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510"/>
        <w:gridCol w:w="1620"/>
      </w:tblGrid>
      <w:tr w:rsidR="007F0129" w14:paraId="0AED2F8F" w14:textId="77777777" w:rsidTr="00FE15C3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1D72FF8" w14:textId="04136467" w:rsidR="007F0129" w:rsidRDefault="007F0129" w:rsidP="007C1519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D32F2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75820BF" w14:textId="42CB91FE" w:rsidR="007F0129" w:rsidRDefault="007F0129" w:rsidP="007C1519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D32F2D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F0129" w14:paraId="2754B35D" w14:textId="77777777" w:rsidTr="00FE15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6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463147" w14:textId="687E1504" w:rsidR="007F0129" w:rsidRDefault="007F0129" w:rsidP="007C1519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6192" behindDoc="1" locked="0" layoutInCell="0" allowOverlap="1" wp14:anchorId="136DFB07" wp14:editId="799FFD0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47DD50B3" w14:textId="77777777" w:rsidR="007F0129" w:rsidRDefault="007F0129" w:rsidP="007F012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106DD00D" w14:textId="77777777" w:rsidR="007F0129" w:rsidRDefault="007F0129" w:rsidP="007F0129">
            <w:pPr>
              <w:jc w:val="left"/>
              <w:rPr>
                <w:lang w:val="en-US" w:bidi="ar-LB"/>
              </w:rPr>
            </w:pPr>
          </w:p>
          <w:p w14:paraId="5FD34136" w14:textId="77777777" w:rsidR="007F0129" w:rsidRDefault="00FB11E5" w:rsidP="007C1519">
            <w:pPr>
              <w:rPr>
                <w:rFonts w:asciiTheme="majorBidi" w:hAnsiTheme="majorBidi" w:cstheme="majorBidi"/>
                <w:szCs w:val="24"/>
                <w:lang w:bidi="ar-LB"/>
              </w:rPr>
            </w:pPr>
            <w:r>
              <w:rPr>
                <w:lang w:bidi="ar-LB"/>
              </w:rPr>
              <w:fldChar w:fldCharType="begin"/>
            </w:r>
            <w:r w:rsidR="00F7179A"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243935">
              <w:rPr>
                <w:lang w:bidi="ar-LB"/>
              </w:rPr>
              <w:t>UNEP/</w:t>
            </w:r>
            <w:proofErr w:type="spellStart"/>
            <w:r w:rsidR="00243935">
              <w:rPr>
                <w:lang w:bidi="ar-LB"/>
              </w:rPr>
              <w:t>OzL.Pro</w:t>
            </w:r>
            <w:proofErr w:type="spellEnd"/>
            <w:r w:rsidR="00243935">
              <w:rPr>
                <w:lang w:bidi="ar-LB"/>
              </w:rPr>
              <w:t>/ExCom/95/2</w:t>
            </w:r>
            <w:r>
              <w:rPr>
                <w:lang w:bidi="ar-LB"/>
              </w:rPr>
              <w:fldChar w:fldCharType="end"/>
            </w:r>
          </w:p>
          <w:p w14:paraId="6554AE90" w14:textId="210F9187" w:rsidR="006D77F1" w:rsidRPr="00781568" w:rsidRDefault="006D77F1" w:rsidP="006D77F1">
            <w:pPr>
              <w:rPr>
                <w:lang w:bidi="ar-LB"/>
              </w:rPr>
            </w:pPr>
            <w:r w:rsidRPr="00781568">
              <w:rPr>
                <w:lang w:bidi="ar-LB"/>
              </w:rPr>
              <w:fldChar w:fldCharType="begin"/>
            </w:r>
            <w:r w:rsidRPr="00781568">
              <w:rPr>
                <w:lang w:bidi="ar-LB"/>
              </w:rPr>
              <w:instrText xml:space="preserve"> DOCPROPERTY "Revision date" \@ "d MMMM YYYY"  \* MERGEFORMAT </w:instrText>
            </w:r>
            <w:r w:rsidRPr="00781568">
              <w:rPr>
                <w:lang w:bidi="ar-LB"/>
              </w:rPr>
              <w:fldChar w:fldCharType="separate"/>
            </w:r>
            <w:r>
              <w:rPr>
                <w:lang w:bidi="ar-LB"/>
              </w:rPr>
              <w:t>18</w:t>
            </w:r>
            <w:r w:rsidR="00D32F2D">
              <w:rPr>
                <w:lang w:bidi="ar-LB"/>
              </w:rPr>
              <w:t xml:space="preserve"> </w:t>
            </w:r>
            <w:r>
              <w:rPr>
                <w:lang w:bidi="ar-LB"/>
              </w:rPr>
              <w:t>November</w:t>
            </w:r>
            <w:r w:rsidR="00D32F2D">
              <w:rPr>
                <w:lang w:bidi="ar-LB"/>
              </w:rPr>
              <w:t xml:space="preserve"> </w:t>
            </w:r>
            <w:r>
              <w:rPr>
                <w:lang w:bidi="ar-LB"/>
              </w:rPr>
              <w:t>2024</w:t>
            </w:r>
            <w:r w:rsidRPr="00781568">
              <w:rPr>
                <w:lang w:bidi="ar-LB"/>
              </w:rPr>
              <w:fldChar w:fldCharType="end"/>
            </w:r>
          </w:p>
          <w:p w14:paraId="43298FD8" w14:textId="77777777" w:rsidR="007F0129" w:rsidRPr="006D77F1" w:rsidRDefault="007F0129" w:rsidP="007F0129">
            <w:pPr>
              <w:jc w:val="left"/>
              <w:rPr>
                <w:rtl/>
                <w:lang w:bidi="ar-LB"/>
              </w:rPr>
            </w:pPr>
          </w:p>
          <w:p w14:paraId="2C803068" w14:textId="77777777" w:rsidR="007F0129" w:rsidRDefault="007F0129" w:rsidP="007C1519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4CCDBE94" w14:textId="00CCF426" w:rsidR="007F0129" w:rsidRDefault="007F0129" w:rsidP="007F012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D32F2D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150178" w14:textId="77777777" w:rsidR="007F0129" w:rsidRDefault="007F0129" w:rsidP="007C1519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1CE619EF" w14:textId="297A9954" w:rsidR="007F0129" w:rsidRDefault="007F0129" w:rsidP="007C1519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D32F2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427DA849" w14:textId="77777777" w:rsidR="007F0129" w:rsidRDefault="007F0129" w:rsidP="007C1519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69ADD6C7" w14:textId="77777777" w:rsidR="007F0129" w:rsidRDefault="007F0129" w:rsidP="007C1519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157D77" w14:textId="77777777" w:rsidR="007F0129" w:rsidRDefault="007F0129" w:rsidP="007C1519">
            <w:pPr>
              <w:rPr>
                <w:caps/>
                <w:lang w:val="en-US" w:bidi="ar-LB"/>
              </w:rPr>
            </w:pPr>
          </w:p>
          <w:p w14:paraId="4C7B0AA8" w14:textId="47F927D9" w:rsidR="007F0129" w:rsidRDefault="00FE15C3" w:rsidP="007C1519">
            <w:pPr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2336" behindDoc="0" locked="0" layoutInCell="0" allowOverlap="1" wp14:anchorId="62F9B069" wp14:editId="35B75D93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700907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771B293" w14:textId="77777777" w:rsidR="007F0129" w:rsidRDefault="007F0129" w:rsidP="007F012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5FDCAFA8" w14:textId="736CF860" w:rsidR="007F0129" w:rsidRPr="00E85737" w:rsidRDefault="007F0129" w:rsidP="007F0129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D32F2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D32F2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D32F2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D32F2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304B9C6B" w14:textId="5D48A558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D32F2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D32F2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D32F2D">
        <w:rPr>
          <w:b/>
          <w:bCs/>
          <w:sz w:val="28"/>
          <w:szCs w:val="28"/>
          <w:rtl/>
          <w:lang w:bidi="ar-LB"/>
        </w:rPr>
        <w:t xml:space="preserve"> </w:t>
      </w:r>
    </w:p>
    <w:p w14:paraId="5FBC8D49" w14:textId="4AABBD59" w:rsidR="007F0129" w:rsidRPr="00D9322D" w:rsidRDefault="007F0129" w:rsidP="007F0129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D32F2D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الخامس</w:t>
      </w:r>
      <w:r w:rsidR="00D32F2D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والتسعون</w:t>
      </w:r>
    </w:p>
    <w:p w14:paraId="5F85103F" w14:textId="3CE497D2" w:rsidR="007F0129" w:rsidRPr="006A1F11" w:rsidRDefault="007F0129" w:rsidP="006A1F11">
      <w:pPr>
        <w:bidi/>
        <w:jc w:val="left"/>
        <w:rPr>
          <w:sz w:val="28"/>
          <w:szCs w:val="28"/>
          <w:rtl/>
          <w:lang w:val="en-US"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D32F2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D32F2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D32F2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D32F2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D32F2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D32F2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D32F2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0ECD1BDA" w14:textId="25698D89" w:rsidR="007F0129" w:rsidRDefault="007F0129" w:rsidP="00243935">
      <w:pPr>
        <w:bidi/>
        <w:jc w:val="left"/>
        <w:rPr>
          <w:rtl/>
          <w:lang w:val="en-US" w:bidi="ar-LB"/>
        </w:rPr>
      </w:pPr>
      <w:r w:rsidRPr="006106BD">
        <w:rPr>
          <w:sz w:val="28"/>
          <w:szCs w:val="28"/>
          <w:rtl/>
          <w:lang w:bidi="ar-LB"/>
        </w:rPr>
        <w:t>البند</w:t>
      </w:r>
      <w:r w:rsidR="00D32F2D">
        <w:rPr>
          <w:sz w:val="28"/>
          <w:szCs w:val="28"/>
          <w:rtl/>
          <w:lang w:bidi="ar-LB"/>
        </w:rPr>
        <w:t xml:space="preserve"> </w:t>
      </w:r>
      <w:r w:rsidR="00243935">
        <w:rPr>
          <w:sz w:val="28"/>
          <w:szCs w:val="28"/>
          <w:rtl/>
          <w:lang w:bidi="ar-LB"/>
        </w:rPr>
        <w:t>3</w:t>
      </w:r>
      <w:r w:rsidR="00D32F2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من</w:t>
      </w:r>
      <w:r w:rsidR="00D32F2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جدول</w:t>
      </w:r>
      <w:r w:rsidR="00D32F2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الأعمال</w:t>
      </w:r>
      <w:r w:rsidR="00D32F2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المؤقت</w:t>
      </w:r>
      <w:r w:rsidR="00D32F2D">
        <w:rPr>
          <w:rStyle w:val="FootnoteReference"/>
          <w:sz w:val="28"/>
          <w:szCs w:val="28"/>
          <w:rtl/>
          <w:lang w:bidi="ar-LB"/>
        </w:rPr>
        <w:t xml:space="preserve"> </w:t>
      </w:r>
      <w:r w:rsidRPr="00550019">
        <w:rPr>
          <w:rStyle w:val="FootnoteReference"/>
          <w:lang w:val="fr-FR" w:bidi="ar-LB"/>
        </w:rPr>
        <w:footnoteReference w:id="1"/>
      </w:r>
    </w:p>
    <w:p w14:paraId="6DB2414D" w14:textId="77777777" w:rsidR="00295037" w:rsidRDefault="00295037" w:rsidP="00295037">
      <w:pPr>
        <w:bidi/>
        <w:spacing w:after="240"/>
        <w:jc w:val="left"/>
        <w:rPr>
          <w:rtl/>
          <w:lang w:val="en-US" w:bidi="ar-LB"/>
        </w:rPr>
      </w:pPr>
    </w:p>
    <w:p w14:paraId="6A800F45" w14:textId="68FF8E3A" w:rsidR="00295037" w:rsidRPr="0055726C" w:rsidRDefault="00243935" w:rsidP="006A1F11">
      <w:pPr>
        <w:bidi/>
        <w:spacing w:after="240"/>
        <w:jc w:val="center"/>
        <w:rPr>
          <w:b/>
          <w:bCs/>
          <w:sz w:val="28"/>
          <w:szCs w:val="28"/>
          <w:rtl/>
          <w:lang w:val="en-US" w:bidi="ar-LB"/>
        </w:rPr>
      </w:pPr>
      <w:r w:rsidRPr="0055726C">
        <w:rPr>
          <w:b/>
          <w:bCs/>
          <w:sz w:val="28"/>
          <w:szCs w:val="28"/>
          <w:rtl/>
          <w:lang w:val="en-US" w:bidi="ar-LB"/>
        </w:rPr>
        <w:t>أنشطة</w:t>
      </w:r>
      <w:r w:rsidR="00D32F2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55726C">
        <w:rPr>
          <w:b/>
          <w:bCs/>
          <w:sz w:val="28"/>
          <w:szCs w:val="28"/>
          <w:rtl/>
          <w:lang w:val="en-US" w:bidi="ar-LB"/>
        </w:rPr>
        <w:t>الأمانة</w:t>
      </w:r>
    </w:p>
    <w:p w14:paraId="4DD6C446" w14:textId="77777777" w:rsidR="006A1F11" w:rsidRPr="001A6922" w:rsidRDefault="006A1F11" w:rsidP="00655053">
      <w:pPr>
        <w:pStyle w:val="Heading1"/>
        <w:numPr>
          <w:ilvl w:val="0"/>
          <w:numId w:val="0"/>
        </w:numPr>
        <w:bidi/>
        <w:rPr>
          <w:bCs/>
          <w:color w:val="000000" w:themeColor="text1"/>
          <w:sz w:val="26"/>
          <w:szCs w:val="26"/>
          <w:rtl/>
          <w:lang w:bidi="ar-LB"/>
        </w:rPr>
      </w:pPr>
      <w:r w:rsidRPr="001A6922">
        <w:rPr>
          <w:bCs/>
          <w:color w:val="000000" w:themeColor="text1"/>
          <w:sz w:val="26"/>
          <w:szCs w:val="26"/>
          <w:rtl/>
          <w:lang w:bidi="ar-LB"/>
        </w:rPr>
        <w:t>مقدمة</w:t>
      </w:r>
    </w:p>
    <w:p w14:paraId="43349516" w14:textId="17F795FD" w:rsidR="006A1F11" w:rsidRPr="004D75B9" w:rsidRDefault="006A1F11" w:rsidP="004D75B9">
      <w:pPr>
        <w:pStyle w:val="Heading1"/>
        <w:numPr>
          <w:ilvl w:val="0"/>
          <w:numId w:val="31"/>
        </w:numPr>
        <w:bidi/>
        <w:rPr>
          <w:sz w:val="26"/>
          <w:szCs w:val="26"/>
          <w:lang w:bidi="ar-LB"/>
        </w:rPr>
      </w:pPr>
      <w:r w:rsidRPr="004D75B9">
        <w:rPr>
          <w:sz w:val="26"/>
          <w:szCs w:val="26"/>
          <w:rtl/>
          <w:lang w:bidi="ar-LB"/>
        </w:rPr>
        <w:t>تعرض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هذه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الوثيقة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أنشطة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منذ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صدور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أنشطة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للاجتماع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الرابع</w:t>
      </w:r>
      <w:r w:rsidR="00D32F2D">
        <w:rPr>
          <w:sz w:val="26"/>
          <w:szCs w:val="26"/>
          <w:rtl/>
          <w:lang w:bidi="ar-LB"/>
        </w:rPr>
        <w:t xml:space="preserve"> </w:t>
      </w:r>
      <w:r w:rsidRPr="004D75B9">
        <w:rPr>
          <w:sz w:val="26"/>
          <w:szCs w:val="26"/>
          <w:rtl/>
          <w:lang w:bidi="ar-LB"/>
        </w:rPr>
        <w:t>والتسعين.</w:t>
      </w:r>
      <w:r>
        <w:rPr>
          <w:rStyle w:val="FootnoteReference"/>
          <w:sz w:val="26"/>
          <w:szCs w:val="26"/>
          <w:rtl/>
          <w:lang w:bidi="ar-LB"/>
        </w:rPr>
        <w:footnoteReference w:id="2"/>
      </w:r>
    </w:p>
    <w:p w14:paraId="534836CC" w14:textId="34BFB94F" w:rsidR="006A1F11" w:rsidRPr="00241F3F" w:rsidRDefault="003B5E21" w:rsidP="00655053">
      <w:pPr>
        <w:pStyle w:val="AA1"/>
        <w:keepNext w:val="0"/>
        <w:bidi/>
        <w:spacing w:before="0" w:after="240" w:line="240" w:lineRule="auto"/>
        <w:rPr>
          <w:rFonts w:ascii="Times New Roman" w:hAnsi="Times New Roman" w:cs="Times New Roman"/>
          <w:sz w:val="26"/>
          <w:szCs w:val="26"/>
          <w:rtl/>
          <w:lang w:bidi="ar-LB"/>
        </w:rPr>
      </w:pPr>
      <w:r>
        <w:rPr>
          <w:rFonts w:ascii="Times New Roman" w:hAnsi="Times New Roman" w:cs="Times New Roman"/>
          <w:sz w:val="26"/>
          <w:szCs w:val="26"/>
          <w:rtl/>
          <w:lang w:bidi="ar-LB"/>
        </w:rPr>
        <w:t>1</w:t>
      </w:r>
      <w:r w:rsidR="006A1F11">
        <w:rPr>
          <w:rFonts w:ascii="Times New Roman" w:hAnsi="Times New Roman" w:cs="Times New Roman"/>
          <w:sz w:val="26"/>
          <w:szCs w:val="26"/>
          <w:rtl/>
          <w:lang w:bidi="ar-LB"/>
        </w:rPr>
        <w:t>-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="006A1F11" w:rsidRPr="004A5057">
        <w:rPr>
          <w:rFonts w:ascii="Times New Roman" w:hAnsi="Times New Roman" w:cs="Times New Roman"/>
          <w:sz w:val="26"/>
          <w:szCs w:val="26"/>
          <w:rtl/>
          <w:lang w:bidi="ar-LB"/>
        </w:rPr>
        <w:t>مسائل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="006A1F11" w:rsidRPr="004A5057">
        <w:rPr>
          <w:rFonts w:ascii="Times New Roman" w:hAnsi="Times New Roman" w:cs="Times New Roman"/>
          <w:sz w:val="26"/>
          <w:szCs w:val="26"/>
          <w:rtl/>
          <w:lang w:bidi="ar-LB"/>
        </w:rPr>
        <w:t>تتعلق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="006A1F11" w:rsidRPr="004A5057">
        <w:rPr>
          <w:rFonts w:ascii="Times New Roman" w:hAnsi="Times New Roman" w:cs="Times New Roman"/>
          <w:sz w:val="26"/>
          <w:szCs w:val="26"/>
          <w:rtl/>
          <w:lang w:bidi="ar-LB"/>
        </w:rPr>
        <w:t>بالاجتماعات</w:t>
      </w:r>
    </w:p>
    <w:p w14:paraId="146B06BB" w14:textId="3447EC7A" w:rsidR="006A1F11" w:rsidRPr="00192792" w:rsidRDefault="006A1F11" w:rsidP="00655053">
      <w:pPr>
        <w:pStyle w:val="Level2"/>
        <w:keepNext w:val="0"/>
        <w:bidi/>
        <w:spacing w:after="240" w:line="240" w:lineRule="auto"/>
        <w:ind w:left="720" w:hanging="720"/>
        <w:rPr>
          <w:rFonts w:ascii="Times New Roman" w:hAnsi="Times New Roman" w:cs="Times New Roman"/>
          <w:sz w:val="26"/>
          <w:szCs w:val="26"/>
          <w:lang w:bidi="ar-LB"/>
        </w:rPr>
      </w:pPr>
      <w:r w:rsidRPr="00192792">
        <w:rPr>
          <w:rFonts w:ascii="Times New Roman" w:hAnsi="Times New Roman" w:cs="Times New Roman"/>
          <w:sz w:val="26"/>
          <w:szCs w:val="26"/>
          <w:rtl/>
          <w:lang w:bidi="ar-LB"/>
        </w:rPr>
        <w:t>الاجتماع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  <w:lang w:bidi="ar-LB"/>
        </w:rPr>
        <w:t>الرابع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192792">
        <w:rPr>
          <w:rFonts w:ascii="Times New Roman" w:hAnsi="Times New Roman" w:cs="Times New Roman"/>
          <w:sz w:val="26"/>
          <w:szCs w:val="26"/>
          <w:rtl/>
          <w:lang w:bidi="ar-LB"/>
        </w:rPr>
        <w:t>والتسعون</w:t>
      </w:r>
    </w:p>
    <w:p w14:paraId="68EDE682" w14:textId="4EDAF842" w:rsidR="006A1F11" w:rsidRDefault="006A1F11" w:rsidP="00CB0B36">
      <w:pPr>
        <w:pStyle w:val="Heading1"/>
        <w:bidi/>
        <w:rPr>
          <w:sz w:val="26"/>
          <w:szCs w:val="26"/>
          <w:rtl/>
          <w:lang w:bidi="ar-LB"/>
        </w:rPr>
      </w:pPr>
      <w:bookmarkStart w:id="0" w:name="_Hlk134463720"/>
      <w:r>
        <w:rPr>
          <w:sz w:val="26"/>
          <w:szCs w:val="26"/>
          <w:rtl/>
          <w:lang w:bidi="ar-LB"/>
        </w:rPr>
        <w:t>تم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إبلاغ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تقرير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الرابع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والتسعين</w:t>
      </w:r>
      <w:r>
        <w:rPr>
          <w:rStyle w:val="FootnoteReference"/>
          <w:sz w:val="26"/>
          <w:szCs w:val="26"/>
          <w:rtl/>
          <w:lang w:bidi="ar-LB"/>
        </w:rPr>
        <w:footnoteReference w:id="3"/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جميع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أعضاء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اللجنة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التنفيذية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المنفذة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والثنائية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الأوزون،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وتم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وضعه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الموقع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الإلكتروني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للصندوق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الأطراف.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إبلاغ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نتائج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بالموافقات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عل</w:t>
      </w:r>
      <w:r w:rsidR="00CB0B36">
        <w:rPr>
          <w:sz w:val="26"/>
          <w:szCs w:val="26"/>
          <w:rtl/>
          <w:lang w:bidi="ar-LB"/>
        </w:rPr>
        <w:t>ى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المشروعات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والتأخير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تقديم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شرائح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خطة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إزالة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الهيدروكلوروفلوروكربونية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80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بلدا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17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بلدا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عاملة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المادة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5،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التوالي،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ذات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الصلة.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واُعِدَّت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بعد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تلخص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القرارات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المتخذة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الرابع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والتسعين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وتم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نشرها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الموقع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الإلكتروني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للصندوق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 w:rsidRPr="00DF7AF0">
        <w:rPr>
          <w:sz w:val="26"/>
          <w:szCs w:val="26"/>
          <w:rtl/>
          <w:lang w:bidi="ar-LB"/>
        </w:rPr>
        <w:t>الأطراف.</w:t>
      </w:r>
    </w:p>
    <w:bookmarkEnd w:id="0"/>
    <w:p w14:paraId="09B0FA5F" w14:textId="5E3A9063" w:rsidR="006A1F11" w:rsidRPr="00192792" w:rsidRDefault="006A1F11" w:rsidP="00655053">
      <w:pPr>
        <w:pStyle w:val="Level2"/>
        <w:keepNext w:val="0"/>
        <w:bidi/>
        <w:spacing w:after="240" w:line="240" w:lineRule="auto"/>
        <w:ind w:left="720" w:hanging="720"/>
        <w:rPr>
          <w:rFonts w:ascii="Times New Roman" w:hAnsi="Times New Roman" w:cs="Times New Roman"/>
          <w:sz w:val="26"/>
          <w:szCs w:val="26"/>
          <w:rtl/>
          <w:lang w:bidi="ar-LB"/>
        </w:rPr>
      </w:pPr>
      <w:r w:rsidRPr="003A5E1F">
        <w:rPr>
          <w:rFonts w:ascii="Times New Roman" w:hAnsi="Times New Roman" w:cs="Times New Roman"/>
          <w:sz w:val="26"/>
          <w:szCs w:val="26"/>
          <w:rtl/>
          <w:lang w:bidi="ar-LB"/>
        </w:rPr>
        <w:t>الاجتماع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  <w:lang w:bidi="ar-LB"/>
        </w:rPr>
        <w:t>الخامس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3A5E1F">
        <w:rPr>
          <w:rFonts w:ascii="Times New Roman" w:hAnsi="Times New Roman" w:cs="Times New Roman"/>
          <w:sz w:val="26"/>
          <w:szCs w:val="26"/>
          <w:rtl/>
          <w:lang w:bidi="ar-LB"/>
        </w:rPr>
        <w:t>والتسعون</w:t>
      </w:r>
    </w:p>
    <w:p w14:paraId="6581CCA0" w14:textId="56AAD7B2" w:rsidR="006A1F11" w:rsidRPr="00655053" w:rsidRDefault="006A1F11" w:rsidP="00CB0B36">
      <w:pPr>
        <w:pStyle w:val="Heading1"/>
        <w:bidi/>
        <w:rPr>
          <w:sz w:val="26"/>
          <w:szCs w:val="26"/>
          <w:lang w:bidi="ar-LB"/>
        </w:rPr>
      </w:pPr>
      <w:r w:rsidRPr="008B517D">
        <w:rPr>
          <w:sz w:val="26"/>
          <w:szCs w:val="26"/>
          <w:rtl/>
          <w:lang w:bidi="ar-LB"/>
        </w:rPr>
        <w:t>أعدت</w:t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96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للاجتماع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الخامس</w:t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والتسعين</w:t>
      </w:r>
      <w:r>
        <w:rPr>
          <w:sz w:val="26"/>
          <w:szCs w:val="26"/>
          <w:rtl/>
          <w:lang w:bidi="ar-LB"/>
        </w:rPr>
        <w:t>،</w:t>
      </w:r>
      <w:r>
        <w:rPr>
          <w:rStyle w:val="FootnoteReference"/>
          <w:sz w:val="26"/>
          <w:szCs w:val="26"/>
          <w:rtl/>
          <w:lang w:bidi="ar-LB"/>
        </w:rPr>
        <w:footnoteReference w:id="4"/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وقواعد</w:t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البيانات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المحدثة</w:t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والوثائق</w:t>
      </w:r>
      <w:r w:rsidR="00D32F2D">
        <w:rPr>
          <w:sz w:val="26"/>
          <w:szCs w:val="26"/>
          <w:rtl/>
          <w:lang w:bidi="ar-LB"/>
        </w:rPr>
        <w:t xml:space="preserve"> </w:t>
      </w:r>
      <w:r w:rsidRPr="008B517D">
        <w:rPr>
          <w:sz w:val="26"/>
          <w:szCs w:val="26"/>
          <w:rtl/>
          <w:lang w:bidi="ar-LB"/>
        </w:rPr>
        <w:t>الموجزة،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حيثما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ينطبق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ذلك</w:t>
      </w:r>
      <w:r w:rsidRPr="008B517D">
        <w:rPr>
          <w:sz w:val="26"/>
          <w:szCs w:val="26"/>
          <w:rtl/>
          <w:lang w:bidi="ar-LB"/>
        </w:rPr>
        <w:t>.</w:t>
      </w:r>
    </w:p>
    <w:p w14:paraId="3F940638" w14:textId="3813DC03" w:rsidR="006A1F11" w:rsidRPr="00BB4AB2" w:rsidRDefault="006A1F11" w:rsidP="00655053">
      <w:pPr>
        <w:pStyle w:val="Level2"/>
        <w:bidi/>
        <w:spacing w:after="240" w:line="240" w:lineRule="auto"/>
        <w:ind w:left="720" w:hanging="720"/>
        <w:rPr>
          <w:rFonts w:ascii="Times New Roman" w:hAnsi="Times New Roman" w:cs="Times New Roman"/>
          <w:sz w:val="26"/>
          <w:szCs w:val="26"/>
          <w:lang w:bidi="ar-LB"/>
        </w:rPr>
      </w:pPr>
      <w:r w:rsidRPr="00BB4AB2">
        <w:rPr>
          <w:rFonts w:ascii="Times New Roman" w:hAnsi="Times New Roman" w:cs="Times New Roman"/>
          <w:sz w:val="26"/>
          <w:szCs w:val="26"/>
          <w:rtl/>
          <w:lang w:bidi="ar-LB"/>
        </w:rPr>
        <w:lastRenderedPageBreak/>
        <w:t>اجتماع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BB4AB2">
        <w:rPr>
          <w:rFonts w:ascii="Times New Roman" w:hAnsi="Times New Roman" w:cs="Times New Roman"/>
          <w:sz w:val="26"/>
          <w:szCs w:val="26"/>
          <w:rtl/>
          <w:lang w:bidi="ar-LB"/>
        </w:rPr>
        <w:t>التنسيق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BB4AB2">
        <w:rPr>
          <w:rFonts w:ascii="Times New Roman" w:hAnsi="Times New Roman" w:cs="Times New Roman"/>
          <w:sz w:val="26"/>
          <w:szCs w:val="26"/>
          <w:rtl/>
          <w:lang w:bidi="ar-LB"/>
        </w:rPr>
        <w:t>المشترك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BB4AB2">
        <w:rPr>
          <w:rFonts w:ascii="Times New Roman" w:hAnsi="Times New Roman" w:cs="Times New Roman"/>
          <w:sz w:val="26"/>
          <w:szCs w:val="26"/>
          <w:rtl/>
          <w:lang w:bidi="ar-LB"/>
        </w:rPr>
        <w:t>بين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BB4AB2">
        <w:rPr>
          <w:rFonts w:ascii="Times New Roman" w:hAnsi="Times New Roman" w:cs="Times New Roman"/>
          <w:sz w:val="26"/>
          <w:szCs w:val="26"/>
          <w:rtl/>
          <w:lang w:bidi="ar-LB"/>
        </w:rPr>
        <w:t>الوكالات</w:t>
      </w:r>
    </w:p>
    <w:p w14:paraId="2CBF61FE" w14:textId="51ED4A8E" w:rsidR="006A1F11" w:rsidRPr="00DD0B51" w:rsidRDefault="006A1F11" w:rsidP="00655053">
      <w:pPr>
        <w:pStyle w:val="Heading1"/>
        <w:bidi/>
        <w:rPr>
          <w:sz w:val="26"/>
          <w:szCs w:val="26"/>
          <w:lang w:bidi="ar-LB"/>
        </w:rPr>
      </w:pPr>
      <w:r w:rsidRPr="00731EC9">
        <w:rPr>
          <w:sz w:val="26"/>
          <w:szCs w:val="26"/>
          <w:rtl/>
          <w:lang w:bidi="ar-LB"/>
        </w:rPr>
        <w:t>أعدت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اجتماعا</w:t>
      </w:r>
      <w:r w:rsidR="00655053">
        <w:rPr>
          <w:sz w:val="26"/>
          <w:szCs w:val="26"/>
          <w:rtl/>
          <w:lang w:bidi="ar-LB"/>
        </w:rPr>
        <w:t>ً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تنسيقياً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مشتركاً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بين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الوكالات</w:t>
      </w:r>
      <w:r w:rsidRPr="00731EC9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عُقد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مونتريال،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كندا،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الفترة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10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12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سبتمبر/أيلول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2024.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وكان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بين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المشاركين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ممثلو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الثنائية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لكندا،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وألمانيا،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وإيطاليا،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فضلاً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ممثلي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المنفذة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وموظفي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الأمانة.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وينشرُ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تقرير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الاجتماع</w:t>
      </w:r>
      <w:r>
        <w:rPr>
          <w:rStyle w:val="FootnoteReference"/>
          <w:sz w:val="26"/>
          <w:szCs w:val="26"/>
          <w:rtl/>
          <w:lang w:bidi="ar-LB"/>
        </w:rPr>
        <w:footnoteReference w:id="5"/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قسم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التنسيق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المشترك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بين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موقع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الأطراف</w:t>
      </w:r>
      <w:r w:rsidR="00D32F2D">
        <w:rPr>
          <w:sz w:val="26"/>
          <w:szCs w:val="26"/>
          <w:rtl/>
          <w:lang w:bidi="ar-LB"/>
        </w:rPr>
        <w:t xml:space="preserve"> </w:t>
      </w:r>
      <w:r w:rsidR="00655053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الانترنت.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وترد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أبرز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النقاط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الواردة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الفقرات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731EC9">
        <w:rPr>
          <w:sz w:val="26"/>
          <w:szCs w:val="26"/>
          <w:rtl/>
          <w:lang w:bidi="ar-LB"/>
        </w:rPr>
        <w:t>التالية.</w:t>
      </w:r>
    </w:p>
    <w:p w14:paraId="451F2A56" w14:textId="23D322F4" w:rsidR="006A1F11" w:rsidRDefault="006A1F11" w:rsidP="00CB0B36">
      <w:pPr>
        <w:pStyle w:val="Heading1"/>
        <w:bidi/>
        <w:rPr>
          <w:sz w:val="26"/>
          <w:szCs w:val="26"/>
          <w:rtl/>
          <w:lang w:bidi="ar-LB"/>
        </w:rPr>
      </w:pPr>
      <w:r w:rsidRPr="00E7140F">
        <w:rPr>
          <w:sz w:val="26"/>
          <w:szCs w:val="26"/>
          <w:rtl/>
          <w:lang w:bidi="ar-LB"/>
        </w:rPr>
        <w:t>وأبرزت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7140F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7140F">
        <w:rPr>
          <w:sz w:val="26"/>
          <w:szCs w:val="26"/>
          <w:rtl/>
          <w:lang w:bidi="ar-LB"/>
        </w:rPr>
        <w:t>أهمية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تقديم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القُطري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الوقت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المناسب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شددت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ضرورة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ضمان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اتساق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بين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عروض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تقديم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والبيانات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المقدمة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تقرير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القُطري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والمادة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7</w:t>
      </w:r>
      <w:r>
        <w:rPr>
          <w:sz w:val="26"/>
          <w:szCs w:val="26"/>
          <w:rtl/>
          <w:lang w:bidi="ar-LB"/>
        </w:rPr>
        <w:t>.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واعترفت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الأمانة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بتحسين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جودة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البيانات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المقدمة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و</w:t>
      </w:r>
      <w:r w:rsidR="00CB0B36">
        <w:rPr>
          <w:sz w:val="26"/>
          <w:szCs w:val="26"/>
          <w:rtl/>
          <w:lang w:val="en-US" w:bidi="ar-LB"/>
        </w:rPr>
        <w:t>أعربت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B0B36">
        <w:rPr>
          <w:sz w:val="26"/>
          <w:szCs w:val="26"/>
          <w:rtl/>
          <w:lang w:val="en-US" w:bidi="ar-LB"/>
        </w:rPr>
        <w:t>عن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شكر</w:t>
      </w:r>
      <w:r w:rsidR="00CB0B36">
        <w:rPr>
          <w:sz w:val="26"/>
          <w:szCs w:val="26"/>
          <w:rtl/>
          <w:lang w:val="en-US" w:bidi="ar-LB"/>
        </w:rPr>
        <w:t>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B0B36">
        <w:rPr>
          <w:sz w:val="26"/>
          <w:szCs w:val="26"/>
          <w:rtl/>
          <w:lang w:val="en-US" w:bidi="ar-LB"/>
        </w:rPr>
        <w:t>ل</w:t>
      </w:r>
      <w:r w:rsidR="00E7140F">
        <w:rPr>
          <w:sz w:val="26"/>
          <w:szCs w:val="26"/>
          <w:rtl/>
          <w:lang w:val="en-US" w:bidi="ar-LB"/>
        </w:rPr>
        <w:t>لوكالات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عملها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مساعدة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val="en-US" w:bidi="ar-LB"/>
        </w:rPr>
        <w:t>البلدان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ع</w:t>
      </w:r>
      <w:r w:rsidRPr="00063094">
        <w:rPr>
          <w:sz w:val="26"/>
          <w:szCs w:val="26"/>
          <w:rtl/>
          <w:lang w:bidi="ar-LB"/>
        </w:rPr>
        <w:t>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تسوية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063094">
        <w:rPr>
          <w:sz w:val="26"/>
          <w:szCs w:val="26"/>
          <w:rtl/>
          <w:lang w:bidi="ar-LB"/>
        </w:rPr>
        <w:t>البيانات.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ولاحظت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أن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التناقضات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كانت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أحيانا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نتيجة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للحاجة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تحديث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خط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الأساس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وتواريخ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الانتهاء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المختلقة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لت</w:t>
      </w:r>
      <w:r w:rsidR="00CB0B36">
        <w:rPr>
          <w:sz w:val="26"/>
          <w:szCs w:val="26"/>
          <w:rtl/>
          <w:lang w:bidi="ar-LB"/>
        </w:rPr>
        <w:t>ق</w:t>
      </w:r>
      <w:r w:rsidR="00E7140F">
        <w:rPr>
          <w:sz w:val="26"/>
          <w:szCs w:val="26"/>
          <w:rtl/>
          <w:lang w:bidi="ar-LB"/>
        </w:rPr>
        <w:t>ديم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القطري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والمادة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7.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وتم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التشديد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CB0B36">
        <w:rPr>
          <w:sz w:val="26"/>
          <w:szCs w:val="26"/>
          <w:rtl/>
          <w:lang w:bidi="ar-LB"/>
        </w:rPr>
        <w:t>أهمية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جودة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والتحليل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كجزء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المناقشات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جرت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بند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جدول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الأعمال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تقديم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المشروعات.</w:t>
      </w:r>
    </w:p>
    <w:p w14:paraId="57A7EFA5" w14:textId="24B2B375" w:rsidR="006A1F11" w:rsidRPr="00D756F4" w:rsidRDefault="006A1F11" w:rsidP="007C1519">
      <w:pPr>
        <w:pStyle w:val="Heading1"/>
        <w:bidi/>
        <w:rPr>
          <w:sz w:val="26"/>
          <w:szCs w:val="26"/>
          <w:rtl/>
          <w:lang w:bidi="ar-LB"/>
        </w:rPr>
      </w:pPr>
      <w:r w:rsidRPr="00D756F4">
        <w:rPr>
          <w:sz w:val="26"/>
          <w:szCs w:val="26"/>
          <w:rtl/>
          <w:lang w:bidi="ar-LB"/>
        </w:rPr>
        <w:t>وعرضت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حالة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خطة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أعمال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الفترة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2024-</w:t>
      </w:r>
      <w:r w:rsidRPr="00D756F4">
        <w:rPr>
          <w:sz w:val="26"/>
          <w:szCs w:val="26"/>
          <w:rtl/>
          <w:lang w:bidi="ar-LB"/>
        </w:rPr>
        <w:t>202</w:t>
      </w:r>
      <w:r w:rsidR="00E7140F">
        <w:rPr>
          <w:sz w:val="26"/>
          <w:szCs w:val="26"/>
          <w:rtl/>
          <w:lang w:bidi="ar-LB"/>
        </w:rPr>
        <w:t>6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وتقديرات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الرصيد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نهاية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عام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2024.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تحديثًا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التقديمات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المتوقعة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لكل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بلد،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وتبادلت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وجهات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نظر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ب</w:t>
      </w:r>
      <w:r>
        <w:rPr>
          <w:sz w:val="26"/>
          <w:szCs w:val="26"/>
          <w:rtl/>
          <w:lang w:bidi="ar-LB"/>
        </w:rPr>
        <w:t>خطة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الأعمال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بما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ذلك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سبل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الالتزام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الكامل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بموارد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المتاحة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لمساعدة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Pr="00D756F4">
        <w:rPr>
          <w:sz w:val="26"/>
          <w:szCs w:val="26"/>
          <w:rtl/>
          <w:lang w:bidi="ar-LB"/>
        </w:rPr>
        <w:t>بلدان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المادة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5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أحكام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بروتوكول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مونتريال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بكفاءة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756F4">
        <w:rPr>
          <w:sz w:val="26"/>
          <w:szCs w:val="26"/>
          <w:rtl/>
          <w:lang w:bidi="ar-LB"/>
        </w:rPr>
        <w:t>وفعالية.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ودعيت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تفصيل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كيفية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الموارد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الإضافية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المقدمة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تمويل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الوحدة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الأساسية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وميزانية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المساعدة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الامتثال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لتقديم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الدعم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الفني</w:t>
      </w:r>
      <w:r w:rsidR="00D32F2D">
        <w:rPr>
          <w:sz w:val="26"/>
          <w:szCs w:val="26"/>
          <w:rtl/>
          <w:lang w:bidi="ar-LB"/>
        </w:rPr>
        <w:t xml:space="preserve"> </w:t>
      </w:r>
      <w:r w:rsidR="00E7140F">
        <w:rPr>
          <w:sz w:val="26"/>
          <w:szCs w:val="26"/>
          <w:rtl/>
          <w:lang w:bidi="ar-LB"/>
        </w:rPr>
        <w:t>والسياسي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لل</w:t>
      </w:r>
      <w:r w:rsidR="007C1519" w:rsidRPr="00D756F4">
        <w:rPr>
          <w:sz w:val="26"/>
          <w:szCs w:val="26"/>
          <w:rtl/>
          <w:lang w:bidi="ar-LB"/>
        </w:rPr>
        <w:t>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العاملة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 w:rsidRPr="00D756F4">
        <w:rPr>
          <w:sz w:val="26"/>
          <w:szCs w:val="26"/>
          <w:rtl/>
          <w:lang w:bidi="ar-LB"/>
        </w:rPr>
        <w:t>المادة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 w:rsidRPr="00D756F4">
        <w:rPr>
          <w:sz w:val="26"/>
          <w:szCs w:val="26"/>
          <w:rtl/>
          <w:lang w:bidi="ar-LB"/>
        </w:rPr>
        <w:t>5</w:t>
      </w:r>
      <w:r w:rsidR="007C1519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وللبلدان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ذات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حجم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الاستهلاك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المنخفض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أجل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مزيد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خطط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تعديل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كيغالي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الهيدروفلوروكربون،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التوالي.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وتبادلت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خططها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وأعربت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التقدير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لهذه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الموارد</w:t>
      </w:r>
      <w:r w:rsidR="00D32F2D">
        <w:rPr>
          <w:sz w:val="26"/>
          <w:szCs w:val="26"/>
          <w:rtl/>
          <w:lang w:bidi="ar-LB"/>
        </w:rPr>
        <w:t xml:space="preserve"> </w:t>
      </w:r>
      <w:r w:rsidR="007C1519">
        <w:rPr>
          <w:sz w:val="26"/>
          <w:szCs w:val="26"/>
          <w:rtl/>
          <w:lang w:bidi="ar-LB"/>
        </w:rPr>
        <w:t>الإضافية</w:t>
      </w:r>
      <w:r w:rsidRPr="00D756F4">
        <w:rPr>
          <w:sz w:val="26"/>
          <w:szCs w:val="26"/>
          <w:rtl/>
          <w:lang w:bidi="ar-LB"/>
        </w:rPr>
        <w:t>.</w:t>
      </w:r>
    </w:p>
    <w:p w14:paraId="60A174F1" w14:textId="0C4DF93E" w:rsidR="006A1F11" w:rsidRDefault="007C1519" w:rsidP="007C1519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ونظرا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الكثير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تقديمات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الحالية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أنشطة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جديدة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مراحل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(مثلا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وكفاءة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الطاقة،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وقوائم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جرد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بنوك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الخاضعة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للرقابة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غير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المرغوبة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والخطط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لجمع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ونقل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والتخلص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مثل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هذه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المواد)،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دعت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رصد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التقدم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المحرز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تلك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الأنشطة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بعناية.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ولاحظت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مشاكل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وتحديات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والعمل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اللازم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لتصميم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مشاريع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إضافية،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وعبء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جميع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مؤسسات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بالصندوق.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وتبادلت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أمثلة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للمشاريع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جمعت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أنشطة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مختلفة،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ذلك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تلك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فتحت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نافذة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تمويل،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يسرت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مشروع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واحد،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الذي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سيبسط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عملية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الاستعراض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نحو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أكثر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أهمية،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سييسر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بنهج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أكثر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استراتيجية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للبلد.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ورحبت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بفكرة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وجود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متكاملة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أكثر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استراتيجية</w:t>
      </w:r>
      <w:r w:rsidR="00D32F2D">
        <w:rPr>
          <w:sz w:val="26"/>
          <w:szCs w:val="26"/>
          <w:rtl/>
          <w:lang w:bidi="ar-LB"/>
        </w:rPr>
        <w:t xml:space="preserve"> </w:t>
      </w:r>
      <w:r w:rsidR="00702F5C">
        <w:rPr>
          <w:sz w:val="26"/>
          <w:szCs w:val="26"/>
          <w:rtl/>
          <w:lang w:bidi="ar-LB"/>
        </w:rPr>
        <w:t>وشمولية.</w:t>
      </w:r>
    </w:p>
    <w:p w14:paraId="2D101FE3" w14:textId="2D1D502A" w:rsidR="00AF6E56" w:rsidRDefault="00702F5C" w:rsidP="007E4697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وفيما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يتعلق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بالبند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المزيد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التفصيل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الإطار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التشغيلي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لكفاءة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التخفيض</w:t>
      </w:r>
      <w:r w:rsidR="00D32F2D">
        <w:rPr>
          <w:sz w:val="26"/>
          <w:szCs w:val="26"/>
          <w:rtl/>
          <w:lang w:bidi="ar-LB"/>
        </w:rPr>
        <w:t xml:space="preserve"> </w:t>
      </w:r>
      <w:r w:rsidR="00D32F2D">
        <w:rPr>
          <w:rFonts w:hint="cs"/>
          <w:sz w:val="26"/>
          <w:szCs w:val="26"/>
          <w:rtl/>
          <w:lang w:bidi="ar-LB"/>
        </w:rPr>
        <w:t>التدريجي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الهيدروفلوروكربونية،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مناقشة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تجميع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الموضوع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حالة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نافذة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التمويل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للمشروع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التجريبي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(المقرر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91/65)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ونافذة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التمويل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بالحوافز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لقطاع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التصنيع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(المقرر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94/60</w:t>
      </w:r>
      <w:r w:rsidR="00A96497">
        <w:rPr>
          <w:sz w:val="26"/>
          <w:szCs w:val="26"/>
          <w:rtl/>
          <w:lang w:bidi="ar-LB"/>
        </w:rPr>
        <w:t>)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فضلا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تحديات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محددة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وخاصة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بالنسبة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للأنشطة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بالتصنيع.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وناقشت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التحديات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واجهتها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والتخطيط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للأنشطة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الممولة،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بعض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لاحظت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القضايا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المعايير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الدنيا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لأداء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بالنسبة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لبعض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المنتجات</w:t>
      </w:r>
      <w:r w:rsidR="00AF6E56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وما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إذا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كان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الممكن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النظر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ال</w:t>
      </w:r>
      <w:r w:rsidR="00AF6E56">
        <w:rPr>
          <w:sz w:val="26"/>
          <w:szCs w:val="26"/>
          <w:rtl/>
          <w:lang w:bidi="ar-LB"/>
        </w:rPr>
        <w:t>معايير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الدنيا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الإقليمية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لأداء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بدلا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المعايير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الدنيا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لأداء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المحددة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للبلدان</w:t>
      </w:r>
      <w:r w:rsidR="00AF6E56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فضلا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عوامل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السوق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الخاصة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بالبلدان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الفردية.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وذكر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أن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الإرشادات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ستكون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مفيدة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كيفية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تقييم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كفاءة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لبعض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المنتجات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وبشأن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ما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الذي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يلزم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ل</w:t>
      </w:r>
      <w:r w:rsidR="00AF6E56">
        <w:rPr>
          <w:sz w:val="26"/>
          <w:szCs w:val="26"/>
          <w:rtl/>
          <w:lang w:bidi="ar-LB"/>
        </w:rPr>
        <w:t>لموافقة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المقرر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94/60.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وأبلغت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أن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دليلا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لتقديم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عملا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بالمقرر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94/60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قد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تم</w:t>
      </w:r>
      <w:r w:rsidR="00D32F2D">
        <w:rPr>
          <w:sz w:val="26"/>
          <w:szCs w:val="26"/>
          <w:rtl/>
          <w:lang w:bidi="ar-LB"/>
        </w:rPr>
        <w:t xml:space="preserve"> </w:t>
      </w:r>
      <w:r w:rsidR="00AF6E56">
        <w:rPr>
          <w:sz w:val="26"/>
          <w:szCs w:val="26"/>
          <w:rtl/>
          <w:lang w:bidi="ar-LB"/>
        </w:rPr>
        <w:t>إعداده.</w:t>
      </w:r>
    </w:p>
    <w:p w14:paraId="5EA4153D" w14:textId="33E68296" w:rsidR="00AF6E56" w:rsidRDefault="00AF6E56" w:rsidP="00AF6E56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البند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وثيقة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رسم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متطلبات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الإبلاغ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وتبسيط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الإبلاغ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التقدم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المحرز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طائفة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التقارير،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الأخذ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الاعتبار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الجاري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لنظام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المعرفة.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وناقشت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أولوياتها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للتغييرات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lastRenderedPageBreak/>
        <w:t>المحتملة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للإبلاغ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وأعربت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7E4697">
        <w:rPr>
          <w:sz w:val="26"/>
          <w:szCs w:val="26"/>
          <w:rtl/>
          <w:lang w:bidi="ar-LB"/>
        </w:rPr>
        <w:t>بعض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الصعوبات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تواجهها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نظام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الإبلاغ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الحالي.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وخلصت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ستأخذ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الاعتبار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تعليقات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ومقترحات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الوثيقة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النهائية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وستتصل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حسب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الحاجة.</w:t>
      </w:r>
    </w:p>
    <w:p w14:paraId="57CFB3D4" w14:textId="0AC61052" w:rsidR="00833854" w:rsidRPr="00833854" w:rsidRDefault="00AF6E56" w:rsidP="00EB0116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كبيرة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مسؤولي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الرصد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والتقييم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تحديثا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حالة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برنامج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الرصد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والتقييم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لعام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تتعلق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بتقييم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وظيفة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تقييم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أجريت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خلال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وتبادلت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التحديثات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للتقرير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الموح</w:t>
      </w:r>
      <w:r w:rsidR="00833854">
        <w:rPr>
          <w:sz w:val="26"/>
          <w:szCs w:val="26"/>
          <w:rtl/>
          <w:lang w:bidi="ar-LB"/>
        </w:rPr>
        <w:t>د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لإنجاز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وانتقال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تقرير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إنجاز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نظام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المعرفة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الجديد.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اختصاصات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محتملة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للتقييم</w:t>
      </w:r>
      <w:r w:rsidR="00EB0116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و</w:t>
      </w:r>
      <w:r w:rsidR="0083385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إعادة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التدوير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والاسترداد،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والاستصلاح،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ردود</w:t>
      </w:r>
      <w:r w:rsidR="00D32F2D">
        <w:rPr>
          <w:sz w:val="26"/>
          <w:szCs w:val="26"/>
          <w:rtl/>
          <w:lang w:bidi="ar-LB"/>
        </w:rPr>
        <w:t xml:space="preserve"> </w:t>
      </w:r>
      <w:r w:rsidR="00833854">
        <w:rPr>
          <w:sz w:val="26"/>
          <w:szCs w:val="26"/>
          <w:rtl/>
          <w:lang w:bidi="ar-LB"/>
        </w:rPr>
        <w:t>فعل.</w:t>
      </w:r>
    </w:p>
    <w:p w14:paraId="5632B0B8" w14:textId="3A448D25" w:rsidR="003E1817" w:rsidRDefault="00833854" w:rsidP="002E2C92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تحديثا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مؤشر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الأثر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المناخ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ل</w:t>
      </w:r>
      <w:r>
        <w:rPr>
          <w:sz w:val="26"/>
          <w:szCs w:val="26"/>
          <w:rtl/>
          <w:lang w:bidi="ar-LB"/>
        </w:rPr>
        <w:t>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يليه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إيضاحا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لتطبيقه.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وشرحت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موضوع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البدائل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تصنيع</w:t>
      </w:r>
      <w:r w:rsidR="00D32F2D">
        <w:rPr>
          <w:sz w:val="26"/>
          <w:szCs w:val="26"/>
          <w:rtl/>
          <w:lang w:bidi="ar-LB"/>
        </w:rPr>
        <w:t xml:space="preserve"> </w:t>
      </w:r>
      <w:r w:rsidR="002E2C92" w:rsidRPr="002E2C92">
        <w:rPr>
          <w:sz w:val="26"/>
          <w:szCs w:val="26"/>
          <w:rtl/>
        </w:rPr>
        <w:t>رغوة البوليوريتان</w:t>
      </w:r>
      <w:r w:rsidR="00F1155D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وتشاورت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المعلومات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المحدثة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النحو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المطلوب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المقرر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94/58(ب)،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وأبلغت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المشاورات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أصحاب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المصلحة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والصناعة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حدثت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الموضوع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خلال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السادس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والأربعين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للفريق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العامل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المفتوح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العضوية.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وأجرت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مناقشات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كيفية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إدراج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الهيدروكلوروفلوروكربون-141ب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الوارد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البوليولات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سابقة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الخلط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المستوردة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إزالة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الهيدروكلوروفلوروكربونية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لضمان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تحويل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قطاع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الرغاوى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كان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مستداما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تلك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المؤسسات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يمكن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دعمها.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وجهات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النظر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والمدخلات،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وتشاركت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الدروس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المستفادة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هذه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الموضوعات.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كما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تمت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مناقشة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مسألة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التحديث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المطلوب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للوثيقة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93/99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القطاع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المحلي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للتركيب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والتجميع،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الأخذ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الاعتبار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المعلومات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الإضافية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المقدمة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العاملة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 w:rsidRPr="00D756F4">
        <w:rPr>
          <w:sz w:val="26"/>
          <w:szCs w:val="26"/>
          <w:rtl/>
          <w:lang w:bidi="ar-LB"/>
        </w:rPr>
        <w:t>المادة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 w:rsidRPr="00D756F4">
        <w:rPr>
          <w:sz w:val="26"/>
          <w:szCs w:val="26"/>
          <w:rtl/>
          <w:lang w:bidi="ar-LB"/>
        </w:rPr>
        <w:t>5</w:t>
      </w:r>
      <w:r w:rsidR="00F1155D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وذلك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مشاركة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المناقشات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وتبادل</w:t>
      </w:r>
      <w:r w:rsidR="00D32F2D">
        <w:rPr>
          <w:sz w:val="26"/>
          <w:szCs w:val="26"/>
          <w:rtl/>
          <w:lang w:bidi="ar-LB"/>
        </w:rPr>
        <w:t xml:space="preserve"> </w:t>
      </w:r>
      <w:r w:rsidR="00F1155D">
        <w:rPr>
          <w:sz w:val="26"/>
          <w:szCs w:val="26"/>
          <w:rtl/>
          <w:lang w:bidi="ar-LB"/>
        </w:rPr>
        <w:t>الخبرات.</w:t>
      </w:r>
    </w:p>
    <w:p w14:paraId="71B2617A" w14:textId="04F86589" w:rsidR="00833854" w:rsidRDefault="003E1817" w:rsidP="00EB0116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وخلصت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المناقشات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تخطيط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جلسة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مدتها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نصف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النهج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الاستراتيجية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ومساهمة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الأنشطة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الممولة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المستدام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ستحدث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9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ديسمبر/كانون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بعد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الخامس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والتسعين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EB0116">
        <w:rPr>
          <w:sz w:val="26"/>
          <w:szCs w:val="26"/>
          <w:rtl/>
          <w:lang w:bidi="ar-LB"/>
        </w:rPr>
        <w:t>لجنة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التنفيذية.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وذكرت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استعدادها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المشاركة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المناقشات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المقبلة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الموضوعات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ستدرج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جدول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الأعمال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الأولويات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تبادلتها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البلدان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بالفعل.</w:t>
      </w:r>
    </w:p>
    <w:p w14:paraId="63526EF8" w14:textId="773AFE8C" w:rsidR="006A1F11" w:rsidRPr="0030700E" w:rsidRDefault="006A1F11" w:rsidP="00655053">
      <w:pPr>
        <w:pStyle w:val="AA1"/>
        <w:keepNext w:val="0"/>
        <w:numPr>
          <w:ilvl w:val="0"/>
          <w:numId w:val="23"/>
        </w:numPr>
        <w:bidi/>
        <w:spacing w:before="0" w:after="240" w:line="240" w:lineRule="auto"/>
        <w:ind w:left="720" w:hanging="720"/>
        <w:rPr>
          <w:rFonts w:ascii="Times New Roman" w:hAnsi="Times New Roman" w:cs="Times New Roman"/>
          <w:sz w:val="26"/>
          <w:szCs w:val="26"/>
          <w:lang w:bidi="ar-LB"/>
        </w:rPr>
      </w:pPr>
      <w:bookmarkStart w:id="1" w:name="_Hlk131420314"/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الاجتماعات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التي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تم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حضورها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والبعثات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التي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تم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الاضطلاع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54AEE">
        <w:rPr>
          <w:rFonts w:ascii="Times New Roman" w:hAnsi="Times New Roman" w:cs="Times New Roman"/>
          <w:sz w:val="26"/>
          <w:szCs w:val="26"/>
          <w:rtl/>
          <w:lang w:bidi="ar-LB"/>
        </w:rPr>
        <w:t>بها</w:t>
      </w:r>
    </w:p>
    <w:p w14:paraId="6C77FE6D" w14:textId="1C51DF68" w:rsidR="006A1F11" w:rsidRPr="00654AEE" w:rsidRDefault="006A1F11" w:rsidP="00655053">
      <w:pPr>
        <w:pStyle w:val="Heading1"/>
        <w:bidi/>
        <w:rPr>
          <w:sz w:val="26"/>
          <w:szCs w:val="26"/>
          <w:lang w:bidi="ar-LB"/>
        </w:rPr>
      </w:pPr>
      <w:r w:rsidRPr="00DD1762">
        <w:rPr>
          <w:sz w:val="26"/>
          <w:szCs w:val="26"/>
          <w:rtl/>
          <w:lang w:bidi="ar-LB"/>
        </w:rPr>
        <w:t>خلال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الفترة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المشمولة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بالتقرير،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ممثلو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الفعاليات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DD1762">
        <w:rPr>
          <w:sz w:val="26"/>
          <w:szCs w:val="26"/>
          <w:rtl/>
          <w:lang w:bidi="ar-LB"/>
        </w:rPr>
        <w:t>التالية:</w:t>
      </w:r>
    </w:p>
    <w:p w14:paraId="52688FBC" w14:textId="46F7F16A" w:rsidR="006A1F11" w:rsidRDefault="006A1F11" w:rsidP="00EB0116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bookmarkStart w:id="2" w:name="_Hlk132027434"/>
      <w:bookmarkEnd w:id="1"/>
      <w:r w:rsidRPr="003312A3">
        <w:rPr>
          <w:sz w:val="26"/>
          <w:szCs w:val="26"/>
          <w:rtl/>
          <w:lang w:bidi="ar-LB"/>
        </w:rPr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نائب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كبير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وكبير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م</w:t>
      </w:r>
      <w:r w:rsidR="00EB0116">
        <w:rPr>
          <w:sz w:val="26"/>
          <w:szCs w:val="26"/>
          <w:rtl/>
          <w:lang w:bidi="ar-LB"/>
        </w:rPr>
        <w:t>وظف</w:t>
      </w:r>
      <w:r w:rsidR="00754F48">
        <w:rPr>
          <w:sz w:val="26"/>
          <w:szCs w:val="26"/>
          <w:rtl/>
          <w:lang w:bidi="ar-LB"/>
        </w:rPr>
        <w:t>ي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البرامج،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ومسؤولان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لإدارة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البرامج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الشبكة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الإقليمية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لموظفي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الوطنيين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للبلدان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الأفريقية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المتحدثة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باللغة</w:t>
      </w:r>
      <w:r w:rsidR="00D32F2D">
        <w:rPr>
          <w:sz w:val="26"/>
          <w:szCs w:val="26"/>
          <w:rtl/>
          <w:lang w:bidi="ar-LB"/>
        </w:rPr>
        <w:t xml:space="preserve"> </w:t>
      </w:r>
      <w:r w:rsidR="002E2C92">
        <w:rPr>
          <w:rFonts w:hint="cs"/>
          <w:sz w:val="26"/>
          <w:szCs w:val="26"/>
          <w:rtl/>
          <w:lang w:bidi="ar-LB"/>
        </w:rPr>
        <w:t>الإنجليزي</w:t>
      </w:r>
      <w:r w:rsidR="002E2C92">
        <w:rPr>
          <w:rFonts w:hint="eastAsia"/>
          <w:sz w:val="26"/>
          <w:szCs w:val="26"/>
          <w:rtl/>
          <w:lang w:bidi="ar-LB"/>
        </w:rPr>
        <w:t>ة</w:t>
      </w:r>
      <w:r w:rsidR="00754F48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المنعقدة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مابوتو،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موز</w:t>
      </w:r>
      <w:r w:rsidR="00EB0116">
        <w:rPr>
          <w:sz w:val="26"/>
          <w:szCs w:val="26"/>
          <w:rtl/>
          <w:lang w:bidi="ar-LB"/>
        </w:rPr>
        <w:t>ا</w:t>
      </w:r>
      <w:r w:rsidR="00754F48">
        <w:rPr>
          <w:sz w:val="26"/>
          <w:szCs w:val="26"/>
          <w:rtl/>
          <w:lang w:bidi="ar-LB"/>
        </w:rPr>
        <w:t>مبيق،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الفترة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10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12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يونيه/حزيران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2024.</w:t>
      </w:r>
    </w:p>
    <w:p w14:paraId="105F0E1E" w14:textId="15F0A793" w:rsidR="00754F48" w:rsidRDefault="00754F48" w:rsidP="004607CA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اجتمع</w:t>
      </w:r>
      <w:r w:rsidR="00CC4701">
        <w:rPr>
          <w:sz w:val="26"/>
          <w:szCs w:val="26"/>
          <w:rtl/>
          <w:lang w:bidi="ar-LB"/>
        </w:rPr>
        <w:t>ت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3D79B5">
        <w:rPr>
          <w:sz w:val="26"/>
          <w:szCs w:val="26"/>
          <w:rtl/>
          <w:lang w:bidi="ar-LB"/>
        </w:rPr>
        <w:t>كبير</w:t>
      </w:r>
      <w:r w:rsidR="00CC4701">
        <w:rPr>
          <w:sz w:val="26"/>
          <w:szCs w:val="26"/>
          <w:rtl/>
          <w:lang w:bidi="ar-LB"/>
        </w:rPr>
        <w:t>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3D79B5"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3D79B5">
        <w:rPr>
          <w:sz w:val="26"/>
          <w:szCs w:val="26"/>
          <w:rtl/>
          <w:lang w:bidi="ar-LB"/>
        </w:rPr>
        <w:t>و</w:t>
      </w:r>
      <w:r w:rsidR="00EB0116">
        <w:rPr>
          <w:sz w:val="26"/>
          <w:szCs w:val="26"/>
          <w:rtl/>
          <w:lang w:bidi="ar-LB"/>
        </w:rPr>
        <w:t>كبير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EB0116">
        <w:rPr>
          <w:sz w:val="26"/>
          <w:szCs w:val="26"/>
          <w:rtl/>
          <w:lang w:bidi="ar-LB"/>
        </w:rPr>
        <w:t>البر</w:t>
      </w:r>
      <w:r>
        <w:rPr>
          <w:sz w:val="26"/>
          <w:szCs w:val="26"/>
          <w:rtl/>
          <w:lang w:bidi="ar-LB"/>
        </w:rPr>
        <w:t>امج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ورئيس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زملاء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البنك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الدولي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واشنطن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العاصمة،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واليوئنديبي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نيويورك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الفترة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25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27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يونيه/حزيران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لمناقشة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القضايا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بمختلف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الجوانب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بتشغيل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صندوق</w:t>
      </w:r>
      <w:r w:rsidR="00D32F2D">
        <w:rPr>
          <w:sz w:val="26"/>
          <w:szCs w:val="26"/>
          <w:rtl/>
          <w:lang w:bidi="ar-LB"/>
        </w:rPr>
        <w:t xml:space="preserve"> </w:t>
      </w:r>
      <w:r w:rsidR="004607CA">
        <w:rPr>
          <w:sz w:val="26"/>
          <w:szCs w:val="26"/>
          <w:rtl/>
          <w:lang w:bidi="ar-LB"/>
        </w:rPr>
        <w:t>متجدد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محتمل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لكفاءة</w:t>
      </w:r>
      <w:r w:rsidR="00D32F2D">
        <w:rPr>
          <w:sz w:val="26"/>
          <w:szCs w:val="26"/>
          <w:rtl/>
          <w:lang w:bidi="ar-LB"/>
        </w:rPr>
        <w:t xml:space="preserve"> </w:t>
      </w:r>
      <w:r w:rsidR="004607CA"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سياق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التخفيض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التدريجي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للهيدروفلوروكربون.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إدراج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نتائج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هذه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المشاورات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الوثيقة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أعدت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لهذا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الاجتماع.</w:t>
      </w:r>
    </w:p>
    <w:p w14:paraId="29AD612D" w14:textId="4F03DE3F" w:rsidR="00754F48" w:rsidRDefault="004607CA" w:rsidP="00754F48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مسؤول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البر</w:t>
      </w:r>
      <w:r w:rsidR="00754F48">
        <w:rPr>
          <w:sz w:val="26"/>
          <w:szCs w:val="26"/>
          <w:rtl/>
          <w:lang w:bidi="ar-LB"/>
        </w:rPr>
        <w:t>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اجتماعات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شبكة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الكاريبي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لمسؤولي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754F48">
        <w:rPr>
          <w:sz w:val="26"/>
          <w:szCs w:val="26"/>
          <w:rtl/>
          <w:lang w:bidi="ar-LB"/>
        </w:rPr>
        <w:t>الوطنيين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وهايتي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وحلقة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لتوءمة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مسؤولي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الوطنيين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وصناع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سياسات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كفاءة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البحر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الكاريبي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وهايتي،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المنعقدة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مدينة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بنما،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الفترة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24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28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يونيه/حزيران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2024.</w:t>
      </w:r>
    </w:p>
    <w:p w14:paraId="7B75D1BD" w14:textId="726F88A8" w:rsidR="006A1F11" w:rsidRDefault="00A96497" w:rsidP="004607CA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وحضر</w:t>
      </w:r>
      <w:r w:rsidR="00CC4701">
        <w:rPr>
          <w:sz w:val="26"/>
          <w:szCs w:val="26"/>
          <w:rtl/>
          <w:lang w:bidi="ar-LB"/>
        </w:rPr>
        <w:t>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كبير</w:t>
      </w:r>
      <w:r w:rsidR="00CC4701">
        <w:rPr>
          <w:sz w:val="26"/>
          <w:szCs w:val="26"/>
          <w:rtl/>
          <w:lang w:bidi="ar-LB"/>
        </w:rPr>
        <w:t>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وموظف</w:t>
      </w:r>
      <w:r w:rsidR="004607CA">
        <w:rPr>
          <w:sz w:val="26"/>
          <w:szCs w:val="26"/>
          <w:rtl/>
          <w:lang w:bidi="ar-LB"/>
        </w:rPr>
        <w:t>و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السادس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والأربعين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للفريق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المفتوح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العضوية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للأطراف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بروتوكول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مونتريال،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والسبعين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للجنة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المنعقد</w:t>
      </w:r>
      <w:r w:rsidR="004607CA">
        <w:rPr>
          <w:sz w:val="26"/>
          <w:szCs w:val="26"/>
          <w:rtl/>
          <w:lang w:bidi="ar-LB"/>
        </w:rPr>
        <w:t>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مونتريال،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كندا،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8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بوليه/تموز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7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يوليه/تموز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التوالي.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ونظمت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حدثين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جانبيين،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عقد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أحدهما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8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يولي</w:t>
      </w:r>
      <w:r w:rsidR="004607CA">
        <w:rPr>
          <w:sz w:val="26"/>
          <w:szCs w:val="26"/>
          <w:rtl/>
          <w:lang w:bidi="ar-LB"/>
        </w:rPr>
        <w:t>ه</w:t>
      </w:r>
      <w:r>
        <w:rPr>
          <w:sz w:val="26"/>
          <w:szCs w:val="26"/>
          <w:rtl/>
          <w:lang w:bidi="ar-LB"/>
        </w:rPr>
        <w:t>/تموز،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كفرصة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للبلدان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lastRenderedPageBreak/>
        <w:t>المادة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5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لطرح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أسئلة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وعقد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الآخر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10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يوليه</w:t>
      </w:r>
      <w:r w:rsidR="004607CA">
        <w:rPr>
          <w:sz w:val="26"/>
          <w:szCs w:val="26"/>
          <w:rtl/>
          <w:lang w:bidi="ar-LB"/>
        </w:rPr>
        <w:t>/تموز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لتقديم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4607CA">
        <w:rPr>
          <w:sz w:val="26"/>
          <w:szCs w:val="26"/>
          <w:rtl/>
          <w:lang w:bidi="ar-LB"/>
        </w:rPr>
        <w:t>الإبلاغ</w:t>
      </w:r>
      <w:r w:rsidR="00D32F2D">
        <w:rPr>
          <w:sz w:val="26"/>
          <w:szCs w:val="26"/>
          <w:rtl/>
          <w:lang w:bidi="ar-LB"/>
        </w:rPr>
        <w:t xml:space="preserve"> </w:t>
      </w:r>
      <w:r w:rsidR="004607CA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4607CA">
        <w:rPr>
          <w:sz w:val="26"/>
          <w:szCs w:val="26"/>
          <w:rtl/>
          <w:lang w:bidi="ar-LB"/>
        </w:rPr>
        <w:t>البيانات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="004607CA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4607CA"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بوابة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الموقع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الشبكي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الجديد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وكان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موظفو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متوافرين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لتقديم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والرد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الأسئلة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خلال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جلسات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الأسئلة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والأجوبة.</w:t>
      </w:r>
    </w:p>
    <w:p w14:paraId="71FC2A0E" w14:textId="5F70C903" w:rsidR="00A96497" w:rsidRDefault="006A1F11" w:rsidP="00CC4701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 w:rsidRPr="00EA6E0D">
        <w:rPr>
          <w:sz w:val="26"/>
          <w:szCs w:val="26"/>
          <w:rtl/>
          <w:lang w:bidi="ar-LB"/>
        </w:rPr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 w:rsidRPr="00EA6E0D">
        <w:rPr>
          <w:sz w:val="26"/>
          <w:szCs w:val="26"/>
          <w:rtl/>
          <w:lang w:bidi="ar-LB"/>
        </w:rPr>
        <w:t>أحد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كبار</w:t>
      </w:r>
      <w:r w:rsidR="00D32F2D">
        <w:rPr>
          <w:sz w:val="26"/>
          <w:szCs w:val="26"/>
          <w:rtl/>
          <w:lang w:bidi="ar-LB"/>
        </w:rPr>
        <w:t xml:space="preserve"> </w:t>
      </w:r>
      <w:r w:rsidRPr="00EA6E0D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EA6E0D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A6E0D">
        <w:rPr>
          <w:sz w:val="26"/>
          <w:szCs w:val="26"/>
          <w:rtl/>
          <w:lang w:bidi="ar-LB"/>
        </w:rPr>
        <w:t>البرامج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ح</w:t>
      </w:r>
      <w:r w:rsidR="004607CA">
        <w:rPr>
          <w:sz w:val="26"/>
          <w:szCs w:val="26"/>
          <w:rtl/>
          <w:lang w:bidi="ar-LB"/>
        </w:rPr>
        <w:t>ل</w:t>
      </w:r>
      <w:r w:rsidR="00A96497">
        <w:rPr>
          <w:sz w:val="26"/>
          <w:szCs w:val="26"/>
          <w:rtl/>
          <w:lang w:bidi="ar-LB"/>
        </w:rPr>
        <w:t>قة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قوائم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جرد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لبنوك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الفلوروكربون،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نظمت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7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يوليه/تموز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هامش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السادس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والأربعين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للفريق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العامل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المفتوح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العضوية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بواسطة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تحالف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المناخ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والهواء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النظيف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وزارة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البيئة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اليابان/المبادرة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دورة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حياة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مواد</w:t>
      </w:r>
      <w:r w:rsidR="00D32F2D">
        <w:rPr>
          <w:sz w:val="26"/>
          <w:szCs w:val="26"/>
          <w:rtl/>
          <w:lang w:bidi="ar-LB"/>
        </w:rPr>
        <w:t xml:space="preserve"> </w:t>
      </w:r>
      <w:r w:rsidR="00A96497">
        <w:rPr>
          <w:sz w:val="26"/>
          <w:szCs w:val="26"/>
          <w:rtl/>
          <w:lang w:bidi="ar-LB"/>
        </w:rPr>
        <w:t>ال</w:t>
      </w:r>
      <w:r w:rsidR="00CC4701">
        <w:rPr>
          <w:sz w:val="26"/>
          <w:szCs w:val="26"/>
          <w:rtl/>
          <w:lang w:bidi="ar-LB"/>
        </w:rPr>
        <w:t>فلورو</w:t>
      </w:r>
      <w:r w:rsidR="00A96497">
        <w:rPr>
          <w:sz w:val="26"/>
          <w:szCs w:val="26"/>
          <w:rtl/>
          <w:lang w:bidi="ar-LB"/>
        </w:rPr>
        <w:t>كربون</w:t>
      </w:r>
      <w:r w:rsidR="00CC4701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وقدم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عرضا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المعايير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لنافذة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تمويل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لقوائم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جرد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البنوك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للمواد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الخاضعة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للرقابة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المستخدمة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أو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غير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المرغوبة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وخطة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لجمع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ونقل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والتخلص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مثل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هذه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المواد.</w:t>
      </w:r>
    </w:p>
    <w:p w14:paraId="71E65897" w14:textId="71A5D7DD" w:rsidR="006A1F11" w:rsidRPr="008A13B3" w:rsidRDefault="005E2461" w:rsidP="005E2461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أحد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البر</w:t>
      </w:r>
      <w:r w:rsidR="00CC4701">
        <w:rPr>
          <w:sz w:val="26"/>
          <w:szCs w:val="26"/>
          <w:rtl/>
          <w:lang w:bidi="ar-LB"/>
        </w:rPr>
        <w:t>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الشبكة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الإقليمية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أمريكا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اللاتينية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وحلقة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لمواءمة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كفاءة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طاقة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لأمريكا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اللاتينية،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المنعقدة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سانتياغو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شيلي،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2</w:t>
      </w:r>
      <w:r>
        <w:rPr>
          <w:sz w:val="26"/>
          <w:szCs w:val="26"/>
          <w:rtl/>
          <w:lang w:bidi="ar-LB"/>
        </w:rPr>
        <w:t>9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يوليه/تموز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2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أغسطس/آب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2024.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وشارك</w:t>
      </w:r>
      <w:r w:rsidR="0096738E">
        <w:rPr>
          <w:sz w:val="26"/>
          <w:szCs w:val="26"/>
          <w:rtl/>
          <w:lang w:bidi="ar-LB"/>
        </w:rPr>
        <w:t>ت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كبير</w:t>
      </w:r>
      <w:r w:rsidR="0096738E">
        <w:rPr>
          <w:sz w:val="26"/>
          <w:szCs w:val="26"/>
          <w:rtl/>
          <w:lang w:bidi="ar-LB"/>
        </w:rPr>
        <w:t>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الرصد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والتقييم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الشبكة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وقدم</w:t>
      </w:r>
      <w:r w:rsidR="0096738E">
        <w:rPr>
          <w:sz w:val="26"/>
          <w:szCs w:val="26"/>
          <w:rtl/>
          <w:lang w:bidi="ar-LB"/>
        </w:rPr>
        <w:t>ت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تحديثا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الرصد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والتقييم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والتقدم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المحرز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التقييمات</w:t>
      </w:r>
      <w:r w:rsidR="00D32F2D">
        <w:rPr>
          <w:sz w:val="26"/>
          <w:szCs w:val="26"/>
          <w:rtl/>
          <w:lang w:bidi="ar-LB"/>
        </w:rPr>
        <w:t xml:space="preserve"> </w:t>
      </w:r>
      <w:r w:rsidR="00CC4701">
        <w:rPr>
          <w:sz w:val="26"/>
          <w:szCs w:val="26"/>
          <w:rtl/>
          <w:lang w:bidi="ar-LB"/>
        </w:rPr>
        <w:t>الجارية.</w:t>
      </w:r>
    </w:p>
    <w:p w14:paraId="2CE17C49" w14:textId="68705E13" w:rsidR="00CC4701" w:rsidRDefault="00CC4701" w:rsidP="001C3368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بناء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طلب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جنوب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أفريقيا،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الغابات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ومصايد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الأسماك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والبيئة،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شاركت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الترتيبات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التشغيلية،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وهيكل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الحوكمة،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وتخطيط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وعمليات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الخاصة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جلسة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للجنة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التفاوض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الحكومية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الدولية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</w:t>
      </w:r>
      <w:r w:rsidR="001C3368">
        <w:rPr>
          <w:sz w:val="26"/>
          <w:szCs w:val="26"/>
          <w:rtl/>
          <w:lang w:bidi="ar-LB"/>
        </w:rPr>
        <w:t>ن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فيما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بين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الدورات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تلوث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البلاستيكي</w:t>
      </w:r>
      <w:r w:rsidR="001C3368">
        <w:rPr>
          <w:sz w:val="26"/>
          <w:szCs w:val="26"/>
          <w:rtl/>
          <w:lang w:bidi="ar-LB"/>
        </w:rPr>
        <w:t>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منظمات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المجتمع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المدني،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نظمتها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جنوب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أفريقيا،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أغسطس/آب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2024.</w:t>
      </w:r>
    </w:p>
    <w:p w14:paraId="6169D7DB" w14:textId="2629B02A" w:rsidR="0096738E" w:rsidRDefault="0096738E" w:rsidP="001C3368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بناء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دعوة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كولومبيا،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نائب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1C3368">
        <w:rPr>
          <w:sz w:val="26"/>
          <w:szCs w:val="26"/>
          <w:rtl/>
          <w:lang w:bidi="ar-LB"/>
        </w:rPr>
        <w:t>9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سبتمبر/أيلول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الأحداث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للاحتفال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بالذكرى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الثلاثين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لكولومبيا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طرفا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بروتوكول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مونتريال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وإنشاء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البلد.</w:t>
      </w:r>
    </w:p>
    <w:p w14:paraId="348AD682" w14:textId="6D6CF2BD" w:rsidR="0096738E" w:rsidRDefault="0096738E" w:rsidP="00FA4274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شار</w:t>
      </w:r>
      <w:r w:rsidR="00FA4274">
        <w:rPr>
          <w:sz w:val="26"/>
          <w:szCs w:val="26"/>
          <w:rtl/>
          <w:lang w:bidi="ar-LB"/>
        </w:rPr>
        <w:t>ك</w:t>
      </w:r>
      <w:r>
        <w:rPr>
          <w:sz w:val="26"/>
          <w:szCs w:val="26"/>
          <w:rtl/>
          <w:lang w:bidi="ar-LB"/>
        </w:rPr>
        <w:t>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كبيرة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التنسيق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أصحاب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المصلحة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الصين،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المنعقد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بكين،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الصين،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سبتمبر/أيلول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واشتمل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حلقة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انبعاثات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الهيدروفلوروكربون-23.</w:t>
      </w:r>
    </w:p>
    <w:p w14:paraId="4D540CEC" w14:textId="50C70CE9" w:rsidR="006A1F11" w:rsidRDefault="006A1F11" w:rsidP="001C3368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 w:rsidRPr="00651233">
        <w:rPr>
          <w:sz w:val="26"/>
          <w:szCs w:val="26"/>
          <w:rtl/>
          <w:lang w:bidi="ar-LB"/>
        </w:rPr>
        <w:t>شارك</w:t>
      </w:r>
      <w:r>
        <w:rPr>
          <w:sz w:val="26"/>
          <w:szCs w:val="26"/>
          <w:rtl/>
          <w:lang w:bidi="ar-LB"/>
        </w:rPr>
        <w:t>ت</w:t>
      </w:r>
      <w:r w:rsidR="00D32F2D">
        <w:rPr>
          <w:sz w:val="26"/>
          <w:szCs w:val="26"/>
          <w:rtl/>
          <w:lang w:bidi="ar-LB"/>
        </w:rPr>
        <w:t xml:space="preserve"> </w:t>
      </w:r>
      <w:r w:rsidRPr="00651233">
        <w:rPr>
          <w:sz w:val="26"/>
          <w:szCs w:val="26"/>
          <w:rtl/>
          <w:lang w:bidi="ar-LB"/>
        </w:rPr>
        <w:t>كبير</w:t>
      </w:r>
      <w:r>
        <w:rPr>
          <w:sz w:val="26"/>
          <w:szCs w:val="26"/>
          <w:rtl/>
          <w:lang w:bidi="ar-LB"/>
        </w:rPr>
        <w:t>ة</w:t>
      </w:r>
      <w:r w:rsidR="00D32F2D">
        <w:rPr>
          <w:sz w:val="26"/>
          <w:szCs w:val="26"/>
          <w:rtl/>
          <w:lang w:bidi="ar-LB"/>
        </w:rPr>
        <w:t xml:space="preserve"> </w:t>
      </w:r>
      <w:r w:rsidRPr="003D79B5"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وأحد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كبار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البر</w:t>
      </w:r>
      <w:r w:rsidR="0096738E">
        <w:rPr>
          <w:sz w:val="26"/>
          <w:szCs w:val="26"/>
          <w:rtl/>
          <w:lang w:bidi="ar-LB"/>
        </w:rPr>
        <w:t>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المشترك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لشبكة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جنوب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آسيا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وغرب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آسيا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لموظفي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الوطنيين،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المنعقدة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1C3368">
        <w:rPr>
          <w:sz w:val="26"/>
          <w:szCs w:val="26"/>
          <w:rtl/>
          <w:lang w:bidi="ar-LB"/>
        </w:rPr>
        <w:t>ش</w:t>
      </w:r>
      <w:r w:rsidR="0096738E">
        <w:rPr>
          <w:sz w:val="26"/>
          <w:szCs w:val="26"/>
          <w:rtl/>
          <w:lang w:bidi="ar-LB"/>
        </w:rPr>
        <w:t>يناي،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الهند،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24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25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سبتمبر/أيلول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2024.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كبيرة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الرصد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التقييم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أيضا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تحديثا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الرصد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والتقييم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والتقدم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المحرز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التقييمات</w:t>
      </w:r>
      <w:r w:rsidR="00D32F2D">
        <w:rPr>
          <w:sz w:val="26"/>
          <w:szCs w:val="26"/>
          <w:rtl/>
          <w:lang w:bidi="ar-LB"/>
        </w:rPr>
        <w:t xml:space="preserve"> </w:t>
      </w:r>
      <w:r w:rsidR="0096738E">
        <w:rPr>
          <w:sz w:val="26"/>
          <w:szCs w:val="26"/>
          <w:rtl/>
          <w:lang w:bidi="ar-LB"/>
        </w:rPr>
        <w:t>الجارية.</w:t>
      </w:r>
    </w:p>
    <w:p w14:paraId="2C808F74" w14:textId="751F12E8" w:rsidR="0096738E" w:rsidRPr="00FA4274" w:rsidRDefault="000620ED" w:rsidP="0096738E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 w:rsidRPr="00FA4274">
        <w:rPr>
          <w:sz w:val="26"/>
          <w:szCs w:val="26"/>
          <w:rtl/>
          <w:lang w:bidi="ar-LB"/>
        </w:rPr>
        <w:t>حضرت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كبيرة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وموظفو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الثالث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عشر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المجمع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لمؤتمر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الأطراف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اتفاقية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فيينا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والاجتماع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السادس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والثلاثين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للأطراف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بروتوكول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مونتريال،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المنعقد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بانكوك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28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أكتوبر/تشرين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الأول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نوفمبر/تشري</w:t>
      </w:r>
      <w:r w:rsidR="009B668F">
        <w:rPr>
          <w:sz w:val="26"/>
          <w:szCs w:val="26"/>
          <w:rtl/>
          <w:lang w:bidi="ar-LB"/>
        </w:rPr>
        <w:t>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2024؛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والاجتماع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الثالث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والسبعين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للجنة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25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أكتوبر/تشرين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الأول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2024؛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وحلقة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دورة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حياة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غازات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التبريد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27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أكتوبر/تشرين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الأول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حيث</w:t>
      </w:r>
      <w:r w:rsidR="00D32F2D">
        <w:rPr>
          <w:sz w:val="26"/>
          <w:szCs w:val="26"/>
          <w:rtl/>
          <w:lang w:bidi="ar-LB"/>
        </w:rPr>
        <w:t xml:space="preserve"> </w:t>
      </w:r>
      <w:r w:rsidRPr="00FA4274">
        <w:rPr>
          <w:sz w:val="26"/>
          <w:szCs w:val="26"/>
          <w:rtl/>
          <w:lang w:bidi="ar-LB"/>
        </w:rPr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أحد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كبار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البر</w:t>
      </w:r>
      <w:r w:rsidR="00FA4274" w:rsidRPr="00FA4274">
        <w:rPr>
          <w:sz w:val="26"/>
          <w:szCs w:val="26"/>
          <w:rtl/>
          <w:lang w:bidi="ar-LB"/>
        </w:rPr>
        <w:t>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فريق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الخبراء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تمويل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دورة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حياة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غازات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التبريد.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وعرضت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أي</w:t>
      </w:r>
      <w:r w:rsidR="009B668F">
        <w:rPr>
          <w:sz w:val="26"/>
          <w:szCs w:val="26"/>
          <w:rtl/>
          <w:lang w:bidi="ar-LB"/>
        </w:rPr>
        <w:t>ضا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تدريبا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حضوريا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للبلدان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العاملة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المادة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5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خلال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الاجتماعات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بانكوك،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النظام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لتقديم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القطري،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الذي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يتوقع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إطلاقه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بداية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عام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2025.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وشارك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التدريب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74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مشاركا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يمثلون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54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 w:rsidRPr="00FA4274">
        <w:rPr>
          <w:sz w:val="26"/>
          <w:szCs w:val="26"/>
          <w:rtl/>
          <w:lang w:bidi="ar-LB"/>
        </w:rPr>
        <w:t>بلدا.</w:t>
      </w:r>
    </w:p>
    <w:p w14:paraId="5B0C2730" w14:textId="7E5C987B" w:rsidR="006A1F11" w:rsidRDefault="009B668F" w:rsidP="00316BC7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lastRenderedPageBreak/>
        <w:t>شارك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أحد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البر</w:t>
      </w:r>
      <w:r w:rsidR="00FA4274">
        <w:rPr>
          <w:sz w:val="26"/>
          <w:szCs w:val="26"/>
          <w:rtl/>
          <w:lang w:bidi="ar-LB"/>
        </w:rPr>
        <w:t>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13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نوفمبر/تشرين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2024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حلقة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المواضيعية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المشتركة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لمسؤولي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الوطنيين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لجنوب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شرق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آسيا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والبلدان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الجزرية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المحيط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الهادئ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قوائم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الجرد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الو</w:t>
      </w:r>
      <w:r w:rsidR="00316BC7">
        <w:rPr>
          <w:sz w:val="26"/>
          <w:szCs w:val="26"/>
          <w:rtl/>
          <w:lang w:bidi="ar-LB"/>
        </w:rPr>
        <w:t>ط</w:t>
      </w:r>
      <w:r w:rsidR="00FA4274">
        <w:rPr>
          <w:sz w:val="26"/>
          <w:szCs w:val="26"/>
          <w:rtl/>
          <w:lang w:bidi="ar-LB"/>
        </w:rPr>
        <w:t>نية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لبنوك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المستنفدة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للأوزون/الهيدروفلوروكربون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والاستراتيجية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لإدارة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الخاضعة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للرقابة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غير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المرغوبة.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وقدم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عرضا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نفس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المسألة</w:t>
      </w:r>
      <w:r w:rsidR="0096738E" w:rsidRPr="00FA4274">
        <w:rPr>
          <w:sz w:val="26"/>
          <w:szCs w:val="26"/>
          <w:rtl/>
          <w:lang w:bidi="ar-LB"/>
        </w:rPr>
        <w:t>.</w:t>
      </w:r>
    </w:p>
    <w:bookmarkEnd w:id="2"/>
    <w:p w14:paraId="7C48324D" w14:textId="57B01EAD" w:rsidR="006A1F11" w:rsidRPr="00744212" w:rsidRDefault="006A1F11" w:rsidP="00655053">
      <w:pPr>
        <w:pStyle w:val="AA1"/>
        <w:keepNext w:val="0"/>
        <w:numPr>
          <w:ilvl w:val="0"/>
          <w:numId w:val="23"/>
        </w:numPr>
        <w:bidi/>
        <w:spacing w:before="0" w:after="240" w:line="240" w:lineRule="auto"/>
        <w:ind w:left="720" w:hanging="720"/>
        <w:rPr>
          <w:rFonts w:ascii="Times New Roman" w:hAnsi="Times New Roman" w:cs="Times New Roman"/>
          <w:sz w:val="26"/>
          <w:szCs w:val="26"/>
          <w:lang w:bidi="ar-LB"/>
        </w:rPr>
      </w:pPr>
      <w:r w:rsidRPr="005656EB">
        <w:rPr>
          <w:rFonts w:ascii="Times New Roman" w:hAnsi="Times New Roman" w:cs="Times New Roman"/>
          <w:sz w:val="26"/>
          <w:szCs w:val="26"/>
          <w:rtl/>
          <w:lang w:bidi="ar-LB"/>
        </w:rPr>
        <w:t>نظام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5656EB">
        <w:rPr>
          <w:rFonts w:ascii="Times New Roman" w:hAnsi="Times New Roman" w:cs="Times New Roman"/>
          <w:sz w:val="26"/>
          <w:szCs w:val="26"/>
          <w:rtl/>
          <w:lang w:bidi="ar-LB"/>
        </w:rPr>
        <w:t>إدارة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5656EB">
        <w:rPr>
          <w:rFonts w:ascii="Times New Roman" w:hAnsi="Times New Roman" w:cs="Times New Roman"/>
          <w:sz w:val="26"/>
          <w:szCs w:val="26"/>
          <w:rtl/>
          <w:lang w:bidi="ar-LB"/>
        </w:rPr>
        <w:t>المعرفة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</w:p>
    <w:p w14:paraId="78BEBA51" w14:textId="601208A7" w:rsidR="006A1F11" w:rsidRDefault="006A1F11" w:rsidP="000E2E7B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يواصل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تطوير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نظام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المعرفة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إحراز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جيد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النحو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المخطط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له</w:t>
      </w:r>
      <w:r w:rsidR="00FA4274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Pr="005656EB">
        <w:rPr>
          <w:sz w:val="26"/>
          <w:szCs w:val="26"/>
          <w:rtl/>
          <w:lang w:bidi="ar-LB"/>
        </w:rPr>
        <w:t>يتعاون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فريق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بشكل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وثيق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العديد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المطورين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وفريق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التصميم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لضمان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الالتزام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بالجدول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الزمني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لتسليم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المشروع</w:t>
      </w:r>
      <w:r w:rsidR="00FA4274">
        <w:rPr>
          <w:sz w:val="26"/>
          <w:szCs w:val="26"/>
          <w:rtl/>
          <w:lang w:bidi="ar-LB"/>
        </w:rPr>
        <w:t>.</w:t>
      </w:r>
      <w:r w:rsidR="00D32F2D">
        <w:rPr>
          <w:sz w:val="26"/>
          <w:szCs w:val="26"/>
          <w:rtl/>
          <w:lang w:bidi="ar-LB"/>
        </w:rPr>
        <w:t xml:space="preserve"> </w:t>
      </w:r>
      <w:r w:rsidRPr="00F22632">
        <w:rPr>
          <w:sz w:val="26"/>
          <w:szCs w:val="26"/>
          <w:rtl/>
          <w:lang w:bidi="ar-LB"/>
        </w:rPr>
        <w:t>و</w:t>
      </w:r>
      <w:r w:rsidR="00FA4274">
        <w:rPr>
          <w:sz w:val="26"/>
          <w:szCs w:val="26"/>
          <w:rtl/>
          <w:lang w:bidi="ar-LB"/>
        </w:rPr>
        <w:t>بالتوازي،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يعمل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الفريق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بنشاط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نحو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البدء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منتجات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المرحلة</w:t>
      </w:r>
      <w:r w:rsidR="00D32F2D">
        <w:rPr>
          <w:sz w:val="26"/>
          <w:szCs w:val="26"/>
          <w:rtl/>
          <w:lang w:bidi="ar-LB"/>
        </w:rPr>
        <w:t xml:space="preserve"> </w:t>
      </w:r>
      <w:r w:rsidR="009B668F">
        <w:rPr>
          <w:sz w:val="26"/>
          <w:szCs w:val="26"/>
          <w:rtl/>
          <w:lang w:bidi="ar-LB"/>
        </w:rPr>
        <w:t>الثالثة</w:t>
      </w:r>
      <w:r w:rsidR="00FA4274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جمع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وصياغة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متطلبات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المستخدم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تحقق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تقدما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بالفعل.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وستركز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المرحلة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الثالثة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توسيع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نطاق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وظائف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نظام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الإبلاغ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FA4274"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وواجهة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برمجة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التطبيقات.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ويمكن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الاطلاع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وصف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تفصيلي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للتقدم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المحرز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تطوير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نظام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المعرفة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المرفق</w:t>
      </w:r>
      <w:r w:rsidR="00D32F2D">
        <w:rPr>
          <w:sz w:val="26"/>
          <w:szCs w:val="26"/>
          <w:rtl/>
          <w:lang w:bidi="ar-LB"/>
        </w:rPr>
        <w:t xml:space="preserve"> </w:t>
      </w:r>
      <w:r w:rsidRPr="005656EB">
        <w:rPr>
          <w:sz w:val="26"/>
          <w:szCs w:val="26"/>
          <w:rtl/>
          <w:lang w:bidi="ar-LB"/>
        </w:rPr>
        <w:t>الأول</w:t>
      </w:r>
      <w:r w:rsidR="00D32F2D">
        <w:rPr>
          <w:sz w:val="26"/>
          <w:szCs w:val="26"/>
          <w:rtl/>
          <w:lang w:bidi="ar-LB"/>
        </w:rPr>
        <w:t xml:space="preserve"> </w:t>
      </w:r>
      <w:r w:rsidR="000E2E7B">
        <w:rPr>
          <w:sz w:val="26"/>
          <w:szCs w:val="26"/>
          <w:rtl/>
          <w:lang w:bidi="ar-LB"/>
        </w:rPr>
        <w:t>بالوثيقة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="000E2E7B">
        <w:rPr>
          <w:sz w:val="26"/>
          <w:szCs w:val="26"/>
          <w:rtl/>
          <w:lang w:bidi="ar-LB"/>
        </w:rPr>
        <w:t>الحالية</w:t>
      </w:r>
      <w:r w:rsidRPr="005656EB">
        <w:rPr>
          <w:sz w:val="26"/>
          <w:szCs w:val="26"/>
          <w:rtl/>
          <w:lang w:bidi="ar-LB"/>
        </w:rPr>
        <w:t>.</w:t>
      </w:r>
    </w:p>
    <w:p w14:paraId="47FEA97D" w14:textId="503DF1DA" w:rsidR="006A1F11" w:rsidRPr="00FA2B07" w:rsidRDefault="006A1F11" w:rsidP="00655053">
      <w:pPr>
        <w:pStyle w:val="AA1"/>
        <w:keepNext w:val="0"/>
        <w:numPr>
          <w:ilvl w:val="0"/>
          <w:numId w:val="23"/>
        </w:numPr>
        <w:bidi/>
        <w:spacing w:before="0" w:after="240" w:line="240" w:lineRule="auto"/>
        <w:ind w:left="720" w:hanging="720"/>
        <w:rPr>
          <w:rFonts w:ascii="Times New Roman" w:hAnsi="Times New Roman" w:cs="Times New Roman"/>
          <w:sz w:val="26"/>
          <w:szCs w:val="26"/>
          <w:lang w:bidi="ar-LB"/>
        </w:rPr>
      </w:pPr>
      <w:r w:rsidRPr="00FA2B07">
        <w:rPr>
          <w:rFonts w:ascii="Times New Roman" w:hAnsi="Times New Roman" w:cs="Times New Roman"/>
          <w:sz w:val="26"/>
          <w:szCs w:val="26"/>
          <w:rtl/>
          <w:lang w:bidi="ar-LB"/>
        </w:rPr>
        <w:t>المسائل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FA2B07">
        <w:rPr>
          <w:rFonts w:ascii="Times New Roman" w:hAnsi="Times New Roman" w:cs="Times New Roman"/>
          <w:sz w:val="26"/>
          <w:szCs w:val="26"/>
          <w:rtl/>
          <w:lang w:bidi="ar-LB"/>
        </w:rPr>
        <w:t>الإدارية</w:t>
      </w:r>
    </w:p>
    <w:p w14:paraId="0FB90830" w14:textId="462F9D17" w:rsidR="006A1F11" w:rsidRPr="00FA2B07" w:rsidRDefault="006A1F11" w:rsidP="00655053">
      <w:pPr>
        <w:pStyle w:val="Level2"/>
        <w:keepNext w:val="0"/>
        <w:bidi/>
        <w:spacing w:after="240" w:line="240" w:lineRule="auto"/>
        <w:ind w:left="720" w:hanging="720"/>
        <w:rPr>
          <w:rFonts w:ascii="Times New Roman" w:hAnsi="Times New Roman" w:cs="Times New Roman"/>
          <w:lang w:bidi="ar-LB"/>
        </w:rPr>
      </w:pPr>
      <w:r w:rsidRPr="00FA2B07">
        <w:rPr>
          <w:rFonts w:ascii="Times New Roman" w:hAnsi="Times New Roman" w:cs="Times New Roman"/>
          <w:rtl/>
          <w:lang w:bidi="ar-LB"/>
        </w:rPr>
        <w:t>التعيين</w:t>
      </w:r>
      <w:r w:rsidR="00D32F2D">
        <w:rPr>
          <w:rFonts w:ascii="Times New Roman" w:hAnsi="Times New Roman" w:cs="Times New Roman"/>
          <w:rtl/>
          <w:lang w:bidi="ar-LB"/>
        </w:rPr>
        <w:t xml:space="preserve"> </w:t>
      </w:r>
      <w:r w:rsidRPr="00FA2B07">
        <w:rPr>
          <w:rFonts w:ascii="Times New Roman" w:hAnsi="Times New Roman" w:cs="Times New Roman"/>
          <w:rtl/>
          <w:lang w:bidi="ar-LB"/>
        </w:rPr>
        <w:t>والتوظيف</w:t>
      </w:r>
    </w:p>
    <w:p w14:paraId="487BE2DE" w14:textId="06A4892A" w:rsidR="006A1F11" w:rsidRDefault="000E2E7B" w:rsidP="000E2E7B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انتهت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766D4E">
        <w:rPr>
          <w:sz w:val="26"/>
          <w:szCs w:val="26"/>
          <w:rtl/>
          <w:lang w:bidi="ar-LB"/>
        </w:rPr>
        <w:t>عملية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CC1B17">
        <w:rPr>
          <w:sz w:val="26"/>
          <w:szCs w:val="26"/>
          <w:rtl/>
          <w:lang w:bidi="ar-LB"/>
        </w:rPr>
        <w:t>اختيار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CC1B17">
        <w:rPr>
          <w:sz w:val="26"/>
          <w:szCs w:val="26"/>
          <w:rtl/>
          <w:lang w:bidi="ar-LB"/>
        </w:rPr>
        <w:t>موظفين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CC1B17">
        <w:rPr>
          <w:sz w:val="26"/>
          <w:szCs w:val="26"/>
          <w:rtl/>
          <w:lang w:bidi="ar-LB"/>
        </w:rPr>
        <w:t>لوظيفة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766D4E">
        <w:rPr>
          <w:sz w:val="26"/>
          <w:szCs w:val="26"/>
          <w:rtl/>
          <w:lang w:bidi="ar-LB"/>
        </w:rPr>
        <w:t>كبير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766D4E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766D4E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766D4E">
        <w:rPr>
          <w:sz w:val="26"/>
          <w:szCs w:val="26"/>
          <w:rtl/>
          <w:lang w:bidi="ar-LB"/>
        </w:rPr>
        <w:t>البرامج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مستوى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(</w:t>
      </w:r>
      <w:r w:rsidR="006A1F11" w:rsidRPr="00F1072E">
        <w:rPr>
          <w:sz w:val="26"/>
          <w:szCs w:val="26"/>
          <w:lang w:bidi="ar-LB"/>
        </w:rPr>
        <w:t>P-5</w:t>
      </w:r>
      <w:r w:rsidR="006A1F11">
        <w:rPr>
          <w:sz w:val="26"/>
          <w:szCs w:val="26"/>
          <w:rtl/>
          <w:lang w:bidi="ar-LB"/>
        </w:rPr>
        <w:t>)</w:t>
      </w:r>
      <w:r w:rsidR="006A1F11" w:rsidRPr="00D1587D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باختيار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السيد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التالوني،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بدءا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يناير/كانون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2025</w:t>
      </w:r>
      <w:r w:rsidR="006A1F11" w:rsidRPr="00766D4E">
        <w:rPr>
          <w:sz w:val="26"/>
          <w:szCs w:val="26"/>
          <w:rtl/>
          <w:lang w:bidi="ar-LB"/>
        </w:rPr>
        <w:t>.</w:t>
      </w:r>
    </w:p>
    <w:p w14:paraId="53BB38C9" w14:textId="7F381050" w:rsidR="006A1F11" w:rsidRDefault="000E2E7B" w:rsidP="000E2E7B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انتهت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766D4E">
        <w:rPr>
          <w:sz w:val="26"/>
          <w:szCs w:val="26"/>
          <w:rtl/>
          <w:lang w:bidi="ar-LB"/>
        </w:rPr>
        <w:t>عملي</w:t>
      </w:r>
      <w:r>
        <w:rPr>
          <w:sz w:val="26"/>
          <w:szCs w:val="26"/>
          <w:rtl/>
          <w:lang w:bidi="ar-LB"/>
        </w:rPr>
        <w:t>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CC1B17">
        <w:rPr>
          <w:sz w:val="26"/>
          <w:szCs w:val="26"/>
          <w:rtl/>
          <w:lang w:bidi="ar-LB"/>
        </w:rPr>
        <w:t>اختيار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CC1B17">
        <w:rPr>
          <w:sz w:val="26"/>
          <w:szCs w:val="26"/>
          <w:rtl/>
          <w:lang w:bidi="ar-LB"/>
        </w:rPr>
        <w:t>موظفين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E55E1A">
        <w:rPr>
          <w:sz w:val="26"/>
          <w:szCs w:val="26"/>
          <w:rtl/>
          <w:lang w:bidi="ar-LB"/>
        </w:rPr>
        <w:t>لوظيفتي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E55E1A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E55E1A">
        <w:rPr>
          <w:sz w:val="26"/>
          <w:szCs w:val="26"/>
          <w:rtl/>
          <w:lang w:bidi="ar-LB"/>
        </w:rPr>
        <w:t>البرامج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مستوى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(</w:t>
      </w:r>
      <w:r w:rsidR="006A1F11" w:rsidRPr="00F1072E">
        <w:rPr>
          <w:sz w:val="26"/>
          <w:szCs w:val="26"/>
          <w:lang w:bidi="ar-LB"/>
        </w:rPr>
        <w:t>P-</w:t>
      </w:r>
      <w:r w:rsidR="006A1F11">
        <w:rPr>
          <w:sz w:val="26"/>
          <w:szCs w:val="26"/>
          <w:lang w:bidi="ar-LB"/>
        </w:rPr>
        <w:t>3</w:t>
      </w:r>
      <w:r w:rsidR="006A1F11" w:rsidRPr="00F1072E">
        <w:rPr>
          <w:sz w:val="26"/>
          <w:szCs w:val="26"/>
          <w:rtl/>
          <w:lang w:bidi="ar-LB"/>
        </w:rPr>
        <w:t>)،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2E2C92">
        <w:rPr>
          <w:rFonts w:hint="cs"/>
          <w:sz w:val="26"/>
          <w:szCs w:val="26"/>
          <w:rtl/>
          <w:lang w:bidi="ar-LB"/>
        </w:rPr>
        <w:t>باختيا</w:t>
      </w:r>
      <w:r w:rsidR="002E2C92">
        <w:rPr>
          <w:rFonts w:hint="eastAsia"/>
          <w:sz w:val="26"/>
          <w:szCs w:val="26"/>
          <w:rtl/>
          <w:lang w:bidi="ar-LB"/>
        </w:rPr>
        <w:t>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السيدة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مانيشا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فيبول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سا</w:t>
      </w:r>
      <w:r w:rsidR="009B668F">
        <w:rPr>
          <w:sz w:val="26"/>
          <w:szCs w:val="26"/>
          <w:rtl/>
          <w:lang w:bidi="ar-LB"/>
        </w:rPr>
        <w:t>ن</w:t>
      </w:r>
      <w:r>
        <w:rPr>
          <w:sz w:val="26"/>
          <w:szCs w:val="26"/>
          <w:rtl/>
          <w:lang w:bidi="ar-LB"/>
        </w:rPr>
        <w:t>غاني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والسيد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روني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سليم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اللذين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استلما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عملهم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أغسطس/آب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و7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سبتمبر/أيلول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التوالي</w:t>
      </w:r>
      <w:r w:rsidR="006A1F11" w:rsidRPr="00E55E1A">
        <w:rPr>
          <w:sz w:val="26"/>
          <w:szCs w:val="26"/>
          <w:rtl/>
          <w:lang w:bidi="ar-LB"/>
        </w:rPr>
        <w:t>.</w:t>
      </w:r>
    </w:p>
    <w:p w14:paraId="507E6490" w14:textId="3A1C2E7E" w:rsidR="006A1F11" w:rsidRDefault="009B668F" w:rsidP="00CD56E5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انتهت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CC1B17">
        <w:rPr>
          <w:sz w:val="26"/>
          <w:szCs w:val="26"/>
          <w:rtl/>
          <w:lang w:bidi="ar-LB"/>
        </w:rPr>
        <w:t>عملية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CC1B17">
        <w:rPr>
          <w:sz w:val="26"/>
          <w:szCs w:val="26"/>
          <w:rtl/>
          <w:lang w:bidi="ar-LB"/>
        </w:rPr>
        <w:t>اختيار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منصب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كبير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البر</w:t>
      </w:r>
      <w:r w:rsidR="000E2E7B">
        <w:rPr>
          <w:sz w:val="26"/>
          <w:szCs w:val="26"/>
          <w:rtl/>
          <w:lang w:bidi="ar-LB"/>
        </w:rPr>
        <w:t>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0E2E7B">
        <w:rPr>
          <w:sz w:val="26"/>
          <w:szCs w:val="26"/>
          <w:lang w:val="en-US" w:bidi="ar-LB"/>
        </w:rPr>
        <w:t>(P-4)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عقب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التقاعد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القادم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للشاغل،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السيدة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ماريان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فيغا،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31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ديسمبر/كانون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الأول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2024،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2E2C92">
        <w:rPr>
          <w:rFonts w:hint="cs"/>
          <w:sz w:val="26"/>
          <w:szCs w:val="26"/>
          <w:rtl/>
          <w:lang w:val="en-US" w:bidi="ar-LB"/>
        </w:rPr>
        <w:t>باختيا</w:t>
      </w:r>
      <w:r w:rsidR="002E2C92">
        <w:rPr>
          <w:rFonts w:hint="eastAsia"/>
          <w:sz w:val="26"/>
          <w:szCs w:val="26"/>
          <w:rtl/>
          <w:lang w:val="en-US" w:bidi="ar-LB"/>
        </w:rPr>
        <w:t>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السيدة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اليزا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غييون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ريم،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ستستلم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المنص</w:t>
      </w:r>
      <w:r w:rsidR="00CD56E5">
        <w:rPr>
          <w:sz w:val="26"/>
          <w:szCs w:val="26"/>
          <w:rtl/>
          <w:lang w:val="en-US" w:bidi="ar-LB"/>
        </w:rPr>
        <w:t>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1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0E2E7B">
        <w:rPr>
          <w:sz w:val="26"/>
          <w:szCs w:val="26"/>
          <w:rtl/>
          <w:lang w:val="en-US" w:bidi="ar-LB"/>
        </w:rPr>
        <w:t>فبراير/</w:t>
      </w:r>
      <w:r w:rsidR="00316BC7">
        <w:rPr>
          <w:sz w:val="26"/>
          <w:szCs w:val="26"/>
          <w:rtl/>
          <w:lang w:val="en-US" w:bidi="ar-LB"/>
        </w:rPr>
        <w:t>شباط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16BC7">
        <w:rPr>
          <w:sz w:val="26"/>
          <w:szCs w:val="26"/>
          <w:rtl/>
          <w:lang w:val="en-US" w:bidi="ar-LB"/>
        </w:rPr>
        <w:t>2025.</w:t>
      </w:r>
    </w:p>
    <w:p w14:paraId="1BE4D795" w14:textId="3F22A1FA" w:rsidR="006A1F11" w:rsidRDefault="00316BC7" w:rsidP="00BD1435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BD1435">
        <w:rPr>
          <w:sz w:val="26"/>
          <w:szCs w:val="26"/>
          <w:rtl/>
          <w:lang w:bidi="ar-LB"/>
        </w:rPr>
        <w:t>تمر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عملية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اختيار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موظف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1072E">
        <w:rPr>
          <w:sz w:val="26"/>
          <w:szCs w:val="26"/>
          <w:rtl/>
          <w:lang w:bidi="ar-LB"/>
        </w:rPr>
        <w:t>لمنصب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A366F5">
        <w:rPr>
          <w:sz w:val="26"/>
          <w:szCs w:val="26"/>
          <w:rtl/>
          <w:lang w:bidi="ar-LB"/>
        </w:rPr>
        <w:t>مساعد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A366F5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A366F5">
        <w:rPr>
          <w:sz w:val="26"/>
          <w:szCs w:val="26"/>
          <w:rtl/>
          <w:lang w:bidi="ar-LB"/>
        </w:rPr>
        <w:t>البرامج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>
        <w:rPr>
          <w:sz w:val="26"/>
          <w:szCs w:val="26"/>
          <w:rtl/>
          <w:lang w:bidi="ar-LB"/>
        </w:rPr>
        <w:t>المستوى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A366F5">
        <w:rPr>
          <w:sz w:val="26"/>
          <w:szCs w:val="26"/>
          <w:rtl/>
          <w:lang w:bidi="ar-LB"/>
        </w:rPr>
        <w:t>(</w:t>
      </w:r>
      <w:r w:rsidR="006A1F11" w:rsidRPr="00A366F5">
        <w:rPr>
          <w:sz w:val="26"/>
          <w:szCs w:val="26"/>
          <w:lang w:bidi="ar-LB"/>
        </w:rPr>
        <w:t>G</w:t>
      </w:r>
      <w:r w:rsidR="006A1F11">
        <w:rPr>
          <w:sz w:val="26"/>
          <w:szCs w:val="26"/>
          <w:lang w:bidi="ar-LB"/>
        </w:rPr>
        <w:t>-</w:t>
      </w:r>
      <w:r w:rsidR="006A1F11" w:rsidRPr="00A366F5">
        <w:rPr>
          <w:sz w:val="26"/>
          <w:szCs w:val="26"/>
          <w:lang w:bidi="ar-LB"/>
        </w:rPr>
        <w:t>6</w:t>
      </w:r>
      <w:r w:rsidR="006A1F11" w:rsidRPr="00A366F5">
        <w:rPr>
          <w:sz w:val="26"/>
          <w:szCs w:val="26"/>
          <w:rtl/>
          <w:lang w:bidi="ar-LB"/>
        </w:rPr>
        <w:t>)،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ب</w:t>
      </w:r>
      <w:r>
        <w:rPr>
          <w:sz w:val="26"/>
          <w:szCs w:val="26"/>
          <w:rtl/>
          <w:lang w:bidi="ar-LB"/>
        </w:rPr>
        <w:t>نهاية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مراحل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الاختبار.</w:t>
      </w:r>
    </w:p>
    <w:p w14:paraId="352F3EDB" w14:textId="7E106DD3" w:rsidR="006A1F11" w:rsidRDefault="006A1F11" w:rsidP="00316BC7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تم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الانتهاء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عملية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التوظيف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والترتيبات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التعاقدية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</w:t>
      </w:r>
      <w:r w:rsidR="00316BC7">
        <w:rPr>
          <w:sz w:val="26"/>
          <w:szCs w:val="26"/>
          <w:rtl/>
          <w:lang w:bidi="ar-LB"/>
        </w:rPr>
        <w:t>ستشار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كفاءة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الطاقة</w:t>
      </w:r>
      <w:r w:rsidRPr="00770A42">
        <w:rPr>
          <w:sz w:val="26"/>
          <w:szCs w:val="26"/>
          <w:rtl/>
          <w:lang w:bidi="ar-LB"/>
        </w:rPr>
        <w:t>؛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ومستشار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نموذج</w:t>
      </w:r>
      <w:r w:rsidR="00D32F2D">
        <w:rPr>
          <w:sz w:val="26"/>
          <w:szCs w:val="26"/>
          <w:rtl/>
          <w:lang w:bidi="ar-LB"/>
        </w:rPr>
        <w:t xml:space="preserve"> </w:t>
      </w:r>
      <w:r w:rsidRPr="009C3F05">
        <w:rPr>
          <w:sz w:val="26"/>
          <w:szCs w:val="26"/>
          <w:rtl/>
          <w:lang w:bidi="ar-LB"/>
        </w:rPr>
        <w:t>مؤشر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الأثر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المناخ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Pr="009C3F05">
        <w:rPr>
          <w:sz w:val="26"/>
          <w:szCs w:val="26"/>
          <w:rtl/>
          <w:lang w:bidi="ar-LB"/>
        </w:rPr>
        <w:t>لصندوق</w:t>
      </w:r>
      <w:r w:rsidR="00D32F2D">
        <w:rPr>
          <w:sz w:val="26"/>
          <w:szCs w:val="26"/>
          <w:rtl/>
          <w:lang w:bidi="ar-LB"/>
        </w:rPr>
        <w:t xml:space="preserve"> </w:t>
      </w:r>
      <w:r w:rsidRPr="009C3F05"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 w:rsidRPr="009C3F05">
        <w:rPr>
          <w:sz w:val="26"/>
          <w:szCs w:val="26"/>
          <w:rtl/>
          <w:lang w:bidi="ar-LB"/>
        </w:rPr>
        <w:t>الأطراف</w:t>
      </w:r>
      <w:r w:rsidRPr="00770A42">
        <w:rPr>
          <w:sz w:val="26"/>
          <w:szCs w:val="26"/>
          <w:rtl/>
          <w:lang w:bidi="ar-LB"/>
        </w:rPr>
        <w:t>؛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ومستشار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لاستعراض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المتجدد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والمعايير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لتمويل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المشاريع؛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ومستشار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فريق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استعراض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المشروع؛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ومستشار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ل</w:t>
      </w:r>
      <w:r w:rsidR="00CD56E5">
        <w:rPr>
          <w:sz w:val="26"/>
          <w:szCs w:val="26"/>
          <w:rtl/>
          <w:lang w:bidi="ar-LB"/>
        </w:rPr>
        <w:t>لمساعدة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توحيد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جميع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نماذج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التقديمات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النظام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الجديد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الانترنت؛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ومستشار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للتحقق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lang w:val="en-US" w:bidi="ar-LB"/>
        </w:rPr>
        <w:t>QuiriO</w:t>
      </w:r>
      <w:r w:rsidR="00316BC7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والموقع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الشبكي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للأمانة؛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ومتعاقد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وظيفة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الرصد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والتقييم؛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ومتعاقد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ومتعاقد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فريق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نظام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إدارة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المعرفة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الجديد؛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وث</w:t>
      </w:r>
      <w:r w:rsidR="002E2C92">
        <w:rPr>
          <w:rFonts w:hint="cs"/>
          <w:sz w:val="26"/>
          <w:szCs w:val="26"/>
          <w:rtl/>
          <w:lang w:bidi="ar-LB"/>
        </w:rPr>
        <w:t>لاثة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متعاقدين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فريق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استعراض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المشروع؛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ومتعاقد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واحد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تحرير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المستندات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والتدقيق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اللغوي</w:t>
      </w:r>
      <w:r w:rsidRPr="00770A42">
        <w:rPr>
          <w:sz w:val="26"/>
          <w:szCs w:val="26"/>
          <w:rtl/>
          <w:lang w:bidi="ar-LB"/>
        </w:rPr>
        <w:t>؛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ومتعاقدين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اثنين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تنسيق</w:t>
      </w:r>
      <w:r w:rsidR="00D32F2D">
        <w:rPr>
          <w:sz w:val="26"/>
          <w:szCs w:val="26"/>
          <w:rtl/>
          <w:lang w:bidi="ar-LB"/>
        </w:rPr>
        <w:t xml:space="preserve"> </w:t>
      </w:r>
      <w:r w:rsidRPr="00770A42">
        <w:rPr>
          <w:sz w:val="26"/>
          <w:szCs w:val="26"/>
          <w:rtl/>
          <w:lang w:bidi="ar-LB"/>
        </w:rPr>
        <w:t>الترجمة؛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و</w:t>
      </w:r>
      <w:r w:rsidR="00316BC7">
        <w:rPr>
          <w:sz w:val="26"/>
          <w:szCs w:val="26"/>
          <w:rtl/>
          <w:lang w:bidi="ar-LB"/>
        </w:rPr>
        <w:t>أربعة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متدربين</w:t>
      </w:r>
      <w:r w:rsidR="00D32F2D">
        <w:rPr>
          <w:sz w:val="26"/>
          <w:szCs w:val="26"/>
          <w:rtl/>
          <w:lang w:bidi="ar-LB"/>
        </w:rPr>
        <w:t xml:space="preserve"> </w:t>
      </w:r>
      <w:r w:rsidRPr="00887A9C">
        <w:rPr>
          <w:sz w:val="26"/>
          <w:szCs w:val="26"/>
          <w:rtl/>
          <w:lang w:bidi="ar-LB"/>
        </w:rPr>
        <w:t>داخليين</w:t>
      </w:r>
      <w:r>
        <w:rPr>
          <w:sz w:val="26"/>
          <w:szCs w:val="26"/>
          <w:rtl/>
          <w:lang w:bidi="ar-LB"/>
        </w:rPr>
        <w:t>.</w:t>
      </w:r>
    </w:p>
    <w:p w14:paraId="708B1539" w14:textId="5AF4B896" w:rsidR="006A1F11" w:rsidRPr="00316BC7" w:rsidRDefault="006A1F11" w:rsidP="00316BC7">
      <w:pPr>
        <w:pStyle w:val="Level2"/>
        <w:keepNext w:val="0"/>
        <w:bidi/>
        <w:spacing w:after="240" w:line="240" w:lineRule="auto"/>
        <w:ind w:left="720" w:hanging="720"/>
        <w:rPr>
          <w:rFonts w:ascii="Times New Roman" w:hAnsi="Times New Roman" w:cs="Times New Roman"/>
          <w:lang w:bidi="ar-LB"/>
        </w:rPr>
      </w:pPr>
      <w:r w:rsidRPr="00FA2B07">
        <w:rPr>
          <w:rFonts w:ascii="Times New Roman" w:hAnsi="Times New Roman" w:cs="Times New Roman"/>
          <w:rtl/>
          <w:lang w:bidi="ar-LB"/>
        </w:rPr>
        <w:t>تنمية</w:t>
      </w:r>
      <w:r w:rsidR="00D32F2D">
        <w:rPr>
          <w:rFonts w:ascii="Times New Roman" w:hAnsi="Times New Roman" w:cs="Times New Roman"/>
          <w:rtl/>
          <w:lang w:bidi="ar-LB"/>
        </w:rPr>
        <w:t xml:space="preserve"> </w:t>
      </w:r>
      <w:r w:rsidRPr="00FA2B07">
        <w:rPr>
          <w:rFonts w:ascii="Times New Roman" w:hAnsi="Times New Roman" w:cs="Times New Roman"/>
          <w:rtl/>
          <w:lang w:bidi="ar-LB"/>
        </w:rPr>
        <w:t>قدرات</w:t>
      </w:r>
      <w:r w:rsidR="00D32F2D">
        <w:rPr>
          <w:rFonts w:ascii="Times New Roman" w:hAnsi="Times New Roman" w:cs="Times New Roman"/>
          <w:rtl/>
          <w:lang w:bidi="ar-LB"/>
        </w:rPr>
        <w:t xml:space="preserve"> </w:t>
      </w:r>
      <w:r w:rsidRPr="00FA2B07">
        <w:rPr>
          <w:rFonts w:ascii="Times New Roman" w:hAnsi="Times New Roman" w:cs="Times New Roman"/>
          <w:rtl/>
          <w:lang w:bidi="ar-LB"/>
        </w:rPr>
        <w:t>الموظفين</w:t>
      </w:r>
      <w:r w:rsidR="00D32F2D">
        <w:rPr>
          <w:rFonts w:ascii="Times New Roman" w:hAnsi="Times New Roman" w:cs="Times New Roman"/>
          <w:rtl/>
          <w:lang w:bidi="ar-LB"/>
        </w:rPr>
        <w:t xml:space="preserve"> </w:t>
      </w:r>
      <w:r w:rsidRPr="00FA2B07">
        <w:rPr>
          <w:rFonts w:ascii="Times New Roman" w:hAnsi="Times New Roman" w:cs="Times New Roman"/>
          <w:rtl/>
          <w:lang w:bidi="ar-LB"/>
        </w:rPr>
        <w:t>وتدريبهم</w:t>
      </w:r>
    </w:p>
    <w:p w14:paraId="22BA185B" w14:textId="3A9F225A" w:rsidR="006A1F11" w:rsidRPr="00887A9C" w:rsidRDefault="006A1F11" w:rsidP="00CD56E5">
      <w:pPr>
        <w:pStyle w:val="Heading1"/>
        <w:bidi/>
        <w:rPr>
          <w:sz w:val="26"/>
          <w:szCs w:val="26"/>
          <w:lang w:bidi="ar-LB"/>
        </w:rPr>
      </w:pPr>
      <w:r w:rsidRPr="00BD1435">
        <w:rPr>
          <w:sz w:val="26"/>
          <w:szCs w:val="26"/>
          <w:rtl/>
          <w:lang w:bidi="ar-LB"/>
        </w:rPr>
        <w:t>أجرى</w:t>
      </w:r>
      <w:r w:rsidR="00D32F2D">
        <w:rPr>
          <w:sz w:val="26"/>
          <w:szCs w:val="26"/>
          <w:rtl/>
          <w:lang w:bidi="ar-LB"/>
        </w:rPr>
        <w:t xml:space="preserve"> </w:t>
      </w:r>
      <w:r w:rsidRPr="00BD1435">
        <w:rPr>
          <w:sz w:val="26"/>
          <w:szCs w:val="26"/>
          <w:rtl/>
          <w:lang w:bidi="ar-LB"/>
        </w:rPr>
        <w:t>موظفو</w:t>
      </w:r>
      <w:r w:rsidR="00D32F2D">
        <w:rPr>
          <w:sz w:val="26"/>
          <w:szCs w:val="26"/>
          <w:rtl/>
          <w:lang w:bidi="ar-LB"/>
        </w:rPr>
        <w:t xml:space="preserve"> </w:t>
      </w:r>
      <w:r w:rsidRPr="00BD1435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6C5B39">
        <w:rPr>
          <w:sz w:val="26"/>
          <w:szCs w:val="26"/>
          <w:rtl/>
          <w:lang w:bidi="ar-LB"/>
        </w:rPr>
        <w:t>دورات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6C5B39">
        <w:rPr>
          <w:sz w:val="26"/>
          <w:szCs w:val="26"/>
          <w:rtl/>
          <w:lang w:bidi="ar-LB"/>
        </w:rPr>
        <w:t>تدريبية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6C5B39">
        <w:rPr>
          <w:sz w:val="26"/>
          <w:szCs w:val="26"/>
          <w:rtl/>
          <w:lang w:bidi="ar-LB"/>
        </w:rPr>
        <w:t>إلزامية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6C5B39">
        <w:rPr>
          <w:sz w:val="26"/>
          <w:szCs w:val="26"/>
          <w:rtl/>
          <w:lang w:bidi="ar-LB"/>
        </w:rPr>
        <w:t>للأمم</w:t>
      </w:r>
      <w:r w:rsidR="00D32F2D">
        <w:rPr>
          <w:sz w:val="26"/>
          <w:szCs w:val="26"/>
          <w:rtl/>
          <w:lang w:bidi="ar-LB"/>
        </w:rPr>
        <w:t xml:space="preserve"> </w:t>
      </w:r>
      <w:r w:rsidRPr="006C5B39">
        <w:rPr>
          <w:sz w:val="26"/>
          <w:szCs w:val="26"/>
          <w:rtl/>
          <w:lang w:bidi="ar-LB"/>
        </w:rPr>
        <w:t>المتحدة</w:t>
      </w:r>
      <w:r w:rsidR="00D32F2D">
        <w:rPr>
          <w:sz w:val="26"/>
          <w:szCs w:val="26"/>
          <w:rtl/>
          <w:lang w:bidi="ar-LB"/>
        </w:rPr>
        <w:t xml:space="preserve"> </w:t>
      </w:r>
      <w:r w:rsidRPr="006C5B39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Pr="006C5B39">
        <w:rPr>
          <w:sz w:val="26"/>
          <w:szCs w:val="26"/>
          <w:rtl/>
          <w:lang w:bidi="ar-LB"/>
        </w:rPr>
        <w:t>الإنترنت</w:t>
      </w:r>
      <w:r w:rsidR="00316BC7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وحوار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القيادة،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وجلسة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حوار</w:t>
      </w:r>
      <w:r w:rsidR="00D32F2D">
        <w:rPr>
          <w:sz w:val="26"/>
          <w:szCs w:val="26"/>
          <w:rtl/>
          <w:lang w:bidi="ar-LB"/>
        </w:rPr>
        <w:t xml:space="preserve"> </w:t>
      </w:r>
      <w:r w:rsidR="00316BC7">
        <w:rPr>
          <w:sz w:val="26"/>
          <w:szCs w:val="26"/>
          <w:rtl/>
          <w:lang w:bidi="ar-LB"/>
        </w:rPr>
        <w:t>إلزامي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نظمها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مكتب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الأخلاقيات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الأمم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المتحدة.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وشارك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أحد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موظف</w:t>
      </w:r>
      <w:r w:rsidR="00CD56E5">
        <w:rPr>
          <w:sz w:val="26"/>
          <w:szCs w:val="26"/>
          <w:rtl/>
          <w:lang w:bidi="ar-LB"/>
        </w:rPr>
        <w:t>ي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تدريب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حضوريا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لمدة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يومين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تحليلات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الخدمة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الذاتية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لأوموجا،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نظمها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فريق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استخبارات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الأعمال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31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أكتوبر/تشرين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الأول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نوفمبر/تشرين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2</w:t>
      </w:r>
      <w:r w:rsidR="00BD1435">
        <w:rPr>
          <w:sz w:val="26"/>
          <w:szCs w:val="26"/>
          <w:rtl/>
          <w:lang w:bidi="ar-LB"/>
        </w:rPr>
        <w:t>014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باريس،</w:t>
      </w:r>
      <w:r w:rsidR="00D32F2D">
        <w:rPr>
          <w:sz w:val="26"/>
          <w:szCs w:val="26"/>
          <w:rtl/>
          <w:lang w:bidi="ar-LB"/>
        </w:rPr>
        <w:t xml:space="preserve"> </w:t>
      </w:r>
      <w:r w:rsidR="00BD1435">
        <w:rPr>
          <w:sz w:val="26"/>
          <w:szCs w:val="26"/>
          <w:rtl/>
          <w:lang w:bidi="ar-LB"/>
        </w:rPr>
        <w:t>فرنسا.</w:t>
      </w:r>
    </w:p>
    <w:p w14:paraId="58451D38" w14:textId="08138ECA" w:rsidR="006A1F11" w:rsidRPr="006C5B39" w:rsidRDefault="006A1F11" w:rsidP="00CD56E5">
      <w:pPr>
        <w:pStyle w:val="AA1"/>
        <w:numPr>
          <w:ilvl w:val="0"/>
          <w:numId w:val="23"/>
        </w:numPr>
        <w:bidi/>
        <w:spacing w:before="0" w:after="240" w:line="240" w:lineRule="auto"/>
        <w:ind w:left="720" w:hanging="720"/>
        <w:rPr>
          <w:rFonts w:ascii="Times New Roman" w:hAnsi="Times New Roman" w:cs="Times New Roman"/>
          <w:sz w:val="26"/>
          <w:szCs w:val="26"/>
          <w:lang w:bidi="ar-LB"/>
        </w:rPr>
      </w:pPr>
      <w:bookmarkStart w:id="3" w:name="_Hlk131422396"/>
      <w:r w:rsidRPr="006C5B39">
        <w:rPr>
          <w:rFonts w:ascii="Times New Roman" w:hAnsi="Times New Roman" w:cs="Times New Roman"/>
          <w:sz w:val="26"/>
          <w:szCs w:val="26"/>
          <w:rtl/>
          <w:lang w:bidi="ar-LB"/>
        </w:rPr>
        <w:lastRenderedPageBreak/>
        <w:t>التعاون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C5B39">
        <w:rPr>
          <w:rFonts w:ascii="Times New Roman" w:hAnsi="Times New Roman" w:cs="Times New Roman"/>
          <w:sz w:val="26"/>
          <w:szCs w:val="26"/>
          <w:rtl/>
          <w:lang w:bidi="ar-LB"/>
        </w:rPr>
        <w:t>مع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  <w:lang w:bidi="ar-LB"/>
        </w:rPr>
        <w:t>الوكالات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  <w:lang w:bidi="ar-LB"/>
        </w:rPr>
        <w:t>المنفذة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  <w:lang w:bidi="ar-LB"/>
        </w:rPr>
        <w:t>للصندوق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C5B39">
        <w:rPr>
          <w:rFonts w:ascii="Times New Roman" w:hAnsi="Times New Roman" w:cs="Times New Roman"/>
          <w:sz w:val="26"/>
          <w:szCs w:val="26"/>
          <w:rtl/>
          <w:lang w:bidi="ar-LB"/>
        </w:rPr>
        <w:t>المتعدد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C5B39">
        <w:rPr>
          <w:rFonts w:ascii="Times New Roman" w:hAnsi="Times New Roman" w:cs="Times New Roman"/>
          <w:sz w:val="26"/>
          <w:szCs w:val="26"/>
          <w:rtl/>
          <w:lang w:bidi="ar-LB"/>
        </w:rPr>
        <w:t>الأطراف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C5B39">
        <w:rPr>
          <w:rFonts w:ascii="Times New Roman" w:hAnsi="Times New Roman" w:cs="Times New Roman"/>
          <w:sz w:val="26"/>
          <w:szCs w:val="26"/>
          <w:rtl/>
          <w:lang w:bidi="ar-LB"/>
        </w:rPr>
        <w:t>والمنظمات</w:t>
      </w:r>
      <w:r w:rsidR="00D32F2D">
        <w:rPr>
          <w:rFonts w:ascii="Times New Roman" w:hAnsi="Times New Roman" w:cs="Times New Roman"/>
          <w:sz w:val="26"/>
          <w:szCs w:val="26"/>
          <w:rtl/>
          <w:lang w:bidi="ar-LB"/>
        </w:rPr>
        <w:t xml:space="preserve"> </w:t>
      </w:r>
      <w:r w:rsidRPr="006C5B39">
        <w:rPr>
          <w:rFonts w:ascii="Times New Roman" w:hAnsi="Times New Roman" w:cs="Times New Roman"/>
          <w:sz w:val="26"/>
          <w:szCs w:val="26"/>
          <w:rtl/>
          <w:lang w:bidi="ar-LB"/>
        </w:rPr>
        <w:t>الأخرى</w:t>
      </w:r>
    </w:p>
    <w:bookmarkEnd w:id="3"/>
    <w:p w14:paraId="6E7ED617" w14:textId="5730F7D9" w:rsidR="00BD1435" w:rsidRDefault="006A1F11" w:rsidP="00655053">
      <w:pPr>
        <w:pStyle w:val="Heading1"/>
        <w:bidi/>
        <w:rPr>
          <w:sz w:val="26"/>
          <w:szCs w:val="26"/>
          <w:lang w:bidi="ar-LB"/>
        </w:rPr>
      </w:pPr>
      <w:r w:rsidRPr="00EC6D44">
        <w:rPr>
          <w:sz w:val="26"/>
          <w:szCs w:val="26"/>
          <w:rtl/>
          <w:lang w:bidi="ar-LB"/>
        </w:rPr>
        <w:t>عملاً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بالمقرر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79/1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</w:t>
      </w:r>
      <w:r w:rsidRPr="00EC6D44">
        <w:rPr>
          <w:sz w:val="26"/>
          <w:szCs w:val="26"/>
          <w:rtl/>
          <w:lang w:bidi="ar-LB"/>
        </w:rPr>
        <w:t>ب)،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أدرجت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عرضاً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عاماً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كاملاً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لحالة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جميع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المناقشات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الاتفاقات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البيئية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المتعددة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الأطراف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وغيرها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المنظمات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ذات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الصلة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المرفق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بهذه</w:t>
      </w:r>
      <w:r w:rsidR="00D32F2D">
        <w:rPr>
          <w:sz w:val="26"/>
          <w:szCs w:val="26"/>
          <w:rtl/>
          <w:lang w:bidi="ar-LB"/>
        </w:rPr>
        <w:t xml:space="preserve"> </w:t>
      </w:r>
      <w:r w:rsidRPr="00EC6D44">
        <w:rPr>
          <w:sz w:val="26"/>
          <w:szCs w:val="26"/>
          <w:rtl/>
          <w:lang w:bidi="ar-LB"/>
        </w:rPr>
        <w:t>الوثيقة.</w:t>
      </w:r>
    </w:p>
    <w:p w14:paraId="12E82E03" w14:textId="3E18BFB4" w:rsidR="00BD1435" w:rsidRPr="00BD1435" w:rsidRDefault="00BD1435" w:rsidP="00BD1435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BD1435">
        <w:rPr>
          <w:i/>
          <w:iCs/>
          <w:sz w:val="26"/>
          <w:szCs w:val="26"/>
          <w:rtl/>
          <w:lang w:bidi="ar-LB"/>
        </w:rPr>
        <w:t>برنامج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BD1435">
        <w:rPr>
          <w:i/>
          <w:iCs/>
          <w:sz w:val="26"/>
          <w:szCs w:val="26"/>
          <w:rtl/>
          <w:lang w:bidi="ar-LB"/>
        </w:rPr>
        <w:t>الأمم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BD1435">
        <w:rPr>
          <w:i/>
          <w:iCs/>
          <w:sz w:val="26"/>
          <w:szCs w:val="26"/>
          <w:rtl/>
          <w:lang w:bidi="ar-LB"/>
        </w:rPr>
        <w:t>المتحدة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BD1435">
        <w:rPr>
          <w:i/>
          <w:iCs/>
          <w:sz w:val="26"/>
          <w:szCs w:val="26"/>
          <w:rtl/>
          <w:lang w:bidi="ar-LB"/>
        </w:rPr>
        <w:t>للبيئة</w:t>
      </w:r>
    </w:p>
    <w:p w14:paraId="7039F417" w14:textId="0D5B3ECE" w:rsidR="008B18B7" w:rsidRDefault="00BD1435" w:rsidP="008B18B7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دعيت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للتعاون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برنامج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المتحدة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للبيئة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(اليونيب)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الاستراتيجية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متوسطة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الأجل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القادمة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للفترة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2025-2029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وبرنامج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للفترة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2026-2029،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كلف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بها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المقرر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6/7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ل</w:t>
      </w:r>
      <w:r>
        <w:rPr>
          <w:sz w:val="26"/>
          <w:szCs w:val="26"/>
          <w:rtl/>
          <w:lang w:bidi="ar-LB"/>
        </w:rPr>
        <w:t>جمعية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البيئة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للأمم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المتحدة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والتي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توجهها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السياسة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والبرامج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اليونيب،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القانون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اليونيب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تعمل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كميسر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لإشراك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أمانات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الاتفاقات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المتعددة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الأطراف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وفي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التعاون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الإنذار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المبكر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والتقييم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اليونيب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val="en-US" w:bidi="ar-LB"/>
        </w:rPr>
        <w:t>لمشاركة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أفرقة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خبراء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اليونيب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للعلوم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والسياسات.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ومن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المتوقع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الموافقة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الاستراتيجية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الدورة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السابعة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لجمع</w:t>
      </w:r>
      <w:r w:rsidR="00CD56E5">
        <w:rPr>
          <w:sz w:val="26"/>
          <w:szCs w:val="26"/>
          <w:rtl/>
          <w:lang w:bidi="ar-LB"/>
        </w:rPr>
        <w:t>ي</w:t>
      </w:r>
      <w:r w:rsidR="008B18B7">
        <w:rPr>
          <w:sz w:val="26"/>
          <w:szCs w:val="26"/>
          <w:rtl/>
          <w:lang w:bidi="ar-LB"/>
        </w:rPr>
        <w:t>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الأمم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المتحدة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للبيئة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ديسمبر/كانون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الأول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2025.</w:t>
      </w:r>
    </w:p>
    <w:p w14:paraId="7A560FBC" w14:textId="55B20A8C" w:rsidR="008B18B7" w:rsidRPr="008B18B7" w:rsidRDefault="008B18B7" w:rsidP="000B014F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8B18B7">
        <w:rPr>
          <w:i/>
          <w:iCs/>
          <w:sz w:val="26"/>
          <w:szCs w:val="26"/>
          <w:rtl/>
          <w:lang w:bidi="ar-LB"/>
        </w:rPr>
        <w:t>لجنة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ال</w:t>
      </w:r>
      <w:r w:rsidR="000B014F">
        <w:rPr>
          <w:i/>
          <w:iCs/>
          <w:sz w:val="26"/>
          <w:szCs w:val="26"/>
          <w:rtl/>
          <w:lang w:bidi="ar-LB"/>
        </w:rPr>
        <w:t>تفاوض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الحكومية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ال</w:t>
      </w:r>
      <w:r w:rsidR="004D75B9">
        <w:rPr>
          <w:i/>
          <w:iCs/>
          <w:sz w:val="26"/>
          <w:szCs w:val="26"/>
          <w:rtl/>
          <w:lang w:bidi="ar-LB"/>
        </w:rPr>
        <w:t>دولية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4D75B9">
        <w:rPr>
          <w:i/>
          <w:iCs/>
          <w:sz w:val="26"/>
          <w:szCs w:val="26"/>
          <w:rtl/>
          <w:lang w:bidi="ar-LB"/>
        </w:rPr>
        <w:t>لإعداد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4D75B9">
        <w:rPr>
          <w:i/>
          <w:iCs/>
          <w:sz w:val="26"/>
          <w:szCs w:val="26"/>
          <w:rtl/>
          <w:lang w:bidi="ar-LB"/>
        </w:rPr>
        <w:t>صك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4D75B9">
        <w:rPr>
          <w:i/>
          <w:iCs/>
          <w:sz w:val="26"/>
          <w:szCs w:val="26"/>
          <w:rtl/>
          <w:lang w:bidi="ar-LB"/>
        </w:rPr>
        <w:t>دولي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4D75B9">
        <w:rPr>
          <w:i/>
          <w:iCs/>
          <w:sz w:val="26"/>
          <w:szCs w:val="26"/>
          <w:rtl/>
          <w:lang w:bidi="ar-LB"/>
        </w:rPr>
        <w:t>ملزم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4D75B9">
        <w:rPr>
          <w:i/>
          <w:iCs/>
          <w:sz w:val="26"/>
          <w:szCs w:val="26"/>
          <w:rtl/>
          <w:lang w:bidi="ar-LB"/>
        </w:rPr>
        <w:t>قانون</w:t>
      </w:r>
      <w:r w:rsidRPr="008B18B7">
        <w:rPr>
          <w:i/>
          <w:iCs/>
          <w:sz w:val="26"/>
          <w:szCs w:val="26"/>
          <w:rtl/>
          <w:lang w:bidi="ar-LB"/>
        </w:rPr>
        <w:t>ا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بشأن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التلوث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من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المواد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8B18B7">
        <w:rPr>
          <w:i/>
          <w:iCs/>
          <w:sz w:val="26"/>
          <w:szCs w:val="26"/>
          <w:rtl/>
          <w:lang w:bidi="ar-LB"/>
        </w:rPr>
        <w:t>البلاستيكية</w:t>
      </w:r>
    </w:p>
    <w:p w14:paraId="52A6A964" w14:textId="6DBAB027" w:rsidR="006A1F11" w:rsidRDefault="008B18B7" w:rsidP="00704079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دعيت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كبيرة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للعمل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كمرجع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للفريق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</w:t>
      </w:r>
      <w:r w:rsidR="000B014F">
        <w:rPr>
          <w:sz w:val="26"/>
          <w:szCs w:val="26"/>
          <w:rtl/>
          <w:lang w:bidi="ar-LB"/>
        </w:rPr>
        <w:t>لمفتوح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العضوية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جلسة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مخصصة</w:t>
      </w:r>
      <w:r w:rsidR="00D32F2D">
        <w:rPr>
          <w:sz w:val="26"/>
          <w:szCs w:val="26"/>
          <w:rtl/>
          <w:lang w:bidi="ar-LB"/>
        </w:rPr>
        <w:t xml:space="preserve"> </w:t>
      </w:r>
      <w:r w:rsidR="00CD56E5">
        <w:rPr>
          <w:sz w:val="26"/>
          <w:szCs w:val="26"/>
          <w:rtl/>
          <w:lang w:bidi="ar-LB"/>
        </w:rPr>
        <w:t>للا</w:t>
      </w:r>
      <w:r w:rsidR="000B014F">
        <w:rPr>
          <w:sz w:val="26"/>
          <w:szCs w:val="26"/>
          <w:rtl/>
          <w:lang w:bidi="ar-LB"/>
        </w:rPr>
        <w:t>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الرابع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للجنة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التفاوض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الحكومية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الدولية</w:t>
      </w:r>
      <w:r>
        <w:rPr>
          <w:sz w:val="26"/>
          <w:szCs w:val="26"/>
          <w:rtl/>
          <w:lang w:bidi="ar-LB"/>
        </w:rPr>
        <w:t>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وشاركت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اجتماعات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لفريق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الخبراء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الخاص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بك</w:t>
      </w:r>
      <w:r w:rsidR="00704079">
        <w:rPr>
          <w:sz w:val="26"/>
          <w:szCs w:val="26"/>
          <w:rtl/>
          <w:lang w:bidi="ar-LB"/>
        </w:rPr>
        <w:t>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الفترة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م</w:t>
      </w:r>
      <w:r>
        <w:rPr>
          <w:sz w:val="26"/>
          <w:szCs w:val="26"/>
          <w:rtl/>
          <w:lang w:bidi="ar-LB"/>
        </w:rPr>
        <w:t>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يوليه/تموز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و24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أغسطس/آب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الطلب.</w:t>
      </w:r>
    </w:p>
    <w:p w14:paraId="5EBD322D" w14:textId="35EA9951" w:rsidR="006A1F11" w:rsidRPr="00D918AE" w:rsidRDefault="006A1F11" w:rsidP="008B18B7">
      <w:pPr>
        <w:pStyle w:val="Heading1"/>
        <w:numPr>
          <w:ilvl w:val="0"/>
          <w:numId w:val="0"/>
        </w:numPr>
        <w:bidi/>
        <w:rPr>
          <w:b/>
          <w:i/>
          <w:iCs/>
          <w:color w:val="000000" w:themeColor="text1"/>
          <w:sz w:val="26"/>
          <w:szCs w:val="26"/>
          <w:lang w:bidi="ar-LB"/>
        </w:rPr>
      </w:pPr>
      <w:r w:rsidRPr="00D918AE">
        <w:rPr>
          <w:b/>
          <w:i/>
          <w:iCs/>
          <w:color w:val="000000" w:themeColor="text1"/>
          <w:sz w:val="26"/>
          <w:szCs w:val="26"/>
          <w:rtl/>
          <w:lang w:bidi="ar-LB"/>
        </w:rPr>
        <w:t>الصندوق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Pr="00D918AE">
        <w:rPr>
          <w:b/>
          <w:i/>
          <w:iCs/>
          <w:color w:val="000000" w:themeColor="text1"/>
          <w:sz w:val="26"/>
          <w:szCs w:val="26"/>
          <w:rtl/>
          <w:lang w:bidi="ar-LB"/>
        </w:rPr>
        <w:t>الأخضر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Pr="00D918AE">
        <w:rPr>
          <w:b/>
          <w:i/>
          <w:iCs/>
          <w:color w:val="000000" w:themeColor="text1"/>
          <w:sz w:val="26"/>
          <w:szCs w:val="26"/>
          <w:rtl/>
          <w:lang w:bidi="ar-LB"/>
        </w:rPr>
        <w:t>للمناخ</w:t>
      </w:r>
      <w:r w:rsidR="008B18B7">
        <w:rPr>
          <w:b/>
          <w:i/>
          <w:iCs/>
          <w:color w:val="000000" w:themeColor="text1"/>
          <w:sz w:val="26"/>
          <w:szCs w:val="26"/>
          <w:rtl/>
          <w:lang w:bidi="ar-LB"/>
        </w:rPr>
        <w:t>،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="008B18B7">
        <w:rPr>
          <w:b/>
          <w:i/>
          <w:iCs/>
          <w:color w:val="000000" w:themeColor="text1"/>
          <w:sz w:val="26"/>
          <w:szCs w:val="26"/>
          <w:rtl/>
          <w:lang w:bidi="ar-LB"/>
        </w:rPr>
        <w:t>و</w:t>
      </w:r>
      <w:r>
        <w:rPr>
          <w:b/>
          <w:i/>
          <w:iCs/>
          <w:color w:val="000000" w:themeColor="text1"/>
          <w:sz w:val="26"/>
          <w:szCs w:val="26"/>
          <w:rtl/>
          <w:lang w:bidi="ar-LB"/>
        </w:rPr>
        <w:t>مرفق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i/>
          <w:iCs/>
          <w:color w:val="000000" w:themeColor="text1"/>
          <w:sz w:val="26"/>
          <w:szCs w:val="26"/>
          <w:rtl/>
          <w:lang w:bidi="ar-LB"/>
        </w:rPr>
        <w:t>البيئة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i/>
          <w:iCs/>
          <w:color w:val="000000" w:themeColor="text1"/>
          <w:sz w:val="26"/>
          <w:szCs w:val="26"/>
          <w:rtl/>
          <w:lang w:bidi="ar-LB"/>
        </w:rPr>
        <w:t>العالمية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Pr="00D918AE">
        <w:rPr>
          <w:b/>
          <w:i/>
          <w:iCs/>
          <w:color w:val="000000" w:themeColor="text1"/>
          <w:sz w:val="26"/>
          <w:szCs w:val="26"/>
          <w:rtl/>
          <w:lang w:bidi="ar-LB"/>
        </w:rPr>
        <w:t>والمؤسسات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Pr="00D918AE">
        <w:rPr>
          <w:b/>
          <w:i/>
          <w:iCs/>
          <w:color w:val="000000" w:themeColor="text1"/>
          <w:sz w:val="26"/>
          <w:szCs w:val="26"/>
          <w:rtl/>
          <w:lang w:bidi="ar-LB"/>
        </w:rPr>
        <w:t>المالية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Pr="00D918AE">
        <w:rPr>
          <w:b/>
          <w:i/>
          <w:iCs/>
          <w:color w:val="000000" w:themeColor="text1"/>
          <w:sz w:val="26"/>
          <w:szCs w:val="26"/>
          <w:rtl/>
          <w:lang w:bidi="ar-LB"/>
        </w:rPr>
        <w:t>الأخرى</w:t>
      </w:r>
    </w:p>
    <w:p w14:paraId="1B3AC1D1" w14:textId="757D436C" w:rsidR="006A1F11" w:rsidRPr="00FE0B5E" w:rsidRDefault="00307538" w:rsidP="00CE2E63">
      <w:pPr>
        <w:pStyle w:val="Heading1"/>
        <w:bidi/>
        <w:rPr>
          <w:b/>
          <w:color w:val="000000" w:themeColor="text1"/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يوليه/تموز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 w:rsidR="008B18B7">
        <w:rPr>
          <w:sz w:val="26"/>
          <w:szCs w:val="26"/>
          <w:rtl/>
          <w:lang w:bidi="ar-LB"/>
        </w:rPr>
        <w:t>تبادلت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 w:rsidRPr="00307538">
        <w:rPr>
          <w:b/>
          <w:color w:val="000000" w:themeColor="text1"/>
          <w:sz w:val="26"/>
          <w:szCs w:val="26"/>
          <w:rtl/>
          <w:lang w:bidi="ar-LB"/>
        </w:rPr>
        <w:t>الصندوق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Pr="00307538">
        <w:rPr>
          <w:b/>
          <w:color w:val="000000" w:themeColor="text1"/>
          <w:sz w:val="26"/>
          <w:szCs w:val="26"/>
          <w:rtl/>
          <w:lang w:bidi="ar-LB"/>
        </w:rPr>
        <w:t>الأخضر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Pr="00307538">
        <w:rPr>
          <w:b/>
          <w:color w:val="000000" w:themeColor="text1"/>
          <w:sz w:val="26"/>
          <w:szCs w:val="26"/>
          <w:rtl/>
          <w:lang w:bidi="ar-LB"/>
        </w:rPr>
        <w:t>للمناخ،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Pr="00307538">
        <w:rPr>
          <w:b/>
          <w:color w:val="000000" w:themeColor="text1"/>
          <w:sz w:val="26"/>
          <w:szCs w:val="26"/>
          <w:rtl/>
          <w:lang w:bidi="ar-LB"/>
        </w:rPr>
        <w:t>ومرفق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Pr="00307538">
        <w:rPr>
          <w:b/>
          <w:color w:val="000000" w:themeColor="text1"/>
          <w:sz w:val="26"/>
          <w:szCs w:val="26"/>
          <w:rtl/>
          <w:lang w:bidi="ar-LB"/>
        </w:rPr>
        <w:t>البيئة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Pr="00307538">
        <w:rPr>
          <w:b/>
          <w:color w:val="000000" w:themeColor="text1"/>
          <w:sz w:val="26"/>
          <w:szCs w:val="26"/>
          <w:rtl/>
          <w:lang w:bidi="ar-LB"/>
        </w:rPr>
        <w:t>العالمي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و</w:t>
      </w:r>
      <w:r>
        <w:rPr>
          <w:b/>
          <w:color w:val="000000" w:themeColor="text1"/>
          <w:sz w:val="26"/>
          <w:szCs w:val="26"/>
          <w:rtl/>
          <w:lang w:bidi="ar-LB"/>
        </w:rPr>
        <w:t>بنك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التنمية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الآسيوي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والبنك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الأوروبي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لإعادة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الإنشاء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والتعمير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و</w:t>
      </w:r>
      <w:r w:rsidR="00CE2E63">
        <w:rPr>
          <w:b/>
          <w:color w:val="000000" w:themeColor="text1"/>
          <w:sz w:val="26"/>
          <w:szCs w:val="26"/>
          <w:rtl/>
          <w:lang w:bidi="ar-LB"/>
        </w:rPr>
        <w:t>بنك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التنمية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للبلدان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الأمريكية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بشأن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المناقشات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المنعقد</w:t>
      </w:r>
      <w:r w:rsidR="00704079">
        <w:rPr>
          <w:b/>
          <w:color w:val="000000" w:themeColor="text1"/>
          <w:sz w:val="26"/>
          <w:szCs w:val="26"/>
          <w:rtl/>
          <w:lang w:bidi="ar-LB"/>
        </w:rPr>
        <w:t>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خلال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الاجتماع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الرابع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والتسعين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للجنة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التنفيذية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بشأن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كفاءة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color w:val="000000" w:themeColor="text1"/>
          <w:sz w:val="26"/>
          <w:szCs w:val="26"/>
          <w:rtl/>
          <w:lang w:bidi="ar-LB"/>
        </w:rPr>
        <w:t>استخدام</w:t>
      </w:r>
      <w:r w:rsidR="00D32F2D">
        <w:rPr>
          <w:b/>
          <w:color w:val="000000" w:themeColor="text1"/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الطاقة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بالمقرر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94/60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الذي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اعتمدته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اللجنة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نافذة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تمويل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للمشاريع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والمنفذة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بموجب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الإطار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التشغيلي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كفاءة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المعتمدة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رابع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والتسعين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إطار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نافذة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تمويل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التجريبية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لكفاءة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 w:rsidR="006A1F11" w:rsidRPr="00FE0B5E">
        <w:rPr>
          <w:sz w:val="26"/>
          <w:szCs w:val="26"/>
          <w:rtl/>
          <w:lang w:bidi="ar-LB"/>
        </w:rPr>
        <w:t>الطاقة.</w:t>
      </w:r>
    </w:p>
    <w:p w14:paraId="382A1DC2" w14:textId="7F4056EA" w:rsidR="00307538" w:rsidRPr="00307538" w:rsidRDefault="00307538" w:rsidP="00704079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307538">
        <w:rPr>
          <w:i/>
          <w:iCs/>
          <w:sz w:val="26"/>
          <w:szCs w:val="26"/>
          <w:rtl/>
          <w:lang w:bidi="ar-LB"/>
        </w:rPr>
        <w:t>مركز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307538">
        <w:rPr>
          <w:i/>
          <w:iCs/>
          <w:sz w:val="26"/>
          <w:szCs w:val="26"/>
          <w:rtl/>
          <w:lang w:bidi="ar-LB"/>
        </w:rPr>
        <w:t>س</w:t>
      </w:r>
      <w:r w:rsidR="00704079">
        <w:rPr>
          <w:i/>
          <w:iCs/>
          <w:sz w:val="26"/>
          <w:szCs w:val="26"/>
          <w:rtl/>
          <w:lang w:bidi="ar-LB"/>
        </w:rPr>
        <w:t>ت</w:t>
      </w:r>
      <w:r w:rsidR="00E57B54">
        <w:rPr>
          <w:i/>
          <w:iCs/>
          <w:sz w:val="26"/>
          <w:szCs w:val="26"/>
          <w:rtl/>
          <w:lang w:bidi="ar-LB"/>
        </w:rPr>
        <w:t>يم</w:t>
      </w:r>
      <w:r w:rsidRPr="00307538">
        <w:rPr>
          <w:i/>
          <w:iCs/>
          <w:sz w:val="26"/>
          <w:szCs w:val="26"/>
          <w:rtl/>
          <w:lang w:bidi="ar-LB"/>
        </w:rPr>
        <w:t>سون</w:t>
      </w:r>
    </w:p>
    <w:p w14:paraId="42C4631C" w14:textId="76AB8C4E" w:rsidR="00307538" w:rsidRDefault="00307538" w:rsidP="00704079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قدمت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كبيرة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الموظفين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مدخلات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واستعرضت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دراسة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حالة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تشرح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الجوانب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تجعل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بروتوكول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مونتريال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ناجحا،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والدروس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للمساءلة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المجال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السيبراني.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وأدرج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دراسة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الحالة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الفصل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بعنوان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"القصة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الرائعة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لبروتوكول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مونتريال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الدروس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المستفادة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للمجال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السيبراني"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تقرير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مركز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ستيمسون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بعنوان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"إحداث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تقدم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ال</w:t>
      </w:r>
      <w:r w:rsidR="00704079">
        <w:rPr>
          <w:sz w:val="26"/>
          <w:szCs w:val="26"/>
          <w:rtl/>
          <w:lang w:bidi="ar-LB"/>
        </w:rPr>
        <w:t>مساءلة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مجال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السيبرانية:</w:t>
      </w:r>
      <w:r w:rsidR="00D32F2D">
        <w:rPr>
          <w:sz w:val="26"/>
          <w:szCs w:val="26"/>
          <w:rtl/>
          <w:lang w:bidi="ar-LB"/>
        </w:rPr>
        <w:t xml:space="preserve"> </w:t>
      </w:r>
      <w:r w:rsidR="00704079">
        <w:rPr>
          <w:sz w:val="26"/>
          <w:szCs w:val="26"/>
          <w:rtl/>
          <w:lang w:bidi="ar-LB"/>
        </w:rPr>
        <w:t>النم</w:t>
      </w:r>
      <w:r w:rsidR="00E57B54">
        <w:rPr>
          <w:sz w:val="26"/>
          <w:szCs w:val="26"/>
          <w:rtl/>
          <w:lang w:bidi="ar-LB"/>
        </w:rPr>
        <w:t>اذج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والآليات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والنهج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المتعددة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أصحاب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المصلحة"،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الذي</w:t>
      </w:r>
      <w:r w:rsidR="00D32F2D">
        <w:rPr>
          <w:sz w:val="26"/>
          <w:szCs w:val="26"/>
          <w:rtl/>
          <w:lang w:bidi="ar-LB"/>
        </w:rPr>
        <w:t xml:space="preserve"> </w:t>
      </w:r>
      <w:r w:rsidR="00D32F2D">
        <w:rPr>
          <w:rFonts w:hint="cs"/>
          <w:sz w:val="26"/>
          <w:szCs w:val="26"/>
          <w:rtl/>
          <w:lang w:bidi="ar-LB"/>
        </w:rPr>
        <w:t>أعده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مركز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ستيمسون،</w:t>
      </w:r>
      <w:r w:rsidR="00E57B54">
        <w:rPr>
          <w:rStyle w:val="FootnoteReference"/>
          <w:sz w:val="26"/>
          <w:szCs w:val="26"/>
          <w:rtl/>
          <w:lang w:bidi="ar-LB"/>
        </w:rPr>
        <w:footnoteReference w:id="6"/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ونشر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الموقع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الإلكتروني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لمركز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>
        <w:rPr>
          <w:sz w:val="26"/>
          <w:szCs w:val="26"/>
          <w:rtl/>
          <w:lang w:bidi="ar-LB"/>
        </w:rPr>
        <w:t>ستيمسون</w:t>
      </w:r>
      <w:r w:rsidR="00D32F2D">
        <w:rPr>
          <w:sz w:val="26"/>
          <w:szCs w:val="26"/>
          <w:rtl/>
          <w:lang w:bidi="ar-LB"/>
        </w:rPr>
        <w:t xml:space="preserve"> </w:t>
      </w:r>
      <w:r w:rsidR="00E57B54" w:rsidRPr="004D400C">
        <w:rPr>
          <w:lang w:bidi="ar-LB"/>
        </w:rPr>
        <w:t>(</w:t>
      </w:r>
      <w:hyperlink r:id="rId13" w:history="1">
        <w:r w:rsidR="00E57B54" w:rsidRPr="004D400C">
          <w:rPr>
            <w:rStyle w:val="Hyperlink"/>
            <w:lang w:bidi="ar-LB"/>
          </w:rPr>
          <w:t>https://www.stimson.org/2024/the-remarkable-story-of-the-montreal-protocol-with-lessons-for-cyberspace/</w:t>
        </w:r>
      </w:hyperlink>
      <w:r w:rsidR="00E57B54">
        <w:rPr>
          <w:lang w:bidi="ar-LB"/>
        </w:rPr>
        <w:t>)</w:t>
      </w:r>
      <w:r w:rsidR="00E57B54">
        <w:rPr>
          <w:sz w:val="26"/>
          <w:szCs w:val="26"/>
          <w:rtl/>
          <w:lang w:bidi="ar-LB"/>
        </w:rPr>
        <w:t>.</w:t>
      </w:r>
    </w:p>
    <w:p w14:paraId="031AF587" w14:textId="4F7B6BDC" w:rsidR="00307538" w:rsidRPr="00E57B54" w:rsidRDefault="00E57B54" w:rsidP="00E57B54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E57B54">
        <w:rPr>
          <w:i/>
          <w:iCs/>
          <w:sz w:val="26"/>
          <w:szCs w:val="26"/>
          <w:rtl/>
          <w:lang w:bidi="ar-LB"/>
        </w:rPr>
        <w:t>جامعة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E57B54">
        <w:rPr>
          <w:i/>
          <w:iCs/>
          <w:sz w:val="26"/>
          <w:szCs w:val="26"/>
          <w:rtl/>
          <w:lang w:bidi="ar-LB"/>
        </w:rPr>
        <w:t>كيب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E57B54">
        <w:rPr>
          <w:i/>
          <w:iCs/>
          <w:sz w:val="26"/>
          <w:szCs w:val="26"/>
          <w:rtl/>
          <w:lang w:bidi="ar-LB"/>
        </w:rPr>
        <w:t>تاون،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E57B54">
        <w:rPr>
          <w:i/>
          <w:iCs/>
          <w:sz w:val="26"/>
          <w:szCs w:val="26"/>
          <w:rtl/>
          <w:lang w:bidi="ar-LB"/>
        </w:rPr>
        <w:t>جنوب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E57B54">
        <w:rPr>
          <w:i/>
          <w:iCs/>
          <w:sz w:val="26"/>
          <w:szCs w:val="26"/>
          <w:rtl/>
          <w:lang w:bidi="ar-LB"/>
        </w:rPr>
        <w:t>أفريقيا</w:t>
      </w:r>
    </w:p>
    <w:p w14:paraId="3C49F30A" w14:textId="54ABCD9C" w:rsidR="006A1F11" w:rsidRDefault="003314CC" w:rsidP="00B0275C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اتصلت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جامعة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تاون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يوليه/تموز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إطار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بحوثها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وثيقة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إرشادات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للحكومات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وأصحاب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المصلحة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الآخرين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لدعم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آليات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التمويل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B0275C">
        <w:rPr>
          <w:sz w:val="26"/>
          <w:szCs w:val="26"/>
          <w:rtl/>
          <w:lang w:bidi="ar-LB"/>
        </w:rPr>
        <w:t>المحلي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المستدام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للإدارة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السليمة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الكيميائية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والنفايات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تركيز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خاص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البرنامج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الخاص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الممولة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اليونيب.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وطلبوا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رأي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الحواجز،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والتحديات،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والفرص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لتنفي</w:t>
      </w:r>
      <w:r w:rsidR="00A83357">
        <w:rPr>
          <w:sz w:val="26"/>
          <w:szCs w:val="26"/>
          <w:rtl/>
          <w:lang w:bidi="ar-LB"/>
        </w:rPr>
        <w:t>ذ</w:t>
      </w:r>
      <w:r w:rsidR="00D32F2D">
        <w:rPr>
          <w:sz w:val="26"/>
          <w:szCs w:val="26"/>
          <w:rtl/>
          <w:lang w:bidi="ar-LB"/>
        </w:rPr>
        <w:t xml:space="preserve"> </w:t>
      </w:r>
      <w:r w:rsidR="00A83357">
        <w:rPr>
          <w:sz w:val="26"/>
          <w:szCs w:val="26"/>
          <w:rtl/>
          <w:lang w:bidi="ar-LB"/>
        </w:rPr>
        <w:t>آليات</w:t>
      </w:r>
      <w:r w:rsidR="00D32F2D">
        <w:rPr>
          <w:sz w:val="26"/>
          <w:szCs w:val="26"/>
          <w:rtl/>
          <w:lang w:bidi="ar-LB"/>
        </w:rPr>
        <w:t xml:space="preserve"> </w:t>
      </w:r>
      <w:r w:rsidR="00A83357">
        <w:rPr>
          <w:sz w:val="26"/>
          <w:szCs w:val="26"/>
          <w:rtl/>
          <w:lang w:bidi="ar-LB"/>
        </w:rPr>
        <w:t>التمويل</w:t>
      </w:r>
      <w:r w:rsidR="00D32F2D">
        <w:rPr>
          <w:sz w:val="26"/>
          <w:szCs w:val="26"/>
          <w:rtl/>
          <w:lang w:bidi="ar-LB"/>
        </w:rPr>
        <w:t xml:space="preserve"> </w:t>
      </w:r>
      <w:r w:rsidR="00A83357">
        <w:rPr>
          <w:sz w:val="26"/>
          <w:szCs w:val="26"/>
          <w:rtl/>
          <w:lang w:bidi="ar-LB"/>
        </w:rPr>
        <w:t>المحلي</w:t>
      </w:r>
      <w:r w:rsidR="00D32F2D">
        <w:rPr>
          <w:sz w:val="26"/>
          <w:szCs w:val="26"/>
          <w:rtl/>
          <w:lang w:bidi="ar-LB"/>
        </w:rPr>
        <w:t xml:space="preserve"> </w:t>
      </w:r>
      <w:r w:rsidR="00A83357">
        <w:rPr>
          <w:sz w:val="26"/>
          <w:szCs w:val="26"/>
          <w:rtl/>
          <w:lang w:bidi="ar-LB"/>
        </w:rPr>
        <w:t>المستدام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استنادا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الخبرات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المستوى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القطري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lastRenderedPageBreak/>
        <w:t>الأطراف.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وتبادلت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الأمانة،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خلال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مقابلة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الانترنت،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الخبرات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مختلف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مشاريع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إزالة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المواد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المستنفدة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للأوزون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والتخفيض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التدريجي</w:t>
      </w:r>
      <w:r w:rsidR="00D32F2D">
        <w:rPr>
          <w:sz w:val="26"/>
          <w:szCs w:val="26"/>
          <w:rtl/>
          <w:lang w:bidi="ar-LB"/>
        </w:rPr>
        <w:t xml:space="preserve"> </w:t>
      </w:r>
      <w:r w:rsidR="003654C4">
        <w:rPr>
          <w:sz w:val="26"/>
          <w:szCs w:val="26"/>
          <w:rtl/>
          <w:lang w:bidi="ar-LB"/>
        </w:rPr>
        <w:t>للهيدروفلوروكربون</w:t>
      </w:r>
      <w:r w:rsidR="006A1F11" w:rsidRPr="00241B6E">
        <w:rPr>
          <w:sz w:val="26"/>
          <w:szCs w:val="26"/>
          <w:rtl/>
          <w:lang w:bidi="ar-LB"/>
        </w:rPr>
        <w:t>.</w:t>
      </w:r>
    </w:p>
    <w:p w14:paraId="7BFDACE9" w14:textId="3B829F6F" w:rsidR="006A1F11" w:rsidRPr="000B001E" w:rsidRDefault="00E57B54" w:rsidP="00655053">
      <w:pPr>
        <w:bidi/>
        <w:spacing w:after="240"/>
        <w:rPr>
          <w:b/>
          <w:i/>
          <w:iCs/>
          <w:color w:val="000000" w:themeColor="text1"/>
          <w:sz w:val="26"/>
          <w:szCs w:val="26"/>
          <w:lang w:bidi="ar-LB"/>
        </w:rPr>
      </w:pPr>
      <w:r>
        <w:rPr>
          <w:b/>
          <w:i/>
          <w:iCs/>
          <w:color w:val="000000" w:themeColor="text1"/>
          <w:sz w:val="26"/>
          <w:szCs w:val="26"/>
          <w:rtl/>
          <w:lang w:bidi="ar-LB"/>
        </w:rPr>
        <w:t>المختبر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b/>
          <w:i/>
          <w:iCs/>
          <w:color w:val="000000" w:themeColor="text1"/>
          <w:sz w:val="26"/>
          <w:szCs w:val="26"/>
          <w:rtl/>
          <w:lang w:bidi="ar-LB"/>
        </w:rPr>
        <w:t>الوطني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="003654C4">
        <w:rPr>
          <w:b/>
          <w:i/>
          <w:iCs/>
          <w:color w:val="000000" w:themeColor="text1"/>
          <w:sz w:val="26"/>
          <w:szCs w:val="26"/>
          <w:rtl/>
          <w:lang w:bidi="ar-LB"/>
        </w:rPr>
        <w:t>لورانس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="003654C4">
        <w:rPr>
          <w:b/>
          <w:i/>
          <w:iCs/>
          <w:color w:val="000000" w:themeColor="text1"/>
          <w:sz w:val="26"/>
          <w:szCs w:val="26"/>
          <w:rtl/>
          <w:lang w:bidi="ar-LB"/>
        </w:rPr>
        <w:t>ب</w:t>
      </w:r>
      <w:r w:rsidR="00955372">
        <w:rPr>
          <w:b/>
          <w:i/>
          <w:iCs/>
          <w:color w:val="000000" w:themeColor="text1"/>
          <w:sz w:val="26"/>
          <w:szCs w:val="26"/>
          <w:rtl/>
          <w:lang w:bidi="ar-LB"/>
        </w:rPr>
        <w:t>ي</w:t>
      </w:r>
      <w:r w:rsidR="003654C4">
        <w:rPr>
          <w:b/>
          <w:i/>
          <w:iCs/>
          <w:color w:val="000000" w:themeColor="text1"/>
          <w:sz w:val="26"/>
          <w:szCs w:val="26"/>
          <w:rtl/>
          <w:lang w:bidi="ar-LB"/>
        </w:rPr>
        <w:t>ركلي،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="003654C4">
        <w:rPr>
          <w:b/>
          <w:i/>
          <w:iCs/>
          <w:color w:val="000000" w:themeColor="text1"/>
          <w:sz w:val="26"/>
          <w:szCs w:val="26"/>
          <w:rtl/>
          <w:lang w:bidi="ar-LB"/>
        </w:rPr>
        <w:t>جامعة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="00D32F2D">
        <w:rPr>
          <w:rFonts w:hint="cs"/>
          <w:b/>
          <w:i/>
          <w:iCs/>
          <w:color w:val="000000" w:themeColor="text1"/>
          <w:sz w:val="26"/>
          <w:szCs w:val="26"/>
          <w:rtl/>
          <w:lang w:bidi="ar-LB"/>
        </w:rPr>
        <w:t>كاليفورني</w:t>
      </w:r>
      <w:r w:rsidR="00D32F2D">
        <w:rPr>
          <w:rFonts w:hint="eastAsia"/>
          <w:b/>
          <w:i/>
          <w:iCs/>
          <w:color w:val="000000" w:themeColor="text1"/>
          <w:sz w:val="26"/>
          <w:szCs w:val="26"/>
          <w:rtl/>
          <w:lang w:bidi="ar-LB"/>
        </w:rPr>
        <w:t>ا</w:t>
      </w:r>
      <w:r w:rsidR="003654C4">
        <w:rPr>
          <w:b/>
          <w:i/>
          <w:iCs/>
          <w:color w:val="000000" w:themeColor="text1"/>
          <w:sz w:val="26"/>
          <w:szCs w:val="26"/>
          <w:rtl/>
          <w:lang w:bidi="ar-LB"/>
        </w:rPr>
        <w:t>،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 w:rsidR="003654C4">
        <w:rPr>
          <w:b/>
          <w:i/>
          <w:iCs/>
          <w:color w:val="000000" w:themeColor="text1"/>
          <w:sz w:val="26"/>
          <w:szCs w:val="26"/>
          <w:rtl/>
          <w:lang w:bidi="ar-LB"/>
        </w:rPr>
        <w:t>ب</w:t>
      </w:r>
      <w:r>
        <w:rPr>
          <w:b/>
          <w:i/>
          <w:iCs/>
          <w:color w:val="000000" w:themeColor="text1"/>
          <w:sz w:val="26"/>
          <w:szCs w:val="26"/>
          <w:rtl/>
          <w:lang w:bidi="ar-LB"/>
        </w:rPr>
        <w:t>ركلي</w:t>
      </w:r>
      <w:r w:rsidR="00D32F2D">
        <w:rPr>
          <w:b/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</w:p>
    <w:p w14:paraId="4DDF552A" w14:textId="3D31A1C8" w:rsidR="006A1F11" w:rsidRPr="006C1166" w:rsidRDefault="003654C4" w:rsidP="00655053">
      <w:pPr>
        <w:pStyle w:val="Heading1"/>
        <w:bidi/>
        <w:rPr>
          <w:b/>
          <w:color w:val="000000" w:themeColor="text1"/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أغسطس/آب</w:t>
      </w:r>
      <w:r w:rsidR="00D32F2D">
        <w:rPr>
          <w:sz w:val="26"/>
          <w:szCs w:val="26"/>
          <w:rtl/>
          <w:lang w:bidi="ar-LB"/>
        </w:rPr>
        <w:t xml:space="preserve"> </w:t>
      </w:r>
      <w:r w:rsidR="00183DC6"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 w:rsidR="00183DC6">
        <w:rPr>
          <w:sz w:val="26"/>
          <w:szCs w:val="26"/>
          <w:rtl/>
          <w:lang w:bidi="ar-LB"/>
        </w:rPr>
        <w:t>عقد</w:t>
      </w:r>
      <w:r w:rsidR="00D32F2D">
        <w:rPr>
          <w:sz w:val="26"/>
          <w:szCs w:val="26"/>
          <w:rtl/>
          <w:lang w:bidi="ar-LB"/>
        </w:rPr>
        <w:t xml:space="preserve"> </w:t>
      </w:r>
      <w:r w:rsidR="00183DC6">
        <w:rPr>
          <w:sz w:val="26"/>
          <w:szCs w:val="26"/>
          <w:rtl/>
          <w:lang w:bidi="ar-LB"/>
        </w:rPr>
        <w:t>موظفو</w:t>
      </w:r>
      <w:r w:rsidR="00D32F2D">
        <w:rPr>
          <w:sz w:val="26"/>
          <w:szCs w:val="26"/>
          <w:rtl/>
          <w:lang w:bidi="ar-LB"/>
        </w:rPr>
        <w:t xml:space="preserve"> </w:t>
      </w:r>
      <w:r w:rsidR="00183DC6"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 w:rsidR="00183DC6">
        <w:rPr>
          <w:sz w:val="26"/>
          <w:szCs w:val="26"/>
          <w:rtl/>
          <w:lang w:bidi="ar-LB"/>
        </w:rPr>
        <w:t>اجتماعا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تشاوري</w:t>
      </w:r>
      <w:r w:rsidR="00183DC6">
        <w:rPr>
          <w:sz w:val="26"/>
          <w:szCs w:val="26"/>
          <w:rtl/>
          <w:lang w:bidi="ar-LB"/>
        </w:rPr>
        <w:t>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ثلاثة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الموظفي</w:t>
      </w:r>
      <w:r w:rsidR="00955372">
        <w:rPr>
          <w:sz w:val="26"/>
          <w:szCs w:val="26"/>
          <w:rtl/>
          <w:lang w:bidi="ar-LB"/>
        </w:rPr>
        <w:t>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المختبر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لورانس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955372">
        <w:rPr>
          <w:sz w:val="26"/>
          <w:szCs w:val="26"/>
          <w:rtl/>
          <w:lang w:bidi="ar-LB"/>
        </w:rPr>
        <w:t>ي</w:t>
      </w:r>
      <w:r>
        <w:rPr>
          <w:sz w:val="26"/>
          <w:szCs w:val="26"/>
          <w:rtl/>
          <w:lang w:bidi="ar-LB"/>
        </w:rPr>
        <w:t>ركلي،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فرانسيسكو،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الولايات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المتحدة،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لمناقشة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القضايا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بكفاءة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استخدام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الطاقة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سياق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التخفيض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التدريجي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للهيدروفلوروكربون.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واشتمل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ممثلي</w:t>
      </w:r>
      <w:r w:rsidR="00183DC6">
        <w:rPr>
          <w:sz w:val="26"/>
          <w:szCs w:val="26"/>
          <w:rtl/>
          <w:lang w:bidi="ar-LB"/>
        </w:rPr>
        <w:t>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والمختبر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</w:t>
      </w:r>
      <w:r w:rsidR="00D32F2D">
        <w:rPr>
          <w:sz w:val="26"/>
          <w:szCs w:val="26"/>
          <w:rtl/>
          <w:lang w:bidi="ar-LB"/>
        </w:rPr>
        <w:t xml:space="preserve"> </w:t>
      </w:r>
      <w:r w:rsidR="00183DC6">
        <w:rPr>
          <w:sz w:val="26"/>
          <w:szCs w:val="26"/>
          <w:rtl/>
          <w:lang w:bidi="ar-LB"/>
        </w:rPr>
        <w:t>لورانس</w:t>
      </w:r>
      <w:r w:rsidR="00D32F2D">
        <w:rPr>
          <w:sz w:val="26"/>
          <w:szCs w:val="26"/>
          <w:rtl/>
          <w:lang w:bidi="ar-LB"/>
        </w:rPr>
        <w:t xml:space="preserve"> </w:t>
      </w:r>
      <w:r w:rsidR="00183DC6">
        <w:rPr>
          <w:sz w:val="26"/>
          <w:szCs w:val="26"/>
          <w:rtl/>
          <w:lang w:bidi="ar-LB"/>
        </w:rPr>
        <w:t>بركلي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وموظفين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يعالجون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تكنولوجيات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معدات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والمضخات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الحرارية،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ومعايير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الاختبار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والممارسات،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بجانب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موظفي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المبادرة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التعاونية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للتبريد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النظيف.</w:t>
      </w:r>
    </w:p>
    <w:p w14:paraId="0BD3031A" w14:textId="018B5C40" w:rsidR="00E57B54" w:rsidRPr="00E57B54" w:rsidRDefault="00E57B54" w:rsidP="00E57B54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E57B54">
        <w:rPr>
          <w:i/>
          <w:iCs/>
          <w:sz w:val="26"/>
          <w:szCs w:val="26"/>
          <w:rtl/>
          <w:lang w:bidi="ar-LB"/>
        </w:rPr>
        <w:t>مركز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E57B54">
        <w:rPr>
          <w:i/>
          <w:iCs/>
          <w:sz w:val="26"/>
          <w:szCs w:val="26"/>
          <w:rtl/>
          <w:lang w:bidi="ar-LB"/>
        </w:rPr>
        <w:t>شميت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E57B54">
        <w:rPr>
          <w:i/>
          <w:iCs/>
          <w:sz w:val="26"/>
          <w:szCs w:val="26"/>
          <w:rtl/>
          <w:lang w:bidi="ar-LB"/>
        </w:rPr>
        <w:t>لعلوم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E57B54">
        <w:rPr>
          <w:i/>
          <w:iCs/>
          <w:sz w:val="26"/>
          <w:szCs w:val="26"/>
          <w:rtl/>
          <w:lang w:bidi="ar-LB"/>
        </w:rPr>
        <w:t>البيان</w:t>
      </w:r>
      <w:r w:rsidR="003654C4">
        <w:rPr>
          <w:i/>
          <w:iCs/>
          <w:sz w:val="26"/>
          <w:szCs w:val="26"/>
          <w:rtl/>
          <w:lang w:bidi="ar-LB"/>
        </w:rPr>
        <w:t>ات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3654C4">
        <w:rPr>
          <w:i/>
          <w:iCs/>
          <w:sz w:val="26"/>
          <w:szCs w:val="26"/>
          <w:rtl/>
          <w:lang w:bidi="ar-LB"/>
        </w:rPr>
        <w:t>والبيئة،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3654C4">
        <w:rPr>
          <w:i/>
          <w:iCs/>
          <w:sz w:val="26"/>
          <w:szCs w:val="26"/>
          <w:rtl/>
          <w:lang w:bidi="ar-LB"/>
        </w:rPr>
        <w:t>جامعة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3654C4">
        <w:rPr>
          <w:i/>
          <w:iCs/>
          <w:sz w:val="26"/>
          <w:szCs w:val="26"/>
          <w:rtl/>
          <w:lang w:bidi="ar-LB"/>
        </w:rPr>
        <w:t>كاليفورنيا،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3654C4">
        <w:rPr>
          <w:i/>
          <w:iCs/>
          <w:sz w:val="26"/>
          <w:szCs w:val="26"/>
          <w:rtl/>
          <w:lang w:bidi="ar-LB"/>
        </w:rPr>
        <w:t>ب</w:t>
      </w:r>
      <w:r w:rsidR="0028183E">
        <w:rPr>
          <w:i/>
          <w:iCs/>
          <w:sz w:val="26"/>
          <w:szCs w:val="26"/>
          <w:rtl/>
          <w:lang w:bidi="ar-LB"/>
        </w:rPr>
        <w:t>ي</w:t>
      </w:r>
      <w:r w:rsidRPr="00E57B54">
        <w:rPr>
          <w:i/>
          <w:iCs/>
          <w:sz w:val="26"/>
          <w:szCs w:val="26"/>
          <w:rtl/>
          <w:lang w:bidi="ar-LB"/>
        </w:rPr>
        <w:t>ركلي</w:t>
      </w:r>
    </w:p>
    <w:p w14:paraId="392AC3ED" w14:textId="4C4226C9" w:rsidR="00E57B54" w:rsidRDefault="004D75B9" w:rsidP="00183DC6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هامش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الدورة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السادسة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لجمعية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المتحدة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للبيئة،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أجرت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مناقشة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مركز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شميت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لعلوم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البيانات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والبيئة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أداة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السياسات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</w:t>
      </w:r>
      <w:r w:rsidR="000B014F">
        <w:rPr>
          <w:sz w:val="26"/>
          <w:szCs w:val="26"/>
          <w:rtl/>
          <w:lang w:bidi="ar-LB"/>
        </w:rPr>
        <w:t>مواد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البلاستيكية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أعدتها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للجنة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التفاوض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الحكومية</w:t>
      </w:r>
      <w:r w:rsidR="00D32F2D">
        <w:rPr>
          <w:sz w:val="26"/>
          <w:szCs w:val="26"/>
          <w:rtl/>
          <w:lang w:bidi="ar-LB"/>
        </w:rPr>
        <w:t xml:space="preserve"> </w:t>
      </w:r>
      <w:r w:rsidR="000B014F">
        <w:rPr>
          <w:sz w:val="26"/>
          <w:szCs w:val="26"/>
          <w:rtl/>
          <w:lang w:bidi="ar-LB"/>
        </w:rPr>
        <w:t>الدولية</w:t>
      </w:r>
      <w:r>
        <w:rPr>
          <w:sz w:val="26"/>
          <w:szCs w:val="26"/>
          <w:rtl/>
          <w:lang w:val="en-US" w:bidi="ar-LB"/>
        </w:rPr>
        <w:t>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وعقب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المناقشات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الأمانة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بشأن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إمكانية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تطبيق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مثل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الأداة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لمساعدة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البلدان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العاملة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بموجب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المادة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5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تصميم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س</w:t>
      </w:r>
      <w:r>
        <w:rPr>
          <w:sz w:val="26"/>
          <w:szCs w:val="26"/>
          <w:rtl/>
          <w:lang w:val="en-US" w:bidi="ar-LB"/>
        </w:rPr>
        <w:t>ياساتها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وتدابيرها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للتخفيض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التدريجي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للهيدروفلوروكربون،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عقدت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حلقة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أكتوبر/تشرين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2024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مونتريال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مركز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شميت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وموظفي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الأمانة.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وانطوت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المناقشات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مدى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مثل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الأداة،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وفائدتها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والوصول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السهل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إليها،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وخصائص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مثل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الأداة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سهلة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الاستخدام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لتقييم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استهلاك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الهيدروفلوروكربون،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وتحليل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الاتجاهات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والأثر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لمختلف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التدخلات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السياس</w:t>
      </w:r>
      <w:r w:rsidR="00183DC6">
        <w:rPr>
          <w:sz w:val="26"/>
          <w:szCs w:val="26"/>
          <w:rtl/>
          <w:lang w:val="en-US" w:bidi="ar-LB"/>
        </w:rPr>
        <w:t>ي</w:t>
      </w:r>
      <w:r>
        <w:rPr>
          <w:sz w:val="26"/>
          <w:szCs w:val="26"/>
          <w:rtl/>
          <w:lang w:val="en-US" w:bidi="ar-LB"/>
        </w:rPr>
        <w:t>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تنبؤات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استهلاك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الهيدروفلوروكربون.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المتوقع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الأداة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سيعدها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مركز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شميت</w:t>
      </w:r>
      <w:r w:rsidR="00183DC6">
        <w:rPr>
          <w:sz w:val="26"/>
          <w:szCs w:val="26"/>
          <w:rtl/>
          <w:lang w:val="en-US" w:bidi="ar-LB"/>
        </w:rPr>
        <w:t>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تس</w:t>
      </w:r>
      <w:r w:rsidR="00183DC6">
        <w:rPr>
          <w:sz w:val="26"/>
          <w:szCs w:val="26"/>
          <w:rtl/>
          <w:lang w:val="en-US" w:bidi="ar-LB"/>
        </w:rPr>
        <w:t>اعد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البلدان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إجراء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تقييمات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ل</w:t>
      </w:r>
      <w:r>
        <w:rPr>
          <w:sz w:val="26"/>
          <w:szCs w:val="26"/>
          <w:rtl/>
          <w:lang w:val="en-US" w:bidi="ar-LB"/>
        </w:rPr>
        <w:t>لاتجاهات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استهلاك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الهيدروفلوروكربون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و</w:t>
      </w:r>
      <w:r>
        <w:rPr>
          <w:sz w:val="26"/>
          <w:szCs w:val="26"/>
          <w:rtl/>
          <w:lang w:val="en-US" w:bidi="ar-LB"/>
        </w:rPr>
        <w:t>فهم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الحاجة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تدخلات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سياسية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مختلفة.</w:t>
      </w:r>
    </w:p>
    <w:p w14:paraId="38AB3FE1" w14:textId="7122E3D5" w:rsidR="00E57B54" w:rsidRPr="00305079" w:rsidRDefault="00E57B54" w:rsidP="00E57B54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305079">
        <w:rPr>
          <w:i/>
          <w:iCs/>
          <w:sz w:val="26"/>
          <w:szCs w:val="26"/>
          <w:rtl/>
          <w:lang w:bidi="ar-LB"/>
        </w:rPr>
        <w:t>معهد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305079">
        <w:rPr>
          <w:i/>
          <w:iCs/>
          <w:sz w:val="26"/>
          <w:szCs w:val="26"/>
          <w:rtl/>
          <w:lang w:bidi="ar-LB"/>
        </w:rPr>
        <w:t>برمنغهام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305079">
        <w:rPr>
          <w:i/>
          <w:iCs/>
          <w:sz w:val="26"/>
          <w:szCs w:val="26"/>
          <w:rtl/>
          <w:lang w:bidi="ar-LB"/>
        </w:rPr>
        <w:t>للطاقة،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305079">
        <w:rPr>
          <w:i/>
          <w:iCs/>
          <w:sz w:val="26"/>
          <w:szCs w:val="26"/>
          <w:rtl/>
          <w:lang w:bidi="ar-LB"/>
        </w:rPr>
        <w:t>جامعة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Pr="00305079">
        <w:rPr>
          <w:i/>
          <w:iCs/>
          <w:sz w:val="26"/>
          <w:szCs w:val="26"/>
          <w:rtl/>
          <w:lang w:bidi="ar-LB"/>
        </w:rPr>
        <w:t>برمن</w:t>
      </w:r>
      <w:r w:rsidR="00305079" w:rsidRPr="00305079">
        <w:rPr>
          <w:i/>
          <w:iCs/>
          <w:sz w:val="26"/>
          <w:szCs w:val="26"/>
          <w:rtl/>
          <w:lang w:bidi="ar-LB"/>
        </w:rPr>
        <w:t>غهام،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305079" w:rsidRPr="00305079">
        <w:rPr>
          <w:i/>
          <w:iCs/>
          <w:sz w:val="26"/>
          <w:szCs w:val="26"/>
          <w:rtl/>
          <w:lang w:bidi="ar-LB"/>
        </w:rPr>
        <w:t>المملكة</w:t>
      </w:r>
      <w:r w:rsidR="00D32F2D">
        <w:rPr>
          <w:i/>
          <w:iCs/>
          <w:sz w:val="26"/>
          <w:szCs w:val="26"/>
          <w:rtl/>
          <w:lang w:bidi="ar-LB"/>
        </w:rPr>
        <w:t xml:space="preserve"> </w:t>
      </w:r>
      <w:r w:rsidR="00305079" w:rsidRPr="00305079">
        <w:rPr>
          <w:i/>
          <w:iCs/>
          <w:sz w:val="26"/>
          <w:szCs w:val="26"/>
          <w:rtl/>
          <w:lang w:bidi="ar-LB"/>
        </w:rPr>
        <w:t>المتحدة</w:t>
      </w:r>
    </w:p>
    <w:p w14:paraId="1CBE59FB" w14:textId="6109BEB1" w:rsidR="006A1F11" w:rsidRDefault="00DA6639" w:rsidP="00183DC6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بناء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دعوة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"الفريق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الاستشاري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غير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الرسمي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للنموذج</w:t>
      </w:r>
      <w:r w:rsidR="00D32F2D">
        <w:rPr>
          <w:sz w:val="26"/>
          <w:szCs w:val="26"/>
          <w:rtl/>
          <w:lang w:bidi="ar-LB"/>
        </w:rPr>
        <w:t xml:space="preserve"> </w:t>
      </w:r>
      <w:r w:rsidR="00D32F2D">
        <w:rPr>
          <w:rFonts w:hint="cs"/>
          <w:sz w:val="26"/>
          <w:szCs w:val="26"/>
          <w:rtl/>
          <w:lang w:val="en-US" w:bidi="ar-LB"/>
        </w:rPr>
        <w:t>الافتراضي</w:t>
      </w:r>
      <w:r>
        <w:rPr>
          <w:sz w:val="26"/>
          <w:szCs w:val="26"/>
          <w:rtl/>
          <w:lang w:bidi="ar-LB"/>
        </w:rPr>
        <w:t>"،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شاركت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بصفة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المراقب،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نوفمبر/تشرين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val="en-US" w:bidi="ar-LB"/>
        </w:rPr>
        <w:t>حلقة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دراسية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شبكية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بشأن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النموذج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D32F2D">
        <w:rPr>
          <w:rFonts w:hint="cs"/>
          <w:sz w:val="26"/>
          <w:szCs w:val="26"/>
          <w:rtl/>
          <w:lang w:val="en-US" w:bidi="ar-LB"/>
        </w:rPr>
        <w:t>الافتراضي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للسلسلة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الباردة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183DC6">
        <w:rPr>
          <w:sz w:val="26"/>
          <w:szCs w:val="26"/>
          <w:rtl/>
          <w:lang w:val="en-US" w:bidi="ar-LB"/>
        </w:rPr>
        <w:t>يجري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إعدادها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بواسطة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جامعة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برمنغهام،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حيث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أجريت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D32F2D">
        <w:rPr>
          <w:rFonts w:hint="cs"/>
          <w:sz w:val="26"/>
          <w:szCs w:val="26"/>
          <w:rtl/>
          <w:lang w:val="en-US" w:bidi="ar-LB"/>
        </w:rPr>
        <w:t>مناقشات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الخبراء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bidi="ar-LB"/>
        </w:rPr>
        <w:t>الفنيين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وخبراء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السياسة.</w:t>
      </w:r>
    </w:p>
    <w:p w14:paraId="4D8EB159" w14:textId="77777777" w:rsidR="00E57B54" w:rsidRPr="00E57B54" w:rsidRDefault="00E57B54" w:rsidP="00E57B54">
      <w:pPr>
        <w:bidi/>
        <w:rPr>
          <w:rtl/>
          <w:lang w:bidi="ar-LB"/>
        </w:rPr>
      </w:pPr>
    </w:p>
    <w:p w14:paraId="763681E3" w14:textId="77777777" w:rsidR="003B5E21" w:rsidRPr="003B5E21" w:rsidRDefault="003B5E21" w:rsidP="003B5E21">
      <w:pPr>
        <w:bidi/>
        <w:rPr>
          <w:rtl/>
          <w:lang w:bidi="ar-LB"/>
        </w:rPr>
        <w:sectPr w:rsidR="003B5E21" w:rsidRPr="003B5E21" w:rsidSect="007C151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2421EA83" w14:textId="77777777" w:rsidR="007E5D09" w:rsidRDefault="007E5D09" w:rsidP="003B5E21">
      <w:pPr>
        <w:bidi/>
        <w:jc w:val="center"/>
        <w:rPr>
          <w:rFonts w:cs="Arabic Transparent"/>
          <w:b/>
          <w:bCs/>
          <w:sz w:val="26"/>
          <w:szCs w:val="26"/>
          <w:lang w:val="en-CA" w:bidi="ar-LB"/>
        </w:rPr>
      </w:pPr>
    </w:p>
    <w:p w14:paraId="442E5F9C" w14:textId="167AD5CC" w:rsidR="007E5D09" w:rsidRDefault="00E1360E" w:rsidP="003B5E21">
      <w:pPr>
        <w:bidi/>
        <w:spacing w:after="240"/>
        <w:jc w:val="center"/>
        <w:rPr>
          <w:rFonts w:cs="Arabic Transparent"/>
          <w:b/>
          <w:bCs/>
          <w:sz w:val="26"/>
          <w:szCs w:val="26"/>
          <w:lang w:val="en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t>المرفق</w:t>
      </w:r>
      <w:r w:rsidR="00D32F2D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الأول</w:t>
      </w:r>
    </w:p>
    <w:p w14:paraId="4216AA1B" w14:textId="405FC3F3" w:rsidR="00305079" w:rsidRPr="00350501" w:rsidRDefault="00305079" w:rsidP="00305079">
      <w:pPr>
        <w:pStyle w:val="Title"/>
        <w:bidi/>
        <w:spacing w:before="0" w:after="0"/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</w:pP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تقرير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مرحلي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عن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إنشاء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نظام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إدارة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المعرفة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(المقرر</w:t>
      </w:r>
      <w:r w:rsidR="00D32F2D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E44EDF">
        <w:rPr>
          <w:rFonts w:ascii="Times New Roman" w:hAnsi="Times New Roman" w:cs="Times New Roman"/>
          <w:color w:val="000000" w:themeColor="text1"/>
          <w:sz w:val="26"/>
          <w:szCs w:val="26"/>
          <w:rtl/>
          <w:lang w:val="en-US" w:bidi="ar-LB"/>
        </w:rPr>
        <w:t>91/69)</w:t>
      </w:r>
    </w:p>
    <w:p w14:paraId="7A889DC1" w14:textId="77777777" w:rsidR="00305079" w:rsidRPr="00350501" w:rsidRDefault="00305079" w:rsidP="00305079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LB"/>
        </w:rPr>
      </w:pPr>
    </w:p>
    <w:p w14:paraId="6618EE0C" w14:textId="77777777" w:rsidR="00305079" w:rsidRPr="00350501" w:rsidRDefault="00305079" w:rsidP="00305079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t>مقدمة</w:t>
      </w:r>
    </w:p>
    <w:p w14:paraId="657122CA" w14:textId="77777777" w:rsidR="00305079" w:rsidRPr="00350501" w:rsidRDefault="00305079" w:rsidP="00305079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LB"/>
        </w:rPr>
      </w:pPr>
    </w:p>
    <w:p w14:paraId="405096D2" w14:textId="1BB6DC8A" w:rsidR="00305079" w:rsidRPr="006B18CD" w:rsidRDefault="00305079" w:rsidP="006B18CD">
      <w:pPr>
        <w:pStyle w:val="Heading1"/>
        <w:numPr>
          <w:ilvl w:val="0"/>
          <w:numId w:val="29"/>
        </w:numPr>
        <w:tabs>
          <w:tab w:val="clear" w:pos="0"/>
          <w:tab w:val="num" w:pos="720"/>
          <w:tab w:val="num" w:pos="1134"/>
        </w:tabs>
        <w:bidi/>
        <w:rPr>
          <w:sz w:val="26"/>
          <w:szCs w:val="26"/>
          <w:lang w:val="en-US" w:bidi="ar-LB"/>
        </w:rPr>
      </w:pPr>
      <w:r w:rsidRPr="006B18CD">
        <w:rPr>
          <w:sz w:val="26"/>
          <w:szCs w:val="26"/>
          <w:rtl/>
          <w:lang w:val="en-US" w:bidi="ar-LB"/>
        </w:rPr>
        <w:t>وافقت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اللجنة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التنفيذية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إنشاء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جديد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لإدارة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المعرفة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(المقرر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91/69)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وطلبت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الفقرة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(ج)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تقدم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الأمانة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تقارير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بشأن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التقدم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المحرز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تنفيذ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حتى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الانتهاء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المرحلتين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1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و2،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الموضحتين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الوثيقة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lang w:val="en-US" w:bidi="ar-LB"/>
        </w:rPr>
        <w:t>UNEP/OzL.Pro/ExCom/91/70</w:t>
      </w:r>
      <w:r w:rsidRPr="006B18CD">
        <w:rPr>
          <w:sz w:val="26"/>
          <w:szCs w:val="26"/>
          <w:rtl/>
          <w:lang w:val="en-US" w:bidi="ar-LB"/>
        </w:rPr>
        <w:t>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إطار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أنشطة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الأمانة.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ويأتي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هذا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التقرير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المرحلي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استجابة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لهذا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المقرر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ويقدم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تحديثات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بشأن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التقرير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المقدم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الرابع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والتسعين.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ويتضمن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المعرفة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الجديد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ثلاث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6B18CD">
        <w:rPr>
          <w:sz w:val="26"/>
          <w:szCs w:val="26"/>
          <w:rtl/>
          <w:lang w:val="en-US" w:bidi="ar-LB"/>
        </w:rPr>
        <w:t>مراحل:</w:t>
      </w:r>
    </w:p>
    <w:p w14:paraId="6EB6BE4B" w14:textId="27734F80" w:rsidR="00305079" w:rsidRPr="00305079" w:rsidRDefault="00305079" w:rsidP="00305079">
      <w:pPr>
        <w:pStyle w:val="ListParagraph"/>
        <w:numPr>
          <w:ilvl w:val="0"/>
          <w:numId w:val="28"/>
        </w:numPr>
        <w:bidi/>
        <w:spacing w:after="160" w:line="259" w:lineRule="auto"/>
        <w:jc w:val="left"/>
        <w:rPr>
          <w:sz w:val="26"/>
          <w:szCs w:val="26"/>
          <w:lang w:bidi="ar-LB"/>
        </w:rPr>
      </w:pPr>
      <w:r w:rsidRPr="00305079">
        <w:rPr>
          <w:b/>
          <w:bCs/>
          <w:sz w:val="26"/>
          <w:szCs w:val="26"/>
          <w:rtl/>
          <w:lang w:bidi="ar-LB"/>
        </w:rPr>
        <w:t>المرحلة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305079">
        <w:rPr>
          <w:b/>
          <w:bCs/>
          <w:sz w:val="26"/>
          <w:szCs w:val="26"/>
          <w:rtl/>
          <w:lang w:bidi="ar-LB"/>
        </w:rPr>
        <w:t>1</w:t>
      </w:r>
      <w:r>
        <w:rPr>
          <w:b/>
          <w:bCs/>
          <w:sz w:val="26"/>
          <w:szCs w:val="26"/>
          <w:rtl/>
          <w:lang w:bidi="ar-LB"/>
        </w:rPr>
        <w:t>:</w:t>
      </w:r>
      <w:r w:rsidR="00D32F2D">
        <w:rPr>
          <w:sz w:val="26"/>
          <w:szCs w:val="26"/>
          <w:rtl/>
          <w:lang w:bidi="ar-LB"/>
        </w:rPr>
        <w:t xml:space="preserve"> </w:t>
      </w:r>
      <w:r w:rsidRPr="00305079">
        <w:rPr>
          <w:sz w:val="26"/>
          <w:szCs w:val="26"/>
          <w:rtl/>
          <w:lang w:bidi="ar-LB"/>
        </w:rPr>
        <w:t>قاعدة</w:t>
      </w:r>
      <w:r w:rsidR="00D32F2D">
        <w:rPr>
          <w:sz w:val="26"/>
          <w:szCs w:val="26"/>
          <w:rtl/>
          <w:lang w:bidi="ar-LB"/>
        </w:rPr>
        <w:t xml:space="preserve"> </w:t>
      </w:r>
      <w:r w:rsidRPr="00305079">
        <w:rPr>
          <w:sz w:val="26"/>
          <w:szCs w:val="26"/>
          <w:rtl/>
          <w:lang w:bidi="ar-LB"/>
        </w:rPr>
        <w:t>البيانات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305079">
        <w:rPr>
          <w:sz w:val="26"/>
          <w:szCs w:val="26"/>
          <w:rtl/>
          <w:lang w:bidi="ar-LB"/>
        </w:rPr>
        <w:t>الرئيسية</w:t>
      </w:r>
      <w:r w:rsidR="00D32F2D">
        <w:rPr>
          <w:sz w:val="26"/>
          <w:szCs w:val="26"/>
          <w:rtl/>
          <w:lang w:bidi="ar-LB"/>
        </w:rPr>
        <w:t xml:space="preserve"> </w:t>
      </w:r>
      <w:r w:rsidRPr="00305079">
        <w:rPr>
          <w:sz w:val="26"/>
          <w:szCs w:val="26"/>
          <w:rtl/>
          <w:lang w:bidi="ar-LB"/>
        </w:rPr>
        <w:t>والموقع</w:t>
      </w:r>
      <w:r w:rsidR="00D32F2D">
        <w:rPr>
          <w:sz w:val="26"/>
          <w:szCs w:val="26"/>
          <w:rtl/>
          <w:lang w:bidi="ar-LB"/>
        </w:rPr>
        <w:t xml:space="preserve"> </w:t>
      </w:r>
      <w:r w:rsidRPr="00305079">
        <w:rPr>
          <w:sz w:val="26"/>
          <w:szCs w:val="26"/>
          <w:rtl/>
          <w:lang w:bidi="ar-LB"/>
        </w:rPr>
        <w:t>الإلكتروني</w:t>
      </w:r>
      <w:r w:rsidR="00D32F2D">
        <w:rPr>
          <w:sz w:val="26"/>
          <w:szCs w:val="26"/>
          <w:rtl/>
          <w:lang w:bidi="ar-LB"/>
        </w:rPr>
        <w:t xml:space="preserve"> </w:t>
      </w:r>
      <w:r w:rsidRPr="00305079">
        <w:rPr>
          <w:sz w:val="26"/>
          <w:szCs w:val="26"/>
          <w:rtl/>
          <w:lang w:bidi="ar-LB"/>
        </w:rPr>
        <w:t>المتجدد</w:t>
      </w:r>
    </w:p>
    <w:p w14:paraId="73AF3270" w14:textId="7E3DBD94" w:rsidR="00305079" w:rsidRPr="00350501" w:rsidRDefault="00305079" w:rsidP="00305079">
      <w:pPr>
        <w:pStyle w:val="ListParagraph"/>
        <w:numPr>
          <w:ilvl w:val="0"/>
          <w:numId w:val="28"/>
        </w:numPr>
        <w:bidi/>
        <w:spacing w:after="160" w:line="259" w:lineRule="auto"/>
        <w:jc w:val="left"/>
        <w:rPr>
          <w:sz w:val="26"/>
          <w:szCs w:val="26"/>
          <w:lang w:bidi="ar-LB"/>
        </w:rPr>
      </w:pPr>
      <w:r w:rsidRPr="00305079">
        <w:rPr>
          <w:b/>
          <w:bCs/>
          <w:sz w:val="26"/>
          <w:szCs w:val="26"/>
          <w:rtl/>
          <w:lang w:bidi="ar-LB"/>
        </w:rPr>
        <w:t>المرحلة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305079">
        <w:rPr>
          <w:b/>
          <w:bCs/>
          <w:sz w:val="26"/>
          <w:szCs w:val="26"/>
          <w:rtl/>
          <w:lang w:bidi="ar-LB"/>
        </w:rPr>
        <w:t>2</w:t>
      </w:r>
      <w:r>
        <w:rPr>
          <w:sz w:val="26"/>
          <w:szCs w:val="26"/>
          <w:rtl/>
          <w:lang w:bidi="ar-LB"/>
        </w:rPr>
        <w:t>:</w:t>
      </w:r>
      <w:r w:rsidR="00D32F2D">
        <w:rPr>
          <w:sz w:val="26"/>
          <w:szCs w:val="26"/>
          <w:rtl/>
          <w:lang w:bidi="ar-LB"/>
        </w:rPr>
        <w:t xml:space="preserve"> </w:t>
      </w:r>
      <w:r w:rsidRPr="00E44EDF">
        <w:rPr>
          <w:sz w:val="26"/>
          <w:szCs w:val="26"/>
          <w:rtl/>
          <w:lang w:bidi="ar-LB"/>
        </w:rPr>
        <w:t>المنتجات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44EDF">
        <w:rPr>
          <w:sz w:val="26"/>
          <w:szCs w:val="26"/>
          <w:rtl/>
          <w:lang w:bidi="ar-LB"/>
        </w:rPr>
        <w:t>الأساسية</w:t>
      </w:r>
    </w:p>
    <w:p w14:paraId="232EE1CF" w14:textId="3D215012" w:rsidR="00305079" w:rsidRPr="00350501" w:rsidRDefault="00305079" w:rsidP="00305079">
      <w:pPr>
        <w:pStyle w:val="ListParagraph"/>
        <w:numPr>
          <w:ilvl w:val="0"/>
          <w:numId w:val="28"/>
        </w:numPr>
        <w:bidi/>
        <w:spacing w:after="160" w:line="259" w:lineRule="auto"/>
        <w:jc w:val="left"/>
        <w:rPr>
          <w:sz w:val="26"/>
          <w:szCs w:val="26"/>
          <w:lang w:bidi="ar-LB"/>
        </w:rPr>
      </w:pPr>
      <w:r w:rsidRPr="00305079">
        <w:rPr>
          <w:b/>
          <w:bCs/>
          <w:sz w:val="26"/>
          <w:szCs w:val="26"/>
          <w:rtl/>
          <w:lang w:bidi="ar-LB"/>
        </w:rPr>
        <w:t>المرحلة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305079">
        <w:rPr>
          <w:b/>
          <w:bCs/>
          <w:sz w:val="26"/>
          <w:szCs w:val="26"/>
          <w:rtl/>
          <w:lang w:bidi="ar-LB"/>
        </w:rPr>
        <w:t>3</w:t>
      </w:r>
      <w:r>
        <w:rPr>
          <w:sz w:val="26"/>
          <w:szCs w:val="26"/>
          <w:rtl/>
          <w:lang w:bidi="ar-LB"/>
        </w:rPr>
        <w:t>:</w:t>
      </w:r>
      <w:r w:rsidR="00D32F2D">
        <w:rPr>
          <w:sz w:val="26"/>
          <w:szCs w:val="26"/>
          <w:rtl/>
          <w:lang w:bidi="ar-LB"/>
        </w:rPr>
        <w:t xml:space="preserve"> </w:t>
      </w:r>
      <w:r w:rsidRPr="00E44EDF">
        <w:rPr>
          <w:sz w:val="26"/>
          <w:szCs w:val="26"/>
          <w:rtl/>
          <w:lang w:bidi="ar-LB"/>
        </w:rPr>
        <w:t>بوابة</w:t>
      </w:r>
      <w:r w:rsidR="00D32F2D">
        <w:rPr>
          <w:sz w:val="26"/>
          <w:szCs w:val="26"/>
          <w:rtl/>
          <w:lang w:bidi="ar-LB"/>
        </w:rPr>
        <w:t xml:space="preserve"> </w:t>
      </w:r>
      <w:r w:rsidRPr="00E44EDF"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44EDF">
        <w:rPr>
          <w:sz w:val="26"/>
          <w:szCs w:val="26"/>
          <w:rtl/>
          <w:lang w:bidi="ar-LB"/>
        </w:rPr>
        <w:t>والتحسينات</w:t>
      </w:r>
      <w:r w:rsidR="00D32F2D">
        <w:rPr>
          <w:sz w:val="26"/>
          <w:szCs w:val="26"/>
          <w:rtl/>
          <w:lang w:bidi="ar-LB"/>
        </w:rPr>
        <w:t xml:space="preserve"> </w:t>
      </w:r>
      <w:r w:rsidRPr="00E44EDF">
        <w:rPr>
          <w:sz w:val="26"/>
          <w:szCs w:val="26"/>
          <w:rtl/>
          <w:lang w:bidi="ar-LB"/>
        </w:rPr>
        <w:t>الأخرى</w:t>
      </w:r>
    </w:p>
    <w:p w14:paraId="5899840F" w14:textId="6F7D6BE7" w:rsidR="006B18CD" w:rsidRDefault="006B18CD" w:rsidP="006B18CD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والمرحلتان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مستكملان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تقريبا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باستثناء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"بوابة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بيانات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الأطراف"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(انظر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أدناه)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وبدأ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بالفعل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العمل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نحو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بدء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بينما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المرحلتين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جاريا،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ووضعت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البنية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التحتية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اللازمة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للمرحلة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ووفقا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للمقرر</w:t>
      </w:r>
      <w:r w:rsidR="00D32F2D">
        <w:rPr>
          <w:sz w:val="26"/>
          <w:szCs w:val="26"/>
          <w:rtl/>
          <w:lang w:bidi="ar-LB"/>
        </w:rPr>
        <w:t xml:space="preserve"> </w:t>
      </w:r>
      <w:r w:rsidR="00305079" w:rsidRPr="00E44EDF">
        <w:rPr>
          <w:sz w:val="26"/>
          <w:szCs w:val="26"/>
          <w:rtl/>
          <w:lang w:bidi="ar-LB"/>
        </w:rPr>
        <w:t>91/69،</w:t>
      </w:r>
      <w:r w:rsidR="00D32F2D">
        <w:rPr>
          <w:sz w:val="26"/>
          <w:szCs w:val="26"/>
          <w:rtl/>
          <w:lang w:bidi="ar-LB"/>
        </w:rPr>
        <w:t xml:space="preserve"> </w:t>
      </w:r>
      <w:r w:rsidR="00305079" w:rsidRPr="00E44EDF">
        <w:rPr>
          <w:sz w:val="26"/>
          <w:szCs w:val="26"/>
          <w:rtl/>
          <w:lang w:bidi="ar-LB"/>
        </w:rPr>
        <w:t>الفقرة</w:t>
      </w:r>
      <w:r w:rsidR="00D32F2D">
        <w:rPr>
          <w:sz w:val="26"/>
          <w:szCs w:val="26"/>
          <w:rtl/>
          <w:lang w:bidi="ar-LB"/>
        </w:rPr>
        <w:t xml:space="preserve"> </w:t>
      </w:r>
      <w:r w:rsidR="00305079" w:rsidRPr="00E44EDF">
        <w:rPr>
          <w:sz w:val="26"/>
          <w:szCs w:val="26"/>
          <w:rtl/>
          <w:lang w:bidi="ar-LB"/>
        </w:rPr>
        <w:t>(د))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سيطلب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تمويل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لعد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استكمال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المرحلتين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(يرجى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الإشارة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الوثيقة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)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الميزانيات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المنقحة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لعامي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2025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و2026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والمقترحة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لعام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2027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الصندوق).</w:t>
      </w:r>
    </w:p>
    <w:p w14:paraId="146C26B1" w14:textId="7ACFF6CB" w:rsidR="006B18CD" w:rsidRDefault="006B18CD" w:rsidP="00C94B1B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الرابع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والتسعين،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إطلاق</w:t>
      </w:r>
      <w:r w:rsidR="00D32F2D">
        <w:rPr>
          <w:sz w:val="26"/>
          <w:szCs w:val="26"/>
          <w:rtl/>
          <w:lang w:bidi="ar-LB"/>
        </w:rPr>
        <w:t xml:space="preserve"> </w:t>
      </w:r>
      <w:r w:rsidR="006D77F1">
        <w:rPr>
          <w:sz w:val="26"/>
          <w:szCs w:val="26"/>
          <w:rtl/>
          <w:lang w:bidi="ar-LB"/>
        </w:rPr>
        <w:t>أربع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منتجات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أساسية،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الموقع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الشبكي،</w:t>
      </w:r>
      <w:r w:rsidR="00D32F2D">
        <w:rPr>
          <w:sz w:val="26"/>
          <w:szCs w:val="26"/>
          <w:rtl/>
          <w:lang w:bidi="ar-LB"/>
        </w:rPr>
        <w:t xml:space="preserve"> </w:t>
      </w:r>
      <w:r w:rsidR="006D77F1">
        <w:rPr>
          <w:sz w:val="26"/>
          <w:szCs w:val="26"/>
          <w:rtl/>
          <w:lang w:bidi="ar-LB"/>
        </w:rPr>
        <w:t>ومحرك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البحث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المقررات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lang w:val="en-US" w:bidi="ar-LB"/>
        </w:rPr>
        <w:t>“</w:t>
      </w:r>
      <w:r w:rsidRPr="00C94B1B">
        <w:rPr>
          <w:b/>
          <w:bCs/>
          <w:szCs w:val="24"/>
          <w:lang w:val="en-US" w:bidi="ar-LB"/>
        </w:rPr>
        <w:t>QUIRIO</w:t>
      </w:r>
      <w:r>
        <w:rPr>
          <w:sz w:val="26"/>
          <w:szCs w:val="26"/>
          <w:lang w:val="en-US" w:bidi="ar-LB"/>
        </w:rPr>
        <w:t>”</w:t>
      </w:r>
      <w:r>
        <w:rPr>
          <w:sz w:val="26"/>
          <w:szCs w:val="26"/>
          <w:rtl/>
          <w:lang w:val="en-US" w:bidi="ar-LB"/>
        </w:rPr>
        <w:t>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وبوابة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والإبلاغ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الانترنت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البرنامج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القطري.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ومنذ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ذلك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الحين،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استمرت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التحديثات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واختبار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التحقق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المستخدمين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للمنتجات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الأساسية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الأربعة.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وسلمت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الأمانة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بنجاح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دورة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تدريب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متخصصة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حضوريا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بشأن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وحدة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البرنامج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القطري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هامش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المجمع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للمؤتمر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الثالث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عشر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للأطراف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السادس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والثلاثين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للأطراف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بروتوكول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مونتريال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lang w:val="en-US" w:bidi="ar-LB"/>
        </w:rPr>
        <w:t>(COP13/MOP36)</w:t>
      </w:r>
      <w:r>
        <w:rPr>
          <w:sz w:val="26"/>
          <w:szCs w:val="26"/>
          <w:rtl/>
          <w:lang w:val="en-US" w:bidi="ar-LB"/>
        </w:rPr>
        <w:t>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المنعقد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بانكوك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الفترة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28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أ</w:t>
      </w:r>
      <w:r>
        <w:rPr>
          <w:sz w:val="26"/>
          <w:szCs w:val="26"/>
          <w:rtl/>
          <w:lang w:val="en-US" w:bidi="ar-LB"/>
        </w:rPr>
        <w:t>كتوبر/تشرين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1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نوفمبر/تشرين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الثاني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2024.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المتوقع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تبلغ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البلدان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برامجها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القطرية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النظام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الجديد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عبر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الانترنت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بدءا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1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يناير/كانون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الثاني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C94B1B">
        <w:rPr>
          <w:sz w:val="26"/>
          <w:szCs w:val="26"/>
          <w:rtl/>
          <w:lang w:val="en-US" w:bidi="ar-LB"/>
        </w:rPr>
        <w:t>2025.</w:t>
      </w:r>
    </w:p>
    <w:p w14:paraId="141515B7" w14:textId="4C045DA1" w:rsidR="006B18CD" w:rsidRDefault="00C94B1B" w:rsidP="00C94B1B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وكما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لوحظ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التقرير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السابق،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CB4B88">
        <w:rPr>
          <w:lang w:val="en-US" w:bidi="ar-LB"/>
        </w:rPr>
        <w:t>UNEP/OzL.Pro/ExCom/94/2</w:t>
      </w:r>
      <w:r>
        <w:rPr>
          <w:sz w:val="26"/>
          <w:szCs w:val="26"/>
          <w:rtl/>
          <w:lang w:bidi="ar-LB"/>
        </w:rPr>
        <w:t>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تحولت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بعض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الأولويات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المرحلتين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و2.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وبالإضافة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ذلك،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عمليات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التبسيط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خلال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النصف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الشروع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الوحدات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غير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المخططة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أدناه.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وهذا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التعديل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ضروريا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للحفاظ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الترابط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المنطقي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الأنشطة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وتدفقات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العمل.</w:t>
      </w:r>
    </w:p>
    <w:p w14:paraId="07EED6EA" w14:textId="3C752945" w:rsidR="001E218A" w:rsidRDefault="00C94B1B" w:rsidP="001E218A">
      <w:pPr>
        <w:pStyle w:val="Heading1"/>
        <w:numPr>
          <w:ilvl w:val="0"/>
          <w:numId w:val="30"/>
        </w:numPr>
        <w:bidi/>
        <w:spacing w:after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وحدة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أمين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الخزانة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كجزء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لوحة</w:t>
      </w:r>
      <w:r w:rsidR="00D32F2D">
        <w:rPr>
          <w:sz w:val="26"/>
          <w:szCs w:val="26"/>
          <w:rtl/>
          <w:lang w:bidi="ar-LB"/>
        </w:rPr>
        <w:t xml:space="preserve"> </w:t>
      </w:r>
      <w:r w:rsidR="001E218A">
        <w:rPr>
          <w:sz w:val="26"/>
          <w:szCs w:val="26"/>
          <w:rtl/>
          <w:lang w:bidi="ar-LB"/>
        </w:rPr>
        <w:t>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المساهمات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(بالإضافة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D32F2D">
        <w:rPr>
          <w:sz w:val="26"/>
          <w:szCs w:val="26"/>
          <w:rtl/>
          <w:lang w:bidi="ar-LB"/>
        </w:rPr>
        <w:t xml:space="preserve"> </w:t>
      </w:r>
      <w:r w:rsidR="001E218A">
        <w:rPr>
          <w:sz w:val="26"/>
          <w:szCs w:val="26"/>
          <w:rtl/>
          <w:lang w:bidi="ar-LB"/>
        </w:rPr>
        <w:t>لوح</w:t>
      </w:r>
      <w:r w:rsidR="00D32F2D">
        <w:rPr>
          <w:sz w:val="26"/>
          <w:szCs w:val="26"/>
          <w:rtl/>
          <w:lang w:bidi="ar-LB"/>
        </w:rPr>
        <w:t xml:space="preserve"> </w:t>
      </w:r>
      <w:r w:rsidR="001E218A">
        <w:rPr>
          <w:sz w:val="26"/>
          <w:szCs w:val="26"/>
          <w:rtl/>
          <w:lang w:bidi="ar-LB"/>
        </w:rPr>
        <w:t>المعلومات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الأخرى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"بوابة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بيانات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الأطراف"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النحو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الوارد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وصفه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أدناه)</w:t>
      </w:r>
    </w:p>
    <w:p w14:paraId="70B782C8" w14:textId="7C1549F2" w:rsidR="006B18CD" w:rsidRDefault="001E218A" w:rsidP="001E218A">
      <w:pPr>
        <w:pStyle w:val="Heading1"/>
        <w:numPr>
          <w:ilvl w:val="0"/>
          <w:numId w:val="30"/>
        </w:numPr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وحدة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الأعمال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(يشكل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جزءا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بوابة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للمرحلة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ولم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يكن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مخططا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البداية).</w:t>
      </w:r>
    </w:p>
    <w:p w14:paraId="4B212033" w14:textId="2E32807A" w:rsidR="00305079" w:rsidRPr="00E44EDF" w:rsidRDefault="001E218A" w:rsidP="001E218A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المقرر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بالنسبة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للمرحلة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2025،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إدراج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وصف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الملامح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القطرية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ولوح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المعلومات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المتبقية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المنتج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الأساسي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"بوابة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بيانات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الأطراف"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ونظام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تقديم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والإبلاغ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المشروع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عبر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الانترنت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كجزء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بوابة</w:t>
      </w:r>
      <w:r w:rsidR="00D32F2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6B18CD">
        <w:rPr>
          <w:sz w:val="26"/>
          <w:szCs w:val="26"/>
          <w:rtl/>
          <w:lang w:bidi="ar-LB"/>
        </w:rPr>
        <w:t>.</w:t>
      </w:r>
    </w:p>
    <w:p w14:paraId="50DD33F2" w14:textId="27E27075" w:rsidR="00305079" w:rsidRPr="00350501" w:rsidRDefault="00305079" w:rsidP="00305079">
      <w:pPr>
        <w:bidi/>
        <w:rPr>
          <w:b/>
          <w:bCs/>
          <w:sz w:val="26"/>
          <w:szCs w:val="26"/>
          <w:lang w:bidi="ar-LB"/>
        </w:rPr>
      </w:pPr>
      <w:r w:rsidRPr="00E44EDF">
        <w:rPr>
          <w:b/>
          <w:bCs/>
          <w:sz w:val="26"/>
          <w:szCs w:val="26"/>
          <w:rtl/>
          <w:lang w:bidi="ar-LB"/>
        </w:rPr>
        <w:t>حالة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E44EDF">
        <w:rPr>
          <w:b/>
          <w:bCs/>
          <w:sz w:val="26"/>
          <w:szCs w:val="26"/>
          <w:rtl/>
          <w:lang w:bidi="ar-LB"/>
        </w:rPr>
        <w:t>تنفيذ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E44EDF">
        <w:rPr>
          <w:b/>
          <w:bCs/>
          <w:sz w:val="26"/>
          <w:szCs w:val="26"/>
          <w:rtl/>
          <w:lang w:bidi="ar-LB"/>
        </w:rPr>
        <w:t>المرحلتين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E44EDF">
        <w:rPr>
          <w:b/>
          <w:bCs/>
          <w:sz w:val="26"/>
          <w:szCs w:val="26"/>
          <w:rtl/>
          <w:lang w:bidi="ar-LB"/>
        </w:rPr>
        <w:t>1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E44EDF">
        <w:rPr>
          <w:b/>
          <w:bCs/>
          <w:sz w:val="26"/>
          <w:szCs w:val="26"/>
          <w:rtl/>
          <w:lang w:bidi="ar-LB"/>
        </w:rPr>
        <w:t>و2</w:t>
      </w:r>
    </w:p>
    <w:p w14:paraId="511EA893" w14:textId="77777777" w:rsidR="00305079" w:rsidRPr="00350501" w:rsidRDefault="00305079" w:rsidP="00305079">
      <w:pPr>
        <w:bidi/>
        <w:rPr>
          <w:sz w:val="26"/>
          <w:szCs w:val="26"/>
          <w:lang w:bidi="ar-LB"/>
        </w:rPr>
      </w:pPr>
    </w:p>
    <w:p w14:paraId="2035EB31" w14:textId="0D724396" w:rsidR="00305079" w:rsidRPr="00E44EDF" w:rsidRDefault="00305079" w:rsidP="00305079">
      <w:pPr>
        <w:pStyle w:val="Heading1"/>
        <w:bidi/>
        <w:rPr>
          <w:sz w:val="26"/>
          <w:szCs w:val="26"/>
          <w:lang w:bidi="ar-LB"/>
        </w:rPr>
      </w:pPr>
      <w:r w:rsidRPr="0098668D">
        <w:rPr>
          <w:sz w:val="26"/>
          <w:szCs w:val="26"/>
          <w:rtl/>
          <w:lang w:bidi="ar-LB"/>
        </w:rPr>
        <w:t>يلخص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الجدولان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1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و2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حالة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التنفيذ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لكل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مهمة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تم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وصفها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في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rtl/>
          <w:lang w:bidi="ar-LB"/>
        </w:rPr>
        <w:t>الوثيقة</w:t>
      </w:r>
      <w:r w:rsidR="00D32F2D">
        <w:rPr>
          <w:sz w:val="26"/>
          <w:szCs w:val="26"/>
          <w:rtl/>
          <w:lang w:bidi="ar-LB"/>
        </w:rPr>
        <w:t xml:space="preserve"> </w:t>
      </w:r>
      <w:r w:rsidRPr="0098668D">
        <w:rPr>
          <w:sz w:val="26"/>
          <w:szCs w:val="26"/>
          <w:lang w:bidi="ar-LB"/>
        </w:rPr>
        <w:t>UNEP/OzL.Pro/ExCom/91/70</w:t>
      </w:r>
      <w:r w:rsidRPr="0098668D">
        <w:rPr>
          <w:sz w:val="26"/>
          <w:szCs w:val="26"/>
          <w:rtl/>
          <w:lang w:bidi="ar-LB"/>
        </w:rPr>
        <w:t>.</w:t>
      </w:r>
    </w:p>
    <w:p w14:paraId="4F8C7DD5" w14:textId="7F72A386" w:rsidR="00305079" w:rsidRDefault="00305079" w:rsidP="001E218A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1: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98668D">
        <w:rPr>
          <w:b/>
          <w:bCs/>
          <w:sz w:val="26"/>
          <w:szCs w:val="26"/>
          <w:rtl/>
          <w:lang w:bidi="ar-LB"/>
        </w:rPr>
        <w:t>حالة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98668D">
        <w:rPr>
          <w:b/>
          <w:bCs/>
          <w:sz w:val="26"/>
          <w:szCs w:val="26"/>
          <w:rtl/>
          <w:lang w:bidi="ar-LB"/>
        </w:rPr>
        <w:t>تنفيذ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98668D">
        <w:rPr>
          <w:b/>
          <w:bCs/>
          <w:sz w:val="26"/>
          <w:szCs w:val="26"/>
          <w:rtl/>
          <w:lang w:bidi="ar-LB"/>
        </w:rPr>
        <w:t>المرحلة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98668D">
        <w:rPr>
          <w:b/>
          <w:bCs/>
          <w:sz w:val="26"/>
          <w:szCs w:val="26"/>
          <w:rtl/>
          <w:lang w:bidi="ar-LB"/>
        </w:rPr>
        <w:t>الأولى</w:t>
      </w:r>
    </w:p>
    <w:tbl>
      <w:tblPr>
        <w:tblStyle w:val="TableGrid"/>
        <w:bidiVisual/>
        <w:tblW w:w="9440" w:type="dxa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2070"/>
        <w:gridCol w:w="900"/>
        <w:gridCol w:w="1260"/>
        <w:gridCol w:w="1373"/>
        <w:gridCol w:w="3302"/>
      </w:tblGrid>
      <w:tr w:rsidR="001E218A" w:rsidRPr="00CB4B88" w14:paraId="114D5F16" w14:textId="77777777" w:rsidTr="0029072D">
        <w:trPr>
          <w:jc w:val="center"/>
        </w:trPr>
        <w:tc>
          <w:tcPr>
            <w:tcW w:w="9440" w:type="dxa"/>
            <w:gridSpan w:val="6"/>
          </w:tcPr>
          <w:p w14:paraId="5BC435B6" w14:textId="5B988793" w:rsidR="001E218A" w:rsidRPr="0029072D" w:rsidRDefault="00A00D02" w:rsidP="0029072D">
            <w:pPr>
              <w:bidi/>
              <w:jc w:val="left"/>
              <w:rPr>
                <w:b/>
                <w:bCs/>
                <w:sz w:val="20"/>
                <w:lang w:val="en-US" w:bidi="ar-LB"/>
              </w:rPr>
            </w:pPr>
            <w:r>
              <w:rPr>
                <w:b/>
                <w:bCs/>
                <w:sz w:val="20"/>
                <w:rtl/>
                <w:lang w:val="en-US" w:bidi="ar-LB"/>
              </w:rPr>
              <w:t>المرحلة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en-US" w:bidi="ar-LB"/>
              </w:rPr>
              <w:t>1: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en-US" w:bidi="ar-LB"/>
              </w:rPr>
              <w:t>قاعدة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en-US" w:bidi="ar-LB"/>
              </w:rPr>
              <w:t>البيانات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en-US" w:bidi="ar-LB"/>
              </w:rPr>
              <w:t>الرئيسية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en-US" w:bidi="ar-LB"/>
              </w:rPr>
              <w:t>والموقع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en-US" w:bidi="ar-LB"/>
              </w:rPr>
              <w:t>الإلكتروني</w:t>
            </w:r>
          </w:p>
        </w:tc>
      </w:tr>
      <w:tr w:rsidR="001E218A" w:rsidRPr="00CB4B88" w14:paraId="516ACC4F" w14:textId="77777777" w:rsidTr="0029072D">
        <w:trPr>
          <w:trHeight w:val="647"/>
          <w:jc w:val="center"/>
        </w:trPr>
        <w:tc>
          <w:tcPr>
            <w:tcW w:w="2605" w:type="dxa"/>
            <w:gridSpan w:val="2"/>
          </w:tcPr>
          <w:p w14:paraId="60458BE8" w14:textId="77777777" w:rsidR="001E218A" w:rsidRPr="00CE4D06" w:rsidRDefault="001E218A" w:rsidP="001E218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المهام</w:t>
            </w:r>
          </w:p>
        </w:tc>
        <w:tc>
          <w:tcPr>
            <w:tcW w:w="900" w:type="dxa"/>
          </w:tcPr>
          <w:p w14:paraId="671536F8" w14:textId="302E67AC" w:rsidR="001E218A" w:rsidRPr="00CE4D06" w:rsidRDefault="001E218A" w:rsidP="001E218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التغيير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في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الأولوية</w:t>
            </w:r>
          </w:p>
        </w:tc>
        <w:tc>
          <w:tcPr>
            <w:tcW w:w="1260" w:type="dxa"/>
          </w:tcPr>
          <w:p w14:paraId="33EAB351" w14:textId="44BD7D9F" w:rsidR="001E218A" w:rsidRPr="00CE4D06" w:rsidRDefault="001E218A" w:rsidP="001E218A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معدلات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(%)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الاجتماع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الرابع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والتسعين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4DEE017E" w14:textId="2C78B5F0" w:rsidR="001E218A" w:rsidRPr="000C5F83" w:rsidRDefault="001E218A" w:rsidP="001E218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معدلات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(%)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الاجتماع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الخامس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والتسعين</w:t>
            </w:r>
          </w:p>
        </w:tc>
        <w:tc>
          <w:tcPr>
            <w:tcW w:w="3302" w:type="dxa"/>
          </w:tcPr>
          <w:p w14:paraId="3EBC1B29" w14:textId="77777777" w:rsidR="001E218A" w:rsidRPr="000C5F83" w:rsidRDefault="001E218A" w:rsidP="001E218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التعليقات</w:t>
            </w:r>
          </w:p>
        </w:tc>
      </w:tr>
      <w:tr w:rsidR="001E218A" w:rsidRPr="00CB4B88" w14:paraId="66BE0880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092CD96E" w14:textId="77777777" w:rsidR="001E218A" w:rsidRPr="000C5F83" w:rsidRDefault="001E218A" w:rsidP="001E218A">
            <w:pPr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1.1</w:t>
            </w:r>
          </w:p>
        </w:tc>
        <w:tc>
          <w:tcPr>
            <w:tcW w:w="2070" w:type="dxa"/>
            <w:shd w:val="clear" w:color="auto" w:fill="FFFFFF" w:themeFill="background1"/>
          </w:tcPr>
          <w:p w14:paraId="189E0590" w14:textId="18994FD3" w:rsidR="001E218A" w:rsidRPr="000C5F83" w:rsidRDefault="001E218A" w:rsidP="001E218A">
            <w:pPr>
              <w:bidi/>
              <w:jc w:val="left"/>
              <w:rPr>
                <w:sz w:val="20"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تحديد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وترتيب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أولويات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متطلبات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المستخدم</w:t>
            </w:r>
          </w:p>
        </w:tc>
        <w:tc>
          <w:tcPr>
            <w:tcW w:w="900" w:type="dxa"/>
          </w:tcPr>
          <w:p w14:paraId="01482C6C" w14:textId="77777777" w:rsidR="001E218A" w:rsidRPr="000C5F83" w:rsidRDefault="00F44AC1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60" w:type="dxa"/>
          </w:tcPr>
          <w:p w14:paraId="48DCED2C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40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5E8384D4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70</w:t>
            </w:r>
          </w:p>
        </w:tc>
        <w:tc>
          <w:tcPr>
            <w:tcW w:w="3302" w:type="dxa"/>
          </w:tcPr>
          <w:p w14:paraId="768BA822" w14:textId="4F1F59A6" w:rsidR="00F44AC1" w:rsidRPr="00F44AC1" w:rsidRDefault="00F44AC1" w:rsidP="00F44AC1">
            <w:pPr>
              <w:bidi/>
              <w:jc w:val="left"/>
              <w:rPr>
                <w:sz w:val="20"/>
                <w:rtl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تخطيط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وتوثيق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العمليات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التجارية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وسير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العمل.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</w:t>
            </w:r>
            <w:r w:rsidRPr="00CE4D06">
              <w:rPr>
                <w:sz w:val="20"/>
                <w:rtl/>
                <w:lang w:bidi="ar-LB"/>
              </w:rPr>
              <w:t>يتم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إشراك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أصحاب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المصلحة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لوضع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اللمسات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الأخيرة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</w:t>
            </w:r>
            <w:r w:rsidRPr="00CE4D06">
              <w:rPr>
                <w:sz w:val="20"/>
                <w:rtl/>
                <w:lang w:bidi="ar-LB"/>
              </w:rPr>
              <w:t>متطلبات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لتقديم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والإبلاغ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عنه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الانترنت</w:t>
            </w:r>
            <w:r w:rsidRPr="00CE4D06">
              <w:rPr>
                <w:sz w:val="20"/>
                <w:lang w:bidi="ar-LB"/>
              </w:rPr>
              <w:t>.</w:t>
            </w:r>
          </w:p>
        </w:tc>
      </w:tr>
      <w:tr w:rsidR="001E218A" w:rsidRPr="00CB4B88" w14:paraId="5016570C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235902EC" w14:textId="77777777" w:rsidR="001E218A" w:rsidRPr="000C5F83" w:rsidRDefault="001E218A" w:rsidP="001E218A">
            <w:pPr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1.2</w:t>
            </w:r>
          </w:p>
        </w:tc>
        <w:tc>
          <w:tcPr>
            <w:tcW w:w="2070" w:type="dxa"/>
            <w:shd w:val="clear" w:color="auto" w:fill="FFFFFF" w:themeFill="background1"/>
          </w:tcPr>
          <w:p w14:paraId="28D1EB35" w14:textId="3CF9E4B9" w:rsidR="001E218A" w:rsidRPr="000C5F83" w:rsidRDefault="00F44AC1" w:rsidP="001E218A">
            <w:pPr>
              <w:bidi/>
              <w:jc w:val="left"/>
              <w:rPr>
                <w:sz w:val="20"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عمليات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المستخدم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(والمشورة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بشأن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الحوكمة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وإدارة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وتنظيمها)</w:t>
            </w:r>
          </w:p>
        </w:tc>
        <w:tc>
          <w:tcPr>
            <w:tcW w:w="900" w:type="dxa"/>
          </w:tcPr>
          <w:p w14:paraId="18391112" w14:textId="77777777" w:rsidR="001E218A" w:rsidRPr="000C5F83" w:rsidRDefault="00F44AC1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60" w:type="dxa"/>
          </w:tcPr>
          <w:p w14:paraId="60509795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0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0ED42A3D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30</w:t>
            </w:r>
          </w:p>
        </w:tc>
        <w:tc>
          <w:tcPr>
            <w:tcW w:w="3302" w:type="dxa"/>
          </w:tcPr>
          <w:p w14:paraId="7C652A57" w14:textId="29087766" w:rsidR="00F44AC1" w:rsidRPr="00F44AC1" w:rsidRDefault="00F44AC1" w:rsidP="00F44AC1">
            <w:pPr>
              <w:bidi/>
              <w:jc w:val="left"/>
              <w:rPr>
                <w:sz w:val="20"/>
                <w:lang w:val="en-US" w:bidi="ar-LB"/>
              </w:rPr>
            </w:pPr>
            <w:r w:rsidRPr="00CE4D06">
              <w:rPr>
                <w:sz w:val="20"/>
                <w:rtl/>
                <w:lang w:bidi="ar-LB"/>
              </w:rPr>
              <w:t>نظرا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للتعقيدات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ترحيل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البيانات</w:t>
            </w:r>
            <w:r>
              <w:rPr>
                <w:sz w:val="20"/>
                <w:rtl/>
                <w:lang w:bidi="ar-LB"/>
              </w:rPr>
              <w:t>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انتقل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هذا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النشاط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المرحلة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2</w:t>
            </w:r>
            <w:r w:rsidRPr="00CE4D06">
              <w:rPr>
                <w:sz w:val="20"/>
                <w:rtl/>
                <w:lang w:bidi="ar-LB"/>
              </w:rPr>
              <w:t>.</w:t>
            </w:r>
          </w:p>
        </w:tc>
      </w:tr>
      <w:tr w:rsidR="001E218A" w:rsidRPr="00CB4B88" w14:paraId="51ED5901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0416428D" w14:textId="77777777" w:rsidR="001E218A" w:rsidRPr="000C5F83" w:rsidRDefault="001E218A" w:rsidP="001E218A">
            <w:pPr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1.3</w:t>
            </w:r>
          </w:p>
        </w:tc>
        <w:tc>
          <w:tcPr>
            <w:tcW w:w="2070" w:type="dxa"/>
            <w:shd w:val="clear" w:color="auto" w:fill="FFFFFF" w:themeFill="background1"/>
          </w:tcPr>
          <w:p w14:paraId="6503D0DF" w14:textId="2154AE44" w:rsidR="001E218A" w:rsidRPr="000C5F83" w:rsidRDefault="00F44AC1" w:rsidP="001E218A">
            <w:pPr>
              <w:bidi/>
              <w:jc w:val="left"/>
              <w:rPr>
                <w:sz w:val="20"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تحديد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التقنية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وأي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تخصيصات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مطلوبة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للصندوق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المتعدد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الأطراف</w:t>
            </w:r>
          </w:p>
        </w:tc>
        <w:tc>
          <w:tcPr>
            <w:tcW w:w="900" w:type="dxa"/>
          </w:tcPr>
          <w:p w14:paraId="5E70D6F2" w14:textId="77777777" w:rsidR="001E218A" w:rsidRPr="000C5F83" w:rsidRDefault="00F44AC1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60" w:type="dxa"/>
          </w:tcPr>
          <w:p w14:paraId="29F2FD3F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90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69EA32F9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90</w:t>
            </w:r>
          </w:p>
        </w:tc>
        <w:tc>
          <w:tcPr>
            <w:tcW w:w="3302" w:type="dxa"/>
          </w:tcPr>
          <w:p w14:paraId="58B27989" w14:textId="3C72A5FC" w:rsidR="00F44AC1" w:rsidRPr="000C5F83" w:rsidRDefault="00F44AC1" w:rsidP="00F44AC1">
            <w:pPr>
              <w:bidi/>
              <w:jc w:val="left"/>
              <w:rPr>
                <w:sz w:val="20"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يعتمد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هذا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العنصر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المهام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رقم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1.1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و1.2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مما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قد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يؤدي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إلى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بعض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متطلبات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التخصيصات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الإضافية.</w:t>
            </w:r>
          </w:p>
        </w:tc>
      </w:tr>
      <w:tr w:rsidR="001E218A" w:rsidRPr="00CB4B88" w14:paraId="6A5E73A1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197C6C35" w14:textId="77777777" w:rsidR="001E218A" w:rsidRPr="000C5F83" w:rsidRDefault="001E218A" w:rsidP="001E218A">
            <w:pPr>
              <w:jc w:val="left"/>
              <w:rPr>
                <w:color w:val="000000"/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1.4</w:t>
            </w:r>
          </w:p>
        </w:tc>
        <w:tc>
          <w:tcPr>
            <w:tcW w:w="2070" w:type="dxa"/>
            <w:shd w:val="clear" w:color="auto" w:fill="FFFFFF" w:themeFill="background1"/>
          </w:tcPr>
          <w:p w14:paraId="554FF5DC" w14:textId="12A1DD53" w:rsidR="00F44AC1" w:rsidRPr="000C5F83" w:rsidRDefault="00F44AC1" w:rsidP="00F44AC1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CE4D06">
              <w:rPr>
                <w:color w:val="000000"/>
                <w:sz w:val="20"/>
                <w:rtl/>
                <w:lang w:bidi="ar-LB"/>
              </w:rPr>
              <w:t>رسم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E4D06">
              <w:rPr>
                <w:color w:val="000000"/>
                <w:sz w:val="20"/>
                <w:rtl/>
                <w:lang w:bidi="ar-LB"/>
              </w:rPr>
              <w:t>خرائط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E4D06">
              <w:rPr>
                <w:color w:val="000000"/>
                <w:sz w:val="20"/>
                <w:rtl/>
                <w:lang w:bidi="ar-LB"/>
              </w:rPr>
              <w:t>هياكل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E4D06">
              <w:rPr>
                <w:color w:val="000000"/>
                <w:sz w:val="20"/>
                <w:rtl/>
                <w:lang w:bidi="ar-LB"/>
              </w:rPr>
              <w:t>البيانات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E4D06">
              <w:rPr>
                <w:color w:val="000000"/>
                <w:sz w:val="20"/>
                <w:rtl/>
                <w:lang w:bidi="ar-LB"/>
              </w:rPr>
              <w:t>القديمة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E4D06">
              <w:rPr>
                <w:color w:val="000000"/>
                <w:sz w:val="20"/>
                <w:rtl/>
                <w:lang w:bidi="ar-LB"/>
              </w:rPr>
              <w:t>إلى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E4D06">
              <w:rPr>
                <w:color w:val="000000"/>
                <w:sz w:val="20"/>
                <w:rtl/>
                <w:lang w:bidi="ar-LB"/>
              </w:rPr>
              <w:t>البيانات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E4D06">
              <w:rPr>
                <w:color w:val="000000"/>
                <w:sz w:val="20"/>
                <w:rtl/>
                <w:lang w:bidi="ar-LB"/>
              </w:rPr>
              <w:t>الجديدة</w:t>
            </w:r>
          </w:p>
        </w:tc>
        <w:tc>
          <w:tcPr>
            <w:tcW w:w="900" w:type="dxa"/>
          </w:tcPr>
          <w:p w14:paraId="7797D322" w14:textId="77777777" w:rsidR="001E218A" w:rsidRPr="000C5F83" w:rsidRDefault="00F44AC1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60" w:type="dxa"/>
          </w:tcPr>
          <w:p w14:paraId="168BB3DE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100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08801083" w14:textId="77777777" w:rsidR="001E218A" w:rsidRPr="000C5F83" w:rsidRDefault="001E218A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100</w:t>
            </w:r>
          </w:p>
        </w:tc>
        <w:tc>
          <w:tcPr>
            <w:tcW w:w="3302" w:type="dxa"/>
          </w:tcPr>
          <w:p w14:paraId="3406224B" w14:textId="520DC15B" w:rsidR="00F44AC1" w:rsidRPr="000C5F83" w:rsidRDefault="00F44AC1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استكمل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المرحلة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1.</w:t>
            </w:r>
          </w:p>
        </w:tc>
      </w:tr>
      <w:tr w:rsidR="0029072D" w:rsidRPr="00CB4B88" w14:paraId="41AA3599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4486E644" w14:textId="77777777" w:rsidR="0029072D" w:rsidRPr="000C5F83" w:rsidRDefault="0029072D" w:rsidP="001E218A">
            <w:pPr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1.5</w:t>
            </w:r>
          </w:p>
        </w:tc>
        <w:tc>
          <w:tcPr>
            <w:tcW w:w="2070" w:type="dxa"/>
            <w:shd w:val="clear" w:color="auto" w:fill="FFFFFF" w:themeFill="background1"/>
          </w:tcPr>
          <w:p w14:paraId="063CA56F" w14:textId="0310861D" w:rsidR="0029072D" w:rsidRPr="000C5F83" w:rsidRDefault="0029072D" w:rsidP="00F44AC1">
            <w:pPr>
              <w:bidi/>
              <w:jc w:val="left"/>
              <w:rPr>
                <w:sz w:val="20"/>
                <w:rtl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توحيد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قواعد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قاعدة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رئيسية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جديدة</w:t>
            </w:r>
          </w:p>
        </w:tc>
        <w:tc>
          <w:tcPr>
            <w:tcW w:w="900" w:type="dxa"/>
          </w:tcPr>
          <w:p w14:paraId="5FA347EC" w14:textId="77777777" w:rsidR="0029072D" w:rsidRPr="000C5F83" w:rsidRDefault="0029072D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60" w:type="dxa"/>
          </w:tcPr>
          <w:p w14:paraId="160B1635" w14:textId="77777777" w:rsidR="0029072D" w:rsidRPr="000C5F83" w:rsidRDefault="0029072D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95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425FB131" w14:textId="77777777" w:rsidR="0029072D" w:rsidRPr="000C5F83" w:rsidRDefault="0029072D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95</w:t>
            </w:r>
          </w:p>
        </w:tc>
        <w:tc>
          <w:tcPr>
            <w:tcW w:w="3302" w:type="dxa"/>
          </w:tcPr>
          <w:p w14:paraId="6C1D78A5" w14:textId="471F8D4F" w:rsidR="0029072D" w:rsidRPr="00CE4D06" w:rsidRDefault="0029072D" w:rsidP="0029072D">
            <w:pPr>
              <w:bidi/>
              <w:rPr>
                <w:sz w:val="20"/>
                <w:lang w:val="en-US" w:bidi="ar-LB"/>
              </w:rPr>
            </w:pPr>
            <w:r w:rsidRPr="00CE4D06">
              <w:rPr>
                <w:sz w:val="20"/>
                <w:rtl/>
                <w:lang w:val="en-US" w:bidi="ar-LB"/>
              </w:rPr>
              <w:t>يعتمد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إكمال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هذا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الناتج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على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المهام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رقم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1.1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و1.2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والتي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قد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ت</w:t>
            </w:r>
            <w:r w:rsidRPr="00CE4D06">
              <w:rPr>
                <w:sz w:val="20"/>
                <w:rtl/>
                <w:lang w:val="en-US" w:bidi="ar-LB"/>
              </w:rPr>
              <w:t>ؤدي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إلى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تغييرات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طفيفة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هياكل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قاعدة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4D06">
              <w:rPr>
                <w:sz w:val="20"/>
                <w:rtl/>
                <w:lang w:val="en-US" w:bidi="ar-LB"/>
              </w:rPr>
              <w:t>البيانات.</w:t>
            </w:r>
          </w:p>
        </w:tc>
      </w:tr>
      <w:tr w:rsidR="0029072D" w:rsidRPr="00CB4B88" w14:paraId="0B977A0D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39D6F889" w14:textId="77777777" w:rsidR="0029072D" w:rsidRPr="000C5F83" w:rsidRDefault="0029072D" w:rsidP="001E218A">
            <w:pPr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1.6</w:t>
            </w:r>
          </w:p>
        </w:tc>
        <w:tc>
          <w:tcPr>
            <w:tcW w:w="2070" w:type="dxa"/>
            <w:shd w:val="clear" w:color="auto" w:fill="FFFFFF" w:themeFill="background1"/>
          </w:tcPr>
          <w:p w14:paraId="07098454" w14:textId="7319729A" w:rsidR="0029072D" w:rsidRPr="000C5F83" w:rsidRDefault="0029072D" w:rsidP="00F44AC1">
            <w:pPr>
              <w:bidi/>
              <w:jc w:val="left"/>
              <w:rPr>
                <w:sz w:val="20"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تنفيذ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تقنية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جديدة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-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التكوين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(الوكلاء،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تقييم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الأمن،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الترميز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الجديد)</w:t>
            </w:r>
          </w:p>
        </w:tc>
        <w:tc>
          <w:tcPr>
            <w:tcW w:w="900" w:type="dxa"/>
          </w:tcPr>
          <w:p w14:paraId="132634DA" w14:textId="77777777" w:rsidR="0029072D" w:rsidRPr="000C5F83" w:rsidRDefault="0029072D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60" w:type="dxa"/>
          </w:tcPr>
          <w:p w14:paraId="3BC65AB9" w14:textId="77777777" w:rsidR="0029072D" w:rsidRPr="000C5F83" w:rsidRDefault="0029072D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90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439348A5" w14:textId="77777777" w:rsidR="0029072D" w:rsidRPr="000C5F83" w:rsidRDefault="0029072D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90</w:t>
            </w:r>
          </w:p>
        </w:tc>
        <w:tc>
          <w:tcPr>
            <w:tcW w:w="3302" w:type="dxa"/>
          </w:tcPr>
          <w:p w14:paraId="0456A8D4" w14:textId="21095527" w:rsidR="0029072D" w:rsidRPr="00CE4D06" w:rsidRDefault="0029072D" w:rsidP="003314CC">
            <w:pPr>
              <w:bidi/>
              <w:rPr>
                <w:sz w:val="20"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يعتمد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هذا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العنصر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المهام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رقم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1.3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والذي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قد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يؤدي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إلى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تغييرات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طفيفة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الاستعلامات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والتحليلات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والاستفسارات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المرجعية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التي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تؤثر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التكوين.</w:t>
            </w:r>
          </w:p>
        </w:tc>
      </w:tr>
      <w:tr w:rsidR="0029072D" w:rsidRPr="00CB4B88" w14:paraId="4B55B10E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4D31FE91" w14:textId="77777777" w:rsidR="0029072D" w:rsidRPr="00CB4B88" w:rsidRDefault="0029072D" w:rsidP="001E218A">
            <w:pPr>
              <w:jc w:val="left"/>
              <w:rPr>
                <w:lang w:bidi="ar-LB"/>
              </w:rPr>
            </w:pPr>
            <w:r w:rsidRPr="00CB4B88">
              <w:rPr>
                <w:color w:val="000000"/>
                <w:lang w:bidi="ar-LB"/>
              </w:rPr>
              <w:t>1.7</w:t>
            </w:r>
          </w:p>
        </w:tc>
        <w:tc>
          <w:tcPr>
            <w:tcW w:w="2070" w:type="dxa"/>
            <w:shd w:val="clear" w:color="auto" w:fill="FFFFFF" w:themeFill="background1"/>
          </w:tcPr>
          <w:p w14:paraId="11FFE336" w14:textId="00E07F09" w:rsidR="0029072D" w:rsidRPr="00CE4D06" w:rsidRDefault="0029072D" w:rsidP="003314CC">
            <w:pPr>
              <w:bidi/>
              <w:rPr>
                <w:sz w:val="20"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موقع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إلكتروني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متجدد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(بما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ذلك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تصميم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واجهة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المستخدم)</w:t>
            </w:r>
          </w:p>
        </w:tc>
        <w:tc>
          <w:tcPr>
            <w:tcW w:w="900" w:type="dxa"/>
          </w:tcPr>
          <w:p w14:paraId="20BC3CA0" w14:textId="77777777" w:rsidR="0029072D" w:rsidRPr="000C5F83" w:rsidRDefault="0029072D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60" w:type="dxa"/>
          </w:tcPr>
          <w:p w14:paraId="706E8DD4" w14:textId="77777777" w:rsidR="0029072D" w:rsidRPr="000C5F83" w:rsidRDefault="0029072D" w:rsidP="00F44AC1">
            <w:pPr>
              <w:jc w:val="righ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95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5C43F7B3" w14:textId="77777777" w:rsidR="0029072D" w:rsidRPr="000C5F83" w:rsidRDefault="0029072D" w:rsidP="00F44AC1">
            <w:pPr>
              <w:jc w:val="right"/>
              <w:rPr>
                <w:sz w:val="20"/>
                <w:vertAlign w:val="superscript"/>
                <w:lang w:bidi="ar-LB"/>
              </w:rPr>
            </w:pPr>
            <w:r w:rsidRPr="000C5F83">
              <w:rPr>
                <w:sz w:val="20"/>
                <w:lang w:bidi="ar-LB"/>
              </w:rPr>
              <w:t>98</w:t>
            </w:r>
            <w:r w:rsidRPr="000C5F83">
              <w:rPr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3302" w:type="dxa"/>
          </w:tcPr>
          <w:p w14:paraId="36826745" w14:textId="3B93491B" w:rsidR="0029072D" w:rsidRDefault="0029072D" w:rsidP="0029072D">
            <w:pPr>
              <w:bidi/>
              <w:rPr>
                <w:sz w:val="20"/>
                <w:rtl/>
                <w:lang w:val="en-US" w:bidi="ar-LB"/>
              </w:rPr>
            </w:pPr>
            <w:r w:rsidRPr="00CE4D06">
              <w:rPr>
                <w:sz w:val="20"/>
                <w:rtl/>
                <w:lang w:val="en-US" w:bidi="ar-LB"/>
              </w:rPr>
              <w:t>تم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إنجاز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الموقع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الشبكي،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المقدم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الاجتماع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الرابع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والتسعين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وإطلاقه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بعد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ذلك.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و"صفحة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"تخضير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عملياتنا"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زالت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قيد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التطوير.</w:t>
            </w:r>
          </w:p>
          <w:p w14:paraId="43C0825B" w14:textId="46FDEDE6" w:rsidR="0029072D" w:rsidRPr="00CE4D06" w:rsidRDefault="0029072D" w:rsidP="0029072D">
            <w:pPr>
              <w:bidi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الوصلة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على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الموقع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الشبكي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"المشاريع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والبيانات"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ليست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جاهزة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بعد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باستثناء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نظام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الإبلاغ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عن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بيانات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البرنامج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القطري.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ونتيجة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لتعقدها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واعتمادها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على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ترحيل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بيانات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المشاريع،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أصبحت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منتجا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أساسيا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بذاتها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(انظر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الجدول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2).</w:t>
            </w:r>
          </w:p>
        </w:tc>
      </w:tr>
      <w:tr w:rsidR="0029072D" w:rsidRPr="00CB4B88" w14:paraId="65A27845" w14:textId="77777777" w:rsidTr="0029072D">
        <w:trPr>
          <w:jc w:val="center"/>
        </w:trPr>
        <w:tc>
          <w:tcPr>
            <w:tcW w:w="535" w:type="dxa"/>
            <w:shd w:val="clear" w:color="auto" w:fill="FFFFFF" w:themeFill="background1"/>
          </w:tcPr>
          <w:p w14:paraId="31763151" w14:textId="77777777" w:rsidR="0029072D" w:rsidRPr="00CB4B88" w:rsidRDefault="0029072D" w:rsidP="001E218A">
            <w:pPr>
              <w:jc w:val="left"/>
              <w:rPr>
                <w:lang w:bidi="ar-LB"/>
              </w:rPr>
            </w:pPr>
            <w:r w:rsidRPr="00CB4B88">
              <w:rPr>
                <w:color w:val="000000"/>
                <w:lang w:bidi="ar-LB"/>
              </w:rPr>
              <w:t>1.8</w:t>
            </w:r>
          </w:p>
        </w:tc>
        <w:tc>
          <w:tcPr>
            <w:tcW w:w="2070" w:type="dxa"/>
            <w:shd w:val="clear" w:color="auto" w:fill="FFFFFF" w:themeFill="background1"/>
          </w:tcPr>
          <w:p w14:paraId="1E4EB1FE" w14:textId="06ED15EC" w:rsidR="0029072D" w:rsidRPr="00CE4D06" w:rsidRDefault="0029072D" w:rsidP="003314CC">
            <w:pPr>
              <w:bidi/>
              <w:rPr>
                <w:sz w:val="20"/>
                <w:rtl/>
                <w:lang w:bidi="ar-LB"/>
              </w:rPr>
            </w:pPr>
            <w:r w:rsidRPr="00CE4D06">
              <w:rPr>
                <w:sz w:val="20"/>
                <w:rtl/>
                <w:lang w:bidi="ar-LB"/>
              </w:rPr>
              <w:t>الاختبار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والقبول</w:t>
            </w:r>
          </w:p>
        </w:tc>
        <w:tc>
          <w:tcPr>
            <w:tcW w:w="900" w:type="dxa"/>
          </w:tcPr>
          <w:p w14:paraId="4C0F0E47" w14:textId="77777777" w:rsidR="0029072D" w:rsidRPr="000C5F83" w:rsidRDefault="0029072D" w:rsidP="00F44AC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تعم</w:t>
            </w:r>
          </w:p>
        </w:tc>
        <w:tc>
          <w:tcPr>
            <w:tcW w:w="1260" w:type="dxa"/>
          </w:tcPr>
          <w:p w14:paraId="78A38BB0" w14:textId="77777777" w:rsidR="0029072D" w:rsidRPr="000C5F83" w:rsidRDefault="0029072D" w:rsidP="001E218A">
            <w:pPr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80</w:t>
            </w:r>
          </w:p>
        </w:tc>
        <w:tc>
          <w:tcPr>
            <w:tcW w:w="1373" w:type="dxa"/>
            <w:shd w:val="clear" w:color="auto" w:fill="F2F2F2" w:themeFill="background1" w:themeFillShade="F2"/>
          </w:tcPr>
          <w:p w14:paraId="3532CD3C" w14:textId="77777777" w:rsidR="0029072D" w:rsidRPr="000C5F83" w:rsidRDefault="0029072D" w:rsidP="001E218A">
            <w:pPr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100</w:t>
            </w:r>
            <w:r w:rsidRPr="000C5F83">
              <w:rPr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3302" w:type="dxa"/>
          </w:tcPr>
          <w:p w14:paraId="78F838A8" w14:textId="5C44C168" w:rsidR="0029072D" w:rsidRPr="00CE4D06" w:rsidRDefault="0029072D" w:rsidP="0029072D">
            <w:pPr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الانتهاء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اختبار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مكون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الموقع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الإلكتروني</w:t>
            </w:r>
            <w:r>
              <w:rPr>
                <w:sz w:val="20"/>
                <w:rtl/>
                <w:lang w:bidi="ar-LB"/>
              </w:rPr>
              <w:t>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ونستمر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اختبار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الأداة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لتقليل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احتمالية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حدوث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الأخطاء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الموجودة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البرمجيات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والأخطاء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أثناء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ترحيل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البيانات.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وعُقدت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دورات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تدريبية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إضافية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حول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إدارة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4D06">
              <w:rPr>
                <w:sz w:val="20"/>
                <w:rtl/>
                <w:lang w:bidi="ar-LB"/>
              </w:rPr>
              <w:t>المحتوى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سبتمبر/أيلول</w:t>
            </w:r>
            <w:r w:rsidRPr="00CE4D06">
              <w:rPr>
                <w:sz w:val="20"/>
                <w:rtl/>
                <w:lang w:bidi="ar-LB"/>
              </w:rPr>
              <w:t>.</w:t>
            </w:r>
          </w:p>
        </w:tc>
      </w:tr>
    </w:tbl>
    <w:p w14:paraId="24ECD6FE" w14:textId="4FD5BF5C" w:rsidR="001E218A" w:rsidRPr="00A00D02" w:rsidRDefault="00A00D02" w:rsidP="00E34FA8">
      <w:pPr>
        <w:bidi/>
        <w:rPr>
          <w:sz w:val="20"/>
          <w:rtl/>
          <w:lang w:bidi="ar-LB"/>
        </w:rPr>
      </w:pPr>
      <w:r w:rsidRPr="00A00D02">
        <w:rPr>
          <w:sz w:val="20"/>
          <w:rtl/>
          <w:lang w:bidi="ar-LB"/>
        </w:rPr>
        <w:t>*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استكمل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التطوير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وفقا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للمتطلبات.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وحسب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ممارسة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تطوير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البرمجيات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القياسية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من</w:t>
      </w:r>
      <w:r w:rsidR="00D32F2D">
        <w:rPr>
          <w:sz w:val="20"/>
          <w:rtl/>
          <w:lang w:bidi="ar-LB"/>
        </w:rPr>
        <w:t xml:space="preserve"> </w:t>
      </w:r>
      <w:r w:rsidR="00D32F2D" w:rsidRPr="00A00D02">
        <w:rPr>
          <w:rFonts w:hint="cs"/>
          <w:sz w:val="20"/>
          <w:rtl/>
          <w:lang w:bidi="ar-LB"/>
        </w:rPr>
        <w:t>ال</w:t>
      </w:r>
      <w:r w:rsidR="00D32F2D">
        <w:rPr>
          <w:rFonts w:hint="cs"/>
          <w:sz w:val="20"/>
          <w:rtl/>
          <w:lang w:bidi="ar-LB"/>
        </w:rPr>
        <w:t>طبيع</w:t>
      </w:r>
      <w:r w:rsidR="00D32F2D">
        <w:rPr>
          <w:rFonts w:hint="eastAsia"/>
          <w:sz w:val="20"/>
          <w:rtl/>
          <w:lang w:bidi="ar-LB"/>
        </w:rPr>
        <w:t>ي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أن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تحدث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تصحيحات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/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تحسينات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صغيرة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في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عام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2025.</w:t>
      </w:r>
    </w:p>
    <w:p w14:paraId="2D00A5A4" w14:textId="77777777" w:rsidR="0029072D" w:rsidRPr="001E218A" w:rsidRDefault="0029072D" w:rsidP="0029072D">
      <w:pPr>
        <w:bidi/>
        <w:rPr>
          <w:b/>
          <w:bCs/>
          <w:sz w:val="20"/>
          <w:lang w:bidi="ar-LB"/>
        </w:rPr>
      </w:pPr>
    </w:p>
    <w:p w14:paraId="0CDF567A" w14:textId="07E66832" w:rsidR="00305079" w:rsidRDefault="00305079" w:rsidP="00305079">
      <w:pPr>
        <w:bidi/>
        <w:jc w:val="left"/>
        <w:rPr>
          <w:b/>
          <w:bCs/>
          <w:sz w:val="26"/>
          <w:szCs w:val="26"/>
          <w:rtl/>
          <w:lang w:bidi="ar-LB"/>
        </w:rPr>
      </w:pPr>
      <w:r w:rsidRPr="0039360F">
        <w:rPr>
          <w:b/>
          <w:bCs/>
          <w:sz w:val="26"/>
          <w:szCs w:val="26"/>
          <w:rtl/>
          <w:lang w:bidi="ar-LB"/>
        </w:rPr>
        <w:t>الجدول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</w:t>
      </w:r>
      <w:r w:rsidRPr="0039360F">
        <w:rPr>
          <w:b/>
          <w:bCs/>
          <w:sz w:val="26"/>
          <w:szCs w:val="26"/>
          <w:rtl/>
          <w:lang w:bidi="ar-LB"/>
        </w:rPr>
        <w:t>: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39360F">
        <w:rPr>
          <w:b/>
          <w:bCs/>
          <w:sz w:val="26"/>
          <w:szCs w:val="26"/>
          <w:rtl/>
          <w:lang w:bidi="ar-LB"/>
        </w:rPr>
        <w:t>حالة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39360F">
        <w:rPr>
          <w:b/>
          <w:bCs/>
          <w:sz w:val="26"/>
          <w:szCs w:val="26"/>
          <w:rtl/>
          <w:lang w:bidi="ar-LB"/>
        </w:rPr>
        <w:t>تنفيذ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39360F">
        <w:rPr>
          <w:b/>
          <w:bCs/>
          <w:sz w:val="26"/>
          <w:szCs w:val="26"/>
          <w:rtl/>
          <w:lang w:bidi="ar-LB"/>
        </w:rPr>
        <w:t>المرحلة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الثانية</w:t>
      </w:r>
    </w:p>
    <w:tbl>
      <w:tblPr>
        <w:tblStyle w:val="TableGrid"/>
        <w:bidiVisual/>
        <w:tblW w:w="9639" w:type="dxa"/>
        <w:jc w:val="center"/>
        <w:tblLook w:val="04A0" w:firstRow="1" w:lastRow="0" w:firstColumn="1" w:lastColumn="0" w:noHBand="0" w:noVBand="1"/>
      </w:tblPr>
      <w:tblGrid>
        <w:gridCol w:w="557"/>
        <w:gridCol w:w="1962"/>
        <w:gridCol w:w="829"/>
        <w:gridCol w:w="1281"/>
        <w:gridCol w:w="1329"/>
        <w:gridCol w:w="3681"/>
      </w:tblGrid>
      <w:tr w:rsidR="00A00D02" w:rsidRPr="00CB4B88" w14:paraId="3997D57A" w14:textId="77777777" w:rsidTr="00E34FA8">
        <w:trPr>
          <w:jc w:val="center"/>
        </w:trPr>
        <w:tc>
          <w:tcPr>
            <w:tcW w:w="9639" w:type="dxa"/>
            <w:gridSpan w:val="6"/>
          </w:tcPr>
          <w:p w14:paraId="6F054E40" w14:textId="76F4F616" w:rsidR="00A00D02" w:rsidRPr="000C5F83" w:rsidRDefault="00A00D02" w:rsidP="003314CC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A0285A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0285A">
              <w:rPr>
                <w:b/>
                <w:bCs/>
                <w:sz w:val="20"/>
                <w:rtl/>
                <w:lang w:bidi="ar-LB"/>
              </w:rPr>
              <w:t>2: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0285A">
              <w:rPr>
                <w:b/>
                <w:bCs/>
                <w:sz w:val="20"/>
                <w:rtl/>
                <w:lang w:bidi="ar-LB"/>
              </w:rPr>
              <w:t>المنتجات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0285A">
              <w:rPr>
                <w:b/>
                <w:bCs/>
                <w:sz w:val="20"/>
                <w:rtl/>
                <w:lang w:bidi="ar-LB"/>
              </w:rPr>
              <w:t>الأساسية</w:t>
            </w:r>
            <w:r>
              <w:rPr>
                <w:b/>
                <w:bCs/>
                <w:sz w:val="20"/>
                <w:rtl/>
                <w:lang w:bidi="ar-LB"/>
              </w:rPr>
              <w:t>**</w:t>
            </w:r>
          </w:p>
        </w:tc>
      </w:tr>
      <w:tr w:rsidR="00A00D02" w:rsidRPr="00CB4B88" w14:paraId="78518A0D" w14:textId="77777777" w:rsidTr="00E34FA8">
        <w:trPr>
          <w:jc w:val="center"/>
        </w:trPr>
        <w:tc>
          <w:tcPr>
            <w:tcW w:w="2519" w:type="dxa"/>
            <w:gridSpan w:val="2"/>
          </w:tcPr>
          <w:p w14:paraId="10E57646" w14:textId="77777777" w:rsidR="00A00D02" w:rsidRPr="00CE4D06" w:rsidRDefault="00A00D02" w:rsidP="003314CC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المهام</w:t>
            </w:r>
          </w:p>
        </w:tc>
        <w:tc>
          <w:tcPr>
            <w:tcW w:w="829" w:type="dxa"/>
          </w:tcPr>
          <w:p w14:paraId="4DF723CF" w14:textId="66663EC2" w:rsidR="00A00D02" w:rsidRPr="00CE4D06" w:rsidRDefault="00A00D02" w:rsidP="003314CC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التغيير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في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الأولوية</w:t>
            </w:r>
          </w:p>
        </w:tc>
        <w:tc>
          <w:tcPr>
            <w:tcW w:w="1281" w:type="dxa"/>
          </w:tcPr>
          <w:p w14:paraId="1D25A7E0" w14:textId="37007922" w:rsidR="00A00D02" w:rsidRPr="00CE4D06" w:rsidRDefault="00A00D02" w:rsidP="003314CC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معدلات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(%)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الاجتماع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الرابع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والتسعين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48A5F086" w14:textId="325C641B" w:rsidR="00A00D02" w:rsidRPr="000C5F83" w:rsidRDefault="00A00D02" w:rsidP="003314CC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معدلات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(%)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الاجتماع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الخامس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والتسعين</w:t>
            </w:r>
          </w:p>
        </w:tc>
        <w:tc>
          <w:tcPr>
            <w:tcW w:w="3681" w:type="dxa"/>
          </w:tcPr>
          <w:p w14:paraId="21092EB5" w14:textId="77777777" w:rsidR="00A00D02" w:rsidRPr="000C5F83" w:rsidRDefault="00A00D02" w:rsidP="003314CC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التعليقات</w:t>
            </w:r>
          </w:p>
        </w:tc>
      </w:tr>
      <w:tr w:rsidR="00A00D02" w:rsidRPr="00CB4B88" w14:paraId="7B2D2CD2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6B2A0CAE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2.1</w:t>
            </w:r>
          </w:p>
        </w:tc>
        <w:tc>
          <w:tcPr>
            <w:tcW w:w="1962" w:type="dxa"/>
            <w:shd w:val="clear" w:color="auto" w:fill="FFFFFF" w:themeFill="background1"/>
          </w:tcPr>
          <w:p w14:paraId="47356812" w14:textId="59B2437F" w:rsidR="00DA6639" w:rsidRPr="00DA6639" w:rsidRDefault="00DA6639" w:rsidP="00DA6639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يقع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الإبلاغ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الإلكتروني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البرنامج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القطري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تحت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نقرة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"المشاريع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والبيانات"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الموقع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الشبكي</w:t>
            </w:r>
          </w:p>
        </w:tc>
        <w:tc>
          <w:tcPr>
            <w:tcW w:w="829" w:type="dxa"/>
          </w:tcPr>
          <w:p w14:paraId="66E653ED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81" w:type="dxa"/>
          </w:tcPr>
          <w:p w14:paraId="2D2E9FB0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90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70B0EEB0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100</w:t>
            </w:r>
            <w:r w:rsidRPr="000C5F83">
              <w:rPr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3681" w:type="dxa"/>
          </w:tcPr>
          <w:p w14:paraId="4EC1C847" w14:textId="6C373D5F" w:rsidR="00A00D02" w:rsidRPr="000C5F83" w:rsidRDefault="00DA6639" w:rsidP="00D32757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تم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الانتهاء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إعداد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البيانات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الإلكترونية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للبرنامج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القطري.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وحدث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التدريب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الرسمي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على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هامش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الاجتماع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المشترك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0C5F83">
              <w:rPr>
                <w:sz w:val="20"/>
                <w:lang w:val="en-US" w:bidi="ar-LB"/>
              </w:rPr>
              <w:t>COP13/MOP36</w:t>
            </w:r>
            <w:r>
              <w:rPr>
                <w:sz w:val="20"/>
                <w:rtl/>
                <w:lang w:val="en-US" w:bidi="ar-LB"/>
              </w:rPr>
              <w:t>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وستبدأ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البلدان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الإبلاغ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بدءا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1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يناير/كانون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الثاني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2025.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وستستمر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الأمانة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دعم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البلدان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تحويلها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إلى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النظام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الإ</w:t>
            </w:r>
            <w:r w:rsidR="00D32757">
              <w:rPr>
                <w:sz w:val="20"/>
                <w:rtl/>
                <w:lang w:val="en-US" w:bidi="ar-LB"/>
              </w:rPr>
              <w:t>ل</w:t>
            </w:r>
            <w:r>
              <w:rPr>
                <w:sz w:val="20"/>
                <w:rtl/>
                <w:lang w:val="en-US" w:bidi="ar-LB"/>
              </w:rPr>
              <w:t>كتروني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الجديد.</w:t>
            </w:r>
          </w:p>
        </w:tc>
      </w:tr>
      <w:tr w:rsidR="00A00D02" w:rsidRPr="00CB4B88" w14:paraId="6387409B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0F1D7D1D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2.2</w:t>
            </w:r>
          </w:p>
        </w:tc>
        <w:tc>
          <w:tcPr>
            <w:tcW w:w="1962" w:type="dxa"/>
            <w:shd w:val="clear" w:color="auto" w:fill="FFFFFF" w:themeFill="background1"/>
          </w:tcPr>
          <w:p w14:paraId="795568B8" w14:textId="1DBD2109" w:rsidR="00DA6639" w:rsidRPr="000C5F83" w:rsidRDefault="00DA6639" w:rsidP="00DA6639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تقارير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إنجاز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مشروع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الإبلاغ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الإلكتروني</w:t>
            </w:r>
          </w:p>
        </w:tc>
        <w:tc>
          <w:tcPr>
            <w:tcW w:w="829" w:type="dxa"/>
          </w:tcPr>
          <w:p w14:paraId="5C9F5AF8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81" w:type="dxa"/>
          </w:tcPr>
          <w:p w14:paraId="6871CD4F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0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70DE3B25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</w:t>
            </w:r>
          </w:p>
        </w:tc>
        <w:tc>
          <w:tcPr>
            <w:tcW w:w="3681" w:type="dxa"/>
          </w:tcPr>
          <w:p w14:paraId="188FE66A" w14:textId="5FC638FD" w:rsidR="006E24C9" w:rsidRPr="000C5F83" w:rsidRDefault="006E24C9" w:rsidP="006E24C9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تمت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الموافقة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الأشكال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الجديدة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الاجتماع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الرابع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والتسعين.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الانتهاء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صياغة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متطلبات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المستخدم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المقرر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بدء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التطوير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2025.</w:t>
            </w:r>
          </w:p>
        </w:tc>
      </w:tr>
      <w:tr w:rsidR="00A00D02" w:rsidRPr="00CB4B88" w14:paraId="1384EDB5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56C65AD1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2.3</w:t>
            </w:r>
          </w:p>
        </w:tc>
        <w:tc>
          <w:tcPr>
            <w:tcW w:w="1962" w:type="dxa"/>
            <w:shd w:val="clear" w:color="auto" w:fill="FFFFFF" w:themeFill="background1"/>
          </w:tcPr>
          <w:p w14:paraId="1296DBF8" w14:textId="5BA836D4" w:rsidR="006E24C9" w:rsidRPr="000C5F83" w:rsidRDefault="006E24C9" w:rsidP="006E24C9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بوابة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الاجتماع</w:t>
            </w:r>
          </w:p>
        </w:tc>
        <w:tc>
          <w:tcPr>
            <w:tcW w:w="829" w:type="dxa"/>
          </w:tcPr>
          <w:p w14:paraId="40817CFB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81" w:type="dxa"/>
          </w:tcPr>
          <w:p w14:paraId="42A47264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90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39C52B90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100</w:t>
            </w:r>
            <w:r w:rsidRPr="000C5F83">
              <w:rPr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3681" w:type="dxa"/>
          </w:tcPr>
          <w:p w14:paraId="5C2506DB" w14:textId="700CEDF7" w:rsidR="006E24C9" w:rsidRPr="000C5F83" w:rsidRDefault="006E24C9" w:rsidP="00D32757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الانتهاء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تطوير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بوابة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الاجتماع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وسي</w:t>
            </w:r>
            <w:r w:rsidR="00D32757">
              <w:rPr>
                <w:sz w:val="20"/>
                <w:rtl/>
                <w:lang w:bidi="ar-LB"/>
              </w:rPr>
              <w:t>ب</w:t>
            </w:r>
            <w:r>
              <w:rPr>
                <w:sz w:val="20"/>
                <w:rtl/>
                <w:lang w:bidi="ar-LB"/>
              </w:rPr>
              <w:t>دأ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استخدامها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lastRenderedPageBreak/>
              <w:t>رسميا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الاجتماع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الخامس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والتسعين.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ويجري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العمل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حاليا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بشأن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اختبار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والتحقق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جميع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وثائق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الاجتماعات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المرحلة.</w:t>
            </w:r>
          </w:p>
        </w:tc>
      </w:tr>
      <w:tr w:rsidR="00A00D02" w:rsidRPr="00CB4B88" w14:paraId="4E143E96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6D9FECAD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lastRenderedPageBreak/>
              <w:t>2.4</w:t>
            </w:r>
          </w:p>
        </w:tc>
        <w:tc>
          <w:tcPr>
            <w:tcW w:w="1962" w:type="dxa"/>
            <w:shd w:val="clear" w:color="auto" w:fill="FFFFFF" w:themeFill="background1"/>
          </w:tcPr>
          <w:p w14:paraId="2B47A455" w14:textId="59477DCB" w:rsidR="00A00D02" w:rsidRPr="000C5F83" w:rsidRDefault="006E24C9" w:rsidP="003314CC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الملامح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القطرية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تغير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اسمها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لوحة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البلدان</w:t>
            </w:r>
          </w:p>
        </w:tc>
        <w:tc>
          <w:tcPr>
            <w:tcW w:w="829" w:type="dxa"/>
          </w:tcPr>
          <w:p w14:paraId="7678118A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81" w:type="dxa"/>
          </w:tcPr>
          <w:p w14:paraId="7745D1F7" w14:textId="77777777" w:rsidR="00A00D02" w:rsidRPr="000C5F83" w:rsidDel="00A174A8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0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4C94F43B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30</w:t>
            </w:r>
          </w:p>
        </w:tc>
        <w:tc>
          <w:tcPr>
            <w:tcW w:w="3681" w:type="dxa"/>
          </w:tcPr>
          <w:p w14:paraId="096A4CE2" w14:textId="7F215C77" w:rsidR="006E24C9" w:rsidRPr="007B5478" w:rsidRDefault="006E24C9" w:rsidP="006E24C9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استكملت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المواصفات،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وسيتم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إضافة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البيانات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قاعدة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البيانات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الرئيسية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الجديدة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ومصادر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أخرى.</w:t>
            </w:r>
          </w:p>
        </w:tc>
      </w:tr>
      <w:tr w:rsidR="00A00D02" w:rsidRPr="00CB4B88" w14:paraId="088EEC18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79B1DB14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color w:val="000000"/>
                <w:sz w:val="20"/>
                <w:lang w:bidi="ar-LB"/>
              </w:rPr>
              <w:t>2.5</w:t>
            </w:r>
          </w:p>
        </w:tc>
        <w:tc>
          <w:tcPr>
            <w:tcW w:w="1962" w:type="dxa"/>
            <w:shd w:val="clear" w:color="auto" w:fill="FFFFFF" w:themeFill="background1"/>
          </w:tcPr>
          <w:p w14:paraId="372E7F42" w14:textId="26991F20" w:rsidR="006E24C9" w:rsidRPr="006E24C9" w:rsidRDefault="006E24C9" w:rsidP="006E24C9">
            <w:pPr>
              <w:bidi/>
              <w:jc w:val="left"/>
              <w:rPr>
                <w:sz w:val="20"/>
                <w:rtl/>
                <w:lang w:bidi="ar-LB"/>
              </w:rPr>
            </w:pPr>
            <w:r w:rsidRPr="006E24C9">
              <w:rPr>
                <w:sz w:val="20"/>
                <w:rtl/>
                <w:lang w:bidi="ar-LB"/>
              </w:rPr>
              <w:t>"كتيب"</w:t>
            </w:r>
            <w:r>
              <w:rPr>
                <w:sz w:val="20"/>
                <w:rtl/>
                <w:lang w:bidi="ar-LB"/>
              </w:rPr>
              <w:t>/وثيقة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إلكترونية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لنظام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الإدارة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44345">
              <w:rPr>
                <w:b/>
                <w:bCs/>
                <w:color w:val="000000"/>
                <w:sz w:val="20"/>
                <w:lang w:bidi="ar-LB"/>
              </w:rPr>
              <w:t>QuiriO</w:t>
            </w:r>
            <w:r w:rsidRPr="00944345">
              <w:rPr>
                <w:b/>
                <w:bCs/>
                <w:color w:val="000000"/>
                <w:sz w:val="20"/>
                <w:vertAlign w:val="subscript"/>
                <w:lang w:bidi="ar-LB"/>
              </w:rPr>
              <w:t>3</w:t>
            </w:r>
          </w:p>
        </w:tc>
        <w:tc>
          <w:tcPr>
            <w:tcW w:w="829" w:type="dxa"/>
          </w:tcPr>
          <w:p w14:paraId="0DD4DD86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81" w:type="dxa"/>
          </w:tcPr>
          <w:p w14:paraId="3A43094A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95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38C82AC8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100</w:t>
            </w:r>
            <w:r w:rsidRPr="000C5F83">
              <w:rPr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3681" w:type="dxa"/>
          </w:tcPr>
          <w:p w14:paraId="721E1EC2" w14:textId="1C8193F6" w:rsidR="006E24C9" w:rsidRPr="00A4358C" w:rsidRDefault="00A4358C" w:rsidP="006E24C9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قدم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A4358C">
              <w:rPr>
                <w:color w:val="000000"/>
                <w:sz w:val="20"/>
                <w:lang w:bidi="ar-LB"/>
              </w:rPr>
              <w:t>QuiriO</w:t>
            </w:r>
            <w:r w:rsidRPr="00A4358C">
              <w:rPr>
                <w:color w:val="000000"/>
                <w:sz w:val="20"/>
                <w:vertAlign w:val="subscript"/>
                <w:lang w:bidi="ar-LB"/>
              </w:rPr>
              <w:t>3</w:t>
            </w:r>
            <w:r w:rsidR="00D32F2D">
              <w:rPr>
                <w:color w:val="000000"/>
                <w:sz w:val="20"/>
                <w:vertAlign w:val="subscript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في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الاجتماع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الرابع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والتسعين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وتم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إطلاقه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بعد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ذلك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A4358C">
              <w:rPr>
                <w:color w:val="000000"/>
                <w:sz w:val="20"/>
                <w:rtl/>
                <w:lang w:bidi="ar-LB"/>
              </w:rPr>
              <w:t>بقليل.</w:t>
            </w:r>
            <w:r w:rsidR="00D32F2D">
              <w:rPr>
                <w:b/>
                <w:bCs/>
                <w:color w:val="000000"/>
                <w:sz w:val="20"/>
                <w:vertAlign w:val="subscript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ويستمر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استعراض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وضع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العلامات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</w:t>
            </w:r>
            <w:r>
              <w:rPr>
                <w:sz w:val="20"/>
                <w:rtl/>
                <w:lang w:val="en-US" w:bidi="ar-LB"/>
              </w:rPr>
              <w:t>تعزيزها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الأمانة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لتحسين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وظيفة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محرك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البحث.</w:t>
            </w:r>
          </w:p>
        </w:tc>
      </w:tr>
      <w:tr w:rsidR="00A00D02" w:rsidRPr="00CB4B88" w14:paraId="2775397E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6E0412AF" w14:textId="2BB35F01" w:rsidR="00A00D02" w:rsidRPr="0080414F" w:rsidRDefault="00A00D02" w:rsidP="00D32757">
            <w:pPr>
              <w:bidi/>
              <w:jc w:val="left"/>
              <w:rPr>
                <w:sz w:val="20"/>
                <w:lang w:bidi="ar-LB"/>
              </w:rPr>
            </w:pPr>
            <w:r w:rsidRPr="0080414F">
              <w:rPr>
                <w:color w:val="000000"/>
                <w:sz w:val="20"/>
                <w:lang w:bidi="ar-LB"/>
              </w:rPr>
              <w:t>2.6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D32757">
              <w:rPr>
                <w:color w:val="000000"/>
                <w:sz w:val="20"/>
                <w:rtl/>
                <w:lang w:bidi="ar-LB"/>
              </w:rPr>
              <w:t>و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80414F">
              <w:rPr>
                <w:color w:val="000000"/>
                <w:sz w:val="20"/>
                <w:lang w:bidi="ar-LB"/>
              </w:rPr>
              <w:t>2.6</w:t>
            </w:r>
            <w:r w:rsidR="00D32757">
              <w:rPr>
                <w:color w:val="000000"/>
                <w:sz w:val="20"/>
                <w:rtl/>
                <w:lang w:bidi="ar-LB"/>
              </w:rPr>
              <w:t>أ</w:t>
            </w:r>
          </w:p>
        </w:tc>
        <w:tc>
          <w:tcPr>
            <w:tcW w:w="1962" w:type="dxa"/>
            <w:shd w:val="clear" w:color="auto" w:fill="FFFFFF" w:themeFill="background1"/>
          </w:tcPr>
          <w:p w14:paraId="2D4DA5BB" w14:textId="7616A955" w:rsidR="00D32757" w:rsidRPr="000C5F83" w:rsidRDefault="00D32757" w:rsidP="00D32757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تمت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مراجعة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2-6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وإعادة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تسميتها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"مركز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الصندوق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المتعدد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الأطراف".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وستقع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جميع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لوحات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تحت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"المشاريع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والبيانات"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الموقع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الشبكي.</w:t>
            </w:r>
          </w:p>
        </w:tc>
        <w:tc>
          <w:tcPr>
            <w:tcW w:w="829" w:type="dxa"/>
          </w:tcPr>
          <w:p w14:paraId="16DBCEFA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81" w:type="dxa"/>
          </w:tcPr>
          <w:p w14:paraId="09A010B6" w14:textId="77777777" w:rsidR="00A00D02" w:rsidRPr="000C5F83" w:rsidDel="00BD4FB6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5CADB8F5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30</w:t>
            </w:r>
          </w:p>
        </w:tc>
        <w:tc>
          <w:tcPr>
            <w:tcW w:w="3681" w:type="dxa"/>
          </w:tcPr>
          <w:p w14:paraId="0F9D7A9B" w14:textId="65648EAA" w:rsidR="00D32757" w:rsidRPr="000C5F83" w:rsidRDefault="00D32757" w:rsidP="00E34FA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بالإضافة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النظام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الإلكتروني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الإبلاغ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D32F2D">
              <w:rPr>
                <w:rFonts w:hint="cs"/>
                <w:sz w:val="20"/>
                <w:rtl/>
                <w:lang w:bidi="ar-LB"/>
              </w:rPr>
              <w:t>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البرنامج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القطري،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سيشمل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"</w:t>
            </w:r>
            <w:r w:rsidRPr="00D32757">
              <w:rPr>
                <w:b/>
                <w:bCs/>
                <w:sz w:val="20"/>
                <w:rtl/>
                <w:lang w:bidi="ar-LB"/>
              </w:rPr>
              <w:t>المشاريع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D32757">
              <w:rPr>
                <w:b/>
                <w:bCs/>
                <w:sz w:val="20"/>
                <w:rtl/>
                <w:lang w:bidi="ar-LB"/>
              </w:rPr>
              <w:t>والبيانات</w:t>
            </w:r>
            <w:r>
              <w:rPr>
                <w:sz w:val="20"/>
                <w:rtl/>
                <w:lang w:bidi="ar-LB"/>
              </w:rPr>
              <w:t>"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مركز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البرنامج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القطري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وأربع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لوحات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معلومات: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34FA8">
              <w:rPr>
                <w:b/>
                <w:bCs/>
                <w:sz w:val="20"/>
                <w:rtl/>
                <w:lang w:bidi="ar-LB"/>
              </w:rPr>
              <w:t>المساهمات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/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34FA8">
              <w:rPr>
                <w:b/>
                <w:bCs/>
                <w:sz w:val="20"/>
                <w:rtl/>
                <w:lang w:bidi="ar-LB"/>
              </w:rPr>
              <w:t>المشاريع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/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34FA8">
              <w:rPr>
                <w:b/>
                <w:bCs/>
                <w:sz w:val="20"/>
                <w:rtl/>
                <w:lang w:bidi="ar-LB"/>
              </w:rPr>
              <w:t>البلدان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(انظر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2-4)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/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 w:rsidRPr="00E34FA8">
              <w:rPr>
                <w:b/>
                <w:bCs/>
                <w:sz w:val="20"/>
                <w:rtl/>
                <w:lang w:bidi="ar-LB"/>
              </w:rPr>
              <w:t>الآثار</w:t>
            </w:r>
            <w:r w:rsidR="00E34FA8">
              <w:rPr>
                <w:sz w:val="20"/>
                <w:rtl/>
                <w:lang w:bidi="ar-LB"/>
              </w:rPr>
              <w:t>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وتم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الانتهاء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المواصفات.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ويجري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تنفيذ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لوحة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"المساهمات".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وسيعتمد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تنفيذ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لوحة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"الآثار"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التي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ستبدأ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تجميعها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بطريقة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ممنهجة.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وسيقدم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النموذج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الأولي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للوحات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ومركز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البرنامج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القطري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الاجتماع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الخامس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34FA8">
              <w:rPr>
                <w:sz w:val="20"/>
                <w:rtl/>
                <w:lang w:bidi="ar-LB"/>
              </w:rPr>
              <w:t>والتسعين.</w:t>
            </w:r>
          </w:p>
        </w:tc>
      </w:tr>
      <w:tr w:rsidR="00A00D02" w:rsidRPr="00CB4B88" w14:paraId="2181B9E3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572B5E8E" w14:textId="77777777" w:rsidR="00A00D02" w:rsidRPr="00CB4B88" w:rsidRDefault="00A00D02" w:rsidP="003314CC">
            <w:pPr>
              <w:bidi/>
              <w:jc w:val="left"/>
              <w:rPr>
                <w:lang w:bidi="ar-LB"/>
              </w:rPr>
            </w:pPr>
            <w:r w:rsidRPr="00CB4B88">
              <w:rPr>
                <w:color w:val="000000"/>
                <w:lang w:bidi="ar-LB"/>
              </w:rPr>
              <w:t>2.7</w:t>
            </w:r>
          </w:p>
        </w:tc>
        <w:tc>
          <w:tcPr>
            <w:tcW w:w="1962" w:type="dxa"/>
            <w:shd w:val="clear" w:color="auto" w:fill="FFFFFF" w:themeFill="background1"/>
          </w:tcPr>
          <w:p w14:paraId="35D747E0" w14:textId="783F61A3" w:rsidR="006E24C9" w:rsidRPr="000C5F83" w:rsidRDefault="006E24C9" w:rsidP="006E24C9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مشروع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تجريبي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لاستعراض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بشأن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التعزيز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المؤسسي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تغير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اسمه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"تقديم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الانترنت"</w:t>
            </w:r>
          </w:p>
        </w:tc>
        <w:tc>
          <w:tcPr>
            <w:tcW w:w="829" w:type="dxa"/>
          </w:tcPr>
          <w:p w14:paraId="1EED317F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  <w:p w14:paraId="0C9095CE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1281" w:type="dxa"/>
          </w:tcPr>
          <w:p w14:paraId="21CFA9F3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0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36B785E7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</w:t>
            </w:r>
          </w:p>
        </w:tc>
        <w:tc>
          <w:tcPr>
            <w:tcW w:w="3681" w:type="dxa"/>
          </w:tcPr>
          <w:p w14:paraId="3998B25B" w14:textId="1C995C5B" w:rsidR="00E34FA8" w:rsidRDefault="00E34FA8" w:rsidP="00E34FA8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جمع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هذا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المنتج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الأساسي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"بوابة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الوكالة"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المرحلة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3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وأصبح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جزءا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تقديم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الانترنت.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وصممت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بوابة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الوكالة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لتشمل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تدفق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الأعمال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الكاملة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خطة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الأعمال،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وتقديم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الانترنت،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والاستعراض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الانترنت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والإبلاغ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التقدم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الانترنت.</w:t>
            </w:r>
          </w:p>
          <w:p w14:paraId="31FF12D1" w14:textId="76C1ADEB" w:rsidR="00E34FA8" w:rsidRPr="000C5F83" w:rsidRDefault="00E34FA8" w:rsidP="00E34FA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وسيبدأ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الإعداد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2025.</w:t>
            </w:r>
          </w:p>
        </w:tc>
      </w:tr>
      <w:tr w:rsidR="00A00D02" w:rsidRPr="00CB4B88" w14:paraId="0709B942" w14:textId="77777777" w:rsidTr="00E34FA8">
        <w:trPr>
          <w:jc w:val="center"/>
        </w:trPr>
        <w:tc>
          <w:tcPr>
            <w:tcW w:w="557" w:type="dxa"/>
            <w:shd w:val="clear" w:color="auto" w:fill="FFFFFF" w:themeFill="background1"/>
          </w:tcPr>
          <w:p w14:paraId="08C50AC4" w14:textId="77777777" w:rsidR="00A00D02" w:rsidRPr="00CB4B88" w:rsidRDefault="00A00D02" w:rsidP="003314CC">
            <w:pPr>
              <w:bidi/>
              <w:jc w:val="left"/>
              <w:rPr>
                <w:lang w:bidi="ar-LB"/>
              </w:rPr>
            </w:pPr>
            <w:r w:rsidRPr="00CB4B88">
              <w:rPr>
                <w:color w:val="000000"/>
                <w:lang w:bidi="ar-LB"/>
              </w:rPr>
              <w:t>2.8</w:t>
            </w:r>
          </w:p>
        </w:tc>
        <w:tc>
          <w:tcPr>
            <w:tcW w:w="1962" w:type="dxa"/>
            <w:shd w:val="clear" w:color="auto" w:fill="FFFFFF" w:themeFill="background1"/>
          </w:tcPr>
          <w:p w14:paraId="0A3AB7C1" w14:textId="21C668F0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الاختبار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والقبول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829" w:type="dxa"/>
          </w:tcPr>
          <w:p w14:paraId="09A82396" w14:textId="77777777" w:rsidR="00A00D02" w:rsidRPr="000C5F83" w:rsidRDefault="006E24C9" w:rsidP="003314CC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81" w:type="dxa"/>
          </w:tcPr>
          <w:p w14:paraId="1269D503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50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14:paraId="011D8B51" w14:textId="77777777" w:rsidR="00A00D02" w:rsidRPr="000C5F83" w:rsidRDefault="00A00D02" w:rsidP="003314CC">
            <w:pPr>
              <w:bidi/>
              <w:jc w:val="left"/>
              <w:rPr>
                <w:sz w:val="20"/>
                <w:lang w:bidi="ar-LB"/>
              </w:rPr>
            </w:pPr>
            <w:r w:rsidRPr="000C5F83">
              <w:rPr>
                <w:sz w:val="20"/>
                <w:lang w:bidi="ar-LB"/>
              </w:rPr>
              <w:t>100</w:t>
            </w:r>
            <w:r w:rsidRPr="000C5F83">
              <w:rPr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3681" w:type="dxa"/>
          </w:tcPr>
          <w:p w14:paraId="657650E1" w14:textId="1D16E7AF" w:rsidR="00E34FA8" w:rsidRPr="000C5F83" w:rsidRDefault="00E34FA8" w:rsidP="00E34FA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الانتهاء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اختبار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المنتجات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الأساسية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الأولية.</w:t>
            </w:r>
          </w:p>
        </w:tc>
      </w:tr>
    </w:tbl>
    <w:p w14:paraId="1B14DF09" w14:textId="1B230D01" w:rsidR="00A00D02" w:rsidRPr="00A00D02" w:rsidRDefault="00E34FA8" w:rsidP="00E34FA8">
      <w:pPr>
        <w:bidi/>
        <w:jc w:val="left"/>
        <w:rPr>
          <w:sz w:val="20"/>
          <w:rtl/>
          <w:lang w:bidi="ar-LB"/>
        </w:rPr>
      </w:pPr>
      <w:r w:rsidRPr="00A00D02">
        <w:rPr>
          <w:sz w:val="20"/>
          <w:rtl/>
          <w:lang w:bidi="ar-LB"/>
        </w:rPr>
        <w:t>*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استكمل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التطوير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وفقا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للمتطلبات.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وحسب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ممارسة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تطوير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البرمجيات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القياسية</w:t>
      </w:r>
      <w:r>
        <w:rPr>
          <w:sz w:val="20"/>
          <w:rtl/>
          <w:lang w:bidi="ar-LB"/>
        </w:rPr>
        <w:t>،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من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ال</w:t>
      </w:r>
      <w:r>
        <w:rPr>
          <w:sz w:val="20"/>
          <w:rtl/>
          <w:lang w:bidi="ar-LB"/>
        </w:rPr>
        <w:t>طبيعي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أن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تحدث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تصحيحات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/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تحسينات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صغيرة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في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عام</w:t>
      </w:r>
      <w:r w:rsidR="00D32F2D">
        <w:rPr>
          <w:sz w:val="20"/>
          <w:rtl/>
          <w:lang w:bidi="ar-LB"/>
        </w:rPr>
        <w:t xml:space="preserve"> </w:t>
      </w:r>
      <w:r w:rsidRPr="00A00D02">
        <w:rPr>
          <w:sz w:val="20"/>
          <w:rtl/>
          <w:lang w:bidi="ar-LB"/>
        </w:rPr>
        <w:t>2025.</w:t>
      </w:r>
    </w:p>
    <w:p w14:paraId="0ABD2FBE" w14:textId="77777777" w:rsidR="00A00D02" w:rsidRPr="00A00D02" w:rsidRDefault="00A00D02" w:rsidP="00A00D02">
      <w:pPr>
        <w:bidi/>
        <w:jc w:val="left"/>
        <w:rPr>
          <w:sz w:val="20"/>
          <w:lang w:bidi="ar-LB"/>
        </w:rPr>
      </w:pPr>
    </w:p>
    <w:p w14:paraId="16DD4CD7" w14:textId="77777777" w:rsidR="00305079" w:rsidRDefault="00305079" w:rsidP="00305079">
      <w:pPr>
        <w:bidi/>
        <w:jc w:val="left"/>
        <w:rPr>
          <w:sz w:val="26"/>
          <w:szCs w:val="26"/>
          <w:rtl/>
          <w:lang w:bidi="ar-LB"/>
        </w:rPr>
      </w:pPr>
    </w:p>
    <w:p w14:paraId="42D98C27" w14:textId="58A97E0F" w:rsidR="00E34FA8" w:rsidRPr="00CA72AB" w:rsidRDefault="00F15547" w:rsidP="00E34FA8">
      <w:pPr>
        <w:bidi/>
        <w:spacing w:after="240"/>
        <w:jc w:val="left"/>
        <w:rPr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val="en-US" w:bidi="ar-LB"/>
        </w:rPr>
        <w:t>التطوير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الإضافي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وأنشطة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المرحلة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3</w:t>
      </w:r>
    </w:p>
    <w:p w14:paraId="2EE288EA" w14:textId="16F1B594" w:rsidR="00305079" w:rsidRDefault="007F4220" w:rsidP="00C82356">
      <w:pPr>
        <w:pStyle w:val="ListParagraph"/>
        <w:bidi/>
        <w:spacing w:after="240"/>
        <w:ind w:left="0"/>
        <w:contextualSpacing w:val="0"/>
        <w:rPr>
          <w:sz w:val="26"/>
          <w:szCs w:val="26"/>
          <w:lang w:val="en-US" w:bidi="ar-LB"/>
        </w:rPr>
      </w:pPr>
      <w:r w:rsidRPr="007F4220">
        <w:rPr>
          <w:sz w:val="26"/>
          <w:szCs w:val="26"/>
          <w:rtl/>
          <w:lang w:val="en-US" w:bidi="ar-LB"/>
        </w:rPr>
        <w:t>أدت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الطبيعة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المترابطة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نحو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وثيق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للمراحل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1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و2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و3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بجانب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الأنشطة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غير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المتوقعة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إلى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الشروع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بعض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المهام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المقررة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الأصل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للمرحلة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3.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وهذا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التداخل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يعتبر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تقليديا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تطوير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البرمجيات،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حيث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تتطلب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الغالب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الأولويات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الناشئة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تعديلات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تقدم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المشروع.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ويعرض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الجدول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أدناه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المهام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الإضافية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المحددة،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بجانب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البنود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3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بدأت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بشكل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طبيعي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خلال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المرحلة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7F4220">
        <w:rPr>
          <w:sz w:val="26"/>
          <w:szCs w:val="26"/>
          <w:rtl/>
          <w:lang w:val="en-US" w:bidi="ar-LB"/>
        </w:rPr>
        <w:t>2.</w:t>
      </w:r>
    </w:p>
    <w:p w14:paraId="43AB3D31" w14:textId="19BBE186" w:rsidR="007F4220" w:rsidRPr="007F4220" w:rsidRDefault="007F4220" w:rsidP="007F4220">
      <w:pPr>
        <w:pStyle w:val="ListParagraph"/>
        <w:bidi/>
        <w:ind w:left="0"/>
        <w:contextualSpacing w:val="0"/>
        <w:rPr>
          <w:b/>
          <w:bCs/>
          <w:sz w:val="26"/>
          <w:szCs w:val="26"/>
          <w:lang w:val="en-US" w:bidi="ar-LB"/>
        </w:rPr>
      </w:pPr>
      <w:r w:rsidRPr="007F4220">
        <w:rPr>
          <w:b/>
          <w:bCs/>
          <w:sz w:val="26"/>
          <w:szCs w:val="26"/>
          <w:rtl/>
          <w:lang w:val="en-US" w:bidi="ar-LB"/>
        </w:rPr>
        <w:t>الجدول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3.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المنتجات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الإضافية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وغير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المقررة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التي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بدأت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في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المرحلة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2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لاستكمالها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في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المرحلة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3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والأنشطة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المقررة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في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F4220">
        <w:rPr>
          <w:b/>
          <w:bCs/>
          <w:sz w:val="26"/>
          <w:szCs w:val="26"/>
          <w:rtl/>
          <w:lang w:val="en-US" w:bidi="ar-LB"/>
        </w:rPr>
        <w:t>الأصل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0"/>
        <w:gridCol w:w="1982"/>
        <w:gridCol w:w="1183"/>
        <w:gridCol w:w="1216"/>
        <w:gridCol w:w="1244"/>
        <w:gridCol w:w="3235"/>
      </w:tblGrid>
      <w:tr w:rsidR="00F15547" w:rsidRPr="00CB4B88" w14:paraId="02EC43DB" w14:textId="77777777" w:rsidTr="006756B2">
        <w:trPr>
          <w:tblHeader/>
        </w:trPr>
        <w:tc>
          <w:tcPr>
            <w:tcW w:w="9350" w:type="dxa"/>
            <w:gridSpan w:val="6"/>
          </w:tcPr>
          <w:p w14:paraId="1B5765E2" w14:textId="0409D84B" w:rsidR="00F15547" w:rsidRPr="00E35652" w:rsidRDefault="00F15547" w:rsidP="007F4220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المنتجات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الأساسية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والمنتجات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الإضافية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غير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المقررة</w:t>
            </w:r>
          </w:p>
        </w:tc>
      </w:tr>
      <w:tr w:rsidR="00F15547" w:rsidRPr="00CB4B88" w14:paraId="12C6C513" w14:textId="77777777" w:rsidTr="006756B2">
        <w:trPr>
          <w:tblHeader/>
        </w:trPr>
        <w:tc>
          <w:tcPr>
            <w:tcW w:w="2472" w:type="dxa"/>
            <w:gridSpan w:val="2"/>
          </w:tcPr>
          <w:p w14:paraId="3CF3D73D" w14:textId="77777777" w:rsidR="00F15547" w:rsidRPr="00CE4D06" w:rsidRDefault="00F15547" w:rsidP="007F4220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المهام</w:t>
            </w:r>
          </w:p>
        </w:tc>
        <w:tc>
          <w:tcPr>
            <w:tcW w:w="1183" w:type="dxa"/>
          </w:tcPr>
          <w:p w14:paraId="71951F38" w14:textId="091CF13F" w:rsidR="00F15547" w:rsidRPr="00CE4D06" w:rsidRDefault="00F15547" w:rsidP="007F4220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التغيير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في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الأولوية</w:t>
            </w:r>
          </w:p>
        </w:tc>
        <w:tc>
          <w:tcPr>
            <w:tcW w:w="1216" w:type="dxa"/>
          </w:tcPr>
          <w:p w14:paraId="00DB92F2" w14:textId="03580F7E" w:rsidR="00F15547" w:rsidRPr="00CE4D06" w:rsidRDefault="00F15547" w:rsidP="007F4220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معدلات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(%)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الاجتماع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الرابع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والتسعين</w:t>
            </w:r>
          </w:p>
        </w:tc>
        <w:tc>
          <w:tcPr>
            <w:tcW w:w="1244" w:type="dxa"/>
            <w:shd w:val="clear" w:color="auto" w:fill="F2F2F2" w:themeFill="background1" w:themeFillShade="F2"/>
          </w:tcPr>
          <w:p w14:paraId="02A0FB1A" w14:textId="2BDD76FF" w:rsidR="00F15547" w:rsidRPr="000C5F83" w:rsidRDefault="00F15547" w:rsidP="007F4220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CE4D06">
              <w:rPr>
                <w:b/>
                <w:bCs/>
                <w:sz w:val="20"/>
                <w:rtl/>
                <w:lang w:bidi="ar-LB"/>
              </w:rPr>
              <w:t>معدلات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E4D06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(%)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الاجتماع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الخامس</w:t>
            </w:r>
            <w:r w:rsidR="00D32F2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والتسعين</w:t>
            </w:r>
          </w:p>
        </w:tc>
        <w:tc>
          <w:tcPr>
            <w:tcW w:w="3235" w:type="dxa"/>
          </w:tcPr>
          <w:p w14:paraId="74CDB5DD" w14:textId="77777777" w:rsidR="00F15547" w:rsidRPr="000C5F83" w:rsidRDefault="00F15547" w:rsidP="007F4220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التعليقات</w:t>
            </w:r>
          </w:p>
        </w:tc>
      </w:tr>
      <w:tr w:rsidR="00F15547" w:rsidRPr="00CB4B88" w14:paraId="34F4D55F" w14:textId="77777777" w:rsidTr="007C6060">
        <w:tc>
          <w:tcPr>
            <w:tcW w:w="490" w:type="dxa"/>
            <w:shd w:val="clear" w:color="auto" w:fill="FFFFFF" w:themeFill="background1"/>
          </w:tcPr>
          <w:p w14:paraId="6E8336B4" w14:textId="77777777" w:rsidR="00F15547" w:rsidRPr="00E35652" w:rsidRDefault="00F15547" w:rsidP="007F4220">
            <w:pPr>
              <w:bidi/>
              <w:jc w:val="left"/>
              <w:rPr>
                <w:sz w:val="20"/>
                <w:lang w:bidi="ar-LB"/>
              </w:rPr>
            </w:pPr>
            <w:r w:rsidRPr="00E35652">
              <w:rPr>
                <w:color w:val="000000"/>
                <w:sz w:val="20"/>
                <w:lang w:bidi="ar-LB"/>
              </w:rPr>
              <w:t>3.1</w:t>
            </w:r>
          </w:p>
        </w:tc>
        <w:tc>
          <w:tcPr>
            <w:tcW w:w="1982" w:type="dxa"/>
            <w:shd w:val="clear" w:color="auto" w:fill="FFFFFF" w:themeFill="background1"/>
          </w:tcPr>
          <w:p w14:paraId="3AD67833" w14:textId="2BA64268" w:rsidR="00F15547" w:rsidRPr="00F15547" w:rsidRDefault="007F4220" w:rsidP="007F422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نموذج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أمين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الخزانة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كجزء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لوحة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معلومات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المساهمات</w:t>
            </w:r>
          </w:p>
        </w:tc>
        <w:tc>
          <w:tcPr>
            <w:tcW w:w="1183" w:type="dxa"/>
          </w:tcPr>
          <w:p w14:paraId="50CE0A14" w14:textId="77777777" w:rsidR="00F15547" w:rsidRDefault="007F4220" w:rsidP="007F4220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  <w:p w14:paraId="0B657B09" w14:textId="6B5CD6CA" w:rsidR="007F4220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(غير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مقرر)</w:t>
            </w:r>
          </w:p>
        </w:tc>
        <w:tc>
          <w:tcPr>
            <w:tcW w:w="1216" w:type="dxa"/>
          </w:tcPr>
          <w:p w14:paraId="4F2DAC9C" w14:textId="65070E4E" w:rsidR="00F15547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ينطبق</w:t>
            </w:r>
          </w:p>
        </w:tc>
        <w:tc>
          <w:tcPr>
            <w:tcW w:w="1244" w:type="dxa"/>
            <w:shd w:val="clear" w:color="auto" w:fill="F2F2F2" w:themeFill="background1" w:themeFillShade="F2"/>
          </w:tcPr>
          <w:p w14:paraId="2643BA2F" w14:textId="77777777" w:rsidR="00F15547" w:rsidRPr="00E35652" w:rsidRDefault="00F15547" w:rsidP="007F4220">
            <w:pPr>
              <w:bidi/>
              <w:jc w:val="left"/>
              <w:rPr>
                <w:sz w:val="20"/>
                <w:lang w:bidi="ar-LB"/>
              </w:rPr>
            </w:pPr>
            <w:r w:rsidRPr="00E35652">
              <w:rPr>
                <w:sz w:val="20"/>
                <w:lang w:bidi="ar-LB"/>
              </w:rPr>
              <w:t>80</w:t>
            </w:r>
          </w:p>
        </w:tc>
        <w:tc>
          <w:tcPr>
            <w:tcW w:w="3235" w:type="dxa"/>
          </w:tcPr>
          <w:p w14:paraId="0F4A6AEE" w14:textId="68A5DAFB" w:rsidR="007F4220" w:rsidRPr="00E35652" w:rsidRDefault="007F4220" w:rsidP="007F422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انتهزت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الأمانة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الفرصة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لتبسيط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وظائف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أمين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الخزانة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خلال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إعداد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لوحة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معلومات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جديدة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للمساهمات.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واشتملت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على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نموذج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لمدى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التقييم،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وحالة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المساهمات،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وحالة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الصندوق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والخصائص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والأدوات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الأخرى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مثل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بيانات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مكاسب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أو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خسائر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آلية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سعر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الصرف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الثابت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وجهة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إيداع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للفواتير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7C6060">
              <w:rPr>
                <w:sz w:val="20"/>
                <w:rtl/>
                <w:lang w:val="en-US" w:bidi="ar-LB"/>
              </w:rPr>
              <w:t>والمدفوعات.</w:t>
            </w:r>
          </w:p>
        </w:tc>
      </w:tr>
      <w:tr w:rsidR="00F15547" w:rsidRPr="00CB4B88" w14:paraId="584388DE" w14:textId="77777777" w:rsidTr="007C6060">
        <w:tc>
          <w:tcPr>
            <w:tcW w:w="490" w:type="dxa"/>
            <w:shd w:val="clear" w:color="auto" w:fill="FFFFFF" w:themeFill="background1"/>
          </w:tcPr>
          <w:p w14:paraId="2FAA7E18" w14:textId="77777777" w:rsidR="00F15547" w:rsidRPr="00E35652" w:rsidRDefault="00F15547" w:rsidP="007F4220">
            <w:pPr>
              <w:bidi/>
              <w:jc w:val="left"/>
              <w:rPr>
                <w:sz w:val="20"/>
                <w:lang w:bidi="ar-LB"/>
              </w:rPr>
            </w:pPr>
            <w:r w:rsidRPr="00E35652">
              <w:rPr>
                <w:color w:val="000000"/>
                <w:sz w:val="20"/>
                <w:lang w:bidi="ar-LB"/>
              </w:rPr>
              <w:t>3.2</w:t>
            </w:r>
          </w:p>
        </w:tc>
        <w:tc>
          <w:tcPr>
            <w:tcW w:w="1982" w:type="dxa"/>
            <w:shd w:val="clear" w:color="auto" w:fill="FFFFFF" w:themeFill="background1"/>
          </w:tcPr>
          <w:p w14:paraId="3AB43DBA" w14:textId="2AA8A89C" w:rsidR="00F15547" w:rsidRPr="00E35652" w:rsidRDefault="007F4220" w:rsidP="00C82356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نموذج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التقرير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المرحلي</w:t>
            </w:r>
          </w:p>
        </w:tc>
        <w:tc>
          <w:tcPr>
            <w:tcW w:w="1183" w:type="dxa"/>
          </w:tcPr>
          <w:p w14:paraId="2FB0EEB3" w14:textId="77777777" w:rsidR="00F15547" w:rsidRDefault="007F4220" w:rsidP="007F4220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  <w:p w14:paraId="31C2129C" w14:textId="2F45D0B3" w:rsidR="00F15547" w:rsidRPr="00E35652" w:rsidRDefault="007F4220" w:rsidP="007F4220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(غير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مقرر)</w:t>
            </w:r>
          </w:p>
        </w:tc>
        <w:tc>
          <w:tcPr>
            <w:tcW w:w="1216" w:type="dxa"/>
          </w:tcPr>
          <w:p w14:paraId="7D50AC61" w14:textId="312D089A" w:rsidR="00F15547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ينطبق</w:t>
            </w:r>
          </w:p>
        </w:tc>
        <w:tc>
          <w:tcPr>
            <w:tcW w:w="1244" w:type="dxa"/>
            <w:shd w:val="clear" w:color="auto" w:fill="F2F2F2" w:themeFill="background1" w:themeFillShade="F2"/>
          </w:tcPr>
          <w:p w14:paraId="1AF210E8" w14:textId="77777777" w:rsidR="00F15547" w:rsidRPr="00E35652" w:rsidRDefault="00F15547" w:rsidP="007F4220">
            <w:pPr>
              <w:bidi/>
              <w:jc w:val="left"/>
              <w:rPr>
                <w:sz w:val="20"/>
                <w:lang w:bidi="ar-LB"/>
              </w:rPr>
            </w:pPr>
            <w:r w:rsidRPr="00E35652">
              <w:rPr>
                <w:sz w:val="20"/>
                <w:lang w:bidi="ar-LB"/>
              </w:rPr>
              <w:t>10</w:t>
            </w:r>
          </w:p>
        </w:tc>
        <w:tc>
          <w:tcPr>
            <w:tcW w:w="3235" w:type="dxa"/>
          </w:tcPr>
          <w:p w14:paraId="537F5DEF" w14:textId="7CC06F56" w:rsidR="007C6060" w:rsidRPr="00E35652" w:rsidRDefault="007C6060" w:rsidP="007C606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نموذج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إضافي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لتقديم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الانترنت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للتبع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التقارير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المرحلية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وجمع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البيانات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ذات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الصلة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بتقرير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إنجاز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المشروع.</w:t>
            </w:r>
          </w:p>
        </w:tc>
      </w:tr>
      <w:tr w:rsidR="00F15547" w:rsidRPr="00CB4B88" w14:paraId="1B7DB25E" w14:textId="77777777" w:rsidTr="007C6060">
        <w:tc>
          <w:tcPr>
            <w:tcW w:w="490" w:type="dxa"/>
            <w:shd w:val="clear" w:color="auto" w:fill="FFFFFF" w:themeFill="background1"/>
          </w:tcPr>
          <w:p w14:paraId="31E68DD5" w14:textId="77777777" w:rsidR="00F15547" w:rsidRPr="00E35652" w:rsidRDefault="00F15547" w:rsidP="007F4220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E35652">
              <w:rPr>
                <w:color w:val="000000"/>
                <w:sz w:val="20"/>
                <w:lang w:bidi="ar-LB"/>
              </w:rPr>
              <w:lastRenderedPageBreak/>
              <w:t>3.3</w:t>
            </w:r>
          </w:p>
        </w:tc>
        <w:tc>
          <w:tcPr>
            <w:tcW w:w="1982" w:type="dxa"/>
            <w:shd w:val="clear" w:color="auto" w:fill="FFFFFF" w:themeFill="background1"/>
          </w:tcPr>
          <w:p w14:paraId="74DBEE68" w14:textId="1FDD1533" w:rsidR="00F15547" w:rsidRPr="00E35652" w:rsidRDefault="007F4220" w:rsidP="007F4220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خطة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الأعمال</w:t>
            </w:r>
          </w:p>
        </w:tc>
        <w:tc>
          <w:tcPr>
            <w:tcW w:w="1183" w:type="dxa"/>
          </w:tcPr>
          <w:p w14:paraId="3455F74E" w14:textId="77777777" w:rsidR="007F4220" w:rsidRDefault="007F4220" w:rsidP="007F4220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  <w:p w14:paraId="60FD37FC" w14:textId="616BCC71" w:rsidR="00F15547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(غير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مقرر)</w:t>
            </w:r>
          </w:p>
        </w:tc>
        <w:tc>
          <w:tcPr>
            <w:tcW w:w="1216" w:type="dxa"/>
          </w:tcPr>
          <w:p w14:paraId="6D59B7C7" w14:textId="2D3C9376" w:rsidR="00F15547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ينطبق</w:t>
            </w:r>
          </w:p>
        </w:tc>
        <w:tc>
          <w:tcPr>
            <w:tcW w:w="1244" w:type="dxa"/>
            <w:shd w:val="clear" w:color="auto" w:fill="F2F2F2" w:themeFill="background1" w:themeFillShade="F2"/>
          </w:tcPr>
          <w:p w14:paraId="25EC4973" w14:textId="77777777" w:rsidR="00F15547" w:rsidRPr="00E35652" w:rsidRDefault="00F15547" w:rsidP="007F4220">
            <w:pPr>
              <w:bidi/>
              <w:jc w:val="left"/>
              <w:rPr>
                <w:sz w:val="20"/>
                <w:lang w:bidi="ar-LB"/>
              </w:rPr>
            </w:pPr>
            <w:r w:rsidRPr="00E35652">
              <w:rPr>
                <w:sz w:val="20"/>
                <w:lang w:bidi="ar-LB"/>
              </w:rPr>
              <w:t>50</w:t>
            </w:r>
          </w:p>
        </w:tc>
        <w:tc>
          <w:tcPr>
            <w:tcW w:w="3235" w:type="dxa"/>
          </w:tcPr>
          <w:p w14:paraId="74CA99DD" w14:textId="499B7039" w:rsidR="007C6060" w:rsidRPr="007C6060" w:rsidRDefault="007C6060" w:rsidP="007C606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هذه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الوحدة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هي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إضافة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طبيعية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لتدفق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العمل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التي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تسمح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بريط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المشاريع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الأنشطة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المقررة.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وتم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صياغة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متطلبات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المستخدم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وبدأ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الإعداد.</w:t>
            </w:r>
          </w:p>
        </w:tc>
      </w:tr>
      <w:tr w:rsidR="007F4220" w:rsidRPr="00CB4B88" w14:paraId="433857D0" w14:textId="77777777" w:rsidTr="007C6060">
        <w:tc>
          <w:tcPr>
            <w:tcW w:w="490" w:type="dxa"/>
            <w:shd w:val="clear" w:color="auto" w:fill="FFFFFF" w:themeFill="background1"/>
          </w:tcPr>
          <w:p w14:paraId="40307606" w14:textId="77777777" w:rsidR="007F4220" w:rsidRPr="00E35652" w:rsidRDefault="007F4220" w:rsidP="007F4220">
            <w:pPr>
              <w:bidi/>
              <w:ind w:right="-21"/>
              <w:jc w:val="left"/>
              <w:rPr>
                <w:color w:val="000000"/>
                <w:sz w:val="20"/>
                <w:lang w:bidi="ar-LB"/>
              </w:rPr>
            </w:pPr>
            <w:r w:rsidRPr="00E35652">
              <w:rPr>
                <w:color w:val="000000"/>
                <w:sz w:val="20"/>
                <w:lang w:bidi="ar-LB"/>
              </w:rPr>
              <w:t>3.4</w:t>
            </w:r>
          </w:p>
        </w:tc>
        <w:tc>
          <w:tcPr>
            <w:tcW w:w="1982" w:type="dxa"/>
            <w:shd w:val="clear" w:color="auto" w:fill="FFFFFF" w:themeFill="background1"/>
          </w:tcPr>
          <w:p w14:paraId="1E2C8EA9" w14:textId="5B5469E4" w:rsidR="007C6060" w:rsidRPr="00E35652" w:rsidRDefault="007C6060" w:rsidP="007C606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بوابة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الوكالات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والتعزيزات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الأخرى</w:t>
            </w:r>
          </w:p>
        </w:tc>
        <w:tc>
          <w:tcPr>
            <w:tcW w:w="1183" w:type="dxa"/>
          </w:tcPr>
          <w:p w14:paraId="2E69B200" w14:textId="77777777" w:rsidR="007F4220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16" w:type="dxa"/>
          </w:tcPr>
          <w:p w14:paraId="27DE8437" w14:textId="532E3BD6" w:rsidR="007F4220" w:rsidRDefault="007F4220" w:rsidP="007F4220">
            <w:pPr>
              <w:bidi/>
              <w:rPr>
                <w:lang w:bidi="ar-LB"/>
              </w:rPr>
            </w:pPr>
            <w:r w:rsidRPr="006C2E5C">
              <w:rPr>
                <w:sz w:val="20"/>
                <w:rtl/>
                <w:lang w:bidi="ar-LB"/>
              </w:rPr>
              <w:t>لا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C2E5C">
              <w:rPr>
                <w:sz w:val="20"/>
                <w:rtl/>
                <w:lang w:bidi="ar-LB"/>
              </w:rPr>
              <w:t>ينطبق</w:t>
            </w:r>
          </w:p>
        </w:tc>
        <w:tc>
          <w:tcPr>
            <w:tcW w:w="1244" w:type="dxa"/>
            <w:shd w:val="clear" w:color="auto" w:fill="F2F2F2" w:themeFill="background1" w:themeFillShade="F2"/>
          </w:tcPr>
          <w:p w14:paraId="1E830022" w14:textId="1C376C09" w:rsidR="007F4220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ينطبق</w:t>
            </w:r>
          </w:p>
        </w:tc>
        <w:tc>
          <w:tcPr>
            <w:tcW w:w="3235" w:type="dxa"/>
          </w:tcPr>
          <w:p w14:paraId="22A8DD23" w14:textId="2EA2391D" w:rsidR="007C6060" w:rsidRPr="00E35652" w:rsidRDefault="007C6060" w:rsidP="007C606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تجميعها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والإبلاغ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عنها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بموجب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المهام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2-2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و2-7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و3-2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و3-3.</w:t>
            </w:r>
          </w:p>
        </w:tc>
      </w:tr>
      <w:tr w:rsidR="007F4220" w:rsidRPr="00CB4B88" w14:paraId="2AB5300D" w14:textId="77777777" w:rsidTr="007C6060">
        <w:tc>
          <w:tcPr>
            <w:tcW w:w="490" w:type="dxa"/>
            <w:shd w:val="clear" w:color="auto" w:fill="FFFFFF" w:themeFill="background1"/>
          </w:tcPr>
          <w:p w14:paraId="638DA711" w14:textId="77777777" w:rsidR="007F4220" w:rsidRPr="00E35652" w:rsidRDefault="007F4220" w:rsidP="007F4220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E35652">
              <w:rPr>
                <w:color w:val="000000"/>
                <w:sz w:val="20"/>
                <w:lang w:bidi="ar-LB"/>
              </w:rPr>
              <w:t>3.5</w:t>
            </w:r>
          </w:p>
        </w:tc>
        <w:tc>
          <w:tcPr>
            <w:tcW w:w="1982" w:type="dxa"/>
            <w:shd w:val="clear" w:color="auto" w:fill="FFFFFF" w:themeFill="background1"/>
          </w:tcPr>
          <w:p w14:paraId="4C4F3594" w14:textId="0E568E28" w:rsidR="007C6060" w:rsidRPr="00E35652" w:rsidRDefault="007C6060" w:rsidP="007C606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واجهة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برمجة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التطبيقات</w:t>
            </w:r>
          </w:p>
        </w:tc>
        <w:tc>
          <w:tcPr>
            <w:tcW w:w="1183" w:type="dxa"/>
          </w:tcPr>
          <w:p w14:paraId="15C75904" w14:textId="77777777" w:rsidR="007F4220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216" w:type="dxa"/>
          </w:tcPr>
          <w:p w14:paraId="1BAEB7A9" w14:textId="51854C9B" w:rsidR="007F4220" w:rsidRDefault="007F4220" w:rsidP="007F4220">
            <w:pPr>
              <w:bidi/>
              <w:rPr>
                <w:lang w:bidi="ar-LB"/>
              </w:rPr>
            </w:pPr>
            <w:r w:rsidRPr="006C2E5C">
              <w:rPr>
                <w:sz w:val="20"/>
                <w:rtl/>
                <w:lang w:bidi="ar-LB"/>
              </w:rPr>
              <w:t>لا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C2E5C">
              <w:rPr>
                <w:sz w:val="20"/>
                <w:rtl/>
                <w:lang w:bidi="ar-LB"/>
              </w:rPr>
              <w:t>ينطبق</w:t>
            </w:r>
          </w:p>
        </w:tc>
        <w:tc>
          <w:tcPr>
            <w:tcW w:w="1244" w:type="dxa"/>
            <w:shd w:val="clear" w:color="auto" w:fill="F2F2F2" w:themeFill="background1" w:themeFillShade="F2"/>
          </w:tcPr>
          <w:p w14:paraId="18C893A2" w14:textId="77777777" w:rsidR="007F4220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 w:rsidRPr="00E35652">
              <w:rPr>
                <w:sz w:val="20"/>
                <w:lang w:bidi="ar-LB"/>
              </w:rPr>
              <w:t>20</w:t>
            </w:r>
          </w:p>
        </w:tc>
        <w:tc>
          <w:tcPr>
            <w:tcW w:w="3235" w:type="dxa"/>
          </w:tcPr>
          <w:p w14:paraId="61D45B08" w14:textId="2AEDEC82" w:rsidR="007C6060" w:rsidRPr="00E35652" w:rsidRDefault="007C6060" w:rsidP="007C6060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القيام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بالانتهاء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العديد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الأدوات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أصبح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إعداد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واجهة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برمجة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التطبيقات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ضروريا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كجزء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دورة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إعداد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التطبيق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والتكامل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بين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0126FF">
              <w:rPr>
                <w:sz w:val="20"/>
                <w:rtl/>
                <w:lang w:bidi="ar-LB"/>
              </w:rPr>
              <w:t>الوحدات.</w:t>
            </w:r>
          </w:p>
        </w:tc>
      </w:tr>
      <w:tr w:rsidR="007F4220" w:rsidRPr="00CB4B88" w14:paraId="07004705" w14:textId="77777777" w:rsidTr="007C6060">
        <w:tc>
          <w:tcPr>
            <w:tcW w:w="490" w:type="dxa"/>
            <w:shd w:val="clear" w:color="auto" w:fill="FFFFFF" w:themeFill="background1"/>
          </w:tcPr>
          <w:p w14:paraId="04013D04" w14:textId="77777777" w:rsidR="007F4220" w:rsidRPr="00E35652" w:rsidRDefault="007F4220" w:rsidP="007F4220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E35652">
              <w:rPr>
                <w:color w:val="000000"/>
                <w:sz w:val="20"/>
                <w:lang w:bidi="ar-LB"/>
              </w:rPr>
              <w:t>3.6</w:t>
            </w:r>
          </w:p>
        </w:tc>
        <w:tc>
          <w:tcPr>
            <w:tcW w:w="1982" w:type="dxa"/>
            <w:shd w:val="clear" w:color="auto" w:fill="FFFFFF" w:themeFill="background1"/>
          </w:tcPr>
          <w:p w14:paraId="3E8E7135" w14:textId="6ABFC407" w:rsidR="007F4220" w:rsidRPr="00E35652" w:rsidRDefault="007F4220" w:rsidP="007F4220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التوثيق،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والتدريب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والدروس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وتصحيح</w:t>
            </w:r>
            <w:r w:rsidR="00D32F2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الأخطاء</w:t>
            </w:r>
          </w:p>
        </w:tc>
        <w:tc>
          <w:tcPr>
            <w:tcW w:w="1183" w:type="dxa"/>
          </w:tcPr>
          <w:p w14:paraId="7999E547" w14:textId="77777777" w:rsidR="007F4220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216" w:type="dxa"/>
          </w:tcPr>
          <w:p w14:paraId="1FFDCBA2" w14:textId="2076E8EE" w:rsidR="007F4220" w:rsidRDefault="007F4220" w:rsidP="007F4220">
            <w:pPr>
              <w:bidi/>
              <w:rPr>
                <w:lang w:bidi="ar-LB"/>
              </w:rPr>
            </w:pPr>
            <w:r w:rsidRPr="006C2E5C">
              <w:rPr>
                <w:sz w:val="20"/>
                <w:rtl/>
                <w:lang w:bidi="ar-LB"/>
              </w:rPr>
              <w:t>لا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C2E5C">
              <w:rPr>
                <w:sz w:val="20"/>
                <w:rtl/>
                <w:lang w:bidi="ar-LB"/>
              </w:rPr>
              <w:t>ينطبق</w:t>
            </w:r>
          </w:p>
        </w:tc>
        <w:tc>
          <w:tcPr>
            <w:tcW w:w="1244" w:type="dxa"/>
            <w:shd w:val="clear" w:color="auto" w:fill="F2F2F2" w:themeFill="background1" w:themeFillShade="F2"/>
          </w:tcPr>
          <w:p w14:paraId="6679BC9F" w14:textId="77777777" w:rsidR="007F4220" w:rsidRPr="00E35652" w:rsidRDefault="007F4220" w:rsidP="007F4220">
            <w:pPr>
              <w:bidi/>
              <w:jc w:val="left"/>
              <w:rPr>
                <w:sz w:val="20"/>
                <w:lang w:bidi="ar-LB"/>
              </w:rPr>
            </w:pPr>
            <w:r w:rsidRPr="00E35652">
              <w:rPr>
                <w:sz w:val="20"/>
                <w:lang w:bidi="ar-LB"/>
              </w:rPr>
              <w:t>15</w:t>
            </w:r>
          </w:p>
        </w:tc>
        <w:tc>
          <w:tcPr>
            <w:tcW w:w="3235" w:type="dxa"/>
          </w:tcPr>
          <w:p w14:paraId="6746177F" w14:textId="12B883F6" w:rsidR="000126FF" w:rsidRPr="00E35652" w:rsidRDefault="000126FF" w:rsidP="000126FF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دعم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تطوير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دورة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البرمجيات.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استضافة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وإدارة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البنية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التحتية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تشملها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هذه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النقطة.</w:t>
            </w:r>
          </w:p>
        </w:tc>
      </w:tr>
    </w:tbl>
    <w:p w14:paraId="30B1432A" w14:textId="77777777" w:rsidR="00305079" w:rsidRPr="00F15547" w:rsidRDefault="00305079" w:rsidP="00305079">
      <w:pPr>
        <w:bidi/>
        <w:rPr>
          <w:sz w:val="20"/>
          <w:rtl/>
          <w:lang w:bidi="ar-LB"/>
        </w:rPr>
      </w:pPr>
    </w:p>
    <w:p w14:paraId="1B6A6C84" w14:textId="77777777" w:rsidR="00F15547" w:rsidRPr="00F15547" w:rsidRDefault="00F15547" w:rsidP="00F15547">
      <w:pPr>
        <w:bidi/>
        <w:rPr>
          <w:sz w:val="20"/>
          <w:lang w:val="en-US" w:bidi="ar-LB"/>
        </w:rPr>
      </w:pPr>
    </w:p>
    <w:p w14:paraId="5CD1B7A7" w14:textId="47CFD6C2" w:rsidR="00D440CE" w:rsidRPr="006756B2" w:rsidRDefault="006756B2" w:rsidP="006756B2">
      <w:pPr>
        <w:pStyle w:val="Heading1"/>
        <w:numPr>
          <w:ilvl w:val="0"/>
          <w:numId w:val="33"/>
        </w:numPr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ستعمل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3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كمرحلة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نهائية،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ضمان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استكمال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جميع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المهام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المعلقة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كل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المرحلتين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1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و2.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وستعالج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أيضا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مسائل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متبقية،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حلها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لضمان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ترك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شيء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غير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مكتمل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المراحل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السابقة.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وبالإضافة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ذلك،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ستشمل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استكمال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جميع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الأنشطة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المقررة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تنشأ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خلال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المشروع،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ضمان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إغلاق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جميع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العناصر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بنجاح.</w:t>
      </w:r>
    </w:p>
    <w:p w14:paraId="747F683E" w14:textId="77777777" w:rsidR="006756B2" w:rsidRPr="006756B2" w:rsidRDefault="006756B2" w:rsidP="006756B2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val="en-US" w:bidi="ar-LB"/>
        </w:rPr>
      </w:pPr>
      <w:r w:rsidRPr="006756B2">
        <w:rPr>
          <w:b/>
          <w:bCs/>
          <w:sz w:val="26"/>
          <w:szCs w:val="26"/>
          <w:rtl/>
          <w:lang w:val="en-US" w:bidi="ar-LB"/>
        </w:rPr>
        <w:t>الاستنتاجات</w:t>
      </w:r>
    </w:p>
    <w:p w14:paraId="56CF05E9" w14:textId="79A91377" w:rsidR="00305079" w:rsidRPr="0041687B" w:rsidRDefault="00305079" w:rsidP="006756B2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يحرز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المعرفة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تقدما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جيدا</w:t>
      </w:r>
      <w:r w:rsidRPr="0041687B">
        <w:rPr>
          <w:sz w:val="26"/>
          <w:szCs w:val="26"/>
          <w:rtl/>
          <w:lang w:val="en-US" w:bidi="ar-LB"/>
        </w:rPr>
        <w:t>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حيث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تم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المضي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قدماً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كثير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المنتجات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41687B">
        <w:rPr>
          <w:sz w:val="26"/>
          <w:szCs w:val="26"/>
          <w:rtl/>
          <w:lang w:val="en-US" w:bidi="ar-LB"/>
        </w:rPr>
        <w:t>الأساسية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النحو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المقرر</w:t>
      </w:r>
      <w:r w:rsidRPr="0041687B">
        <w:rPr>
          <w:sz w:val="26"/>
          <w:szCs w:val="26"/>
          <w:rtl/>
          <w:lang w:val="en-US" w:bidi="ar-LB"/>
        </w:rPr>
        <w:t>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وما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زال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المشروع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قيد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الجدول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الزمني،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وتم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تحقيق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المراحل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الرئيسية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الكبرى.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وعقب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إطلاق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الموقع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الشبكي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الجديد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و</w:t>
      </w:r>
      <w:r w:rsidR="006756B2">
        <w:rPr>
          <w:sz w:val="26"/>
          <w:szCs w:val="26"/>
          <w:lang w:val="en-US" w:bidi="ar-LB"/>
        </w:rPr>
        <w:t>QUIRIO</w:t>
      </w:r>
      <w:r w:rsidR="006756B2">
        <w:rPr>
          <w:sz w:val="26"/>
          <w:szCs w:val="26"/>
          <w:vertAlign w:val="subscript"/>
          <w:lang w:val="en-US" w:bidi="ar-LB"/>
        </w:rPr>
        <w:t>3</w:t>
      </w:r>
      <w:r w:rsidR="006756B2">
        <w:rPr>
          <w:sz w:val="26"/>
          <w:szCs w:val="26"/>
          <w:rtl/>
          <w:lang w:val="en-US" w:bidi="ar-LB"/>
        </w:rPr>
        <w:t>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ستستخدم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بوابة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الخامس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والتسعين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للجنة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6756B2">
        <w:rPr>
          <w:sz w:val="26"/>
          <w:szCs w:val="26"/>
          <w:rtl/>
          <w:lang w:val="en-US" w:bidi="ar-LB"/>
        </w:rPr>
        <w:t>التنفيذية.</w:t>
      </w:r>
    </w:p>
    <w:p w14:paraId="5F22B15B" w14:textId="635DE4DB" w:rsidR="006756B2" w:rsidRDefault="006756B2" w:rsidP="00305079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وهناك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</w:t>
      </w:r>
      <w:r>
        <w:rPr>
          <w:vanish/>
          <w:sz w:val="26"/>
          <w:szCs w:val="26"/>
          <w:rtl/>
          <w:lang w:val="en-US" w:bidi="ar-LB"/>
        </w:rPr>
        <w:t>أخير</w:t>
      </w:r>
      <w:r w:rsidR="00D32F2D">
        <w:rPr>
          <w:vanish/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إعداد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لوحات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المعلومات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ومركز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البرنامج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القطري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حيث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لزم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الأمر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الانتهاء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مواصفات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للوحدات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الأخرى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قبل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تص</w:t>
      </w:r>
      <w:r w:rsidR="003557EB">
        <w:rPr>
          <w:sz w:val="26"/>
          <w:szCs w:val="26"/>
          <w:rtl/>
          <w:lang w:val="en-US" w:bidi="ar-LB"/>
        </w:rPr>
        <w:t>ور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مفهوم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لوحات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المعلومات</w:t>
      </w:r>
      <w:r w:rsidR="003557EB">
        <w:rPr>
          <w:sz w:val="26"/>
          <w:szCs w:val="26"/>
          <w:rtl/>
          <w:lang w:val="en-US" w:bidi="ar-LB"/>
        </w:rPr>
        <w:t>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وسيعتمد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تنفيذها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أيضا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التحقق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البيانات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قاعدة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البيانات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3557EB">
        <w:rPr>
          <w:sz w:val="26"/>
          <w:szCs w:val="26"/>
          <w:rtl/>
          <w:lang w:val="en-US" w:bidi="ar-LB"/>
        </w:rPr>
        <w:t>الرئيسية.</w:t>
      </w:r>
    </w:p>
    <w:p w14:paraId="50FAD79C" w14:textId="1EC230DF" w:rsidR="003557EB" w:rsidRDefault="003557EB" w:rsidP="003557EB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وستبين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المجمعة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والمنظمة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بطريقة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ممنهجة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خلال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المرحلتين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1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و2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قيمتها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الخامس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والتسعين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للجنة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التنفيذية،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خلال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عرض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لوحات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المعلومات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الأولية.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وسوف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تبين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الأفكار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والتحليل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المستمد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المشاريع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المتاحة،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والبلدان،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الاستهلاك.</w:t>
      </w:r>
    </w:p>
    <w:p w14:paraId="422E568F" w14:textId="0F2B171E" w:rsidR="003557EB" w:rsidRDefault="003557EB" w:rsidP="003557EB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وبالبناء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نجاح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التدريب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البرنامج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القطري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الاجتماع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المشترك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Pr="00CB4B88">
        <w:rPr>
          <w:lang w:val="en-US" w:bidi="ar-LB"/>
        </w:rPr>
        <w:t>COP</w:t>
      </w:r>
      <w:r>
        <w:rPr>
          <w:lang w:val="en-US" w:bidi="ar-LB"/>
        </w:rPr>
        <w:t>13</w:t>
      </w:r>
      <w:r w:rsidRPr="00CB4B88">
        <w:rPr>
          <w:lang w:val="en-US" w:bidi="ar-LB"/>
        </w:rPr>
        <w:t>/MOP</w:t>
      </w:r>
      <w:r>
        <w:rPr>
          <w:lang w:val="en-US" w:bidi="ar-LB"/>
        </w:rPr>
        <w:t>36</w:t>
      </w:r>
      <w:r>
        <w:rPr>
          <w:sz w:val="26"/>
          <w:szCs w:val="26"/>
          <w:rtl/>
          <w:lang w:val="en-US" w:bidi="ar-LB"/>
        </w:rPr>
        <w:t>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تستعد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البلدان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الآن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لتقديم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الانترنت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لأول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مرة،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D32F2D">
        <w:rPr>
          <w:rFonts w:hint="cs"/>
          <w:sz w:val="26"/>
          <w:szCs w:val="26"/>
          <w:rtl/>
          <w:lang w:val="en-US" w:bidi="ar-LB"/>
        </w:rPr>
        <w:t>ابتداءا</w:t>
      </w:r>
      <w:r w:rsidR="00D32F2D">
        <w:rPr>
          <w:rFonts w:hint="eastAsia"/>
          <w:sz w:val="26"/>
          <w:szCs w:val="26"/>
          <w:rtl/>
          <w:lang w:val="en-US" w:bidi="ar-LB"/>
        </w:rPr>
        <w:t>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يناير/كانون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الثاني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2025.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وسيتم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تنظيم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فرص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تدريب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أكثر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بواسطة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الأمانة.</w:t>
      </w:r>
    </w:p>
    <w:p w14:paraId="06BB9274" w14:textId="0D9866C9" w:rsidR="003557EB" w:rsidRDefault="003557EB" w:rsidP="008E6B01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وتم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البدء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وحدتين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غير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مقررة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للتطوير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2024.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وتمثل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لوحة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معلومات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"المساهمات"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الخطوة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الأولية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ستبسط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وتأتمت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التدفقات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المالية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الداخلية/الخارجية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نحو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حالة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الصندوق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بجانب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الخصائص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الضرورية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بما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ذلك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مخصصات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وأحكام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الصندوق.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وتعتبر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وحدة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خطة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الأعمال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مكونا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رئيسيا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آخر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نحو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تبسيط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الإبلاغ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</w:t>
      </w:r>
      <w:r w:rsidR="008E6B01">
        <w:rPr>
          <w:sz w:val="26"/>
          <w:szCs w:val="26"/>
          <w:rtl/>
          <w:lang w:val="en-US" w:bidi="ar-LB"/>
        </w:rPr>
        <w:t>إ</w:t>
      </w:r>
      <w:r>
        <w:rPr>
          <w:sz w:val="26"/>
          <w:szCs w:val="26"/>
          <w:rtl/>
          <w:lang w:val="en-US" w:bidi="ar-LB"/>
        </w:rPr>
        <w:t>دراجها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خلال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تدفق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شامل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للمشروع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الانترنت.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الرغم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عدم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تقريرها،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كان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غير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الممكن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تجنب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الوحدات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وأثبتت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أنها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إضافة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حاسمة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المعرفة.</w:t>
      </w:r>
    </w:p>
    <w:p w14:paraId="64EE3232" w14:textId="34C70363" w:rsidR="00305079" w:rsidRDefault="008E6B01" w:rsidP="003557EB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وسيستمر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تطوير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تدفق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تقديم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المشروع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الانترنت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3،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قرار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اللجنة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التنفيذية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لهذه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وسيشمل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ذلك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تقديم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المشروع،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والمؤسسة،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والتقارير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المرحلية،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ووحدات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تقارير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إنجاز</w:t>
      </w:r>
      <w:r w:rsidR="00D32F2D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المشروع.</w:t>
      </w:r>
      <w:r w:rsidR="00305079" w:rsidRPr="00C605B1">
        <w:rPr>
          <w:sz w:val="26"/>
          <w:szCs w:val="26"/>
          <w:rtl/>
          <w:lang w:val="en-US" w:bidi="ar-LB"/>
        </w:rPr>
        <w:t>.</w:t>
      </w:r>
    </w:p>
    <w:p w14:paraId="2108A200" w14:textId="7DA8768F" w:rsidR="00305079" w:rsidRDefault="00305079" w:rsidP="008E6B01">
      <w:pPr>
        <w:pStyle w:val="Heading1"/>
        <w:bidi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lastRenderedPageBreak/>
        <w:t>و</w:t>
      </w:r>
      <w:r w:rsidR="008E6B01">
        <w:rPr>
          <w:sz w:val="26"/>
          <w:szCs w:val="26"/>
          <w:rtl/>
          <w:lang w:val="en-US" w:bidi="ar-LB"/>
        </w:rPr>
        <w:t>كما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ذكرنا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سابقا،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تم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مواءمة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المراحل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نحو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سلس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لتشكيل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دورة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التطوير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الكاملة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لنظام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D32F2D">
        <w:rPr>
          <w:rFonts w:hint="cs"/>
          <w:sz w:val="26"/>
          <w:szCs w:val="26"/>
          <w:rtl/>
          <w:lang w:val="en-US" w:bidi="ar-LB"/>
        </w:rPr>
        <w:t>إدار</w:t>
      </w:r>
      <w:r w:rsidR="00D32F2D">
        <w:rPr>
          <w:rFonts w:hint="eastAsia"/>
          <w:sz w:val="26"/>
          <w:szCs w:val="26"/>
          <w:rtl/>
          <w:lang w:val="en-US" w:bidi="ar-LB"/>
        </w:rPr>
        <w:t>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المعرفة.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وستصدر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الأمانة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تحسينات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في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عام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2025.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وبالإضافة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إلى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ذلك،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سنستكمل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إدراج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جميع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أوجه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 w:rsidRPr="00A824B5">
        <w:rPr>
          <w:sz w:val="26"/>
          <w:szCs w:val="26"/>
          <w:rtl/>
          <w:lang w:val="en-US" w:bidi="ar-LB"/>
        </w:rPr>
        <w:t>برمجة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 w:rsidRPr="00A824B5">
        <w:rPr>
          <w:sz w:val="26"/>
          <w:szCs w:val="26"/>
          <w:rtl/>
          <w:lang w:val="en-US" w:bidi="ar-LB"/>
        </w:rPr>
        <w:t>التطبيقات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المطلوبة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لأتمتة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نقل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بين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البوابة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ولوحات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المعلومات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التي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ستتحول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من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منتجات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أولية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إلى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منتجات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وظيفية.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وبحلول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نهاية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المرحلة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3،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سيدعم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نظام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إدارة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المعرفة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بالكامل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الإبلاغ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والوصول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على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البيانات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الوظيفية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المقارنة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عبر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الانترنت،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مع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تعزيز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الشفافية</w:t>
      </w:r>
      <w:r w:rsidR="00D32F2D">
        <w:rPr>
          <w:sz w:val="26"/>
          <w:szCs w:val="26"/>
          <w:rtl/>
          <w:lang w:val="en-US" w:bidi="ar-LB"/>
        </w:rPr>
        <w:t xml:space="preserve"> </w:t>
      </w:r>
      <w:r w:rsidR="008E6B01">
        <w:rPr>
          <w:sz w:val="26"/>
          <w:szCs w:val="26"/>
          <w:rtl/>
          <w:lang w:val="en-US" w:bidi="ar-LB"/>
        </w:rPr>
        <w:t>والمساءلة.</w:t>
      </w:r>
    </w:p>
    <w:p w14:paraId="633B9AD0" w14:textId="77777777" w:rsidR="008E6B01" w:rsidRPr="008E6B01" w:rsidRDefault="008E6B01" w:rsidP="008E6B01">
      <w:pPr>
        <w:bidi/>
        <w:rPr>
          <w:rtl/>
          <w:lang w:val="en-US" w:bidi="ar-LB"/>
        </w:rPr>
      </w:pPr>
    </w:p>
    <w:p w14:paraId="00AEFBFA" w14:textId="77777777" w:rsidR="00305079" w:rsidRPr="00305079" w:rsidRDefault="00305079" w:rsidP="00305079">
      <w:pPr>
        <w:bidi/>
        <w:rPr>
          <w:lang w:val="en-US" w:bidi="ar-LB"/>
        </w:rPr>
        <w:sectPr w:rsidR="00305079" w:rsidRPr="00305079" w:rsidSect="006B18CD">
          <w:headerReference w:type="even" r:id="rId19"/>
          <w:headerReference w:type="default" r:id="rId20"/>
          <w:footerReference w:type="even" r:id="rId21"/>
          <w:footerReference w:type="default" r:id="rId22"/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6B7C1313" w14:textId="49CF2EA5" w:rsidR="007E5D09" w:rsidRDefault="008E6B01" w:rsidP="00846B6A">
      <w:pPr>
        <w:pStyle w:val="StyleHeader4Para4Left0Firstline0"/>
        <w:widowControl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LB"/>
        </w:rPr>
      </w:pPr>
      <w:r w:rsidRPr="00846B6A"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D32F2D">
        <w:rPr>
          <w:b/>
          <w:bCs/>
          <w:sz w:val="26"/>
          <w:szCs w:val="26"/>
          <w:rtl/>
          <w:lang w:bidi="ar-LB"/>
        </w:rPr>
        <w:t xml:space="preserve"> </w:t>
      </w:r>
      <w:r w:rsidRPr="00846B6A">
        <w:rPr>
          <w:b/>
          <w:bCs/>
          <w:sz w:val="26"/>
          <w:szCs w:val="26"/>
          <w:rtl/>
          <w:lang w:bidi="ar-LB"/>
        </w:rPr>
        <w:t>الثاني</w:t>
      </w:r>
    </w:p>
    <w:p w14:paraId="11F4B073" w14:textId="5B772675" w:rsidR="00846B6A" w:rsidRPr="00611882" w:rsidRDefault="00846B6A" w:rsidP="00846B6A">
      <w:pPr>
        <w:bidi/>
        <w:jc w:val="center"/>
        <w:rPr>
          <w:b/>
          <w:sz w:val="26"/>
          <w:szCs w:val="26"/>
          <w:rtl/>
          <w:lang w:bidi="ar-LB"/>
        </w:rPr>
      </w:pPr>
      <w:r w:rsidRPr="00611882">
        <w:rPr>
          <w:b/>
          <w:bCs/>
          <w:sz w:val="26"/>
          <w:szCs w:val="26"/>
          <w:rtl/>
          <w:lang w:val="en-US" w:bidi="ar-LB"/>
        </w:rPr>
        <w:t>نصيحة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و/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أو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معلومات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مقدمة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من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أمانة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الصندوق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المتعدد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الأطراف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إلى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الهيئات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غير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التابعة</w:t>
      </w:r>
      <w:r w:rsidR="00D32F2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sz w:val="26"/>
          <w:szCs w:val="26"/>
          <w:rtl/>
          <w:lang w:val="en-US" w:bidi="ar-LB"/>
        </w:rPr>
        <w:t>للبروتوكول</w:t>
      </w:r>
    </w:p>
    <w:p w14:paraId="7321D8A8" w14:textId="77777777" w:rsidR="00846B6A" w:rsidRPr="00611882" w:rsidRDefault="00846B6A" w:rsidP="00846B6A">
      <w:pPr>
        <w:bidi/>
        <w:jc w:val="center"/>
        <w:rPr>
          <w:b/>
          <w:sz w:val="26"/>
          <w:szCs w:val="26"/>
          <w:rtl/>
          <w:lang w:bidi="ar-LB"/>
        </w:rPr>
      </w:pPr>
    </w:p>
    <w:p w14:paraId="74819DAA" w14:textId="5951A1D6" w:rsidR="00846B6A" w:rsidRPr="00611882" w:rsidRDefault="00846B6A" w:rsidP="00846B6A">
      <w:pPr>
        <w:bidi/>
        <w:rPr>
          <w:i/>
          <w:iCs/>
          <w:sz w:val="26"/>
          <w:szCs w:val="26"/>
          <w:rtl/>
          <w:lang w:val="en-US" w:bidi="ar-LB"/>
        </w:rPr>
      </w:pPr>
      <w:r w:rsidRPr="00611882">
        <w:rPr>
          <w:i/>
          <w:iCs/>
          <w:sz w:val="26"/>
          <w:szCs w:val="26"/>
          <w:u w:val="single"/>
          <w:rtl/>
          <w:lang w:val="en-US" w:bidi="ar-LB"/>
        </w:rPr>
        <w:t>ملاحظة</w:t>
      </w:r>
      <w:r w:rsidRPr="00611882">
        <w:rPr>
          <w:i/>
          <w:iCs/>
          <w:sz w:val="26"/>
          <w:szCs w:val="26"/>
          <w:rtl/>
          <w:lang w:val="en-US" w:bidi="ar-LB"/>
        </w:rPr>
        <w:t>:</w:t>
      </w:r>
      <w:r w:rsidR="00D32F2D">
        <w:rPr>
          <w:i/>
          <w:iCs/>
          <w:sz w:val="26"/>
          <w:szCs w:val="26"/>
          <w:rtl/>
          <w:lang w:val="en-US" w:bidi="ar-LB"/>
        </w:rPr>
        <w:t xml:space="preserve"> </w:t>
      </w:r>
      <w:r w:rsidRPr="00611882">
        <w:rPr>
          <w:i/>
          <w:iCs/>
          <w:sz w:val="26"/>
          <w:szCs w:val="26"/>
          <w:rtl/>
          <w:lang w:val="en-US" w:bidi="ar-LB"/>
        </w:rPr>
        <w:t>المعلومات</w:t>
      </w:r>
      <w:r w:rsidR="00D32F2D">
        <w:rPr>
          <w:i/>
          <w:iCs/>
          <w:sz w:val="26"/>
          <w:szCs w:val="26"/>
          <w:rtl/>
          <w:lang w:val="en-US" w:bidi="ar-LB"/>
        </w:rPr>
        <w:t xml:space="preserve"> </w:t>
      </w:r>
      <w:r w:rsidRPr="00611882">
        <w:rPr>
          <w:i/>
          <w:iCs/>
          <w:sz w:val="26"/>
          <w:szCs w:val="26"/>
          <w:rtl/>
          <w:lang w:val="en-US" w:bidi="ar-LB"/>
        </w:rPr>
        <w:t>الجديدة</w:t>
      </w:r>
      <w:r w:rsidR="00D32F2D">
        <w:rPr>
          <w:i/>
          <w:iCs/>
          <w:sz w:val="26"/>
          <w:szCs w:val="26"/>
          <w:rtl/>
          <w:lang w:val="en-US" w:bidi="ar-LB"/>
        </w:rPr>
        <w:t xml:space="preserve"> </w:t>
      </w:r>
      <w:r w:rsidRPr="00611882">
        <w:rPr>
          <w:i/>
          <w:iCs/>
          <w:sz w:val="26"/>
          <w:szCs w:val="26"/>
          <w:rtl/>
          <w:lang w:val="en-US" w:bidi="ar-LB"/>
        </w:rPr>
        <w:t>محددة</w:t>
      </w:r>
      <w:r w:rsidR="00D32F2D">
        <w:rPr>
          <w:i/>
          <w:i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i/>
          <w:iCs/>
          <w:sz w:val="26"/>
          <w:szCs w:val="26"/>
          <w:rtl/>
          <w:lang w:val="en-US" w:bidi="ar-LB"/>
        </w:rPr>
        <w:t>بالخط</w:t>
      </w:r>
      <w:r w:rsidR="00D32F2D">
        <w:rPr>
          <w:b/>
          <w:bCs/>
          <w:i/>
          <w:iCs/>
          <w:sz w:val="26"/>
          <w:szCs w:val="26"/>
          <w:rtl/>
          <w:lang w:val="en-US" w:bidi="ar-LB"/>
        </w:rPr>
        <w:t xml:space="preserve"> </w:t>
      </w:r>
      <w:r w:rsidRPr="00611882">
        <w:rPr>
          <w:b/>
          <w:bCs/>
          <w:i/>
          <w:iCs/>
          <w:sz w:val="26"/>
          <w:szCs w:val="26"/>
          <w:rtl/>
          <w:lang w:val="en-US" w:bidi="ar-LB"/>
        </w:rPr>
        <w:t>العريض</w:t>
      </w:r>
      <w:r w:rsidR="00D32F2D">
        <w:rPr>
          <w:i/>
          <w:iCs/>
          <w:sz w:val="26"/>
          <w:szCs w:val="26"/>
          <w:rtl/>
          <w:lang w:val="en-US" w:bidi="ar-LB"/>
        </w:rPr>
        <w:t xml:space="preserve"> </w:t>
      </w:r>
    </w:p>
    <w:p w14:paraId="2B8A6DAF" w14:textId="77777777" w:rsidR="00846B6A" w:rsidRPr="00611882" w:rsidRDefault="00846B6A" w:rsidP="00846B6A">
      <w:pPr>
        <w:bidi/>
        <w:rPr>
          <w:i/>
          <w:iCs/>
          <w:sz w:val="26"/>
          <w:szCs w:val="26"/>
          <w:lang w:bidi="ar-LB"/>
        </w:rPr>
      </w:pPr>
    </w:p>
    <w:tbl>
      <w:tblPr>
        <w:bidiVisual/>
        <w:tblW w:w="933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9"/>
        <w:gridCol w:w="1158"/>
      </w:tblGrid>
      <w:tr w:rsidR="00846B6A" w:rsidRPr="00F37EB0" w14:paraId="24916ADD" w14:textId="77777777" w:rsidTr="00E91F60">
        <w:trPr>
          <w:cantSplit/>
          <w:tblHeader/>
        </w:trPr>
        <w:tc>
          <w:tcPr>
            <w:tcW w:w="8179" w:type="dxa"/>
            <w:shd w:val="clear" w:color="auto" w:fill="auto"/>
            <w:vAlign w:val="center"/>
            <w:hideMark/>
          </w:tcPr>
          <w:p w14:paraId="789E8DD7" w14:textId="632BF895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نصيحة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الأمانة/المناقشات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أجريت/التفاعل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75B464F1" w14:textId="77777777" w:rsidR="00846B6A" w:rsidRPr="00F37EB0" w:rsidRDefault="00846B6A" w:rsidP="00846B6A">
            <w:pPr>
              <w:bidi/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الاجتماع</w:t>
            </w:r>
          </w:p>
        </w:tc>
      </w:tr>
      <w:tr w:rsidR="00846B6A" w:rsidRPr="00F37EB0" w14:paraId="6FB62C56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9BD56C1" w14:textId="0E306B25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صندوق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التكيف</w:t>
            </w:r>
          </w:p>
        </w:tc>
      </w:tr>
      <w:tr w:rsidR="00846B6A" w:rsidRPr="00F37EB0" w14:paraId="51893316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3ACFD3C2" w14:textId="183123F4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شرح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سياسات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الفوائد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المكتسبة.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يمكن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الحصول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قدمتها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الوثيقة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AFB/EFC.18/10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للاجتماع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الثامن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عشر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للجنة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الأخلاقيات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والمالية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الموقع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الإلكتروني:</w:t>
            </w:r>
          </w:p>
          <w:p w14:paraId="51FB7E56" w14:textId="32D00DA7" w:rsidR="00846B6A" w:rsidRPr="00F37EB0" w:rsidRDefault="00D32F2D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="00846B6A"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https://www.adaptation-fund.org/wp-content/uploads/2016/03/AFB-EFC-18.10-Investment-income-doc.pdf</w:t>
            </w:r>
            <w:r w:rsidR="00846B6A"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382A804F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76</w:t>
            </w:r>
          </w:p>
        </w:tc>
      </w:tr>
      <w:tr w:rsidR="00846B6A" w:rsidRPr="00F37EB0" w14:paraId="31B19B82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779AB69" w14:textId="31AA659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المنتدى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العربي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للبيئة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والتنمية</w:t>
            </w:r>
          </w:p>
        </w:tc>
      </w:tr>
      <w:tr w:rsidR="00846B6A" w:rsidRPr="00F37EB0" w14:paraId="3E641F95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05A7A532" w14:textId="6CCBC7DA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مقال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تجربة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المنطقة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العربية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لتقرير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المنتدى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العربي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للبيئة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والتنمية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لعام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2018.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B790FE9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81</w:t>
            </w:r>
          </w:p>
        </w:tc>
      </w:tr>
      <w:tr w:rsidR="00846B6A" w:rsidRPr="00F37EB0" w14:paraId="3740B61D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21C6AFA" w14:textId="492B0669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highlight w:val="yellow"/>
                <w:lang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البنك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الآسيوي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للاستثمار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البنية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bidi="ar-LB"/>
              </w:rPr>
              <w:t>التحتية</w:t>
            </w:r>
          </w:p>
        </w:tc>
      </w:tr>
      <w:tr w:rsidR="00846B6A" w:rsidRPr="00F37EB0" w14:paraId="33BD03A6" w14:textId="77777777" w:rsidTr="00E91F60">
        <w:trPr>
          <w:cantSplit/>
        </w:trPr>
        <w:tc>
          <w:tcPr>
            <w:tcW w:w="8179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8974057" w14:textId="0D7E8C5A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زار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المستشار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والمدير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الشراكة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لإجراء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فرص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التعاون.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ويذكر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الآسيوي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للاستثمار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التحتية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هو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مصرف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انمائي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أنشئ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بعيد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اتفاق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باريس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واتفاقية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وأهداف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المستدامة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تتمثل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مهمتها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البنى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التحتية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المستدامة.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D8C2038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Cs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lang w:bidi="ar-LB"/>
              </w:rPr>
              <w:t>92</w:t>
            </w:r>
          </w:p>
        </w:tc>
      </w:tr>
      <w:tr w:rsidR="00846B6A" w:rsidRPr="00F37EB0" w14:paraId="1A8259F2" w14:textId="77777777" w:rsidTr="00E91F60">
        <w:trPr>
          <w:cantSplit/>
        </w:trPr>
        <w:tc>
          <w:tcPr>
            <w:tcW w:w="8179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541C228" w14:textId="5F39C650" w:rsidR="00846B6A" w:rsidRPr="00846B6A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</w:pPr>
            <w:r w:rsidRPr="00846B6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معهد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846B6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846B6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846B6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برم</w:t>
            </w:r>
            <w:r w:rsidR="00CE2E63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ن</w:t>
            </w:r>
            <w:r w:rsidRPr="00846B6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غهام،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846B6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جامعة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846B6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برمنغهام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6C263FA" w14:textId="77777777" w:rsidR="00846B6A" w:rsidRPr="00846B6A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val="en-US" w:bidi="ar-LB"/>
              </w:rPr>
            </w:pPr>
          </w:p>
        </w:tc>
      </w:tr>
      <w:tr w:rsidR="00846B6A" w:rsidRPr="00F37EB0" w14:paraId="32028545" w14:textId="77777777" w:rsidTr="00E91F60">
        <w:trPr>
          <w:cantSplit/>
        </w:trPr>
        <w:tc>
          <w:tcPr>
            <w:tcW w:w="8179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5C15097" w14:textId="0959DBBF" w:rsidR="00846B6A" w:rsidRPr="00CE2E63" w:rsidRDefault="00CE2E63" w:rsidP="00CE2E63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CE2E63">
              <w:rPr>
                <w:sz w:val="20"/>
                <w:rtl/>
                <w:lang w:bidi="ar-LB"/>
              </w:rPr>
              <w:t>بناء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دعوة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"الفريق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الاستشاري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غير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الرسمي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للنموذج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D32F2D" w:rsidRPr="00CE2E63">
              <w:rPr>
                <w:rFonts w:hint="cs"/>
                <w:sz w:val="20"/>
                <w:rtl/>
                <w:lang w:val="en-US" w:bidi="ar-LB"/>
              </w:rPr>
              <w:t>الافتراضي</w:t>
            </w:r>
            <w:r w:rsidRPr="00CE2E63">
              <w:rPr>
                <w:sz w:val="20"/>
                <w:rtl/>
                <w:lang w:bidi="ar-LB"/>
              </w:rPr>
              <w:t>"،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شاركت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بصفة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المراقب،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حلقة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دراسية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شبكية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بشأن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النموذج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D32F2D" w:rsidRPr="00CE2E63">
              <w:rPr>
                <w:rFonts w:hint="cs"/>
                <w:sz w:val="20"/>
                <w:rtl/>
                <w:lang w:val="en-US" w:bidi="ar-LB"/>
              </w:rPr>
              <w:t>الافتراضي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للسلسلة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الباردة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التي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يجري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إعدادها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بواسطة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جامعة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برمنغهام،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حيث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أجريت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="00D32F2D" w:rsidRPr="00CE2E63">
              <w:rPr>
                <w:rFonts w:hint="cs"/>
                <w:sz w:val="20"/>
                <w:rtl/>
                <w:lang w:val="en-US" w:bidi="ar-LB"/>
              </w:rPr>
              <w:t>مناقشات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مع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val="en-US" w:bidi="ar-LB"/>
              </w:rPr>
              <w:t>الخبراء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الفنيين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وخبراء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السياسة.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43D62C2" w14:textId="77777777" w:rsidR="00846B6A" w:rsidRPr="00F37EB0" w:rsidRDefault="00CE2E63" w:rsidP="00846B6A">
            <w:pPr>
              <w:bidi/>
              <w:spacing w:before="60" w:after="60"/>
              <w:rPr>
                <w:rFonts w:asciiTheme="majorBidi" w:hAnsiTheme="majorBidi" w:cstheme="majorBidi"/>
                <w:bCs/>
                <w:color w:val="000000" w:themeColor="text1"/>
                <w:sz w:val="20"/>
                <w:lang w:bidi="ar-LB"/>
              </w:rPr>
            </w:pPr>
            <w:r w:rsidRPr="00846B6A">
              <w:rPr>
                <w:rFonts w:asciiTheme="majorBidi" w:hAnsiTheme="majorBidi" w:cstheme="majorBidi"/>
                <w:b/>
                <w:color w:val="000000" w:themeColor="text1"/>
                <w:sz w:val="20"/>
                <w:lang w:val="en-US" w:bidi="ar-LB"/>
              </w:rPr>
              <w:t>95</w:t>
            </w:r>
          </w:p>
        </w:tc>
      </w:tr>
      <w:tr w:rsidR="00846B6A" w:rsidRPr="00F37EB0" w14:paraId="3A8F0501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5BF64E9" w14:textId="74848C3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مركز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حلول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والطاقة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(سابقا،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مركز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بيو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لتغير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المناخ)</w:t>
            </w:r>
          </w:p>
        </w:tc>
      </w:tr>
      <w:tr w:rsidR="00846B6A" w:rsidRPr="00F37EB0" w14:paraId="6ACC214D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1BBFC059" w14:textId="3C0E0CE9" w:rsidR="00846B6A" w:rsidRPr="00F37EB0" w:rsidRDefault="00846B6A" w:rsidP="00846B6A">
            <w:pPr>
              <w:bidi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الوثائق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UNEP/OzL.Pro/ExCom/37/59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UNEP/OzL.Pro/ExCom/38/54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الإضافة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1،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ونص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المقررين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37/62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38/63؛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والمبادئ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التوجيهية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تمويل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التكنولوجيا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غير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الموجودة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الملك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(المرفق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الرابع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عشر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بالوثيقة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UNEP/OzL.Pro/ExCom/38/70/rev.1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)؛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وملاحظات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حول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رسوم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ترخيص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نقل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التكنولوجيا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وضرائب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لأنواع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مختلفة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(ثاني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أكسيد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الكربون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السائل،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وأجهزة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الاستنشاق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بالجرعات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المقننة،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ونفش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التبغ،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الهيدروفلوروكربون-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32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لقطاع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التبريد،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وثاني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أكسيد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الكربون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الحرج،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وقطاع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إنتاج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الهيدروكلوروفلوروكربونية).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2642C6AA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  <w:tr w:rsidR="00846B6A" w:rsidRPr="00F37EB0" w14:paraId="423CBC34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42673FF" w14:textId="741E0B89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تحالف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والهواء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النظيف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للحد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ملوثات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قصيرة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العمر</w:t>
            </w:r>
          </w:p>
        </w:tc>
      </w:tr>
      <w:tr w:rsidR="00846B6A" w:rsidRPr="00F37EB0" w14:paraId="4AC0B72D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2F0CE411" w14:textId="5FC75586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بمبادرات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وبرامج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C963D77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88</w:t>
            </w:r>
          </w:p>
        </w:tc>
      </w:tr>
      <w:tr w:rsidR="00846B6A" w:rsidRPr="00F37EB0" w14:paraId="3BB7FAF0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5E4014FC" w14:textId="78E0B642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عرض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تقديمي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نظرة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عامة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لتنفيذ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تعديل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كيغالي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مناقشة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مسار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كيغالي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B71E701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</w:p>
        </w:tc>
      </w:tr>
      <w:tr w:rsidR="00846B6A" w:rsidRPr="00F37EB0" w14:paraId="30FB3E33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1C22A068" w14:textId="14E3A524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مشاورات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رسمية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تحالف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والهواء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النظيف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مبادرة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جديدة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الفعال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عليها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تحالف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والهواء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النظيف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مؤقتًا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للمساعدة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بناء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قيادة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رفيعة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المستوى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وتسهيل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أصحاب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المصلحة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بهدف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تعزيز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المحسنة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قطاع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أثناء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تنفيذ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التخفيض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التدريجي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بموجب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77079BD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83</w:t>
            </w:r>
          </w:p>
        </w:tc>
      </w:tr>
      <w:tr w:rsidR="00846B6A" w:rsidRPr="00F37EB0" w14:paraId="6579B48A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318DEBCB" w14:textId="60B6DF5C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نظرة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عامة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الإيضاحية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المعتمدة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وخيارات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الإضافية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لإيضاح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التكنولوجيات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الصديقة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والموفرة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البديلة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(الوثيقة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(UNEP/OzL.Pro/ExCom/72/40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إحاطة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الدراسات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الاستقصائية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لبدائل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للأوزون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يمولها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ولفرص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المتاحة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لتحالف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والهواء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النظيف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تمر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اقتصاداتها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بمرحلة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انتقالية؛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والدروس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المستفادة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تكون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قابلة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للتطبيق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ودورة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تحالف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والهواء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النظيف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2C9B863E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  <w:tr w:rsidR="00846B6A" w:rsidRPr="00F37EB0" w14:paraId="1BE94EB8" w14:textId="77777777" w:rsidTr="00E91F60">
        <w:trPr>
          <w:cantSplit/>
          <w:trHeight w:val="872"/>
        </w:trPr>
        <w:tc>
          <w:tcPr>
            <w:tcW w:w="8179" w:type="dxa"/>
            <w:shd w:val="clear" w:color="auto" w:fill="auto"/>
            <w:hideMark/>
          </w:tcPr>
          <w:p w14:paraId="090FFEEF" w14:textId="6A33BB22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الوثيقة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72/40،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نظرة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عامة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الإيضاحية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المعتمدة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وخيارات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الإضافية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لتوضيح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التكنولوجيات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الصديقة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والموفرة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البديلة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(المقرر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71/51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(أ))،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تلخص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نتائج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مشروعات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الإيضاحية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المعتمدة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حتى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الآن.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45B3C069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74</w:t>
            </w:r>
          </w:p>
        </w:tc>
      </w:tr>
      <w:tr w:rsidR="00846B6A" w:rsidRPr="00F37EB0" w14:paraId="4ED9FC57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07DA2C3" w14:textId="51E1283A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lastRenderedPageBreak/>
              <w:t>مركز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وشبكة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تكنولوجيا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المناخ</w:t>
            </w:r>
          </w:p>
        </w:tc>
      </w:tr>
      <w:tr w:rsidR="00846B6A" w:rsidRPr="00F37EB0" w14:paraId="0E0E4561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1BB265DB" w14:textId="3C9CB210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عرض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حول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بناء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القدرات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إطار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مرجعية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للاجتماع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السادس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للمجلس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الاستشاري.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ومعلومات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عامة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ووثائق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الأساسية.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5FA4AA4" w14:textId="77777777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  <w:tr w:rsidR="00846B6A" w:rsidRPr="00F37EB0" w14:paraId="0EAC798A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4885EDF" w14:textId="42AD6FDF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bCs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الفريق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العامل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المعني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بتحالف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التبريد</w:t>
            </w:r>
          </w:p>
        </w:tc>
      </w:tr>
      <w:tr w:rsidR="00846B6A" w:rsidRPr="00F37EB0" w14:paraId="2321099A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09BF6586" w14:textId="30DC3CE5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شاركت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المشاورات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الخاص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بمخزون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أعده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تحالف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وقدمت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أيضاً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يغطي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جوانب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مختلفة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باعتماد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تكنولوجيات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المستدام.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EA6769C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93</w:t>
            </w:r>
          </w:p>
        </w:tc>
      </w:tr>
      <w:tr w:rsidR="00846B6A" w:rsidRPr="00F37EB0" w14:paraId="289FB5CF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457A24FF" w14:textId="3791C7CB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دعا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تحالف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للانضمام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بخطة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الوطني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ستدعم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وضع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خطط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الوطني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خلال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بناء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قدرات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الشركاء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المعنيين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وتبادل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خلال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إنشاء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مخزون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للمعرفة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خطط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المجال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الوطني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المنفعة.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وسوف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تشارك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ومشاورات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طريق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الويب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لجماعة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مدخلات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لوضع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خطط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هذه.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9EA327C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92</w:t>
            </w:r>
          </w:p>
        </w:tc>
      </w:tr>
      <w:tr w:rsidR="00846B6A" w:rsidRPr="00F37EB0" w14:paraId="558EB7C5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20E9C4C" w14:textId="15D0A9BE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الاتحاد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الأوروبي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/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البرلمان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الأوروبي</w:t>
            </w:r>
          </w:p>
        </w:tc>
      </w:tr>
      <w:tr w:rsidR="00846B6A" w:rsidRPr="00F37EB0" w14:paraId="6B7EEC69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5F2CE831" w14:textId="1767433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خلال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الخامس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والعشرين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مونتريال،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تلقى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كبير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طلباً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البرلمان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الأوروبي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لإجراء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مناقشة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ثنائية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حول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المسائل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بما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ذلك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الموارد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اللازمة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لتجديد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موارد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ومقترحات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للمساهمات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الإضافية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لتمويل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المنافع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المناخية.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وبناءً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ذلك،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قدم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كبير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لممثلي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البرلمان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الأوروبي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ملخصا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قصيرًا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يشرح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تشغيل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58D481A8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71</w:t>
            </w:r>
          </w:p>
        </w:tc>
      </w:tr>
      <w:tr w:rsidR="00846B6A" w:rsidRPr="00F37EB0" w14:paraId="646D417F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F4064F0" w14:textId="295D54D0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وزارة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التعاون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الاقتصادي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والتنمية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الألمانية</w:t>
            </w:r>
          </w:p>
        </w:tc>
      </w:tr>
      <w:tr w:rsidR="00846B6A" w:rsidRPr="00F37EB0" w14:paraId="3D8EE3AE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4E769E25" w14:textId="1422F90F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معلومات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إنجازات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وملخص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للمشروعات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المعتمدة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نفذتها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ألمانيا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بصفتها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وكالة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ثنائية.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379DD8B2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77</w:t>
            </w:r>
          </w:p>
        </w:tc>
      </w:tr>
      <w:tr w:rsidR="00846B6A" w:rsidRPr="00F37EB0" w14:paraId="6DC6884D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DC15AD6" w14:textId="7B8C3E8E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العالمية،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وصندوق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الأخضر،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وبنوك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bidi="ar-LB"/>
              </w:rPr>
              <w:t>الإقليمية</w:t>
            </w:r>
          </w:p>
        </w:tc>
      </w:tr>
      <w:tr w:rsidR="00846B6A" w:rsidRPr="00F37EB0" w14:paraId="5B567DBD" w14:textId="77777777" w:rsidTr="00E91F60">
        <w:trPr>
          <w:cantSplit/>
        </w:trPr>
        <w:tc>
          <w:tcPr>
            <w:tcW w:w="8179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467D387" w14:textId="27BAB449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تبادلت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جرت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خلال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الآسيوي،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الأوروبي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لإعادة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الإنشاء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والتعمير،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الأفريقي،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الأمريكية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يونيو/حزيران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2023.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E2ACF10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93</w:t>
            </w:r>
          </w:p>
        </w:tc>
      </w:tr>
      <w:tr w:rsidR="00846B6A" w:rsidRPr="00F37EB0" w14:paraId="64334EDF" w14:textId="77777777" w:rsidTr="00E91F60">
        <w:trPr>
          <w:cantSplit/>
        </w:trPr>
        <w:tc>
          <w:tcPr>
            <w:tcW w:w="8179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022AF34" w14:textId="5ABDA25D" w:rsidR="00846B6A" w:rsidRPr="00CE2E63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تبادلت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الآسيوي،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والبنك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الأوروبي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لإعادة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الإنشاء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والتعمير،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الأفريقي،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وبنك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التنمية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للبلدان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الأمريكية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جرت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خلال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بقرار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التشغيلي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لكفاءة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والمشروعات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تمت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عليها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نافذة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التجريبي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لكفاءة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CE2E63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الطاقة.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DA814D0" w14:textId="77777777" w:rsidR="00846B6A" w:rsidRPr="00CE2E63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CE2E63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94</w:t>
            </w:r>
          </w:p>
        </w:tc>
      </w:tr>
      <w:tr w:rsidR="00CE2E63" w:rsidRPr="00F37EB0" w14:paraId="212E016A" w14:textId="77777777" w:rsidTr="00E91F60">
        <w:trPr>
          <w:cantSplit/>
        </w:trPr>
        <w:tc>
          <w:tcPr>
            <w:tcW w:w="8179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F659CA7" w14:textId="2EC6AAE4" w:rsidR="00CE2E63" w:rsidRPr="00CE2E63" w:rsidRDefault="00CE2E63" w:rsidP="00955372">
            <w:pPr>
              <w:bidi/>
              <w:rPr>
                <w:sz w:val="20"/>
                <w:rtl/>
                <w:lang w:val="en-US" w:eastAsia="zh-CN" w:bidi="ar-LB"/>
              </w:rPr>
            </w:pPr>
            <w:r w:rsidRPr="00CE2E63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يوليه/تموز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2024،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تبادلت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الصندوق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الأخضر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للمناخ،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ومرفق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البيئة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العالمية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وبنك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التنمية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الآسيوي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والبنك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الأوروبي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لإعادة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الإنشاء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والتعمير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و</w:t>
            </w:r>
            <w:r>
              <w:rPr>
                <w:b/>
                <w:color w:val="000000" w:themeColor="text1"/>
                <w:sz w:val="20"/>
                <w:rtl/>
                <w:lang w:bidi="ar-LB"/>
              </w:rPr>
              <w:t>بنك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التنمية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للبلدان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الأمريكية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بشأن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المناقشات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</w:t>
            </w:r>
            <w:r w:rsidR="00955372">
              <w:rPr>
                <w:b/>
                <w:color w:val="000000" w:themeColor="text1"/>
                <w:sz w:val="20"/>
                <w:rtl/>
                <w:lang w:bidi="ar-LB"/>
              </w:rPr>
              <w:t>لتي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955372">
              <w:rPr>
                <w:b/>
                <w:color w:val="000000" w:themeColor="text1"/>
                <w:sz w:val="20"/>
                <w:rtl/>
                <w:lang w:bidi="ar-LB"/>
              </w:rPr>
              <w:t>جرت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خلال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الاجتماع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الرابع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والتسعين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للجنة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التنفيذية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بشأن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كفاءة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b/>
                <w:color w:val="000000" w:themeColor="text1"/>
                <w:sz w:val="20"/>
                <w:rtl/>
                <w:lang w:bidi="ar-LB"/>
              </w:rPr>
              <w:t>استخدام</w:t>
            </w:r>
            <w:r w:rsidR="00D32F2D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الطاقة،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ذات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الصلة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بالمقرر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94/60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الذي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اعتمدته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اللجنة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التنفيذية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نافذة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تمويل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للمشاريع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المعدة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والمنفذة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بموجب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الإطار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التشغيلي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بشأن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كفاءة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استخدام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الطاقة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وبشأن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المعتمدة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الاجتماع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الرابع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والتسعين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إطار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نافذة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تمويل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التجريبية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لكفاءة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استخدام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CE2E63">
              <w:rPr>
                <w:sz w:val="20"/>
                <w:rtl/>
                <w:lang w:bidi="ar-LB"/>
              </w:rPr>
              <w:t>الطاقة.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8376BC4" w14:textId="77777777" w:rsidR="00CE2E63" w:rsidRPr="0009490B" w:rsidRDefault="00CE2E63" w:rsidP="00057947">
            <w:pPr>
              <w:spacing w:before="60" w:after="60"/>
              <w:jc w:val="right"/>
              <w:rPr>
                <w:b/>
                <w:bCs/>
                <w:color w:val="000000" w:themeColor="text1"/>
                <w:sz w:val="20"/>
                <w:lang w:bidi="ar-LB"/>
              </w:rPr>
            </w:pPr>
            <w:r w:rsidRPr="0009490B">
              <w:rPr>
                <w:b/>
                <w:bCs/>
                <w:color w:val="000000" w:themeColor="text1"/>
                <w:sz w:val="20"/>
                <w:lang w:bidi="ar-LB"/>
              </w:rPr>
              <w:t>95</w:t>
            </w:r>
          </w:p>
        </w:tc>
      </w:tr>
      <w:tr w:rsidR="00846B6A" w:rsidRPr="00F37EB0" w14:paraId="6FE6AEA7" w14:textId="77777777" w:rsidTr="00E91F60">
        <w:trPr>
          <w:cantSplit/>
        </w:trPr>
        <w:tc>
          <w:tcPr>
            <w:tcW w:w="8179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CF916B9" w14:textId="1515AB1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مرفق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البيئة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العالمية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AE9A187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</w:p>
        </w:tc>
      </w:tr>
      <w:tr w:rsidR="00846B6A" w:rsidRPr="00F37EB0" w14:paraId="5DAE3CB6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7FC72B2F" w14:textId="716E1B45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أحد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المشاريع: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طاجيكستان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6D0A748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93</w:t>
            </w:r>
          </w:p>
        </w:tc>
      </w:tr>
      <w:tr w:rsidR="00846B6A" w:rsidRPr="00F37EB0" w14:paraId="43BC8D1B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005BFDDE" w14:textId="2FE1A38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عقدت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مشاورات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كبار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أخصائي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القضايا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خفض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426E8C4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92</w:t>
            </w:r>
          </w:p>
        </w:tc>
      </w:tr>
      <w:tr w:rsidR="00846B6A" w:rsidRPr="00F37EB0" w14:paraId="158B3478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337E2E3C" w14:textId="377D0F3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الإنترنت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تعالج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المرتبطة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التخفيض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التدريجي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المناخ/كفاءة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AC07D15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91</w:t>
            </w:r>
          </w:p>
        </w:tc>
      </w:tr>
      <w:tr w:rsidR="00846B6A" w:rsidRPr="00F37EB0" w14:paraId="758A9939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1868AF05" w14:textId="44D8563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شاركت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حلقة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العمل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"تقديم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منافع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بيئية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عالمية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خلال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الإدارة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السليمة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الكيميائية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والنفايات"،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نظمها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الفريق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الاستشاري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العلمي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والتقني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وتمت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دعوتها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أثناء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مناقشة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روابط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محددة،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خاصة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فيما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يتعلق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باستنفاد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الأوزون.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30F1AFA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</w:p>
        </w:tc>
      </w:tr>
      <w:tr w:rsidR="00846B6A" w:rsidRPr="00F37EB0" w14:paraId="4ADB4911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61250696" w14:textId="4BE35853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التدخلات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التمكينية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والتعزيز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المؤسسي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التصديق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تعديل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كيغالي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تمر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اقتصاداتها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بمرحلة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انتقالية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لطاجيكستان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47A8208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</w:p>
        </w:tc>
      </w:tr>
      <w:tr w:rsidR="00846B6A" w:rsidRPr="00F37EB0" w14:paraId="45658B9E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598EFB0C" w14:textId="6C2DEF20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رسمية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عبر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الإنترنت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والعاملين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إمكانيات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زيادة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D41EE73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85</w:t>
            </w:r>
          </w:p>
        </w:tc>
      </w:tr>
      <w:tr w:rsidR="00846B6A" w:rsidRPr="00F37EB0" w14:paraId="017665B1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63A9FE12" w14:textId="10C7D02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lastRenderedPageBreak/>
              <w:t>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واحد: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مكيفات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المباني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للهند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B84D1EF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84</w:t>
            </w:r>
          </w:p>
        </w:tc>
      </w:tr>
      <w:tr w:rsidR="00846B6A" w:rsidRPr="00F37EB0" w14:paraId="65441623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3627DCB1" w14:textId="2E90B56E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واحد: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تسريع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تبني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الراحة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الحرارية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المستدامة: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الانتقال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نحو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مدن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موفرة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ومقاومة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الهند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24A3E48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82</w:t>
            </w:r>
          </w:p>
        </w:tc>
      </w:tr>
      <w:tr w:rsidR="00846B6A" w:rsidRPr="00F37EB0" w14:paraId="387F3FDA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00122F96" w14:textId="2580C70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استعراض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أربع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مشروعات: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استكمال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إزالة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بدعم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التكنولوجيات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القدرة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المنخفضة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إحداث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الاحترار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بيلاروس،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مشروع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مرفق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البيئة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6046؛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كازاخستان،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وإزالة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كازاخستان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خلال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الترويج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للتكنولوجيات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الخالية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للأوزون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القدرة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المنخفضة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إحداث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الاحترار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الموفرة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للطاقة،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مشروع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مرفق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البيئة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6090؛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وإتمام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إزالة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طاجيكستان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خلال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الترويج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للتكنولوجيات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الخالية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للأوزون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القدرة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لمنخفضة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إحداث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الاحترار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الموفرة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للطاقة،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مشروع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مرفق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البيئة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6030؛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وإتمام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إزالة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أوزبكستان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خلال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الترويج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للتكنولوجيات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الخالية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للأوزون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القدرة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المنخفضة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إحداث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الاحترار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الموفرة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للطاقة،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مشروع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مرفق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البيئة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6003.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54B82C10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80</w:t>
            </w:r>
          </w:p>
        </w:tc>
      </w:tr>
      <w:tr w:rsidR="00846B6A" w:rsidRPr="00F37EB0" w14:paraId="74A9B151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04C14DBD" w14:textId="6B5CF5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إدخال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بدائل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للأوزون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الزراعة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قطاع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بعد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الحصاد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كازاخستان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(مشروع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9184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(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6D00057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76</w:t>
            </w:r>
          </w:p>
        </w:tc>
      </w:tr>
      <w:tr w:rsidR="00846B6A" w:rsidRPr="00F37EB0" w14:paraId="07BB050D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2D04549B" w14:textId="015380EE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مقترح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بروميد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الميثيل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لكازاخستان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(تمويل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العالمية)؛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أفكارًا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الأموال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التجديد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لموارد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للتخلص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التدريجي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للأوزون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العاملة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بالمادة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5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تمر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اقتصاداتها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بمرحلة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انتقالية.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أجريت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الأخيرة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بمقترحات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تعديل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البروتوكول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A2E929B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  <w:tr w:rsidR="00846B6A" w:rsidRPr="00F37EB0" w14:paraId="7CD78E6A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2CBD74CD" w14:textId="63168AFB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(إدخال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بدائل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للأوزون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الزراعة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قطاع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بعد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الحصاد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كازاخستان)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ضوء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سياسات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والمبادئ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التوجيهية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B36B556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72</w:t>
            </w:r>
          </w:p>
        </w:tc>
      </w:tr>
      <w:tr w:rsidR="00846B6A" w:rsidRPr="00F37EB0" w14:paraId="4577B00D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747F612E" w14:textId="592402CB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تلقت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دعوة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الخامس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والأربعين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لمجلس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سيعقد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الفترة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5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7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نوفمبر/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2013.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رسالة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دعوة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أخرى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الجديد،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رحب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الرئيس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ورئيس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بتجديد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السابق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مساعدة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الوفاء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بالتزاماتهم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بموجب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وتجديد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العلاقات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التاريخية.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وردا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ذلك،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أبلغ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المدير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تتمكن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المجلس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بسبب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الاستعدادات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الحادي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والسبعين؛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ذلك،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أبلغ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المدير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بأنه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يتطلع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مقابلتها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بهدف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تعزيز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العلاقة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5C01879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71</w:t>
            </w:r>
          </w:p>
        </w:tc>
      </w:tr>
      <w:tr w:rsidR="00846B6A" w:rsidRPr="00F37EB0" w14:paraId="52377472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1BA9B140" w14:textId="18EF67FB" w:rsidR="00846B6A" w:rsidRPr="00F37EB0" w:rsidRDefault="00846B6A" w:rsidP="00B50A1D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شاركت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الاستشاري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الكيميائية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والنفايات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التابع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استراتيجية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مجال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التركيز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الكيميائية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والنفايات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لتوجيه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التجديد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لموارد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B50A1D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bidi="ar-LB"/>
              </w:rPr>
              <w:t>.</w:t>
            </w:r>
            <w:r w:rsidRPr="00B50A1D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 w:bidi="ar-LB"/>
              </w:rPr>
              <w:t>(GEF-</w:t>
            </w:r>
            <w:r w:rsidR="00B50A1D" w:rsidRPr="00B50A1D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 w:bidi="ar-LB"/>
              </w:rPr>
              <w:t>6</w:t>
            </w:r>
            <w:r w:rsidR="00B50A1D">
              <w:rPr>
                <w:rFonts w:asciiTheme="majorBidi" w:hAnsiTheme="majorBidi" w:cstheme="majorBidi"/>
                <w:sz w:val="16"/>
                <w:szCs w:val="16"/>
                <w:lang w:val="en-US" w:bidi="ar-LB"/>
              </w:rPr>
              <w:t>)</w:t>
            </w:r>
            <w:r w:rsidR="00D32F2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وشمل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الاستراتيجية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801A583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69</w:t>
            </w:r>
          </w:p>
        </w:tc>
      </w:tr>
      <w:tr w:rsidR="00846B6A" w:rsidRPr="00F37EB0" w14:paraId="2587CF72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347B1BCC" w14:textId="46A7CE8C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منذ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السابع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والستين،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كان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هناك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تبادل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للمراسلات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الرئيس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لمرفق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بالتعاون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آليتي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التمويل.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وتم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النظر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إمكانية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إصدار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منشور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مشترك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ومرفق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تنفيذ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مونتريال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مدى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السنوات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الخمس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والعشرين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الماضية.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1E6278A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68</w:t>
            </w:r>
          </w:p>
        </w:tc>
      </w:tr>
      <w:tr w:rsidR="00846B6A" w:rsidRPr="00F37EB0" w14:paraId="11D0F5B4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62E1B0F" w14:textId="08AC9EA1" w:rsidR="00846B6A" w:rsidRPr="00F37EB0" w:rsidRDefault="00846B6A" w:rsidP="00B50A1D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حكومة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فرنسا</w:t>
            </w:r>
          </w:p>
        </w:tc>
      </w:tr>
      <w:tr w:rsidR="00846B6A" w:rsidRPr="00F37EB0" w14:paraId="2015A958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186EB968" w14:textId="7DAAB8EB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شارك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والمسؤول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والشؤون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الإدارية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العرض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شبه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للتوصيات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المساهمة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الفرنسية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بأثر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رجعي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ACB9B67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88</w:t>
            </w:r>
          </w:p>
        </w:tc>
      </w:tr>
      <w:tr w:rsidR="00846B6A" w:rsidRPr="00F37EB0" w14:paraId="4A309D29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7A0E503C" w14:textId="64E4E22B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شارك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مقابلة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مقترح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المساهمة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الفرنسية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بأثر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رجعي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وقدم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إضافية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النحو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المطلوب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122901A4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/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87</w:t>
            </w:r>
          </w:p>
        </w:tc>
      </w:tr>
      <w:tr w:rsidR="00846B6A" w:rsidRPr="00F37EB0" w14:paraId="79688D37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460A0AA8" w14:textId="06F88AA2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زيارة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مجاملة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لوزارة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الاقتصاد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الفرنسية.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شملت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نوقشت،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أمور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أخرى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الثنائي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جانب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حكومة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فرنسا،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وتجديد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موارد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لفترة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السنوات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الثلاث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2021-2023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0A47A3EE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83</w:t>
            </w:r>
          </w:p>
        </w:tc>
      </w:tr>
      <w:tr w:rsidR="00846B6A" w:rsidRPr="00F37EB0" w14:paraId="17B23F47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3AFE7A2E" w14:textId="51161AFA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طرق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المساهمات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الإضافية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4FA212A6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77</w:t>
            </w:r>
          </w:p>
        </w:tc>
      </w:tr>
      <w:tr w:rsidR="00846B6A" w:rsidRPr="00F37EB0" w14:paraId="1DD57C09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C323985" w14:textId="0CC8FA45" w:rsidR="00846B6A" w:rsidRPr="00F37EB0" w:rsidRDefault="00846B6A" w:rsidP="00B50A1D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الأخضر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للمناخ</w:t>
            </w:r>
          </w:p>
        </w:tc>
      </w:tr>
      <w:tr w:rsidR="00846B6A" w:rsidRPr="00F37EB0" w14:paraId="0B9F3A58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22041B25" w14:textId="15B42E02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أجريت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السيد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يانيك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جليماريك،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المدير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القضايا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خفض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ديسمبر/كانون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2022.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29224EC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92</w:t>
            </w:r>
          </w:p>
        </w:tc>
      </w:tr>
      <w:tr w:rsidR="00846B6A" w:rsidRPr="00F37EB0" w14:paraId="3AED7EE9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768DF5D1" w14:textId="1A5084D5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الإنترنت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تعالج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المرتبطة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التخفيض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التدريجي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F1C4771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91</w:t>
            </w:r>
          </w:p>
        </w:tc>
      </w:tr>
      <w:tr w:rsidR="00846B6A" w:rsidRPr="00F37EB0" w14:paraId="11CF8648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442A87B6" w14:textId="52B2269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lastRenderedPageBreak/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رسمية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عبر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الإنترنت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والعاملين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إمكانيات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المزيد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التعاون،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بسبب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إلغاء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التشاوري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تطوير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التوجيه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القطاعي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المقرر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عقده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الفترة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27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28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فبراير/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شباط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2020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بسبب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كوفيد</w:t>
            </w:r>
            <w:r w:rsidR="00B50A1D">
              <w:rPr>
                <w:rFonts w:asciiTheme="majorBidi" w:hAnsiTheme="majorBidi" w:cstheme="majorBidi"/>
                <w:sz w:val="20"/>
                <w:rtl/>
                <w:lang w:bidi="ar-LB"/>
              </w:rPr>
              <w:t>-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19.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EA52D81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85</w:t>
            </w:r>
          </w:p>
        </w:tc>
      </w:tr>
      <w:tr w:rsidR="00846B6A" w:rsidRPr="00F37EB0" w14:paraId="5BF18E43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615F3885" w14:textId="49C764B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زار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ممثل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وعقد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عددًا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العاملين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أتاح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فرصة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لتبادل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كيفية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وإمكانيات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المزيد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التعاون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D082148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84</w:t>
            </w:r>
          </w:p>
        </w:tc>
      </w:tr>
      <w:tr w:rsidR="00846B6A" w:rsidRPr="00F37EB0" w14:paraId="555345E3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5CEB88A3" w14:textId="79FAA3F1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رسمية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ونائب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تهم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كلا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الصندوقين،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هامش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الدورة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الرابعة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لجمعية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للبيئة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2E5CF6C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83</w:t>
            </w:r>
          </w:p>
        </w:tc>
      </w:tr>
      <w:tr w:rsidR="00846B6A" w:rsidRPr="00F37EB0" w14:paraId="1F724A89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76AD05A1" w14:textId="0A31039E" w:rsidR="00846B6A" w:rsidRPr="00F37EB0" w:rsidRDefault="00846B6A" w:rsidP="00846B6A">
            <w:pPr>
              <w:bidi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تشمل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وثائق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بطرائق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الإبلاغ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التكاليف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الإدارية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للوكالات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المنفذة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الوثائق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التالية: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UNEP/OzL.Pro/ExCom/26/67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UNEP/OzL.Pro/ExCom/34/52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UNEP/OzL.Pro/ExCom/38/59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UNEP/OzL.Pro/ExCom/55/48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UNEP/OzL.Pro/ExCom/80/43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6BDEE77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81</w:t>
            </w:r>
          </w:p>
        </w:tc>
      </w:tr>
      <w:tr w:rsidR="00846B6A" w:rsidRPr="00F37EB0" w14:paraId="7740AA68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7EA2348B" w14:textId="315DF020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دعوة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جماعية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ممارسات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بالإقراض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الميسر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والتكاليف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الإضافية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FC6C357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80</w:t>
            </w:r>
          </w:p>
        </w:tc>
      </w:tr>
      <w:tr w:rsidR="00846B6A" w:rsidRPr="00F37EB0" w14:paraId="33FC5ACE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06D654C4" w14:textId="6AD94C62" w:rsidR="00846B6A" w:rsidRPr="00F37EB0" w:rsidRDefault="00846B6A" w:rsidP="00846B6A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قدم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رابطًا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للوثائق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التكنولوجيا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الاقتصادي،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العلمي،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الآثار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الموقع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الإلكتروني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الأوزون،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وكذلك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مقدمة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لموظف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الاتصالات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الأوزون.</w:t>
            </w:r>
          </w:p>
          <w:p w14:paraId="677E95C7" w14:textId="7071CD90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وشملت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الوثائق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المعروضة: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الكتاب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التمهيدي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وسياسات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وإجراءات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والمبادئ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التوجيهية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ومعايير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والعرض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التقديمي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بعنوان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"الصندوق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الأطراف: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ونموذج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الأعمال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والإنجازات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والتحديات"؛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وأمثلة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وثائق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قبل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الدورة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لتخطيط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الأعمال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ومقترحات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ورصد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برنامج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وتقارير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إنجاز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وقوالب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وإرشادات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إعداد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التقارير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المرحلية؛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وتقارير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التعزيز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المؤسسي؛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وبرنامج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الرصد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والتقييم.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E44E46E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77</w:t>
            </w:r>
          </w:p>
        </w:tc>
      </w:tr>
      <w:tr w:rsidR="00846B6A" w:rsidRPr="00F37EB0" w14:paraId="45F4831B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73345AA3" w14:textId="05ED47B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خبرة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وضع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الترتيبات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القانونية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الكيانات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المنفذة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وإنشاء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نظام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إبلاغ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مرحلي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3A861C32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76</w:t>
            </w:r>
          </w:p>
        </w:tc>
      </w:tr>
      <w:tr w:rsidR="00846B6A" w:rsidRPr="00F37EB0" w14:paraId="6C53D52F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50566D96" w14:textId="08326975" w:rsidR="00846B6A" w:rsidRPr="00F37EB0" w:rsidRDefault="00846B6A" w:rsidP="00846B6A">
            <w:pPr>
              <w:bidi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مؤشرات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الأداء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أجريت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الأخيرة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بمقترحات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تعديل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البروتوكول؛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الرصد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والمحاسبة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الخاص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الفصل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الحادي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عشر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سياسات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وإجراءاته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ومبادئه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التوجيهية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ومعاييره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(الرصد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والتقييم)؛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وعرض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لبناء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القدرات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1EB6F7F9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  <w:tr w:rsidR="00846B6A" w:rsidRPr="00F37EB0" w14:paraId="47839A5C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67266216" w14:textId="74526D26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عرض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وعينة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الوثائق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الرئيسية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وحالة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وخطط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الأعمال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والتقارير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المرحلية،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وعينة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مقترحات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المشاريع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وأوراق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السياسات.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مزيد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التفاصيل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468DC321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74</w:t>
            </w:r>
          </w:p>
        </w:tc>
      </w:tr>
      <w:tr w:rsidR="00846B6A" w:rsidRPr="00F37EB0" w14:paraId="4301A2D4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1EC59F4E" w14:textId="264AF0BF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نظرة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عامة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أهداف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وتشغيل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عمليته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ووضع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السياسة،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وعملية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وتنفيذ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قرارات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1E7D2BAF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72</w:t>
            </w:r>
          </w:p>
        </w:tc>
      </w:tr>
      <w:tr w:rsidR="00846B6A" w:rsidRPr="00F37EB0" w14:paraId="4FF55D7F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30D07915" w14:textId="6CD7388B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راسلت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المؤقتة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24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سبتمبر/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أيلول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2013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دعوة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الخامس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لمجلس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بصفة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مراقب،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الرغم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ذكر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الرسالة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وضع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المراقب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عليه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بعد.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ولم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تتمكن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المجلس،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انعقد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الفترة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8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10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أكتوبر/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الأول،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بسبب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الاستعدادات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الحادي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والسبعين.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وأبلغت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رسالة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أخرى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مؤرخة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21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أكتوبر/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2013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القادم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للمجلس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سيعقد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إندونيسيا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الفترة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19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21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فبراير/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شباط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2014،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وذكرت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أنه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صفة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مراقب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خلال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تعديل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المقرر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B.04/15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وطلبت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أيضا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تعيين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مسؤول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اتصال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48C1DAD8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71</w:t>
            </w:r>
          </w:p>
        </w:tc>
      </w:tr>
      <w:tr w:rsidR="00846B6A" w:rsidRPr="00F37EB0" w14:paraId="7FE99C98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310A07D" w14:textId="627E702F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كلية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جرينوبل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للإدارة</w:t>
            </w:r>
          </w:p>
        </w:tc>
      </w:tr>
      <w:tr w:rsidR="00846B6A" w:rsidRPr="00F37EB0" w14:paraId="12079304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40297478" w14:textId="04779C5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معلومات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سياسات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وإجراءات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وعملية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الموافقة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أجل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إجراء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دراسة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منحنيات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التعلم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التكنولوجي.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1166062C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80</w:t>
            </w:r>
          </w:p>
        </w:tc>
      </w:tr>
      <w:tr w:rsidR="00846B6A" w:rsidRPr="00F37EB0" w14:paraId="5334153D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79FA970" w14:textId="540A800A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المنبر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الحكومي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الدولي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المعني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بالتنوع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البيولوجي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وخدمات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النظم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الإيكولوجية</w:t>
            </w:r>
          </w:p>
        </w:tc>
      </w:tr>
      <w:tr w:rsidR="00846B6A" w:rsidRPr="00F37EB0" w14:paraId="7FE52E57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101FA00D" w14:textId="758FE6DB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معلومات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الممارسات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بالدعم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المالي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للمشاركين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/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المندوبين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الاجتماع.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284BD2DD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  <w:tr w:rsidR="00846B6A" w:rsidRPr="00F37EB0" w14:paraId="3FE9E504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62FB971" w14:textId="4E4DB60B" w:rsidR="00846B6A" w:rsidRPr="00F37EB0" w:rsidRDefault="00846B6A" w:rsidP="00057947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الوكالة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الدولية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للطاقة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الذرية</w:t>
            </w:r>
          </w:p>
        </w:tc>
      </w:tr>
      <w:tr w:rsidR="00846B6A" w:rsidRPr="00F37EB0" w14:paraId="100D4DBD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0B039071" w14:textId="7844F41A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اجتمعت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والأمين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الأوزون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ممثل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الوكالة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الدولية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للطاقة.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وشرحت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العمل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استخدام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الطاقة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سياق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كيغالي.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وذكر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ممثل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الوكالة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الدولية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للطاقة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منظمته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جمعت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السياسات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والمعايير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بكفاءة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استخدام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الطاقة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بلدان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مختلفة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وأتاحتها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للأمانة.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كما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تقاسم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الممثل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تقريرًا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أعدته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الوكالة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الدولية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للطاقة.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22C8E531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83</w:t>
            </w:r>
          </w:p>
        </w:tc>
      </w:tr>
      <w:tr w:rsidR="00846B6A" w:rsidRPr="00F37EB0" w14:paraId="6FC8AC24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96C0354" w14:textId="469CE56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وحدة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التفتيش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المشتركة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للأمم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المتحدة</w:t>
            </w:r>
          </w:p>
        </w:tc>
      </w:tr>
      <w:tr w:rsidR="00846B6A" w:rsidRPr="00F37EB0" w14:paraId="5638ABCE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0080E03C" w14:textId="2B2E0242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أكملت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استبياناً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يتعلق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باستعراض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السياسات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والممارسات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المستدامة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بيئياً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عبر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منظمات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منظومة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المتحدة.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B271AB6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</w:p>
        </w:tc>
      </w:tr>
      <w:tr w:rsidR="00846B6A" w:rsidRPr="00F37EB0" w14:paraId="48724680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5723F499" w14:textId="0AA4D813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lastRenderedPageBreak/>
              <w:t>موجز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مُحدَّث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بالمساعدة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المقدمين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للدول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الجزرية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الصغيرة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النامية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قُدمت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سابقًا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فبراير/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شباط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2015.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وقُدمت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توضيحات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أخرى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أكتوبر/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و7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نوفمبر/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2016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196B679A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77</w:t>
            </w:r>
          </w:p>
        </w:tc>
      </w:tr>
      <w:tr w:rsidR="00846B6A" w:rsidRPr="00F37EB0" w14:paraId="4BBA63C3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6307883F" w14:textId="55058117" w:rsidR="0028183E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مسودة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وثيقة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"استعراض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والموارد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المخصصة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للتصدي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منظمات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منظومة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المتحدة؛</w:t>
            </w:r>
          </w:p>
          <w:p w14:paraId="3302BA5F" w14:textId="149334DE" w:rsidR="00846B6A" w:rsidRPr="00F37EB0" w:rsidRDefault="00846B6A" w:rsidP="0028183E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موضوعية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شملت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ملخصا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للمساعدة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الفنية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المقدمين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للدول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الجزرية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الصغيرة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النامية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شاملة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المعتمدة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لكل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بلد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AB48E0E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74</w:t>
            </w:r>
          </w:p>
        </w:tc>
      </w:tr>
      <w:tr w:rsidR="00846B6A" w:rsidRPr="00F37EB0" w14:paraId="1F46ABA9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4891FDEA" w14:textId="591FA5ED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أكملت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استبياناً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والموارد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المخصصة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للتصدي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3C6DE30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73</w:t>
            </w:r>
          </w:p>
        </w:tc>
      </w:tr>
      <w:tr w:rsidR="00846B6A" w:rsidRPr="00F37EB0" w14:paraId="2737AAEE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75342C29" w14:textId="0211A440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والتصويبات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الواقعية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"استعراض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بعد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ريو+20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داخل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منظومة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Pr="00F37EB0">
              <w:rPr>
                <w:rFonts w:asciiTheme="majorBidi" w:hAnsiTheme="majorBidi" w:cstheme="majorBidi"/>
                <w:sz w:val="20"/>
                <w:lang w:bidi="ar-LB"/>
              </w:rPr>
              <w:t>".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D8F22D1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72</w:t>
            </w:r>
          </w:p>
        </w:tc>
      </w:tr>
      <w:tr w:rsidR="00846B6A" w:rsidRPr="00F37EB0" w14:paraId="3D71C6E4" w14:textId="77777777" w:rsidTr="00E91F60">
        <w:trPr>
          <w:cantSplit/>
        </w:trPr>
        <w:tc>
          <w:tcPr>
            <w:tcW w:w="8179" w:type="dxa"/>
            <w:shd w:val="clear" w:color="auto" w:fill="auto"/>
            <w:noWrap/>
            <w:hideMark/>
          </w:tcPr>
          <w:p w14:paraId="1DA541CF" w14:textId="2388FF00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لعام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2013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المعنون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"استعراض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بعد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ريو+20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داخل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منظومة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زودت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التفتيش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المشتركة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بمعلومات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هيكل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ومستويات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وخصائص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والمشاركين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وعملية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وتكاليف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ومستويات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وتاريخ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2006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2013،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وطرائق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والامتثال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وإطار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والتخطيط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الاستراتيجي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وأوجه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التآزر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والتنسيق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الاتفاقات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البيئية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الأخرى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والتقييمات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العلمية،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والدعوة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والتوعية،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والتوزيع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الجنساني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والتوازن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الجغرافي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37EB0">
              <w:rPr>
                <w:rFonts w:asciiTheme="majorBidi" w:hAnsiTheme="majorBidi" w:cstheme="majorBidi"/>
                <w:sz w:val="20"/>
                <w:rtl/>
                <w:lang w:bidi="ar-LB"/>
              </w:rPr>
              <w:t>والأمانة.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67DA5167" w14:textId="77777777" w:rsidR="00846B6A" w:rsidRPr="00F37EB0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F37EB0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70</w:t>
            </w:r>
          </w:p>
        </w:tc>
      </w:tr>
      <w:tr w:rsidR="00846B6A" w:rsidRPr="00531D6D" w14:paraId="6DF9346B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50E7F6F0" w14:textId="520BA965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>
              <w:rPr>
                <w:lang w:bidi="ar-LB"/>
              </w:rPr>
              <w:br w:type="page"/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كيغالي</w:t>
            </w:r>
          </w:p>
        </w:tc>
      </w:tr>
      <w:tr w:rsidR="00846B6A" w:rsidRPr="00531D6D" w14:paraId="70D8EAC2" w14:textId="77777777" w:rsidTr="00E91F60">
        <w:trPr>
          <w:cantSplit/>
        </w:trPr>
        <w:tc>
          <w:tcPr>
            <w:tcW w:w="8179" w:type="dxa"/>
            <w:shd w:val="clear" w:color="auto" w:fill="auto"/>
            <w:noWrap/>
          </w:tcPr>
          <w:p w14:paraId="0C5CE7E8" w14:textId="04171DBB" w:rsidR="00846B6A" w:rsidRPr="00531D6D" w:rsidRDefault="00846B6A" w:rsidP="00846B6A">
            <w:pPr>
              <w:bidi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المشاركة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الندوة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عبر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الإنترنت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28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يناير/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كانون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2020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المساهمات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وطنياً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أجل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الفعال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والصديق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-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وهي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مبادرة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جديدة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توفر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والتوجيه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للكيانات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حلول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الجولة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المساهمات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وطنيًا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  <w:p w14:paraId="63396CA5" w14:textId="2ECEEBC2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وبناءً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طلب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لتوضيح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إذا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كانت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مقترحات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المقدمة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ستتضمن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ضمانات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لتجنب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استيعاب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تطبيقات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الموفرة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القائمة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القدرة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العالية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إحداث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الاحترار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أكد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كيغالي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سيتم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الترويج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لتقنيات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قدرة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منخفضة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إحداث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الاحترار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العالمي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خلال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المساهمات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وطنيًا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D09ED14" w14:textId="77777777" w:rsidR="00846B6A" w:rsidRPr="00955372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85</w:t>
            </w:r>
          </w:p>
        </w:tc>
      </w:tr>
      <w:tr w:rsidR="00846B6A" w:rsidRPr="00531D6D" w14:paraId="14995A42" w14:textId="77777777" w:rsidTr="00E91F60">
        <w:trPr>
          <w:cantSplit/>
        </w:trPr>
        <w:tc>
          <w:tcPr>
            <w:tcW w:w="8179" w:type="dxa"/>
            <w:shd w:val="clear" w:color="auto" w:fill="auto"/>
            <w:noWrap/>
          </w:tcPr>
          <w:p w14:paraId="4CB31427" w14:textId="7E2C76ED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بناءً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طلب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شركة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إيتاد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المحدودة،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هي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منظمة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تفويضها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للمساعدة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تطوير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فهم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أفضل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لدور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كيغالي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تعزيز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قطاع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أجرت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مكالمة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هاتفية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أحد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العاملين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شركة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إيتاد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للإبلاغ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المدخلات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المقدمة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كيغالي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المرحلة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الأولية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إنشائه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وفهمها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للصلة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كيغالي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سيما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التخفيض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التدريجي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D1909CB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84</w:t>
            </w:r>
          </w:p>
        </w:tc>
      </w:tr>
      <w:tr w:rsidR="00846B6A" w:rsidRPr="00531D6D" w14:paraId="23CE0DBF" w14:textId="77777777" w:rsidTr="00E91F60">
        <w:trPr>
          <w:cantSplit/>
        </w:trPr>
        <w:tc>
          <w:tcPr>
            <w:tcW w:w="8179" w:type="dxa"/>
            <w:shd w:val="clear" w:color="auto" w:fill="auto"/>
            <w:noWrap/>
            <w:hideMark/>
          </w:tcPr>
          <w:p w14:paraId="5A286194" w14:textId="3EDA9B2D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استمرار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التبادل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الرسمي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لخبرات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A344F2B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80</w:t>
            </w:r>
          </w:p>
        </w:tc>
      </w:tr>
      <w:tr w:rsidR="00846B6A" w:rsidRPr="00531D6D" w14:paraId="1ECE2650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32F22C28" w14:textId="588DB84A" w:rsidR="00846B6A" w:rsidRPr="00531D6D" w:rsidRDefault="00846B6A" w:rsidP="00846B6A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زار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المدير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وممثل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آخر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لبرنامج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كيغالي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المسؤولان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تنسيق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19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مؤسسة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خيرية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والتبريد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بتنفيذ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تعديل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كيغالي،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26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يناير/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كانون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2017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لمعرفة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المزيد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ويهدف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كفاءة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تعديل</w:t>
            </w:r>
            <w:r w:rsidR="00D32F2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color w:val="000000" w:themeColor="text1"/>
                <w:sz w:val="20"/>
                <w:rtl/>
                <w:lang w:val="en-US" w:bidi="ar-LB"/>
              </w:rPr>
              <w:t>كيغالي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تخصيص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حوالي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53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مليون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دولار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أمريكي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المؤسسات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الخيرية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بحلول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نهاية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2017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المستهدف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خلال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البرامج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القطرية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صغير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البلدان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والمزيد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العام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لأكثر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100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بلدا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لتحسين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الطاقة.</w:t>
            </w:r>
          </w:p>
          <w:p w14:paraId="0F94D739" w14:textId="4427C704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شملت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المقدمة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الكتاب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التمهيدي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وعرضا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يلخص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كيفية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ومبادئ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توجيهية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التقارير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المرحلية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والمالية؛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ودليلا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لإعداد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مقترحات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وقوالب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تقارير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إنجاز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والوثيقة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UNEP/OzL.Pro/ExCom/74/51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باستعراض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التعزيز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المؤسسي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والمقرر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74/51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ذا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الصلة.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C114D45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78</w:t>
            </w:r>
          </w:p>
        </w:tc>
      </w:tr>
      <w:tr w:rsidR="00846B6A" w:rsidRPr="00531D6D" w14:paraId="5987E147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5A08129" w14:textId="127F7D83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مختبر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لورنس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بيركلي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الوطني</w:t>
            </w:r>
          </w:p>
        </w:tc>
      </w:tr>
      <w:tr w:rsidR="00846B6A" w:rsidRPr="00531D6D" w14:paraId="19829548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4CDA4366" w14:textId="55207748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قدمت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تعليقات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مشروع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تقرير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فرص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ومخاطر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تحسين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الكفاءة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وتحول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تكييف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هواء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الغرفة.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6C587B64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80</w:t>
            </w:r>
          </w:p>
        </w:tc>
      </w:tr>
      <w:tr w:rsidR="00955372" w:rsidRPr="00531D6D" w14:paraId="35D89CD1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41A598A3" w14:textId="50E52E5C" w:rsidR="00955372" w:rsidRPr="00955372" w:rsidRDefault="00955372" w:rsidP="00955372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</w:pPr>
            <w:r w:rsidRPr="00955372">
              <w:rPr>
                <w:sz w:val="20"/>
                <w:rtl/>
                <w:lang w:bidi="ar-LB"/>
              </w:rPr>
              <w:t>عقدت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اجتماعا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تشاوريا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لمدة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ثلاثة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أيام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الموظفين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مختبر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لورانس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بيركلي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الوطني</w:t>
            </w:r>
            <w:r w:rsidRPr="00955372">
              <w:rPr>
                <w:sz w:val="20"/>
                <w:rtl/>
                <w:lang w:bidi="ar-LB"/>
              </w:rPr>
              <w:t>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سان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فرانسيسكو،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الولايات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المتحدة،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لمناقشة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القضايا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المتعلقة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بكفاءة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استخدام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الطاقة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سياق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التخفيض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التدريجي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للهيدروفلوروكربون.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واشتمل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الاجتماع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ممثلين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الأمانة،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</w:t>
            </w:r>
            <w:r w:rsidRPr="00955372">
              <w:rPr>
                <w:sz w:val="20"/>
                <w:rtl/>
                <w:lang w:bidi="ar-LB"/>
              </w:rPr>
              <w:t>مختبر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لورانس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بيركلي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الوطني،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وموظفين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يعالجون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تكنولوجيات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معدات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التبريد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وتكييف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الهواء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والمضخات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الحرارية،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ومعايير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الاختبار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والممارسات،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بجانب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bidi="ar-LB"/>
              </w:rPr>
              <w:t>موظفي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955372">
              <w:rPr>
                <w:sz w:val="20"/>
                <w:rtl/>
                <w:lang w:val="en-US" w:bidi="ar-LB"/>
              </w:rPr>
              <w:t>المبادرة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955372">
              <w:rPr>
                <w:sz w:val="20"/>
                <w:rtl/>
                <w:lang w:val="en-US" w:bidi="ar-LB"/>
              </w:rPr>
              <w:t>التعاونية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955372">
              <w:rPr>
                <w:sz w:val="20"/>
                <w:rtl/>
                <w:lang w:val="en-US" w:bidi="ar-LB"/>
              </w:rPr>
              <w:t>للتبريد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955372">
              <w:rPr>
                <w:sz w:val="20"/>
                <w:rtl/>
                <w:lang w:val="en-US" w:bidi="ar-LB"/>
              </w:rPr>
              <w:t>النظيف</w:t>
            </w:r>
            <w:r>
              <w:rPr>
                <w:sz w:val="20"/>
                <w:rtl/>
                <w:lang w:val="en-US"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08DD88E0" w14:textId="77777777" w:rsidR="00955372" w:rsidRPr="00531D6D" w:rsidRDefault="00955372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>
              <w:rPr>
                <w:b/>
                <w:bCs/>
                <w:color w:val="000000" w:themeColor="text1"/>
                <w:sz w:val="20"/>
                <w:lang w:bidi="ar-LB"/>
              </w:rPr>
              <w:t>95</w:t>
            </w:r>
          </w:p>
        </w:tc>
      </w:tr>
      <w:tr w:rsidR="00846B6A" w:rsidRPr="00531D6D" w14:paraId="1E5AB170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204D48B" w14:textId="626BCEDC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مجلس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الدفاع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الموارد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الطبيعية</w:t>
            </w:r>
          </w:p>
        </w:tc>
      </w:tr>
      <w:tr w:rsidR="00846B6A" w:rsidRPr="00531D6D" w14:paraId="269424D9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1855E078" w14:textId="4BEF2012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مؤشر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تأثير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MCII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)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بما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ذلك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الأداة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(ملف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Excel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)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والدليل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PDF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)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وشرح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الأداة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(ملف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Word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).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19119B6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81</w:t>
            </w:r>
          </w:p>
        </w:tc>
      </w:tr>
      <w:tr w:rsidR="00846B6A" w:rsidRPr="00531D6D" w14:paraId="39F313BF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C56687C" w14:textId="3334615F" w:rsidR="00846B6A" w:rsidRPr="00531D6D" w:rsidRDefault="00846B6A" w:rsidP="0028183E">
            <w:pPr>
              <w:keepNext/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lastRenderedPageBreak/>
              <w:t>اتفاقية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ميناماتا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الزئبق</w:t>
            </w:r>
          </w:p>
        </w:tc>
      </w:tr>
      <w:tr w:rsidR="00846B6A" w:rsidRPr="00531D6D" w14:paraId="5118B6F0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3D4950CA" w14:textId="5AAD60FB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يوليو/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تموز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2013،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تلقت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دعوة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حكومة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اليابان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لحضور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مؤتمر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المفوضين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لاعتماد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اتفاقية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ميناماتا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الزئبق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وتوقيعها،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الذي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عقد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الفترة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9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11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أكتوبر/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تشرين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2013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كوماموتو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وميناماتا،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اليابان.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ولكن،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تتمكن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الحضور.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40AD3D62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71</w:t>
            </w:r>
          </w:p>
        </w:tc>
      </w:tr>
      <w:tr w:rsidR="00846B6A" w:rsidRPr="00531D6D" w14:paraId="6DC5E609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C2EE2F7" w14:textId="2A45D0F4" w:rsidR="00846B6A" w:rsidRPr="00531D6D" w:rsidRDefault="00846B6A" w:rsidP="00846B6A">
            <w:pPr>
              <w:keepNext/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>الأطراف</w:t>
            </w:r>
          </w:p>
        </w:tc>
      </w:tr>
      <w:tr w:rsidR="00846B6A" w:rsidRPr="00531D6D" w14:paraId="0609D202" w14:textId="77777777" w:rsidTr="00E91F60">
        <w:trPr>
          <w:cantSplit/>
          <w:trHeight w:val="773"/>
        </w:trPr>
        <w:tc>
          <w:tcPr>
            <w:tcW w:w="8179" w:type="dxa"/>
            <w:shd w:val="clear" w:color="auto" w:fill="auto"/>
            <w:vAlign w:val="center"/>
          </w:tcPr>
          <w:p w14:paraId="5C16CBF9" w14:textId="2E3D8872" w:rsidR="00846B6A" w:rsidRPr="00531D6D" w:rsidRDefault="00846B6A" w:rsidP="0028183E">
            <w:pPr>
              <w:pStyle w:val="Heading1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بعثت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إعمالا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للمقرر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91/1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برسالة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رئيس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نيابة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تتضمن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أجرته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شبكة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2019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الوارد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المرفق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الواحد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19BEE17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92</w:t>
            </w:r>
          </w:p>
        </w:tc>
      </w:tr>
      <w:tr w:rsidR="00846B6A" w:rsidRPr="00531D6D" w14:paraId="0FBE0525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41CA4EB3" w14:textId="45FE0E66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أعدت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الوثيقة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UNEP/OzL.Pro/ExCom/88/2/Add.2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بتوصيات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939F6CE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88</w:t>
            </w:r>
          </w:p>
        </w:tc>
      </w:tr>
      <w:tr w:rsidR="00846B6A" w:rsidRPr="00531D6D" w14:paraId="6F708587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07D81AC9" w14:textId="7320B61B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بعد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استلام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جاري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تنظيم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افتراضي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المقرر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إجراء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مناقشة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ثنائية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الأمانتين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والمنهجية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المستخدمة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والمرونة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المحتملة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لتكييفها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المنظمة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سيتم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تقييمها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المستقبل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888494B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</w:p>
        </w:tc>
      </w:tr>
      <w:tr w:rsidR="00846B6A" w:rsidRPr="00531D6D" w14:paraId="4ABC0ADE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4ABF9097" w14:textId="780B4F44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استعرضت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وأدخلت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تصويبات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واقعية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وقدمت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عليه.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إجراء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اتصالات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متابعة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الأمانتين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بالجدول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الزمني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النهائي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والطرق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الممكنة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لتقاسم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النتائج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الرئيسية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21AD722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</w:p>
        </w:tc>
      </w:tr>
      <w:tr w:rsidR="00846B6A" w:rsidRPr="00531D6D" w14:paraId="7B4D0F45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2AF9C67C" w14:textId="0C70C44A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قدمت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وإيضاحات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إضافية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للخبير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الاستشاري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المسؤول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بواسطة</w:t>
            </w:r>
            <w:r w:rsidR="00D32F2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وأجرت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مزيدًا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بينت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آخر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مرحلة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إعداده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وسيتم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تقديمه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لمراجعته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قبل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تقديمه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الحكومات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الأعضاء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B4042BC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85</w:t>
            </w:r>
          </w:p>
        </w:tc>
      </w:tr>
      <w:tr w:rsidR="00846B6A" w:rsidRPr="00531D6D" w14:paraId="41D9DD3E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564FB643" w14:textId="7A854262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زار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ممثلو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ومقدم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الخدمة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يقوم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بإجراء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وقدم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عرضاً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أسلوب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إدارته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ونموذج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عمله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وإنجازاته.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وعقد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ممثلو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عددًا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موظفي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أُبلغت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بالاجتماعات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نظمها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المقيمون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جميع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الوكالات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المنفذة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الأربعة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وقدمت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بيانات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الاتصال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الخاصة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بأعضاء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وسيتم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الاتصال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ببعضهم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مدخلات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لعملية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B100D45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84</w:t>
            </w:r>
          </w:p>
        </w:tc>
      </w:tr>
      <w:tr w:rsidR="00846B6A" w:rsidRPr="00531D6D" w14:paraId="5B031ADD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5E0970CF" w14:textId="7A05D572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حضرت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حيث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مقدمة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للصندوق.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وأجريت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مناقشات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نطاق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لأصحاب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المصلحة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المعنيين،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أمور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أخرى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الاختلافات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الرئيسية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والمنظمات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الأخرى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الجاري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تقييمها،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شأنها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تؤدي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مخصص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لضمان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الإنصاف؛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والجدول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الزمني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للزيارة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الاستهلالية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وحاجة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فريق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المحتملة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تنفيذية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2B399482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83</w:t>
            </w:r>
          </w:p>
        </w:tc>
      </w:tr>
      <w:tr w:rsidR="00846B6A" w:rsidRPr="00531D6D" w14:paraId="4CFC85CC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212A6FBF" w14:textId="6BD1992C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استلام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رسالة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للإبلاغ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التوجيهية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شبكة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تقييم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أداء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المنظمات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اتخذت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قرارًا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دورة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التالية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40DB598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82</w:t>
            </w:r>
          </w:p>
        </w:tc>
      </w:tr>
      <w:tr w:rsidR="0028183E" w:rsidRPr="00531D6D" w14:paraId="2F454E9D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0EA5CD70" w14:textId="64931A5A" w:rsidR="0028183E" w:rsidRPr="00E91F60" w:rsidRDefault="00E91F60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</w:pPr>
            <w:r w:rsidRPr="00E91F60">
              <w:rPr>
                <w:b/>
                <w:bCs/>
                <w:sz w:val="20"/>
                <w:rtl/>
                <w:lang w:val="en-US" w:bidi="ar-LB"/>
              </w:rPr>
              <w:t>مركز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b/>
                <w:bCs/>
                <w:sz w:val="20"/>
                <w:rtl/>
                <w:lang w:val="en-US" w:bidi="ar-LB"/>
              </w:rPr>
              <w:t>شميت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b/>
                <w:bCs/>
                <w:sz w:val="20"/>
                <w:rtl/>
                <w:lang w:val="en-US" w:bidi="ar-LB"/>
              </w:rPr>
              <w:t>لعلوم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b/>
                <w:bCs/>
                <w:sz w:val="20"/>
                <w:rtl/>
                <w:lang w:val="en-US" w:bidi="ar-LB"/>
              </w:rPr>
              <w:t>البيانات</w:t>
            </w:r>
            <w:r w:rsidR="00D32F2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b/>
                <w:bCs/>
                <w:sz w:val="20"/>
                <w:rtl/>
                <w:lang w:val="en-US" w:bidi="ar-LB"/>
              </w:rPr>
              <w:t>والبيئة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جامعة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كاليفورنيا،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بيركلي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9C6EB80" w14:textId="77777777" w:rsidR="0028183E" w:rsidRPr="00531D6D" w:rsidRDefault="0028183E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</w:p>
        </w:tc>
      </w:tr>
      <w:tr w:rsidR="0028183E" w:rsidRPr="00531D6D" w14:paraId="7B99D562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10E5B0F5" w14:textId="336B0249" w:rsidR="0028183E" w:rsidRPr="00E91F60" w:rsidRDefault="00E91F60" w:rsidP="00E91F60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E91F60">
              <w:rPr>
                <w:sz w:val="20"/>
                <w:rtl/>
                <w:lang w:val="en-US" w:bidi="ar-LB"/>
              </w:rPr>
              <w:t>عقدت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حلقة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عمل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أكتوبر/تشرين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الأول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2024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مونتريال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بين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مركز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شميت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لعلوم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البيانات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والبيئة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والأمانة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لمناقش</w:t>
            </w:r>
            <w:r>
              <w:rPr>
                <w:sz w:val="20"/>
                <w:rtl/>
                <w:lang w:val="en-US" w:bidi="ar-LB"/>
              </w:rPr>
              <w:t>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وخصائص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نموذج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أداة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سهلة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الاستخدام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لتقييم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استهلاك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الهيدروفلوروكربون،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وتحليل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الاتجاهات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والأثر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لمختلف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التدخلات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السياسية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على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تنبؤات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استهلاك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الهيدروفلوروكربون.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وخلال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حلقة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العمل،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تمت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مناقشة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الجوانب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المختلفة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لتنبؤات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استهلاك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الهيدروفلوروكربون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لعملية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النمذجة.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ومن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المتوقع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أن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تستخدم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البلدان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النموذج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الذي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سيعده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مركز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شميت،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</w:t>
            </w:r>
            <w:r w:rsidRPr="00E91F60">
              <w:rPr>
                <w:sz w:val="20"/>
                <w:rtl/>
                <w:lang w:val="en-US" w:bidi="ar-LB"/>
              </w:rPr>
              <w:t>إجراء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تقييمات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للاتجاهات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في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استهلاك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الهيدروفلوروكربون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وفهم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الحاجة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إلى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تدخلات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سياسية</w:t>
            </w:r>
            <w:r w:rsidR="00D32F2D">
              <w:rPr>
                <w:sz w:val="20"/>
                <w:rtl/>
                <w:lang w:val="en-US" w:bidi="ar-LB"/>
              </w:rPr>
              <w:t xml:space="preserve"> </w:t>
            </w:r>
            <w:r w:rsidRPr="00E91F60">
              <w:rPr>
                <w:sz w:val="20"/>
                <w:rtl/>
                <w:lang w:val="en-US" w:bidi="ar-LB"/>
              </w:rPr>
              <w:t>مختلفة.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6C26B43" w14:textId="77777777" w:rsidR="0028183E" w:rsidRPr="00E91F60" w:rsidRDefault="00E91F60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</w:pPr>
            <w:r w:rsidRPr="00E91F6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  <w:t>95</w:t>
            </w:r>
          </w:p>
        </w:tc>
      </w:tr>
      <w:tr w:rsidR="00846B6A" w:rsidRPr="00531D6D" w14:paraId="18D04580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</w:tcPr>
          <w:p w14:paraId="579C0DF5" w14:textId="57287B61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مركز</w:t>
            </w:r>
            <w:r w:rsidR="00D32F2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ستيمسون</w:t>
            </w:r>
          </w:p>
        </w:tc>
      </w:tr>
      <w:tr w:rsidR="00846B6A" w:rsidRPr="00531D6D" w14:paraId="49AD410F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0906FCA5" w14:textId="457CEC66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تحدث</w:t>
            </w:r>
            <w:r w:rsidR="00057947">
              <w:rPr>
                <w:rFonts w:asciiTheme="majorBidi" w:hAnsiTheme="majorBidi" w:cstheme="majorBidi"/>
                <w:sz w:val="20"/>
                <w:rtl/>
                <w:lang w:bidi="ar-LB"/>
              </w:rPr>
              <w:t>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E91F60">
              <w:rPr>
                <w:rFonts w:asciiTheme="majorBidi" w:hAnsiTheme="majorBidi" w:cstheme="majorBidi"/>
                <w:sz w:val="20"/>
                <w:rtl/>
                <w:lang w:bidi="ar-LB"/>
              </w:rPr>
              <w:t>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الباحثين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تطور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مونتريال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وآلية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تمويله.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C1701CF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93</w:t>
            </w:r>
          </w:p>
        </w:tc>
      </w:tr>
      <w:tr w:rsidR="00E91F60" w:rsidRPr="00531D6D" w14:paraId="32DB5711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16A5B4CB" w14:textId="65B5ABE2" w:rsidR="00ED0FDC" w:rsidRDefault="00E91F60" w:rsidP="00ED0FDC">
            <w:pPr>
              <w:bidi/>
              <w:spacing w:before="60"/>
              <w:rPr>
                <w:sz w:val="26"/>
                <w:szCs w:val="26"/>
                <w:rtl/>
                <w:lang w:bidi="ar-LB"/>
              </w:rPr>
            </w:pPr>
            <w:r w:rsidRPr="00E91F60">
              <w:rPr>
                <w:sz w:val="20"/>
                <w:rtl/>
                <w:lang w:bidi="ar-LB"/>
              </w:rPr>
              <w:t>قدمت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كبيرة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الموظفين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مدخلات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واستعرضت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دراسة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حالة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تشرح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الجوانب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التي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تجعل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بروتوكول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مونتريال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ناجحا،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والدروس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ذات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الصلة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للمساءلة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المجال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السيبراني.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وأدرج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دراسة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الحالة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الفصل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بعنوان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"القصة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الرائعة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لبروتوكول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مونتريال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الدروس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المستفادة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للمجال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السيبراني"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تقرير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مركز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ستيمسون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بعنوان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"إحداث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تقدم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المساءلة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مجال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السيبرانية: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النماذج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والآليات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والنهج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المتعددة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أصحاب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المصلحة"،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الذي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أعد</w:t>
            </w:r>
            <w:r>
              <w:rPr>
                <w:sz w:val="20"/>
                <w:rtl/>
                <w:lang w:bidi="ar-LB"/>
              </w:rPr>
              <w:t>ه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مركز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ستيمسون،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ونشر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الموقع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الإلكتروني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لمركز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91F60">
              <w:rPr>
                <w:sz w:val="20"/>
                <w:rtl/>
                <w:lang w:bidi="ar-LB"/>
              </w:rPr>
              <w:t>ستيمسون</w:t>
            </w:r>
            <w:r w:rsidR="00D32F2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للاحتفال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باليوم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الدولي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لحفظ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طبقة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الأوزون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عام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ED0FDC" w:rsidRPr="00ED0FDC">
              <w:rPr>
                <w:sz w:val="20"/>
                <w:rtl/>
                <w:lang w:bidi="ar-LB"/>
              </w:rPr>
              <w:t>2024</w:t>
            </w:r>
            <w:r w:rsidR="00D32F2D">
              <w:rPr>
                <w:sz w:val="26"/>
                <w:szCs w:val="26"/>
                <w:rtl/>
                <w:lang w:bidi="ar-LB"/>
              </w:rPr>
              <w:t xml:space="preserve"> </w:t>
            </w:r>
          </w:p>
          <w:p w14:paraId="6E158924" w14:textId="77777777" w:rsidR="00E91F60" w:rsidRPr="00531D6D" w:rsidRDefault="00E91F60" w:rsidP="00ED0FDC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E91F60">
              <w:rPr>
                <w:sz w:val="18"/>
                <w:szCs w:val="18"/>
                <w:lang w:bidi="ar-LB"/>
              </w:rPr>
              <w:t>(</w:t>
            </w:r>
            <w:hyperlink r:id="rId23" w:history="1">
              <w:r w:rsidRPr="00E91F60">
                <w:rPr>
                  <w:rStyle w:val="Hyperlink"/>
                  <w:sz w:val="18"/>
                  <w:szCs w:val="18"/>
                  <w:lang w:bidi="ar-LB"/>
                </w:rPr>
                <w:t>https://www.stimson.org/2024/the-remarkable-story-of-the-montreal-protocol-with-lessons-for-cyberspace/</w:t>
              </w:r>
            </w:hyperlink>
            <w:r w:rsidRPr="00E91F60">
              <w:rPr>
                <w:sz w:val="18"/>
                <w:szCs w:val="18"/>
                <w:lang w:bidi="ar-LB"/>
              </w:rPr>
              <w:t>)</w:t>
            </w:r>
            <w:r w:rsidRPr="00E91F60">
              <w:rPr>
                <w:sz w:val="18"/>
                <w:szCs w:val="18"/>
                <w:rtl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B3B0929" w14:textId="77777777" w:rsidR="00E91F60" w:rsidRPr="00ED0FDC" w:rsidRDefault="00ED0FDC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95</w:t>
            </w:r>
          </w:p>
        </w:tc>
      </w:tr>
      <w:tr w:rsidR="00846B6A" w:rsidRPr="00531D6D" w14:paraId="7D393F45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3A7F39B" w14:textId="0881FA71" w:rsidR="00846B6A" w:rsidRPr="00531D6D" w:rsidRDefault="00846B6A" w:rsidP="00846B6A">
            <w:pPr>
              <w:keepNext/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الطاقة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المستدامة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للجميع</w:t>
            </w:r>
          </w:p>
        </w:tc>
      </w:tr>
      <w:tr w:rsidR="00846B6A" w:rsidRPr="00531D6D" w14:paraId="34F4E7A8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183D4297" w14:textId="4E9038DE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أعدت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مقالاً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لتقرير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آفاق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التبريد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لعام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2022.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1304C89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90</w:t>
            </w:r>
          </w:p>
        </w:tc>
      </w:tr>
      <w:tr w:rsidR="00846B6A" w:rsidRPr="00531D6D" w14:paraId="5638B1E5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267E13D" w14:textId="7FD5BA90" w:rsidR="00846B6A" w:rsidRPr="00531D6D" w:rsidRDefault="00846B6A" w:rsidP="00846B6A">
            <w:pPr>
              <w:keepNext/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lastRenderedPageBreak/>
              <w:t>الأمم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المستدامة</w:t>
            </w:r>
          </w:p>
        </w:tc>
      </w:tr>
      <w:tr w:rsidR="00846B6A" w:rsidRPr="00531D6D" w14:paraId="27AA41E7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580D8062" w14:textId="63DB76DB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قدمت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عرضًا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الحادي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والثلاثين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لفريق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الاستدامة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البيئية،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عقد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منظمة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الطيران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المدني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الدولي،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مونتريال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11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أكتوبر/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2019.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وعرضت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كيف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تستطيع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مكاتب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الأنشطة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تنفذها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الوكالات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تنفيذ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المشروعات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الصعد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الوطنية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والإقليمية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والعالمية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تعزز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اعتماد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تكنولوجيات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صديقة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للأوزون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وخالية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الهيدروفلوروكربون.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وزار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ممثل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للأمم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المستدامة،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وهو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مكتب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يدير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ويدعم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فريق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مسائل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بإدارة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الاستدامة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البيئية،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مكتب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وعرض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هذا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المكتب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الموظفين.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9031E33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84</w:t>
            </w:r>
          </w:p>
        </w:tc>
      </w:tr>
      <w:tr w:rsidR="00846B6A" w:rsidRPr="00531D6D" w14:paraId="6F448429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49AEF74F" w14:textId="4E0CAE3C" w:rsidR="00846B6A" w:rsidRPr="00531D6D" w:rsidRDefault="00846B6A" w:rsidP="00ED0FDC">
            <w:pPr>
              <w:bidi/>
              <w:spacing w:before="60" w:after="60"/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منظمة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الشفافية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الدولية-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أستراليا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8527AF9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</w:p>
        </w:tc>
      </w:tr>
      <w:tr w:rsidR="00846B6A" w:rsidRPr="00531D6D" w14:paraId="6092CE3E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328F13B4" w14:textId="6AC0B3CE" w:rsidR="00846B6A" w:rsidRPr="00ED0FDC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rtl/>
                <w:lang w:val="en-US" w:bidi="ar-LB"/>
              </w:rPr>
            </w:pP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قامت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الأوزون،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رداً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الرسائل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المماثلة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الواردة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منظمة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الشفافية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الدولية-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أستراليا،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بتبادل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مذكرة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تجميع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المتاحة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للجمهور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فيما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يتعلق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بالشفافية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والمساءلة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والنزاهة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المتحدة/برنامج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للبيئة،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والتي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تنطبق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عمليات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مونتريال،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بالإضافة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طلب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المساعدة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تحديد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هذه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الوثائق،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تشكل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جزءا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السياسات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والقواعد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والإجراءات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العامة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العامة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للأمم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المتحدة،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والتي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تنطبق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أيضا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المعاهدة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وآليتها</w:t>
            </w:r>
            <w:r w:rsidR="00D32F2D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D0FDC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المالية.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5F3AF24" w14:textId="77777777" w:rsidR="00846B6A" w:rsidRPr="00ED0FDC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ED0FDC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94</w:t>
            </w:r>
          </w:p>
        </w:tc>
      </w:tr>
      <w:tr w:rsidR="00846B6A" w:rsidRPr="00531D6D" w14:paraId="27F098BF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AFF1C60" w14:textId="08C20C8A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مدققو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حسابات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المتحدة</w:t>
            </w:r>
          </w:p>
        </w:tc>
      </w:tr>
      <w:tr w:rsidR="00846B6A" w:rsidRPr="00531D6D" w14:paraId="14981127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54209341" w14:textId="5D8E83D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ناقشت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التوصيات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الوكالات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المنفذة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والثنائية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0BE037A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90</w:t>
            </w:r>
          </w:p>
        </w:tc>
      </w:tr>
      <w:tr w:rsidR="00846B6A" w:rsidRPr="00531D6D" w14:paraId="53235145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28D6B0A1" w14:textId="2B8EEF1C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أعدت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الوثيقة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UNEP/OzL.Pro/ExCom/88/2/Add.1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المعنية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بتوصيات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التدقيق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4F42DCF4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88</w:t>
            </w:r>
          </w:p>
        </w:tc>
      </w:tr>
      <w:tr w:rsidR="00846B6A" w:rsidRPr="00531D6D" w14:paraId="407408F7" w14:textId="77777777" w:rsidTr="00E91F60">
        <w:trPr>
          <w:cantSplit/>
        </w:trPr>
        <w:tc>
          <w:tcPr>
            <w:tcW w:w="8179" w:type="dxa"/>
            <w:shd w:val="clear" w:color="auto" w:fill="auto"/>
          </w:tcPr>
          <w:p w14:paraId="0CF1B74F" w14:textId="4C1A19DE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قدمت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والوثائق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وإجابات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الأسئلة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والإيضاحات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لتسهيل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عملية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التدقيق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يجريها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مكتب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خدمات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الرقابة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الداخلية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تهدف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وفعالية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الخدمات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يغطي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الفترة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1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يناير/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كانون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2018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حتى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31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ديسمبر/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كانون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2020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012131D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86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bidi="ar-LB"/>
              </w:rPr>
              <w:t>/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lang w:bidi="ar-LB"/>
              </w:rPr>
              <w:t>87</w:t>
            </w:r>
          </w:p>
        </w:tc>
      </w:tr>
      <w:tr w:rsidR="00846B6A" w:rsidRPr="00531D6D" w14:paraId="641C1E11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3E88C5DF" w14:textId="56C18E1F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أساسية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وغيرها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بما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منها،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جملة</w:t>
            </w:r>
            <w:r w:rsidR="00D32F2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i/>
                <w:iCs/>
                <w:sz w:val="20"/>
                <w:rtl/>
                <w:lang w:bidi="ar-LB"/>
              </w:rPr>
              <w:t>أمور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البيانات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المؤقتة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لبرنامج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للبيئة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المساهمات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والمصروفات؛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وتقرير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مرحلي؛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وبرنامج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الرصد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والتقييم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لعام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2015؛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والارتباط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بدليل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السياسات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والإجراءات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201BC332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  <w:tr w:rsidR="00846B6A" w:rsidRPr="00531D6D" w14:paraId="7B3EB65E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5BA6844" w14:textId="74F3F177" w:rsidR="00846B6A" w:rsidRPr="00531D6D" w:rsidRDefault="00846B6A" w:rsidP="00ED0FDC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للبيئة</w:t>
            </w:r>
          </w:p>
        </w:tc>
      </w:tr>
      <w:tr w:rsidR="00ED0FDC" w:rsidRPr="00531D6D" w14:paraId="0764E3D2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2FE720CC" w14:textId="4C7DCFE3" w:rsidR="00ED0FDC" w:rsidRPr="00ED0FDC" w:rsidRDefault="00ED0FDC" w:rsidP="00360DFA">
            <w:pPr>
              <w:pStyle w:val="Heading1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تعاو</w:t>
            </w:r>
            <w:r w:rsidR="00360DFA">
              <w:rPr>
                <w:sz w:val="20"/>
                <w:rtl/>
                <w:lang w:bidi="ar-LB"/>
              </w:rPr>
              <w:t>ن</w:t>
            </w:r>
            <w:r>
              <w:rPr>
                <w:sz w:val="20"/>
                <w:rtl/>
                <w:lang w:bidi="ar-LB"/>
              </w:rPr>
              <w:t>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برنامج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الأمم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المتحدة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للبيئة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(اليونيب)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إعداد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الاستراتيجية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متوسطة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الأجل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للفترة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2025-2029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وبرنامج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العمل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للفترة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2026-2029،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التي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كلف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بها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المقرر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6/7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لجمعية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البيئة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للأمم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المتحدة،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وشاركت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كبيرة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الموظفين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الجلسات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المستوى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الفني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بشأن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إعداد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الاستراتيجية،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المتوقع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الموافقة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عل</w:t>
            </w:r>
            <w:r>
              <w:rPr>
                <w:sz w:val="20"/>
                <w:rtl/>
                <w:lang w:bidi="ar-LB"/>
              </w:rPr>
              <w:t>يها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الدورة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السابعة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لجمعية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الأمم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المتحدة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للبيئة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ديسمبر/كانون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الأول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ED0FDC">
              <w:rPr>
                <w:sz w:val="20"/>
                <w:rtl/>
                <w:lang w:bidi="ar-LB"/>
              </w:rPr>
              <w:t>2025.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0E1F445" w14:textId="77777777" w:rsidR="00ED0FDC" w:rsidRPr="00ED0FDC" w:rsidRDefault="00ED0FDC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  <w:t>95</w:t>
            </w:r>
          </w:p>
        </w:tc>
      </w:tr>
      <w:tr w:rsidR="00846B6A" w:rsidRPr="00531D6D" w14:paraId="2D04FC7C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4484A038" w14:textId="4AE66C34" w:rsidR="00360DFA" w:rsidRPr="00360DFA" w:rsidRDefault="00846B6A" w:rsidP="00360DFA">
            <w:pPr>
              <w:pStyle w:val="Heading1"/>
              <w:numPr>
                <w:ilvl w:val="0"/>
                <w:numId w:val="0"/>
              </w:numPr>
              <w:bidi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شاركت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التنسيق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الأوزون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الاتفاقات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البيئية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يديرها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ED0FDC">
              <w:rPr>
                <w:rFonts w:asciiTheme="majorBidi" w:hAnsiTheme="majorBidi" w:cstheme="majorBidi"/>
                <w:sz w:val="20"/>
                <w:rtl/>
                <w:lang w:bidi="ar-LB"/>
              </w:rPr>
              <w:t>برنامج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ED0FDC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ED0FDC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ED0FDC">
              <w:rPr>
                <w:rFonts w:asciiTheme="majorBidi" w:hAnsiTheme="majorBidi" w:cstheme="majorBidi"/>
                <w:sz w:val="20"/>
                <w:rtl/>
                <w:lang w:bidi="ar-LB"/>
              </w:rPr>
              <w:t>للبيئة</w:t>
            </w:r>
            <w:r w:rsidR="00360DFA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بالتشاور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دعا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إليها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مدير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القسم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القانوني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</w:t>
            </w:r>
            <w:r w:rsidR="00ED0FDC">
              <w:rPr>
                <w:rFonts w:asciiTheme="majorBidi" w:hAnsiTheme="majorBidi" w:cstheme="majorBidi"/>
                <w:sz w:val="20"/>
                <w:rtl/>
                <w:lang w:bidi="ar-LB"/>
              </w:rPr>
              <w:t>يونيب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الكيفية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يمكن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360DFA">
              <w:rPr>
                <w:rFonts w:asciiTheme="majorBidi" w:hAnsiTheme="majorBidi" w:cstheme="majorBidi"/>
                <w:sz w:val="20"/>
                <w:rtl/>
                <w:lang w:bidi="ar-LB"/>
              </w:rPr>
              <w:t>ت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نظر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360DFA" w:rsidRPr="00ED0FDC">
              <w:rPr>
                <w:sz w:val="20"/>
                <w:rtl/>
                <w:lang w:bidi="ar-LB"/>
              </w:rPr>
              <w:t>الدورة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360DFA" w:rsidRPr="00ED0FDC">
              <w:rPr>
                <w:sz w:val="20"/>
                <w:rtl/>
                <w:lang w:bidi="ar-LB"/>
              </w:rPr>
              <w:t>السابعة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360DFA" w:rsidRPr="00ED0FDC">
              <w:rPr>
                <w:sz w:val="20"/>
                <w:rtl/>
                <w:lang w:bidi="ar-LB"/>
              </w:rPr>
              <w:t>لجمعية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360DFA" w:rsidRPr="00ED0FDC">
              <w:rPr>
                <w:sz w:val="20"/>
                <w:rtl/>
                <w:lang w:bidi="ar-LB"/>
              </w:rPr>
              <w:t>الأمم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360DFA" w:rsidRPr="00ED0FDC">
              <w:rPr>
                <w:sz w:val="20"/>
                <w:rtl/>
                <w:lang w:bidi="ar-LB"/>
              </w:rPr>
              <w:t>المتحدة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360DFA" w:rsidRPr="00ED0FDC">
              <w:rPr>
                <w:sz w:val="20"/>
                <w:rtl/>
                <w:lang w:bidi="ar-LB"/>
              </w:rPr>
              <w:t>للبيئة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360DFA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البند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جدول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الأعمال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التكميلي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المعنون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"التعاون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الاتفاقات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البيئية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المتعددة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الأطراف".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F034F46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92</w:t>
            </w:r>
          </w:p>
        </w:tc>
      </w:tr>
      <w:tr w:rsidR="00360DFA" w:rsidRPr="00531D6D" w14:paraId="7B51B1A3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3356E289" w14:textId="3966E110" w:rsidR="00214027" w:rsidRPr="00214027" w:rsidRDefault="00214027" w:rsidP="00214027">
            <w:pPr>
              <w:bidi/>
              <w:rPr>
                <w:rtl/>
                <w:lang w:val="en-US"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جنباً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جنب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الأوزون،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قدمت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المتعدد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لفرع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الكيميائية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والصحة،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شعبة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الاقتصاد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برنامج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للبيئة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تعليقات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تقرير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GCO-II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فرع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الكيميائية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والصحة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بما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ذلك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المعلومات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بما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يلي: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إزالة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الهيدروكلوروفلوروكربونية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العاجلة،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وتعديل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كيغالي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فيما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يتعلق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الهيدروفلوروكربونية،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وانبعاثات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الكلوفلوروكربون-11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المتزايدة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وفقاً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للمنشور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الذي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أعده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مونتزكا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وآخرون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عام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2018؛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والامتثال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لتدابير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الرقابة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مونتريال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وإبلاغ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البيانات.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73D722B" w14:textId="77777777" w:rsidR="00360DFA" w:rsidRPr="00214027" w:rsidRDefault="00214027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82</w:t>
            </w:r>
          </w:p>
        </w:tc>
      </w:tr>
      <w:tr w:rsidR="00214027" w:rsidRPr="00531D6D" w14:paraId="4407701B" w14:textId="77777777" w:rsidTr="00057947">
        <w:trPr>
          <w:cantSplit/>
          <w:trHeight w:val="1160"/>
        </w:trPr>
        <w:tc>
          <w:tcPr>
            <w:tcW w:w="8179" w:type="dxa"/>
            <w:shd w:val="clear" w:color="auto" w:fill="auto"/>
            <w:vAlign w:val="center"/>
          </w:tcPr>
          <w:p w14:paraId="0818A823" w14:textId="0C782D29" w:rsidR="00214027" w:rsidRPr="00360DFA" w:rsidRDefault="00214027" w:rsidP="00214027">
            <w:pPr>
              <w:pStyle w:val="Heading1"/>
              <w:numPr>
                <w:ilvl w:val="0"/>
                <w:numId w:val="0"/>
              </w:numPr>
              <w:bidi/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</w:pP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لجنة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التفاوض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الحكومية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الدولية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المعنية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بوضع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صك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دولي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ملزم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قانونا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بشأن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التلوث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من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المواد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البلاستيكية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التابعة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لبرنامج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الأمم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المتحدة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للبيئة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،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بما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في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ذلك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البيئة</w:t>
            </w:r>
            <w:r w:rsidR="00D32F2D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60DFA"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  <w:t>البحرية</w:t>
            </w:r>
          </w:p>
          <w:p w14:paraId="34F70C2D" w14:textId="2B2421A7" w:rsidR="00214027" w:rsidRPr="00360DFA" w:rsidRDefault="00214027" w:rsidP="006F3CC1">
            <w:pPr>
              <w:bidi/>
              <w:spacing w:before="60" w:after="60"/>
              <w:rPr>
                <w:rStyle w:val="contentpasted0"/>
                <w:rFonts w:asciiTheme="majorBidi" w:hAnsiTheme="majorBidi" w:cstheme="majorBidi"/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بناء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دعوة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حكومة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جنوب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أفريقيا،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إدارة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الغابات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ومصايد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الأسماك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والبيئة،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قدمت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عن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الترتيبات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التشغيلية،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وهيكل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الحوكمة،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وتخطيط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وعمليات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التنفيذ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الصندوق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المتعدد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الأطراف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جلسة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معلومات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للعمل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فيما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بين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الدورات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للجنة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التفاوض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الحكومية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الدولية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منظمات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المجتمع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المدني،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نظمتها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حكومة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جنوب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أفريقيا،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12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أغسطس/آب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2024.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وتضمنت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الردود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الأسئلة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توضيحات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عن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كيفية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تقديم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الصندوق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المتعدد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الأطراف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للدعم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لاعتماد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التكنولوجيات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="006F3CC1">
              <w:rPr>
                <w:sz w:val="20"/>
                <w:rtl/>
                <w:lang w:bidi="ar-LB"/>
              </w:rPr>
              <w:t>المبتكرة.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49ADC70" w14:textId="77777777" w:rsidR="00214027" w:rsidRPr="006F3CC1" w:rsidRDefault="006F3CC1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bidi="ar-LB"/>
              </w:rPr>
              <w:t>95</w:t>
            </w:r>
          </w:p>
        </w:tc>
      </w:tr>
      <w:tr w:rsidR="00846B6A" w:rsidRPr="00531D6D" w14:paraId="23EA49FE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</w:tcPr>
          <w:p w14:paraId="6C649738" w14:textId="18F111FB" w:rsidR="00214027" w:rsidRPr="00214027" w:rsidRDefault="00214027" w:rsidP="00214027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شارك</w:t>
            </w:r>
            <w:r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كبير</w:t>
            </w:r>
            <w:r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ة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الموظفين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في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ندوة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عبر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الإنترنت،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عُقدت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في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11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مايو/أيار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2023،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نظمتها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لجنة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التفاوض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الحكومية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الدولية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وعرض</w:t>
            </w:r>
            <w:r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تجربة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الصندوق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المتعدد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الأطراف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والدروس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المستفادة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منذ</w:t>
            </w:r>
            <w:r w:rsidR="00D32F2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531D6D">
              <w:rPr>
                <w:rStyle w:val="contentpasted0"/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إنشائه.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A0A3042" w14:textId="77777777" w:rsidR="00846B6A" w:rsidRPr="00531D6D" w:rsidRDefault="00214027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</w:t>
            </w:r>
            <w:r w:rsidR="00846B6A"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2</w:t>
            </w:r>
          </w:p>
        </w:tc>
      </w:tr>
      <w:tr w:rsidR="00846B6A" w:rsidRPr="00531D6D" w14:paraId="27E059DD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E254BF8" w14:textId="69D816B5" w:rsidR="00846B6A" w:rsidRPr="00531D6D" w:rsidRDefault="00846B6A" w:rsidP="00846B6A">
            <w:pPr>
              <w:keepNext/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lastRenderedPageBreak/>
              <w:t>اتفاقية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تغير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</w:p>
        </w:tc>
      </w:tr>
      <w:tr w:rsidR="00846B6A" w:rsidRPr="00531D6D" w14:paraId="10548A35" w14:textId="77777777" w:rsidTr="00057947">
        <w:trPr>
          <w:cantSplit/>
          <w:trHeight w:val="1052"/>
        </w:trPr>
        <w:tc>
          <w:tcPr>
            <w:tcW w:w="8179" w:type="dxa"/>
            <w:shd w:val="clear" w:color="auto" w:fill="auto"/>
            <w:vAlign w:val="center"/>
          </w:tcPr>
          <w:p w14:paraId="64E434FF" w14:textId="7E4B43C6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واصلت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تعاونها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عبر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الإنترنت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وحدة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الدعم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الفني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التابعة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لأمانة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اتفاقية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تغير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عطفاً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على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دعوة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الأمين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للاتفاقية،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دعماً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لعمل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اللجنة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الانتقالية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تفعيل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ترتيبات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التمويل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الجديدة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وصندوق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الخسائر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والأضرار،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الذي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أنشأه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مؤتمر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اتفاقية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الأمم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المتحدة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بشأن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تغير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المناخ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اجتماعه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السابع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والعشرين.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1D1FFF1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93</w:t>
            </w:r>
          </w:p>
        </w:tc>
      </w:tr>
      <w:tr w:rsidR="00846B6A" w:rsidRPr="00531D6D" w14:paraId="687AB3C1" w14:textId="77777777" w:rsidTr="00057947">
        <w:trPr>
          <w:cantSplit/>
          <w:trHeight w:val="1340"/>
        </w:trPr>
        <w:tc>
          <w:tcPr>
            <w:tcW w:w="8179" w:type="dxa"/>
            <w:shd w:val="clear" w:color="auto" w:fill="auto"/>
            <w:vAlign w:val="center"/>
          </w:tcPr>
          <w:p w14:paraId="1646DBF0" w14:textId="19422DCB" w:rsidR="00846B6A" w:rsidRPr="00531D6D" w:rsidRDefault="00846B6A" w:rsidP="00057947">
            <w:pPr>
              <w:pStyle w:val="Heading1"/>
              <w:numPr>
                <w:ilvl w:val="0"/>
                <w:numId w:val="0"/>
              </w:numPr>
              <w:bidi/>
              <w:spacing w:after="1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دعيت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بواسطة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لاتفاقيات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وكالات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الأخرى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والمؤسسات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المالية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الدولية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فضلا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الكيانات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العاملة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آلية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الاتفاقية،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واتفاق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باريس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لدعم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المؤقتة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تفعيل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ترتيبات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التمويل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الجديدة،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وصندوق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للخسائر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والأضرار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أنشأه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السابع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والعشرين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للاتفاقية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وشاركت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للجنة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المؤقتة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(الأقصر،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مصر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27-29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مارس/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أذار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2023)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تحملت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الاتفاقية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جميع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التكاليف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ذات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بالسفريات.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7704102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92</w:t>
            </w:r>
          </w:p>
        </w:tc>
      </w:tr>
      <w:tr w:rsidR="00846B6A" w:rsidRPr="00531D6D" w14:paraId="0DF93AA7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464EDEA3" w14:textId="5F27D126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تعليقات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الملخص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التقني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لفوائد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التخفيف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للإجراءات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والمبادرات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والخيارات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لمعالجة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انبعاثات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غازات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الدفيئة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أكسيد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الكربون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5ABFDFCA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74</w:t>
            </w:r>
          </w:p>
        </w:tc>
      </w:tr>
      <w:tr w:rsidR="00846B6A" w:rsidRPr="00531D6D" w14:paraId="3019B346" w14:textId="77777777" w:rsidTr="00E91F60">
        <w:trPr>
          <w:cantSplit/>
        </w:trPr>
        <w:tc>
          <w:tcPr>
            <w:tcW w:w="8179" w:type="dxa"/>
            <w:shd w:val="clear" w:color="auto" w:fill="auto"/>
            <w:hideMark/>
          </w:tcPr>
          <w:p w14:paraId="2D4BCC38" w14:textId="4E876CD6" w:rsidR="00846B6A" w:rsidRPr="00531D6D" w:rsidRDefault="00846B6A" w:rsidP="006F3CC1">
            <w:pPr>
              <w:bidi/>
              <w:spacing w:after="1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تلقت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دعوة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أوائل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أكتوبر/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2013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الدورة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التاسعة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عشرة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لمؤتمر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لاتفاقية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والدورة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التاسعة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لمؤتمر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العامل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بوصفه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بروتوكول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كيوتو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سيعقد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وارسو،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بولندا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الفترة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11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22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نوفمبر/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2013</w:t>
            </w:r>
            <w:r w:rsidRPr="00531D6D">
              <w:rPr>
                <w:rFonts w:asciiTheme="majorBidi" w:hAnsiTheme="majorBidi" w:cstheme="majorBidi"/>
                <w:sz w:val="20"/>
                <w:lang w:bidi="ar-LB"/>
              </w:rPr>
              <w:t>.</w:t>
            </w:r>
          </w:p>
          <w:p w14:paraId="4FE658FC" w14:textId="7426ECCB" w:rsidR="00846B6A" w:rsidRPr="00531D6D" w:rsidRDefault="00846B6A" w:rsidP="00A83357">
            <w:pPr>
              <w:bidi/>
              <w:spacing w:after="1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وأبلغ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كبير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اتفاقية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يتمكن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بسبب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الاستعدادات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الحادي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والسبعين.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وبملاحظته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تمت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دعوة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اتفاقية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لحضور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الخامس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والعشرين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للأطراف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البروتوكول،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اقترح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عقد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رسمي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لانتهاز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الفرص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المحتملة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الأمانتين.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ورد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لأمانة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اتفاقية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الأمم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المتحدة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الإطارية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المناخ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منسق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برنامج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التخفيف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والبيانات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والتحليل،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سيحضر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الأطراف،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سيرتب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للاجتماع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معه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الصعيد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الثنائي.</w:t>
            </w:r>
          </w:p>
          <w:p w14:paraId="52F090D0" w14:textId="1A6519DE" w:rsidR="00846B6A" w:rsidRPr="00531D6D" w:rsidRDefault="00846B6A" w:rsidP="006F3CC1">
            <w:pPr>
              <w:bidi/>
              <w:spacing w:before="60" w:after="24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واجتمع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ممثلو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كلتا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الأمانتين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وناقشوا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بشكل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رسمي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السبل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التي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يمكن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للأمانتين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تتعاون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بها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المستقبل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حسب</w:t>
            </w:r>
            <w:r w:rsidR="00D32F2D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sz w:val="20"/>
                <w:rtl/>
                <w:lang w:bidi="ar-LB"/>
              </w:rPr>
              <w:t>الحاجة.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1F07086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71</w:t>
            </w:r>
          </w:p>
        </w:tc>
      </w:tr>
      <w:tr w:rsidR="00846B6A" w:rsidRPr="00531D6D" w14:paraId="3465C804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4FF622A" w14:textId="51EE9059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جامعة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بريستول</w:t>
            </w:r>
          </w:p>
        </w:tc>
      </w:tr>
      <w:tr w:rsidR="00846B6A" w:rsidRPr="00531D6D" w14:paraId="0F89C739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3FB7045D" w14:textId="52B9610B" w:rsidR="00846B6A" w:rsidRPr="00531D6D" w:rsidRDefault="00846B6A" w:rsidP="006F3CC1">
            <w:pPr>
              <w:bidi/>
              <w:spacing w:before="60" w:after="24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قدمت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موجزاً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للبيانات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الواردة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الوثائق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المتعلقة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بالهيدروفلوروكربون-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23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أعدته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الأمانة،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وإجمالي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استهلاك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الهيدروفلوروكربون-23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المبلغ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عنه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الدراسات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الاستقصائية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لبدائل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المستنفدة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للأوزون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أُجريت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في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119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بلداً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بلدان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المادة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5،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والبيانات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المستمدة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من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الموارد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المتاحة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للجمهور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أثناء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إعداد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الوثيقة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UNEP/OzL.Pro/ExCom/79/48.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B2F457D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83</w:t>
            </w:r>
          </w:p>
        </w:tc>
      </w:tr>
      <w:tr w:rsidR="006F3CC1" w:rsidRPr="00531D6D" w14:paraId="4DEFBDF5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33AC7E18" w14:textId="09443DE3" w:rsidR="006F3CC1" w:rsidRPr="006F3CC1" w:rsidRDefault="006F3CC1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</w:pPr>
            <w:r w:rsidRPr="006F3CC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جامعة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6F3CC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كيب</w:t>
            </w:r>
            <w:r w:rsidR="00D32F2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6F3CC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US" w:bidi="ar-LB"/>
              </w:rPr>
              <w:t>تاون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B6E34E2" w14:textId="77777777" w:rsidR="006F3CC1" w:rsidRPr="00531D6D" w:rsidRDefault="006F3CC1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</w:p>
        </w:tc>
      </w:tr>
      <w:tr w:rsidR="006F3CC1" w:rsidRPr="00531D6D" w14:paraId="28EF3542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01574396" w14:textId="240B8A6E" w:rsidR="006F3CC1" w:rsidRPr="006F3CC1" w:rsidRDefault="006F3CC1" w:rsidP="006F3CC1">
            <w:pPr>
              <w:bidi/>
              <w:spacing w:before="60" w:after="240"/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</w:pPr>
            <w:r w:rsidRPr="006F3CC1">
              <w:rPr>
                <w:sz w:val="20"/>
                <w:rtl/>
                <w:lang w:bidi="ar-LB"/>
              </w:rPr>
              <w:t>اتصلت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جامعة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كيب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تاون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بالأمانة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يوليه/تموز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2024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إطار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بحوثها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</w:t>
            </w:r>
            <w:r w:rsidRPr="006F3CC1">
              <w:rPr>
                <w:sz w:val="20"/>
                <w:rtl/>
                <w:lang w:bidi="ar-LB"/>
              </w:rPr>
              <w:t>إعداد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وثيقة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إرشادات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للحكومات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وأصحاب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المصلحة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الآخرين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لدعم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تنفيذ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آليات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التمويل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المحلي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المستدام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للإدارة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السليمة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للمواد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الكيميائية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والنفايات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تركيز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خاص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البرنامج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الخاص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الممولة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اليونيب.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وطلبوا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رأي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بشأن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الحواجز،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والتحديات،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والفرص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لتنفي</w:t>
            </w:r>
            <w:r>
              <w:rPr>
                <w:sz w:val="20"/>
                <w:rtl/>
                <w:lang w:bidi="ar-LB"/>
              </w:rPr>
              <w:t>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آليات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التمويل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المحلي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المستدام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استنادا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إلى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الخبرات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على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المستوى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القطري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تنفيذ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الصندوق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المتعدد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الأطراف.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وتبادلت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الأمانة،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خلال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مقابلة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عبر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الانترنت،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الخبرات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في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تنفيذ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مختلف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مشاريع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إزالة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المواد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المستنفدة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للأوزون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والتخفيض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التدريجي</w:t>
            </w:r>
            <w:r w:rsidR="00D32F2D">
              <w:rPr>
                <w:sz w:val="20"/>
                <w:rtl/>
                <w:lang w:bidi="ar-LB"/>
              </w:rPr>
              <w:t xml:space="preserve"> </w:t>
            </w:r>
            <w:r w:rsidRPr="006F3CC1">
              <w:rPr>
                <w:sz w:val="20"/>
                <w:rtl/>
                <w:lang w:bidi="ar-LB"/>
              </w:rPr>
              <w:t>للهيدروفلوروكربون.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BC89455" w14:textId="77777777" w:rsidR="006F3CC1" w:rsidRPr="006F3CC1" w:rsidRDefault="006F3CC1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</w:pPr>
            <w:r w:rsidRPr="006F3CC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 w:bidi="ar-LB"/>
              </w:rPr>
              <w:t>95</w:t>
            </w:r>
          </w:p>
        </w:tc>
      </w:tr>
      <w:tr w:rsidR="00846B6A" w:rsidRPr="00531D6D" w14:paraId="17370A2A" w14:textId="77777777" w:rsidTr="00E91F60">
        <w:trPr>
          <w:cantSplit/>
        </w:trPr>
        <w:tc>
          <w:tcPr>
            <w:tcW w:w="9337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7BDAE2AD" w14:textId="00D2ADCD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منظمة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التجارة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العالمية،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شعبة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التجارة</w:t>
            </w:r>
            <w:r w:rsidR="00D32F2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US" w:bidi="ar-LB"/>
              </w:rPr>
              <w:t>والبيئة</w:t>
            </w:r>
          </w:p>
        </w:tc>
      </w:tr>
      <w:tr w:rsidR="00846B6A" w:rsidRPr="00531D6D" w14:paraId="21C2261B" w14:textId="77777777" w:rsidTr="00E91F60">
        <w:trPr>
          <w:cantSplit/>
        </w:trPr>
        <w:tc>
          <w:tcPr>
            <w:tcW w:w="8179" w:type="dxa"/>
            <w:shd w:val="clear" w:color="auto" w:fill="auto"/>
            <w:vAlign w:val="center"/>
            <w:hideMark/>
          </w:tcPr>
          <w:p w14:paraId="358D9A24" w14:textId="6DD4A81A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تحديث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مصفوفة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الاتفاقات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البيئية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متعددة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الأطراف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للجنة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التجارة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والبيئة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التابعة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لمنظمة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التجارة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>العالمية</w:t>
            </w:r>
            <w:r w:rsidR="00D32F2D">
              <w:rPr>
                <w:rFonts w:asciiTheme="majorBidi" w:hAnsiTheme="majorBidi" w:cstheme="majorBidi"/>
                <w:color w:val="000000" w:themeColor="text1"/>
                <w:sz w:val="20"/>
                <w:rtl/>
                <w:lang w:val="en-US" w:bidi="ar-LB"/>
              </w:rPr>
              <w:t xml:space="preserve"> </w:t>
            </w: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val="en-US" w:bidi="ar-LB"/>
              </w:rPr>
              <w:t>(https://www.wto.org/english/tratop_e/envir_e/envir_matrix_e.htm)</w:t>
            </w:r>
          </w:p>
        </w:tc>
        <w:tc>
          <w:tcPr>
            <w:tcW w:w="115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145F295A" w14:textId="77777777" w:rsidR="00846B6A" w:rsidRPr="00531D6D" w:rsidRDefault="00846B6A" w:rsidP="00846B6A">
            <w:pPr>
              <w:bidi/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531D6D"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  <w:t>75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46B6A" w14:paraId="24634E9B" w14:textId="77777777" w:rsidTr="00846B6A">
        <w:tc>
          <w:tcPr>
            <w:tcW w:w="1870" w:type="dxa"/>
          </w:tcPr>
          <w:p w14:paraId="303CAD6E" w14:textId="77777777" w:rsidR="00846B6A" w:rsidRDefault="00846B6A" w:rsidP="00846B6A">
            <w:pPr>
              <w:rPr>
                <w:lang w:bidi="ar-LB"/>
              </w:rPr>
            </w:pPr>
          </w:p>
          <w:p w14:paraId="22D623B6" w14:textId="77777777" w:rsidR="00846B6A" w:rsidRDefault="00846B6A" w:rsidP="00846B6A">
            <w:pPr>
              <w:rPr>
                <w:lang w:bidi="ar-LB"/>
              </w:rPr>
            </w:pPr>
          </w:p>
          <w:p w14:paraId="0C24D34A" w14:textId="77777777" w:rsidR="008E638B" w:rsidRDefault="008E638B" w:rsidP="00846B6A">
            <w:pPr>
              <w:rPr>
                <w:lang w:bidi="ar-LB"/>
              </w:rPr>
            </w:pPr>
          </w:p>
          <w:p w14:paraId="7BCA6D02" w14:textId="77777777" w:rsidR="00846B6A" w:rsidRDefault="00846B6A" w:rsidP="00846B6A">
            <w:pPr>
              <w:rPr>
                <w:lang w:bidi="ar-LB"/>
              </w:rPr>
            </w:pPr>
          </w:p>
        </w:tc>
        <w:tc>
          <w:tcPr>
            <w:tcW w:w="1870" w:type="dxa"/>
          </w:tcPr>
          <w:p w14:paraId="1FC4EF99" w14:textId="77777777" w:rsidR="00846B6A" w:rsidRDefault="00846B6A" w:rsidP="00846B6A">
            <w:pPr>
              <w:rPr>
                <w:lang w:bidi="ar-LB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1287C73" w14:textId="77777777" w:rsidR="00846B6A" w:rsidRDefault="00846B6A" w:rsidP="00846B6A">
            <w:pPr>
              <w:rPr>
                <w:lang w:bidi="ar-LB"/>
              </w:rPr>
            </w:pPr>
          </w:p>
        </w:tc>
        <w:tc>
          <w:tcPr>
            <w:tcW w:w="1870" w:type="dxa"/>
          </w:tcPr>
          <w:p w14:paraId="693B26A2" w14:textId="77777777" w:rsidR="00846B6A" w:rsidRDefault="00846B6A" w:rsidP="00846B6A">
            <w:pPr>
              <w:rPr>
                <w:lang w:bidi="ar-LB"/>
              </w:rPr>
            </w:pPr>
          </w:p>
        </w:tc>
        <w:tc>
          <w:tcPr>
            <w:tcW w:w="1870" w:type="dxa"/>
          </w:tcPr>
          <w:p w14:paraId="1D461368" w14:textId="77777777" w:rsidR="00846B6A" w:rsidRDefault="00846B6A" w:rsidP="00846B6A">
            <w:pPr>
              <w:rPr>
                <w:lang w:bidi="ar-LB"/>
              </w:rPr>
            </w:pPr>
          </w:p>
        </w:tc>
      </w:tr>
    </w:tbl>
    <w:p w14:paraId="10CB5146" w14:textId="77777777" w:rsidR="008E6B01" w:rsidRPr="003B5E21" w:rsidRDefault="008E6B01" w:rsidP="008E6B01">
      <w:pPr>
        <w:pStyle w:val="StyleHeader4Para4Left0Firstline0"/>
        <w:widowControl/>
        <w:numPr>
          <w:ilvl w:val="0"/>
          <w:numId w:val="0"/>
        </w:numPr>
        <w:bidi/>
        <w:rPr>
          <w:sz w:val="26"/>
          <w:szCs w:val="26"/>
          <w:rtl/>
          <w:lang w:bidi="ar-LB"/>
        </w:rPr>
      </w:pPr>
    </w:p>
    <w:sectPr w:rsidR="008E6B01" w:rsidRPr="003B5E21" w:rsidSect="00E85F1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C2BFA9" w14:textId="77777777" w:rsidR="00C45A05" w:rsidRDefault="00C45A05">
      <w:r>
        <w:separator/>
      </w:r>
    </w:p>
  </w:endnote>
  <w:endnote w:type="continuationSeparator" w:id="0">
    <w:p w14:paraId="0689E895" w14:textId="77777777" w:rsidR="00C45A05" w:rsidRDefault="00C4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Bold">
    <w:panose1 w:val="00000000000000000000"/>
    <w:charset w:val="00"/>
    <w:family w:val="roman"/>
    <w:notTrueType/>
    <w:pitch w:val="default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8879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E1A00E" w14:textId="77777777" w:rsidR="00057947" w:rsidRDefault="008E63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8879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8D66AA" w14:textId="77777777" w:rsidR="00057947" w:rsidRDefault="008E63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AC26E" w14:textId="2FB18DBF" w:rsidR="00057947" w:rsidRDefault="00057947" w:rsidP="007C15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D32F2D">
      <w:rPr>
        <w:rFonts w:cs="Arabic Transparent"/>
        <w:rtl/>
      </w:rPr>
      <w:t xml:space="preserve"> </w:t>
    </w:r>
  </w:p>
  <w:p w14:paraId="5FF198F3" w14:textId="2EA2A18E" w:rsidR="00057947" w:rsidRDefault="00057947" w:rsidP="007C15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EG"/>
      </w:rPr>
    </w:pPr>
    <w:r>
      <w:rPr>
        <w:rFonts w:cs="Arabic Transparent" w:hint="cs"/>
        <w:rtl/>
      </w:rPr>
      <w:t>قد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D32F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D32F2D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26272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34AD6" w14:textId="77777777" w:rsidR="00057947" w:rsidRDefault="008E63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5430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0AEA71" w14:textId="77777777" w:rsidR="00057947" w:rsidRDefault="008E63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0D2BD" w14:textId="77777777" w:rsidR="00057947" w:rsidRDefault="008E638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97048" w14:textId="77777777" w:rsidR="00057947" w:rsidRDefault="008E638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FDD4AB" w14:textId="77777777" w:rsidR="00057947" w:rsidRDefault="008E63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D49F3A" w14:textId="77777777" w:rsidR="00057947" w:rsidRDefault="00057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CAC9B" w14:textId="77777777" w:rsidR="00C45A05" w:rsidRDefault="00C45A05" w:rsidP="00295037">
      <w:pPr>
        <w:bidi/>
      </w:pPr>
      <w:r>
        <w:separator/>
      </w:r>
    </w:p>
  </w:footnote>
  <w:footnote w:type="continuationSeparator" w:id="0">
    <w:p w14:paraId="77C2D167" w14:textId="77777777" w:rsidR="00C45A05" w:rsidRDefault="00C45A05">
      <w:r>
        <w:continuationSeparator/>
      </w:r>
    </w:p>
  </w:footnote>
  <w:footnote w:id="1">
    <w:p w14:paraId="381F6579" w14:textId="7F22CD6C" w:rsidR="00057947" w:rsidRPr="002C05A9" w:rsidRDefault="00D32F2D" w:rsidP="00243935">
      <w:pPr>
        <w:pStyle w:val="FootnoteText"/>
        <w:bidi/>
        <w:ind w:right="100"/>
        <w:jc w:val="left"/>
        <w:rPr>
          <w:lang w:val="fr-CH"/>
        </w:rPr>
      </w:pPr>
      <w:r>
        <w:rPr>
          <w:rtl/>
          <w:lang w:val="fr-CH"/>
        </w:rPr>
        <w:t xml:space="preserve"> </w:t>
      </w:r>
      <w:r w:rsidR="00057947">
        <w:t>UNEP/OzL.Pro/ExCom/95/1</w:t>
      </w:r>
      <w:r>
        <w:t xml:space="preserve"> </w:t>
      </w:r>
      <w:r w:rsidR="00057947" w:rsidRPr="001A24C6">
        <w:rPr>
          <w:rStyle w:val="FootnoteReference"/>
        </w:rPr>
        <w:footnoteRef/>
      </w:r>
    </w:p>
  </w:footnote>
  <w:footnote w:id="2">
    <w:p w14:paraId="2784B664" w14:textId="1C2AD2D5" w:rsidR="00057947" w:rsidRPr="001A6922" w:rsidRDefault="00057947" w:rsidP="006A1F11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D32F2D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الوثيقة</w:t>
      </w:r>
      <w:r w:rsidR="00D32F2D">
        <w:rPr>
          <w:rFonts w:hint="cs"/>
          <w:rtl/>
          <w:lang w:bidi="ar-AE"/>
        </w:rPr>
        <w:t xml:space="preserve"> </w:t>
      </w:r>
      <w:r w:rsidRPr="001A6922">
        <w:rPr>
          <w:lang w:bidi="ar-AE"/>
        </w:rPr>
        <w:t>UNEP/OzL.Pro/ExCom/</w:t>
      </w:r>
      <w:r>
        <w:rPr>
          <w:lang w:bidi="ar-AE"/>
        </w:rPr>
        <w:t>94</w:t>
      </w:r>
      <w:r w:rsidRPr="001A6922">
        <w:rPr>
          <w:lang w:bidi="ar-AE"/>
        </w:rPr>
        <w:t>/2</w:t>
      </w:r>
      <w:r>
        <w:rPr>
          <w:rFonts w:hint="cs"/>
          <w:rtl/>
          <w:lang w:bidi="ar-AE"/>
        </w:rPr>
        <w:t>.</w:t>
      </w:r>
    </w:p>
  </w:footnote>
  <w:footnote w:id="3">
    <w:p w14:paraId="2955CF3B" w14:textId="1BF61A47" w:rsidR="00057947" w:rsidRPr="00DF7AF0" w:rsidRDefault="00057947" w:rsidP="006A1F11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D32F2D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الوثيقة</w:t>
      </w:r>
      <w:r w:rsidR="00D32F2D">
        <w:rPr>
          <w:rFonts w:hint="cs"/>
          <w:rtl/>
          <w:lang w:bidi="ar-AE"/>
        </w:rPr>
        <w:t xml:space="preserve"> </w:t>
      </w:r>
      <w:r w:rsidRPr="00DF7AF0">
        <w:rPr>
          <w:lang w:bidi="ar-AE"/>
        </w:rPr>
        <w:t>UNEP/OzL.Pro/ExCom/</w:t>
      </w:r>
      <w:r>
        <w:rPr>
          <w:lang w:bidi="ar-AE"/>
        </w:rPr>
        <w:t>94</w:t>
      </w:r>
      <w:r w:rsidRPr="00DF7AF0">
        <w:rPr>
          <w:lang w:bidi="ar-AE"/>
        </w:rPr>
        <w:t>/</w:t>
      </w:r>
      <w:r>
        <w:rPr>
          <w:lang w:bidi="ar-AE"/>
        </w:rPr>
        <w:t>67</w:t>
      </w:r>
      <w:r>
        <w:rPr>
          <w:rFonts w:hint="cs"/>
          <w:rtl/>
          <w:lang w:bidi="ar-AE"/>
        </w:rPr>
        <w:t>.</w:t>
      </w:r>
    </w:p>
  </w:footnote>
  <w:footnote w:id="4">
    <w:p w14:paraId="5BFBC70D" w14:textId="1EB228AB" w:rsidR="00057947" w:rsidRDefault="00057947" w:rsidP="003B5E21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D32F2D">
        <w:rPr>
          <w:rFonts w:hint="cs"/>
          <w:rtl/>
          <w:lang w:bidi="ar-AE"/>
        </w:rPr>
        <w:t xml:space="preserve"> </w:t>
      </w:r>
      <w:r w:rsidRPr="002703B1">
        <w:rPr>
          <w:rtl/>
          <w:lang w:bidi="ar-AE"/>
        </w:rPr>
        <w:t>أرسلت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رسائل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دعوة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إلى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أعضاء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اللجنة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التنفيذية،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ورئيس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مكتب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اجتماع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الأطراف،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ورئيس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ونائب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رئيس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لجنة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التنفيذ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بموجب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إجراء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عدم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الامتثال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لبروتوكول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مونتريال،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والمدير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التنفيذي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لليونيب،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والأمين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التنفيذي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لأمانة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الأوزون،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والوكالات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المنفذة،</w:t>
      </w:r>
      <w:r w:rsidR="00D32F2D"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>ومرفق</w:t>
      </w:r>
      <w:r w:rsidR="00D32F2D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البيئة</w:t>
      </w:r>
      <w:r w:rsidR="00D32F2D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العالمية</w:t>
      </w:r>
      <w:r w:rsidRPr="002703B1">
        <w:rPr>
          <w:rtl/>
          <w:lang w:bidi="ar-AE"/>
        </w:rPr>
        <w:t>،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والمنظمات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غير</w:t>
      </w:r>
      <w:r w:rsidR="00D32F2D">
        <w:rPr>
          <w:rtl/>
          <w:lang w:bidi="ar-AE"/>
        </w:rPr>
        <w:t xml:space="preserve"> </w:t>
      </w:r>
      <w:r w:rsidRPr="002703B1">
        <w:rPr>
          <w:rtl/>
          <w:lang w:bidi="ar-AE"/>
        </w:rPr>
        <w:t>الحكومية.</w:t>
      </w:r>
    </w:p>
  </w:footnote>
  <w:footnote w:id="5">
    <w:p w14:paraId="65101589" w14:textId="221BCAA3" w:rsidR="00057947" w:rsidRPr="00063094" w:rsidRDefault="00057947" w:rsidP="00AF6E56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D32F2D">
        <w:rPr>
          <w:rFonts w:hint="cs"/>
          <w:lang w:bidi="ar-AE"/>
        </w:rPr>
        <w:t xml:space="preserve"> </w:t>
      </w:r>
      <w:r w:rsidRPr="00263DCE">
        <w:t>IACM/202</w:t>
      </w:r>
      <w:r>
        <w:t>4</w:t>
      </w:r>
      <w:r w:rsidRPr="00263DCE">
        <w:t>/</w:t>
      </w:r>
      <w:r>
        <w:rPr>
          <w:lang w:val="en-US"/>
        </w:rPr>
        <w:t>2</w:t>
      </w:r>
      <w:r w:rsidRPr="00263DCE">
        <w:t>/2</w:t>
      </w:r>
    </w:p>
  </w:footnote>
  <w:footnote w:id="6">
    <w:p w14:paraId="3517247A" w14:textId="5A816B7B" w:rsidR="00057947" w:rsidRPr="00E57B54" w:rsidRDefault="00057947" w:rsidP="00E57B54">
      <w:pPr>
        <w:pStyle w:val="FootnoteText"/>
        <w:bidi/>
        <w:rPr>
          <w:lang w:val="en-US" w:bidi="ar-EG"/>
        </w:rPr>
      </w:pPr>
      <w:r>
        <w:rPr>
          <w:rStyle w:val="FootnoteReference"/>
        </w:rPr>
        <w:footnoteRef/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يستند</w:t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مركز</w:t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ستيمسون</w:t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واشنطن</w:t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العاصمة</w:t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D32F2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val="en-US" w:bidi="ar-EG"/>
        </w:rPr>
        <w:t>مركز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تفكير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لا</w:t>
      </w:r>
      <w:r w:rsidR="00D32F2D">
        <w:rPr>
          <w:rFonts w:hint="cs"/>
          <w:rtl/>
          <w:lang w:val="en-US" w:bidi="ar-EG"/>
        </w:rPr>
        <w:t xml:space="preserve"> ينبغي </w:t>
      </w:r>
      <w:r>
        <w:rPr>
          <w:rFonts w:hint="cs"/>
          <w:rtl/>
          <w:lang w:val="en-US" w:bidi="ar-EG"/>
        </w:rPr>
        <w:t>الربح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يشجع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على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الأمن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الدولي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والرخاء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المتشارك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من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خلال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البحوث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التطبيقية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والتحليل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المستقل،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والمشاركة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العالمية،</w:t>
      </w:r>
      <w:r w:rsidR="00D32F2D">
        <w:rPr>
          <w:rFonts w:hint="cs"/>
          <w:rtl/>
          <w:lang w:val="en-US" w:bidi="ar-EG"/>
        </w:rPr>
        <w:t xml:space="preserve"> والابتكار </w:t>
      </w:r>
      <w:r>
        <w:rPr>
          <w:rFonts w:hint="cs"/>
          <w:rtl/>
          <w:lang w:val="en-US" w:bidi="ar-EG"/>
        </w:rPr>
        <w:t>في</w:t>
      </w:r>
      <w:r w:rsidR="00D32F2D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السياسات.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F56D3" w14:textId="4DDE6CBD" w:rsidR="00057947" w:rsidRDefault="00FB11E5" w:rsidP="007C1519">
    <w:pPr>
      <w:jc w:val="right"/>
      <w:rPr>
        <w:lang w:val="en-US"/>
      </w:rPr>
    </w:pPr>
    <w:r>
      <w:fldChar w:fldCharType="begin"/>
    </w:r>
    <w:r w:rsidR="00057947">
      <w:instrText xml:space="preserve"> DOCPROPERTY "Document number"  \* MERGEFORMAT </w:instrText>
    </w:r>
    <w:r>
      <w:fldChar w:fldCharType="separate"/>
    </w:r>
    <w:r w:rsidR="00A6115A">
      <w:t>UNEP/</w:t>
    </w:r>
    <w:proofErr w:type="spellStart"/>
    <w:r w:rsidR="00A6115A">
      <w:t>OzL.Pro</w:t>
    </w:r>
    <w:proofErr w:type="spellEnd"/>
    <w:r w:rsidR="00A6115A">
      <w:t>/ExCom/95/2</w:t>
    </w:r>
    <w:r>
      <w:fldChar w:fldCharType="end"/>
    </w:r>
  </w:p>
  <w:p w14:paraId="2DC2D0CB" w14:textId="77777777" w:rsidR="00057947" w:rsidRDefault="00057947" w:rsidP="007C1519">
    <w:pPr>
      <w:jc w:val="right"/>
      <w:rPr>
        <w:lang w:val="en-US"/>
      </w:rPr>
    </w:pPr>
  </w:p>
  <w:p w14:paraId="25D0C434" w14:textId="77777777" w:rsidR="00057947" w:rsidRPr="0042124F" w:rsidRDefault="00057947" w:rsidP="007C1519">
    <w:pPr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60704" w14:textId="2C6548F3" w:rsidR="00057947" w:rsidRDefault="00FB11E5" w:rsidP="007C1519">
    <w:pPr>
      <w:jc w:val="left"/>
    </w:pPr>
    <w:r>
      <w:fldChar w:fldCharType="begin"/>
    </w:r>
    <w:r w:rsidR="00057947">
      <w:instrText xml:space="preserve"> DOCPROPERTY "Document number"  \* MERGEFORMAT </w:instrText>
    </w:r>
    <w:r>
      <w:fldChar w:fldCharType="separate"/>
    </w:r>
    <w:r w:rsidR="006D77F1">
      <w:t>UNEP/</w:t>
    </w:r>
    <w:proofErr w:type="spellStart"/>
    <w:r w:rsidR="006D77F1">
      <w:t>OzL.Pro</w:t>
    </w:r>
    <w:proofErr w:type="spellEnd"/>
    <w:r w:rsidR="006D77F1">
      <w:t>/ExCom/95/2</w:t>
    </w:r>
    <w:r>
      <w:fldChar w:fldCharType="end"/>
    </w:r>
  </w:p>
  <w:p w14:paraId="4F97E87D" w14:textId="77777777" w:rsidR="00057947" w:rsidRDefault="00057947" w:rsidP="007C1519">
    <w:pPr>
      <w:jc w:val="left"/>
    </w:pPr>
  </w:p>
  <w:p w14:paraId="11BEDA8E" w14:textId="77777777" w:rsidR="00057947" w:rsidRPr="0033525D" w:rsidRDefault="00057947" w:rsidP="007C1519">
    <w:pPr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745DD" w14:textId="77777777" w:rsidR="00057947" w:rsidRDefault="00FB11E5" w:rsidP="006B18CD">
    <w:pPr>
      <w:jc w:val="left"/>
    </w:pPr>
    <w:r>
      <w:fldChar w:fldCharType="begin"/>
    </w:r>
    <w:r w:rsidR="00057947">
      <w:instrText xml:space="preserve"> DOCPROPERTY "Document number"  \* MERGEFORMAT </w:instrText>
    </w:r>
    <w:r>
      <w:fldChar w:fldCharType="separate"/>
    </w:r>
    <w:r w:rsidR="00057947">
      <w:t>UNEP/</w:t>
    </w:r>
    <w:proofErr w:type="spellStart"/>
    <w:r w:rsidR="00057947">
      <w:t>OzL.Pro</w:t>
    </w:r>
    <w:proofErr w:type="spellEnd"/>
    <w:r w:rsidR="00057947">
      <w:t>/ExCom/95/2</w:t>
    </w:r>
    <w:r>
      <w:fldChar w:fldCharType="end"/>
    </w:r>
  </w:p>
  <w:p w14:paraId="14001E2F" w14:textId="5577E773" w:rsidR="00057947" w:rsidRDefault="00057947" w:rsidP="006B18CD">
    <w:pPr>
      <w:jc w:val="left"/>
    </w:pPr>
    <w:r>
      <w:t>Annex</w:t>
    </w:r>
    <w:r w:rsidR="00D32F2D">
      <w:t xml:space="preserve"> </w:t>
    </w:r>
    <w:r>
      <w:t>I</w:t>
    </w:r>
  </w:p>
  <w:p w14:paraId="63929DF4" w14:textId="77777777" w:rsidR="00057947" w:rsidRDefault="00057947" w:rsidP="006B18CD">
    <w:pPr>
      <w:jc w:val="right"/>
    </w:pPr>
  </w:p>
  <w:p w14:paraId="0AC29247" w14:textId="77777777" w:rsidR="00057947" w:rsidRPr="0033525D" w:rsidRDefault="00057947" w:rsidP="006B18CD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40882" w14:textId="3AB024E3" w:rsidR="00057947" w:rsidRDefault="00FB11E5" w:rsidP="006B18CD">
    <w:pPr>
      <w:jc w:val="right"/>
      <w:rPr>
        <w:lang w:val="en-US"/>
      </w:rPr>
    </w:pPr>
    <w:r>
      <w:fldChar w:fldCharType="begin"/>
    </w:r>
    <w:r w:rsidR="00057947">
      <w:instrText xml:space="preserve"> DOCPROPERTY "Document number"  \* MERGEFORMAT </w:instrText>
    </w:r>
    <w:r>
      <w:fldChar w:fldCharType="separate"/>
    </w:r>
    <w:r w:rsidR="006D77F1">
      <w:t>UNEP/</w:t>
    </w:r>
    <w:proofErr w:type="spellStart"/>
    <w:r w:rsidR="006D77F1">
      <w:t>OzL.Pro</w:t>
    </w:r>
    <w:proofErr w:type="spellEnd"/>
    <w:r w:rsidR="006D77F1">
      <w:t>/ExCom/95/2</w:t>
    </w:r>
    <w:r>
      <w:fldChar w:fldCharType="end"/>
    </w:r>
  </w:p>
  <w:p w14:paraId="34175857" w14:textId="66C294DA" w:rsidR="00057947" w:rsidRDefault="00057947" w:rsidP="006B18CD">
    <w:pPr>
      <w:jc w:val="right"/>
      <w:rPr>
        <w:lang w:val="en-US"/>
      </w:rPr>
    </w:pPr>
    <w:r>
      <w:rPr>
        <w:lang w:val="en-US"/>
      </w:rPr>
      <w:t>Annex</w:t>
    </w:r>
    <w:r w:rsidR="00D32F2D">
      <w:rPr>
        <w:lang w:val="en-US"/>
      </w:rPr>
      <w:t xml:space="preserve"> </w:t>
    </w:r>
    <w:r>
      <w:rPr>
        <w:lang w:val="en-US"/>
      </w:rPr>
      <w:t>I</w:t>
    </w:r>
  </w:p>
  <w:p w14:paraId="7EA4D7D8" w14:textId="77777777" w:rsidR="00057947" w:rsidRDefault="00057947" w:rsidP="006B18CD">
    <w:pPr>
      <w:jc w:val="right"/>
      <w:rPr>
        <w:lang w:val="en-US"/>
      </w:rPr>
    </w:pPr>
  </w:p>
  <w:p w14:paraId="14F97C4C" w14:textId="77777777" w:rsidR="00057947" w:rsidRPr="004220CE" w:rsidRDefault="00057947" w:rsidP="006B18CD">
    <w:pPr>
      <w:jc w:val="right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A7544" w14:textId="77777777" w:rsidR="00057947" w:rsidRDefault="00FB11E5" w:rsidP="006D77F1">
    <w:pPr>
      <w:jc w:val="left"/>
    </w:pPr>
    <w:r>
      <w:fldChar w:fldCharType="begin"/>
    </w:r>
    <w:r w:rsidR="00057947">
      <w:instrText xml:space="preserve"> DOCPROPERTY "Document number"  \* MERGEFORMAT </w:instrText>
    </w:r>
    <w:r>
      <w:fldChar w:fldCharType="separate"/>
    </w:r>
    <w:r w:rsidR="00057947">
      <w:t>UNEP/</w:t>
    </w:r>
    <w:proofErr w:type="spellStart"/>
    <w:r w:rsidR="00057947">
      <w:t>OzL.Pro</w:t>
    </w:r>
    <w:proofErr w:type="spellEnd"/>
    <w:r w:rsidR="00057947">
      <w:t>/ExCom/95/2</w:t>
    </w:r>
    <w:r>
      <w:fldChar w:fldCharType="end"/>
    </w:r>
  </w:p>
  <w:p w14:paraId="2A416122" w14:textId="01454E94" w:rsidR="00057947" w:rsidRDefault="00057947" w:rsidP="006D77F1">
    <w:pPr>
      <w:jc w:val="left"/>
    </w:pPr>
    <w:r>
      <w:t>Annex</w:t>
    </w:r>
    <w:r w:rsidR="00D32F2D">
      <w:t xml:space="preserve"> </w:t>
    </w:r>
    <w:r>
      <w:t>II</w:t>
    </w:r>
  </w:p>
  <w:p w14:paraId="29382E5E" w14:textId="77777777" w:rsidR="00057947" w:rsidRDefault="00057947" w:rsidP="006D77F1">
    <w:pPr>
      <w:pStyle w:val="Header"/>
      <w:jc w:val="left"/>
    </w:pPr>
  </w:p>
  <w:p w14:paraId="2F714019" w14:textId="77777777" w:rsidR="006D77F1" w:rsidRPr="00846B6A" w:rsidRDefault="006D77F1" w:rsidP="006D77F1">
    <w:pPr>
      <w:pStyle w:val="Header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13A8D" w14:textId="77777777" w:rsidR="00057947" w:rsidRDefault="00FB11E5" w:rsidP="006D77F1">
    <w:pPr>
      <w:jc w:val="right"/>
    </w:pPr>
    <w:r>
      <w:fldChar w:fldCharType="begin"/>
    </w:r>
    <w:r w:rsidR="00057947">
      <w:instrText xml:space="preserve"> DOCPROPERTY "Document number"  \* MERGEFORMAT </w:instrText>
    </w:r>
    <w:r>
      <w:fldChar w:fldCharType="separate"/>
    </w:r>
    <w:r w:rsidR="00057947">
      <w:t>UNEP/</w:t>
    </w:r>
    <w:proofErr w:type="spellStart"/>
    <w:r w:rsidR="00057947">
      <w:t>OzL.Pro</w:t>
    </w:r>
    <w:proofErr w:type="spellEnd"/>
    <w:r w:rsidR="00057947">
      <w:t>/ExCom/95/2</w:t>
    </w:r>
    <w:r>
      <w:fldChar w:fldCharType="end"/>
    </w:r>
  </w:p>
  <w:p w14:paraId="163FFD7B" w14:textId="01BA8518" w:rsidR="00057947" w:rsidRDefault="00057947" w:rsidP="006D77F1">
    <w:pPr>
      <w:jc w:val="right"/>
    </w:pPr>
    <w:r>
      <w:t>Annex</w:t>
    </w:r>
    <w:r w:rsidR="00D32F2D">
      <w:t xml:space="preserve"> </w:t>
    </w:r>
    <w:r>
      <w:t>II</w:t>
    </w:r>
  </w:p>
  <w:p w14:paraId="2FEC0B63" w14:textId="77777777" w:rsidR="00057947" w:rsidRDefault="00057947" w:rsidP="006D77F1">
    <w:pPr>
      <w:pStyle w:val="Header"/>
      <w:jc w:val="right"/>
    </w:pPr>
  </w:p>
  <w:p w14:paraId="21772186" w14:textId="77777777" w:rsidR="006D77F1" w:rsidRDefault="006D77F1" w:rsidP="006D77F1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CAFB7" w14:textId="77777777" w:rsidR="00057947" w:rsidRDefault="00FB11E5" w:rsidP="006D77F1">
    <w:pPr>
      <w:jc w:val="right"/>
    </w:pPr>
    <w:r>
      <w:fldChar w:fldCharType="begin"/>
    </w:r>
    <w:r w:rsidR="00057947">
      <w:instrText xml:space="preserve"> DOCPROPERTY "Document number"  \* MERGEFORMAT </w:instrText>
    </w:r>
    <w:r>
      <w:fldChar w:fldCharType="separate"/>
    </w:r>
    <w:r w:rsidR="00057947">
      <w:t>UNEP/</w:t>
    </w:r>
    <w:proofErr w:type="spellStart"/>
    <w:r w:rsidR="00057947">
      <w:t>OzL.Pro</w:t>
    </w:r>
    <w:proofErr w:type="spellEnd"/>
    <w:r w:rsidR="00057947">
      <w:t>/ExCom/95/2</w:t>
    </w:r>
    <w:r>
      <w:fldChar w:fldCharType="end"/>
    </w:r>
  </w:p>
  <w:p w14:paraId="266DC58A" w14:textId="2758686A" w:rsidR="00057947" w:rsidRDefault="00057947" w:rsidP="006D77F1">
    <w:pPr>
      <w:jc w:val="right"/>
    </w:pPr>
    <w:r>
      <w:t>Annex</w:t>
    </w:r>
    <w:r w:rsidR="00D32F2D">
      <w:t xml:space="preserve"> </w:t>
    </w:r>
    <w:r>
      <w:t>II</w:t>
    </w:r>
  </w:p>
  <w:p w14:paraId="5C40129A" w14:textId="77777777" w:rsidR="00057947" w:rsidRDefault="00057947" w:rsidP="00846B6A">
    <w:pPr>
      <w:pStyle w:val="Header"/>
      <w:jc w:val="left"/>
    </w:pPr>
  </w:p>
  <w:p w14:paraId="5EDC5DBE" w14:textId="77777777" w:rsidR="004D6164" w:rsidRDefault="004D6164" w:rsidP="00846B6A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C063A4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49E55D1"/>
    <w:multiLevelType w:val="multilevel"/>
    <w:tmpl w:val="B8E8375A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6"/>
        <w:szCs w:val="26"/>
        <w:u w:val="none"/>
        <w:vertAlign w:val="baseline"/>
        <w:em w:val="none"/>
      </w:rPr>
    </w:lvl>
    <w:lvl w:ilvl="1">
      <w:start w:val="1"/>
      <w:numFmt w:val="decimal"/>
      <w:pStyle w:val="Level2"/>
      <w:lvlText w:val="%1-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>
      <w:start w:val="1"/>
      <w:numFmt w:val="lowerLetter"/>
      <w:lvlText w:val="(%3)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1361"/>
        </w:tabs>
        <w:ind w:left="1361" w:hanging="737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1361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2041"/>
        </w:tabs>
        <w:ind w:left="2041" w:hanging="68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Level7"/>
      <w:lvlText w:val="(%7)"/>
      <w:lvlJc w:val="left"/>
      <w:pPr>
        <w:tabs>
          <w:tab w:val="num" w:pos="2041"/>
        </w:tabs>
        <w:ind w:left="2041" w:hanging="68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upperLetter"/>
      <w:pStyle w:val="Level8"/>
      <w:lvlText w:val="(%8)"/>
      <w:lvlJc w:val="left"/>
      <w:pPr>
        <w:tabs>
          <w:tab w:val="num" w:pos="2722"/>
        </w:tabs>
        <w:ind w:left="2722" w:hanging="68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E63A56"/>
    <w:multiLevelType w:val="hybridMultilevel"/>
    <w:tmpl w:val="7A3CBC12"/>
    <w:lvl w:ilvl="0" w:tplc="1B34142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6EF4CD4"/>
    <w:multiLevelType w:val="hybridMultilevel"/>
    <w:tmpl w:val="FAD67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F10150"/>
    <w:multiLevelType w:val="hybridMultilevel"/>
    <w:tmpl w:val="30D24A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07915"/>
    <w:multiLevelType w:val="hybridMultilevel"/>
    <w:tmpl w:val="FAE4A676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36333"/>
    <w:multiLevelType w:val="hybridMultilevel"/>
    <w:tmpl w:val="D6FE56C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78657464">
    <w:abstractNumId w:val="10"/>
  </w:num>
  <w:num w:numId="2" w16cid:durableId="731275964">
    <w:abstractNumId w:val="10"/>
  </w:num>
  <w:num w:numId="3" w16cid:durableId="818575732">
    <w:abstractNumId w:val="10"/>
  </w:num>
  <w:num w:numId="4" w16cid:durableId="212816664">
    <w:abstractNumId w:val="10"/>
  </w:num>
  <w:num w:numId="5" w16cid:durableId="747069505">
    <w:abstractNumId w:val="10"/>
  </w:num>
  <w:num w:numId="6" w16cid:durableId="906769199">
    <w:abstractNumId w:val="9"/>
  </w:num>
  <w:num w:numId="7" w16cid:durableId="1330333073">
    <w:abstractNumId w:val="7"/>
  </w:num>
  <w:num w:numId="8" w16cid:durableId="1758597042">
    <w:abstractNumId w:val="6"/>
  </w:num>
  <w:num w:numId="9" w16cid:durableId="1839421582">
    <w:abstractNumId w:val="5"/>
  </w:num>
  <w:num w:numId="10" w16cid:durableId="1520386599">
    <w:abstractNumId w:val="4"/>
  </w:num>
  <w:num w:numId="11" w16cid:durableId="1787846992">
    <w:abstractNumId w:val="8"/>
  </w:num>
  <w:num w:numId="12" w16cid:durableId="867794432">
    <w:abstractNumId w:val="3"/>
  </w:num>
  <w:num w:numId="13" w16cid:durableId="720251450">
    <w:abstractNumId w:val="2"/>
  </w:num>
  <w:num w:numId="14" w16cid:durableId="356083655">
    <w:abstractNumId w:val="1"/>
  </w:num>
  <w:num w:numId="15" w16cid:durableId="600336803">
    <w:abstractNumId w:val="0"/>
  </w:num>
  <w:num w:numId="16" w16cid:durableId="687028349">
    <w:abstractNumId w:val="14"/>
  </w:num>
  <w:num w:numId="17" w16cid:durableId="567687860">
    <w:abstractNumId w:val="17"/>
  </w:num>
  <w:num w:numId="18" w16cid:durableId="1693529729">
    <w:abstractNumId w:val="18"/>
  </w:num>
  <w:num w:numId="19" w16cid:durableId="1826042915">
    <w:abstractNumId w:val="23"/>
  </w:num>
  <w:num w:numId="20" w16cid:durableId="812406242">
    <w:abstractNumId w:val="16"/>
  </w:num>
  <w:num w:numId="21" w16cid:durableId="1176768969">
    <w:abstractNumId w:val="12"/>
  </w:num>
  <w:num w:numId="22" w16cid:durableId="520244294">
    <w:abstractNumId w:val="15"/>
  </w:num>
  <w:num w:numId="23" w16cid:durableId="1505120765">
    <w:abstractNumId w:val="11"/>
  </w:num>
  <w:num w:numId="24" w16cid:durableId="1078751838">
    <w:abstractNumId w:val="21"/>
  </w:num>
  <w:num w:numId="25" w16cid:durableId="1650358025">
    <w:abstractNumId w:val="10"/>
  </w:num>
  <w:num w:numId="26" w16cid:durableId="753550939">
    <w:abstractNumId w:val="13"/>
  </w:num>
  <w:num w:numId="27" w16cid:durableId="798374729">
    <w:abstractNumId w:val="19"/>
  </w:num>
  <w:num w:numId="28" w16cid:durableId="2073581058">
    <w:abstractNumId w:val="22"/>
  </w:num>
  <w:num w:numId="29" w16cid:durableId="20484085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5453253">
    <w:abstractNumId w:val="20"/>
  </w:num>
  <w:num w:numId="31" w16cid:durableId="2114130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36849204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86501781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126FF"/>
    <w:rsid w:val="00013372"/>
    <w:rsid w:val="00014CBA"/>
    <w:rsid w:val="00017133"/>
    <w:rsid w:val="00023148"/>
    <w:rsid w:val="0003197D"/>
    <w:rsid w:val="0004254A"/>
    <w:rsid w:val="00057947"/>
    <w:rsid w:val="000620ED"/>
    <w:rsid w:val="000861FE"/>
    <w:rsid w:val="000B014F"/>
    <w:rsid w:val="000C2FE8"/>
    <w:rsid w:val="000E0770"/>
    <w:rsid w:val="000E2E7B"/>
    <w:rsid w:val="001279D0"/>
    <w:rsid w:val="001450C8"/>
    <w:rsid w:val="00170997"/>
    <w:rsid w:val="00183DC6"/>
    <w:rsid w:val="001A1ADD"/>
    <w:rsid w:val="001C3368"/>
    <w:rsid w:val="001D2B45"/>
    <w:rsid w:val="001E218A"/>
    <w:rsid w:val="00214027"/>
    <w:rsid w:val="0022104F"/>
    <w:rsid w:val="00243935"/>
    <w:rsid w:val="0028183E"/>
    <w:rsid w:val="0029072D"/>
    <w:rsid w:val="00295037"/>
    <w:rsid w:val="002B535E"/>
    <w:rsid w:val="002C05A9"/>
    <w:rsid w:val="002E2C92"/>
    <w:rsid w:val="002E6A6F"/>
    <w:rsid w:val="002E7EF7"/>
    <w:rsid w:val="002F505F"/>
    <w:rsid w:val="00305079"/>
    <w:rsid w:val="003056F5"/>
    <w:rsid w:val="00307538"/>
    <w:rsid w:val="00316BC7"/>
    <w:rsid w:val="00322900"/>
    <w:rsid w:val="0032579D"/>
    <w:rsid w:val="003314CC"/>
    <w:rsid w:val="0035441C"/>
    <w:rsid w:val="003557EB"/>
    <w:rsid w:val="00360DFA"/>
    <w:rsid w:val="003654C4"/>
    <w:rsid w:val="0038420F"/>
    <w:rsid w:val="00393115"/>
    <w:rsid w:val="003B5E21"/>
    <w:rsid w:val="003C2491"/>
    <w:rsid w:val="003C2739"/>
    <w:rsid w:val="003E1817"/>
    <w:rsid w:val="003F2852"/>
    <w:rsid w:val="00416AD7"/>
    <w:rsid w:val="004607CA"/>
    <w:rsid w:val="004A3299"/>
    <w:rsid w:val="004C5B74"/>
    <w:rsid w:val="004D6164"/>
    <w:rsid w:val="004D75B9"/>
    <w:rsid w:val="0053096E"/>
    <w:rsid w:val="00546241"/>
    <w:rsid w:val="0055726C"/>
    <w:rsid w:val="00584ED8"/>
    <w:rsid w:val="005B65DF"/>
    <w:rsid w:val="005B6D23"/>
    <w:rsid w:val="005C7D4A"/>
    <w:rsid w:val="005E2461"/>
    <w:rsid w:val="005F38B4"/>
    <w:rsid w:val="00624AEF"/>
    <w:rsid w:val="00655053"/>
    <w:rsid w:val="00662A73"/>
    <w:rsid w:val="006756B2"/>
    <w:rsid w:val="006759DA"/>
    <w:rsid w:val="006A1F11"/>
    <w:rsid w:val="006B18CD"/>
    <w:rsid w:val="006D7223"/>
    <w:rsid w:val="006D77F1"/>
    <w:rsid w:val="006E24C9"/>
    <w:rsid w:val="006F2A2C"/>
    <w:rsid w:val="006F3CC1"/>
    <w:rsid w:val="00702662"/>
    <w:rsid w:val="00702F5C"/>
    <w:rsid w:val="00704079"/>
    <w:rsid w:val="00754F48"/>
    <w:rsid w:val="00786775"/>
    <w:rsid w:val="00791A1A"/>
    <w:rsid w:val="007C1519"/>
    <w:rsid w:val="007C6060"/>
    <w:rsid w:val="007C6EF9"/>
    <w:rsid w:val="007D141D"/>
    <w:rsid w:val="007D567C"/>
    <w:rsid w:val="007E20B0"/>
    <w:rsid w:val="007E4697"/>
    <w:rsid w:val="007E5D09"/>
    <w:rsid w:val="007F0129"/>
    <w:rsid w:val="007F4220"/>
    <w:rsid w:val="00833854"/>
    <w:rsid w:val="00836F86"/>
    <w:rsid w:val="0084173D"/>
    <w:rsid w:val="00846B6A"/>
    <w:rsid w:val="00885865"/>
    <w:rsid w:val="008B18B7"/>
    <w:rsid w:val="008D34B2"/>
    <w:rsid w:val="008E2901"/>
    <w:rsid w:val="008E3DF3"/>
    <w:rsid w:val="008E638B"/>
    <w:rsid w:val="008E6B01"/>
    <w:rsid w:val="0090339C"/>
    <w:rsid w:val="00920424"/>
    <w:rsid w:val="00955372"/>
    <w:rsid w:val="0096738E"/>
    <w:rsid w:val="00971762"/>
    <w:rsid w:val="00983FD1"/>
    <w:rsid w:val="009A5140"/>
    <w:rsid w:val="009B668F"/>
    <w:rsid w:val="009C46B2"/>
    <w:rsid w:val="00A00D02"/>
    <w:rsid w:val="00A150EC"/>
    <w:rsid w:val="00A4358C"/>
    <w:rsid w:val="00A44778"/>
    <w:rsid w:val="00A6115A"/>
    <w:rsid w:val="00A61EFF"/>
    <w:rsid w:val="00A755B6"/>
    <w:rsid w:val="00A83357"/>
    <w:rsid w:val="00A907AD"/>
    <w:rsid w:val="00A96497"/>
    <w:rsid w:val="00AB4886"/>
    <w:rsid w:val="00AB680D"/>
    <w:rsid w:val="00AE7157"/>
    <w:rsid w:val="00AF6E56"/>
    <w:rsid w:val="00B0275C"/>
    <w:rsid w:val="00B11DB6"/>
    <w:rsid w:val="00B40E87"/>
    <w:rsid w:val="00B50A1D"/>
    <w:rsid w:val="00B81E83"/>
    <w:rsid w:val="00B935E6"/>
    <w:rsid w:val="00BB1C42"/>
    <w:rsid w:val="00BB6DC3"/>
    <w:rsid w:val="00BD1435"/>
    <w:rsid w:val="00BF1555"/>
    <w:rsid w:val="00C0337B"/>
    <w:rsid w:val="00C27B58"/>
    <w:rsid w:val="00C34F44"/>
    <w:rsid w:val="00C45A05"/>
    <w:rsid w:val="00C54F0D"/>
    <w:rsid w:val="00C55EF2"/>
    <w:rsid w:val="00C7391D"/>
    <w:rsid w:val="00C82356"/>
    <w:rsid w:val="00C83E39"/>
    <w:rsid w:val="00C94B1B"/>
    <w:rsid w:val="00CA4802"/>
    <w:rsid w:val="00CB0B36"/>
    <w:rsid w:val="00CC1CBF"/>
    <w:rsid w:val="00CC4701"/>
    <w:rsid w:val="00CD56E5"/>
    <w:rsid w:val="00CE2E63"/>
    <w:rsid w:val="00CE38B8"/>
    <w:rsid w:val="00D006A9"/>
    <w:rsid w:val="00D32757"/>
    <w:rsid w:val="00D32F2D"/>
    <w:rsid w:val="00D440CE"/>
    <w:rsid w:val="00D45C4D"/>
    <w:rsid w:val="00D6339B"/>
    <w:rsid w:val="00DA6639"/>
    <w:rsid w:val="00E1360E"/>
    <w:rsid w:val="00E27B62"/>
    <w:rsid w:val="00E34FA8"/>
    <w:rsid w:val="00E57B54"/>
    <w:rsid w:val="00E7140F"/>
    <w:rsid w:val="00E73D2B"/>
    <w:rsid w:val="00E85F1A"/>
    <w:rsid w:val="00E86EBE"/>
    <w:rsid w:val="00E91F60"/>
    <w:rsid w:val="00EB0116"/>
    <w:rsid w:val="00EC108E"/>
    <w:rsid w:val="00ED0FDC"/>
    <w:rsid w:val="00EF566C"/>
    <w:rsid w:val="00F10EC7"/>
    <w:rsid w:val="00F1155D"/>
    <w:rsid w:val="00F15547"/>
    <w:rsid w:val="00F44AC1"/>
    <w:rsid w:val="00F7179A"/>
    <w:rsid w:val="00F92D18"/>
    <w:rsid w:val="00FA4274"/>
    <w:rsid w:val="00FB11E5"/>
    <w:rsid w:val="00FE15C3"/>
    <w:rsid w:val="00FE28DF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BC44D"/>
  <w15:docId w15:val="{177EF824-F3A5-46A6-B964-F581EFDA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E85F1A"/>
    <w:pPr>
      <w:numPr>
        <w:numId w:val="25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5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E85F1A"/>
    <w:pPr>
      <w:widowControl w:val="0"/>
      <w:numPr>
        <w:ilvl w:val="2"/>
        <w:numId w:val="25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E85F1A"/>
    <w:pPr>
      <w:keepNext/>
      <w:numPr>
        <w:ilvl w:val="3"/>
        <w:numId w:val="25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25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25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25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6A1F11"/>
    <w:pPr>
      <w:ind w:left="720"/>
      <w:contextualSpacing/>
    </w:pPr>
    <w:rPr>
      <w:sz w:val="22"/>
      <w:szCs w:val="22"/>
      <w:lang w:val="en-CA"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A1F11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6A1F11"/>
    <w:rPr>
      <w:color w:val="0000FF" w:themeColor="hyperlink"/>
      <w:u w:val="single"/>
    </w:rPr>
  </w:style>
  <w:style w:type="paragraph" w:customStyle="1" w:styleId="AA1">
    <w:name w:val="AA1"/>
    <w:basedOn w:val="Normal"/>
    <w:next w:val="Normal"/>
    <w:rsid w:val="006A1F11"/>
    <w:pPr>
      <w:keepNext/>
      <w:spacing w:before="140" w:after="140" w:line="336" w:lineRule="auto"/>
      <w:jc w:val="left"/>
      <w:outlineLvl w:val="0"/>
    </w:pPr>
    <w:rPr>
      <w:rFonts w:ascii="Arial Bold" w:hAnsi="Arial Bold" w:cs="Arial"/>
      <w:b/>
      <w:bCs/>
      <w:caps/>
      <w:w w:val="105"/>
      <w:kern w:val="20"/>
      <w:szCs w:val="24"/>
      <w:lang w:bidi="ar-AE"/>
    </w:rPr>
  </w:style>
  <w:style w:type="paragraph" w:customStyle="1" w:styleId="Level2">
    <w:name w:val="Level 2"/>
    <w:basedOn w:val="Normal"/>
    <w:next w:val="Normal"/>
    <w:link w:val="Level2CharChar"/>
    <w:rsid w:val="006A1F11"/>
    <w:pPr>
      <w:keepNext/>
      <w:numPr>
        <w:ilvl w:val="1"/>
        <w:numId w:val="23"/>
      </w:numPr>
      <w:spacing w:line="336" w:lineRule="auto"/>
      <w:outlineLvl w:val="1"/>
    </w:pPr>
    <w:rPr>
      <w:rFonts w:ascii="Arial Bold" w:hAnsi="Arial Bold" w:cs="Arial"/>
      <w:b/>
      <w:bCs/>
      <w:w w:val="105"/>
      <w:kern w:val="20"/>
      <w:sz w:val="20"/>
      <w:szCs w:val="24"/>
      <w:lang w:bidi="ar-SA"/>
    </w:rPr>
  </w:style>
  <w:style w:type="paragraph" w:customStyle="1" w:styleId="Level4">
    <w:name w:val="Level 4"/>
    <w:basedOn w:val="Normal"/>
    <w:rsid w:val="006A1F11"/>
    <w:pPr>
      <w:numPr>
        <w:ilvl w:val="3"/>
        <w:numId w:val="23"/>
      </w:numPr>
      <w:spacing w:after="120" w:line="336" w:lineRule="auto"/>
      <w:outlineLvl w:val="3"/>
    </w:pPr>
    <w:rPr>
      <w:rFonts w:ascii="Arial" w:hAnsi="Arial"/>
      <w:w w:val="105"/>
      <w:kern w:val="20"/>
      <w:sz w:val="20"/>
      <w:lang w:bidi="ar-SA"/>
    </w:rPr>
  </w:style>
  <w:style w:type="paragraph" w:customStyle="1" w:styleId="Level6">
    <w:name w:val="Level 6"/>
    <w:basedOn w:val="Normal"/>
    <w:rsid w:val="006A1F11"/>
    <w:pPr>
      <w:numPr>
        <w:ilvl w:val="5"/>
        <w:numId w:val="23"/>
      </w:numPr>
      <w:spacing w:before="120" w:after="120" w:line="288" w:lineRule="auto"/>
      <w:outlineLvl w:val="5"/>
    </w:pPr>
    <w:rPr>
      <w:rFonts w:ascii="Arial" w:hAnsi="Arial" w:cs="Arial"/>
      <w:w w:val="105"/>
      <w:kern w:val="20"/>
      <w:sz w:val="20"/>
      <w:szCs w:val="24"/>
      <w:lang w:bidi="ar-AE"/>
    </w:rPr>
  </w:style>
  <w:style w:type="paragraph" w:customStyle="1" w:styleId="Level7">
    <w:name w:val="Level 7"/>
    <w:basedOn w:val="Normal"/>
    <w:rsid w:val="006A1F11"/>
    <w:pPr>
      <w:numPr>
        <w:ilvl w:val="6"/>
        <w:numId w:val="23"/>
      </w:numPr>
      <w:spacing w:after="120" w:line="336" w:lineRule="auto"/>
      <w:outlineLvl w:val="6"/>
    </w:pPr>
    <w:rPr>
      <w:rFonts w:ascii="Arial" w:hAnsi="Arial"/>
      <w:w w:val="105"/>
      <w:kern w:val="20"/>
      <w:sz w:val="20"/>
      <w:lang w:bidi="ar-SA"/>
    </w:rPr>
  </w:style>
  <w:style w:type="paragraph" w:customStyle="1" w:styleId="Level8">
    <w:name w:val="Level 8"/>
    <w:basedOn w:val="Normal"/>
    <w:rsid w:val="006A1F11"/>
    <w:pPr>
      <w:numPr>
        <w:ilvl w:val="7"/>
        <w:numId w:val="23"/>
      </w:numPr>
      <w:spacing w:after="120" w:line="336" w:lineRule="auto"/>
      <w:outlineLvl w:val="7"/>
    </w:pPr>
    <w:rPr>
      <w:rFonts w:ascii="Arial" w:hAnsi="Arial"/>
      <w:w w:val="105"/>
      <w:kern w:val="20"/>
      <w:sz w:val="20"/>
      <w:lang w:bidi="ar-SA"/>
    </w:rPr>
  </w:style>
  <w:style w:type="character" w:customStyle="1" w:styleId="Level2CharChar">
    <w:name w:val="Level 2 Char Char"/>
    <w:link w:val="Level2"/>
    <w:rsid w:val="006A1F11"/>
    <w:rPr>
      <w:rFonts w:ascii="Arial Bold" w:hAnsi="Arial Bold" w:cs="Arial"/>
      <w:b/>
      <w:bCs/>
      <w:w w:val="105"/>
      <w:kern w:val="20"/>
      <w:szCs w:val="24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305079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contentpasted0">
    <w:name w:val="contentpasted0"/>
    <w:basedOn w:val="DefaultParagraphFont"/>
    <w:rsid w:val="00846B6A"/>
  </w:style>
  <w:style w:type="character" w:styleId="Strong">
    <w:name w:val="Strong"/>
    <w:basedOn w:val="DefaultParagraphFont"/>
    <w:uiPriority w:val="22"/>
    <w:qFormat/>
    <w:rsid w:val="00360DFA"/>
    <w:rPr>
      <w:b/>
      <w:bCs/>
    </w:rPr>
  </w:style>
  <w:style w:type="character" w:styleId="Emphasis">
    <w:name w:val="Emphasis"/>
    <w:basedOn w:val="DefaultParagraphFont"/>
    <w:uiPriority w:val="20"/>
    <w:qFormat/>
    <w:rsid w:val="00360D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02.safelinks.protection.outlook.com/?url=https%3A%2F%2Fwww.stimson.org%2F2024%2Fthe-remarkable-story-of-the-montreal-protocol-with-lessons-for-cyberspace%2F&amp;data=05%7C02%7Crossana.silva-repetto%40un.org%7Cad9d082a7fde4b74f0d608dcd76b726d%7C0f9e35db544f4f60bdcc5ea416e6dc70%7C0%7C0%7C638622104514991792%7CUnknown%7CTWFpbGZsb3d8eyJWIjoiMC4wLjAwMDAiLCJQIjoiV2luMzIiLCJBTiI6Ik1haWwiLCJXVCI6Mn0%3D%7C0%7C%7C%7C&amp;sdata=oghFunruCe7p5XUPZGS9ob2%2BtrFpPmTyRlaaBQytNN0%3D&amp;reserved=0" TargetMode="External"/><Relationship Id="rId18" Type="http://schemas.openxmlformats.org/officeDocument/2006/relationships/footer" Target="foot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eur02.safelinks.protection.outlook.com/?url=https%3A%2F%2Fwww.stimson.org%2F2024%2Fthe-remarkable-story-of-the-montreal-protocol-with-lessons-for-cyberspace%2F&amp;data=05%7C02%7Crossana.silva-repetto%40un.org%7Cad9d082a7fde4b74f0d608dcd76b726d%7C0f9e35db544f4f60bdcc5ea416e6dc70%7C0%7C0%7C638622104514991792%7CUnknown%7CTWFpbGZsb3d8eyJWIjoiMC4wLjAwMDAiLCJQIjoiV2luMzIiLCJBTiI6Ik1haWwiLCJXVCI6Mn0%3D%7C0%7C%7C%7C&amp;sdata=oghFunruCe7p5XUPZGS9ob2%2BtrFpPmTyRlaaBQytNN0%3D&amp;reserved=0" TargetMode="External"/><Relationship Id="rId28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93E702-526B-435A-9BAD-01F4937C79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137</TotalTime>
  <Pages>22</Pages>
  <Words>9168</Words>
  <Characters>52261</Characters>
  <Application>Microsoft Office Word</Application>
  <DocSecurity>0</DocSecurity>
  <Lines>435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61307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 Labib</dc:creator>
  <cp:lastModifiedBy>Angela Xue He Yan</cp:lastModifiedBy>
  <cp:revision>12</cp:revision>
  <cp:lastPrinted>2001-05-26T16:40:00Z</cp:lastPrinted>
  <dcterms:created xsi:type="dcterms:W3CDTF">2024-11-22T01:47:00Z</dcterms:created>
  <dcterms:modified xsi:type="dcterms:W3CDTF">2024-11-23T17:04:00Z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</vt:lpwstr>
  </property>
  <property fmtid="{D5CDD505-2E9C-101B-9397-08002B2CF9AE}" pid="3" name="Revision date">
    <vt:lpwstr>18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