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68518C" w14:paraId="42BC6D81" w14:textId="77777777" w:rsidTr="0024534E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BCF6FFF" w14:textId="366D3710" w:rsidR="0068518C" w:rsidRDefault="0068518C" w:rsidP="0024534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0F4538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60088AA9" w14:textId="19454BC4" w:rsidR="0068518C" w:rsidRDefault="0068518C" w:rsidP="0024534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0F4538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68518C" w14:paraId="660724A4" w14:textId="77777777" w:rsidTr="00D503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79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C1CE38" w14:textId="77777777" w:rsidR="0068518C" w:rsidRDefault="0068518C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13112AD0" w14:textId="77777777" w:rsidR="0068518C" w:rsidRDefault="0068518C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14A439B1" w14:textId="77777777" w:rsidR="0068518C" w:rsidRDefault="0068518C" w:rsidP="0024534E">
            <w:pPr>
              <w:jc w:val="left"/>
              <w:rPr>
                <w:lang w:val="en-US" w:bidi="ar-LB"/>
              </w:rPr>
            </w:pPr>
          </w:p>
          <w:p w14:paraId="7B4603C1" w14:textId="2DDC66A2" w:rsidR="0068518C" w:rsidRPr="00273986" w:rsidRDefault="0068518C" w:rsidP="0024534E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 w:rsidRPr="00273986"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E224A9">
              <w:rPr>
                <w:lang w:bidi="ar-LB"/>
              </w:rPr>
              <w:t>UNEP/</w:t>
            </w:r>
            <w:proofErr w:type="spellStart"/>
            <w:r w:rsidR="00E224A9">
              <w:rPr>
                <w:lang w:bidi="ar-LB"/>
              </w:rPr>
              <w:t>OzL.Pro</w:t>
            </w:r>
            <w:proofErr w:type="spellEnd"/>
            <w:r w:rsidR="00E224A9">
              <w:rPr>
                <w:lang w:bidi="ar-LB"/>
              </w:rPr>
              <w:t>/ExCom/95/46</w:t>
            </w:r>
            <w:r w:rsidR="000F4538">
              <w:rPr>
                <w:lang w:bidi="ar-LB"/>
              </w:rPr>
              <w:t xml:space="preserve"> </w:t>
            </w:r>
            <w:r>
              <w:rPr>
                <w:lang w:bidi="ar-LB"/>
              </w:rPr>
              <w:fldChar w:fldCharType="end"/>
            </w:r>
          </w:p>
          <w:p w14:paraId="480AF5C1" w14:textId="7CB626C7" w:rsidR="0068518C" w:rsidRPr="009B0D30" w:rsidRDefault="0068518C" w:rsidP="0024534E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987F46">
              <w:rPr>
                <w:lang w:bidi="ar-LB"/>
              </w:rPr>
              <w:t>11 November 2024</w:t>
            </w:r>
            <w:r w:rsidRPr="009B0D30">
              <w:rPr>
                <w:lang w:bidi="ar-LB"/>
              </w:rPr>
              <w:fldChar w:fldCharType="end"/>
            </w:r>
          </w:p>
          <w:p w14:paraId="6782C3A7" w14:textId="77777777" w:rsidR="0068518C" w:rsidRDefault="0068518C" w:rsidP="0024534E">
            <w:pPr>
              <w:jc w:val="left"/>
              <w:rPr>
                <w:rtl/>
                <w:lang w:val="en-US" w:bidi="ar-LB"/>
              </w:rPr>
            </w:pPr>
          </w:p>
          <w:p w14:paraId="1E98D601" w14:textId="77777777" w:rsidR="0068518C" w:rsidRDefault="0068518C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6856B343" w14:textId="39A3A731" w:rsidR="0068518C" w:rsidRDefault="0068518C" w:rsidP="0024534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0F4538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27F571" w14:textId="77777777" w:rsidR="0068518C" w:rsidRDefault="0068518C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54FFE3AA" w14:textId="1E7046E8" w:rsidR="0068518C" w:rsidRDefault="0068518C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0F4538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77CDD502" w14:textId="77777777" w:rsidR="0068518C" w:rsidRDefault="0068518C" w:rsidP="0024534E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71AF47" w14:textId="77777777" w:rsidR="0068518C" w:rsidRDefault="0068518C" w:rsidP="0024534E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59264" behindDoc="1" locked="0" layoutInCell="0" allowOverlap="1" wp14:anchorId="033150AF" wp14:editId="15F10465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5E12E1" w14:textId="77777777" w:rsidR="0068518C" w:rsidRDefault="0068518C" w:rsidP="0024534E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0288" behindDoc="0" locked="0" layoutInCell="0" allowOverlap="1" wp14:anchorId="5A4260B9" wp14:editId="3F85755F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B159ECA" w14:textId="1DD456CA" w:rsidR="0068518C" w:rsidRPr="007F5774" w:rsidRDefault="0068518C" w:rsidP="001F27E5">
      <w:pPr>
        <w:pStyle w:val="Caption"/>
        <w:spacing w:before="240"/>
        <w:ind w:right="180"/>
        <w:jc w:val="both"/>
        <w:rPr>
          <w:bCs/>
          <w:sz w:val="28"/>
          <w:szCs w:val="28"/>
          <w:rtl/>
          <w:lang w:val="en-CA" w:eastAsia="en-US" w:bidi="ar-LB"/>
        </w:rPr>
      </w:pPr>
      <w:r w:rsidRPr="007F5774">
        <w:rPr>
          <w:bCs/>
          <w:sz w:val="28"/>
          <w:szCs w:val="28"/>
          <w:rtl/>
          <w:lang w:val="en-CA" w:eastAsia="en-US" w:bidi="ar-LB"/>
        </w:rPr>
        <w:t>اللجنــة</w:t>
      </w:r>
      <w:r w:rsidR="000F4538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التنفيـذيــــة</w:t>
      </w:r>
      <w:r w:rsidR="000F4538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للصنــدوق</w:t>
      </w:r>
      <w:r w:rsidR="000F4538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المــتعــدد</w:t>
      </w:r>
      <w:r w:rsidR="000F4538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الأطـــراف</w:t>
      </w:r>
    </w:p>
    <w:p w14:paraId="477984D9" w14:textId="2D525740" w:rsidR="0068518C" w:rsidRPr="00E85737" w:rsidRDefault="0068518C" w:rsidP="0068518C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0F4538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0F4538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0F4538">
        <w:rPr>
          <w:b/>
          <w:bCs/>
          <w:sz w:val="28"/>
          <w:szCs w:val="28"/>
          <w:rtl/>
          <w:lang w:bidi="ar-LB"/>
        </w:rPr>
        <w:t xml:space="preserve"> </w:t>
      </w:r>
    </w:p>
    <w:p w14:paraId="1BEA4E07" w14:textId="6A2E6CBB" w:rsidR="0068518C" w:rsidRPr="00D9322D" w:rsidRDefault="0068518C" w:rsidP="0068518C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0F453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0F453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06C02A2E" w14:textId="323077C0" w:rsidR="0068518C" w:rsidRPr="00A477F7" w:rsidRDefault="0068518C" w:rsidP="0068518C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0F4538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51ECCB4" w14:textId="76E99FAA" w:rsidR="0068518C" w:rsidRPr="00F41318" w:rsidRDefault="0068518C" w:rsidP="0068518C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0F4538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9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ج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0F4538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0F4538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0F4538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0F4538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2"/>
      </w:r>
    </w:p>
    <w:p w14:paraId="599FCC63" w14:textId="77777777" w:rsidR="0068518C" w:rsidRPr="00247BAD" w:rsidRDefault="0068518C" w:rsidP="0068518C">
      <w:pPr>
        <w:bidi/>
        <w:rPr>
          <w:sz w:val="26"/>
          <w:szCs w:val="26"/>
          <w:rtl/>
          <w:lang w:bidi="ar-LB"/>
        </w:rPr>
      </w:pPr>
    </w:p>
    <w:p w14:paraId="6270D83D" w14:textId="77777777" w:rsidR="0068518C" w:rsidRPr="00247BAD" w:rsidRDefault="0068518C" w:rsidP="0068518C">
      <w:pPr>
        <w:bidi/>
        <w:rPr>
          <w:sz w:val="26"/>
          <w:szCs w:val="26"/>
          <w:lang w:bidi="ar-LB"/>
        </w:rPr>
      </w:pPr>
    </w:p>
    <w:p w14:paraId="1E249A0B" w14:textId="03189567" w:rsidR="0068518C" w:rsidRDefault="0068518C" w:rsidP="000D728D">
      <w:pPr>
        <w:bidi/>
        <w:spacing w:after="240"/>
        <w:jc w:val="center"/>
        <w:rPr>
          <w:bCs/>
          <w:sz w:val="26"/>
          <w:szCs w:val="26"/>
          <w:lang w:bidi="ar-EG"/>
        </w:rPr>
      </w:pPr>
      <w:r w:rsidRPr="00183EDD">
        <w:rPr>
          <w:bCs/>
          <w:sz w:val="26"/>
          <w:szCs w:val="26"/>
          <w:rtl/>
          <w:lang w:bidi="ar-LB"/>
        </w:rPr>
        <w:t>مقترح</w:t>
      </w:r>
      <w:r w:rsidR="000F4538">
        <w:rPr>
          <w:bCs/>
          <w:sz w:val="26"/>
          <w:szCs w:val="26"/>
          <w:rtl/>
          <w:lang w:bidi="ar-LB"/>
        </w:rPr>
        <w:t xml:space="preserve"> </w:t>
      </w:r>
      <w:r w:rsidRPr="00183EDD">
        <w:rPr>
          <w:bCs/>
          <w:sz w:val="26"/>
          <w:szCs w:val="26"/>
          <w:rtl/>
          <w:lang w:bidi="ar-LB"/>
        </w:rPr>
        <w:t>مشروع:</w:t>
      </w:r>
      <w:r w:rsidR="000F4538">
        <w:rPr>
          <w:bCs/>
          <w:sz w:val="26"/>
          <w:szCs w:val="26"/>
          <w:rtl/>
          <w:lang w:bidi="ar-LB"/>
        </w:rPr>
        <w:t xml:space="preserve"> </w:t>
      </w:r>
      <w:r w:rsidR="00FF5E8A">
        <w:rPr>
          <w:rFonts w:hint="cs"/>
          <w:bCs/>
          <w:sz w:val="26"/>
          <w:szCs w:val="26"/>
          <w:rtl/>
          <w:lang w:bidi="ar-EG"/>
        </w:rPr>
        <w:t>شيلي</w:t>
      </w:r>
    </w:p>
    <w:p w14:paraId="06B1A99F" w14:textId="77777777" w:rsidR="00E707DF" w:rsidRDefault="00E707DF" w:rsidP="00E707DF">
      <w:pPr>
        <w:bidi/>
        <w:jc w:val="center"/>
        <w:rPr>
          <w:bCs/>
          <w:sz w:val="26"/>
          <w:szCs w:val="26"/>
          <w:lang w:bidi="ar-EG"/>
        </w:rPr>
      </w:pPr>
    </w:p>
    <w:p w14:paraId="5D763B47" w14:textId="4F775C5E" w:rsidR="0068518C" w:rsidRPr="00247BAD" w:rsidRDefault="0068518C" w:rsidP="0068518C">
      <w:pPr>
        <w:bidi/>
        <w:ind w:firstLine="720"/>
        <w:rPr>
          <w:sz w:val="26"/>
          <w:szCs w:val="26"/>
          <w:rtl/>
          <w:lang w:bidi="ar-LB"/>
        </w:rPr>
      </w:pPr>
      <w:r w:rsidRPr="00247BAD">
        <w:rPr>
          <w:sz w:val="26"/>
          <w:szCs w:val="26"/>
          <w:rtl/>
          <w:lang w:bidi="ar-LB"/>
        </w:rPr>
        <w:t>تتألف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الوثيقة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تعليقات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الأمانة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="00FF5E8A">
        <w:rPr>
          <w:rFonts w:hint="cs"/>
          <w:sz w:val="26"/>
          <w:szCs w:val="26"/>
          <w:rtl/>
          <w:lang w:bidi="ar-LB"/>
        </w:rPr>
        <w:t>وتوصيتها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مقترح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المشروع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Pr="00247BAD">
        <w:rPr>
          <w:sz w:val="26"/>
          <w:szCs w:val="26"/>
          <w:rtl/>
          <w:lang w:bidi="ar-LB"/>
        </w:rPr>
        <w:t>التالي:</w:t>
      </w:r>
    </w:p>
    <w:p w14:paraId="2475BCC9" w14:textId="1E91029F" w:rsidR="0068518C" w:rsidRPr="00247BAD" w:rsidRDefault="0068518C" w:rsidP="000D728D">
      <w:pPr>
        <w:bidi/>
        <w:spacing w:before="240" w:after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الإزالة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التدريجية</w:t>
      </w:r>
    </w:p>
    <w:tbl>
      <w:tblPr>
        <w:tblStyle w:val="TableGrid"/>
        <w:bidiVisual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2385"/>
        <w:gridCol w:w="2385"/>
      </w:tblGrid>
      <w:tr w:rsidR="0068518C" w:rsidRPr="00247BAD" w14:paraId="233346A4" w14:textId="77777777" w:rsidTr="0068518C">
        <w:trPr>
          <w:trHeight w:val="300"/>
        </w:trPr>
        <w:tc>
          <w:tcPr>
            <w:tcW w:w="4590" w:type="dxa"/>
          </w:tcPr>
          <w:p w14:paraId="290D7229" w14:textId="5EBF0D47" w:rsidR="0068518C" w:rsidRPr="00247BAD" w:rsidRDefault="0068518C" w:rsidP="002D330D">
            <w:pPr>
              <w:pStyle w:val="ListParagraph"/>
              <w:numPr>
                <w:ilvl w:val="0"/>
                <w:numId w:val="7"/>
              </w:numPr>
              <w:bidi/>
              <w:spacing w:before="240"/>
              <w:ind w:left="249" w:hanging="359"/>
              <w:jc w:val="left"/>
              <w:rPr>
                <w:sz w:val="26"/>
                <w:szCs w:val="26"/>
                <w:lang w:val="en-CA" w:bidi="ar-LB"/>
              </w:rPr>
            </w:pPr>
            <w:r>
              <w:rPr>
                <w:sz w:val="26"/>
                <w:szCs w:val="26"/>
                <w:rtl/>
                <w:lang w:val="en-CA" w:bidi="ar-LB"/>
              </w:rPr>
              <w:t>خطة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إدارة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إزالة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المواد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الهيدروكلوروفلوروكربونية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FF5E8A">
              <w:rPr>
                <w:rFonts w:hint="cs"/>
                <w:sz w:val="26"/>
                <w:szCs w:val="26"/>
                <w:rtl/>
                <w:lang w:val="en-CA" w:bidi="ar-LB"/>
              </w:rPr>
              <w:t>الثالثة</w:t>
            </w:r>
            <w:r>
              <w:rPr>
                <w:sz w:val="26"/>
                <w:szCs w:val="26"/>
                <w:rtl/>
                <w:lang w:val="en-CA" w:bidi="ar-LB"/>
              </w:rPr>
              <w:t>،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0F4538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CA" w:bidi="ar-LB"/>
              </w:rPr>
              <w:t>الثانية)</w:t>
            </w:r>
          </w:p>
        </w:tc>
        <w:tc>
          <w:tcPr>
            <w:tcW w:w="2385" w:type="dxa"/>
          </w:tcPr>
          <w:p w14:paraId="03E144FF" w14:textId="55B2ED75" w:rsidR="0068518C" w:rsidRPr="00247BAD" w:rsidRDefault="00FF5E8A" w:rsidP="0068518C">
            <w:pPr>
              <w:bidi/>
              <w:jc w:val="center"/>
              <w:rPr>
                <w:sz w:val="26"/>
                <w:szCs w:val="26"/>
                <w:rtl/>
                <w:lang w:bidi="ar-LB"/>
              </w:rPr>
            </w:pPr>
            <w:r w:rsidRPr="00FF5E8A">
              <w:rPr>
                <w:sz w:val="26"/>
                <w:szCs w:val="26"/>
                <w:rtl/>
                <w:lang w:bidi="ar-LB"/>
              </w:rPr>
              <w:t>منظمة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الأمم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المتحدة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للتنمية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الصناعية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bidi="ar-LB"/>
              </w:rPr>
              <w:t>(</w:t>
            </w:r>
            <w:r w:rsidR="0068518C">
              <w:rPr>
                <w:sz w:val="26"/>
                <w:szCs w:val="26"/>
                <w:rtl/>
                <w:lang w:bidi="ar-LB"/>
              </w:rPr>
              <w:t>اليوني</w:t>
            </w:r>
            <w:r>
              <w:rPr>
                <w:rFonts w:hint="cs"/>
                <w:sz w:val="26"/>
                <w:szCs w:val="26"/>
                <w:rtl/>
                <w:lang w:bidi="ar-LB"/>
              </w:rPr>
              <w:t>دو)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="0068518C">
              <w:rPr>
                <w:sz w:val="26"/>
                <w:szCs w:val="26"/>
                <w:rtl/>
                <w:lang w:bidi="ar-LB"/>
              </w:rPr>
              <w:t>و</w:t>
            </w:r>
            <w:r w:rsidRPr="00FF5E8A">
              <w:rPr>
                <w:sz w:val="26"/>
                <w:szCs w:val="26"/>
                <w:rtl/>
                <w:lang w:bidi="ar-LB"/>
              </w:rPr>
              <w:t>برنامج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الأمم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المتحدة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FF5E8A">
              <w:rPr>
                <w:sz w:val="26"/>
                <w:szCs w:val="26"/>
                <w:rtl/>
                <w:lang w:bidi="ar-LB"/>
              </w:rPr>
              <w:t>للبيئة</w:t>
            </w:r>
            <w:r w:rsidR="000F4538">
              <w:rPr>
                <w:sz w:val="26"/>
                <w:szCs w:val="26"/>
                <w:rtl/>
                <w:lang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bidi="ar-LB"/>
              </w:rPr>
              <w:t>(</w:t>
            </w:r>
            <w:r w:rsidR="0068518C">
              <w:rPr>
                <w:sz w:val="26"/>
                <w:szCs w:val="26"/>
                <w:rtl/>
                <w:lang w:bidi="ar-LB"/>
              </w:rPr>
              <w:t>اليو</w:t>
            </w:r>
            <w:r>
              <w:rPr>
                <w:rFonts w:hint="cs"/>
                <w:sz w:val="26"/>
                <w:szCs w:val="26"/>
                <w:rtl/>
                <w:lang w:bidi="ar-LB"/>
              </w:rPr>
              <w:t>نيب)</w:t>
            </w:r>
          </w:p>
        </w:tc>
        <w:tc>
          <w:tcPr>
            <w:tcW w:w="2385" w:type="dxa"/>
          </w:tcPr>
          <w:p w14:paraId="7420A3A7" w14:textId="308040FA" w:rsidR="0068518C" w:rsidRPr="00247BAD" w:rsidRDefault="0068518C" w:rsidP="0068518C">
            <w:pPr>
              <w:bidi/>
              <w:jc w:val="center"/>
              <w:rPr>
                <w:sz w:val="26"/>
                <w:szCs w:val="26"/>
                <w:lang w:bidi="ar-LB"/>
              </w:rPr>
            </w:pPr>
            <w:r>
              <w:rPr>
                <w:sz w:val="26"/>
                <w:szCs w:val="26"/>
                <w:rtl/>
                <w:lang w:val="en-US" w:bidi="ar-LB"/>
              </w:rPr>
              <w:t>الموافقة</w:t>
            </w:r>
            <w:r w:rsidR="000F4538">
              <w:rPr>
                <w:sz w:val="26"/>
                <w:szCs w:val="26"/>
                <w:rtl/>
                <w:lang w:val="en-US" w:bidi="ar-LB"/>
              </w:rPr>
              <w:t xml:space="preserve"> </w:t>
            </w:r>
            <w:r>
              <w:rPr>
                <w:sz w:val="26"/>
                <w:szCs w:val="26"/>
                <w:rtl/>
                <w:lang w:val="en-US" w:bidi="ar-LB"/>
              </w:rPr>
              <w:t>الشمولية</w:t>
            </w:r>
          </w:p>
        </w:tc>
      </w:tr>
    </w:tbl>
    <w:p w14:paraId="5D1E029C" w14:textId="77777777" w:rsidR="00EA598B" w:rsidRPr="0068518C" w:rsidRDefault="00EA598B" w:rsidP="0068518C">
      <w:pPr>
        <w:bidi/>
        <w:rPr>
          <w:sz w:val="26"/>
          <w:szCs w:val="26"/>
          <w:lang w:bidi="ar-LB"/>
        </w:rPr>
      </w:pPr>
      <w:r w:rsidRPr="0068518C">
        <w:rPr>
          <w:sz w:val="26"/>
          <w:szCs w:val="26"/>
          <w:lang w:bidi="ar-LB"/>
        </w:rPr>
        <w:br w:type="page"/>
      </w:r>
    </w:p>
    <w:p w14:paraId="71314B4C" w14:textId="6A433521" w:rsidR="00016BDD" w:rsidRPr="00016BDD" w:rsidRDefault="00016BDD" w:rsidP="00016BDD">
      <w:pPr>
        <w:bidi/>
        <w:spacing w:after="120"/>
        <w:jc w:val="center"/>
        <w:rPr>
          <w:bCs/>
          <w:sz w:val="26"/>
          <w:szCs w:val="26"/>
          <w:rtl/>
          <w:lang w:val="en-US" w:bidi="ar-LB"/>
        </w:rPr>
      </w:pPr>
      <w:r w:rsidRPr="00016BDD">
        <w:rPr>
          <w:bCs/>
          <w:sz w:val="26"/>
          <w:szCs w:val="26"/>
          <w:rtl/>
          <w:lang w:val="en-US" w:bidi="ar-LB"/>
        </w:rPr>
        <w:lastRenderedPageBreak/>
        <w:t>ورقة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تقييم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المشروع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-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مشروعات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متعددة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016BDD">
        <w:rPr>
          <w:bCs/>
          <w:sz w:val="26"/>
          <w:szCs w:val="26"/>
          <w:rtl/>
          <w:lang w:val="en-US" w:bidi="ar-LB"/>
        </w:rPr>
        <w:t>السنوات</w:t>
      </w:r>
    </w:p>
    <w:p w14:paraId="199E9AE3" w14:textId="32357F13" w:rsidR="00EA598B" w:rsidRPr="00016BDD" w:rsidRDefault="00D0407D" w:rsidP="00016BDD">
      <w:pPr>
        <w:bidi/>
        <w:spacing w:after="200"/>
        <w:jc w:val="center"/>
        <w:rPr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>شيلي</w:t>
      </w:r>
    </w:p>
    <w:tbl>
      <w:tblPr>
        <w:tblStyle w:val="TableGrid"/>
        <w:bidiVisual/>
        <w:tblW w:w="10314" w:type="dxa"/>
        <w:jc w:val="center"/>
        <w:tblLook w:val="04A0" w:firstRow="1" w:lastRow="0" w:firstColumn="1" w:lastColumn="0" w:noHBand="0" w:noVBand="1"/>
      </w:tblPr>
      <w:tblGrid>
        <w:gridCol w:w="3360"/>
        <w:gridCol w:w="2284"/>
        <w:gridCol w:w="2284"/>
        <w:gridCol w:w="2386"/>
      </w:tblGrid>
      <w:tr w:rsidR="00EA598B" w:rsidRPr="00830019" w14:paraId="7BC554B6" w14:textId="77777777" w:rsidTr="00D503B2">
        <w:trPr>
          <w:trHeight w:val="240"/>
          <w:jc w:val="center"/>
        </w:trPr>
        <w:tc>
          <w:tcPr>
            <w:tcW w:w="3360" w:type="dxa"/>
            <w:hideMark/>
          </w:tcPr>
          <w:p w14:paraId="74A8A9CA" w14:textId="0277492A" w:rsidR="00EA598B" w:rsidRPr="00830019" w:rsidRDefault="00016BDD" w:rsidP="00016BDD">
            <w:pPr>
              <w:bidi/>
              <w:jc w:val="left"/>
              <w:rPr>
                <w:b/>
                <w:sz w:val="20"/>
                <w:szCs w:val="20"/>
                <w:lang w:val="en-US" w:bidi="ar-LB"/>
              </w:rPr>
            </w:pPr>
            <w:r>
              <w:rPr>
                <w:bCs/>
                <w:sz w:val="20"/>
                <w:szCs w:val="20"/>
                <w:rtl/>
                <w:lang w:bidi="ar-LB"/>
              </w:rPr>
              <w:t>(أولاً)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عنوان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2284" w:type="dxa"/>
            <w:hideMark/>
          </w:tcPr>
          <w:p w14:paraId="0586947C" w14:textId="1873FCBD" w:rsidR="00EA598B" w:rsidRPr="00830019" w:rsidRDefault="00016BDD" w:rsidP="00016BDD">
            <w:pPr>
              <w:bidi/>
              <w:jc w:val="center"/>
              <w:rPr>
                <w:b/>
                <w:sz w:val="20"/>
                <w:szCs w:val="20"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الوكالة</w:t>
            </w:r>
          </w:p>
        </w:tc>
        <w:tc>
          <w:tcPr>
            <w:tcW w:w="2284" w:type="dxa"/>
            <w:hideMark/>
          </w:tcPr>
          <w:p w14:paraId="16FB1451" w14:textId="5D8E8D56" w:rsidR="00EA598B" w:rsidRPr="00830019" w:rsidRDefault="00016BDD" w:rsidP="00016BDD">
            <w:pPr>
              <w:bidi/>
              <w:jc w:val="center"/>
              <w:rPr>
                <w:b/>
                <w:sz w:val="20"/>
                <w:szCs w:val="20"/>
                <w:rtl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الاجتماع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الذي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bCs/>
                <w:sz w:val="20"/>
                <w:szCs w:val="20"/>
                <w:rtl/>
                <w:lang w:bidi="ar-LB"/>
              </w:rPr>
              <w:t>تمت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فيه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الموافقة</w:t>
            </w:r>
          </w:p>
        </w:tc>
        <w:tc>
          <w:tcPr>
            <w:tcW w:w="2386" w:type="dxa"/>
            <w:hideMark/>
          </w:tcPr>
          <w:p w14:paraId="394734E7" w14:textId="2CA567FB" w:rsidR="00EA598B" w:rsidRPr="00830019" w:rsidRDefault="00016BDD" w:rsidP="00016BDD">
            <w:pPr>
              <w:bidi/>
              <w:jc w:val="center"/>
              <w:rPr>
                <w:b/>
                <w:sz w:val="20"/>
                <w:szCs w:val="20"/>
                <w:lang w:val="en-US" w:bidi="ar-LB"/>
              </w:rPr>
            </w:pPr>
            <w:r w:rsidRPr="008B6BE7">
              <w:rPr>
                <w:bCs/>
                <w:sz w:val="20"/>
                <w:szCs w:val="20"/>
                <w:rtl/>
                <w:lang w:bidi="ar-LB"/>
              </w:rPr>
              <w:t>تدبير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B6BE7">
              <w:rPr>
                <w:bCs/>
                <w:sz w:val="20"/>
                <w:szCs w:val="20"/>
                <w:rtl/>
                <w:lang w:bidi="ar-LB"/>
              </w:rPr>
              <w:t>الرقابة</w:t>
            </w:r>
          </w:p>
        </w:tc>
      </w:tr>
      <w:tr w:rsidR="00016BDD" w:rsidRPr="00830019" w14:paraId="6CC98E37" w14:textId="77777777" w:rsidTr="00D503B2">
        <w:trPr>
          <w:trHeight w:val="240"/>
          <w:jc w:val="center"/>
        </w:trPr>
        <w:tc>
          <w:tcPr>
            <w:tcW w:w="3360" w:type="dxa"/>
            <w:vAlign w:val="center"/>
            <w:hideMark/>
          </w:tcPr>
          <w:p w14:paraId="5C4FBF4E" w14:textId="47CC88A5" w:rsidR="00016BDD" w:rsidRPr="00830019" w:rsidRDefault="00016BDD" w:rsidP="00016BDD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خطة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ال</w:t>
            </w:r>
            <w:r>
              <w:rPr>
                <w:sz w:val="20"/>
                <w:szCs w:val="20"/>
                <w:rtl/>
                <w:lang w:bidi="ar-LB"/>
              </w:rPr>
              <w:t>إزالة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التدريجية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ل</w:t>
            </w:r>
            <w:r>
              <w:rPr>
                <w:sz w:val="20"/>
                <w:szCs w:val="20"/>
                <w:rtl/>
                <w:lang w:bidi="ar-LB"/>
              </w:rPr>
              <w:t>لمواد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الهيدروكلوروفلوروكربونية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(المرحلة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الثالثة</w:t>
            </w:r>
            <w:r>
              <w:rPr>
                <w:sz w:val="20"/>
                <w:szCs w:val="20"/>
                <w:rtl/>
                <w:lang w:bidi="ar-LB"/>
              </w:rPr>
              <w:t>)</w:t>
            </w:r>
          </w:p>
        </w:tc>
        <w:tc>
          <w:tcPr>
            <w:tcW w:w="2284" w:type="dxa"/>
            <w:vAlign w:val="center"/>
          </w:tcPr>
          <w:p w14:paraId="7A6AF078" w14:textId="6D223916" w:rsidR="00016BDD" w:rsidRPr="00830019" w:rsidRDefault="00016BDD" w:rsidP="00016BDD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اليوني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دو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(رئيسية)،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واليو</w:t>
            </w:r>
            <w:r w:rsidR="00664E0A">
              <w:rPr>
                <w:rFonts w:hint="cs"/>
                <w:sz w:val="20"/>
                <w:szCs w:val="20"/>
                <w:rtl/>
                <w:lang w:bidi="ar-LB"/>
              </w:rPr>
              <w:t>نيب</w:t>
            </w:r>
          </w:p>
        </w:tc>
        <w:tc>
          <w:tcPr>
            <w:tcW w:w="2284" w:type="dxa"/>
            <w:vAlign w:val="center"/>
          </w:tcPr>
          <w:p w14:paraId="73982354" w14:textId="519B6231" w:rsidR="00016BDD" w:rsidRPr="00830019" w:rsidRDefault="00664E0A" w:rsidP="00016BDD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bidi="ar-LB"/>
              </w:rPr>
              <w:t>الثامن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016BDD">
              <w:rPr>
                <w:sz w:val="20"/>
                <w:szCs w:val="20"/>
                <w:rtl/>
                <w:lang w:bidi="ar-LB"/>
              </w:rPr>
              <w:t>والثمانون</w:t>
            </w:r>
          </w:p>
        </w:tc>
        <w:tc>
          <w:tcPr>
            <w:tcW w:w="2386" w:type="dxa"/>
            <w:vAlign w:val="center"/>
          </w:tcPr>
          <w:p w14:paraId="2E90318C" w14:textId="3642287E" w:rsidR="00016BDD" w:rsidRPr="00830019" w:rsidRDefault="00016BDD" w:rsidP="00016BDD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إزالة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100%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بحلول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2030</w:t>
            </w:r>
          </w:p>
        </w:tc>
      </w:tr>
    </w:tbl>
    <w:p w14:paraId="0B61C354" w14:textId="77777777" w:rsidR="00EA598B" w:rsidRPr="00632AEA" w:rsidRDefault="00EA598B" w:rsidP="006F1D10">
      <w:pPr>
        <w:bidi/>
        <w:jc w:val="center"/>
        <w:rPr>
          <w:sz w:val="20"/>
          <w:szCs w:val="20"/>
          <w:lang w:bidi="ar-LB"/>
        </w:rPr>
      </w:pPr>
    </w:p>
    <w:tbl>
      <w:tblPr>
        <w:tblStyle w:val="TableGrid"/>
        <w:bidiVisual/>
        <w:tblW w:w="10332" w:type="dxa"/>
        <w:jc w:val="center"/>
        <w:tblLook w:val="04A0" w:firstRow="1" w:lastRow="0" w:firstColumn="1" w:lastColumn="0" w:noHBand="0" w:noVBand="1"/>
      </w:tblPr>
      <w:tblGrid>
        <w:gridCol w:w="5474"/>
        <w:gridCol w:w="2196"/>
        <w:gridCol w:w="2662"/>
      </w:tblGrid>
      <w:tr w:rsidR="00EA598B" w:rsidRPr="00830019" w14:paraId="002CC874" w14:textId="77777777" w:rsidTr="00D503B2">
        <w:trPr>
          <w:trHeight w:val="43"/>
          <w:jc w:val="center"/>
        </w:trPr>
        <w:tc>
          <w:tcPr>
            <w:tcW w:w="5474" w:type="dxa"/>
            <w:hideMark/>
          </w:tcPr>
          <w:p w14:paraId="408F1DFF" w14:textId="0896B392" w:rsidR="00EA598B" w:rsidRPr="00830019" w:rsidRDefault="006F1D10" w:rsidP="006F1D10">
            <w:pPr>
              <w:bidi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AE47C5">
              <w:rPr>
                <w:bCs/>
                <w:sz w:val="20"/>
                <w:szCs w:val="20"/>
                <w:rtl/>
                <w:lang w:bidi="ar-LB"/>
              </w:rPr>
              <w:t>(ثانياً)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أحدث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المادة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7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(المرفق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جيم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المجموعة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AE47C5">
              <w:rPr>
                <w:bCs/>
                <w:sz w:val="20"/>
                <w:szCs w:val="20"/>
                <w:rtl/>
                <w:lang w:bidi="ar-LB"/>
              </w:rPr>
              <w:t>الأولى)</w:t>
            </w:r>
          </w:p>
        </w:tc>
        <w:tc>
          <w:tcPr>
            <w:tcW w:w="2196" w:type="dxa"/>
            <w:hideMark/>
          </w:tcPr>
          <w:p w14:paraId="4D7E871E" w14:textId="27E25474" w:rsidR="00EA598B" w:rsidRPr="00D50E92" w:rsidRDefault="006F1D10" w:rsidP="006F1D10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السنة: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2023</w:t>
            </w:r>
          </w:p>
        </w:tc>
        <w:tc>
          <w:tcPr>
            <w:tcW w:w="2662" w:type="dxa"/>
            <w:hideMark/>
          </w:tcPr>
          <w:p w14:paraId="0A126EAE" w14:textId="09C3B326" w:rsidR="00EA598B" w:rsidRPr="00D50E92" w:rsidRDefault="00664E0A" w:rsidP="006F1D10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18.76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="006F1D10">
              <w:rPr>
                <w:sz w:val="20"/>
                <w:szCs w:val="20"/>
                <w:rtl/>
                <w:lang w:val="en-US" w:bidi="ar-LB"/>
              </w:rPr>
              <w:t>طن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="006F1D10">
              <w:rPr>
                <w:sz w:val="20"/>
                <w:szCs w:val="20"/>
                <w:rtl/>
                <w:lang w:val="en-US" w:bidi="ar-LB"/>
              </w:rPr>
              <w:t>من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="006F1D10">
              <w:rPr>
                <w:sz w:val="20"/>
                <w:szCs w:val="20"/>
                <w:rtl/>
                <w:lang w:val="en-US" w:bidi="ar-LB"/>
              </w:rPr>
              <w:t>قدرات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="006F1D10">
              <w:rPr>
                <w:sz w:val="20"/>
                <w:szCs w:val="20"/>
                <w:rtl/>
                <w:lang w:val="en-US" w:bidi="ar-LB"/>
              </w:rPr>
              <w:t>استنفاد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="006F1D10">
              <w:rPr>
                <w:sz w:val="20"/>
                <w:szCs w:val="20"/>
                <w:rtl/>
                <w:lang w:val="en-US" w:bidi="ar-LB"/>
              </w:rPr>
              <w:t>الأوزون</w:t>
            </w:r>
          </w:p>
        </w:tc>
      </w:tr>
    </w:tbl>
    <w:p w14:paraId="5112C94E" w14:textId="77777777" w:rsidR="00EA598B" w:rsidRPr="00632AEA" w:rsidRDefault="00EA598B" w:rsidP="006F1D10">
      <w:pPr>
        <w:bidi/>
        <w:jc w:val="center"/>
        <w:rPr>
          <w:sz w:val="20"/>
          <w:szCs w:val="20"/>
          <w:lang w:bidi="ar-LB"/>
        </w:rPr>
      </w:pPr>
    </w:p>
    <w:tbl>
      <w:tblPr>
        <w:tblStyle w:val="TableGrid"/>
        <w:bidiVisual/>
        <w:tblW w:w="10365" w:type="dxa"/>
        <w:jc w:val="center"/>
        <w:tblLayout w:type="fixed"/>
        <w:tblLook w:val="04A0" w:firstRow="1" w:lastRow="0" w:firstColumn="1" w:lastColumn="0" w:noHBand="0" w:noVBand="1"/>
      </w:tblPr>
      <w:tblGrid>
        <w:gridCol w:w="2477"/>
        <w:gridCol w:w="810"/>
        <w:gridCol w:w="810"/>
        <w:gridCol w:w="720"/>
        <w:gridCol w:w="720"/>
        <w:gridCol w:w="720"/>
        <w:gridCol w:w="810"/>
        <w:gridCol w:w="812"/>
        <w:gridCol w:w="1065"/>
        <w:gridCol w:w="1421"/>
      </w:tblGrid>
      <w:tr w:rsidR="00FF00E1" w:rsidRPr="00BF3633" w14:paraId="4591267D" w14:textId="77777777" w:rsidTr="00D503B2">
        <w:trPr>
          <w:trHeight w:val="249"/>
          <w:jc w:val="center"/>
        </w:trPr>
        <w:tc>
          <w:tcPr>
            <w:tcW w:w="7879" w:type="dxa"/>
            <w:gridSpan w:val="8"/>
            <w:hideMark/>
          </w:tcPr>
          <w:p w14:paraId="58C193E5" w14:textId="2ECE5294" w:rsidR="00FF00E1" w:rsidRPr="00830019" w:rsidRDefault="00FF00E1" w:rsidP="00FF00E1">
            <w:pPr>
              <w:bidi/>
              <w:jc w:val="left"/>
              <w:rPr>
                <w:b/>
                <w:sz w:val="20"/>
                <w:szCs w:val="20"/>
                <w:lang w:val="en-US" w:bidi="ar-LB"/>
              </w:rPr>
            </w:pPr>
            <w:r w:rsidRPr="005E540D">
              <w:rPr>
                <w:bCs/>
                <w:sz w:val="20"/>
                <w:szCs w:val="20"/>
                <w:rtl/>
                <w:lang w:bidi="ar-LB"/>
              </w:rPr>
              <w:t>(ثالثاً)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أحدث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البيانات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القطاعية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للبرنامج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القُطري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(طن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من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قدرات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استنفاد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الأوزون)</w:t>
            </w:r>
          </w:p>
        </w:tc>
        <w:tc>
          <w:tcPr>
            <w:tcW w:w="2486" w:type="dxa"/>
            <w:gridSpan w:val="2"/>
            <w:hideMark/>
          </w:tcPr>
          <w:p w14:paraId="1553A943" w14:textId="68173402" w:rsidR="00FF00E1" w:rsidRPr="00BF3633" w:rsidRDefault="00FF00E1" w:rsidP="00FF00E1">
            <w:pPr>
              <w:bidi/>
              <w:jc w:val="center"/>
              <w:rPr>
                <w:b/>
                <w:sz w:val="20"/>
                <w:szCs w:val="20"/>
                <w:lang w:val="en-US" w:bidi="ar-LB"/>
              </w:rPr>
            </w:pPr>
            <w:r w:rsidRPr="005E540D">
              <w:rPr>
                <w:bCs/>
                <w:sz w:val="20"/>
                <w:szCs w:val="20"/>
                <w:rtl/>
                <w:lang w:bidi="ar-LB"/>
              </w:rPr>
              <w:t>السنة: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bCs/>
                <w:sz w:val="20"/>
                <w:szCs w:val="20"/>
                <w:rtl/>
                <w:lang w:bidi="ar-LB"/>
              </w:rPr>
              <w:t>202</w:t>
            </w:r>
            <w:r>
              <w:rPr>
                <w:bCs/>
                <w:sz w:val="20"/>
                <w:szCs w:val="20"/>
                <w:rtl/>
                <w:lang w:bidi="ar-LB"/>
              </w:rPr>
              <w:t>3</w:t>
            </w:r>
          </w:p>
        </w:tc>
      </w:tr>
      <w:tr w:rsidR="00FF00E1" w:rsidRPr="00830019" w14:paraId="59E33013" w14:textId="77777777" w:rsidTr="00D503B2">
        <w:trPr>
          <w:trHeight w:val="249"/>
          <w:jc w:val="center"/>
        </w:trPr>
        <w:tc>
          <w:tcPr>
            <w:tcW w:w="2477" w:type="dxa"/>
            <w:vAlign w:val="center"/>
            <w:hideMark/>
          </w:tcPr>
          <w:p w14:paraId="6C7E5742" w14:textId="0CAFF141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المادة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الكيميائية</w:t>
            </w:r>
          </w:p>
        </w:tc>
        <w:tc>
          <w:tcPr>
            <w:tcW w:w="810" w:type="dxa"/>
            <w:vAlign w:val="center"/>
            <w:hideMark/>
          </w:tcPr>
          <w:p w14:paraId="45E6749D" w14:textId="3DEF46AA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أيروسول</w:t>
            </w:r>
          </w:p>
        </w:tc>
        <w:tc>
          <w:tcPr>
            <w:tcW w:w="810" w:type="dxa"/>
            <w:vAlign w:val="center"/>
            <w:hideMark/>
          </w:tcPr>
          <w:p w14:paraId="35148BC5" w14:textId="7DE263E3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الرغاوى</w:t>
            </w:r>
          </w:p>
        </w:tc>
        <w:tc>
          <w:tcPr>
            <w:tcW w:w="720" w:type="dxa"/>
            <w:vAlign w:val="center"/>
            <w:hideMark/>
          </w:tcPr>
          <w:p w14:paraId="7042CB25" w14:textId="7003360D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مكافحة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الحرائق</w:t>
            </w:r>
          </w:p>
        </w:tc>
        <w:tc>
          <w:tcPr>
            <w:tcW w:w="1440" w:type="dxa"/>
            <w:gridSpan w:val="2"/>
            <w:vAlign w:val="center"/>
            <w:hideMark/>
          </w:tcPr>
          <w:p w14:paraId="4D784EB0" w14:textId="05C483EE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التبريد</w:t>
            </w:r>
          </w:p>
        </w:tc>
        <w:tc>
          <w:tcPr>
            <w:tcW w:w="810" w:type="dxa"/>
            <w:vAlign w:val="center"/>
            <w:hideMark/>
          </w:tcPr>
          <w:p w14:paraId="1B6FA6B5" w14:textId="28246ACD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المذيبات</w:t>
            </w:r>
          </w:p>
        </w:tc>
        <w:tc>
          <w:tcPr>
            <w:tcW w:w="812" w:type="dxa"/>
            <w:vAlign w:val="center"/>
            <w:hideMark/>
          </w:tcPr>
          <w:p w14:paraId="255B2F65" w14:textId="42CE0731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عامل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التصنيع</w:t>
            </w:r>
          </w:p>
        </w:tc>
        <w:tc>
          <w:tcPr>
            <w:tcW w:w="1065" w:type="dxa"/>
            <w:vAlign w:val="center"/>
            <w:hideMark/>
          </w:tcPr>
          <w:p w14:paraId="3635EDAA" w14:textId="39A9C600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الاستخدامات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المعملية</w:t>
            </w:r>
          </w:p>
        </w:tc>
        <w:tc>
          <w:tcPr>
            <w:tcW w:w="1421" w:type="dxa"/>
            <w:vAlign w:val="center"/>
            <w:hideMark/>
          </w:tcPr>
          <w:p w14:paraId="4DEB6088" w14:textId="51D615E5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إجمالي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الاستهلاك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5E540D">
              <w:rPr>
                <w:sz w:val="20"/>
                <w:szCs w:val="20"/>
                <w:rtl/>
                <w:lang w:bidi="ar-LB"/>
              </w:rPr>
              <w:t>القطاعي</w:t>
            </w:r>
          </w:p>
        </w:tc>
      </w:tr>
      <w:tr w:rsidR="00FF00E1" w:rsidRPr="00830019" w14:paraId="6DC38436" w14:textId="77777777" w:rsidTr="00D503B2">
        <w:trPr>
          <w:trHeight w:val="249"/>
          <w:jc w:val="center"/>
        </w:trPr>
        <w:tc>
          <w:tcPr>
            <w:tcW w:w="4817" w:type="dxa"/>
            <w:gridSpan w:val="4"/>
            <w:hideMark/>
          </w:tcPr>
          <w:p w14:paraId="7BB82D9A" w14:textId="77777777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  <w:hideMark/>
          </w:tcPr>
          <w:p w14:paraId="63BA71F1" w14:textId="441257D0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التصنيع</w:t>
            </w:r>
          </w:p>
        </w:tc>
        <w:tc>
          <w:tcPr>
            <w:tcW w:w="720" w:type="dxa"/>
            <w:hideMark/>
          </w:tcPr>
          <w:p w14:paraId="02B21447" w14:textId="5ED891D2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5E540D">
              <w:rPr>
                <w:sz w:val="20"/>
                <w:szCs w:val="20"/>
                <w:rtl/>
                <w:lang w:bidi="ar-LB"/>
              </w:rPr>
              <w:t>الخدمة</w:t>
            </w:r>
          </w:p>
        </w:tc>
        <w:tc>
          <w:tcPr>
            <w:tcW w:w="4108" w:type="dxa"/>
            <w:gridSpan w:val="4"/>
          </w:tcPr>
          <w:p w14:paraId="04C0A696" w14:textId="77777777" w:rsidR="00FF00E1" w:rsidRPr="00830019" w:rsidRDefault="00FF00E1" w:rsidP="00FF00E1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</w:p>
        </w:tc>
      </w:tr>
      <w:tr w:rsidR="00FF00E1" w:rsidRPr="00830019" w14:paraId="2F2AAAAD" w14:textId="77777777" w:rsidTr="00D503B2">
        <w:trPr>
          <w:trHeight w:val="249"/>
          <w:jc w:val="center"/>
        </w:trPr>
        <w:tc>
          <w:tcPr>
            <w:tcW w:w="2477" w:type="dxa"/>
            <w:hideMark/>
          </w:tcPr>
          <w:p w14:paraId="00B3F38A" w14:textId="67C79EF3" w:rsidR="00FF00E1" w:rsidRPr="00830019" w:rsidRDefault="00FF00E1" w:rsidP="00FF00E1">
            <w:pPr>
              <w:bidi/>
              <w:ind w:left="32"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الهيدروكلوروفلوروكربون-22</w:t>
            </w:r>
          </w:p>
        </w:tc>
        <w:tc>
          <w:tcPr>
            <w:tcW w:w="810" w:type="dxa"/>
          </w:tcPr>
          <w:p w14:paraId="129296EE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0" w:type="dxa"/>
          </w:tcPr>
          <w:p w14:paraId="1CB4D8DE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60F088A9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06B7B2F2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5058AD27" w14:textId="597088E8" w:rsidR="00FF00E1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18.80</w:t>
            </w:r>
          </w:p>
        </w:tc>
        <w:tc>
          <w:tcPr>
            <w:tcW w:w="810" w:type="dxa"/>
          </w:tcPr>
          <w:p w14:paraId="74F796B1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2" w:type="dxa"/>
          </w:tcPr>
          <w:p w14:paraId="595D0939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65" w:type="dxa"/>
          </w:tcPr>
          <w:p w14:paraId="6137B289" w14:textId="77777777" w:rsidR="00FF00E1" w:rsidRPr="00830019" w:rsidRDefault="00FF00E1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421" w:type="dxa"/>
          </w:tcPr>
          <w:p w14:paraId="30C92203" w14:textId="6A4D5225" w:rsidR="00FF00E1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18.80</w:t>
            </w:r>
          </w:p>
        </w:tc>
      </w:tr>
      <w:tr w:rsidR="00664E0A" w:rsidRPr="00830019" w14:paraId="3FAFA6FF" w14:textId="77777777" w:rsidTr="00D503B2">
        <w:trPr>
          <w:trHeight w:val="249"/>
          <w:jc w:val="center"/>
        </w:trPr>
        <w:tc>
          <w:tcPr>
            <w:tcW w:w="2477" w:type="dxa"/>
          </w:tcPr>
          <w:p w14:paraId="3219AA94" w14:textId="260542A5" w:rsidR="00664E0A" w:rsidRDefault="00664E0A" w:rsidP="00FF00E1">
            <w:pPr>
              <w:bidi/>
              <w:ind w:left="32"/>
              <w:jc w:val="left"/>
              <w:rPr>
                <w:sz w:val="20"/>
                <w:szCs w:val="20"/>
                <w:rtl/>
                <w:lang w:bidi="ar-LB"/>
              </w:rPr>
            </w:pPr>
            <w:r w:rsidRPr="00664E0A">
              <w:rPr>
                <w:sz w:val="20"/>
                <w:szCs w:val="20"/>
                <w:rtl/>
                <w:lang w:bidi="ar-LB"/>
              </w:rPr>
              <w:t>الهيدروكلوروفلوروكربون-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123</w:t>
            </w:r>
          </w:p>
        </w:tc>
        <w:tc>
          <w:tcPr>
            <w:tcW w:w="810" w:type="dxa"/>
          </w:tcPr>
          <w:p w14:paraId="1DB1C257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0" w:type="dxa"/>
          </w:tcPr>
          <w:p w14:paraId="47795487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14AC9F7B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3D6EDC65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6109D6B2" w14:textId="5AEAEB01" w:rsidR="00664E0A" w:rsidRPr="00FF00E1" w:rsidRDefault="00664E0A" w:rsidP="00FF00E1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0.04-</w:t>
            </w:r>
          </w:p>
        </w:tc>
        <w:tc>
          <w:tcPr>
            <w:tcW w:w="810" w:type="dxa"/>
          </w:tcPr>
          <w:p w14:paraId="517E59DB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2" w:type="dxa"/>
          </w:tcPr>
          <w:p w14:paraId="774A15AD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65" w:type="dxa"/>
          </w:tcPr>
          <w:p w14:paraId="702E75FF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421" w:type="dxa"/>
          </w:tcPr>
          <w:p w14:paraId="4171A40F" w14:textId="12F9AB90" w:rsidR="00664E0A" w:rsidRPr="00FF00E1" w:rsidRDefault="00664E0A" w:rsidP="00FF00E1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0.04-</w:t>
            </w:r>
          </w:p>
        </w:tc>
      </w:tr>
      <w:tr w:rsidR="00664E0A" w:rsidRPr="00830019" w14:paraId="528E02BA" w14:textId="77777777" w:rsidTr="00D503B2">
        <w:trPr>
          <w:trHeight w:val="249"/>
          <w:jc w:val="center"/>
        </w:trPr>
        <w:tc>
          <w:tcPr>
            <w:tcW w:w="2477" w:type="dxa"/>
          </w:tcPr>
          <w:p w14:paraId="43ACCE23" w14:textId="301C1383" w:rsidR="00664E0A" w:rsidRDefault="00664E0A" w:rsidP="00FF00E1">
            <w:pPr>
              <w:bidi/>
              <w:ind w:left="32"/>
              <w:jc w:val="left"/>
              <w:rPr>
                <w:sz w:val="20"/>
                <w:szCs w:val="20"/>
                <w:rtl/>
                <w:lang w:bidi="ar-LB"/>
              </w:rPr>
            </w:pPr>
            <w:r w:rsidRPr="00664E0A">
              <w:rPr>
                <w:sz w:val="20"/>
                <w:szCs w:val="20"/>
                <w:rtl/>
                <w:lang w:bidi="ar-LB"/>
              </w:rPr>
              <w:t>الهيدروكلوروفلوروكربون-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141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ب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في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البوليول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المستورد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الممزوج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bidi="ar-LB"/>
              </w:rPr>
              <w:t>مسبقا</w:t>
            </w:r>
          </w:p>
        </w:tc>
        <w:tc>
          <w:tcPr>
            <w:tcW w:w="810" w:type="dxa"/>
          </w:tcPr>
          <w:p w14:paraId="576CEF4D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0" w:type="dxa"/>
          </w:tcPr>
          <w:p w14:paraId="09254DF8" w14:textId="66B01A9C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0.02</w:t>
            </w:r>
          </w:p>
        </w:tc>
        <w:tc>
          <w:tcPr>
            <w:tcW w:w="720" w:type="dxa"/>
          </w:tcPr>
          <w:p w14:paraId="772CD345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0DB1F668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720" w:type="dxa"/>
          </w:tcPr>
          <w:p w14:paraId="7F469C77" w14:textId="77777777" w:rsidR="00664E0A" w:rsidRPr="00FF00E1" w:rsidRDefault="00664E0A" w:rsidP="00FF00E1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</w:p>
        </w:tc>
        <w:tc>
          <w:tcPr>
            <w:tcW w:w="810" w:type="dxa"/>
          </w:tcPr>
          <w:p w14:paraId="52ED7345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812" w:type="dxa"/>
          </w:tcPr>
          <w:p w14:paraId="7A6C0996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065" w:type="dxa"/>
          </w:tcPr>
          <w:p w14:paraId="1DB8B26F" w14:textId="77777777" w:rsidR="00664E0A" w:rsidRPr="00830019" w:rsidRDefault="00664E0A" w:rsidP="00FF00E1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1421" w:type="dxa"/>
          </w:tcPr>
          <w:p w14:paraId="51A21860" w14:textId="27FE100F" w:rsidR="00664E0A" w:rsidRPr="00FF00E1" w:rsidRDefault="00664E0A" w:rsidP="00FF00E1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0.02</w:t>
            </w:r>
          </w:p>
        </w:tc>
      </w:tr>
    </w:tbl>
    <w:p w14:paraId="2CEF9DEA" w14:textId="77777777" w:rsidR="00EA598B" w:rsidRPr="00632AEA" w:rsidRDefault="00EA598B" w:rsidP="00C45BBB">
      <w:pPr>
        <w:bidi/>
        <w:jc w:val="center"/>
        <w:rPr>
          <w:sz w:val="20"/>
          <w:szCs w:val="20"/>
          <w:lang w:bidi="ar-LB"/>
        </w:rPr>
      </w:pPr>
    </w:p>
    <w:tbl>
      <w:tblPr>
        <w:tblStyle w:val="TableGrid"/>
        <w:bidiVisual/>
        <w:tblW w:w="10353" w:type="dxa"/>
        <w:jc w:val="center"/>
        <w:tblLook w:val="04A0" w:firstRow="1" w:lastRow="0" w:firstColumn="1" w:lastColumn="0" w:noHBand="0" w:noVBand="1"/>
      </w:tblPr>
      <w:tblGrid>
        <w:gridCol w:w="2775"/>
        <w:gridCol w:w="1701"/>
        <w:gridCol w:w="4394"/>
        <w:gridCol w:w="1483"/>
      </w:tblGrid>
      <w:tr w:rsidR="00EA598B" w:rsidRPr="00830019" w14:paraId="683A7613" w14:textId="77777777" w:rsidTr="00D503B2">
        <w:trPr>
          <w:trHeight w:val="276"/>
          <w:jc w:val="center"/>
        </w:trPr>
        <w:tc>
          <w:tcPr>
            <w:tcW w:w="10353" w:type="dxa"/>
            <w:gridSpan w:val="4"/>
            <w:hideMark/>
          </w:tcPr>
          <w:p w14:paraId="7F89E59B" w14:textId="42504506" w:rsidR="00EA598B" w:rsidRPr="00830019" w:rsidRDefault="00C45BBB" w:rsidP="00C45BBB">
            <w:pPr>
              <w:bidi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1573F8">
              <w:rPr>
                <w:bCs/>
                <w:sz w:val="20"/>
                <w:szCs w:val="20"/>
                <w:rtl/>
                <w:lang w:bidi="ar-LB"/>
              </w:rPr>
              <w:t>(رابعاً)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بيانات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الاستهلاك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(طن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من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قدرات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استنفاد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1573F8">
              <w:rPr>
                <w:bCs/>
                <w:sz w:val="20"/>
                <w:szCs w:val="20"/>
                <w:rtl/>
                <w:lang w:bidi="ar-LB"/>
              </w:rPr>
              <w:t>الأوزون)</w:t>
            </w:r>
          </w:p>
        </w:tc>
      </w:tr>
      <w:tr w:rsidR="00EA598B" w:rsidRPr="00830019" w14:paraId="78C28B16" w14:textId="77777777" w:rsidTr="00D503B2">
        <w:trPr>
          <w:trHeight w:val="276"/>
          <w:jc w:val="center"/>
        </w:trPr>
        <w:tc>
          <w:tcPr>
            <w:tcW w:w="2775" w:type="dxa"/>
            <w:hideMark/>
          </w:tcPr>
          <w:p w14:paraId="25D0A007" w14:textId="709BFFC2" w:rsidR="00EA598B" w:rsidRPr="00830019" w:rsidRDefault="00C45BBB" w:rsidP="00C45BBB">
            <w:pPr>
              <w:bidi/>
              <w:jc w:val="center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خط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الأساس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للفترة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2009-2010</w:t>
            </w:r>
          </w:p>
        </w:tc>
        <w:tc>
          <w:tcPr>
            <w:tcW w:w="1701" w:type="dxa"/>
          </w:tcPr>
          <w:p w14:paraId="4F980050" w14:textId="30B335EA" w:rsidR="00EA598B" w:rsidRPr="00C45BBB" w:rsidRDefault="00BC4B59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87.5</w:t>
            </w:r>
          </w:p>
        </w:tc>
        <w:tc>
          <w:tcPr>
            <w:tcW w:w="4394" w:type="dxa"/>
            <w:hideMark/>
          </w:tcPr>
          <w:p w14:paraId="1550D9C0" w14:textId="5B402748" w:rsidR="00EA598B" w:rsidRPr="00C45BBB" w:rsidRDefault="00C45BBB" w:rsidP="00C45BBB">
            <w:pPr>
              <w:bidi/>
              <w:jc w:val="center"/>
              <w:rPr>
                <w:sz w:val="20"/>
                <w:szCs w:val="20"/>
                <w:lang w:bidi="ar-LB"/>
              </w:rPr>
            </w:pPr>
            <w:r w:rsidRPr="002F0467">
              <w:rPr>
                <w:sz w:val="20"/>
                <w:szCs w:val="20"/>
                <w:rtl/>
                <w:lang w:bidi="ar-LB"/>
              </w:rPr>
              <w:t>نقطة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البدء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للتخفيضات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المجمعة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2F0467">
              <w:rPr>
                <w:sz w:val="20"/>
                <w:szCs w:val="20"/>
                <w:rtl/>
                <w:lang w:bidi="ar-LB"/>
              </w:rPr>
              <w:t>المستدامة</w:t>
            </w:r>
            <w:r>
              <w:rPr>
                <w:sz w:val="20"/>
                <w:szCs w:val="20"/>
                <w:lang w:bidi="ar-LB"/>
              </w:rPr>
              <w:t>:</w:t>
            </w:r>
          </w:p>
        </w:tc>
        <w:tc>
          <w:tcPr>
            <w:tcW w:w="1483" w:type="dxa"/>
          </w:tcPr>
          <w:p w14:paraId="59BE68AD" w14:textId="71DFAD6C" w:rsidR="00EA598B" w:rsidRPr="00830019" w:rsidRDefault="00BC4B59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87.5</w:t>
            </w:r>
          </w:p>
        </w:tc>
      </w:tr>
      <w:tr w:rsidR="00EA598B" w:rsidRPr="00830019" w14:paraId="020AAA77" w14:textId="77777777" w:rsidTr="00D503B2">
        <w:trPr>
          <w:trHeight w:val="276"/>
          <w:jc w:val="center"/>
        </w:trPr>
        <w:tc>
          <w:tcPr>
            <w:tcW w:w="10353" w:type="dxa"/>
            <w:gridSpan w:val="4"/>
            <w:hideMark/>
          </w:tcPr>
          <w:p w14:paraId="5A5ECDD1" w14:textId="6E44D219" w:rsidR="00EA598B" w:rsidRPr="00830019" w:rsidRDefault="00C45BBB" w:rsidP="00C45BBB">
            <w:pPr>
              <w:bidi/>
              <w:ind w:left="316"/>
              <w:rPr>
                <w:b/>
                <w:sz w:val="20"/>
                <w:szCs w:val="20"/>
                <w:rtl/>
                <w:lang w:val="en-US" w:bidi="ar-LB"/>
              </w:rPr>
            </w:pPr>
            <w:r w:rsidRPr="00331C68">
              <w:rPr>
                <w:bCs/>
                <w:sz w:val="20"/>
                <w:szCs w:val="20"/>
                <w:rtl/>
                <w:lang w:bidi="ar-LB"/>
              </w:rPr>
              <w:t>الاستهلاك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bCs/>
                <w:sz w:val="20"/>
                <w:szCs w:val="20"/>
                <w:rtl/>
                <w:lang w:bidi="ar-LB"/>
              </w:rPr>
              <w:t>المؤهل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bCs/>
                <w:sz w:val="20"/>
                <w:szCs w:val="20"/>
                <w:rtl/>
                <w:lang w:bidi="ar-LB"/>
              </w:rPr>
              <w:t>للتمويل</w:t>
            </w:r>
          </w:p>
        </w:tc>
      </w:tr>
      <w:tr w:rsidR="00EA598B" w:rsidRPr="00830019" w14:paraId="103B47C9" w14:textId="77777777" w:rsidTr="00D503B2">
        <w:trPr>
          <w:trHeight w:val="276"/>
          <w:jc w:val="center"/>
        </w:trPr>
        <w:tc>
          <w:tcPr>
            <w:tcW w:w="2775" w:type="dxa"/>
            <w:hideMark/>
          </w:tcPr>
          <w:p w14:paraId="6E3A3B0B" w14:textId="6BA0C8DD" w:rsidR="00EA598B" w:rsidRPr="00830019" w:rsidRDefault="00C45BBB" w:rsidP="00C45BBB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 w:rsidRPr="00331C68">
              <w:rPr>
                <w:sz w:val="20"/>
                <w:szCs w:val="20"/>
                <w:rtl/>
                <w:lang w:bidi="ar-LB"/>
              </w:rPr>
              <w:t>المُوافق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sz w:val="20"/>
                <w:szCs w:val="20"/>
                <w:rtl/>
                <w:lang w:bidi="ar-LB"/>
              </w:rPr>
              <w:t>عليه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331C68">
              <w:rPr>
                <w:sz w:val="20"/>
                <w:szCs w:val="20"/>
                <w:rtl/>
                <w:lang w:bidi="ar-LB"/>
              </w:rPr>
              <w:t>بالفعل:</w:t>
            </w:r>
          </w:p>
        </w:tc>
        <w:tc>
          <w:tcPr>
            <w:tcW w:w="1701" w:type="dxa"/>
          </w:tcPr>
          <w:p w14:paraId="4AF80E75" w14:textId="3463362A" w:rsidR="00EA598B" w:rsidRPr="00830019" w:rsidRDefault="00BE4DF1" w:rsidP="00C45BBB">
            <w:pPr>
              <w:tabs>
                <w:tab w:val="center" w:pos="742"/>
                <w:tab w:val="right" w:pos="1485"/>
              </w:tabs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87.5</w:t>
            </w:r>
          </w:p>
        </w:tc>
        <w:tc>
          <w:tcPr>
            <w:tcW w:w="4394" w:type="dxa"/>
            <w:hideMark/>
          </w:tcPr>
          <w:p w14:paraId="294F79D8" w14:textId="40B6559D" w:rsidR="00EA598B" w:rsidRPr="00830019" w:rsidRDefault="00C45BBB" w:rsidP="00C45BBB">
            <w:pPr>
              <w:bidi/>
              <w:jc w:val="center"/>
              <w:rPr>
                <w:i/>
                <w:sz w:val="20"/>
                <w:szCs w:val="20"/>
                <w:rtl/>
                <w:lang w:val="en-US" w:bidi="ar-LB"/>
              </w:rPr>
            </w:pPr>
            <w:r w:rsidRPr="00331C68">
              <w:rPr>
                <w:sz w:val="20"/>
                <w:szCs w:val="20"/>
                <w:rtl/>
                <w:lang w:bidi="ar-LB"/>
              </w:rPr>
              <w:t>المتبقي:</w:t>
            </w:r>
          </w:p>
        </w:tc>
        <w:tc>
          <w:tcPr>
            <w:tcW w:w="1483" w:type="dxa"/>
            <w:hideMark/>
          </w:tcPr>
          <w:p w14:paraId="6902170D" w14:textId="33C86AAA" w:rsidR="00EA598B" w:rsidRPr="00830019" w:rsidRDefault="00C45BBB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C45BBB">
              <w:rPr>
                <w:sz w:val="20"/>
                <w:szCs w:val="20"/>
                <w:rtl/>
                <w:lang w:val="en-US" w:bidi="ar-LB"/>
              </w:rPr>
              <w:t>0</w:t>
            </w:r>
            <w:r w:rsidR="00BE4DF1">
              <w:rPr>
                <w:rFonts w:hint="cs"/>
                <w:sz w:val="20"/>
                <w:szCs w:val="20"/>
                <w:rtl/>
                <w:lang w:val="en-US" w:bidi="ar-LB"/>
              </w:rPr>
              <w:t>.00</w:t>
            </w:r>
          </w:p>
        </w:tc>
      </w:tr>
    </w:tbl>
    <w:p w14:paraId="4D3D9960" w14:textId="77777777" w:rsidR="00EA598B" w:rsidRPr="00632AEA" w:rsidRDefault="00EA598B" w:rsidP="00C45BBB">
      <w:pPr>
        <w:bidi/>
        <w:jc w:val="center"/>
        <w:rPr>
          <w:sz w:val="20"/>
          <w:szCs w:val="20"/>
          <w:lang w:bidi="ar-LB"/>
        </w:rPr>
      </w:pPr>
    </w:p>
    <w:tbl>
      <w:tblPr>
        <w:tblStyle w:val="TableGrid"/>
        <w:bidiVisual/>
        <w:tblW w:w="5526" w:type="pct"/>
        <w:jc w:val="center"/>
        <w:tblLook w:val="04A0" w:firstRow="1" w:lastRow="0" w:firstColumn="1" w:lastColumn="0" w:noHBand="0" w:noVBand="1"/>
      </w:tblPr>
      <w:tblGrid>
        <w:gridCol w:w="1426"/>
        <w:gridCol w:w="4322"/>
        <w:gridCol w:w="1147"/>
        <w:gridCol w:w="1147"/>
        <w:gridCol w:w="1147"/>
        <w:gridCol w:w="1145"/>
      </w:tblGrid>
      <w:tr w:rsidR="00EA598B" w:rsidRPr="00830019" w14:paraId="5C545127" w14:textId="77777777" w:rsidTr="00D503B2">
        <w:trPr>
          <w:trHeight w:val="264"/>
          <w:jc w:val="center"/>
        </w:trPr>
        <w:tc>
          <w:tcPr>
            <w:tcW w:w="2781" w:type="pct"/>
            <w:gridSpan w:val="2"/>
            <w:hideMark/>
          </w:tcPr>
          <w:p w14:paraId="4F31C9EC" w14:textId="2712C00F" w:rsidR="00EA598B" w:rsidRPr="00830019" w:rsidRDefault="005E1882" w:rsidP="00C45BBB">
            <w:pPr>
              <w:bidi/>
              <w:jc w:val="left"/>
              <w:rPr>
                <w:b/>
                <w:sz w:val="20"/>
                <w:szCs w:val="20"/>
                <w:lang w:val="en-US" w:bidi="ar-LB"/>
              </w:rPr>
            </w:pPr>
            <w:r w:rsidRPr="008D0680">
              <w:rPr>
                <w:bCs/>
                <w:sz w:val="20"/>
                <w:szCs w:val="20"/>
                <w:rtl/>
                <w:lang w:bidi="ar-LB"/>
              </w:rPr>
              <w:t>(خامساً)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خطة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الأعمال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8D0680">
              <w:rPr>
                <w:bCs/>
                <w:sz w:val="20"/>
                <w:szCs w:val="20"/>
                <w:rtl/>
                <w:lang w:bidi="ar-LB"/>
              </w:rPr>
              <w:t>المعتمدة</w:t>
            </w:r>
          </w:p>
        </w:tc>
        <w:tc>
          <w:tcPr>
            <w:tcW w:w="555" w:type="pct"/>
            <w:vAlign w:val="center"/>
            <w:hideMark/>
          </w:tcPr>
          <w:p w14:paraId="441C389A" w14:textId="44434FB6" w:rsidR="00EA598B" w:rsidRPr="00FE33C5" w:rsidRDefault="00FE33C5" w:rsidP="00C45BBB">
            <w:pPr>
              <w:bidi/>
              <w:jc w:val="center"/>
              <w:rPr>
                <w:bCs/>
                <w:sz w:val="20"/>
                <w:szCs w:val="20"/>
                <w:rtl/>
                <w:lang w:val="en-US" w:bidi="ar-LB"/>
              </w:rPr>
            </w:pPr>
            <w:r w:rsidRPr="00FE33C5">
              <w:rPr>
                <w:bCs/>
                <w:sz w:val="20"/>
                <w:szCs w:val="20"/>
                <w:rtl/>
                <w:lang w:val="en-US" w:bidi="ar-LB"/>
              </w:rPr>
              <w:t>2024</w:t>
            </w:r>
          </w:p>
        </w:tc>
        <w:tc>
          <w:tcPr>
            <w:tcW w:w="555" w:type="pct"/>
            <w:vAlign w:val="center"/>
            <w:hideMark/>
          </w:tcPr>
          <w:p w14:paraId="09B44BEF" w14:textId="5557D03A" w:rsidR="00EA598B" w:rsidRPr="00FE33C5" w:rsidRDefault="00FE33C5" w:rsidP="00C45BBB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FE33C5">
              <w:rPr>
                <w:bCs/>
                <w:sz w:val="20"/>
                <w:szCs w:val="20"/>
                <w:rtl/>
                <w:lang w:val="en-US" w:bidi="ar-LB"/>
              </w:rPr>
              <w:t>2025</w:t>
            </w:r>
          </w:p>
        </w:tc>
        <w:tc>
          <w:tcPr>
            <w:tcW w:w="555" w:type="pct"/>
            <w:vAlign w:val="center"/>
            <w:hideMark/>
          </w:tcPr>
          <w:p w14:paraId="64D1B716" w14:textId="7C337462" w:rsidR="00EA598B" w:rsidRPr="00FE33C5" w:rsidRDefault="00FE33C5" w:rsidP="00C45BBB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FE33C5">
              <w:rPr>
                <w:bCs/>
                <w:sz w:val="20"/>
                <w:szCs w:val="20"/>
                <w:rtl/>
                <w:lang w:val="en-US" w:bidi="ar-LB"/>
              </w:rPr>
              <w:t>2026</w:t>
            </w:r>
          </w:p>
        </w:tc>
        <w:tc>
          <w:tcPr>
            <w:tcW w:w="554" w:type="pct"/>
            <w:vAlign w:val="center"/>
            <w:hideMark/>
          </w:tcPr>
          <w:p w14:paraId="5C69A7B9" w14:textId="1C695456" w:rsidR="00EA598B" w:rsidRPr="005E1882" w:rsidRDefault="005E1882" w:rsidP="00C45BBB">
            <w:pPr>
              <w:bidi/>
              <w:jc w:val="center"/>
              <w:rPr>
                <w:bCs/>
                <w:sz w:val="20"/>
                <w:szCs w:val="20"/>
                <w:lang w:val="en-US" w:bidi="ar-LB"/>
              </w:rPr>
            </w:pPr>
            <w:r w:rsidRPr="005E1882">
              <w:rPr>
                <w:bCs/>
                <w:sz w:val="20"/>
                <w:szCs w:val="20"/>
                <w:rtl/>
                <w:lang w:val="en-US" w:bidi="ar-LB"/>
              </w:rPr>
              <w:t>المجموع</w:t>
            </w:r>
          </w:p>
        </w:tc>
      </w:tr>
      <w:tr w:rsidR="00EA598B" w:rsidRPr="00830019" w14:paraId="7F290B8F" w14:textId="77777777" w:rsidTr="00D503B2">
        <w:trPr>
          <w:trHeight w:val="187"/>
          <w:jc w:val="center"/>
        </w:trPr>
        <w:tc>
          <w:tcPr>
            <w:tcW w:w="690" w:type="pct"/>
            <w:vMerge w:val="restart"/>
            <w:vAlign w:val="center"/>
            <w:hideMark/>
          </w:tcPr>
          <w:p w14:paraId="29BA230E" w14:textId="371BDE9F" w:rsidR="00EA598B" w:rsidRPr="00830019" w:rsidRDefault="00FE33C5" w:rsidP="00C45BBB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color w:val="000000" w:themeColor="text1"/>
                <w:sz w:val="20"/>
                <w:szCs w:val="20"/>
                <w:rtl/>
                <w:lang w:bidi="ar-LB"/>
              </w:rPr>
              <w:t>اليوني</w:t>
            </w:r>
            <w:r w:rsidR="00BE4DF1">
              <w:rPr>
                <w:rFonts w:hint="cs"/>
                <w:color w:val="000000" w:themeColor="text1"/>
                <w:sz w:val="20"/>
                <w:szCs w:val="20"/>
                <w:rtl/>
                <w:lang w:bidi="ar-LB"/>
              </w:rPr>
              <w:t>دو</w:t>
            </w:r>
          </w:p>
        </w:tc>
        <w:tc>
          <w:tcPr>
            <w:tcW w:w="2091" w:type="pct"/>
            <w:hideMark/>
          </w:tcPr>
          <w:p w14:paraId="64DF9A6A" w14:textId="249EA4C6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إزالة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المواد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المستنفدة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للأوزون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(طن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من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قدرات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استنفاد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الأوزون)</w:t>
            </w:r>
          </w:p>
        </w:tc>
        <w:tc>
          <w:tcPr>
            <w:tcW w:w="555" w:type="pct"/>
          </w:tcPr>
          <w:p w14:paraId="7133B58A" w14:textId="5CF9E0EF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4.63</w:t>
            </w:r>
          </w:p>
        </w:tc>
        <w:tc>
          <w:tcPr>
            <w:tcW w:w="555" w:type="pct"/>
          </w:tcPr>
          <w:p w14:paraId="67C85196" w14:textId="647E202E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555" w:type="pct"/>
          </w:tcPr>
          <w:p w14:paraId="0AEEDB69" w14:textId="503666B4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0.0</w:t>
            </w:r>
            <w:r w:rsidR="00BE4DF1">
              <w:rPr>
                <w:rFonts w:hint="cs"/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554" w:type="pct"/>
          </w:tcPr>
          <w:p w14:paraId="0863FE8D" w14:textId="4AA7E99E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4.63</w:t>
            </w:r>
          </w:p>
        </w:tc>
      </w:tr>
      <w:tr w:rsidR="00EA598B" w:rsidRPr="00830019" w14:paraId="4846C907" w14:textId="77777777" w:rsidTr="00D503B2">
        <w:trPr>
          <w:trHeight w:val="55"/>
          <w:jc w:val="center"/>
        </w:trPr>
        <w:tc>
          <w:tcPr>
            <w:tcW w:w="690" w:type="pct"/>
            <w:vMerge/>
            <w:vAlign w:val="center"/>
            <w:hideMark/>
          </w:tcPr>
          <w:p w14:paraId="64AD70D2" w14:textId="77777777" w:rsidR="00EA598B" w:rsidRPr="00830019" w:rsidRDefault="00EA598B" w:rsidP="00C45BBB">
            <w:pPr>
              <w:bidi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2091" w:type="pct"/>
            <w:hideMark/>
          </w:tcPr>
          <w:p w14:paraId="6CCE1C80" w14:textId="695C0736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التمويل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(دولار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555" w:type="pct"/>
          </w:tcPr>
          <w:p w14:paraId="3A285023" w14:textId="195123F3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48,000</w:t>
            </w:r>
          </w:p>
        </w:tc>
        <w:tc>
          <w:tcPr>
            <w:tcW w:w="555" w:type="pct"/>
          </w:tcPr>
          <w:p w14:paraId="37972F73" w14:textId="3A498BA5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555" w:type="pct"/>
          </w:tcPr>
          <w:p w14:paraId="3E04155C" w14:textId="58DCCF6F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554" w:type="pct"/>
          </w:tcPr>
          <w:p w14:paraId="3DB4484F" w14:textId="41DC3AB3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48,000</w:t>
            </w:r>
          </w:p>
        </w:tc>
      </w:tr>
      <w:tr w:rsidR="00EA598B" w:rsidRPr="00830019" w14:paraId="553203EC" w14:textId="77777777" w:rsidTr="00D503B2">
        <w:trPr>
          <w:trHeight w:val="264"/>
          <w:jc w:val="center"/>
        </w:trPr>
        <w:tc>
          <w:tcPr>
            <w:tcW w:w="690" w:type="pct"/>
            <w:vMerge w:val="restart"/>
            <w:vAlign w:val="center"/>
            <w:hideMark/>
          </w:tcPr>
          <w:p w14:paraId="5E9AF293" w14:textId="0F9F12D4" w:rsidR="00EA598B" w:rsidRPr="00830019" w:rsidRDefault="00FE33C5" w:rsidP="00C45BBB">
            <w:pPr>
              <w:bidi/>
              <w:jc w:val="center"/>
              <w:rPr>
                <w:sz w:val="20"/>
                <w:szCs w:val="20"/>
                <w:lang w:val="en-US" w:bidi="ar-LB"/>
              </w:rPr>
            </w:pPr>
            <w:r>
              <w:rPr>
                <w:color w:val="000000" w:themeColor="text1"/>
                <w:sz w:val="20"/>
                <w:szCs w:val="20"/>
                <w:rtl/>
                <w:lang w:bidi="ar-LB"/>
              </w:rPr>
              <w:t>اليو</w:t>
            </w:r>
            <w:r w:rsidR="00BE4DF1">
              <w:rPr>
                <w:rFonts w:hint="cs"/>
                <w:color w:val="000000" w:themeColor="text1"/>
                <w:sz w:val="20"/>
                <w:szCs w:val="20"/>
                <w:rtl/>
                <w:lang w:bidi="ar-LB"/>
              </w:rPr>
              <w:t>نيب</w:t>
            </w:r>
          </w:p>
        </w:tc>
        <w:tc>
          <w:tcPr>
            <w:tcW w:w="2091" w:type="pct"/>
            <w:hideMark/>
          </w:tcPr>
          <w:p w14:paraId="7958D3DB" w14:textId="0CACA904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إزالة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المواد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المستنفدة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للأوزون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(طن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من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قدرات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استنفاد</w:t>
            </w:r>
            <w:r w:rsidR="000F4538">
              <w:rPr>
                <w:sz w:val="20"/>
                <w:szCs w:val="20"/>
                <w:rtl/>
                <w:lang w:val="en-US" w:bidi="ar-LB"/>
              </w:rPr>
              <w:t xml:space="preserve"> </w:t>
            </w:r>
            <w:r w:rsidRPr="00FE33C5">
              <w:rPr>
                <w:sz w:val="20"/>
                <w:szCs w:val="20"/>
                <w:rtl/>
                <w:lang w:val="en-US" w:bidi="ar-LB"/>
              </w:rPr>
              <w:t>الأوزون)</w:t>
            </w:r>
          </w:p>
        </w:tc>
        <w:tc>
          <w:tcPr>
            <w:tcW w:w="555" w:type="pct"/>
          </w:tcPr>
          <w:p w14:paraId="5FC46C52" w14:textId="7D078FE4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1.79</w:t>
            </w:r>
          </w:p>
        </w:tc>
        <w:tc>
          <w:tcPr>
            <w:tcW w:w="555" w:type="pct"/>
          </w:tcPr>
          <w:p w14:paraId="0D7C780F" w14:textId="764845A5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555" w:type="pct"/>
          </w:tcPr>
          <w:p w14:paraId="7B168AFF" w14:textId="7C4D7D35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0.00</w:t>
            </w:r>
          </w:p>
        </w:tc>
        <w:tc>
          <w:tcPr>
            <w:tcW w:w="554" w:type="pct"/>
          </w:tcPr>
          <w:p w14:paraId="2ADF57A4" w14:textId="655315E3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1.79</w:t>
            </w:r>
          </w:p>
        </w:tc>
      </w:tr>
      <w:tr w:rsidR="00EA598B" w:rsidRPr="00830019" w14:paraId="0F18332B" w14:textId="77777777" w:rsidTr="00D503B2">
        <w:trPr>
          <w:trHeight w:val="264"/>
          <w:jc w:val="center"/>
        </w:trPr>
        <w:tc>
          <w:tcPr>
            <w:tcW w:w="690" w:type="pct"/>
            <w:vMerge/>
            <w:vAlign w:val="center"/>
            <w:hideMark/>
          </w:tcPr>
          <w:p w14:paraId="7ACD4A4D" w14:textId="77777777" w:rsidR="00EA598B" w:rsidRPr="00830019" w:rsidRDefault="00EA598B" w:rsidP="00C45BBB">
            <w:pPr>
              <w:bidi/>
              <w:rPr>
                <w:sz w:val="20"/>
                <w:szCs w:val="20"/>
                <w:lang w:val="en-US" w:bidi="ar-LB"/>
              </w:rPr>
            </w:pPr>
          </w:p>
        </w:tc>
        <w:tc>
          <w:tcPr>
            <w:tcW w:w="2091" w:type="pct"/>
            <w:hideMark/>
          </w:tcPr>
          <w:p w14:paraId="30A85672" w14:textId="3D5074BC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التمويل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(دولار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555" w:type="pct"/>
          </w:tcPr>
          <w:p w14:paraId="45093199" w14:textId="61803833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175,150</w:t>
            </w:r>
          </w:p>
        </w:tc>
        <w:tc>
          <w:tcPr>
            <w:tcW w:w="555" w:type="pct"/>
          </w:tcPr>
          <w:p w14:paraId="0CC0A0CA" w14:textId="7B0F7A98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555" w:type="pct"/>
          </w:tcPr>
          <w:p w14:paraId="54E50F91" w14:textId="2FFC9AB4" w:rsidR="00EA598B" w:rsidRPr="00830019" w:rsidRDefault="00FE33C5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 w:rsidRPr="00FE33C5">
              <w:rPr>
                <w:sz w:val="20"/>
                <w:szCs w:val="20"/>
                <w:rtl/>
                <w:lang w:val="en-US" w:bidi="ar-LB"/>
              </w:rPr>
              <w:t>0</w:t>
            </w:r>
          </w:p>
        </w:tc>
        <w:tc>
          <w:tcPr>
            <w:tcW w:w="554" w:type="pct"/>
          </w:tcPr>
          <w:p w14:paraId="729311A1" w14:textId="093DAB6C" w:rsidR="00EA598B" w:rsidRPr="00830019" w:rsidRDefault="00BE4DF1" w:rsidP="00C45BBB">
            <w:pPr>
              <w:bidi/>
              <w:jc w:val="left"/>
              <w:rPr>
                <w:sz w:val="20"/>
                <w:szCs w:val="20"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175,150</w:t>
            </w:r>
          </w:p>
        </w:tc>
      </w:tr>
    </w:tbl>
    <w:p w14:paraId="0FF8AC6D" w14:textId="77777777" w:rsidR="00EA598B" w:rsidRPr="00632AEA" w:rsidRDefault="00EA598B" w:rsidP="00FE33C5">
      <w:pPr>
        <w:bidi/>
        <w:jc w:val="center"/>
        <w:rPr>
          <w:sz w:val="20"/>
          <w:szCs w:val="20"/>
          <w:lang w:bidi="ar-LB"/>
        </w:rPr>
      </w:pPr>
    </w:p>
    <w:tbl>
      <w:tblPr>
        <w:tblStyle w:val="TableGrid"/>
        <w:bidiVisual/>
        <w:tblW w:w="10384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092"/>
        <w:gridCol w:w="810"/>
        <w:gridCol w:w="1072"/>
        <w:gridCol w:w="818"/>
        <w:gridCol w:w="764"/>
        <w:gridCol w:w="871"/>
        <w:gridCol w:w="720"/>
        <w:gridCol w:w="592"/>
        <w:gridCol w:w="825"/>
        <w:gridCol w:w="630"/>
        <w:gridCol w:w="817"/>
        <w:gridCol w:w="555"/>
        <w:gridCol w:w="818"/>
      </w:tblGrid>
      <w:tr w:rsidR="00311238" w:rsidRPr="00CF7C4D" w14:paraId="3652A38D" w14:textId="77777777" w:rsidTr="00311238">
        <w:trPr>
          <w:trHeight w:val="286"/>
          <w:jc w:val="center"/>
        </w:trPr>
        <w:tc>
          <w:tcPr>
            <w:tcW w:w="2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1FB8A2B" w14:textId="793B6573" w:rsidR="00E85691" w:rsidRPr="00CF7C4D" w:rsidRDefault="00E85691" w:rsidP="000F52E9">
            <w:pPr>
              <w:bidi/>
              <w:spacing w:afterLines="20" w:after="48"/>
              <w:ind w:left="38"/>
              <w:jc w:val="left"/>
              <w:rPr>
                <w:b/>
                <w:sz w:val="19"/>
                <w:szCs w:val="19"/>
                <w:lang w:val="en-US" w:bidi="ar-LB"/>
              </w:rPr>
            </w:pPr>
            <w:r w:rsidRPr="00CF7C4D">
              <w:rPr>
                <w:bCs/>
                <w:sz w:val="19"/>
                <w:szCs w:val="19"/>
                <w:rtl/>
                <w:lang w:bidi="ar-LB"/>
              </w:rPr>
              <w:t>(سادساً)</w:t>
            </w:r>
            <w:r w:rsidR="000F4538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bCs/>
                <w:sz w:val="19"/>
                <w:szCs w:val="19"/>
                <w:rtl/>
                <w:lang w:bidi="ar-LB"/>
              </w:rPr>
              <w:t>بيانات</w:t>
            </w:r>
            <w:r w:rsidR="000F4538">
              <w:rPr>
                <w:bCs/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bCs/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39F072C8" w14:textId="631B9F47" w:rsidR="00E85691" w:rsidRPr="00CF7C4D" w:rsidRDefault="00E85691" w:rsidP="009C1EF4">
            <w:pPr>
              <w:bidi/>
              <w:spacing w:afterLines="20" w:after="48"/>
              <w:ind w:left="3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highlight w:val="cyan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3589A5D0" w14:textId="6ADDD071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2</w:t>
            </w: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-202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3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C0F7990" w14:textId="3C3DAB01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0B17B42C" w14:textId="43E79E23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5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5870305B" w14:textId="7347DE87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highlight w:val="cyan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62FBFAC2" w14:textId="14FC9093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highlight w:val="cyan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7CFCD4C" w14:textId="7373B2CA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highlight w:val="cyan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202</w:t>
            </w: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418B" w14:textId="24FA831A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</w:pPr>
            <w:r w:rsidRPr="00CF7C4D">
              <w:rPr>
                <w:rFonts w:asciiTheme="majorBidi" w:hAnsiTheme="majorBidi" w:cstheme="majorBidi" w:hint="cs"/>
                <w:bCs/>
                <w:sz w:val="19"/>
                <w:szCs w:val="19"/>
                <w:rtl/>
                <w:lang w:val="en-US" w:bidi="ar-LB"/>
              </w:rPr>
              <w:t>2029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7A03E13B" w14:textId="513CEEBA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Cs/>
                <w:sz w:val="19"/>
                <w:szCs w:val="19"/>
                <w:highlight w:val="cyan"/>
                <w:lang w:val="en-US" w:bidi="ar-LB"/>
              </w:rPr>
            </w:pPr>
            <w:r w:rsidRPr="00CF7C4D">
              <w:rPr>
                <w:rFonts w:asciiTheme="majorBidi" w:hAnsiTheme="majorBidi" w:cstheme="majorBidi"/>
                <w:bCs/>
                <w:sz w:val="19"/>
                <w:szCs w:val="19"/>
                <w:rtl/>
                <w:lang w:val="en-US" w:bidi="ar-LB"/>
              </w:rPr>
              <w:t>2030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01E481C2" w14:textId="07404683" w:rsidR="00E85691" w:rsidRPr="00CF7C4D" w:rsidRDefault="00E85691" w:rsidP="009C1EF4">
            <w:pPr>
              <w:bidi/>
              <w:spacing w:afterLines="20" w:after="48"/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val="en-US" w:bidi="ar-LB"/>
              </w:rPr>
            </w:pPr>
            <w:r w:rsidRPr="00CF7C4D">
              <w:rPr>
                <w:rStyle w:val="normaltextrun"/>
                <w:rFonts w:asciiTheme="majorBidi" w:hAnsiTheme="majorBidi" w:cstheme="majorBidi"/>
                <w:b/>
                <w:bCs/>
                <w:sz w:val="19"/>
                <w:szCs w:val="19"/>
                <w:rtl/>
                <w:lang w:bidi="ar-LB"/>
              </w:rPr>
              <w:t>المجموع</w:t>
            </w:r>
          </w:p>
        </w:tc>
      </w:tr>
      <w:tr w:rsidR="00311238" w:rsidRPr="00CF7C4D" w14:paraId="611EBDAE" w14:textId="77777777" w:rsidTr="00311238">
        <w:trPr>
          <w:trHeight w:val="237"/>
          <w:jc w:val="center"/>
        </w:trPr>
        <w:tc>
          <w:tcPr>
            <w:tcW w:w="2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1B593B48" w14:textId="4E3BD2D2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val="en-US" w:bidi="ar-LB"/>
              </w:rPr>
              <w:t>حدود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استهلاك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بروتوكول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مونتريال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(طن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من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قدرات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استنفاد</w:t>
            </w:r>
            <w:r w:rsidR="000F4538">
              <w:rPr>
                <w:sz w:val="19"/>
                <w:szCs w:val="19"/>
                <w:rtl/>
                <w:lang w:val="en-US"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val="en-US" w:bidi="ar-LB"/>
              </w:rPr>
              <w:t>الأوزون)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9440894" w14:textId="32A2A43D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56.88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05C1601" w14:textId="62F88489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56.88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5285FBD" w14:textId="1A9C1587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56.88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E87B476" w14:textId="2827889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20A0449" w14:textId="4B75737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5533B49" w14:textId="2A54D8D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5164665" w14:textId="448212E8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64DB" w14:textId="4D1C2D11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02977998" w14:textId="22D73D00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08207B16" w14:textId="194D0F5D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n/a</w:t>
            </w:r>
          </w:p>
        </w:tc>
      </w:tr>
      <w:tr w:rsidR="00311238" w:rsidRPr="00CF7C4D" w14:paraId="522F7BF5" w14:textId="77777777" w:rsidTr="00311238">
        <w:trPr>
          <w:trHeight w:val="273"/>
          <w:jc w:val="center"/>
        </w:trPr>
        <w:tc>
          <w:tcPr>
            <w:tcW w:w="29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735FA001" w14:textId="0FA837C8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الحد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الأقصى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للاستهلاك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المسموح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به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(طن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من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قدرات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استنفاد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الأوزون)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368A352F" w14:textId="5BA0AD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30.62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07CDE1E5" w14:textId="2A546694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30.62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773B13F" w14:textId="4DEA1EF5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30.62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C147CB3" w14:textId="3E104A7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F27186C" w14:textId="5EC271F0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9E0EAF5" w14:textId="002C2A18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28.44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4A29F6E" w14:textId="70A052B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2.19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D9B7" w14:textId="51916256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</w:rPr>
              <w:t>2.19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DCB2469" w14:textId="4414510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  <w:hideMark/>
          </w:tcPr>
          <w:p w14:paraId="7540CE19" w14:textId="44CF790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</w:rPr>
              <w:t>n/a</w:t>
            </w:r>
          </w:p>
        </w:tc>
      </w:tr>
      <w:tr w:rsidR="00311238" w:rsidRPr="00CF7C4D" w14:paraId="0B296878" w14:textId="77777777" w:rsidTr="00311238">
        <w:trPr>
          <w:trHeight w:val="237"/>
          <w:jc w:val="center"/>
        </w:trPr>
        <w:tc>
          <w:tcPr>
            <w:tcW w:w="109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02B34EFC" w14:textId="5B5D79C3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التمويل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الموافق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عليه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من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حيث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المبدأ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(دولار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81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  <w:hideMark/>
          </w:tcPr>
          <w:p w14:paraId="33E9B905" w14:textId="628253A0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اليو</w:t>
            </w:r>
            <w:r w:rsidRPr="00CF7C4D">
              <w:rPr>
                <w:rFonts w:hint="cs"/>
                <w:sz w:val="19"/>
                <w:szCs w:val="19"/>
                <w:rtl/>
                <w:lang w:bidi="ar-LB"/>
              </w:rPr>
              <w:t>ئنديبي</w:t>
            </w:r>
            <w:r w:rsidRPr="00CF7C4D">
              <w:rPr>
                <w:rFonts w:hint="cs"/>
                <w:sz w:val="19"/>
                <w:szCs w:val="19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10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286BB363" w14:textId="41AB83A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6CD9AC8" w14:textId="70B444C0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297,000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A722F45" w14:textId="78B0418B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3CB7D1C1" w14:textId="5E608527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400,000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9E6EC7E" w14:textId="37E118D0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8B7BEE0" w14:textId="7740C1A0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C227783" w14:textId="615261C8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200,000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14F91C9" w14:textId="7224CA47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9EE1" w14:textId="0870EB66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96,500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498CAE0" w14:textId="709BADE7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4ABBAC8" w14:textId="745EE4B4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993,500</w:t>
            </w:r>
          </w:p>
        </w:tc>
      </w:tr>
      <w:tr w:rsidR="00311238" w:rsidRPr="00CF7C4D" w14:paraId="48203D68" w14:textId="77777777" w:rsidTr="00311238">
        <w:trPr>
          <w:trHeight w:val="50"/>
          <w:jc w:val="center"/>
        </w:trPr>
        <w:tc>
          <w:tcPr>
            <w:tcW w:w="1092" w:type="dxa"/>
            <w:vMerge/>
            <w:tcMar>
              <w:left w:w="29" w:type="dxa"/>
              <w:right w:w="29" w:type="dxa"/>
            </w:tcMar>
            <w:vAlign w:val="center"/>
            <w:hideMark/>
          </w:tcPr>
          <w:p w14:paraId="4E9986F4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810" w:type="dxa"/>
            <w:vMerge/>
            <w:tcMar>
              <w:left w:w="29" w:type="dxa"/>
              <w:right w:w="29" w:type="dxa"/>
            </w:tcMar>
            <w:vAlign w:val="center"/>
            <w:hideMark/>
          </w:tcPr>
          <w:p w14:paraId="72DB23CB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5BF904D3" w14:textId="04F37759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الدعم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B3B0A03" w14:textId="6C4F61C2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20,790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3315BA03" w14:textId="3C00187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3E5CCFB" w14:textId="27EBE314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28,000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194868C" w14:textId="1F73507B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22FBFC7E" w14:textId="1C077287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38123ABA" w14:textId="6CB7C695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14,000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2E63B9F4" w14:textId="789A8BB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6889" w14:textId="5BEF551B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6,755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2E18AF3" w14:textId="4002882E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19C66CA" w14:textId="792E7226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69,545</w:t>
            </w:r>
          </w:p>
        </w:tc>
      </w:tr>
      <w:tr w:rsidR="00311238" w:rsidRPr="00CF7C4D" w14:paraId="28EE0B8B" w14:textId="77777777" w:rsidTr="00311238">
        <w:trPr>
          <w:trHeight w:val="142"/>
          <w:jc w:val="center"/>
        </w:trPr>
        <w:tc>
          <w:tcPr>
            <w:tcW w:w="1092" w:type="dxa"/>
            <w:vMerge/>
            <w:tcMar>
              <w:left w:w="29" w:type="dxa"/>
              <w:right w:w="29" w:type="dxa"/>
            </w:tcMar>
            <w:vAlign w:val="center"/>
            <w:hideMark/>
          </w:tcPr>
          <w:p w14:paraId="17E09972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  <w:hideMark/>
          </w:tcPr>
          <w:p w14:paraId="1E6B7C03" w14:textId="0373D48C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caps/>
                <w:sz w:val="19"/>
                <w:szCs w:val="19"/>
                <w:lang w:val="en-US" w:bidi="ar-LB"/>
              </w:rPr>
            </w:pPr>
            <w:r w:rsidRPr="00CF7C4D">
              <w:rPr>
                <w:rFonts w:hint="cs"/>
                <w:sz w:val="19"/>
                <w:szCs w:val="19"/>
                <w:rtl/>
                <w:lang w:bidi="ar-LB"/>
              </w:rPr>
              <w:t>اليونيب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1C815183" w14:textId="3D5EFAD6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2820E0F0" w14:textId="3369DB8C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115,000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9DF8BD5" w14:textId="61F866C3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9E5C38C" w14:textId="25D29273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155,000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39894D4" w14:textId="1A48FCD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0622292" w14:textId="42D818A9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FD4E42D" w14:textId="10FC355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75,000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5426179" w14:textId="696D8735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8B64" w14:textId="29E8F26B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42,450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1EA2319B" w14:textId="2B94B864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F55C832" w14:textId="5E0CC1C5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387,450</w:t>
            </w:r>
          </w:p>
        </w:tc>
      </w:tr>
      <w:tr w:rsidR="00311238" w:rsidRPr="00CF7C4D" w14:paraId="5CC0A910" w14:textId="77777777" w:rsidTr="00311238">
        <w:trPr>
          <w:trHeight w:val="133"/>
          <w:jc w:val="center"/>
        </w:trPr>
        <w:tc>
          <w:tcPr>
            <w:tcW w:w="1092" w:type="dxa"/>
            <w:vMerge/>
            <w:tcMar>
              <w:left w:w="29" w:type="dxa"/>
              <w:right w:w="29" w:type="dxa"/>
            </w:tcMar>
            <w:vAlign w:val="center"/>
            <w:hideMark/>
          </w:tcPr>
          <w:p w14:paraId="4F3DA41E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810" w:type="dxa"/>
            <w:vMerge/>
            <w:tcMar>
              <w:left w:w="29" w:type="dxa"/>
              <w:right w:w="29" w:type="dxa"/>
            </w:tcMar>
            <w:hideMark/>
          </w:tcPr>
          <w:p w14:paraId="0ACDFDD3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1B8F42D9" w14:textId="779224C8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الدعم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2044556" w14:textId="089F2AFA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14,950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5E60226" w14:textId="0DA0F91A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331996A" w14:textId="386D4F01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20,150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7605CF9" w14:textId="547C9ED2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58E4F185" w14:textId="49062271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62127021" w14:textId="1BD7B3C9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9,750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786482A5" w14:textId="01929E51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5C39" w14:textId="70D03196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5,519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2F4D9EB" w14:textId="0E1B7F5F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29" w:type="dxa"/>
            </w:tcMar>
          </w:tcPr>
          <w:p w14:paraId="4658EE74" w14:textId="16FCEC7F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50,369</w:t>
            </w:r>
          </w:p>
        </w:tc>
      </w:tr>
      <w:tr w:rsidR="00311238" w:rsidRPr="00CF7C4D" w14:paraId="3BBF37A9" w14:textId="77777777" w:rsidTr="00311238">
        <w:trPr>
          <w:trHeight w:val="108"/>
          <w:jc w:val="center"/>
        </w:trPr>
        <w:tc>
          <w:tcPr>
            <w:tcW w:w="1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6622AB3E" w14:textId="05B93D9B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التمويل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الذي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وافقت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عليه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اللجنة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التنفيذية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(دولار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5B1060F5" w14:textId="0E590048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E648560" w14:textId="5E23D2E9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412,000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0718250" w14:textId="6B8C19F3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8541648" w14:textId="53301DE3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E177B7E" w14:textId="67B07F1C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15D7CB5" w14:textId="764B137A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A85F482" w14:textId="10F9A98A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0020761" w14:textId="2835B7AE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7CD" w14:textId="0174FA3D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8E1DA26" w14:textId="346EE629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B7AA956" w14:textId="4FB79551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412,000</w:t>
            </w:r>
          </w:p>
        </w:tc>
      </w:tr>
      <w:tr w:rsidR="00311238" w:rsidRPr="00CF7C4D" w14:paraId="4FE1E3BD" w14:textId="77777777" w:rsidTr="00311238">
        <w:trPr>
          <w:trHeight w:val="85"/>
          <w:jc w:val="center"/>
        </w:trPr>
        <w:tc>
          <w:tcPr>
            <w:tcW w:w="1902" w:type="dxa"/>
            <w:gridSpan w:val="2"/>
            <w:vMerge/>
            <w:tcMar>
              <w:left w:w="29" w:type="dxa"/>
              <w:right w:w="29" w:type="dxa"/>
            </w:tcMar>
            <w:hideMark/>
          </w:tcPr>
          <w:p w14:paraId="31C72C0E" w14:textId="77777777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40F1F0E0" w14:textId="663F6A01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الدعم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CB28869" w14:textId="72CCD4A8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35,740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6A400CB" w14:textId="0DA00222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C413849" w14:textId="66F7E6A7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ED39901" w14:textId="0F51FA5E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0827DF1E" w14:textId="000FA187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CA7337F" w14:textId="0C1AFB30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56F98C8" w14:textId="1566D934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853" w14:textId="1E83EDD8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rtl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544FE0F" w14:textId="5C02DC4C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12D35148" w14:textId="7D0326C3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35,740</w:t>
            </w:r>
          </w:p>
        </w:tc>
      </w:tr>
      <w:tr w:rsidR="00311238" w:rsidRPr="00CF7C4D" w14:paraId="10369A0B" w14:textId="77777777" w:rsidTr="00311238">
        <w:trPr>
          <w:trHeight w:val="365"/>
          <w:jc w:val="center"/>
        </w:trPr>
        <w:tc>
          <w:tcPr>
            <w:tcW w:w="1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hideMark/>
          </w:tcPr>
          <w:p w14:paraId="27EAA66C" w14:textId="0026C8F5" w:rsidR="00311238" w:rsidRPr="00CF7C4D" w:rsidRDefault="00311238" w:rsidP="00311238">
            <w:pPr>
              <w:bidi/>
              <w:spacing w:after="60"/>
              <w:ind w:left="38" w:right="-85"/>
              <w:jc w:val="left"/>
              <w:rPr>
                <w:sz w:val="19"/>
                <w:szCs w:val="19"/>
                <w:rtl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مجموع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التمويل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الموصى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بالموافقة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عليه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في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هذا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الاجتماع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(دولار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أمريكي)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6FFF5220" w14:textId="46A82FDC" w:rsidR="00311238" w:rsidRPr="00CF7C4D" w:rsidRDefault="00311238" w:rsidP="00311238">
            <w:pPr>
              <w:bidi/>
              <w:spacing w:after="60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المشروع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0FE8E1C" w14:textId="008BBC60" w:rsidR="00311238" w:rsidRPr="00CF7C4D" w:rsidRDefault="000F4538" w:rsidP="00311238">
            <w:pPr>
              <w:bidi/>
              <w:spacing w:after="60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6D32B58" w14:textId="5295C0F0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64C8C4B4" w14:textId="13E06EB4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555,000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4C673AE" w14:textId="65272D04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09EA502" w14:textId="5CEABE2B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12D1997" w14:textId="578F3739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A3B83DB" w14:textId="220E9812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BB11" w14:textId="24E9CBF4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683E45C4" w14:textId="5B77F9CA" w:rsidR="00311238" w:rsidRPr="00CF7C4D" w:rsidRDefault="000F45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38076EE8" w14:textId="5840A39F" w:rsidR="00311238" w:rsidRPr="00CF7C4D" w:rsidRDefault="00311238" w:rsidP="00311238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555,000</w:t>
            </w:r>
          </w:p>
        </w:tc>
      </w:tr>
      <w:tr w:rsidR="00311238" w:rsidRPr="00CF7C4D" w14:paraId="60026FBA" w14:textId="77777777" w:rsidTr="00311238">
        <w:trPr>
          <w:trHeight w:val="365"/>
          <w:jc w:val="center"/>
        </w:trPr>
        <w:tc>
          <w:tcPr>
            <w:tcW w:w="1902" w:type="dxa"/>
            <w:gridSpan w:val="2"/>
            <w:vMerge/>
            <w:tcMar>
              <w:left w:w="29" w:type="dxa"/>
              <w:right w:w="29" w:type="dxa"/>
            </w:tcMar>
            <w:vAlign w:val="center"/>
            <w:hideMark/>
          </w:tcPr>
          <w:p w14:paraId="19C050B8" w14:textId="77777777" w:rsidR="00311238" w:rsidRPr="00CF7C4D" w:rsidRDefault="00311238" w:rsidP="00311238">
            <w:pPr>
              <w:bidi/>
              <w:ind w:left="38"/>
              <w:jc w:val="left"/>
              <w:rPr>
                <w:sz w:val="19"/>
                <w:szCs w:val="19"/>
                <w:lang w:val="en-US" w:bidi="ar-LB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hideMark/>
          </w:tcPr>
          <w:p w14:paraId="01E56995" w14:textId="0B27A2F8" w:rsidR="00311238" w:rsidRPr="00CF7C4D" w:rsidRDefault="00311238" w:rsidP="00311238">
            <w:pPr>
              <w:bidi/>
              <w:spacing w:afterLines="20" w:after="48"/>
              <w:ind w:left="38"/>
              <w:jc w:val="left"/>
              <w:rPr>
                <w:sz w:val="19"/>
                <w:szCs w:val="19"/>
                <w:lang w:val="en-US" w:bidi="ar-LB"/>
              </w:rPr>
            </w:pPr>
            <w:r w:rsidRPr="00CF7C4D">
              <w:rPr>
                <w:sz w:val="19"/>
                <w:szCs w:val="19"/>
                <w:rtl/>
                <w:lang w:bidi="ar-LB"/>
              </w:rPr>
              <w:t>تكاليف</w:t>
            </w:r>
            <w:r w:rsidR="000F4538">
              <w:rPr>
                <w:sz w:val="19"/>
                <w:szCs w:val="19"/>
                <w:rtl/>
                <w:lang w:bidi="ar-LB"/>
              </w:rPr>
              <w:t xml:space="preserve"> </w:t>
            </w:r>
            <w:r w:rsidRPr="00CF7C4D">
              <w:rPr>
                <w:sz w:val="19"/>
                <w:szCs w:val="19"/>
                <w:rtl/>
                <w:lang w:bidi="ar-LB"/>
              </w:rPr>
              <w:t>الدعم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9101839" w14:textId="468F64A8" w:rsidR="00311238" w:rsidRPr="00CF7C4D" w:rsidRDefault="000F4538" w:rsidP="00311238">
            <w:pPr>
              <w:bidi/>
              <w:spacing w:afterLines="20" w:after="48"/>
              <w:ind w:left="3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67D934C5" w14:textId="7EFDCFA4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4AACDC3" w14:textId="613889C5" w:rsidR="00311238" w:rsidRPr="00CF7C4D" w:rsidRDefault="003112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48,150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01A934D1" w14:textId="14EE6AB3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97E2B28" w14:textId="5E93FCE4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584A9651" w14:textId="7C8E679C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407573C6" w14:textId="237C6DC3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5BA5" w14:textId="435A4E7D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74E73E4E" w14:textId="63FFD55F" w:rsidR="00311238" w:rsidRPr="00CF7C4D" w:rsidRDefault="000F45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</w:tcPr>
          <w:p w14:paraId="664E2C32" w14:textId="2483DA8E" w:rsidR="00311238" w:rsidRPr="00CF7C4D" w:rsidRDefault="00311238" w:rsidP="00311238">
            <w:pPr>
              <w:bidi/>
              <w:spacing w:afterLines="20" w:after="48"/>
              <w:jc w:val="left"/>
              <w:rPr>
                <w:rFonts w:asciiTheme="majorBidi" w:hAnsiTheme="majorBidi" w:cstheme="majorBidi"/>
                <w:color w:val="000000"/>
                <w:sz w:val="19"/>
                <w:szCs w:val="19"/>
                <w:lang w:val="en-US" w:eastAsia="en-CA" w:bidi="ar-LB"/>
              </w:rPr>
            </w:pPr>
            <w:r w:rsidRPr="00CF7C4D">
              <w:rPr>
                <w:sz w:val="19"/>
                <w:szCs w:val="19"/>
              </w:rPr>
              <w:t>48,150</w:t>
            </w:r>
          </w:p>
        </w:tc>
      </w:tr>
    </w:tbl>
    <w:p w14:paraId="03314A35" w14:textId="3ABD3BEC" w:rsidR="00EA598B" w:rsidRPr="00862FA7" w:rsidRDefault="00204096" w:rsidP="00632AEA">
      <w:pPr>
        <w:bidi/>
        <w:spacing w:before="60" w:after="120"/>
        <w:ind w:right="-562"/>
        <w:rPr>
          <w:sz w:val="18"/>
          <w:szCs w:val="18"/>
          <w:lang w:bidi="ar-LB"/>
        </w:rPr>
      </w:pPr>
      <w:r>
        <w:rPr>
          <w:sz w:val="18"/>
          <w:szCs w:val="18"/>
          <w:rtl/>
          <w:lang w:bidi="ar-LB"/>
        </w:rPr>
        <w:t>*</w:t>
      </w:r>
      <w:r w:rsidR="000F4538">
        <w:rPr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طُلب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في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الاجتماع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الخامس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والتسعين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تغيير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الوكالة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المنفذة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الرئيسية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لتصبح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اليوئنديبي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بدلا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046A2D">
        <w:rPr>
          <w:rFonts w:hint="cs"/>
          <w:sz w:val="18"/>
          <w:szCs w:val="18"/>
          <w:rtl/>
          <w:lang w:bidi="ar-LB"/>
        </w:rPr>
        <w:t>من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اليونيدو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مع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الشريحة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311238">
        <w:rPr>
          <w:rFonts w:hint="cs"/>
          <w:sz w:val="18"/>
          <w:szCs w:val="18"/>
          <w:rtl/>
          <w:lang w:bidi="ar-LB"/>
        </w:rPr>
        <w:t>الثانية.</w:t>
      </w:r>
    </w:p>
    <w:tbl>
      <w:tblPr>
        <w:tblStyle w:val="TableGrid"/>
        <w:bidiVisual/>
        <w:tblW w:w="1038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09"/>
        <w:gridCol w:w="6175"/>
      </w:tblGrid>
      <w:tr w:rsidR="00EA598B" w:rsidRPr="00830019" w14:paraId="72AF4050" w14:textId="77777777" w:rsidTr="00D503B2">
        <w:trPr>
          <w:trHeight w:val="42"/>
          <w:jc w:val="center"/>
        </w:trPr>
        <w:tc>
          <w:tcPr>
            <w:tcW w:w="4209" w:type="dxa"/>
            <w:hideMark/>
          </w:tcPr>
          <w:p w14:paraId="14F892A5" w14:textId="7B608DAB" w:rsidR="00EA598B" w:rsidRPr="00830019" w:rsidRDefault="00204096" w:rsidP="00204096">
            <w:pPr>
              <w:bidi/>
              <w:spacing w:after="60"/>
              <w:jc w:val="left"/>
              <w:rPr>
                <w:b/>
                <w:sz w:val="20"/>
                <w:szCs w:val="20"/>
                <w:rtl/>
                <w:lang w:val="en-US" w:bidi="ar-LB"/>
              </w:rPr>
            </w:pPr>
            <w:r w:rsidRPr="00007FD6">
              <w:rPr>
                <w:bCs/>
                <w:sz w:val="20"/>
                <w:szCs w:val="20"/>
                <w:rtl/>
                <w:lang w:bidi="ar-LB"/>
              </w:rPr>
              <w:t>توصية</w:t>
            </w:r>
            <w:r w:rsidR="000F4538">
              <w:rPr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07FD6">
              <w:rPr>
                <w:bCs/>
                <w:sz w:val="20"/>
                <w:szCs w:val="20"/>
                <w:rtl/>
                <w:lang w:bidi="ar-LB"/>
              </w:rPr>
              <w:t>الأمانة:</w:t>
            </w:r>
          </w:p>
        </w:tc>
        <w:tc>
          <w:tcPr>
            <w:tcW w:w="6175" w:type="dxa"/>
            <w:hideMark/>
          </w:tcPr>
          <w:p w14:paraId="1F1E910C" w14:textId="0AB85A49" w:rsidR="00EA598B" w:rsidRPr="00830019" w:rsidRDefault="00204096" w:rsidP="00204096">
            <w:pPr>
              <w:bidi/>
              <w:spacing w:after="60"/>
              <w:jc w:val="center"/>
              <w:rPr>
                <w:lang w:bidi="ar-LB"/>
              </w:rPr>
            </w:pPr>
            <w:r w:rsidRPr="00007FD6">
              <w:rPr>
                <w:sz w:val="20"/>
                <w:szCs w:val="20"/>
                <w:rtl/>
                <w:lang w:bidi="ar-LB"/>
              </w:rPr>
              <w:t>الموافقـــة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الشاملة</w:t>
            </w:r>
          </w:p>
        </w:tc>
      </w:tr>
    </w:tbl>
    <w:p w14:paraId="48433DCA" w14:textId="77777777" w:rsidR="00EA598B" w:rsidRPr="0034371D" w:rsidRDefault="00EA598B" w:rsidP="00204096">
      <w:pPr>
        <w:bidi/>
        <w:rPr>
          <w:lang w:bidi="ar-LB"/>
        </w:rPr>
      </w:pPr>
      <w:r w:rsidRPr="0034371D">
        <w:rPr>
          <w:lang w:bidi="ar-LB"/>
        </w:rPr>
        <w:br w:type="page"/>
      </w:r>
    </w:p>
    <w:p w14:paraId="210F7C1E" w14:textId="1E519EA6" w:rsidR="00921187" w:rsidRPr="00921187" w:rsidRDefault="00921187" w:rsidP="00921187">
      <w:pPr>
        <w:keepNext/>
        <w:bidi/>
        <w:spacing w:after="240"/>
        <w:jc w:val="center"/>
        <w:rPr>
          <w:bCs/>
          <w:sz w:val="26"/>
          <w:szCs w:val="26"/>
          <w:lang w:bidi="ar-LB"/>
        </w:rPr>
      </w:pPr>
      <w:r w:rsidRPr="00921187">
        <w:rPr>
          <w:bCs/>
          <w:sz w:val="26"/>
          <w:szCs w:val="26"/>
          <w:rtl/>
          <w:lang w:bidi="ar-LB"/>
        </w:rPr>
        <w:lastRenderedPageBreak/>
        <w:t>وصف</w:t>
      </w:r>
      <w:r w:rsidR="000F4538">
        <w:rPr>
          <w:bCs/>
          <w:sz w:val="26"/>
          <w:szCs w:val="26"/>
          <w:rtl/>
          <w:lang w:bidi="ar-LB"/>
        </w:rPr>
        <w:t xml:space="preserve"> </w:t>
      </w:r>
      <w:r w:rsidRPr="00921187">
        <w:rPr>
          <w:bCs/>
          <w:sz w:val="26"/>
          <w:szCs w:val="26"/>
          <w:rtl/>
          <w:lang w:bidi="ar-LB"/>
        </w:rPr>
        <w:t>المشروع</w:t>
      </w:r>
    </w:p>
    <w:p w14:paraId="76EE3C39" w14:textId="00282010" w:rsidR="00921187" w:rsidRPr="00921187" w:rsidRDefault="00F460FC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F460FC">
        <w:rPr>
          <w:sz w:val="26"/>
          <w:szCs w:val="26"/>
          <w:rtl/>
          <w:lang w:bidi="ar-LB"/>
        </w:rPr>
        <w:t>قدمت</w:t>
      </w:r>
      <w:r w:rsidR="000F4538">
        <w:rPr>
          <w:sz w:val="26"/>
          <w:szCs w:val="26"/>
          <w:rtl/>
          <w:lang w:bidi="ar-LB"/>
        </w:rPr>
        <w:t xml:space="preserve"> </w:t>
      </w:r>
      <w:r w:rsidR="009517F2">
        <w:rPr>
          <w:rFonts w:hint="cs"/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نيابةً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="009517F2">
        <w:rPr>
          <w:rFonts w:hint="cs"/>
          <w:sz w:val="26"/>
          <w:szCs w:val="26"/>
          <w:rtl/>
          <w:lang w:bidi="ar-LB"/>
        </w:rPr>
        <w:t>شيلي</w:t>
      </w:r>
      <w:r w:rsidRPr="00F460FC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بصفتها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الرئيسية،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طلباً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للحصول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تمويل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="004B7A9E">
        <w:rPr>
          <w:rFonts w:hint="cs"/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4B7A9E">
        <w:rPr>
          <w:rFonts w:hint="cs"/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4B7A9E">
        <w:rPr>
          <w:rFonts w:hint="cs"/>
          <w:sz w:val="26"/>
          <w:szCs w:val="26"/>
          <w:rtl/>
          <w:lang w:bidi="ar-LB"/>
        </w:rPr>
        <w:t>التدريجي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B7A9E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B7A9E">
        <w:rPr>
          <w:rFonts w:hint="cs"/>
          <w:sz w:val="26"/>
          <w:szCs w:val="26"/>
          <w:rtl/>
          <w:lang w:bidi="ar-LB"/>
        </w:rPr>
        <w:t>ا</w:t>
      </w:r>
      <w:r w:rsidRPr="00F460FC">
        <w:rPr>
          <w:sz w:val="26"/>
          <w:szCs w:val="26"/>
          <w:rtl/>
          <w:lang w:bidi="ar-LB"/>
        </w:rPr>
        <w:t>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الهيدروكلوروفلوروكربونية،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بتكلفة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إجمالية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قدرها</w:t>
      </w:r>
      <w:r w:rsidR="000F4538">
        <w:rPr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603,150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أمريكي،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تت</w:t>
      </w:r>
      <w:r w:rsidR="00046A2D">
        <w:rPr>
          <w:rFonts w:hint="cs"/>
          <w:sz w:val="26"/>
          <w:szCs w:val="26"/>
          <w:rtl/>
          <w:lang w:bidi="ar-LB"/>
        </w:rPr>
        <w:t>ألف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400</w:t>
      </w:r>
      <w:r w:rsidRPr="00F460FC">
        <w:rPr>
          <w:sz w:val="26"/>
          <w:szCs w:val="26"/>
          <w:rtl/>
          <w:lang w:bidi="ar-LB"/>
        </w:rPr>
        <w:t>,000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أمريكي،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بالإضافة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تكاليف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البالغة</w:t>
      </w:r>
      <w:r w:rsidR="000F4538">
        <w:rPr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28,000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أمريكي،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لليو</w:t>
      </w:r>
      <w:r w:rsidR="00046A2D">
        <w:rPr>
          <w:rFonts w:hint="cs"/>
          <w:sz w:val="26"/>
          <w:szCs w:val="26"/>
          <w:rtl/>
          <w:lang w:bidi="ar-LB"/>
        </w:rPr>
        <w:t>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</w:t>
      </w:r>
      <w:r w:rsidR="00046A2D">
        <w:rPr>
          <w:rFonts w:hint="cs"/>
          <w:sz w:val="26"/>
          <w:szCs w:val="26"/>
          <w:rtl/>
          <w:lang w:bidi="ar-LB"/>
        </w:rPr>
        <w:t>155</w:t>
      </w:r>
      <w:r w:rsidRPr="00F460FC">
        <w:rPr>
          <w:sz w:val="26"/>
          <w:szCs w:val="26"/>
          <w:rtl/>
          <w:lang w:bidi="ar-LB"/>
        </w:rPr>
        <w:t>,000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أمريكي،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بالإضافة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تكاليف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البالغة</w:t>
      </w:r>
      <w:r w:rsidR="000F4538">
        <w:rPr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20,150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أمريكي،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لليو</w:t>
      </w:r>
      <w:r w:rsidR="00046A2D">
        <w:rPr>
          <w:rFonts w:hint="cs"/>
          <w:sz w:val="26"/>
          <w:szCs w:val="26"/>
          <w:rtl/>
          <w:lang w:bidi="ar-LB"/>
        </w:rPr>
        <w:t>نيب</w:t>
      </w:r>
      <w:r>
        <w:rPr>
          <w:rStyle w:val="FootnoteReference"/>
          <w:sz w:val="26"/>
          <w:szCs w:val="26"/>
          <w:rtl/>
          <w:lang w:bidi="ar-LB"/>
        </w:rPr>
        <w:footnoteReference w:id="3"/>
      </w:r>
      <w:r w:rsidRPr="00F460FC">
        <w:rPr>
          <w:sz w:val="26"/>
          <w:szCs w:val="26"/>
          <w:rtl/>
          <w:lang w:bidi="ar-LB"/>
        </w:rPr>
        <w:t>.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وطلبت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حكومة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أيضا،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رسالة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وجهتها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وزارة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البيئة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الأمانة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27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سبتمبر/أيلول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2024،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تغيير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الوكالة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المنفذة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الرئيسية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لتصبح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بدلا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6A2D">
        <w:rPr>
          <w:rFonts w:hint="cs"/>
          <w:sz w:val="26"/>
          <w:szCs w:val="26"/>
          <w:rtl/>
          <w:lang w:bidi="ar-LB"/>
        </w:rPr>
        <w:t>اليونيدو.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ويتضمن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تقرير</w:t>
      </w:r>
      <w:r w:rsidR="00046A2D">
        <w:rPr>
          <w:rFonts w:hint="cs"/>
          <w:sz w:val="26"/>
          <w:szCs w:val="26"/>
          <w:rtl/>
          <w:lang w:bidi="ar-LB"/>
        </w:rPr>
        <w:t>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مرحلي</w:t>
      </w:r>
      <w:r w:rsidR="00046A2D">
        <w:rPr>
          <w:rFonts w:hint="cs"/>
          <w:sz w:val="26"/>
          <w:szCs w:val="26"/>
          <w:rtl/>
          <w:lang w:bidi="ar-LB"/>
        </w:rPr>
        <w:t>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بشأن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الأولى،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وتقرير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التحقق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للفترة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202</w:t>
      </w:r>
      <w:r w:rsidR="00046A2D">
        <w:rPr>
          <w:rFonts w:hint="cs"/>
          <w:sz w:val="26"/>
          <w:szCs w:val="26"/>
          <w:rtl/>
          <w:lang w:bidi="ar-LB"/>
        </w:rPr>
        <w:t>1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2023،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للفترة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202</w:t>
      </w:r>
      <w:r w:rsidR="00046A2D">
        <w:rPr>
          <w:rFonts w:hint="cs"/>
          <w:sz w:val="26"/>
          <w:szCs w:val="26"/>
          <w:rtl/>
          <w:lang w:bidi="ar-LB"/>
        </w:rPr>
        <w:t>4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202</w:t>
      </w:r>
      <w:r w:rsidR="00046A2D">
        <w:rPr>
          <w:rFonts w:hint="cs"/>
          <w:sz w:val="26"/>
          <w:szCs w:val="26"/>
          <w:rtl/>
          <w:lang w:bidi="ar-LB"/>
        </w:rPr>
        <w:t>7</w:t>
      </w:r>
      <w:r w:rsidRPr="00F460FC">
        <w:rPr>
          <w:sz w:val="26"/>
          <w:szCs w:val="26"/>
          <w:rtl/>
          <w:lang w:bidi="ar-LB"/>
        </w:rPr>
        <w:t>.</w:t>
      </w:r>
    </w:p>
    <w:p w14:paraId="0151BB6C" w14:textId="2A53ABD5" w:rsidR="00D365E9" w:rsidRPr="00D365E9" w:rsidRDefault="00D365E9" w:rsidP="00D365E9">
      <w:pPr>
        <w:keepNext/>
        <w:bidi/>
        <w:spacing w:after="240" w:line="288" w:lineRule="auto"/>
        <w:rPr>
          <w:sz w:val="26"/>
          <w:szCs w:val="26"/>
          <w:u w:val="single"/>
          <w:lang w:val="en-US" w:bidi="ar-LB"/>
        </w:rPr>
      </w:pPr>
      <w:r w:rsidRPr="00D365E9">
        <w:rPr>
          <w:sz w:val="26"/>
          <w:szCs w:val="26"/>
          <w:u w:val="single"/>
          <w:rtl/>
          <w:lang w:val="en-US" w:bidi="ar-LB"/>
        </w:rPr>
        <w:t>تقرير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D365E9">
        <w:rPr>
          <w:sz w:val="26"/>
          <w:szCs w:val="26"/>
          <w:u w:val="single"/>
          <w:rtl/>
          <w:lang w:val="en-US" w:bidi="ar-LB"/>
        </w:rPr>
        <w:t>عن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D365E9">
        <w:rPr>
          <w:sz w:val="26"/>
          <w:szCs w:val="26"/>
          <w:u w:val="single"/>
          <w:rtl/>
          <w:lang w:val="en-US" w:bidi="ar-LB"/>
        </w:rPr>
        <w:t>استهلاك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D365E9">
        <w:rPr>
          <w:sz w:val="26"/>
          <w:szCs w:val="26"/>
          <w:u w:val="single"/>
          <w:rtl/>
          <w:lang w:val="en-US" w:bidi="ar-LB"/>
        </w:rPr>
        <w:t>الهيدروكلوروفلوروكربون</w:t>
      </w:r>
    </w:p>
    <w:p w14:paraId="6340EB9A" w14:textId="190135EB" w:rsidR="00D365E9" w:rsidRPr="00D365E9" w:rsidRDefault="00F460FC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أبلغت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قدره</w:t>
      </w:r>
      <w:r w:rsidR="000F4538">
        <w:rPr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18.76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طن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الأوزون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2023،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وهو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يقل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بنسبة</w:t>
      </w:r>
      <w:r w:rsidR="000F4538">
        <w:rPr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79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المائة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خط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أساس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المحدد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لتحقيق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الامتثال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البلد.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ويرد</w:t>
      </w:r>
      <w:r w:rsidR="000F4538">
        <w:rPr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الجدول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73C6A">
        <w:rPr>
          <w:rFonts w:hint="cs"/>
          <w:sz w:val="26"/>
          <w:szCs w:val="26"/>
          <w:rtl/>
          <w:lang w:bidi="ar-LB"/>
        </w:rPr>
        <w:t>1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الفترة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460FC">
        <w:rPr>
          <w:sz w:val="26"/>
          <w:szCs w:val="26"/>
          <w:rtl/>
          <w:lang w:bidi="ar-LB"/>
        </w:rPr>
        <w:t>2019-2023.</w:t>
      </w:r>
    </w:p>
    <w:p w14:paraId="67790983" w14:textId="234398AB" w:rsidR="00D365E9" w:rsidRPr="00D365E9" w:rsidRDefault="00D365E9" w:rsidP="00D365E9">
      <w:pPr>
        <w:keepNext/>
        <w:bidi/>
        <w:spacing w:after="40"/>
        <w:rPr>
          <w:bCs/>
          <w:sz w:val="26"/>
          <w:szCs w:val="26"/>
          <w:lang w:val="en-US" w:bidi="ar-LB"/>
        </w:rPr>
      </w:pPr>
      <w:r w:rsidRPr="00D365E9">
        <w:rPr>
          <w:bCs/>
          <w:sz w:val="26"/>
          <w:szCs w:val="26"/>
          <w:rtl/>
          <w:lang w:val="en-US" w:bidi="ar-LB"/>
        </w:rPr>
        <w:t>الجدول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1.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استهلاك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المواد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الهيدروكلوروفلوروكربونية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في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="0026013E">
        <w:rPr>
          <w:rFonts w:hint="cs"/>
          <w:bCs/>
          <w:sz w:val="26"/>
          <w:szCs w:val="26"/>
          <w:rtl/>
          <w:lang w:val="en-US" w:bidi="ar-LB"/>
        </w:rPr>
        <w:t>شيلي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(2019-2023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بيانات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المادة</w:t>
      </w:r>
      <w:r w:rsidR="000F4538">
        <w:rPr>
          <w:bCs/>
          <w:sz w:val="26"/>
          <w:szCs w:val="26"/>
          <w:rtl/>
          <w:lang w:val="en-US" w:bidi="ar-LB"/>
        </w:rPr>
        <w:t xml:space="preserve"> </w:t>
      </w:r>
      <w:r w:rsidRPr="00D365E9">
        <w:rPr>
          <w:bCs/>
          <w:sz w:val="26"/>
          <w:szCs w:val="26"/>
          <w:rtl/>
          <w:lang w:val="en-US" w:bidi="ar-LB"/>
        </w:rPr>
        <w:t>7)</w:t>
      </w:r>
    </w:p>
    <w:tbl>
      <w:tblPr>
        <w:bidiVisual/>
        <w:tblW w:w="5186" w:type="pct"/>
        <w:tblLayout w:type="fixed"/>
        <w:tblLook w:val="04A0" w:firstRow="1" w:lastRow="0" w:firstColumn="1" w:lastColumn="0" w:noHBand="0" w:noVBand="1"/>
      </w:tblPr>
      <w:tblGrid>
        <w:gridCol w:w="4676"/>
        <w:gridCol w:w="828"/>
        <w:gridCol w:w="809"/>
        <w:gridCol w:w="797"/>
        <w:gridCol w:w="786"/>
        <w:gridCol w:w="846"/>
        <w:gridCol w:w="956"/>
      </w:tblGrid>
      <w:tr w:rsidR="00FA6E0A" w:rsidRPr="002E0601" w14:paraId="57661CD2" w14:textId="77777777" w:rsidTr="00FA6E0A">
        <w:trPr>
          <w:trHeight w:val="248"/>
          <w:tblHeader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0F36AC2" w14:textId="2C3E299F" w:rsidR="00EA598B" w:rsidRPr="002E0601" w:rsidRDefault="0026013E" w:rsidP="0026013E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bidi="ar-LB"/>
              </w:rPr>
            </w:pPr>
            <w:r w:rsidRPr="0026013E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المواد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26013E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الهيدروكلوروفلوروكربونية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4E9E" w14:textId="5D741A16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2019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01CD" w14:textId="12CA322D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2020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FFB9" w14:textId="15828AFA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2021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2569" w14:textId="755BF018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2022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18BF" w14:textId="4579E9B3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2023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0491" w14:textId="1D04DFFD" w:rsidR="00EA598B" w:rsidRPr="0026013E" w:rsidRDefault="00D365E9" w:rsidP="00D365E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</w:pP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خط</w:t>
            </w:r>
            <w:r w:rsidR="000F4538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 xml:space="preserve"> </w:t>
            </w:r>
            <w:r w:rsidRPr="0026013E">
              <w:rPr>
                <w:b/>
                <w:bCs/>
                <w:color w:val="000000"/>
                <w:sz w:val="18"/>
                <w:szCs w:val="18"/>
                <w:rtl/>
                <w:lang w:bidi="ar-LB"/>
              </w:rPr>
              <w:t>الأساس</w:t>
            </w:r>
          </w:p>
        </w:tc>
      </w:tr>
      <w:tr w:rsidR="00FA6E0A" w:rsidRPr="002E0601" w14:paraId="49AED0C8" w14:textId="77777777" w:rsidTr="00FA6E0A">
        <w:trPr>
          <w:gridAfter w:val="1"/>
          <w:wAfter w:w="493" w:type="pct"/>
          <w:trHeight w:val="240"/>
        </w:trPr>
        <w:tc>
          <w:tcPr>
            <w:tcW w:w="45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E02BA37" w14:textId="43343CC6" w:rsidR="00FA6E0A" w:rsidRPr="002E0601" w:rsidRDefault="00FA6E0A" w:rsidP="003E62B8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طن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متري</w:t>
            </w:r>
          </w:p>
        </w:tc>
      </w:tr>
      <w:tr w:rsidR="00FA6E0A" w:rsidRPr="002E0601" w14:paraId="632102DE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402F80FC" w14:textId="00B64121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الهيدروكلوروفلوروكربون-22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797414E1" w14:textId="273A2045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436.56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7551EF46" w14:textId="7BF4CCB5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490.72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355543A" w14:textId="795E2D31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268.59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B8D2264" w14:textId="2CF8B14E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334.44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06D30B1" w14:textId="5BB6C497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341.76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7F1D264" w14:textId="0DA0CB19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859.19</w:t>
            </w:r>
          </w:p>
        </w:tc>
      </w:tr>
      <w:tr w:rsidR="00FA6E0A" w:rsidRPr="002E0601" w14:paraId="1F29DBD5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780073BE" w14:textId="6FC5B653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123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44652673" w14:textId="6C9C2352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2.71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7780EF4D" w14:textId="3D03E532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-0.54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86961E6" w14:textId="597C71ED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-0.16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DDD7105" w14:textId="162B64DF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-1.14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345BD0F" w14:textId="19C97556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-1.80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572C630" w14:textId="60A7322A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1.41</w:t>
            </w:r>
          </w:p>
        </w:tc>
      </w:tr>
      <w:tr w:rsidR="00FA6E0A" w:rsidRPr="002E0601" w14:paraId="19B1FB1D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546F4C02" w14:textId="5D41516F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124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4CC3DC1E" w14:textId="093C71DE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0E048A3" w14:textId="6EE907BE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74F519C" w14:textId="7CDB09C4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0.95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8FA9096" w14:textId="7A12AD3E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F8985D7" w14:textId="398D2C45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9E03730" w14:textId="77E81992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0.52</w:t>
            </w:r>
          </w:p>
        </w:tc>
      </w:tr>
      <w:tr w:rsidR="00FA6E0A" w:rsidRPr="002E0601" w14:paraId="2A8BFC41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5BFB56BC" w14:textId="61760690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141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43B43E9" w14:textId="1E29F352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72.88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0A924C7" w14:textId="4A685F3D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3F4A5AE" w14:textId="211A87D2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B84F7AE" w14:textId="11D942E8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71E89C8" w14:textId="56E879EC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99880A5" w14:textId="2F9A430E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357.14</w:t>
            </w:r>
          </w:p>
        </w:tc>
      </w:tr>
      <w:tr w:rsidR="00FA6E0A" w:rsidRPr="002E0601" w14:paraId="5F52B126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176A18B1" w14:textId="3A4E18CC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142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C41F020" w14:textId="4C0B2E47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1.71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8A5F3CF" w14:textId="63FB2A7D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0.33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41873387" w14:textId="3599EF4D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AD08806" w14:textId="6D7E3A68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CFF410C" w14:textId="1E939507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76F2E5E" w14:textId="1EC90117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9.66</w:t>
            </w:r>
          </w:p>
        </w:tc>
      </w:tr>
      <w:tr w:rsidR="00FA6E0A" w:rsidRPr="002E0601" w14:paraId="15FBA6B3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262F951" w14:textId="2F9F46CA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225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A034B3B" w14:textId="203B9724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B69CFC1" w14:textId="2921F401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5540E3C" w14:textId="169A9F7C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4B2D596" w14:textId="44E518B6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BB8A166" w14:textId="23F1CE98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514B1F3" w14:textId="0E8F53D8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4.20</w:t>
            </w:r>
          </w:p>
        </w:tc>
      </w:tr>
      <w:tr w:rsidR="00FA6E0A" w:rsidRPr="002E0601" w14:paraId="4A09210C" w14:textId="77777777" w:rsidTr="00FA6E0A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7236D852" w14:textId="0E9484F4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>
              <w:rPr>
                <w:rFonts w:hint="cs"/>
                <w:rtl/>
              </w:rPr>
              <w:t>المجموع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(طن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متري)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D15C3F1" w14:textId="2B9048E8" w:rsidR="0026013E" w:rsidRPr="00FA6E0A" w:rsidRDefault="0026013E" w:rsidP="0026013E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514.43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70ABBA9" w14:textId="5949B20A" w:rsidR="0026013E" w:rsidRPr="00FA6E0A" w:rsidRDefault="0026013E" w:rsidP="0026013E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490.51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41CE0455" w14:textId="7B400797" w:rsidR="0026013E" w:rsidRPr="00FA6E0A" w:rsidRDefault="0026013E" w:rsidP="0026013E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269.38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178904BA" w14:textId="62702384" w:rsidR="0026013E" w:rsidRPr="00FA6E0A" w:rsidRDefault="0026013E" w:rsidP="0026013E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333.30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E8710DC" w14:textId="030F5BF1" w:rsidR="0026013E" w:rsidRPr="00FA6E0A" w:rsidRDefault="0026013E" w:rsidP="0026013E">
            <w:pPr>
              <w:widowControl w:val="0"/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339.96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E9EB818" w14:textId="7F46EFFC" w:rsidR="0026013E" w:rsidRPr="00FA6E0A" w:rsidRDefault="0026013E" w:rsidP="0026013E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  <w:sz w:val="20"/>
                <w:szCs w:val="20"/>
              </w:rPr>
              <w:t>1,232.12</w:t>
            </w:r>
          </w:p>
        </w:tc>
      </w:tr>
      <w:tr w:rsidR="00FA6E0A" w:rsidRPr="002E0601" w14:paraId="5879045C" w14:textId="77777777" w:rsidTr="00B0295E">
        <w:trPr>
          <w:trHeight w:val="240"/>
        </w:trPr>
        <w:tc>
          <w:tcPr>
            <w:tcW w:w="2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5B45A944" w14:textId="13794521" w:rsidR="0026013E" w:rsidRPr="000223DB" w:rsidRDefault="0026013E" w:rsidP="0026013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BB22B6">
              <w:rPr>
                <w:rtl/>
              </w:rPr>
              <w:t>الهيدروكلوروفلوروكربون-</w:t>
            </w:r>
            <w:r>
              <w:rPr>
                <w:rFonts w:hint="cs"/>
                <w:rtl/>
              </w:rPr>
              <w:t>141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  <w:r w:rsidR="000F4538">
              <w:rPr>
                <w:rFonts w:hint="cs"/>
                <w:rtl/>
              </w:rPr>
              <w:t xml:space="preserve"> </w:t>
            </w:r>
            <w:r w:rsidRPr="0026013E">
              <w:rPr>
                <w:rtl/>
              </w:rPr>
              <w:t>في</w:t>
            </w:r>
            <w:r w:rsidR="000F4538">
              <w:rPr>
                <w:rtl/>
              </w:rPr>
              <w:t xml:space="preserve"> </w:t>
            </w:r>
            <w:r w:rsidRPr="0026013E">
              <w:rPr>
                <w:rtl/>
              </w:rPr>
              <w:t>البوليول</w:t>
            </w:r>
            <w:r w:rsidR="000F4538">
              <w:rPr>
                <w:rtl/>
              </w:rPr>
              <w:t xml:space="preserve"> </w:t>
            </w:r>
            <w:r w:rsidRPr="0026013E">
              <w:rPr>
                <w:rtl/>
              </w:rPr>
              <w:t>المستورد</w:t>
            </w:r>
            <w:r w:rsidR="000F4538">
              <w:rPr>
                <w:rtl/>
              </w:rPr>
              <w:t xml:space="preserve"> </w:t>
            </w:r>
            <w:r w:rsidRPr="0026013E">
              <w:rPr>
                <w:rtl/>
              </w:rPr>
              <w:t>الممزوج</w:t>
            </w:r>
            <w:r w:rsidR="000F4538">
              <w:rPr>
                <w:rtl/>
              </w:rPr>
              <w:t xml:space="preserve"> </w:t>
            </w:r>
            <w:r w:rsidRPr="0026013E">
              <w:rPr>
                <w:rtl/>
              </w:rPr>
              <w:t>مسبقا</w:t>
            </w:r>
            <w:r w:rsidRPr="0026013E">
              <w:rPr>
                <w:rFonts w:hint="cs"/>
                <w:vertAlign w:val="superscript"/>
                <w:rtl/>
              </w:rPr>
              <w:t>**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A7B82BA" w14:textId="5F7182AB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27.58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F52D810" w14:textId="20AECF16" w:rsidR="0026013E" w:rsidRPr="0026013E" w:rsidRDefault="0026013E" w:rsidP="0026013E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837A404" w14:textId="6D4B4738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99C353A" w14:textId="7BF83370" w:rsidR="0026013E" w:rsidRPr="0026013E" w:rsidRDefault="0026013E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48B2AAA4" w14:textId="7BDA58E1" w:rsidR="0026013E" w:rsidRPr="0026013E" w:rsidRDefault="0026013E" w:rsidP="0026013E">
            <w:pPr>
              <w:widowControl w:val="0"/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sz w:val="20"/>
                <w:szCs w:val="20"/>
              </w:rPr>
              <w:t>0.22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94934BE" w14:textId="5B1F910F" w:rsidR="0026013E" w:rsidRPr="0026013E" w:rsidRDefault="00FA6E0A" w:rsidP="0026013E">
            <w:pPr>
              <w:widowControl w:val="0"/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  <w:r w:rsidR="000F4538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ينطبق</w:t>
            </w:r>
          </w:p>
        </w:tc>
      </w:tr>
      <w:tr w:rsidR="00FA6E0A" w:rsidRPr="0034371D" w14:paraId="6A920CA8" w14:textId="77777777" w:rsidTr="00B0295E">
        <w:trPr>
          <w:gridAfter w:val="1"/>
          <w:wAfter w:w="493" w:type="pct"/>
          <w:trHeight w:val="248"/>
        </w:trPr>
        <w:tc>
          <w:tcPr>
            <w:tcW w:w="45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E43A01" w14:textId="7ADF0017" w:rsidR="00FA6E0A" w:rsidRPr="0059075C" w:rsidRDefault="00FA6E0A" w:rsidP="003E62B8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lang w:bidi="ar-LB"/>
              </w:rPr>
            </w:pP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طن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من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قدرات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استنفاد</w:t>
            </w:r>
            <w:r w:rsidR="000F4538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 xml:space="preserve"> </w:t>
            </w:r>
            <w:r w:rsidRPr="000223DB"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  <w:t>الأوزون</w:t>
            </w:r>
          </w:p>
        </w:tc>
      </w:tr>
      <w:tr w:rsidR="00FA6E0A" w:rsidRPr="0034371D" w14:paraId="625E6187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9D0B9AE" w14:textId="2B026A50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الهيدروكلوروفلوروكربون-22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76FFE29" w14:textId="671C11D7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24.01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E763C58" w14:textId="3AE55F2A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26.99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8F5C073" w14:textId="0C80A3FB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14.77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6E4FCBB" w14:textId="3E1F7FDE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18.39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9C05C91" w14:textId="59793D84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18.80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3ABD6DB" w14:textId="1B39D0F0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47.26</w:t>
            </w:r>
          </w:p>
        </w:tc>
      </w:tr>
      <w:tr w:rsidR="00FA6E0A" w:rsidRPr="0034371D" w14:paraId="59D61F7E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74B4DCCC" w14:textId="16B552C3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الهيدروكلوروفلوروكربون-123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9877D90" w14:textId="141154D1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DE8D61A" w14:textId="77EF904B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-0.01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86A86A7" w14:textId="3C7F7A31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19BC7B07" w14:textId="017F87D7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-0.02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EC88485" w14:textId="148AF503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-0.04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D90DF60" w14:textId="31E62685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0.03</w:t>
            </w:r>
          </w:p>
        </w:tc>
      </w:tr>
      <w:tr w:rsidR="00FA6E0A" w:rsidRPr="0034371D" w14:paraId="0CC55FBC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2461F030" w14:textId="4534B232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الهيدروكلوروفلوروكربون-124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C482A7E" w14:textId="656084A8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793016F" w14:textId="42CE1C67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DAADB1D" w14:textId="782464D8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EA4AE91" w14:textId="273DB2F9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EC9D201" w14:textId="0507C1B8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4F8A6EB1" w14:textId="159F595B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0.01</w:t>
            </w:r>
          </w:p>
        </w:tc>
      </w:tr>
      <w:tr w:rsidR="00FA6E0A" w:rsidRPr="0034371D" w14:paraId="505AEAD7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AF66433" w14:textId="7B8C3BCC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الهيدروكلوروفلوروكربون-141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ب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96EB525" w14:textId="1D33C3AA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8.02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7282443" w14:textId="65E60ECC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A03CD51" w14:textId="45D2913C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EE8985B" w14:textId="3A1A7E91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C29C5AF" w14:textId="25765D5D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9919056" w14:textId="48E886B6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39.29</w:t>
            </w:r>
          </w:p>
        </w:tc>
      </w:tr>
      <w:tr w:rsidR="00FA6E0A" w:rsidRPr="0034371D" w14:paraId="038ACA5E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6DBBA498" w14:textId="0075BE0D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الهيدروكلوروفلوروكربون-142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ب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2A644F1" w14:textId="1B84CA5D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0.11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4FAFB6C7" w14:textId="505407E2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303D958" w14:textId="42BF487C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5B5D1C5" w14:textId="3F4C9FA7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B3D5361" w14:textId="7995A501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4AB4576D" w14:textId="7CE8014F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0.63</w:t>
            </w:r>
          </w:p>
        </w:tc>
      </w:tr>
      <w:tr w:rsidR="00FA6E0A" w:rsidRPr="0034371D" w14:paraId="224E4F79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7E821C7C" w14:textId="3A01D808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7E1167">
              <w:rPr>
                <w:rtl/>
              </w:rPr>
              <w:t>الهيدروكلوروفلوروكربون-225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08BC4EB" w14:textId="6B872DE8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D0E5F95" w14:textId="3BF90103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B75CCC4" w14:textId="5AA8A0F0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513D5BEF" w14:textId="1232F0A8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9FCCCC5" w14:textId="47470BDC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2487F74" w14:textId="0B9EE4EC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0.29</w:t>
            </w:r>
          </w:p>
        </w:tc>
      </w:tr>
      <w:tr w:rsidR="00FA6E0A" w:rsidRPr="0034371D" w14:paraId="58A337DF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314B8FA1" w14:textId="22BABC1C" w:rsidR="00FA6E0A" w:rsidRPr="0026013E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26013E">
              <w:rPr>
                <w:b/>
                <w:bCs/>
                <w:rtl/>
              </w:rPr>
              <w:t>المجموع</w:t>
            </w:r>
            <w:r w:rsidR="000F4538">
              <w:rPr>
                <w:b/>
                <w:bCs/>
                <w:rtl/>
              </w:rPr>
              <w:t xml:space="preserve"> </w:t>
            </w:r>
            <w:r w:rsidRPr="0026013E">
              <w:rPr>
                <w:b/>
                <w:bCs/>
                <w:rtl/>
              </w:rPr>
              <w:t>(طن</w:t>
            </w:r>
            <w:r w:rsidR="000F4538">
              <w:rPr>
                <w:b/>
                <w:bCs/>
                <w:rtl/>
              </w:rPr>
              <w:t xml:space="preserve"> </w:t>
            </w:r>
            <w:r w:rsidRPr="0026013E">
              <w:rPr>
                <w:rFonts w:hint="cs"/>
                <w:b/>
                <w:bCs/>
                <w:rtl/>
              </w:rPr>
              <w:t>من</w:t>
            </w:r>
            <w:r w:rsidR="000F4538">
              <w:rPr>
                <w:rFonts w:hint="cs"/>
                <w:b/>
                <w:bCs/>
                <w:rtl/>
              </w:rPr>
              <w:t xml:space="preserve"> </w:t>
            </w:r>
            <w:r w:rsidRPr="0026013E">
              <w:rPr>
                <w:rFonts w:hint="cs"/>
                <w:b/>
                <w:bCs/>
                <w:rtl/>
              </w:rPr>
              <w:t>قدرات</w:t>
            </w:r>
            <w:r w:rsidR="000F4538">
              <w:rPr>
                <w:rFonts w:hint="cs"/>
                <w:b/>
                <w:bCs/>
                <w:rtl/>
              </w:rPr>
              <w:t xml:space="preserve"> </w:t>
            </w:r>
            <w:r w:rsidRPr="0026013E">
              <w:rPr>
                <w:rFonts w:hint="cs"/>
                <w:b/>
                <w:bCs/>
                <w:rtl/>
              </w:rPr>
              <w:t>استنفاد</w:t>
            </w:r>
            <w:r w:rsidR="000F4538">
              <w:rPr>
                <w:rFonts w:hint="cs"/>
                <w:b/>
                <w:bCs/>
                <w:rtl/>
              </w:rPr>
              <w:t xml:space="preserve"> </w:t>
            </w:r>
            <w:r w:rsidRPr="0026013E">
              <w:rPr>
                <w:rFonts w:hint="cs"/>
                <w:b/>
                <w:bCs/>
                <w:rtl/>
              </w:rPr>
              <w:t>الأوزون</w:t>
            </w:r>
            <w:r w:rsidRPr="0026013E">
              <w:rPr>
                <w:b/>
                <w:bCs/>
                <w:rtl/>
              </w:rPr>
              <w:t>)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3AD1CF95" w14:textId="69C0D7B9" w:rsidR="00FA6E0A" w:rsidRPr="00FA6E0A" w:rsidRDefault="00FA6E0A" w:rsidP="00FA6E0A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32.21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1E155488" w14:textId="2620B192" w:rsidR="00FA6E0A" w:rsidRPr="00FA6E0A" w:rsidRDefault="00FA6E0A" w:rsidP="00FA6E0A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27.00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358B13C" w14:textId="4F48EDF4" w:rsidR="00FA6E0A" w:rsidRPr="00FA6E0A" w:rsidRDefault="00FA6E0A" w:rsidP="00FA6E0A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14.79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C941DBD" w14:textId="3BDD8128" w:rsidR="00FA6E0A" w:rsidRPr="00FA6E0A" w:rsidRDefault="00FA6E0A" w:rsidP="00FA6E0A">
            <w:pPr>
              <w:bidi/>
              <w:jc w:val="left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18.37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0945DECA" w14:textId="3BB0BB5D" w:rsidR="00FA6E0A" w:rsidRPr="00FA6E0A" w:rsidRDefault="00FA6E0A" w:rsidP="00FA6E0A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18.76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8809A10" w14:textId="0610C4D7" w:rsidR="00FA6E0A" w:rsidRPr="00FA6E0A" w:rsidRDefault="00FA6E0A" w:rsidP="00FA6E0A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r w:rsidRPr="00FA6E0A">
              <w:rPr>
                <w:b/>
                <w:bCs/>
              </w:rPr>
              <w:t>87.50</w:t>
            </w:r>
          </w:p>
        </w:tc>
      </w:tr>
      <w:tr w:rsidR="00FA6E0A" w:rsidRPr="0034371D" w14:paraId="23ED12D3" w14:textId="77777777" w:rsidTr="00FA6E0A">
        <w:trPr>
          <w:trHeight w:val="248"/>
        </w:trPr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8A33A9C" w14:textId="1A0B450B" w:rsidR="00FA6E0A" w:rsidRPr="000223DB" w:rsidRDefault="00FA6E0A" w:rsidP="00FA6E0A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szCs w:val="20"/>
                <w:rtl/>
                <w:lang w:bidi="ar-LB"/>
              </w:rPr>
            </w:pPr>
            <w:bookmarkStart w:id="0" w:name="_Hlk182395574"/>
            <w:r w:rsidRPr="007E1167">
              <w:rPr>
                <w:rtl/>
              </w:rPr>
              <w:t>الهيدروكلوروفلوروكربون-141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ب</w:t>
            </w:r>
            <w:r w:rsidR="000F4538">
              <w:rPr>
                <w:rtl/>
              </w:rPr>
              <w:t xml:space="preserve"> </w:t>
            </w:r>
            <w:bookmarkEnd w:id="0"/>
            <w:r w:rsidRPr="007E1167">
              <w:rPr>
                <w:rtl/>
              </w:rPr>
              <w:t>في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البوليول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المستورد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الممزوج</w:t>
            </w:r>
            <w:r w:rsidR="000F4538">
              <w:rPr>
                <w:rtl/>
              </w:rPr>
              <w:t xml:space="preserve"> </w:t>
            </w:r>
            <w:r w:rsidRPr="007E1167">
              <w:rPr>
                <w:rtl/>
              </w:rPr>
              <w:t>مسبقا</w:t>
            </w:r>
            <w:r w:rsidRPr="0026013E">
              <w:rPr>
                <w:rFonts w:hint="cs"/>
                <w:vertAlign w:val="superscript"/>
                <w:rtl/>
              </w:rPr>
              <w:t>**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790C28EB" w14:textId="4C5C2EB7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3.03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28AACB1" w14:textId="07790EAE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D0FDCBC" w14:textId="4A34E7C7" w:rsidR="00FA6E0A" w:rsidRPr="003E62B8" w:rsidRDefault="00FA6E0A" w:rsidP="00FA6E0A">
            <w:pPr>
              <w:bidi/>
              <w:jc w:val="left"/>
              <w:rPr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49421B7" w14:textId="6AAC8A78" w:rsidR="00FA6E0A" w:rsidRPr="003E62B8" w:rsidRDefault="00FA6E0A" w:rsidP="00FA6E0A">
            <w:pPr>
              <w:bidi/>
              <w:jc w:val="left"/>
              <w:rPr>
                <w:sz w:val="20"/>
                <w:szCs w:val="20"/>
                <w:rtl/>
                <w:lang w:bidi="ar-LB"/>
              </w:rPr>
            </w:pPr>
            <w:r w:rsidRPr="00321D69">
              <w:t>0.00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1DE486B" w14:textId="7848FAE0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 w:rsidRPr="00321D69">
              <w:t>0.024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78CE9AA" w14:textId="53D64D47" w:rsidR="00FA6E0A" w:rsidRPr="003E62B8" w:rsidRDefault="00FA6E0A" w:rsidP="00FA6E0A">
            <w:pPr>
              <w:bidi/>
              <w:jc w:val="left"/>
              <w:rPr>
                <w:rFonts w:eastAsiaTheme="minorHAnsi"/>
                <w:color w:val="000000"/>
                <w:sz w:val="20"/>
                <w:szCs w:val="20"/>
                <w:rtl/>
                <w:lang w:bidi="ar-LB"/>
              </w:rPr>
            </w:pPr>
            <w:r>
              <w:rPr>
                <w:rFonts w:hint="cs"/>
                <w:rtl/>
              </w:rPr>
              <w:t>لا</w:t>
            </w:r>
            <w:r w:rsidR="000F4538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ينطبق</w:t>
            </w:r>
          </w:p>
        </w:tc>
      </w:tr>
    </w:tbl>
    <w:p w14:paraId="71152610" w14:textId="4F1691B3" w:rsidR="00B0295E" w:rsidRDefault="00B0295E" w:rsidP="004E4553">
      <w:pPr>
        <w:pStyle w:val="ListParagraph"/>
        <w:bidi/>
        <w:spacing w:line="288" w:lineRule="auto"/>
        <w:ind w:left="0"/>
        <w:contextualSpacing w:val="0"/>
        <w:rPr>
          <w:sz w:val="18"/>
          <w:szCs w:val="18"/>
          <w:rtl/>
          <w:lang w:bidi="ar-LB"/>
        </w:rPr>
      </w:pPr>
      <w:r w:rsidRPr="004E4553">
        <w:rPr>
          <w:rFonts w:hint="cs"/>
          <w:sz w:val="18"/>
          <w:szCs w:val="18"/>
          <w:rtl/>
          <w:lang w:bidi="ar-LB"/>
        </w:rPr>
        <w:t>*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rtl/>
          <w:lang w:bidi="ar-LB"/>
        </w:rPr>
        <w:t>استهلاك</w:t>
      </w:r>
      <w:r w:rsidR="000F4538">
        <w:rPr>
          <w:sz w:val="18"/>
          <w:szCs w:val="18"/>
          <w:rtl/>
          <w:lang w:bidi="ar-LB"/>
        </w:rPr>
        <w:t xml:space="preserve"> </w:t>
      </w:r>
      <w:r w:rsidR="004E4553" w:rsidRPr="004E4553">
        <w:rPr>
          <w:sz w:val="18"/>
          <w:szCs w:val="18"/>
          <w:rtl/>
        </w:rPr>
        <w:t>الهيدروكلوروفلوروكربون-141</w:t>
      </w:r>
      <w:r w:rsidR="000F4538">
        <w:rPr>
          <w:sz w:val="18"/>
          <w:szCs w:val="18"/>
          <w:rtl/>
        </w:rPr>
        <w:t xml:space="preserve"> </w:t>
      </w:r>
      <w:r w:rsidR="004E4553" w:rsidRPr="004E4553">
        <w:rPr>
          <w:sz w:val="18"/>
          <w:szCs w:val="18"/>
          <w:rtl/>
        </w:rPr>
        <w:t>ب</w:t>
      </w:r>
      <w:r w:rsidR="000F4538">
        <w:rPr>
          <w:sz w:val="18"/>
          <w:szCs w:val="18"/>
          <w:rtl/>
        </w:rPr>
        <w:t xml:space="preserve"> </w:t>
      </w:r>
      <w:r w:rsidRPr="004E4553">
        <w:rPr>
          <w:sz w:val="18"/>
          <w:szCs w:val="18"/>
          <w:rtl/>
          <w:lang w:bidi="ar-LB"/>
        </w:rPr>
        <w:t>المسجلة</w:t>
      </w:r>
      <w:r w:rsidR="000F4538">
        <w:rPr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rtl/>
          <w:lang w:bidi="ar-LB"/>
        </w:rPr>
        <w:t>كجزء</w:t>
      </w:r>
      <w:r w:rsidR="000F4538">
        <w:rPr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rtl/>
          <w:lang w:bidi="ar-LB"/>
        </w:rPr>
        <w:t>من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4E4553">
        <w:rPr>
          <w:rFonts w:hint="cs"/>
          <w:sz w:val="18"/>
          <w:szCs w:val="18"/>
          <w:rtl/>
          <w:lang w:bidi="ar-LB"/>
        </w:rPr>
        <w:t>مزيج</w:t>
      </w:r>
      <w:r w:rsidR="000F4538">
        <w:rPr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lang w:bidi="ar-LB"/>
        </w:rPr>
        <w:t>R-406A</w:t>
      </w:r>
      <w:r w:rsidR="000F4538">
        <w:rPr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rtl/>
          <w:lang w:bidi="ar-LB"/>
        </w:rPr>
        <w:t>و</w:t>
      </w:r>
      <w:r w:rsidR="004E4553">
        <w:rPr>
          <w:rFonts w:hint="cs"/>
          <w:sz w:val="18"/>
          <w:szCs w:val="18"/>
          <w:rtl/>
          <w:lang w:bidi="ar-LB"/>
        </w:rPr>
        <w:t>المزائج</w:t>
      </w:r>
      <w:r w:rsidR="000F4538">
        <w:rPr>
          <w:sz w:val="18"/>
          <w:szCs w:val="18"/>
          <w:rtl/>
          <w:lang w:bidi="ar-LB"/>
        </w:rPr>
        <w:t xml:space="preserve"> </w:t>
      </w:r>
      <w:r w:rsidRPr="004E4553">
        <w:rPr>
          <w:sz w:val="18"/>
          <w:szCs w:val="18"/>
          <w:rtl/>
          <w:lang w:bidi="ar-LB"/>
        </w:rPr>
        <w:t>الأخرى</w:t>
      </w:r>
      <w:r w:rsidR="004E4553">
        <w:rPr>
          <w:rFonts w:hint="cs"/>
          <w:sz w:val="18"/>
          <w:szCs w:val="18"/>
          <w:rtl/>
          <w:lang w:bidi="ar-LB"/>
        </w:rPr>
        <w:t>.</w:t>
      </w:r>
    </w:p>
    <w:p w14:paraId="4F0292A3" w14:textId="5095A12C" w:rsidR="004E4553" w:rsidRDefault="004E4553" w:rsidP="004E4553">
      <w:pPr>
        <w:pStyle w:val="ListParagraph"/>
        <w:bidi/>
        <w:spacing w:line="288" w:lineRule="auto"/>
        <w:ind w:left="0"/>
        <w:contextualSpacing w:val="0"/>
        <w:rPr>
          <w:sz w:val="18"/>
          <w:szCs w:val="18"/>
          <w:rtl/>
          <w:lang w:bidi="ar-LB"/>
        </w:rPr>
      </w:pPr>
      <w:r>
        <w:rPr>
          <w:rFonts w:hint="cs"/>
          <w:sz w:val="18"/>
          <w:szCs w:val="18"/>
          <w:rtl/>
          <w:lang w:bidi="ar-LB"/>
        </w:rPr>
        <w:t>**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>
        <w:rPr>
          <w:rFonts w:hint="cs"/>
          <w:sz w:val="18"/>
          <w:szCs w:val="18"/>
          <w:rtl/>
          <w:lang w:bidi="ar-LB"/>
        </w:rPr>
        <w:t>بيانات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9C35BE">
        <w:rPr>
          <w:rFonts w:hint="cs"/>
          <w:sz w:val="18"/>
          <w:szCs w:val="18"/>
          <w:rtl/>
          <w:lang w:bidi="ar-LB"/>
        </w:rPr>
        <w:t>ال</w:t>
      </w:r>
      <w:r>
        <w:rPr>
          <w:rFonts w:hint="cs"/>
          <w:sz w:val="18"/>
          <w:szCs w:val="18"/>
          <w:rtl/>
          <w:lang w:bidi="ar-LB"/>
        </w:rPr>
        <w:t>برنامج</w:t>
      </w:r>
      <w:r w:rsidR="000F4538">
        <w:rPr>
          <w:rFonts w:hint="cs"/>
          <w:sz w:val="18"/>
          <w:szCs w:val="18"/>
          <w:rtl/>
          <w:lang w:bidi="ar-LB"/>
        </w:rPr>
        <w:t xml:space="preserve"> </w:t>
      </w:r>
      <w:r w:rsidR="009C35BE">
        <w:rPr>
          <w:rFonts w:hint="cs"/>
          <w:sz w:val="18"/>
          <w:szCs w:val="18"/>
          <w:rtl/>
          <w:lang w:bidi="ar-LB"/>
        </w:rPr>
        <w:t>القطري</w:t>
      </w:r>
      <w:r>
        <w:rPr>
          <w:rFonts w:hint="cs"/>
          <w:sz w:val="18"/>
          <w:szCs w:val="18"/>
          <w:rtl/>
          <w:lang w:bidi="ar-LB"/>
        </w:rPr>
        <w:t>.</w:t>
      </w:r>
    </w:p>
    <w:p w14:paraId="7A165083" w14:textId="77777777" w:rsidR="004E4553" w:rsidRPr="004E4553" w:rsidRDefault="004E4553" w:rsidP="004E4553">
      <w:pPr>
        <w:pStyle w:val="ListParagraph"/>
        <w:bidi/>
        <w:spacing w:after="240" w:line="288" w:lineRule="auto"/>
        <w:ind w:left="0"/>
        <w:contextualSpacing w:val="0"/>
        <w:rPr>
          <w:sz w:val="18"/>
          <w:szCs w:val="18"/>
          <w:lang w:bidi="ar-LB"/>
        </w:rPr>
      </w:pPr>
    </w:p>
    <w:p w14:paraId="326E9C15" w14:textId="23392BA1" w:rsidR="00D37487" w:rsidRPr="00DF3AA0" w:rsidRDefault="00D37487" w:rsidP="002D330D">
      <w:pPr>
        <w:pStyle w:val="ListParagraph"/>
        <w:numPr>
          <w:ilvl w:val="0"/>
          <w:numId w:val="8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37487">
        <w:rPr>
          <w:sz w:val="26"/>
          <w:szCs w:val="26"/>
          <w:rtl/>
          <w:lang w:bidi="ar-LB"/>
        </w:rPr>
        <w:lastRenderedPageBreak/>
        <w:t>أظهر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اتجاهاً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متناقصاً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يعزى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إنفاذ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التراخيص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والحصص،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وتخفيض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حصص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الواردات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الهيدروكلوروفلوروكربونية</w:t>
      </w:r>
      <w:r w:rsidRPr="00D3748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تصنيع</w:t>
      </w:r>
      <w:r w:rsidR="000F4538">
        <w:rPr>
          <w:sz w:val="26"/>
          <w:szCs w:val="26"/>
          <w:rtl/>
          <w:lang w:bidi="ar-LB"/>
        </w:rPr>
        <w:t xml:space="preserve"> </w:t>
      </w:r>
      <w:r w:rsidR="00AF4C38" w:rsidRPr="00D37487">
        <w:rPr>
          <w:rFonts w:hint="cs"/>
          <w:sz w:val="26"/>
          <w:szCs w:val="26"/>
          <w:rtl/>
          <w:lang w:bidi="ar-LB"/>
        </w:rPr>
        <w:t>الرغاوى</w:t>
      </w:r>
      <w:r w:rsidRPr="00D3748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وحظر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الهيدروكلوروفلوروكربون-141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(</w:t>
      </w:r>
      <w:r w:rsidR="007D0218">
        <w:rPr>
          <w:rFonts w:hint="cs"/>
          <w:sz w:val="26"/>
          <w:szCs w:val="26"/>
          <w:rtl/>
          <w:lang w:bidi="ar-LB"/>
        </w:rPr>
        <w:t>ال</w:t>
      </w:r>
      <w:r w:rsidRPr="00D37487">
        <w:rPr>
          <w:sz w:val="26"/>
          <w:szCs w:val="26"/>
          <w:rtl/>
          <w:lang w:bidi="ar-LB"/>
        </w:rPr>
        <w:t>نقي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</w:t>
      </w:r>
      <w:r w:rsidR="007D0218">
        <w:rPr>
          <w:rFonts w:hint="cs"/>
          <w:sz w:val="26"/>
          <w:szCs w:val="26"/>
          <w:rtl/>
          <w:lang w:bidi="ar-LB"/>
        </w:rPr>
        <w:t>المضمن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المستوردة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الممزوجة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مسبقا</w:t>
      </w:r>
      <w:r w:rsidRPr="00D37487">
        <w:rPr>
          <w:sz w:val="26"/>
          <w:szCs w:val="26"/>
          <w:rtl/>
          <w:lang w:bidi="ar-LB"/>
        </w:rPr>
        <w:t>)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2020،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وكذلك</w:t>
      </w:r>
      <w:r w:rsidR="000F4538">
        <w:rPr>
          <w:sz w:val="26"/>
          <w:szCs w:val="26"/>
          <w:rtl/>
          <w:lang w:bidi="ar-LB"/>
        </w:rPr>
        <w:t xml:space="preserve"> </w:t>
      </w:r>
      <w:r w:rsidR="00873B95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المساعدة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التقنية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والتدريب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المت</w:t>
      </w:r>
      <w:r w:rsidR="007D0218">
        <w:rPr>
          <w:rFonts w:hint="cs"/>
          <w:sz w:val="26"/>
          <w:szCs w:val="26"/>
          <w:rtl/>
          <w:lang w:bidi="ar-LB"/>
        </w:rPr>
        <w:t>علقة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بقطاع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خدمة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التبريد.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كما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ساهم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معدات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وتكييف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الهواء</w:t>
      </w:r>
      <w:r w:rsidR="000F4538">
        <w:rPr>
          <w:sz w:val="26"/>
          <w:szCs w:val="26"/>
          <w:rtl/>
          <w:lang w:bidi="ar-LB"/>
        </w:rPr>
        <w:t xml:space="preserve"> </w:t>
      </w:r>
      <w:r w:rsidR="00873B95">
        <w:rPr>
          <w:rFonts w:hint="cs"/>
          <w:sz w:val="26"/>
          <w:szCs w:val="26"/>
          <w:rtl/>
          <w:lang w:bidi="ar-LB"/>
        </w:rPr>
        <w:t>غير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73B95">
        <w:rPr>
          <w:rFonts w:hint="cs"/>
          <w:sz w:val="26"/>
          <w:szCs w:val="26"/>
          <w:rtl/>
          <w:lang w:bidi="ar-LB"/>
        </w:rPr>
        <w:t>المعتمِدة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خفض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استهلاك</w:t>
      </w:r>
      <w:r w:rsidR="007D0218">
        <w:rPr>
          <w:rFonts w:hint="cs"/>
          <w:sz w:val="26"/>
          <w:szCs w:val="26"/>
          <w:rtl/>
          <w:lang w:bidi="ar-LB"/>
        </w:rPr>
        <w:t>ها</w:t>
      </w:r>
      <w:r w:rsidRPr="00D37487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و</w:t>
      </w:r>
      <w:r w:rsidRPr="00D37487">
        <w:rPr>
          <w:sz w:val="26"/>
          <w:szCs w:val="26"/>
          <w:rtl/>
          <w:lang w:bidi="ar-LB"/>
        </w:rPr>
        <w:t>يمكن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تُعزى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الزيادة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المعتدلة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الهيدروكلوروفلوروكربون-22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2019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و2020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المخزونات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تحسباً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ل</w:t>
      </w:r>
      <w:r w:rsidR="009C35BE">
        <w:rPr>
          <w:rFonts w:hint="cs"/>
          <w:sz w:val="26"/>
          <w:szCs w:val="26"/>
          <w:rtl/>
          <w:lang w:bidi="ar-LB"/>
        </w:rPr>
        <w:t>تطبيق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الرقابة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2020.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و</w:t>
      </w:r>
      <w:r w:rsidRPr="00D37487">
        <w:rPr>
          <w:sz w:val="26"/>
          <w:szCs w:val="26"/>
          <w:rtl/>
          <w:lang w:bidi="ar-LB"/>
        </w:rPr>
        <w:t>يُعزى</w:t>
      </w:r>
      <w:r w:rsidR="000F4538">
        <w:rPr>
          <w:sz w:val="26"/>
          <w:szCs w:val="26"/>
          <w:rtl/>
          <w:lang w:bidi="ar-LB"/>
        </w:rPr>
        <w:t xml:space="preserve"> </w:t>
      </w:r>
      <w:r w:rsidR="009C35BE">
        <w:rPr>
          <w:rFonts w:hint="cs"/>
          <w:sz w:val="26"/>
          <w:szCs w:val="26"/>
          <w:rtl/>
          <w:lang w:bidi="ar-LB"/>
        </w:rPr>
        <w:t>انخفاض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الاستهلاك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C35BE">
        <w:rPr>
          <w:rFonts w:hint="cs"/>
          <w:sz w:val="26"/>
          <w:szCs w:val="26"/>
          <w:rtl/>
          <w:lang w:bidi="ar-LB"/>
        </w:rPr>
        <w:t>الحاد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2021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وارتفاع</w:t>
      </w:r>
      <w:r w:rsidR="009C35BE">
        <w:rPr>
          <w:rFonts w:hint="cs"/>
          <w:sz w:val="26"/>
          <w:szCs w:val="26"/>
          <w:rtl/>
          <w:lang w:bidi="ar-LB"/>
        </w:rPr>
        <w:t>ه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اللاحق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2022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جائحة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كوفيد-19</w:t>
      </w:r>
      <w:r w:rsidRPr="00D37487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و</w:t>
      </w:r>
      <w:r w:rsidRPr="00D37487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2021،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كانت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هناك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زيادة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طفيفة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تصدير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الهيدروكلوروفلوروكربون-</w:t>
      </w:r>
      <w:r w:rsidR="007D0218">
        <w:rPr>
          <w:rFonts w:hint="cs"/>
          <w:sz w:val="26"/>
          <w:szCs w:val="26"/>
          <w:rtl/>
          <w:lang w:bidi="ar-LB"/>
        </w:rPr>
        <w:t>123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بلدان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داخل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منطقة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أمريكا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اللاتينية.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2023،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اكتشفت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استيراد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B8555F">
        <w:rPr>
          <w:rFonts w:hint="cs"/>
          <w:sz w:val="26"/>
          <w:szCs w:val="26"/>
          <w:rtl/>
          <w:lang w:bidi="ar-LB"/>
        </w:rPr>
        <w:t>غير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B8555F">
        <w:rPr>
          <w:rFonts w:hint="cs"/>
          <w:sz w:val="26"/>
          <w:szCs w:val="26"/>
          <w:rtl/>
          <w:lang w:bidi="ar-LB"/>
        </w:rPr>
        <w:t>مشروع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010EB">
        <w:rPr>
          <w:rFonts w:hint="cs"/>
          <w:sz w:val="26"/>
          <w:szCs w:val="26"/>
          <w:rtl/>
          <w:lang w:bidi="ar-LB"/>
        </w:rPr>
        <w:t>لكمية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220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كيلوغراما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(0.02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طن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D0218">
        <w:rPr>
          <w:rFonts w:hint="cs"/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الأوزون)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الهيدروكلوروفلوروكربون-141</w:t>
      </w:r>
      <w:r w:rsidR="000F4538">
        <w:rPr>
          <w:sz w:val="26"/>
          <w:szCs w:val="26"/>
          <w:rtl/>
          <w:lang w:bidi="ar-LB"/>
        </w:rPr>
        <w:t xml:space="preserve"> </w:t>
      </w:r>
      <w:r w:rsidR="007D0218" w:rsidRPr="007D0218">
        <w:rPr>
          <w:sz w:val="26"/>
          <w:szCs w:val="26"/>
          <w:rtl/>
          <w:lang w:bidi="ar-LB"/>
        </w:rPr>
        <w:t>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الم</w:t>
      </w:r>
      <w:r w:rsidR="007D0218">
        <w:rPr>
          <w:rFonts w:hint="cs"/>
          <w:sz w:val="26"/>
          <w:szCs w:val="26"/>
          <w:rtl/>
          <w:lang w:bidi="ar-LB"/>
        </w:rPr>
        <w:t>مزوجة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مسبقا،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وه</w:t>
      </w:r>
      <w:r w:rsidR="00873B95">
        <w:rPr>
          <w:rFonts w:hint="cs"/>
          <w:sz w:val="26"/>
          <w:szCs w:val="26"/>
          <w:rtl/>
          <w:lang w:bidi="ar-LB"/>
        </w:rPr>
        <w:t>و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حاليا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قيد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الإجراءات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37487">
        <w:rPr>
          <w:sz w:val="26"/>
          <w:szCs w:val="26"/>
          <w:rtl/>
          <w:lang w:bidi="ar-LB"/>
        </w:rPr>
        <w:t>القانونية.</w:t>
      </w:r>
    </w:p>
    <w:p w14:paraId="1FB2C742" w14:textId="4D6E98B4" w:rsidR="00EC6788" w:rsidRPr="00EC6788" w:rsidRDefault="00EC6788" w:rsidP="00EC6788">
      <w:pPr>
        <w:keepNext/>
        <w:bidi/>
        <w:spacing w:after="240"/>
        <w:rPr>
          <w:iCs/>
          <w:sz w:val="26"/>
          <w:szCs w:val="26"/>
          <w:lang w:val="en-US" w:bidi="ar-LB"/>
        </w:rPr>
      </w:pPr>
      <w:r w:rsidRPr="00EC6788">
        <w:rPr>
          <w:iCs/>
          <w:sz w:val="26"/>
          <w:szCs w:val="26"/>
          <w:rtl/>
          <w:lang w:val="en-US" w:bidi="ar-LB"/>
        </w:rPr>
        <w:t>تقرير</w:t>
      </w:r>
      <w:r w:rsidR="000F4538">
        <w:rPr>
          <w:iCs/>
          <w:sz w:val="26"/>
          <w:szCs w:val="26"/>
          <w:rtl/>
          <w:lang w:val="en-US" w:bidi="ar-LB"/>
        </w:rPr>
        <w:t xml:space="preserve"> </w:t>
      </w:r>
      <w:r w:rsidRPr="00EC6788">
        <w:rPr>
          <w:iCs/>
          <w:sz w:val="26"/>
          <w:szCs w:val="26"/>
          <w:rtl/>
          <w:lang w:val="en-US" w:bidi="ar-LB"/>
        </w:rPr>
        <w:t>تنفيذ</w:t>
      </w:r>
      <w:r w:rsidR="000F4538">
        <w:rPr>
          <w:iCs/>
          <w:sz w:val="26"/>
          <w:szCs w:val="26"/>
          <w:rtl/>
          <w:lang w:val="en-US" w:bidi="ar-LB"/>
        </w:rPr>
        <w:t xml:space="preserve"> </w:t>
      </w:r>
      <w:r w:rsidRPr="00EC6788">
        <w:rPr>
          <w:iCs/>
          <w:sz w:val="26"/>
          <w:szCs w:val="26"/>
          <w:rtl/>
          <w:lang w:val="en-US" w:bidi="ar-LB"/>
        </w:rPr>
        <w:t>البرنامج</w:t>
      </w:r>
      <w:r w:rsidR="000F4538">
        <w:rPr>
          <w:iCs/>
          <w:sz w:val="26"/>
          <w:szCs w:val="26"/>
          <w:rtl/>
          <w:lang w:val="en-US" w:bidi="ar-LB"/>
        </w:rPr>
        <w:t xml:space="preserve"> </w:t>
      </w:r>
      <w:r w:rsidRPr="00EC6788">
        <w:rPr>
          <w:iCs/>
          <w:sz w:val="26"/>
          <w:szCs w:val="26"/>
          <w:rtl/>
          <w:lang w:val="en-US" w:bidi="ar-LB"/>
        </w:rPr>
        <w:t>القُطري</w:t>
      </w:r>
    </w:p>
    <w:p w14:paraId="34DF26B5" w14:textId="30B40B64" w:rsidR="00EC6788" w:rsidRPr="00EC6788" w:rsidRDefault="008316DC" w:rsidP="002D330D">
      <w:pPr>
        <w:pStyle w:val="ListParagraph"/>
        <w:numPr>
          <w:ilvl w:val="0"/>
          <w:numId w:val="8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8316DC">
        <w:rPr>
          <w:sz w:val="26"/>
          <w:szCs w:val="26"/>
          <w:rtl/>
          <w:lang w:bidi="ar-LB"/>
        </w:rPr>
        <w:t>أبلغت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بيانات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تقرير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القطري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لعام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2023،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وهو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يتماشى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البيانات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الواردة</w:t>
      </w:r>
      <w:r w:rsidR="000F4538">
        <w:rPr>
          <w:sz w:val="26"/>
          <w:szCs w:val="26"/>
          <w:rtl/>
          <w:lang w:bidi="ar-LB"/>
        </w:rPr>
        <w:t xml:space="preserve"> </w:t>
      </w:r>
      <w:r w:rsidR="00CA5E10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="00CA5E10">
        <w:rPr>
          <w:sz w:val="26"/>
          <w:szCs w:val="26"/>
          <w:rtl/>
          <w:lang w:bidi="ar-LB"/>
        </w:rPr>
        <w:t>إطار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المادة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7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8316DC">
        <w:rPr>
          <w:sz w:val="26"/>
          <w:szCs w:val="26"/>
          <w:rtl/>
          <w:lang w:bidi="ar-LB"/>
        </w:rPr>
        <w:t>مونتريال.</w:t>
      </w:r>
    </w:p>
    <w:p w14:paraId="7CBF782C" w14:textId="72CED70B" w:rsidR="00EC6788" w:rsidRPr="00EC6788" w:rsidRDefault="00EC6788" w:rsidP="00EC6788">
      <w:pPr>
        <w:pStyle w:val="Heading1"/>
        <w:keepNext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EC6788">
        <w:rPr>
          <w:i/>
          <w:iCs/>
          <w:sz w:val="26"/>
          <w:szCs w:val="26"/>
          <w:rtl/>
          <w:lang w:bidi="ar-LB"/>
        </w:rPr>
        <w:t>تقرير</w:t>
      </w:r>
      <w:r w:rsidR="000F4538">
        <w:rPr>
          <w:i/>
          <w:iCs/>
          <w:sz w:val="26"/>
          <w:szCs w:val="26"/>
          <w:rtl/>
          <w:lang w:bidi="ar-LB"/>
        </w:rPr>
        <w:t xml:space="preserve"> </w:t>
      </w:r>
      <w:r w:rsidRPr="00EC6788">
        <w:rPr>
          <w:i/>
          <w:iCs/>
          <w:sz w:val="26"/>
          <w:szCs w:val="26"/>
          <w:rtl/>
          <w:lang w:bidi="ar-LB"/>
        </w:rPr>
        <w:t>التحقق</w:t>
      </w:r>
    </w:p>
    <w:p w14:paraId="1F2B0709" w14:textId="433FD43B" w:rsidR="00EC6788" w:rsidRPr="00EC6788" w:rsidRDefault="001359EF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1359EF">
        <w:rPr>
          <w:sz w:val="26"/>
          <w:szCs w:val="26"/>
          <w:rtl/>
          <w:lang w:bidi="ar-LB"/>
        </w:rPr>
        <w:t>أكد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تقرير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التحقق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حكومة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="00A5486D">
        <w:rPr>
          <w:rFonts w:hint="cs"/>
          <w:sz w:val="26"/>
          <w:szCs w:val="26"/>
          <w:rtl/>
          <w:lang w:bidi="ar-LB"/>
        </w:rPr>
        <w:t>تنفذ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نظام</w:t>
      </w:r>
      <w:r w:rsidR="000F4538">
        <w:rPr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ال</w:t>
      </w:r>
      <w:r w:rsidRPr="001359EF">
        <w:rPr>
          <w:sz w:val="26"/>
          <w:szCs w:val="26"/>
          <w:rtl/>
          <w:lang w:bidi="ar-LB"/>
        </w:rPr>
        <w:t>تراخيص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و</w:t>
      </w:r>
      <w:r w:rsidR="002C6E05">
        <w:rPr>
          <w:rFonts w:hint="cs"/>
          <w:sz w:val="26"/>
          <w:szCs w:val="26"/>
          <w:rtl/>
          <w:lang w:bidi="ar-LB"/>
        </w:rPr>
        <w:t>ال</w:t>
      </w:r>
      <w:r w:rsidRPr="001359EF">
        <w:rPr>
          <w:sz w:val="26"/>
          <w:szCs w:val="26"/>
          <w:rtl/>
          <w:lang w:bidi="ar-LB"/>
        </w:rPr>
        <w:t>حصص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لواردات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وصادرات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الهيدروكلوروفلوروكربونية،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وأن</w:t>
      </w:r>
      <w:r w:rsidR="000F4538">
        <w:rPr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إجمالي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1359EF">
        <w:rPr>
          <w:sz w:val="26"/>
          <w:szCs w:val="26"/>
          <w:rtl/>
          <w:lang w:bidi="ar-LB"/>
        </w:rPr>
        <w:t>استهلاك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bookmarkStart w:id="1" w:name="_Hlk182398398"/>
      <w:r w:rsidR="002C6E05" w:rsidRPr="002C6E05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2C6E05" w:rsidRPr="002C6E05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bookmarkEnd w:id="1"/>
      <w:r w:rsidR="002C6E05">
        <w:rPr>
          <w:rFonts w:hint="cs"/>
          <w:sz w:val="26"/>
          <w:szCs w:val="26"/>
          <w:rtl/>
          <w:lang w:bidi="ar-LB"/>
        </w:rPr>
        <w:t>المبلغ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عنه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بموجب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المادة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7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بروتوكول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مونتريال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2C6E05">
        <w:rPr>
          <w:rFonts w:hint="cs"/>
          <w:sz w:val="26"/>
          <w:szCs w:val="26"/>
          <w:rtl/>
          <w:lang w:bidi="ar-LB"/>
        </w:rPr>
        <w:t>للفت</w:t>
      </w:r>
      <w:r w:rsidR="004A679E">
        <w:rPr>
          <w:rFonts w:hint="cs"/>
          <w:sz w:val="26"/>
          <w:szCs w:val="26"/>
          <w:rtl/>
          <w:lang w:bidi="ar-LB"/>
        </w:rPr>
        <w:t>رة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2021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2023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كان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صحيحا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(على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النحو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المبين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الجدول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1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أعلاه).</w:t>
      </w:r>
      <w:r w:rsidR="000F4538">
        <w:rPr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وخلص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التحقق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E5FA4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أن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حكومة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E5FA4">
        <w:rPr>
          <w:rFonts w:hint="cs"/>
          <w:sz w:val="26"/>
          <w:szCs w:val="26"/>
          <w:rtl/>
          <w:lang w:bidi="ar-LB"/>
        </w:rPr>
        <w:t>قد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امتثلت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لأهداف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استهلاك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 w:rsidRPr="004A679E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4A679E" w:rsidRPr="004A679E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للفترة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2021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A679E">
        <w:rPr>
          <w:rFonts w:hint="cs"/>
          <w:sz w:val="26"/>
          <w:szCs w:val="26"/>
          <w:rtl/>
          <w:lang w:bidi="ar-LB"/>
        </w:rPr>
        <w:t>2023</w:t>
      </w:r>
      <w:r w:rsidRPr="001359EF">
        <w:rPr>
          <w:sz w:val="26"/>
          <w:szCs w:val="26"/>
          <w:rtl/>
          <w:lang w:bidi="ar-LB"/>
        </w:rPr>
        <w:t>.</w:t>
      </w:r>
    </w:p>
    <w:p w14:paraId="44D144F5" w14:textId="1D37D29A" w:rsidR="00EC6788" w:rsidRPr="00EC6788" w:rsidRDefault="00EC6788" w:rsidP="00EC6788">
      <w:pPr>
        <w:keepNext/>
        <w:bidi/>
        <w:spacing w:after="240"/>
        <w:rPr>
          <w:sz w:val="26"/>
          <w:szCs w:val="26"/>
          <w:u w:val="single"/>
          <w:lang w:val="en-US" w:bidi="ar-LB"/>
        </w:rPr>
      </w:pPr>
      <w:r w:rsidRPr="00EC6788">
        <w:rPr>
          <w:sz w:val="26"/>
          <w:szCs w:val="26"/>
          <w:u w:val="single"/>
          <w:rtl/>
          <w:lang w:val="en-US" w:bidi="ar-LB"/>
        </w:rPr>
        <w:t>حالة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تنفيذ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المرحلة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D0407D">
        <w:rPr>
          <w:rFonts w:hint="cs"/>
          <w:sz w:val="26"/>
          <w:szCs w:val="26"/>
          <w:u w:val="single"/>
          <w:rtl/>
          <w:lang w:val="en-US" w:bidi="ar-LB"/>
        </w:rPr>
        <w:t>الثانية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من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خطة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إدارة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D0407D">
        <w:rPr>
          <w:rFonts w:hint="cs"/>
          <w:sz w:val="26"/>
          <w:szCs w:val="26"/>
          <w:u w:val="single"/>
          <w:rtl/>
          <w:lang w:val="en-US" w:bidi="ar-LB"/>
        </w:rPr>
        <w:t>التخلص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 w:rsidR="00D0407D">
        <w:rPr>
          <w:rFonts w:hint="cs"/>
          <w:sz w:val="26"/>
          <w:szCs w:val="26"/>
          <w:u w:val="single"/>
          <w:rtl/>
          <w:lang w:val="en-US" w:bidi="ar-LB"/>
        </w:rPr>
        <w:t>التدريجي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 w:rsidR="00D0407D">
        <w:rPr>
          <w:rFonts w:hint="cs"/>
          <w:sz w:val="26"/>
          <w:szCs w:val="26"/>
          <w:u w:val="single"/>
          <w:rtl/>
          <w:lang w:val="en-US" w:bidi="ar-LB"/>
        </w:rPr>
        <w:t>من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المواد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Pr="00EC6788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61A6A302" w14:textId="4A3F2AF7" w:rsidR="00EC6788" w:rsidRPr="00EC6788" w:rsidRDefault="00D0407D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bookmarkStart w:id="2" w:name="_Hlk179917765"/>
      <w:r>
        <w:rPr>
          <w:rFonts w:hint="cs"/>
          <w:sz w:val="26"/>
          <w:szCs w:val="26"/>
          <w:rtl/>
          <w:lang w:bidi="ar-LB"/>
        </w:rPr>
        <w:t>أُنجزت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التخلص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التدريجي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30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يونيو/حزيران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2023</w:t>
      </w:r>
      <w:r w:rsidR="001359EF" w:rsidRPr="001359EF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وهو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التاريخ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الذي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وافقت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عليه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التنفيذية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المقرر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90/10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(ج)</w:t>
      </w:r>
      <w:r w:rsidR="001359EF" w:rsidRPr="001359EF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وقُدم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تقرير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إنجاز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المشروع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</w:t>
      </w:r>
      <w:r w:rsidR="000F4538">
        <w:rPr>
          <w:sz w:val="26"/>
          <w:szCs w:val="26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rtl/>
          <w:lang w:bidi="ar-LB"/>
        </w:rPr>
        <w:t>أكتوبر/تشرين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="001359EF" w:rsidRPr="001359EF">
        <w:rPr>
          <w:sz w:val="26"/>
          <w:szCs w:val="26"/>
          <w:rtl/>
          <w:lang w:bidi="ar-LB"/>
        </w:rPr>
        <w:t>2023.</w:t>
      </w:r>
    </w:p>
    <w:bookmarkEnd w:id="2"/>
    <w:p w14:paraId="085C690F" w14:textId="02F45794" w:rsidR="00EC6788" w:rsidRPr="00EC6788" w:rsidRDefault="00EC6788" w:rsidP="00EC6788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lang w:bidi="ar-LB"/>
        </w:rPr>
      </w:pPr>
      <w:r w:rsidRPr="00EC6788">
        <w:rPr>
          <w:sz w:val="26"/>
          <w:szCs w:val="26"/>
          <w:u w:val="single"/>
          <w:rtl/>
          <w:lang w:bidi="ar-LB"/>
        </w:rPr>
        <w:t>تقرير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مرحلي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عن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تنفيذ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الشريحة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الأولى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المرحلة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u w:val="single"/>
          <w:rtl/>
          <w:lang w:bidi="ar-LB"/>
        </w:rPr>
        <w:t>الثالثة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bookmarkStart w:id="3" w:name="_Hlk182402222"/>
      <w:r w:rsidRPr="00EC6788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خطة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إدارة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u w:val="single"/>
          <w:rtl/>
          <w:lang w:bidi="ar-LB"/>
        </w:rPr>
        <w:t>التخلص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u w:val="single"/>
          <w:rtl/>
          <w:lang w:bidi="ar-LB"/>
        </w:rPr>
        <w:t>التدريجي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="003F59A8">
        <w:rPr>
          <w:rFonts w:hint="cs"/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bookmarkStart w:id="4" w:name="_Hlk182399144"/>
      <w:r w:rsidRPr="00EC6788">
        <w:rPr>
          <w:sz w:val="26"/>
          <w:szCs w:val="26"/>
          <w:u w:val="single"/>
          <w:rtl/>
          <w:lang w:bidi="ar-LB"/>
        </w:rPr>
        <w:t>المواد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EC6788">
        <w:rPr>
          <w:sz w:val="26"/>
          <w:szCs w:val="26"/>
          <w:u w:val="single"/>
          <w:rtl/>
          <w:lang w:bidi="ar-LB"/>
        </w:rPr>
        <w:t>الهيدروكلوروفلوروكربونية</w:t>
      </w:r>
      <w:bookmarkEnd w:id="3"/>
      <w:bookmarkEnd w:id="4"/>
    </w:p>
    <w:p w14:paraId="35B8B004" w14:textId="4089473C" w:rsidR="00EC6788" w:rsidRPr="00EC6788" w:rsidRDefault="00EC6788" w:rsidP="00EC6788">
      <w:pPr>
        <w:keepNext/>
        <w:bidi/>
        <w:spacing w:after="240"/>
        <w:rPr>
          <w:iCs/>
          <w:sz w:val="26"/>
          <w:szCs w:val="26"/>
          <w:lang w:val="en-US" w:bidi="ar-LB"/>
        </w:rPr>
      </w:pPr>
      <w:r w:rsidRPr="00EC6788">
        <w:rPr>
          <w:iCs/>
          <w:sz w:val="26"/>
          <w:szCs w:val="26"/>
          <w:rtl/>
          <w:lang w:val="en-US" w:bidi="ar-LB"/>
        </w:rPr>
        <w:t>الإطار</w:t>
      </w:r>
      <w:r w:rsidR="000F4538">
        <w:rPr>
          <w:iCs/>
          <w:sz w:val="26"/>
          <w:szCs w:val="26"/>
          <w:rtl/>
          <w:lang w:val="en-US" w:bidi="ar-LB"/>
        </w:rPr>
        <w:t xml:space="preserve"> </w:t>
      </w:r>
      <w:r w:rsidRPr="00EC6788">
        <w:rPr>
          <w:iCs/>
          <w:sz w:val="26"/>
          <w:szCs w:val="26"/>
          <w:rtl/>
          <w:lang w:val="en-US" w:bidi="ar-LB"/>
        </w:rPr>
        <w:t>القانوني</w:t>
      </w:r>
    </w:p>
    <w:p w14:paraId="1BCD9ABB" w14:textId="79AFAF66" w:rsidR="003F59A8" w:rsidRPr="003F59A8" w:rsidRDefault="003F59A8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F59A8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2007،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يُطلب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مستوردي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ومصدري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التسجيل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السجل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الوطني،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وقد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بدأ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العمل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الترخيص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والحصص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لواردات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وصادرات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2013.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وتم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تحديث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المرسوم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ذي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الصلة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ليشمل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الجدول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الزمني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لخفض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النحو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المتفق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عليه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</w:t>
      </w:r>
      <w:r w:rsidRPr="003F59A8">
        <w:rPr>
          <w:sz w:val="26"/>
          <w:szCs w:val="26"/>
          <w:rtl/>
          <w:lang w:bidi="ar-LB"/>
        </w:rPr>
        <w:t>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الهيدروكلوروفلوروكربونية،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هدف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التخفيض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بنسبة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97.5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المائة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2028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وهدف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التخفيض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بنسبة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100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المائة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2030.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</w:t>
      </w:r>
      <w:r w:rsidRPr="003F59A8">
        <w:rPr>
          <w:sz w:val="26"/>
          <w:szCs w:val="26"/>
          <w:rtl/>
          <w:lang w:bidi="ar-LB"/>
        </w:rPr>
        <w:t>بالإضافة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lastRenderedPageBreak/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ذلك،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ح</w:t>
      </w:r>
      <w:r w:rsidR="006B06A1">
        <w:rPr>
          <w:rFonts w:hint="cs"/>
          <w:sz w:val="26"/>
          <w:szCs w:val="26"/>
          <w:rtl/>
          <w:lang w:bidi="ar-LB"/>
        </w:rPr>
        <w:t>ُ</w:t>
      </w:r>
      <w:r w:rsidRPr="003F59A8">
        <w:rPr>
          <w:sz w:val="26"/>
          <w:szCs w:val="26"/>
          <w:rtl/>
          <w:lang w:bidi="ar-LB"/>
        </w:rPr>
        <w:t>ظر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الهيدروكلوروفلوروكربون-141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 w:rsidRPr="006B06A1">
        <w:rPr>
          <w:sz w:val="26"/>
          <w:szCs w:val="26"/>
          <w:rtl/>
          <w:lang w:bidi="ar-LB"/>
        </w:rPr>
        <w:t>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(النقي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والم</w:t>
      </w:r>
      <w:r w:rsidR="006B06A1">
        <w:rPr>
          <w:rFonts w:hint="cs"/>
          <w:sz w:val="26"/>
          <w:szCs w:val="26"/>
          <w:rtl/>
          <w:lang w:bidi="ar-LB"/>
        </w:rPr>
        <w:t>تضمن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المستوردة</w:t>
      </w:r>
      <w:r w:rsidR="000F4538">
        <w:rPr>
          <w:sz w:val="26"/>
          <w:szCs w:val="26"/>
          <w:rtl/>
          <w:lang w:bidi="ar-LB"/>
        </w:rPr>
        <w:t xml:space="preserve"> </w:t>
      </w:r>
      <w:r w:rsidR="006B06A1">
        <w:rPr>
          <w:rFonts w:hint="cs"/>
          <w:sz w:val="26"/>
          <w:szCs w:val="26"/>
          <w:rtl/>
          <w:lang w:bidi="ar-LB"/>
        </w:rPr>
        <w:t>الممزوجة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مسبقا)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B06A1">
        <w:rPr>
          <w:rFonts w:hint="cs"/>
          <w:sz w:val="26"/>
          <w:szCs w:val="26"/>
          <w:rtl/>
          <w:lang w:bidi="ar-LB"/>
        </w:rPr>
        <w:t>واستخدامه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B06A1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تصنيع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الرغوة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</w:t>
      </w:r>
      <w:r w:rsidR="006B06A1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B06A1">
        <w:rPr>
          <w:rFonts w:hint="cs"/>
          <w:sz w:val="26"/>
          <w:szCs w:val="26"/>
          <w:rtl/>
          <w:lang w:bidi="ar-LB"/>
        </w:rPr>
        <w:t>ا</w:t>
      </w:r>
      <w:r w:rsidRPr="003F59A8">
        <w:rPr>
          <w:sz w:val="26"/>
          <w:szCs w:val="26"/>
          <w:rtl/>
          <w:lang w:bidi="ar-LB"/>
        </w:rPr>
        <w:t>لاستخدامات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الأخرى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1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يناير</w:t>
      </w:r>
      <w:r w:rsidR="006B06A1">
        <w:rPr>
          <w:rFonts w:hint="cs"/>
          <w:sz w:val="26"/>
          <w:szCs w:val="26"/>
          <w:rtl/>
          <w:lang w:bidi="ar-LB"/>
        </w:rPr>
        <w:t>/كانون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B06A1">
        <w:rPr>
          <w:rFonts w:hint="cs"/>
          <w:sz w:val="26"/>
          <w:szCs w:val="26"/>
          <w:rtl/>
          <w:lang w:bidi="ar-LB"/>
        </w:rPr>
        <w:t>الثاني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2020.</w:t>
      </w:r>
    </w:p>
    <w:p w14:paraId="39B5AC89" w14:textId="7962810E" w:rsidR="003F59A8" w:rsidRPr="003F59A8" w:rsidRDefault="003F59A8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F59A8">
        <w:rPr>
          <w:sz w:val="26"/>
          <w:szCs w:val="26"/>
          <w:rtl/>
          <w:lang w:bidi="ar-LB"/>
        </w:rPr>
        <w:t>ونُفذ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2013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طوعي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لإصدار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الشهادات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لفنيي</w:t>
      </w:r>
      <w:r w:rsidR="000F4538">
        <w:rPr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الهواء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يستند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كفاءات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العمل،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وحصل</w:t>
      </w:r>
      <w:r w:rsidR="000F4538">
        <w:rPr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1,122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فني</w:t>
      </w:r>
      <w:r w:rsidR="004E2CE4">
        <w:rPr>
          <w:rFonts w:hint="cs"/>
          <w:sz w:val="26"/>
          <w:szCs w:val="26"/>
          <w:rtl/>
          <w:lang w:bidi="ar-LB"/>
        </w:rPr>
        <w:t>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شهادات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(بمن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فيهم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26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امرأة).</w:t>
      </w:r>
      <w:r w:rsidR="000F4538">
        <w:rPr>
          <w:sz w:val="26"/>
          <w:szCs w:val="26"/>
          <w:rtl/>
          <w:lang w:bidi="ar-LB"/>
        </w:rPr>
        <w:t xml:space="preserve"> </w:t>
      </w:r>
      <w:r w:rsidR="00C14795">
        <w:rPr>
          <w:rFonts w:hint="cs"/>
          <w:sz w:val="26"/>
          <w:szCs w:val="26"/>
          <w:rtl/>
          <w:lang w:bidi="ar-LB"/>
        </w:rPr>
        <w:t>و</w:t>
      </w:r>
      <w:r w:rsidRPr="003F59A8">
        <w:rPr>
          <w:sz w:val="26"/>
          <w:szCs w:val="26"/>
          <w:rtl/>
          <w:lang w:bidi="ar-LB"/>
        </w:rPr>
        <w:t>الغرفة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الشيلية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وتكييف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الهواء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(</w:t>
      </w:r>
      <w:r w:rsidRPr="003F59A8">
        <w:rPr>
          <w:sz w:val="26"/>
          <w:szCs w:val="26"/>
          <w:lang w:bidi="ar-LB"/>
        </w:rPr>
        <w:t>CChRyC</w:t>
      </w:r>
      <w:r w:rsidRPr="003F59A8">
        <w:rPr>
          <w:sz w:val="26"/>
          <w:szCs w:val="26"/>
          <w:rtl/>
          <w:lang w:bidi="ar-LB"/>
        </w:rPr>
        <w:t>)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ه</w:t>
      </w:r>
      <w:r w:rsidR="008A4A23">
        <w:rPr>
          <w:rFonts w:hint="cs"/>
          <w:sz w:val="26"/>
          <w:szCs w:val="26"/>
          <w:rtl/>
          <w:lang w:bidi="ar-LB"/>
        </w:rPr>
        <w:t>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الكيان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الذي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يصدر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الشهادات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لستة</w:t>
      </w:r>
      <w:r w:rsidR="000F4538">
        <w:rPr>
          <w:sz w:val="26"/>
          <w:szCs w:val="26"/>
          <w:rtl/>
          <w:lang w:bidi="ar-LB"/>
        </w:rPr>
        <w:t xml:space="preserve"> </w:t>
      </w:r>
      <w:r w:rsidR="00E16670">
        <w:rPr>
          <w:rFonts w:hint="cs"/>
          <w:sz w:val="26"/>
          <w:szCs w:val="26"/>
          <w:rtl/>
          <w:lang w:bidi="ar-LB"/>
        </w:rPr>
        <w:t>ملفات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14795">
        <w:rPr>
          <w:rFonts w:hint="cs"/>
          <w:sz w:val="26"/>
          <w:szCs w:val="26"/>
          <w:rtl/>
          <w:lang w:bidi="ar-LB"/>
        </w:rPr>
        <w:t>أوصاف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14795">
        <w:rPr>
          <w:rFonts w:hint="cs"/>
          <w:sz w:val="26"/>
          <w:szCs w:val="26"/>
          <w:rtl/>
          <w:lang w:bidi="ar-LB"/>
        </w:rPr>
        <w:t>موجزة</w:t>
      </w:r>
      <w:r w:rsidR="000F4538">
        <w:rPr>
          <w:sz w:val="26"/>
          <w:szCs w:val="26"/>
          <w:rtl/>
          <w:lang w:bidi="ar-LB"/>
        </w:rPr>
        <w:t xml:space="preserve"> </w:t>
      </w:r>
      <w:r w:rsidR="00C14795">
        <w:rPr>
          <w:rFonts w:hint="cs"/>
          <w:sz w:val="26"/>
          <w:szCs w:val="26"/>
          <w:rtl/>
          <w:lang w:bidi="ar-LB"/>
        </w:rPr>
        <w:t>للعمالة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تتعلق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بتركيب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و/أو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صيانة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معدات</w:t>
      </w:r>
      <w:r w:rsidR="000F4538">
        <w:rPr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4E2CE4">
        <w:rPr>
          <w:rFonts w:hint="cs"/>
          <w:sz w:val="26"/>
          <w:szCs w:val="26"/>
          <w:rtl/>
          <w:lang w:bidi="ar-LB"/>
        </w:rPr>
        <w:t>الهواء</w:t>
      </w:r>
      <w:r w:rsidRPr="003F59A8">
        <w:rPr>
          <w:sz w:val="26"/>
          <w:szCs w:val="26"/>
          <w:rtl/>
          <w:lang w:bidi="ar-LB"/>
        </w:rPr>
        <w:t>.</w:t>
      </w:r>
    </w:p>
    <w:p w14:paraId="246D0A4B" w14:textId="6331AF18" w:rsidR="00EC6788" w:rsidRPr="00EC6788" w:rsidRDefault="003F59A8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F59A8">
        <w:rPr>
          <w:sz w:val="26"/>
          <w:szCs w:val="26"/>
          <w:rtl/>
          <w:lang w:bidi="ar-LB"/>
        </w:rPr>
        <w:t>و</w:t>
      </w:r>
      <w:r w:rsidR="008A4A23">
        <w:rPr>
          <w:rFonts w:hint="cs"/>
          <w:sz w:val="26"/>
          <w:szCs w:val="26"/>
          <w:rtl/>
          <w:lang w:bidi="ar-LB"/>
        </w:rPr>
        <w:t>جرى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2020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تحديث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الرموز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الجمركية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الوطنية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ل</w:t>
      </w:r>
      <w:r w:rsidR="008A4A23" w:rsidRPr="008A4A23">
        <w:rPr>
          <w:sz w:val="26"/>
          <w:szCs w:val="26"/>
          <w:rtl/>
          <w:lang w:bidi="ar-LB"/>
        </w:rPr>
        <w:t>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ومركبات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الهيدرو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وبدائل</w:t>
      </w:r>
      <w:r w:rsidR="008A4A23">
        <w:rPr>
          <w:rFonts w:hint="cs"/>
          <w:sz w:val="26"/>
          <w:szCs w:val="26"/>
          <w:rtl/>
          <w:lang w:bidi="ar-LB"/>
        </w:rPr>
        <w:t>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(للمواد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النقية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</w:t>
      </w:r>
      <w:r w:rsidR="008A4A23">
        <w:rPr>
          <w:rFonts w:hint="cs"/>
          <w:sz w:val="26"/>
          <w:szCs w:val="26"/>
          <w:rtl/>
          <w:lang w:bidi="ar-LB"/>
        </w:rPr>
        <w:t>مزائج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المركبة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بالكامل).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و</w:t>
      </w:r>
      <w:r w:rsidRPr="003F59A8">
        <w:rPr>
          <w:sz w:val="26"/>
          <w:szCs w:val="26"/>
          <w:rtl/>
          <w:lang w:bidi="ar-LB"/>
        </w:rPr>
        <w:t>اعتبارا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يناير</w:t>
      </w:r>
      <w:r w:rsidR="008A4A23">
        <w:rPr>
          <w:rFonts w:hint="cs"/>
          <w:sz w:val="26"/>
          <w:szCs w:val="26"/>
          <w:rtl/>
          <w:lang w:bidi="ar-LB"/>
        </w:rPr>
        <w:t>/كانون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الثاني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2022،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يتطلب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الخاضعة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للرقابة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مونتريال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استخدام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رموز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المنسق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(</w:t>
      </w:r>
      <w:r w:rsidRPr="003F59A8">
        <w:rPr>
          <w:sz w:val="26"/>
          <w:szCs w:val="26"/>
          <w:lang w:bidi="ar-LB"/>
        </w:rPr>
        <w:t>HS</w:t>
      </w:r>
      <w:r w:rsidRPr="003F59A8">
        <w:rPr>
          <w:sz w:val="26"/>
          <w:szCs w:val="26"/>
          <w:rtl/>
          <w:lang w:bidi="ar-LB"/>
        </w:rPr>
        <w:t>).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أثناء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الأولى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الهيدروكلوروفلوروكربونية</w:t>
      </w:r>
      <w:r w:rsidRPr="003F59A8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تلقى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29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ضابطا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جمركيا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(بما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10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 w:rsidRPr="008A4A23">
        <w:rPr>
          <w:sz w:val="26"/>
          <w:szCs w:val="26"/>
          <w:rtl/>
          <w:lang w:bidi="ar-LB"/>
        </w:rPr>
        <w:t>نساء)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تدريبا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منع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الاتجار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غير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الخاضعة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للرقابة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مونتريال،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وعقدت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اجتماعات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لاستبدال</w:t>
      </w:r>
      <w:r w:rsidR="000F4538">
        <w:rPr>
          <w:sz w:val="26"/>
          <w:szCs w:val="26"/>
          <w:rtl/>
          <w:lang w:bidi="ar-LB"/>
        </w:rPr>
        <w:t xml:space="preserve"> </w:t>
      </w:r>
      <w:r w:rsidR="008A4A23">
        <w:rPr>
          <w:rFonts w:hint="cs"/>
          <w:sz w:val="26"/>
          <w:szCs w:val="26"/>
          <w:rtl/>
          <w:lang w:bidi="ar-LB"/>
        </w:rPr>
        <w:t>السخانات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المشتريات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العامة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يتفق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متطلبات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مونتريال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ولتحديد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الاحتياجات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التدريبية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للتركيب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3F59A8">
        <w:rPr>
          <w:sz w:val="26"/>
          <w:szCs w:val="26"/>
          <w:rtl/>
          <w:lang w:bidi="ar-LB"/>
        </w:rPr>
        <w:t>والصيانة.</w:t>
      </w:r>
    </w:p>
    <w:p w14:paraId="33B9A21E" w14:textId="65AF49CA" w:rsidR="00EC6788" w:rsidRPr="007F4B36" w:rsidRDefault="00EC6788" w:rsidP="00EC6788">
      <w:pPr>
        <w:pStyle w:val="Heading1"/>
        <w:keepNext/>
        <w:numPr>
          <w:ilvl w:val="0"/>
          <w:numId w:val="0"/>
        </w:numPr>
        <w:bidi/>
        <w:rPr>
          <w:i/>
          <w:iCs/>
          <w:sz w:val="26"/>
          <w:szCs w:val="26"/>
          <w:lang w:bidi="ar-LB"/>
        </w:rPr>
      </w:pPr>
      <w:r w:rsidRPr="007F4B36">
        <w:rPr>
          <w:i/>
          <w:iCs/>
          <w:sz w:val="26"/>
          <w:szCs w:val="26"/>
          <w:rtl/>
          <w:lang w:bidi="ar-LB"/>
        </w:rPr>
        <w:t>قطاع</w:t>
      </w:r>
      <w:r w:rsidR="000F4538">
        <w:rPr>
          <w:i/>
          <w:iCs/>
          <w:sz w:val="26"/>
          <w:szCs w:val="26"/>
          <w:rtl/>
          <w:lang w:bidi="ar-LB"/>
        </w:rPr>
        <w:t xml:space="preserve"> </w:t>
      </w:r>
      <w:r w:rsidR="0049185A" w:rsidRPr="007F4B36">
        <w:rPr>
          <w:i/>
          <w:iCs/>
          <w:sz w:val="26"/>
          <w:szCs w:val="26"/>
          <w:rtl/>
          <w:lang w:bidi="ar-LB"/>
        </w:rPr>
        <w:t>خدمة</w:t>
      </w:r>
      <w:r w:rsidR="000F4538">
        <w:rPr>
          <w:i/>
          <w:iCs/>
          <w:sz w:val="26"/>
          <w:szCs w:val="26"/>
          <w:rtl/>
          <w:lang w:bidi="ar-LB"/>
        </w:rPr>
        <w:t xml:space="preserve"> </w:t>
      </w:r>
      <w:r w:rsidRPr="007F4B36">
        <w:rPr>
          <w:i/>
          <w:iCs/>
          <w:sz w:val="26"/>
          <w:szCs w:val="26"/>
          <w:rtl/>
          <w:lang w:bidi="ar-LB"/>
        </w:rPr>
        <w:t>التبريد</w:t>
      </w:r>
    </w:p>
    <w:p w14:paraId="2DC9C2D0" w14:textId="5B3231A0" w:rsidR="00EC6788" w:rsidRPr="00EC6788" w:rsidRDefault="004D07C6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نُفذت</w:t>
      </w:r>
      <w:r w:rsidR="000F4538">
        <w:rPr>
          <w:sz w:val="26"/>
          <w:szCs w:val="26"/>
          <w:rtl/>
          <w:lang w:bidi="ar-LB"/>
        </w:rPr>
        <w:t xml:space="preserve"> </w:t>
      </w:r>
      <w:r w:rsidR="00871D7A" w:rsidRPr="00871D7A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871D7A" w:rsidRPr="00871D7A">
        <w:rPr>
          <w:sz w:val="26"/>
          <w:szCs w:val="26"/>
          <w:rtl/>
          <w:lang w:bidi="ar-LB"/>
        </w:rPr>
        <w:t>التالية</w:t>
      </w:r>
      <w:r w:rsidR="000F4538">
        <w:rPr>
          <w:sz w:val="26"/>
          <w:szCs w:val="26"/>
          <w:rtl/>
          <w:lang w:bidi="ar-LB"/>
        </w:rPr>
        <w:t xml:space="preserve"> </w:t>
      </w:r>
      <w:r w:rsidR="00871D7A" w:rsidRPr="00871D7A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="00871D7A" w:rsidRPr="00871D7A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="00871D7A" w:rsidRPr="00871D7A">
        <w:rPr>
          <w:sz w:val="26"/>
          <w:szCs w:val="26"/>
          <w:rtl/>
          <w:lang w:bidi="ar-LB"/>
        </w:rPr>
        <w:t>الأولى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F5549D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F5549D">
        <w:rPr>
          <w:rFonts w:hint="cs"/>
          <w:sz w:val="26"/>
          <w:szCs w:val="26"/>
          <w:rtl/>
          <w:lang w:bidi="ar-LB"/>
        </w:rPr>
        <w:t>المرحلة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F5549D">
        <w:rPr>
          <w:rFonts w:hint="cs"/>
          <w:sz w:val="26"/>
          <w:szCs w:val="26"/>
          <w:rtl/>
          <w:lang w:bidi="ar-LB"/>
        </w:rPr>
        <w:t>الثالثة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bookmarkStart w:id="5" w:name="_Hlk182405630"/>
      <w:r w:rsidR="00F5549D" w:rsidRPr="00F5549D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F5549D" w:rsidRPr="00F5549D">
        <w:rPr>
          <w:sz w:val="26"/>
          <w:szCs w:val="26"/>
          <w:rtl/>
          <w:lang w:bidi="ar-LB"/>
        </w:rPr>
        <w:t>الهيدروكلوروفلوروكربونية</w:t>
      </w:r>
      <w:bookmarkEnd w:id="5"/>
      <w:r w:rsidR="00871D7A" w:rsidRPr="00871D7A">
        <w:rPr>
          <w:sz w:val="26"/>
          <w:szCs w:val="26"/>
          <w:rtl/>
          <w:lang w:bidi="ar-LB"/>
        </w:rPr>
        <w:t>:</w:t>
      </w:r>
    </w:p>
    <w:p w14:paraId="4C33B293" w14:textId="4A98FEFB" w:rsidR="00EA4EA9" w:rsidRPr="00EA4EA9" w:rsidRDefault="00EA4EA9" w:rsidP="002D330D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bookmarkStart w:id="6" w:name="_Hlk179917812"/>
      <w:r w:rsidRPr="00EA4EA9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741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فنيا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(من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بينهم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51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امرأة)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ممارسات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الخدمة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الجيدة؛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</w:t>
      </w:r>
      <w:r w:rsidRPr="00EA4EA9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89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معلم</w:t>
      </w:r>
      <w:r>
        <w:rPr>
          <w:rFonts w:hint="cs"/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في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مجال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التبريد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وتكييف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الهواء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(من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بينهم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سبع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نساء)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أفضل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الممارسات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لاستخدام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الهيدروكلوروفلوروكربونية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والتكنولوجيات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البديلة</w:t>
      </w:r>
      <w:r w:rsidR="000F4538">
        <w:rPr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لها</w:t>
      </w:r>
      <w:r w:rsidRPr="00EA4EA9">
        <w:rPr>
          <w:sz w:val="26"/>
          <w:szCs w:val="26"/>
          <w:rtl/>
          <w:lang w:val="en-US" w:bidi="ar-LB"/>
        </w:rPr>
        <w:t>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</w:t>
      </w:r>
      <w:r>
        <w:rPr>
          <w:rFonts w:hint="cs"/>
          <w:sz w:val="26"/>
          <w:szCs w:val="26"/>
          <w:rtl/>
          <w:lang w:val="en-US" w:bidi="ar-LB"/>
        </w:rPr>
        <w:t>تلقى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93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فنيا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(من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بينهم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سبع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>
        <w:rPr>
          <w:rFonts w:hint="cs"/>
          <w:sz w:val="26"/>
          <w:szCs w:val="26"/>
          <w:rtl/>
          <w:lang w:val="en-US" w:bidi="ar-LB"/>
        </w:rPr>
        <w:t>نساء)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تدريب</w:t>
      </w:r>
      <w:r>
        <w:rPr>
          <w:rFonts w:hint="cs"/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متخصص</w:t>
      </w:r>
      <w:r>
        <w:rPr>
          <w:rFonts w:hint="cs"/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كفاءة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الطاقة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التبريد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البديلة؛</w:t>
      </w:r>
    </w:p>
    <w:p w14:paraId="7656907C" w14:textId="2E8A029B" w:rsidR="00EA4EA9" w:rsidRPr="00EA4EA9" w:rsidRDefault="00EA4EA9" w:rsidP="002D330D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EA4EA9">
        <w:rPr>
          <w:sz w:val="26"/>
          <w:szCs w:val="26"/>
          <w:rtl/>
          <w:lang w:val="en-US" w:bidi="ar-LB"/>
        </w:rPr>
        <w:t>توقيع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اتفاق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الغرفة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الشيلية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للتبريد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وتكييف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الهواء،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بوصفه</w:t>
      </w:r>
      <w:r>
        <w:rPr>
          <w:rFonts w:hint="cs"/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الكيان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المعتم</w:t>
      </w:r>
      <w:r>
        <w:rPr>
          <w:rFonts w:hint="cs"/>
          <w:sz w:val="26"/>
          <w:szCs w:val="26"/>
          <w:rtl/>
          <w:lang w:val="en-US" w:bidi="ar-LB"/>
        </w:rPr>
        <w:t>ِ</w:t>
      </w:r>
      <w:r w:rsidRPr="00EA4EA9">
        <w:rPr>
          <w:sz w:val="26"/>
          <w:szCs w:val="26"/>
          <w:rtl/>
          <w:lang w:val="en-US" w:bidi="ar-LB"/>
        </w:rPr>
        <w:t>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لتقييم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ملفات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الأوصاف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الموجزة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ل</w:t>
      </w:r>
      <w:r w:rsidRPr="00EA4EA9">
        <w:rPr>
          <w:sz w:val="26"/>
          <w:szCs w:val="26"/>
          <w:rtl/>
          <w:lang w:val="en-US" w:bidi="ar-LB"/>
        </w:rPr>
        <w:t>لعمالة،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و</w:t>
      </w:r>
      <w:r w:rsidRPr="00EA4EA9">
        <w:rPr>
          <w:sz w:val="26"/>
          <w:szCs w:val="26"/>
          <w:rtl/>
          <w:lang w:val="en-US" w:bidi="ar-LB"/>
        </w:rPr>
        <w:t>ل</w:t>
      </w:r>
      <w:r w:rsidR="00E16670">
        <w:rPr>
          <w:rFonts w:hint="cs"/>
          <w:sz w:val="26"/>
          <w:szCs w:val="26"/>
          <w:rtl/>
          <w:lang w:val="en-US" w:bidi="ar-LB"/>
        </w:rPr>
        <w:t>إعداد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ملفات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أوصاف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جديدة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لمهارات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العم</w:t>
      </w:r>
      <w:r w:rsidR="00E16670">
        <w:rPr>
          <w:rFonts w:hint="cs"/>
          <w:sz w:val="26"/>
          <w:szCs w:val="26"/>
          <w:rtl/>
          <w:lang w:val="en-US" w:bidi="ar-LB"/>
        </w:rPr>
        <w:t>ا</w:t>
      </w:r>
      <w:r w:rsidRPr="00EA4EA9">
        <w:rPr>
          <w:sz w:val="26"/>
          <w:szCs w:val="26"/>
          <w:rtl/>
          <w:lang w:val="en-US" w:bidi="ar-LB"/>
        </w:rPr>
        <w:t>ل</w:t>
      </w:r>
      <w:r w:rsidR="00E16670">
        <w:rPr>
          <w:rFonts w:hint="cs"/>
          <w:sz w:val="26"/>
          <w:szCs w:val="26"/>
          <w:rtl/>
          <w:lang w:val="en-US" w:bidi="ar-LB"/>
        </w:rPr>
        <w:t>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فيما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يتعلق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ب</w:t>
      </w:r>
      <w:r w:rsidRPr="00EA4EA9">
        <w:rPr>
          <w:sz w:val="26"/>
          <w:szCs w:val="26"/>
          <w:rtl/>
          <w:lang w:val="en-US" w:bidi="ar-LB"/>
        </w:rPr>
        <w:t>مبردات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lang w:val="en-US" w:bidi="ar-LB"/>
        </w:rPr>
        <w:t>A2L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</w:t>
      </w:r>
      <w:r w:rsidR="00E16670">
        <w:rPr>
          <w:rFonts w:hint="cs"/>
          <w:sz w:val="26"/>
          <w:szCs w:val="26"/>
          <w:rtl/>
          <w:lang w:val="en-US" w:bidi="ar-LB"/>
        </w:rPr>
        <w:t>وضع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إطار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تقييم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كفاءات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الفنيين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بحلول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نوفمبر/</w:t>
      </w:r>
      <w:r w:rsidRPr="00EA4EA9">
        <w:rPr>
          <w:sz w:val="26"/>
          <w:szCs w:val="26"/>
          <w:rtl/>
          <w:lang w:val="en-US" w:bidi="ar-LB"/>
        </w:rPr>
        <w:t>تشرين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الثاني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2024؛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</w:t>
      </w:r>
      <w:r w:rsidR="00B546AD">
        <w:rPr>
          <w:rFonts w:hint="cs"/>
          <w:sz w:val="26"/>
          <w:szCs w:val="26"/>
          <w:rtl/>
          <w:lang w:val="en-US" w:bidi="ar-LB"/>
        </w:rPr>
        <w:t>تقديم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B546AD">
        <w:rPr>
          <w:rFonts w:hint="cs"/>
          <w:sz w:val="26"/>
          <w:szCs w:val="26"/>
          <w:rtl/>
          <w:lang w:val="en-US" w:bidi="ar-LB"/>
        </w:rPr>
        <w:t>ال</w:t>
      </w:r>
      <w:r w:rsidR="00E16670">
        <w:rPr>
          <w:rFonts w:hint="cs"/>
          <w:sz w:val="26"/>
          <w:szCs w:val="26"/>
          <w:rtl/>
          <w:lang w:val="en-US" w:bidi="ar-LB"/>
        </w:rPr>
        <w:t>دعم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B546AD">
        <w:rPr>
          <w:rFonts w:hint="cs"/>
          <w:sz w:val="26"/>
          <w:szCs w:val="26"/>
          <w:rtl/>
          <w:lang w:val="en-US" w:bidi="ar-LB"/>
        </w:rPr>
        <w:t>المالي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B546AD">
        <w:rPr>
          <w:rFonts w:hint="cs"/>
          <w:sz w:val="26"/>
          <w:szCs w:val="26"/>
          <w:rtl/>
          <w:lang w:val="en-US" w:bidi="ar-LB"/>
        </w:rPr>
        <w:t>ل</w:t>
      </w:r>
      <w:r w:rsidRPr="00EA4EA9">
        <w:rPr>
          <w:sz w:val="26"/>
          <w:szCs w:val="26"/>
          <w:rtl/>
          <w:lang w:val="en-US" w:bidi="ar-LB"/>
        </w:rPr>
        <w:t>عملية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إصدار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شهادات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التبريد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وتكييف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الهواء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تشمل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100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E34934">
        <w:rPr>
          <w:rFonts w:hint="cs"/>
          <w:sz w:val="26"/>
          <w:szCs w:val="26"/>
          <w:rtl/>
          <w:lang w:val="en-US" w:bidi="ar-LB"/>
        </w:rPr>
        <w:t>امرأة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إطار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المرحلة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الثالثة؛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واستكمال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إصدار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الشهادات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لأول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20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امرأة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بحلول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E16670">
        <w:rPr>
          <w:rFonts w:hint="cs"/>
          <w:sz w:val="26"/>
          <w:szCs w:val="26"/>
          <w:rtl/>
          <w:lang w:val="en-US" w:bidi="ar-LB"/>
        </w:rPr>
        <w:t>ديسمبر/</w:t>
      </w:r>
      <w:r w:rsidRPr="00EA4EA9">
        <w:rPr>
          <w:sz w:val="26"/>
          <w:szCs w:val="26"/>
          <w:rtl/>
          <w:lang w:val="en-US" w:bidi="ar-LB"/>
        </w:rPr>
        <w:t>كانون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الأول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2024؛</w:t>
      </w:r>
    </w:p>
    <w:p w14:paraId="71F1D224" w14:textId="2EE9D948" w:rsidR="00EA4EA9" w:rsidRPr="00EA4EA9" w:rsidRDefault="00EA4EA9" w:rsidP="002D330D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EA4EA9">
        <w:rPr>
          <w:sz w:val="26"/>
          <w:szCs w:val="26"/>
          <w:rtl/>
          <w:lang w:val="en-US" w:bidi="ar-LB"/>
        </w:rPr>
        <w:t>إجراء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مناقشات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المعاهد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التعليمية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لإبرام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اتفاقات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خمس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مؤسسات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لدعم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التدريبي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للفنيين،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</w:t>
      </w:r>
      <w:r w:rsidR="000B4A8A">
        <w:rPr>
          <w:rFonts w:hint="cs"/>
          <w:sz w:val="26"/>
          <w:szCs w:val="26"/>
          <w:rtl/>
          <w:lang w:val="en-US" w:bidi="ar-LB"/>
        </w:rPr>
        <w:t>جرى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حتى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الآن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التوصل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إلى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اتفاق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مؤسسة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واحدة؛</w:t>
      </w:r>
    </w:p>
    <w:p w14:paraId="65179AE6" w14:textId="788FEE78" w:rsidR="00EA4EA9" w:rsidRPr="00EA4EA9" w:rsidRDefault="00EA4EA9" w:rsidP="002D330D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EA4EA9">
        <w:rPr>
          <w:sz w:val="26"/>
          <w:szCs w:val="26"/>
          <w:rtl/>
          <w:lang w:val="en-US" w:bidi="ar-LB"/>
        </w:rPr>
        <w:t>الشروع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عملية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اختيار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المستخد</w:t>
      </w:r>
      <w:r w:rsidR="007F2A51">
        <w:rPr>
          <w:rFonts w:hint="cs"/>
          <w:sz w:val="26"/>
          <w:szCs w:val="26"/>
          <w:rtl/>
          <w:lang w:val="en-US" w:bidi="ar-LB"/>
        </w:rPr>
        <w:t>ِ</w:t>
      </w:r>
      <w:r w:rsidRPr="00EA4EA9">
        <w:rPr>
          <w:sz w:val="26"/>
          <w:szCs w:val="26"/>
          <w:rtl/>
          <w:lang w:val="en-US" w:bidi="ar-LB"/>
        </w:rPr>
        <w:t>م</w:t>
      </w:r>
      <w:r w:rsidR="000B4A8A">
        <w:rPr>
          <w:rFonts w:hint="cs"/>
          <w:sz w:val="26"/>
          <w:szCs w:val="26"/>
          <w:rtl/>
          <w:lang w:val="en-US" w:bidi="ar-LB"/>
        </w:rPr>
        <w:t>َ</w:t>
      </w:r>
      <w:r w:rsidRPr="00EA4EA9">
        <w:rPr>
          <w:sz w:val="26"/>
          <w:szCs w:val="26"/>
          <w:rtl/>
          <w:lang w:val="en-US" w:bidi="ar-LB"/>
        </w:rPr>
        <w:t>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النهائي</w:t>
      </w:r>
      <w:r w:rsidR="000B4A8A">
        <w:rPr>
          <w:rFonts w:hint="cs"/>
          <w:sz w:val="26"/>
          <w:szCs w:val="26"/>
          <w:rtl/>
          <w:lang w:val="en-US" w:bidi="ar-LB"/>
        </w:rPr>
        <w:t>َّ</w:t>
      </w:r>
      <w:r w:rsidRPr="00EA4EA9">
        <w:rPr>
          <w:sz w:val="26"/>
          <w:szCs w:val="26"/>
          <w:rtl/>
          <w:lang w:val="en-US" w:bidi="ar-LB"/>
        </w:rPr>
        <w:t>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للاستفادة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>
        <w:rPr>
          <w:rFonts w:hint="cs"/>
          <w:sz w:val="26"/>
          <w:szCs w:val="26"/>
          <w:rtl/>
          <w:lang w:val="en-US" w:bidi="ar-LB"/>
        </w:rPr>
        <w:t>عرض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>
        <w:rPr>
          <w:rFonts w:hint="cs"/>
          <w:sz w:val="26"/>
          <w:szCs w:val="26"/>
          <w:rtl/>
          <w:lang w:val="en-US" w:bidi="ar-LB"/>
        </w:rPr>
        <w:t>انعدام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>
        <w:rPr>
          <w:rFonts w:hint="cs"/>
          <w:sz w:val="26"/>
          <w:szCs w:val="26"/>
          <w:rtl/>
          <w:lang w:val="en-US" w:bidi="ar-LB"/>
        </w:rPr>
        <w:t>ال</w:t>
      </w:r>
      <w:r w:rsidRPr="00EA4EA9">
        <w:rPr>
          <w:sz w:val="26"/>
          <w:szCs w:val="26"/>
          <w:rtl/>
          <w:lang w:val="en-US" w:bidi="ar-LB"/>
        </w:rPr>
        <w:t>تسرب،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 w:rsidRPr="000B4A8A">
        <w:rPr>
          <w:sz w:val="26"/>
          <w:szCs w:val="26"/>
          <w:rtl/>
          <w:lang w:val="en-US" w:bidi="ar-LB"/>
        </w:rPr>
        <w:t>صياغة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 w:rsidRPr="000B4A8A">
        <w:rPr>
          <w:sz w:val="26"/>
          <w:szCs w:val="26"/>
          <w:rtl/>
          <w:lang w:val="en-US" w:bidi="ar-LB"/>
        </w:rPr>
        <w:t>دعوة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 w:rsidRPr="000B4A8A">
        <w:rPr>
          <w:sz w:val="26"/>
          <w:szCs w:val="26"/>
          <w:rtl/>
          <w:lang w:val="en-US" w:bidi="ar-LB"/>
        </w:rPr>
        <w:t>عامة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 w:rsidRPr="000B4A8A">
        <w:rPr>
          <w:sz w:val="26"/>
          <w:szCs w:val="26"/>
          <w:rtl/>
          <w:lang w:val="en-US" w:bidi="ar-LB"/>
        </w:rPr>
        <w:t>للمتقدمين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>
        <w:rPr>
          <w:rFonts w:hint="cs"/>
          <w:sz w:val="26"/>
          <w:szCs w:val="26"/>
          <w:rtl/>
          <w:lang w:val="en-US" w:bidi="ar-LB"/>
        </w:rPr>
        <w:t>وهي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حاليا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0B4A8A">
        <w:rPr>
          <w:rFonts w:hint="cs"/>
          <w:sz w:val="26"/>
          <w:szCs w:val="26"/>
          <w:rtl/>
          <w:lang w:val="en-US" w:bidi="ar-LB"/>
        </w:rPr>
        <w:t>للاستعراض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القانوني؛</w:t>
      </w:r>
    </w:p>
    <w:p w14:paraId="36DA3D86" w14:textId="43F2AB3F" w:rsidR="001B6647" w:rsidRPr="001B6647" w:rsidRDefault="00EA4EA9" w:rsidP="002D330D">
      <w:pPr>
        <w:pStyle w:val="ListParagraph"/>
        <w:numPr>
          <w:ilvl w:val="0"/>
          <w:numId w:val="9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EA4EA9">
        <w:rPr>
          <w:sz w:val="26"/>
          <w:szCs w:val="26"/>
          <w:rtl/>
          <w:lang w:val="en-US" w:bidi="ar-LB"/>
        </w:rPr>
        <w:t>إذكاء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الوعي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بما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ذلك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إجراء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حملة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وسائل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التواصل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الاجتماعي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بشأن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شهادات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فنيي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التبريد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وتكييف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الهواء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وتسجيلها</w:t>
      </w:r>
      <w:r w:rsidRPr="00EA4EA9">
        <w:rPr>
          <w:sz w:val="26"/>
          <w:szCs w:val="26"/>
          <w:rtl/>
          <w:lang w:val="en-US" w:bidi="ar-LB"/>
        </w:rPr>
        <w:t>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</w:t>
      </w:r>
      <w:r w:rsidR="009A4A5B">
        <w:rPr>
          <w:rFonts w:hint="cs"/>
          <w:sz w:val="26"/>
          <w:szCs w:val="26"/>
          <w:rtl/>
          <w:lang w:val="en-US" w:bidi="ar-LB"/>
        </w:rPr>
        <w:t>عقد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ندوتين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عبر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الانترنت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التخلص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التدريجي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ا</w:t>
      </w:r>
      <w:r w:rsidR="009A4A5B" w:rsidRPr="009A4A5B">
        <w:rPr>
          <w:sz w:val="26"/>
          <w:szCs w:val="26"/>
          <w:rtl/>
          <w:lang w:val="en-US" w:bidi="ar-LB"/>
        </w:rPr>
        <w:t>لمواد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A4A5B" w:rsidRPr="009A4A5B">
        <w:rPr>
          <w:sz w:val="26"/>
          <w:szCs w:val="26"/>
          <w:rtl/>
          <w:lang w:val="en-US" w:bidi="ar-LB"/>
        </w:rPr>
        <w:lastRenderedPageBreak/>
        <w:t>الهيدروكلوروفلوروكربونية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وال</w:t>
      </w:r>
      <w:r w:rsidR="009461C3">
        <w:rPr>
          <w:rFonts w:hint="cs"/>
          <w:sz w:val="26"/>
          <w:szCs w:val="26"/>
          <w:rtl/>
          <w:lang w:val="en-US" w:bidi="ar-LB"/>
        </w:rPr>
        <w:t>لوائح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المتصلة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بها</w:t>
      </w:r>
      <w:r w:rsidRPr="00EA4EA9">
        <w:rPr>
          <w:sz w:val="26"/>
          <w:szCs w:val="26"/>
          <w:rtl/>
          <w:lang w:val="en-US" w:bidi="ar-LB"/>
        </w:rPr>
        <w:t>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وإعداد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مثل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الكتيبات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والنشرات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الإخبارية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ومقاطع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الفيديو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للترويج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لأنشطة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قطاع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التبريد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وتكييف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9A4A5B">
        <w:rPr>
          <w:rFonts w:hint="cs"/>
          <w:sz w:val="26"/>
          <w:szCs w:val="26"/>
          <w:rtl/>
          <w:lang w:val="en-US" w:bidi="ar-LB"/>
        </w:rPr>
        <w:t>الهواء</w:t>
      </w:r>
      <w:r w:rsidRPr="00EA4EA9">
        <w:rPr>
          <w:sz w:val="26"/>
          <w:szCs w:val="26"/>
          <w:rtl/>
          <w:lang w:val="en-US" w:bidi="ar-LB"/>
        </w:rPr>
        <w:t>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ونشر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المعلومات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عن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9461C3">
        <w:rPr>
          <w:rFonts w:hint="cs"/>
          <w:sz w:val="26"/>
          <w:szCs w:val="26"/>
          <w:rtl/>
          <w:lang w:val="en-US" w:bidi="ar-LB"/>
        </w:rPr>
        <w:t>استعادة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EA4EA9">
        <w:rPr>
          <w:sz w:val="26"/>
          <w:szCs w:val="26"/>
          <w:rtl/>
          <w:lang w:val="en-US" w:bidi="ar-LB"/>
        </w:rPr>
        <w:t>المبردات</w:t>
      </w:r>
      <w:r w:rsidR="00B07031" w:rsidRPr="00B07031">
        <w:rPr>
          <w:sz w:val="26"/>
          <w:szCs w:val="26"/>
          <w:rtl/>
          <w:lang w:val="en-US" w:bidi="ar-LB"/>
        </w:rPr>
        <w:t>؛</w:t>
      </w:r>
    </w:p>
    <w:p w14:paraId="6A892791" w14:textId="028DD28F" w:rsidR="0060771A" w:rsidRPr="0060771A" w:rsidRDefault="0060771A" w:rsidP="0060771A">
      <w:pPr>
        <w:pStyle w:val="Heading1"/>
        <w:numPr>
          <w:ilvl w:val="0"/>
          <w:numId w:val="0"/>
        </w:numPr>
        <w:bidi/>
        <w:rPr>
          <w:iCs/>
          <w:sz w:val="26"/>
          <w:szCs w:val="26"/>
          <w:lang w:bidi="ar-LB"/>
        </w:rPr>
      </w:pPr>
      <w:bookmarkStart w:id="7" w:name="_Hlk181310291"/>
      <w:bookmarkEnd w:id="6"/>
      <w:r w:rsidRPr="0060771A">
        <w:rPr>
          <w:iCs/>
          <w:sz w:val="26"/>
          <w:szCs w:val="26"/>
          <w:rtl/>
          <w:lang w:bidi="ar-LB"/>
        </w:rPr>
        <w:t>تنفيذ</w:t>
      </w:r>
      <w:r w:rsidR="000F4538">
        <w:rPr>
          <w:iCs/>
          <w:sz w:val="26"/>
          <w:szCs w:val="26"/>
          <w:rtl/>
          <w:lang w:bidi="ar-LB"/>
        </w:rPr>
        <w:t xml:space="preserve"> </w:t>
      </w:r>
      <w:r w:rsidRPr="0060771A">
        <w:rPr>
          <w:iCs/>
          <w:sz w:val="26"/>
          <w:szCs w:val="26"/>
          <w:rtl/>
          <w:lang w:bidi="ar-LB"/>
        </w:rPr>
        <w:t>ورصد</w:t>
      </w:r>
      <w:r w:rsidR="000F4538">
        <w:rPr>
          <w:iCs/>
          <w:sz w:val="26"/>
          <w:szCs w:val="26"/>
          <w:rtl/>
          <w:lang w:bidi="ar-LB"/>
        </w:rPr>
        <w:t xml:space="preserve"> </w:t>
      </w:r>
      <w:r w:rsidRPr="0060771A">
        <w:rPr>
          <w:iCs/>
          <w:sz w:val="26"/>
          <w:szCs w:val="26"/>
          <w:rtl/>
          <w:lang w:bidi="ar-LB"/>
        </w:rPr>
        <w:t>المشروع</w:t>
      </w:r>
      <w:bookmarkEnd w:id="7"/>
    </w:p>
    <w:p w14:paraId="3799C266" w14:textId="556BE95B" w:rsidR="0060771A" w:rsidRPr="0060771A" w:rsidRDefault="0081226F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81226F">
        <w:rPr>
          <w:sz w:val="26"/>
          <w:szCs w:val="26"/>
          <w:rtl/>
          <w:lang w:bidi="ar-LB"/>
        </w:rPr>
        <w:t>ص</w:t>
      </w:r>
      <w:r w:rsidR="00923914">
        <w:rPr>
          <w:rFonts w:hint="cs"/>
          <w:sz w:val="26"/>
          <w:szCs w:val="26"/>
          <w:rtl/>
          <w:lang w:bidi="ar-LB"/>
        </w:rPr>
        <w:t>ُ</w:t>
      </w:r>
      <w:r w:rsidRPr="0081226F">
        <w:rPr>
          <w:sz w:val="26"/>
          <w:szCs w:val="26"/>
          <w:rtl/>
          <w:lang w:bidi="ar-LB"/>
        </w:rPr>
        <w:t>رف</w:t>
      </w:r>
      <w:r w:rsidR="000F4538">
        <w:rPr>
          <w:sz w:val="26"/>
          <w:szCs w:val="26"/>
          <w:rtl/>
          <w:lang w:bidi="ar-LB"/>
        </w:rPr>
        <w:t xml:space="preserve"> </w:t>
      </w:r>
      <w:r w:rsidRPr="0081226F">
        <w:rPr>
          <w:sz w:val="26"/>
          <w:szCs w:val="26"/>
          <w:rtl/>
          <w:lang w:bidi="ar-LB"/>
        </w:rPr>
        <w:t>مبلغ</w:t>
      </w:r>
      <w:r w:rsidR="000F4538">
        <w:rPr>
          <w:sz w:val="26"/>
          <w:szCs w:val="26"/>
          <w:rtl/>
          <w:lang w:bidi="ar-LB"/>
        </w:rPr>
        <w:t xml:space="preserve"> </w:t>
      </w:r>
      <w:r w:rsidRPr="0081226F">
        <w:rPr>
          <w:sz w:val="26"/>
          <w:szCs w:val="26"/>
          <w:rtl/>
          <w:lang w:bidi="ar-LB"/>
        </w:rPr>
        <w:t>إجمالي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81226F">
        <w:rPr>
          <w:sz w:val="26"/>
          <w:szCs w:val="26"/>
          <w:rtl/>
          <w:lang w:bidi="ar-LB"/>
        </w:rPr>
        <w:t>قدره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36,706</w:t>
      </w:r>
      <w:r w:rsidR="000F4538">
        <w:rPr>
          <w:sz w:val="26"/>
          <w:szCs w:val="26"/>
          <w:rtl/>
          <w:lang w:bidi="ar-LB"/>
        </w:rPr>
        <w:t xml:space="preserve"> </w:t>
      </w:r>
      <w:r w:rsidRPr="0081226F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81226F">
        <w:rPr>
          <w:sz w:val="26"/>
          <w:szCs w:val="26"/>
          <w:rtl/>
          <w:lang w:bidi="ar-LB"/>
        </w:rPr>
        <w:t>أمريكي</w:t>
      </w:r>
      <w:r w:rsidR="000F4538">
        <w:rPr>
          <w:rtl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لمساعد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لدعم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وتنظيم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تعميم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مراعاة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المنظور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الجنساني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قطاع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الهواء،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أصل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مبلغ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000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37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أمريكي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23914">
        <w:rPr>
          <w:rFonts w:hint="cs"/>
          <w:sz w:val="26"/>
          <w:szCs w:val="26"/>
          <w:rtl/>
          <w:lang w:bidi="ar-LB"/>
        </w:rPr>
        <w:t>اعتُمد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لرصد</w:t>
      </w:r>
      <w:r w:rsidR="000F4538">
        <w:rPr>
          <w:sz w:val="26"/>
          <w:szCs w:val="26"/>
          <w:rtl/>
          <w:lang w:bidi="ar-LB"/>
        </w:rPr>
        <w:t xml:space="preserve"> </w:t>
      </w:r>
      <w:r w:rsidR="00923914" w:rsidRPr="00923914">
        <w:rPr>
          <w:sz w:val="26"/>
          <w:szCs w:val="26"/>
          <w:rtl/>
          <w:lang w:bidi="ar-LB"/>
        </w:rPr>
        <w:t>البرامج</w:t>
      </w:r>
      <w:r w:rsidR="00923914">
        <w:rPr>
          <w:rFonts w:hint="cs"/>
          <w:sz w:val="26"/>
          <w:szCs w:val="26"/>
          <w:rtl/>
          <w:lang w:bidi="ar-LB"/>
        </w:rPr>
        <w:t>.</w:t>
      </w:r>
    </w:p>
    <w:p w14:paraId="519162FB" w14:textId="16518C44" w:rsidR="0060771A" w:rsidRPr="0060771A" w:rsidRDefault="0060771A" w:rsidP="0060771A">
      <w:pPr>
        <w:keepNext/>
        <w:bidi/>
        <w:spacing w:after="240"/>
        <w:rPr>
          <w:sz w:val="26"/>
          <w:szCs w:val="26"/>
          <w:u w:val="single"/>
          <w:lang w:bidi="ar-LB"/>
        </w:rPr>
      </w:pPr>
      <w:r w:rsidRPr="0060771A">
        <w:rPr>
          <w:sz w:val="26"/>
          <w:szCs w:val="26"/>
          <w:u w:val="single"/>
          <w:rtl/>
          <w:lang w:bidi="ar-LB"/>
        </w:rPr>
        <w:t>مستوى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صرف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الأموال</w:t>
      </w:r>
    </w:p>
    <w:p w14:paraId="199C0112" w14:textId="687A1268" w:rsidR="0060771A" w:rsidRDefault="00D42545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42545">
        <w:rPr>
          <w:sz w:val="26"/>
          <w:szCs w:val="26"/>
          <w:rtl/>
          <w:lang w:bidi="ar-LB"/>
        </w:rPr>
        <w:t>حتى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42545">
        <w:rPr>
          <w:sz w:val="26"/>
          <w:szCs w:val="26"/>
          <w:rtl/>
          <w:lang w:bidi="ar-LB"/>
        </w:rPr>
        <w:t>أكتوبر/تشرين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42545">
        <w:rPr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42545">
        <w:rPr>
          <w:sz w:val="26"/>
          <w:szCs w:val="26"/>
          <w:rtl/>
          <w:lang w:bidi="ar-LB"/>
        </w:rPr>
        <w:t>2024،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ص</w:t>
      </w:r>
      <w:r>
        <w:rPr>
          <w:rFonts w:hint="cs"/>
          <w:sz w:val="26"/>
          <w:szCs w:val="26"/>
          <w:rtl/>
          <w:lang w:bidi="ar-LB"/>
        </w:rPr>
        <w:t>ُ</w:t>
      </w:r>
      <w:r w:rsidR="007666BC" w:rsidRPr="007666BC">
        <w:rPr>
          <w:sz w:val="26"/>
          <w:szCs w:val="26"/>
          <w:rtl/>
          <w:lang w:bidi="ar-LB"/>
        </w:rPr>
        <w:t>رف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مبلغ</w:t>
      </w:r>
      <w:r w:rsidR="000F4538">
        <w:rPr>
          <w:sz w:val="26"/>
          <w:szCs w:val="26"/>
          <w:rtl/>
          <w:lang w:bidi="ar-LB"/>
        </w:rPr>
        <w:t xml:space="preserve"> </w:t>
      </w:r>
      <w:r w:rsidR="00216526">
        <w:rPr>
          <w:rFonts w:hint="cs"/>
          <w:sz w:val="26"/>
          <w:szCs w:val="26"/>
          <w:rtl/>
          <w:lang w:bidi="ar-LB"/>
        </w:rPr>
        <w:t>288,255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أمريكي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(</w:t>
      </w:r>
      <w:r w:rsidR="00216526">
        <w:rPr>
          <w:rFonts w:hint="cs"/>
          <w:sz w:val="26"/>
          <w:szCs w:val="26"/>
          <w:rtl/>
          <w:lang w:bidi="ar-LB"/>
        </w:rPr>
        <w:t>70</w:t>
      </w:r>
      <w:r w:rsidR="007666BC" w:rsidRPr="007666BC">
        <w:rPr>
          <w:sz w:val="26"/>
          <w:szCs w:val="26"/>
          <w:rtl/>
          <w:lang w:bidi="ar-LB"/>
        </w:rPr>
        <w:t>%)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(</w:t>
      </w:r>
      <w:r w:rsidR="00216526">
        <w:rPr>
          <w:rFonts w:hint="cs"/>
          <w:sz w:val="26"/>
          <w:szCs w:val="26"/>
          <w:rtl/>
          <w:lang w:bidi="ar-LB"/>
        </w:rPr>
        <w:t>248,466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أمريكي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لليوني</w:t>
      </w:r>
      <w:r w:rsidR="00216526">
        <w:rPr>
          <w:rFonts w:hint="cs"/>
          <w:sz w:val="26"/>
          <w:szCs w:val="26"/>
          <w:rtl/>
          <w:lang w:bidi="ar-LB"/>
        </w:rPr>
        <w:t>دو</w:t>
      </w:r>
      <w:r w:rsidR="000F4538">
        <w:rPr>
          <w:sz w:val="26"/>
          <w:szCs w:val="26"/>
          <w:rtl/>
          <w:lang w:bidi="ar-LB"/>
        </w:rPr>
        <w:t xml:space="preserve"> </w:t>
      </w:r>
      <w:r w:rsidR="00216526">
        <w:rPr>
          <w:rFonts w:hint="cs"/>
          <w:sz w:val="26"/>
          <w:szCs w:val="26"/>
          <w:rtl/>
          <w:lang w:bidi="ar-LB"/>
        </w:rPr>
        <w:t>و39,789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أمريكي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لليون</w:t>
      </w:r>
      <w:r w:rsidR="00216526">
        <w:rPr>
          <w:rFonts w:hint="cs"/>
          <w:sz w:val="26"/>
          <w:szCs w:val="26"/>
          <w:rtl/>
          <w:lang w:bidi="ar-LB"/>
        </w:rPr>
        <w:t>يب</w:t>
      </w:r>
      <w:r w:rsidR="007666BC" w:rsidRPr="007666BC">
        <w:rPr>
          <w:sz w:val="26"/>
          <w:szCs w:val="26"/>
          <w:rtl/>
          <w:lang w:bidi="ar-LB"/>
        </w:rPr>
        <w:t>)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إجمالي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المبلغ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الموافق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عليه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وقدره</w:t>
      </w:r>
      <w:r w:rsidR="000F4538">
        <w:rPr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412,000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أمريكي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حتى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الآن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(</w:t>
      </w:r>
      <w:r w:rsidR="008F6B77">
        <w:rPr>
          <w:rFonts w:hint="cs"/>
          <w:sz w:val="26"/>
          <w:szCs w:val="26"/>
          <w:rtl/>
          <w:lang w:bidi="ar-LB"/>
        </w:rPr>
        <w:t>297</w:t>
      </w:r>
      <w:r w:rsidR="007666BC" w:rsidRPr="007666BC">
        <w:rPr>
          <w:sz w:val="26"/>
          <w:szCs w:val="26"/>
          <w:rtl/>
          <w:lang w:bidi="ar-LB"/>
        </w:rPr>
        <w:t>,000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أمريكي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لليوني</w:t>
      </w:r>
      <w:r w:rsidR="008F6B77">
        <w:rPr>
          <w:rFonts w:hint="cs"/>
          <w:sz w:val="26"/>
          <w:szCs w:val="26"/>
          <w:rtl/>
          <w:lang w:bidi="ar-LB"/>
        </w:rPr>
        <w:t>دو</w:t>
      </w:r>
      <w:r w:rsidR="000F4538">
        <w:rPr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و115,000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لليون</w:t>
      </w:r>
      <w:r w:rsidR="008F6B77">
        <w:rPr>
          <w:rFonts w:hint="cs"/>
          <w:sz w:val="26"/>
          <w:szCs w:val="26"/>
          <w:rtl/>
          <w:lang w:bidi="ar-LB"/>
        </w:rPr>
        <w:t>يب</w:t>
      </w:r>
      <w:r w:rsidR="007666BC" w:rsidRPr="007666BC">
        <w:rPr>
          <w:sz w:val="26"/>
          <w:szCs w:val="26"/>
          <w:rtl/>
          <w:lang w:bidi="ar-LB"/>
        </w:rPr>
        <w:t>)</w:t>
      </w:r>
      <w:r w:rsidR="008F6B77">
        <w:rPr>
          <w:rFonts w:hint="cs"/>
          <w:sz w:val="26"/>
          <w:szCs w:val="26"/>
          <w:rtl/>
          <w:lang w:bidi="ar-LB"/>
        </w:rPr>
        <w:t>.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666BC" w:rsidRPr="007666BC">
        <w:rPr>
          <w:sz w:val="26"/>
          <w:szCs w:val="26"/>
          <w:rtl/>
          <w:lang w:bidi="ar-LB"/>
        </w:rPr>
        <w:t>و</w:t>
      </w:r>
      <w:r w:rsidR="008F6B77">
        <w:rPr>
          <w:rFonts w:hint="cs"/>
          <w:sz w:val="26"/>
          <w:szCs w:val="26"/>
          <w:rtl/>
          <w:lang w:bidi="ar-LB"/>
        </w:rPr>
        <w:t>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تصرف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اليونيب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الرصيد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المتبقي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البالغ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75,211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دولارا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أمريكيا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عام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2025.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وسوف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تصرف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اليونيد</w:t>
      </w:r>
      <w:r>
        <w:rPr>
          <w:rFonts w:hint="cs"/>
          <w:sz w:val="26"/>
          <w:szCs w:val="26"/>
          <w:rtl/>
          <w:lang w:bidi="ar-LB"/>
        </w:rPr>
        <w:t>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جزء</w:t>
      </w:r>
      <w:r>
        <w:rPr>
          <w:rFonts w:hint="cs"/>
          <w:sz w:val="26"/>
          <w:szCs w:val="26"/>
          <w:rtl/>
          <w:lang w:bidi="ar-LB"/>
        </w:rPr>
        <w:t>ً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الرصيد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المتبقي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البالغ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48,534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دولارا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أمريكيا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ديسمبر/كانون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الأول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2024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وسوف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يعاد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جزئيا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الاجتماع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السادس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والتسعين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ليُحوَّل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اليوئنديبي،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على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النحو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المبين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8F6B77">
        <w:rPr>
          <w:rFonts w:hint="cs"/>
          <w:sz w:val="26"/>
          <w:szCs w:val="26"/>
          <w:rtl/>
          <w:lang w:bidi="ar-LB"/>
        </w:rPr>
        <w:t>أدناه.</w:t>
      </w:r>
    </w:p>
    <w:p w14:paraId="44395664" w14:textId="38FCD984" w:rsidR="00D42545" w:rsidRDefault="00D42545" w:rsidP="00D42545">
      <w:pPr>
        <w:keepNext/>
        <w:bidi/>
        <w:spacing w:after="240"/>
        <w:rPr>
          <w:sz w:val="26"/>
          <w:szCs w:val="26"/>
          <w:u w:val="single"/>
          <w:rtl/>
          <w:lang w:bidi="ar-LB"/>
        </w:rPr>
      </w:pPr>
      <w:r w:rsidRPr="00D42545">
        <w:rPr>
          <w:rFonts w:hint="cs"/>
          <w:sz w:val="26"/>
          <w:szCs w:val="26"/>
          <w:u w:val="single"/>
          <w:rtl/>
          <w:lang w:bidi="ar-LB"/>
        </w:rPr>
        <w:t>تغيير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D42545">
        <w:rPr>
          <w:rFonts w:hint="cs"/>
          <w:sz w:val="26"/>
          <w:szCs w:val="26"/>
          <w:u w:val="single"/>
          <w:rtl/>
          <w:lang w:bidi="ar-LB"/>
        </w:rPr>
        <w:t>الوكالة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D42545">
        <w:rPr>
          <w:rFonts w:hint="cs"/>
          <w:sz w:val="26"/>
          <w:szCs w:val="26"/>
          <w:u w:val="single"/>
          <w:rtl/>
          <w:lang w:bidi="ar-LB"/>
        </w:rPr>
        <w:t>المنفذة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D42545">
        <w:rPr>
          <w:rFonts w:hint="cs"/>
          <w:sz w:val="26"/>
          <w:szCs w:val="26"/>
          <w:u w:val="single"/>
          <w:rtl/>
          <w:lang w:bidi="ar-LB"/>
        </w:rPr>
        <w:t>الرئيسية</w:t>
      </w:r>
    </w:p>
    <w:p w14:paraId="5FE054A4" w14:textId="677DD964" w:rsidR="00D42545" w:rsidRPr="00D42545" w:rsidRDefault="00603F42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603F42">
        <w:rPr>
          <w:sz w:val="26"/>
          <w:szCs w:val="26"/>
          <w:rtl/>
          <w:lang w:bidi="ar-LB"/>
        </w:rPr>
        <w:t>طلبت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نقل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مكونات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التي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تنفذها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حالياً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اليوئنديبي</w:t>
      </w:r>
      <w:r w:rsidRPr="00603F42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الذي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سيتولى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دور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الرئيسية.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وبناءً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ذلك،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تُحول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أنشطة</w:t>
      </w:r>
      <w:r w:rsidR="000F4538">
        <w:rPr>
          <w:rtl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ا</w:t>
      </w:r>
      <w:r w:rsidR="007F2A51" w:rsidRPr="007F2A51">
        <w:rPr>
          <w:sz w:val="26"/>
          <w:szCs w:val="26"/>
          <w:rtl/>
          <w:lang w:bidi="ar-LB"/>
        </w:rPr>
        <w:t>لشرائح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 w:rsidRPr="007F2A51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 w:rsidRPr="007F2A51">
        <w:rPr>
          <w:sz w:val="26"/>
          <w:szCs w:val="26"/>
          <w:rtl/>
          <w:lang w:bidi="ar-LB"/>
        </w:rPr>
        <w:t>والثالثة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 w:rsidRPr="007F2A51">
        <w:rPr>
          <w:sz w:val="26"/>
          <w:szCs w:val="26"/>
          <w:rtl/>
          <w:lang w:bidi="ar-LB"/>
        </w:rPr>
        <w:t>والرابعة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والأموال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المرتبطة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بها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والتي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تبلغ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696.500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أميركي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(بالإضافة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تكاليف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الوكالة)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المعتمدة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لليونيدو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حيث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المبدأ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الحالي،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وس</w:t>
      </w:r>
      <w:r w:rsidR="007F2A51">
        <w:rPr>
          <w:rFonts w:hint="cs"/>
          <w:sz w:val="26"/>
          <w:szCs w:val="26"/>
          <w:rtl/>
          <w:lang w:bidi="ar-LB"/>
        </w:rPr>
        <w:t>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تحدد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الأرصدة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غير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المستخدمة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الأولى،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والتي</w:t>
      </w:r>
      <w:r w:rsidR="000F4538">
        <w:rPr>
          <w:sz w:val="26"/>
          <w:szCs w:val="26"/>
          <w:rtl/>
          <w:lang w:bidi="ar-LB"/>
        </w:rPr>
        <w:t xml:space="preserve"> </w:t>
      </w:r>
      <w:r w:rsidR="007F2A51">
        <w:rPr>
          <w:rFonts w:hint="cs"/>
          <w:sz w:val="26"/>
          <w:szCs w:val="26"/>
          <w:rtl/>
          <w:lang w:bidi="ar-LB"/>
        </w:rPr>
        <w:t>قُدرت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مبدئياً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بنحو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29.734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دولار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أميركي،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</w:t>
      </w:r>
      <w:r w:rsidR="00D16E0B">
        <w:rPr>
          <w:rFonts w:hint="cs"/>
          <w:sz w:val="26"/>
          <w:szCs w:val="26"/>
          <w:rtl/>
          <w:lang w:bidi="ar-LB"/>
        </w:rPr>
        <w:t>ستعاد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السادس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والتسعين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ل</w:t>
      </w:r>
      <w:r w:rsidR="00D16E0B">
        <w:rPr>
          <w:rFonts w:hint="cs"/>
          <w:sz w:val="26"/>
          <w:szCs w:val="26"/>
          <w:rtl/>
          <w:lang w:bidi="ar-LB"/>
        </w:rPr>
        <w:t>كي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تحو</w:t>
      </w:r>
      <w:r w:rsidR="00D16E0B">
        <w:rPr>
          <w:rFonts w:hint="cs"/>
          <w:sz w:val="26"/>
          <w:szCs w:val="26"/>
          <w:rtl/>
          <w:lang w:bidi="ar-LB"/>
        </w:rPr>
        <w:t>َّ</w:t>
      </w:r>
      <w:r w:rsidRPr="00603F42">
        <w:rPr>
          <w:sz w:val="26"/>
          <w:szCs w:val="26"/>
          <w:rtl/>
          <w:lang w:bidi="ar-LB"/>
        </w:rPr>
        <w:t>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03F42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اليوئنديبي.</w:t>
      </w:r>
    </w:p>
    <w:p w14:paraId="364A2F5F" w14:textId="73EE8D79" w:rsidR="0060771A" w:rsidRPr="0060771A" w:rsidRDefault="0060771A" w:rsidP="0060771A">
      <w:pPr>
        <w:keepNext/>
        <w:bidi/>
        <w:spacing w:before="240" w:after="240"/>
        <w:rPr>
          <w:sz w:val="26"/>
          <w:szCs w:val="26"/>
          <w:u w:val="single"/>
          <w:lang w:bidi="ar-LB"/>
        </w:rPr>
      </w:pPr>
      <w:r w:rsidRPr="0060771A">
        <w:rPr>
          <w:sz w:val="26"/>
          <w:szCs w:val="26"/>
          <w:u w:val="single"/>
          <w:rtl/>
          <w:lang w:bidi="ar-LB"/>
        </w:rPr>
        <w:t>خطة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تنفيذ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الشريحة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الثانية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المرحلة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الثانية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60771A">
        <w:rPr>
          <w:sz w:val="26"/>
          <w:szCs w:val="26"/>
          <w:u w:val="single"/>
          <w:rtl/>
          <w:lang w:bidi="ar-LB"/>
        </w:rPr>
        <w:t>خطة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إدارة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التخلص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التدريجي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المواد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3B4EBC" w:rsidRPr="003B4EBC">
        <w:rPr>
          <w:sz w:val="26"/>
          <w:szCs w:val="26"/>
          <w:u w:val="single"/>
          <w:rtl/>
          <w:lang w:bidi="ar-LB"/>
        </w:rPr>
        <w:t>الهيدروكلوروفلوروكربونية</w:t>
      </w:r>
    </w:p>
    <w:p w14:paraId="5BBAF335" w14:textId="03E0C2A8" w:rsidR="0060771A" w:rsidRPr="0060771A" w:rsidRDefault="00B3409A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bookmarkStart w:id="8" w:name="_Hlk126934425"/>
      <w:r>
        <w:rPr>
          <w:rFonts w:hint="cs"/>
          <w:sz w:val="26"/>
          <w:szCs w:val="26"/>
          <w:rtl/>
          <w:lang w:bidi="ar-LB"/>
        </w:rPr>
        <w:t>ستُنفذ</w:t>
      </w:r>
      <w:r w:rsidR="000F4538">
        <w:rPr>
          <w:sz w:val="26"/>
          <w:szCs w:val="26"/>
          <w:rtl/>
          <w:lang w:bidi="ar-LB"/>
        </w:rPr>
        <w:t xml:space="preserve"> </w:t>
      </w:r>
      <w:r w:rsidR="008A4A18" w:rsidRPr="008A4A18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8A4A18" w:rsidRPr="008A4A18">
        <w:rPr>
          <w:sz w:val="26"/>
          <w:szCs w:val="26"/>
          <w:rtl/>
          <w:lang w:bidi="ar-LB"/>
        </w:rPr>
        <w:t>التالية</w:t>
      </w:r>
      <w:r w:rsidR="000F4538">
        <w:rPr>
          <w:sz w:val="26"/>
          <w:szCs w:val="26"/>
          <w:rtl/>
          <w:lang w:bidi="ar-LB"/>
        </w:rPr>
        <w:t xml:space="preserve"> </w:t>
      </w:r>
      <w:r w:rsidR="008A4A18" w:rsidRPr="008A4A18">
        <w:rPr>
          <w:sz w:val="26"/>
          <w:szCs w:val="26"/>
          <w:rtl/>
          <w:lang w:bidi="ar-LB"/>
        </w:rPr>
        <w:t>بين</w:t>
      </w:r>
      <w:r w:rsidR="000F4538">
        <w:rPr>
          <w:sz w:val="26"/>
          <w:szCs w:val="26"/>
          <w:rtl/>
          <w:lang w:bidi="ar-LB"/>
        </w:rPr>
        <w:t xml:space="preserve"> </w:t>
      </w:r>
      <w:r w:rsidR="003B4EBC">
        <w:rPr>
          <w:rFonts w:hint="cs"/>
          <w:sz w:val="26"/>
          <w:szCs w:val="26"/>
          <w:rtl/>
          <w:lang w:bidi="ar-LB"/>
        </w:rPr>
        <w:t>ديسمبر</w:t>
      </w:r>
      <w:r w:rsidR="008A4A18" w:rsidRPr="008A4A18">
        <w:rPr>
          <w:sz w:val="26"/>
          <w:szCs w:val="26"/>
          <w:rtl/>
          <w:lang w:bidi="ar-LB"/>
        </w:rPr>
        <w:t>/كانون</w:t>
      </w:r>
      <w:r w:rsidR="000F4538">
        <w:rPr>
          <w:sz w:val="26"/>
          <w:szCs w:val="26"/>
          <w:rtl/>
          <w:lang w:bidi="ar-LB"/>
        </w:rPr>
        <w:t xml:space="preserve"> </w:t>
      </w:r>
      <w:r w:rsidR="003B4EBC">
        <w:rPr>
          <w:rFonts w:hint="cs"/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="003B4EBC">
        <w:rPr>
          <w:rFonts w:hint="cs"/>
          <w:sz w:val="26"/>
          <w:szCs w:val="26"/>
          <w:rtl/>
          <w:lang w:bidi="ar-LB"/>
        </w:rPr>
        <w:t>2024</w:t>
      </w:r>
      <w:r w:rsidR="000F4538">
        <w:rPr>
          <w:sz w:val="26"/>
          <w:szCs w:val="26"/>
          <w:rtl/>
          <w:lang w:bidi="ar-LB"/>
        </w:rPr>
        <w:t xml:space="preserve"> </w:t>
      </w:r>
      <w:r w:rsidR="008A4A18" w:rsidRPr="008A4A18">
        <w:rPr>
          <w:sz w:val="26"/>
          <w:szCs w:val="26"/>
          <w:rtl/>
          <w:lang w:bidi="ar-LB"/>
        </w:rPr>
        <w:t>وديسمبر/كانون</w:t>
      </w:r>
      <w:r w:rsidR="000F4538">
        <w:rPr>
          <w:sz w:val="26"/>
          <w:szCs w:val="26"/>
          <w:rtl/>
          <w:lang w:bidi="ar-LB"/>
        </w:rPr>
        <w:t xml:space="preserve"> </w:t>
      </w:r>
      <w:r w:rsidR="008A4A18" w:rsidRPr="008A4A18">
        <w:rPr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="003B4EBC">
        <w:rPr>
          <w:rFonts w:hint="cs"/>
          <w:sz w:val="26"/>
          <w:szCs w:val="26"/>
          <w:rtl/>
          <w:lang w:bidi="ar-LB"/>
        </w:rPr>
        <w:t>2027</w:t>
      </w:r>
      <w:r w:rsidR="008A4A18" w:rsidRPr="008A4A18">
        <w:rPr>
          <w:sz w:val="26"/>
          <w:szCs w:val="26"/>
          <w:rtl/>
          <w:lang w:bidi="ar-LB"/>
        </w:rPr>
        <w:t>:</w:t>
      </w:r>
    </w:p>
    <w:p w14:paraId="41C085C9" w14:textId="11EB4301" w:rsidR="001238B8" w:rsidRPr="001238B8" w:rsidRDefault="001238B8" w:rsidP="002D330D">
      <w:pPr>
        <w:pStyle w:val="ListParagraph"/>
        <w:numPr>
          <w:ilvl w:val="0"/>
          <w:numId w:val="10"/>
        </w:numPr>
        <w:tabs>
          <w:tab w:val="right" w:pos="2880"/>
        </w:tabs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1238B8">
        <w:rPr>
          <w:i/>
          <w:iCs/>
          <w:sz w:val="26"/>
          <w:szCs w:val="26"/>
          <w:rtl/>
          <w:lang w:val="en-US" w:bidi="ar-LB"/>
        </w:rPr>
        <w:t>تعزيز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الإطار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التنظيمي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لمراقبة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تجارة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المواد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1238B8">
        <w:rPr>
          <w:i/>
          <w:iCs/>
          <w:sz w:val="26"/>
          <w:szCs w:val="26"/>
          <w:rtl/>
          <w:lang w:val="en-US" w:bidi="ar-LB"/>
        </w:rPr>
        <w:t>الهيدروكلوروفلوروكربونية</w:t>
      </w:r>
      <w:r w:rsidRPr="001238B8">
        <w:rPr>
          <w:sz w:val="26"/>
          <w:szCs w:val="26"/>
          <w:rtl/>
          <w:lang w:val="en-US" w:bidi="ar-LB"/>
        </w:rPr>
        <w:t>: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10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موظفي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الجمارك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كمدربين؛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52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موظفي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الجمارك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التجارة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غير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المشروعة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مركبات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الهيدروكلوروفلوروكربون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والمواد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الخاضعة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للرقابة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بموجب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بروتوكول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مونتريال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و30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موظفي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الجمارك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الإضافيين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استخدام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المعرفات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للتفتيش؛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60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وكلاء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الجمارك؛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وتوزيع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خمسة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معرفات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للمبردات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دائرة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الجمارك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الوطنية؛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</w:t>
      </w:r>
      <w:r w:rsidR="00B3409A">
        <w:rPr>
          <w:rFonts w:hint="cs"/>
          <w:sz w:val="26"/>
          <w:szCs w:val="26"/>
          <w:rtl/>
          <w:lang w:val="en-US" w:bidi="ar-LB"/>
        </w:rPr>
        <w:t>إنشاء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سجل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للمنشآت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الباردة؛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وتعزيز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سياسات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المشتريات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العامة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المتوافقة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B3409A">
        <w:rPr>
          <w:rFonts w:hint="cs"/>
          <w:sz w:val="26"/>
          <w:szCs w:val="26"/>
          <w:rtl/>
          <w:lang w:val="en-US" w:bidi="ar-LB"/>
        </w:rPr>
        <w:t>مقتضيات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بروتوكول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مونتريال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</w:t>
      </w:r>
      <w:r w:rsidR="00B3409A">
        <w:rPr>
          <w:rFonts w:hint="cs"/>
          <w:sz w:val="26"/>
          <w:szCs w:val="26"/>
          <w:rtl/>
          <w:lang w:val="en-US" w:bidi="ar-LB"/>
        </w:rPr>
        <w:t>اليونيب</w:t>
      </w:r>
      <w:r w:rsidRPr="001238B8">
        <w:rPr>
          <w:sz w:val="26"/>
          <w:szCs w:val="26"/>
          <w:rtl/>
          <w:lang w:val="en-US" w:bidi="ar-LB"/>
        </w:rPr>
        <w:t>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(113,555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دولار</w:t>
      </w:r>
      <w:r w:rsidR="00B756AE">
        <w:rPr>
          <w:rFonts w:hint="cs"/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أمريكي</w:t>
      </w:r>
      <w:r w:rsidR="00B756AE">
        <w:rPr>
          <w:rFonts w:hint="cs"/>
          <w:sz w:val="26"/>
          <w:szCs w:val="26"/>
          <w:rtl/>
          <w:lang w:val="en-US" w:bidi="ar-LB"/>
        </w:rPr>
        <w:t>ا</w:t>
      </w:r>
      <w:r w:rsidRPr="001238B8">
        <w:rPr>
          <w:sz w:val="26"/>
          <w:szCs w:val="26"/>
          <w:rtl/>
          <w:lang w:val="en-US" w:bidi="ar-LB"/>
        </w:rPr>
        <w:t>)</w:t>
      </w:r>
    </w:p>
    <w:p w14:paraId="0ABEE6BB" w14:textId="24B4F03D" w:rsidR="00196504" w:rsidRDefault="001238B8" w:rsidP="002D330D">
      <w:pPr>
        <w:pStyle w:val="ListParagraph"/>
        <w:numPr>
          <w:ilvl w:val="0"/>
          <w:numId w:val="1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5D34E4">
        <w:rPr>
          <w:i/>
          <w:iCs/>
          <w:sz w:val="26"/>
          <w:szCs w:val="26"/>
          <w:rtl/>
          <w:lang w:val="en-US" w:bidi="ar-LB"/>
        </w:rPr>
        <w:t>برنامج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D34E4">
        <w:rPr>
          <w:i/>
          <w:iCs/>
          <w:sz w:val="26"/>
          <w:szCs w:val="26"/>
          <w:rtl/>
          <w:lang w:val="en-US" w:bidi="ar-LB"/>
        </w:rPr>
        <w:t>لدعم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D34E4">
        <w:rPr>
          <w:i/>
          <w:iCs/>
          <w:sz w:val="26"/>
          <w:szCs w:val="26"/>
          <w:rtl/>
          <w:lang w:val="en-US" w:bidi="ar-LB"/>
        </w:rPr>
        <w:t>قطاع</w:t>
      </w:r>
      <w:r w:rsidR="000F4538">
        <w:rPr>
          <w:rFonts w:hint="cs"/>
          <w:i/>
          <w:iCs/>
          <w:sz w:val="26"/>
          <w:szCs w:val="26"/>
          <w:rtl/>
          <w:lang w:val="en-US" w:bidi="ar-LB"/>
        </w:rPr>
        <w:t xml:space="preserve"> </w:t>
      </w:r>
      <w:r w:rsidR="005D34E4" w:rsidRPr="005D34E4">
        <w:rPr>
          <w:rFonts w:hint="cs"/>
          <w:i/>
          <w:iCs/>
          <w:sz w:val="26"/>
          <w:szCs w:val="26"/>
          <w:rtl/>
          <w:lang w:val="en-US" w:bidi="ar-LB"/>
        </w:rPr>
        <w:t>التبريد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="005D34E4" w:rsidRPr="005D34E4">
        <w:rPr>
          <w:rFonts w:hint="cs"/>
          <w:i/>
          <w:iCs/>
          <w:sz w:val="26"/>
          <w:szCs w:val="26"/>
          <w:rtl/>
          <w:lang w:val="en-US" w:bidi="ar-LB"/>
        </w:rPr>
        <w:t>و</w:t>
      </w:r>
      <w:r w:rsidRPr="005D34E4">
        <w:rPr>
          <w:i/>
          <w:iCs/>
          <w:sz w:val="26"/>
          <w:szCs w:val="26"/>
          <w:rtl/>
          <w:lang w:val="en-US" w:bidi="ar-LB"/>
        </w:rPr>
        <w:t>تكييف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D34E4">
        <w:rPr>
          <w:i/>
          <w:iCs/>
          <w:sz w:val="26"/>
          <w:szCs w:val="26"/>
          <w:rtl/>
          <w:lang w:val="en-US" w:bidi="ar-LB"/>
        </w:rPr>
        <w:t>الهواء</w:t>
      </w:r>
      <w:r w:rsidRPr="001238B8">
        <w:rPr>
          <w:sz w:val="26"/>
          <w:szCs w:val="26"/>
          <w:rtl/>
          <w:lang w:val="en-US" w:bidi="ar-LB"/>
        </w:rPr>
        <w:t>: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360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فنيا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خلال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D34E4">
        <w:rPr>
          <w:rFonts w:hint="cs"/>
          <w:sz w:val="26"/>
          <w:szCs w:val="26"/>
          <w:rtl/>
          <w:lang w:val="en-US" w:bidi="ar-LB"/>
        </w:rPr>
        <w:t>حلقات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عمل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D34E4">
        <w:rPr>
          <w:rFonts w:hint="cs"/>
          <w:sz w:val="26"/>
          <w:szCs w:val="26"/>
          <w:rtl/>
          <w:lang w:val="en-US" w:bidi="ar-LB"/>
        </w:rPr>
        <w:t>بالحضور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D34E4">
        <w:rPr>
          <w:rFonts w:hint="cs"/>
          <w:sz w:val="26"/>
          <w:szCs w:val="26"/>
          <w:rtl/>
          <w:lang w:val="en-US" w:bidi="ar-LB"/>
        </w:rPr>
        <w:t>الشخصي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200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فني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خلال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منصة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التعلم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الإلكتروني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عبر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الإنترنت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وضعتها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وزارة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البيئة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lastRenderedPageBreak/>
        <w:t>حول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أفضل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ممارسات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التبريد؛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180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فنيا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واكتشاف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التسربات؛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60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فنيا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على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مسائل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أخرى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تتعلق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</w:t>
      </w:r>
      <w:r w:rsidR="00196504">
        <w:rPr>
          <w:rFonts w:hint="cs"/>
          <w:sz w:val="26"/>
          <w:szCs w:val="26"/>
          <w:rtl/>
          <w:lang w:val="en-US" w:bidi="ar-LB"/>
        </w:rPr>
        <w:t>التبريد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و</w:t>
      </w:r>
      <w:r w:rsidRPr="001238B8">
        <w:rPr>
          <w:sz w:val="26"/>
          <w:szCs w:val="26"/>
          <w:rtl/>
          <w:lang w:val="en-US" w:bidi="ar-LB"/>
        </w:rPr>
        <w:t>تكييف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الهواء،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مثل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كفاءة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الطاقة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وإدارة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المبردات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ذات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القدرة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المنخفضة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على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إحداث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>
        <w:rPr>
          <w:rFonts w:hint="cs"/>
          <w:sz w:val="26"/>
          <w:szCs w:val="26"/>
          <w:rtl/>
          <w:lang w:val="en-US" w:bidi="ar-LB"/>
        </w:rPr>
        <w:t>الاحترار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العالمي؛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E36AB">
        <w:rPr>
          <w:rFonts w:hint="cs"/>
          <w:sz w:val="26"/>
          <w:szCs w:val="26"/>
          <w:rtl/>
          <w:lang w:val="en-US" w:bidi="ar-LB"/>
        </w:rPr>
        <w:t>و</w:t>
      </w:r>
      <w:r w:rsidR="00196504" w:rsidRPr="00196504">
        <w:rPr>
          <w:sz w:val="26"/>
          <w:szCs w:val="26"/>
          <w:rtl/>
          <w:lang w:val="en-US" w:bidi="ar-LB"/>
        </w:rPr>
        <w:t>تقييم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وإصدار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شهادات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كفاءات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العمل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ل</w:t>
      </w:r>
      <w:r w:rsidR="005E36AB">
        <w:rPr>
          <w:rFonts w:hint="cs"/>
          <w:sz w:val="26"/>
          <w:szCs w:val="26"/>
          <w:rtl/>
          <w:lang w:val="en-US" w:bidi="ar-LB"/>
        </w:rPr>
        <w:t>صالح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30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فنية؛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E36AB">
        <w:rPr>
          <w:rFonts w:hint="cs"/>
          <w:sz w:val="26"/>
          <w:szCs w:val="26"/>
          <w:rtl/>
          <w:lang w:val="en-US" w:bidi="ar-LB"/>
        </w:rPr>
        <w:t>و</w:t>
      </w:r>
      <w:r w:rsidR="00196504" w:rsidRPr="00196504">
        <w:rPr>
          <w:sz w:val="26"/>
          <w:szCs w:val="26"/>
          <w:rtl/>
          <w:lang w:val="en-US" w:bidi="ar-LB"/>
        </w:rPr>
        <w:t>توقيع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اتفاقيات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مع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أربعة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مراكز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لدعم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تدريب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الفنيين؛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E36AB">
        <w:rPr>
          <w:rFonts w:hint="cs"/>
          <w:sz w:val="26"/>
          <w:szCs w:val="26"/>
          <w:rtl/>
          <w:lang w:val="en-US" w:bidi="ar-LB"/>
        </w:rPr>
        <w:t>و</w:t>
      </w:r>
      <w:r w:rsidR="00196504" w:rsidRPr="00196504">
        <w:rPr>
          <w:sz w:val="26"/>
          <w:szCs w:val="26"/>
          <w:rtl/>
          <w:lang w:val="en-US" w:bidi="ar-LB"/>
        </w:rPr>
        <w:t>تنفيذ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مشروعين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تجريبيين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إطار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E36AB">
        <w:rPr>
          <w:rFonts w:hint="cs"/>
          <w:sz w:val="26"/>
          <w:szCs w:val="26"/>
          <w:rtl/>
          <w:lang w:val="en-US" w:bidi="ar-LB"/>
        </w:rPr>
        <w:t>ان</w:t>
      </w:r>
      <w:r w:rsidR="00196504" w:rsidRPr="00196504">
        <w:rPr>
          <w:sz w:val="26"/>
          <w:szCs w:val="26"/>
          <w:rtl/>
          <w:lang w:val="en-US" w:bidi="ar-LB"/>
        </w:rPr>
        <w:t>عد</w:t>
      </w:r>
      <w:r w:rsidR="005E36AB">
        <w:rPr>
          <w:rFonts w:hint="cs"/>
          <w:sz w:val="26"/>
          <w:szCs w:val="26"/>
          <w:rtl/>
          <w:lang w:val="en-US" w:bidi="ar-LB"/>
        </w:rPr>
        <w:t>ا</w:t>
      </w:r>
      <w:r w:rsidR="00196504" w:rsidRPr="00196504">
        <w:rPr>
          <w:sz w:val="26"/>
          <w:szCs w:val="26"/>
          <w:rtl/>
          <w:lang w:val="en-US" w:bidi="ar-LB"/>
        </w:rPr>
        <w:t>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التسرب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و</w:t>
      </w:r>
      <w:r w:rsidR="005E36AB">
        <w:rPr>
          <w:rFonts w:hint="cs"/>
          <w:sz w:val="26"/>
          <w:szCs w:val="26"/>
          <w:rtl/>
          <w:lang w:val="en-US" w:bidi="ar-LB"/>
        </w:rPr>
        <w:t>عقد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ثلاث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دورات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تدريبية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ذات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صلة؛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وتوفير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200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أسطوانة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لأربعة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مراكز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اس</w:t>
      </w:r>
      <w:r w:rsidR="005E36AB">
        <w:rPr>
          <w:rFonts w:hint="cs"/>
          <w:sz w:val="26"/>
          <w:szCs w:val="26"/>
          <w:rtl/>
          <w:lang w:val="en-US" w:bidi="ar-LB"/>
        </w:rPr>
        <w:t>تعادة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(</w:t>
      </w:r>
      <w:r w:rsidR="005E36AB">
        <w:rPr>
          <w:rFonts w:hint="cs"/>
          <w:sz w:val="26"/>
          <w:szCs w:val="26"/>
          <w:rtl/>
          <w:lang w:val="en-US" w:bidi="ar-LB"/>
        </w:rPr>
        <w:t>اليوئنديبي</w:t>
      </w:r>
      <w:r w:rsidR="00196504" w:rsidRPr="00196504">
        <w:rPr>
          <w:sz w:val="26"/>
          <w:szCs w:val="26"/>
          <w:rtl/>
          <w:lang w:val="en-US" w:bidi="ar-LB"/>
        </w:rPr>
        <w:t>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(</w:t>
      </w:r>
      <w:r w:rsidR="002D330D" w:rsidRPr="002D330D">
        <w:rPr>
          <w:sz w:val="26"/>
          <w:szCs w:val="26"/>
          <w:lang w:val="en-US" w:bidi="ar-LB"/>
        </w:rPr>
        <w:t>350,323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دولا</w:t>
      </w:r>
      <w:r w:rsidR="00196504">
        <w:rPr>
          <w:rFonts w:hint="cs"/>
          <w:sz w:val="26"/>
          <w:szCs w:val="26"/>
          <w:rtl/>
          <w:lang w:val="en-US" w:bidi="ar-LB"/>
        </w:rPr>
        <w:t>ر</w:t>
      </w:r>
      <w:r w:rsidR="00196504" w:rsidRPr="00196504">
        <w:rPr>
          <w:sz w:val="26"/>
          <w:szCs w:val="26"/>
          <w:rtl/>
          <w:lang w:val="en-US" w:bidi="ar-LB"/>
        </w:rPr>
        <w:t>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196504" w:rsidRPr="00196504">
        <w:rPr>
          <w:sz w:val="26"/>
          <w:szCs w:val="26"/>
          <w:rtl/>
          <w:lang w:val="en-US" w:bidi="ar-LB"/>
        </w:rPr>
        <w:t>أمريكيا)؛</w:t>
      </w:r>
    </w:p>
    <w:p w14:paraId="11D93B53" w14:textId="3F587AA7" w:rsidR="001238B8" w:rsidRPr="001238B8" w:rsidRDefault="001238B8" w:rsidP="002D330D">
      <w:pPr>
        <w:pStyle w:val="ListParagraph"/>
        <w:numPr>
          <w:ilvl w:val="0"/>
          <w:numId w:val="1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807D40">
        <w:rPr>
          <w:i/>
          <w:iCs/>
          <w:sz w:val="26"/>
          <w:szCs w:val="26"/>
          <w:rtl/>
          <w:lang w:val="en-US" w:bidi="ar-LB"/>
        </w:rPr>
        <w:t>برنامج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807D40">
        <w:rPr>
          <w:i/>
          <w:iCs/>
          <w:sz w:val="26"/>
          <w:szCs w:val="26"/>
          <w:rtl/>
          <w:lang w:val="en-US" w:bidi="ar-LB"/>
        </w:rPr>
        <w:t>التوعية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807D40">
        <w:rPr>
          <w:i/>
          <w:iCs/>
          <w:sz w:val="26"/>
          <w:szCs w:val="26"/>
          <w:rtl/>
          <w:lang w:val="en-US" w:bidi="ar-LB"/>
        </w:rPr>
        <w:t>والنشر: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رفع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مستوى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الوعي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بشأن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اللوائح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والأنشطة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المتعلقة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إدارة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التخلص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التدريجي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المواد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الهيدروكلوروفلوروكربونية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خلال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المنشورات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السنوية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وتحديثات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ال</w:t>
      </w:r>
      <w:r w:rsidRPr="001238B8">
        <w:rPr>
          <w:sz w:val="26"/>
          <w:szCs w:val="26"/>
          <w:rtl/>
          <w:lang w:val="en-US" w:bidi="ar-LB"/>
        </w:rPr>
        <w:t>صفحات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الالكترونية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والكتيبات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الرقمية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ومقاطع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الفيديو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حول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وسائل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التواصل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الاجتماعي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المتعلقة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ب</w:t>
      </w:r>
      <w:r w:rsidRPr="001238B8">
        <w:rPr>
          <w:sz w:val="26"/>
          <w:szCs w:val="26"/>
          <w:rtl/>
          <w:lang w:val="en-US" w:bidi="ar-LB"/>
        </w:rPr>
        <w:t>وحدة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الأوزون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الوطنية؛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والقيام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ب</w:t>
      </w:r>
      <w:r w:rsidRPr="001238B8">
        <w:rPr>
          <w:sz w:val="26"/>
          <w:szCs w:val="26"/>
          <w:rtl/>
          <w:lang w:val="en-US" w:bidi="ar-LB"/>
        </w:rPr>
        <w:t>أنشطة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التوعية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للترويج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لبرنامج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العرض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التوضيحي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لانعدام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التسربات؛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وتعزيز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الأنشطة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المتعلقة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بالمنظور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807D40">
        <w:rPr>
          <w:rFonts w:hint="cs"/>
          <w:sz w:val="26"/>
          <w:szCs w:val="26"/>
          <w:rtl/>
          <w:lang w:val="en-US" w:bidi="ar-LB"/>
        </w:rPr>
        <w:t>الجنساني</w:t>
      </w:r>
      <w:r w:rsidRPr="001238B8">
        <w:rPr>
          <w:sz w:val="26"/>
          <w:szCs w:val="26"/>
          <w:rtl/>
          <w:lang w:val="en-US" w:bidi="ar-LB"/>
        </w:rPr>
        <w:t>،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بما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في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ذلك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الاعتراف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بالمؤسسات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تتبع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ممارسات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خدمة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جيدة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</w:t>
      </w:r>
      <w:r w:rsidR="00807D40">
        <w:rPr>
          <w:rFonts w:hint="cs"/>
          <w:sz w:val="26"/>
          <w:szCs w:val="26"/>
          <w:rtl/>
          <w:lang w:val="en-US" w:bidi="ar-LB"/>
        </w:rPr>
        <w:t>لديها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مشاركة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أكبر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من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جانب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المرأة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</w:t>
      </w:r>
      <w:r w:rsidR="00807D40">
        <w:rPr>
          <w:rFonts w:hint="cs"/>
          <w:sz w:val="26"/>
          <w:szCs w:val="26"/>
          <w:rtl/>
          <w:lang w:val="en-US" w:bidi="ar-LB"/>
        </w:rPr>
        <w:t>اليونيب</w:t>
      </w:r>
      <w:r w:rsidRPr="001238B8">
        <w:rPr>
          <w:sz w:val="26"/>
          <w:szCs w:val="26"/>
          <w:rtl/>
          <w:lang w:val="en-US" w:bidi="ar-LB"/>
        </w:rPr>
        <w:t>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</w:t>
      </w:r>
      <w:r w:rsidR="00807D40">
        <w:rPr>
          <w:rFonts w:hint="cs"/>
          <w:sz w:val="26"/>
          <w:szCs w:val="26"/>
          <w:rtl/>
          <w:lang w:val="en-US" w:bidi="ar-LB"/>
        </w:rPr>
        <w:t>41,445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دولارا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أمريكيا)؛</w:t>
      </w:r>
    </w:p>
    <w:p w14:paraId="30A1FA94" w14:textId="64EDCAC3" w:rsidR="00E260E6" w:rsidRPr="001238B8" w:rsidRDefault="001238B8" w:rsidP="002D330D">
      <w:pPr>
        <w:pStyle w:val="ListParagraph"/>
        <w:numPr>
          <w:ilvl w:val="0"/>
          <w:numId w:val="10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5A5375">
        <w:rPr>
          <w:i/>
          <w:iCs/>
          <w:sz w:val="26"/>
          <w:szCs w:val="26"/>
          <w:rtl/>
          <w:lang w:val="en-US" w:bidi="ar-LB"/>
        </w:rPr>
        <w:t>رصد</w:t>
      </w:r>
      <w:r w:rsidR="000F4538">
        <w:rPr>
          <w:i/>
          <w:iCs/>
          <w:sz w:val="26"/>
          <w:szCs w:val="26"/>
          <w:rtl/>
          <w:lang w:val="en-US" w:bidi="ar-LB"/>
        </w:rPr>
        <w:t xml:space="preserve"> </w:t>
      </w:r>
      <w:r w:rsidRPr="005A5375">
        <w:rPr>
          <w:i/>
          <w:iCs/>
          <w:sz w:val="26"/>
          <w:szCs w:val="26"/>
          <w:rtl/>
          <w:lang w:val="en-US" w:bidi="ar-LB"/>
        </w:rPr>
        <w:t>المشروع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</w:t>
      </w:r>
      <w:r w:rsidR="005A5375">
        <w:rPr>
          <w:rFonts w:hint="cs"/>
          <w:sz w:val="26"/>
          <w:szCs w:val="26"/>
          <w:rtl/>
          <w:lang w:val="en-US" w:bidi="ar-LB"/>
        </w:rPr>
        <w:t>اليوئنديبي</w:t>
      </w:r>
      <w:r w:rsidRPr="001238B8">
        <w:rPr>
          <w:sz w:val="26"/>
          <w:szCs w:val="26"/>
          <w:rtl/>
          <w:lang w:val="en-US" w:bidi="ar-LB"/>
        </w:rPr>
        <w:t>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(49,677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دولارا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أميركيا):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خُصص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هذا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المبلغ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لمساعد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مشروع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كي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يقوم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ب</w:t>
      </w:r>
      <w:r w:rsidRPr="001238B8">
        <w:rPr>
          <w:sz w:val="26"/>
          <w:szCs w:val="26"/>
          <w:rtl/>
          <w:lang w:val="en-US" w:bidi="ar-LB"/>
        </w:rPr>
        <w:t>دعم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أنشطة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التنفيذ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والرصد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</w:t>
      </w:r>
      <w:r w:rsidR="005A5375">
        <w:rPr>
          <w:rFonts w:hint="cs"/>
          <w:sz w:val="26"/>
          <w:szCs w:val="26"/>
          <w:rtl/>
          <w:lang w:val="en-US" w:bidi="ar-LB"/>
        </w:rPr>
        <w:t>تعميم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مراعاة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المنظور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5A5375">
        <w:rPr>
          <w:rFonts w:hint="cs"/>
          <w:sz w:val="26"/>
          <w:szCs w:val="26"/>
          <w:rtl/>
          <w:lang w:val="en-US" w:bidi="ar-LB"/>
        </w:rPr>
        <w:t>الجنساني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(43,200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دولار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أميركي)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و</w:t>
      </w:r>
      <w:r w:rsidR="00AB2119">
        <w:rPr>
          <w:rFonts w:hint="cs"/>
          <w:sz w:val="26"/>
          <w:szCs w:val="26"/>
          <w:rtl/>
          <w:lang w:val="en-US" w:bidi="ar-LB"/>
        </w:rPr>
        <w:t>لخبير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AB2119">
        <w:rPr>
          <w:rFonts w:hint="cs"/>
          <w:sz w:val="26"/>
          <w:szCs w:val="26"/>
          <w:rtl/>
          <w:lang w:val="en-US" w:bidi="ar-LB"/>
        </w:rPr>
        <w:t>استشاري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AB2119">
        <w:rPr>
          <w:rFonts w:hint="cs"/>
          <w:sz w:val="26"/>
          <w:szCs w:val="26"/>
          <w:rtl/>
          <w:lang w:val="en-US" w:bidi="ar-LB"/>
        </w:rPr>
        <w:t>في</w:t>
      </w:r>
      <w:r w:rsidR="000F4538">
        <w:rPr>
          <w:rFonts w:hint="cs"/>
          <w:sz w:val="26"/>
          <w:szCs w:val="26"/>
          <w:rtl/>
          <w:lang w:val="en-US" w:bidi="ar-LB"/>
        </w:rPr>
        <w:t xml:space="preserve"> </w:t>
      </w:r>
      <w:r w:rsidR="00AB2119">
        <w:rPr>
          <w:rFonts w:hint="cs"/>
          <w:sz w:val="26"/>
          <w:szCs w:val="26"/>
          <w:rtl/>
          <w:lang w:val="en-US" w:bidi="ar-LB"/>
        </w:rPr>
        <w:t>مجال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="00AB2119">
        <w:rPr>
          <w:rFonts w:hint="cs"/>
          <w:sz w:val="26"/>
          <w:szCs w:val="26"/>
          <w:rtl/>
          <w:lang w:val="en-US" w:bidi="ar-LB"/>
        </w:rPr>
        <w:t>ا</w:t>
      </w:r>
      <w:r w:rsidRPr="001238B8">
        <w:rPr>
          <w:sz w:val="26"/>
          <w:szCs w:val="26"/>
          <w:rtl/>
          <w:lang w:val="en-US" w:bidi="ar-LB"/>
        </w:rPr>
        <w:t>لتحقق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(6,677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دولارا</w:t>
      </w:r>
      <w:r w:rsidR="000F4538">
        <w:rPr>
          <w:sz w:val="26"/>
          <w:szCs w:val="26"/>
          <w:rtl/>
          <w:lang w:val="en-US" w:bidi="ar-LB"/>
        </w:rPr>
        <w:t xml:space="preserve"> </w:t>
      </w:r>
      <w:r w:rsidRPr="001238B8">
        <w:rPr>
          <w:sz w:val="26"/>
          <w:szCs w:val="26"/>
          <w:rtl/>
          <w:lang w:val="en-US" w:bidi="ar-LB"/>
        </w:rPr>
        <w:t>أميركيا).</w:t>
      </w:r>
    </w:p>
    <w:bookmarkEnd w:id="8"/>
    <w:p w14:paraId="0AA7E12A" w14:textId="765FE6F6" w:rsidR="00B968DB" w:rsidRPr="00B968DB" w:rsidRDefault="00B968DB" w:rsidP="00B968DB">
      <w:pPr>
        <w:keepNext/>
        <w:keepLines/>
        <w:bidi/>
        <w:spacing w:before="360" w:after="240"/>
        <w:jc w:val="center"/>
        <w:rPr>
          <w:b/>
          <w:bCs/>
          <w:sz w:val="26"/>
          <w:szCs w:val="26"/>
          <w:lang w:val="en-US" w:bidi="ar-LB"/>
        </w:rPr>
      </w:pPr>
      <w:r w:rsidRPr="00B968DB">
        <w:rPr>
          <w:b/>
          <w:bCs/>
          <w:sz w:val="26"/>
          <w:szCs w:val="26"/>
          <w:rtl/>
          <w:lang w:val="en-US" w:bidi="ar-LB"/>
        </w:rPr>
        <w:t>تعليقات</w:t>
      </w:r>
      <w:r w:rsidR="000F4538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968DB">
        <w:rPr>
          <w:b/>
          <w:bCs/>
          <w:sz w:val="26"/>
          <w:szCs w:val="26"/>
          <w:rtl/>
          <w:lang w:val="en-US" w:bidi="ar-LB"/>
        </w:rPr>
        <w:t>وتوصيات</w:t>
      </w:r>
      <w:r w:rsidR="000F4538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968DB">
        <w:rPr>
          <w:b/>
          <w:bCs/>
          <w:sz w:val="26"/>
          <w:szCs w:val="26"/>
          <w:rtl/>
          <w:lang w:val="en-US" w:bidi="ar-LB"/>
        </w:rPr>
        <w:t>الأمانة</w:t>
      </w:r>
    </w:p>
    <w:p w14:paraId="6DCD5B25" w14:textId="25E5AFDE" w:rsidR="00B968DB" w:rsidRPr="00531108" w:rsidRDefault="00B968DB" w:rsidP="00B968DB">
      <w:pPr>
        <w:keepNext/>
        <w:keepLines/>
        <w:bidi/>
        <w:rPr>
          <w:b/>
          <w:bCs/>
          <w:sz w:val="26"/>
          <w:szCs w:val="26"/>
          <w:lang w:val="en-US" w:bidi="ar-LB"/>
        </w:rPr>
      </w:pPr>
      <w:r w:rsidRPr="00531108">
        <w:rPr>
          <w:b/>
          <w:bCs/>
          <w:sz w:val="26"/>
          <w:szCs w:val="26"/>
          <w:rtl/>
          <w:lang w:val="en-US" w:bidi="ar-LB"/>
        </w:rPr>
        <w:t>التعليقات</w:t>
      </w:r>
    </w:p>
    <w:p w14:paraId="26E351A6" w14:textId="6D3E93E9" w:rsidR="00F04860" w:rsidRDefault="003E7F98" w:rsidP="00047A9C">
      <w:pPr>
        <w:keepNext/>
        <w:keepLines/>
        <w:bidi/>
        <w:spacing w:before="240" w:after="240"/>
        <w:rPr>
          <w:sz w:val="26"/>
          <w:szCs w:val="26"/>
          <w:u w:val="single"/>
          <w:rtl/>
          <w:lang w:val="en-US" w:bidi="ar-LB"/>
        </w:rPr>
      </w:pPr>
      <w:r>
        <w:rPr>
          <w:rFonts w:hint="cs"/>
          <w:sz w:val="26"/>
          <w:szCs w:val="26"/>
          <w:u w:val="single"/>
          <w:rtl/>
          <w:lang w:val="en-US" w:bidi="ar-LB"/>
        </w:rPr>
        <w:t>تقرير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مرحلي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عن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تنفيذ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الشريحة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الأولى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bookmarkStart w:id="9" w:name="_Hlk182471854"/>
      <w:r>
        <w:rPr>
          <w:rFonts w:hint="cs"/>
          <w:sz w:val="26"/>
          <w:szCs w:val="26"/>
          <w:u w:val="single"/>
          <w:rtl/>
          <w:lang w:val="en-US" w:bidi="ar-LB"/>
        </w:rPr>
        <w:t>من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المرحلة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val="en-US" w:bidi="ar-LB"/>
        </w:rPr>
        <w:t>الثالثة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من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خطة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إدارة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التخلص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التدريجي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من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المواد</w:t>
      </w:r>
      <w:r w:rsidR="000F4538">
        <w:rPr>
          <w:sz w:val="26"/>
          <w:szCs w:val="26"/>
          <w:u w:val="single"/>
          <w:rtl/>
          <w:lang w:val="en-US" w:bidi="ar-LB"/>
        </w:rPr>
        <w:t xml:space="preserve"> </w:t>
      </w:r>
      <w:r w:rsidR="00047A9C" w:rsidRPr="00047A9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  <w:bookmarkEnd w:id="9"/>
    </w:p>
    <w:p w14:paraId="34180589" w14:textId="2295571E" w:rsidR="00B968DB" w:rsidRPr="00B968DB" w:rsidRDefault="00F04860" w:rsidP="00F04860">
      <w:pPr>
        <w:keepNext/>
        <w:keepLines/>
        <w:bidi/>
        <w:spacing w:before="240" w:after="240"/>
        <w:rPr>
          <w:sz w:val="26"/>
          <w:szCs w:val="26"/>
          <w:u w:val="single"/>
          <w:rtl/>
          <w:lang w:val="en-US" w:bidi="ar-LB"/>
        </w:rPr>
      </w:pPr>
      <w:r>
        <w:rPr>
          <w:rFonts w:hint="cs"/>
          <w:i/>
          <w:iCs/>
          <w:sz w:val="26"/>
          <w:szCs w:val="26"/>
          <w:rtl/>
          <w:lang w:val="en-US" w:bidi="ar-LB"/>
        </w:rPr>
        <w:t>الإطار</w:t>
      </w:r>
      <w:r w:rsidR="000F4538">
        <w:rPr>
          <w:rFonts w:hint="cs"/>
          <w:i/>
          <w:iCs/>
          <w:sz w:val="26"/>
          <w:szCs w:val="26"/>
          <w:rtl/>
          <w:lang w:val="en-US" w:bidi="ar-LB"/>
        </w:rPr>
        <w:t xml:space="preserve"> </w:t>
      </w:r>
      <w:r>
        <w:rPr>
          <w:rFonts w:hint="cs"/>
          <w:i/>
          <w:iCs/>
          <w:sz w:val="26"/>
          <w:szCs w:val="26"/>
          <w:rtl/>
          <w:lang w:val="en-US" w:bidi="ar-LB"/>
        </w:rPr>
        <w:t>القانوني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</w:p>
    <w:p w14:paraId="2B7341EA" w14:textId="22DDD720" w:rsidR="00B968DB" w:rsidRDefault="00F04860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F04860">
        <w:rPr>
          <w:sz w:val="26"/>
          <w:szCs w:val="26"/>
          <w:rtl/>
          <w:lang w:bidi="ar-LB"/>
        </w:rPr>
        <w:t>حددت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تشيلي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حصص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لعامي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2024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و2025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عند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19.79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طنا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الأوزون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و17.69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طنا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الأوزون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التوالي،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وهي</w:t>
      </w:r>
      <w:r w:rsidR="000F4538">
        <w:rPr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حصص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أقل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أهداف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الرقابة</w:t>
      </w:r>
      <w:r w:rsidR="000F4538">
        <w:rPr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الواردة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مونتريال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و</w:t>
      </w:r>
      <w:r w:rsidR="00EE4CD5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الأقصى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للاستهلاك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المسموح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به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اتفاق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E4CD5">
        <w:rPr>
          <w:rFonts w:hint="cs"/>
          <w:sz w:val="26"/>
          <w:szCs w:val="26"/>
          <w:rtl/>
          <w:lang w:bidi="ar-LB"/>
        </w:rPr>
        <w:t>البلد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04860">
        <w:rPr>
          <w:sz w:val="26"/>
          <w:szCs w:val="26"/>
          <w:rtl/>
          <w:lang w:bidi="ar-LB"/>
        </w:rPr>
        <w:t>التنفيذية.</w:t>
      </w:r>
    </w:p>
    <w:p w14:paraId="7BB7D32D" w14:textId="2D9A8EF0" w:rsidR="00DE6E7D" w:rsidRPr="00DE6E7D" w:rsidRDefault="00DE6E7D" w:rsidP="00DE6E7D">
      <w:pPr>
        <w:keepNext/>
        <w:keepLines/>
        <w:bidi/>
        <w:spacing w:before="240" w:after="240"/>
        <w:rPr>
          <w:i/>
          <w:iCs/>
          <w:sz w:val="26"/>
          <w:szCs w:val="26"/>
          <w:lang w:bidi="ar-LB"/>
        </w:rPr>
      </w:pPr>
      <w:r w:rsidRPr="00DE6E7D">
        <w:rPr>
          <w:rFonts w:hint="cs"/>
          <w:i/>
          <w:iCs/>
          <w:sz w:val="26"/>
          <w:szCs w:val="26"/>
          <w:rtl/>
          <w:lang w:bidi="ar-LB"/>
        </w:rPr>
        <w:t>قطاع</w:t>
      </w:r>
      <w:r w:rsidR="000F4538">
        <w:rPr>
          <w:rFonts w:hint="cs"/>
          <w:i/>
          <w:iCs/>
          <w:sz w:val="26"/>
          <w:szCs w:val="26"/>
          <w:rtl/>
          <w:lang w:bidi="ar-LB"/>
        </w:rPr>
        <w:t xml:space="preserve"> </w:t>
      </w:r>
      <w:r>
        <w:rPr>
          <w:rFonts w:hint="cs"/>
          <w:i/>
          <w:iCs/>
          <w:sz w:val="26"/>
          <w:szCs w:val="26"/>
          <w:rtl/>
          <w:lang w:bidi="ar-LB"/>
        </w:rPr>
        <w:t>خدمة</w:t>
      </w:r>
      <w:r w:rsidR="000F4538">
        <w:rPr>
          <w:rFonts w:hint="cs"/>
          <w:i/>
          <w:iCs/>
          <w:sz w:val="26"/>
          <w:szCs w:val="26"/>
          <w:rtl/>
          <w:lang w:bidi="ar-LB"/>
        </w:rPr>
        <w:t xml:space="preserve"> </w:t>
      </w:r>
      <w:r w:rsidRPr="00DE6E7D">
        <w:rPr>
          <w:rFonts w:hint="cs"/>
          <w:i/>
          <w:iCs/>
          <w:sz w:val="26"/>
          <w:szCs w:val="26"/>
          <w:rtl/>
          <w:lang w:bidi="ar-LB"/>
        </w:rPr>
        <w:t>التبريد</w:t>
      </w:r>
    </w:p>
    <w:p w14:paraId="2B89892A" w14:textId="390858CD" w:rsidR="00DE6E7D" w:rsidRPr="00DE6E7D" w:rsidRDefault="00DE6E7D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E6E7D">
        <w:rPr>
          <w:sz w:val="26"/>
          <w:szCs w:val="26"/>
          <w:rtl/>
          <w:lang w:bidi="ar-LB"/>
        </w:rPr>
        <w:t>أشارت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العامة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بعض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المقررة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إطار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الأولى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تزال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جارية.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وقد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تأثرت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بعض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الأنشطة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بتأخر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توظيف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خبير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استشاري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دولي</w:t>
      </w:r>
      <w:r w:rsidRPr="00DE6E7D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مثل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حلقة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عمل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تدريبية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لمدربي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الجمارك.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عند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الطلب،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أكد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اليونيب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التوظيف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سيكتمل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بحلول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نوفمبر/تشرين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الثاني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2024،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سيبدأ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ديسمبر/كانون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2024.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وفيما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يتعلق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بتوقيع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اتفاق</w:t>
      </w:r>
      <w:r w:rsidR="003D30D1">
        <w:rPr>
          <w:rFonts w:hint="cs"/>
          <w:sz w:val="26"/>
          <w:szCs w:val="26"/>
          <w:rtl/>
          <w:lang w:bidi="ar-LB"/>
        </w:rPr>
        <w:t>ا</w:t>
      </w:r>
      <w:r w:rsidRPr="00DE6E7D">
        <w:rPr>
          <w:sz w:val="26"/>
          <w:szCs w:val="26"/>
          <w:rtl/>
          <w:lang w:bidi="ar-LB"/>
        </w:rPr>
        <w:t>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خمس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مؤسسات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تدريبية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الفنيين،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أكدت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المناقشات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بدأت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الأولى،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حيث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جرى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توقيع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واحد.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المتوقع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تستمر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المناقشات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والاتفاق</w:t>
      </w:r>
      <w:r w:rsidR="003D30D1">
        <w:rPr>
          <w:rFonts w:hint="cs"/>
          <w:sz w:val="26"/>
          <w:szCs w:val="26"/>
          <w:rtl/>
          <w:lang w:bidi="ar-LB"/>
        </w:rPr>
        <w:t>ا</w:t>
      </w:r>
      <w:r w:rsidRPr="00DE6E7D">
        <w:rPr>
          <w:sz w:val="26"/>
          <w:szCs w:val="26"/>
          <w:rtl/>
          <w:lang w:bidi="ar-LB"/>
        </w:rPr>
        <w:t>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المؤسسات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الأربع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المتبقية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تكتمل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الثانية.</w:t>
      </w:r>
    </w:p>
    <w:p w14:paraId="5BD0A525" w14:textId="788F84C4" w:rsidR="00B968DB" w:rsidRPr="00B968DB" w:rsidRDefault="00DE6E7D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DE6E7D">
        <w:rPr>
          <w:sz w:val="26"/>
          <w:szCs w:val="26"/>
          <w:rtl/>
          <w:lang w:bidi="ar-LB"/>
        </w:rPr>
        <w:lastRenderedPageBreak/>
        <w:t>وفيما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يتعلق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ان</w:t>
      </w:r>
      <w:r w:rsidRPr="00DE6E7D">
        <w:rPr>
          <w:sz w:val="26"/>
          <w:szCs w:val="26"/>
          <w:rtl/>
          <w:lang w:bidi="ar-LB"/>
        </w:rPr>
        <w:t>عد</w:t>
      </w:r>
      <w:r w:rsidR="003D30D1">
        <w:rPr>
          <w:rFonts w:hint="cs"/>
          <w:sz w:val="26"/>
          <w:szCs w:val="26"/>
          <w:rtl/>
          <w:lang w:bidi="ar-LB"/>
        </w:rPr>
        <w:t>ا</w:t>
      </w:r>
      <w:r w:rsidRPr="00DE6E7D">
        <w:rPr>
          <w:sz w:val="26"/>
          <w:szCs w:val="26"/>
          <w:rtl/>
          <w:lang w:bidi="ar-LB"/>
        </w:rPr>
        <w:t>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التسرب،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أوضحت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أنه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بالإضافة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صياغة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الدعوة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العامة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للمتقدمين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>
        <w:rPr>
          <w:rFonts w:hint="cs"/>
          <w:sz w:val="26"/>
          <w:szCs w:val="26"/>
          <w:rtl/>
          <w:lang w:bidi="ar-LB"/>
        </w:rPr>
        <w:t>الذين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064AC">
        <w:rPr>
          <w:rFonts w:hint="cs"/>
          <w:sz w:val="26"/>
          <w:szCs w:val="26"/>
          <w:rtl/>
          <w:lang w:bidi="ar-LB"/>
        </w:rPr>
        <w:t>يجري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064AC">
        <w:rPr>
          <w:rFonts w:hint="cs"/>
          <w:sz w:val="26"/>
          <w:szCs w:val="26"/>
          <w:rtl/>
          <w:lang w:bidi="ar-LB"/>
        </w:rPr>
        <w:t>استعراضهم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064AC">
        <w:rPr>
          <w:rFonts w:hint="cs"/>
          <w:sz w:val="26"/>
          <w:szCs w:val="26"/>
          <w:rtl/>
          <w:lang w:bidi="ar-LB"/>
        </w:rPr>
        <w:t>حاليا</w:t>
      </w:r>
      <w:r w:rsidRPr="00DE6E7D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أنشأت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وحدة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الأوزون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الوطنية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أيضا،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بالتعاون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 w:rsidRPr="00D064AC">
        <w:rPr>
          <w:sz w:val="26"/>
          <w:szCs w:val="26"/>
          <w:rtl/>
          <w:lang w:bidi="ar-LB"/>
        </w:rPr>
        <w:t>الغرفة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 w:rsidRPr="00D064AC">
        <w:rPr>
          <w:sz w:val="26"/>
          <w:szCs w:val="26"/>
          <w:rtl/>
          <w:lang w:bidi="ar-LB"/>
        </w:rPr>
        <w:t>الشيلية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 w:rsidRPr="00D064AC">
        <w:rPr>
          <w:sz w:val="26"/>
          <w:szCs w:val="26"/>
          <w:rtl/>
          <w:lang w:bidi="ar-LB"/>
        </w:rPr>
        <w:t>للتبريد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 w:rsidRPr="00D064AC">
        <w:rPr>
          <w:sz w:val="26"/>
          <w:szCs w:val="26"/>
          <w:rtl/>
          <w:lang w:bidi="ar-LB"/>
        </w:rPr>
        <w:t>وتكييف</w:t>
      </w:r>
      <w:r w:rsidR="000F4538">
        <w:rPr>
          <w:sz w:val="26"/>
          <w:szCs w:val="26"/>
          <w:rtl/>
          <w:lang w:bidi="ar-LB"/>
        </w:rPr>
        <w:t xml:space="preserve"> </w:t>
      </w:r>
      <w:r w:rsidR="00D064AC" w:rsidRPr="00D064AC">
        <w:rPr>
          <w:sz w:val="26"/>
          <w:szCs w:val="26"/>
          <w:rtl/>
          <w:lang w:bidi="ar-LB"/>
        </w:rPr>
        <w:t>الهواء</w:t>
      </w:r>
      <w:r w:rsidRPr="00DE6E7D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اتفاقية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الإنتاج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النظيف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(</w:t>
      </w:r>
      <w:r w:rsidRPr="00DE6E7D">
        <w:rPr>
          <w:sz w:val="26"/>
          <w:szCs w:val="26"/>
          <w:lang w:bidi="ar-LB"/>
        </w:rPr>
        <w:t>CPA</w:t>
      </w:r>
      <w:r w:rsidRPr="00DE6E7D">
        <w:rPr>
          <w:sz w:val="26"/>
          <w:szCs w:val="26"/>
          <w:rtl/>
          <w:lang w:bidi="ar-LB"/>
        </w:rPr>
        <w:t>)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المشاريع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التجريبية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</w:t>
      </w:r>
      <w:r w:rsidR="00D064AC">
        <w:rPr>
          <w:rFonts w:hint="cs"/>
          <w:sz w:val="26"/>
          <w:szCs w:val="26"/>
          <w:rtl/>
          <w:lang w:bidi="ar-LB"/>
        </w:rPr>
        <w:t>ان</w:t>
      </w:r>
      <w:r w:rsidRPr="00DE6E7D">
        <w:rPr>
          <w:sz w:val="26"/>
          <w:szCs w:val="26"/>
          <w:rtl/>
          <w:lang w:bidi="ar-LB"/>
        </w:rPr>
        <w:t>عد</w:t>
      </w:r>
      <w:r w:rsidR="00D064AC">
        <w:rPr>
          <w:rFonts w:hint="cs"/>
          <w:sz w:val="26"/>
          <w:szCs w:val="26"/>
          <w:rtl/>
          <w:lang w:bidi="ar-LB"/>
        </w:rPr>
        <w:t>ا</w:t>
      </w:r>
      <w:r w:rsidRPr="00DE6E7D">
        <w:rPr>
          <w:sz w:val="26"/>
          <w:szCs w:val="26"/>
          <w:rtl/>
          <w:lang w:bidi="ar-LB"/>
        </w:rPr>
        <w:t>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التسرب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وضمان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إمكانية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تكرارها.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الوقت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الحالي،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يجري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مماثل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كيغالي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(</w:t>
      </w:r>
      <w:r w:rsidRPr="00DE6E7D">
        <w:rPr>
          <w:sz w:val="26"/>
          <w:szCs w:val="26"/>
          <w:lang w:bidi="ar-LB"/>
        </w:rPr>
        <w:t>K-CEP</w:t>
      </w:r>
      <w:r w:rsidRPr="00DE6E7D">
        <w:rPr>
          <w:sz w:val="26"/>
          <w:szCs w:val="26"/>
          <w:rtl/>
          <w:lang w:bidi="ar-LB"/>
        </w:rPr>
        <w:t>)،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والذي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يركز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تحسين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الطاقة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ثلاجات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العرض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وغرف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التبريد.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وسوف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تُنفَّذ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المشاريع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التجريبية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>
        <w:rPr>
          <w:rFonts w:hint="cs"/>
          <w:sz w:val="26"/>
          <w:szCs w:val="26"/>
          <w:rtl/>
          <w:lang w:bidi="ar-LB"/>
        </w:rPr>
        <w:t>ان</w:t>
      </w:r>
      <w:r w:rsidRPr="00DE6E7D">
        <w:rPr>
          <w:sz w:val="26"/>
          <w:szCs w:val="26"/>
          <w:rtl/>
          <w:lang w:bidi="ar-LB"/>
        </w:rPr>
        <w:t>عد</w:t>
      </w:r>
      <w:r w:rsidR="003D30D1">
        <w:rPr>
          <w:rFonts w:hint="cs"/>
          <w:sz w:val="26"/>
          <w:szCs w:val="26"/>
          <w:rtl/>
          <w:lang w:bidi="ar-LB"/>
        </w:rPr>
        <w:t>ا</w:t>
      </w:r>
      <w:r w:rsidRPr="00DE6E7D">
        <w:rPr>
          <w:sz w:val="26"/>
          <w:szCs w:val="26"/>
          <w:rtl/>
          <w:lang w:bidi="ar-LB"/>
        </w:rPr>
        <w:t>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التسرب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 w:rsidRPr="0000207B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الثانية،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وسوف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تشمل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وصفا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تفصيليا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لأنظمة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التبريد،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وتقييم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وتثبيت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الملحقات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لقياس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البارامترات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ذات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الصلة،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</w:t>
      </w:r>
      <w:r w:rsidR="0000207B">
        <w:rPr>
          <w:rFonts w:hint="cs"/>
          <w:sz w:val="26"/>
          <w:szCs w:val="26"/>
          <w:rtl/>
          <w:lang w:bidi="ar-LB"/>
        </w:rPr>
        <w:t>إدخال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ال</w:t>
      </w:r>
      <w:r w:rsidRPr="00DE6E7D">
        <w:rPr>
          <w:sz w:val="26"/>
          <w:szCs w:val="26"/>
          <w:rtl/>
          <w:lang w:bidi="ar-LB"/>
        </w:rPr>
        <w:t>تعديلات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النظام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للتخلص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التسرب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وتحسين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الأداء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</w:t>
      </w:r>
      <w:r w:rsidR="0000207B">
        <w:rPr>
          <w:rFonts w:hint="cs"/>
          <w:sz w:val="26"/>
          <w:szCs w:val="26"/>
          <w:rtl/>
          <w:lang w:bidi="ar-LB"/>
        </w:rPr>
        <w:t>تحسين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الطاقة،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ورصد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تشغيل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المعدل.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وس</w:t>
      </w:r>
      <w:r w:rsidR="0000207B">
        <w:rPr>
          <w:rFonts w:hint="cs"/>
          <w:sz w:val="26"/>
          <w:szCs w:val="26"/>
          <w:rtl/>
          <w:lang w:bidi="ar-LB"/>
        </w:rPr>
        <w:t>وف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</w:t>
      </w:r>
      <w:r w:rsidR="0000207B">
        <w:rPr>
          <w:rFonts w:hint="cs"/>
          <w:sz w:val="26"/>
          <w:szCs w:val="26"/>
          <w:rtl/>
          <w:lang w:bidi="ar-LB"/>
        </w:rPr>
        <w:t>ُتنفذ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هذه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المشاريع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بدعم</w:t>
      </w:r>
      <w:r w:rsidR="000F4538">
        <w:rPr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اتفاقية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الإنتاج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0207B">
        <w:rPr>
          <w:rFonts w:hint="cs"/>
          <w:sz w:val="26"/>
          <w:szCs w:val="26"/>
          <w:rtl/>
          <w:lang w:bidi="ar-LB"/>
        </w:rPr>
        <w:t>النظيف</w:t>
      </w:r>
      <w:r w:rsidRPr="00DE6E7D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وسوف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تستفيد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أيضا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الدروس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المستفادة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DE6E7D">
        <w:rPr>
          <w:sz w:val="26"/>
          <w:szCs w:val="26"/>
          <w:rtl/>
          <w:lang w:bidi="ar-LB"/>
        </w:rPr>
        <w:t>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 w:rsidRPr="003D30D1">
        <w:rPr>
          <w:sz w:val="26"/>
          <w:szCs w:val="26"/>
          <w:rtl/>
          <w:lang w:bidi="ar-LB"/>
        </w:rPr>
        <w:t>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 w:rsidRPr="003D30D1">
        <w:rPr>
          <w:sz w:val="26"/>
          <w:szCs w:val="26"/>
          <w:rtl/>
          <w:lang w:bidi="ar-LB"/>
        </w:rPr>
        <w:t>التبريد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 w:rsidRPr="003D30D1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="003D30D1" w:rsidRPr="003D30D1">
        <w:rPr>
          <w:sz w:val="26"/>
          <w:szCs w:val="26"/>
          <w:rtl/>
          <w:lang w:bidi="ar-LB"/>
        </w:rPr>
        <w:t>كيغالي</w:t>
      </w:r>
      <w:r w:rsidR="00E77F1B" w:rsidRPr="00E77F1B">
        <w:rPr>
          <w:sz w:val="26"/>
          <w:szCs w:val="26"/>
          <w:rtl/>
          <w:lang w:bidi="ar-LB"/>
        </w:rPr>
        <w:t>.</w:t>
      </w:r>
    </w:p>
    <w:p w14:paraId="4D8877EB" w14:textId="47BB7878" w:rsidR="001055CF" w:rsidRPr="001055CF" w:rsidRDefault="001B619E" w:rsidP="001055CF">
      <w:pPr>
        <w:keepNext/>
        <w:bidi/>
        <w:spacing w:after="240"/>
        <w:rPr>
          <w:sz w:val="26"/>
          <w:szCs w:val="26"/>
          <w:u w:val="single"/>
          <w:lang w:bidi="ar-LB"/>
        </w:rPr>
      </w:pPr>
      <w:bookmarkStart w:id="10" w:name="_Hlk182471782"/>
      <w:r>
        <w:rPr>
          <w:rFonts w:hint="cs"/>
          <w:sz w:val="26"/>
          <w:szCs w:val="26"/>
          <w:u w:val="single"/>
          <w:rtl/>
          <w:lang w:bidi="ar-LB"/>
        </w:rPr>
        <w:t>تغيير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الوكالة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المنفذة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الرئيسية</w:t>
      </w:r>
    </w:p>
    <w:bookmarkEnd w:id="10"/>
    <w:p w14:paraId="15E104F6" w14:textId="05C3131B" w:rsidR="001055CF" w:rsidRDefault="001B619E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1B619E">
        <w:rPr>
          <w:sz w:val="26"/>
          <w:szCs w:val="26"/>
          <w:rtl/>
          <w:lang w:bidi="ar-LB"/>
        </w:rPr>
        <w:t>لاحظت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أن</w:t>
      </w:r>
      <w:r w:rsidR="00042625">
        <w:rPr>
          <w:rFonts w:hint="cs"/>
          <w:sz w:val="26"/>
          <w:szCs w:val="26"/>
          <w:rtl/>
          <w:lang w:bidi="ar-LB"/>
        </w:rPr>
        <w:t>ه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قد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جرت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عملية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تشاور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واليوئنديبي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بشأن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نقل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الجارية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 w:rsidRPr="00042625">
        <w:rPr>
          <w:sz w:val="26"/>
          <w:szCs w:val="26"/>
          <w:rtl/>
          <w:lang w:bidi="ar-LB"/>
        </w:rPr>
        <w:t>الهيدروكلوروفلوروكربونية</w:t>
      </w:r>
      <w:r w:rsidRPr="001B619E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وأكدت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الوكالات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سيكون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قادرا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استكمال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التي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بدأتها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الأولى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المقترحة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قد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نوقشت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وتمت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الموافقة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عليها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اليوئنديبي</w:t>
      </w:r>
      <w:r w:rsidRPr="001B619E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المناقشات،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اتُّفق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أيضا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يجري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تحويل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الأموال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الشرائح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والرابعة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الحالي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</w:t>
      </w:r>
      <w:r w:rsidR="00042625">
        <w:rPr>
          <w:rFonts w:hint="cs"/>
          <w:sz w:val="26"/>
          <w:szCs w:val="26"/>
          <w:rtl/>
          <w:lang w:bidi="ar-LB"/>
        </w:rPr>
        <w:t>على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اليونيدو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تُحدد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الرصيد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المتبقي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الأولى،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والمُقدّر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مبدئيا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بنحو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29,734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دولارا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أميركيا،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بعد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استكمال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المدفوعات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الملتزم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بها،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وسوف</w:t>
      </w:r>
      <w:r w:rsidR="000F4538">
        <w:rPr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تعيده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السادس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والتسعين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ل</w:t>
      </w:r>
      <w:r w:rsidR="00042625">
        <w:rPr>
          <w:rFonts w:hint="cs"/>
          <w:sz w:val="26"/>
          <w:szCs w:val="26"/>
          <w:rtl/>
          <w:lang w:bidi="ar-LB"/>
        </w:rPr>
        <w:t>يجري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تحويله</w:t>
      </w:r>
      <w:r w:rsidR="000F4538">
        <w:rPr>
          <w:sz w:val="26"/>
          <w:szCs w:val="26"/>
          <w:rtl/>
          <w:lang w:bidi="ar-LB"/>
        </w:rPr>
        <w:t xml:space="preserve"> </w:t>
      </w:r>
      <w:r w:rsidRPr="001B619E">
        <w:rPr>
          <w:sz w:val="26"/>
          <w:szCs w:val="26"/>
          <w:rtl/>
          <w:lang w:bidi="ar-LB"/>
        </w:rPr>
        <w:t>إلى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2625">
        <w:rPr>
          <w:rFonts w:hint="cs"/>
          <w:sz w:val="26"/>
          <w:szCs w:val="26"/>
          <w:rtl/>
          <w:lang w:bidi="ar-LB"/>
        </w:rPr>
        <w:t>اليوئنديبي</w:t>
      </w:r>
      <w:r w:rsidR="002E7B7F" w:rsidRPr="002E7B7F">
        <w:rPr>
          <w:sz w:val="26"/>
          <w:szCs w:val="26"/>
          <w:rtl/>
          <w:lang w:bidi="ar-LB"/>
        </w:rPr>
        <w:t>.</w:t>
      </w:r>
    </w:p>
    <w:p w14:paraId="2DD8AD83" w14:textId="1CECF78F" w:rsidR="00E3067B" w:rsidRPr="00E3067B" w:rsidRDefault="00F206A7" w:rsidP="00F206A7">
      <w:pPr>
        <w:pStyle w:val="ListParagraph"/>
        <w:bidi/>
        <w:spacing w:after="240" w:line="288" w:lineRule="auto"/>
        <w:ind w:left="0"/>
        <w:contextualSpacing w:val="0"/>
        <w:rPr>
          <w:sz w:val="26"/>
          <w:szCs w:val="26"/>
          <w:u w:val="single"/>
          <w:lang w:bidi="ar-LB"/>
        </w:rPr>
      </w:pPr>
      <w:r>
        <w:rPr>
          <w:rFonts w:hint="cs"/>
          <w:sz w:val="26"/>
          <w:szCs w:val="26"/>
          <w:u w:val="single"/>
          <w:rtl/>
          <w:lang w:bidi="ar-LB"/>
        </w:rPr>
        <w:t>خطة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تنفيذ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الشريحة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الثانية</w:t>
      </w:r>
      <w:r w:rsidR="000F4538">
        <w:rPr>
          <w:rFonts w:hint="cs"/>
          <w:sz w:val="26"/>
          <w:szCs w:val="26"/>
          <w:u w:val="single"/>
          <w:rtl/>
          <w:lang w:val="en-US" w:bidi="ar-LB"/>
        </w:rPr>
        <w:t xml:space="preserve"> </w:t>
      </w:r>
      <w:r w:rsidRPr="00F206A7">
        <w:rPr>
          <w:rFonts w:hint="cs"/>
          <w:sz w:val="26"/>
          <w:szCs w:val="26"/>
          <w:u w:val="single"/>
          <w:rtl/>
          <w:lang w:bidi="ar-LB"/>
        </w:rPr>
        <w:t>من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rFonts w:hint="cs"/>
          <w:sz w:val="26"/>
          <w:szCs w:val="26"/>
          <w:u w:val="single"/>
          <w:rtl/>
          <w:lang w:bidi="ar-LB"/>
        </w:rPr>
        <w:t>المرحلة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rFonts w:hint="cs"/>
          <w:sz w:val="26"/>
          <w:szCs w:val="26"/>
          <w:u w:val="single"/>
          <w:rtl/>
          <w:lang w:bidi="ar-LB"/>
        </w:rPr>
        <w:t>الثالثة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bookmarkStart w:id="11" w:name="_Hlk182474927"/>
      <w:r w:rsidRPr="00F206A7">
        <w:rPr>
          <w:sz w:val="26"/>
          <w:szCs w:val="26"/>
          <w:u w:val="single"/>
          <w:rtl/>
          <w:lang w:bidi="ar-LB"/>
        </w:rPr>
        <w:t>خطة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إدارة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التخلص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التدريجي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من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المواد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F206A7">
        <w:rPr>
          <w:sz w:val="26"/>
          <w:szCs w:val="26"/>
          <w:u w:val="single"/>
          <w:rtl/>
          <w:lang w:bidi="ar-LB"/>
        </w:rPr>
        <w:t>الهيدروكلوروفلوروكربونية</w:t>
      </w:r>
      <w:bookmarkEnd w:id="11"/>
    </w:p>
    <w:p w14:paraId="75094FB8" w14:textId="787165A2" w:rsidR="001055CF" w:rsidRDefault="00F206A7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F206A7">
        <w:rPr>
          <w:sz w:val="26"/>
          <w:szCs w:val="26"/>
          <w:rtl/>
          <w:lang w:bidi="ar-LB"/>
        </w:rPr>
        <w:t>بناء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الأمانة،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أوضحت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النشاط</w:t>
      </w:r>
      <w:r w:rsidR="000F4538">
        <w:rPr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المتمثل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"</w:t>
      </w:r>
      <w:r w:rsidR="009B1E19">
        <w:rPr>
          <w:rFonts w:hint="cs"/>
          <w:sz w:val="26"/>
          <w:szCs w:val="26"/>
          <w:rtl/>
          <w:lang w:bidi="ar-LB"/>
        </w:rPr>
        <w:t>إنشاء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سجل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للمنشآت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الباردة"،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المدرج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الثانية،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هو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أداة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معلومات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مصممة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لتتبع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المستخدمين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النهائيين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لأنظمة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التبريد،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وتسهيل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المبردات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</w:t>
      </w:r>
      <w:r w:rsidR="009B1E19">
        <w:rPr>
          <w:rFonts w:hint="cs"/>
          <w:sz w:val="26"/>
          <w:szCs w:val="26"/>
          <w:rtl/>
          <w:lang w:bidi="ar-LB"/>
        </w:rPr>
        <w:t>تحقيق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الاستخدام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الأمثل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لها</w:t>
      </w:r>
      <w:r w:rsidRPr="00F206A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واكتشاف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التسربات،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وال</w:t>
      </w:r>
      <w:r w:rsidR="009B1E19">
        <w:rPr>
          <w:rFonts w:hint="cs"/>
          <w:sz w:val="26"/>
          <w:szCs w:val="26"/>
          <w:rtl/>
          <w:lang w:bidi="ar-LB"/>
        </w:rPr>
        <w:t>رصد</w:t>
      </w:r>
      <w:r w:rsidRPr="00F206A7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وسوف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يشمل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تفاصيل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نوع</w:t>
      </w:r>
      <w:r w:rsidR="000F4538">
        <w:rPr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الأجهزة</w:t>
      </w:r>
      <w:r w:rsidRPr="00F206A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</w:t>
      </w:r>
      <w:r w:rsidR="009B1E19">
        <w:rPr>
          <w:rFonts w:hint="cs"/>
          <w:sz w:val="26"/>
          <w:szCs w:val="26"/>
          <w:rtl/>
          <w:lang w:bidi="ar-LB"/>
        </w:rPr>
        <w:t>سعتها</w:t>
      </w:r>
      <w:r w:rsidRPr="00F206A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ونوع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المبرد،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والصيانة،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وإعادة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التعبئة،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جانب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الموظفين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وإصدار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الشهادات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لهم.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وسوف</w:t>
      </w:r>
      <w:r w:rsidR="000F4538">
        <w:rPr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يُدرج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السجل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منصة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lang w:bidi="ar-LB"/>
        </w:rPr>
        <w:t>Huella</w:t>
      </w:r>
      <w:r w:rsidR="000F4538">
        <w:rPr>
          <w:sz w:val="26"/>
          <w:szCs w:val="26"/>
          <w:lang w:bidi="ar-LB"/>
        </w:rPr>
        <w:t xml:space="preserve"> </w:t>
      </w:r>
      <w:r w:rsidRPr="00F206A7">
        <w:rPr>
          <w:sz w:val="26"/>
          <w:szCs w:val="26"/>
          <w:lang w:bidi="ar-LB"/>
        </w:rPr>
        <w:t>Chile</w:t>
      </w:r>
      <w:r w:rsidRPr="00F206A7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وهي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مبادرة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حكومية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لتعزيز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حساب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انبعاثات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الغازات</w:t>
      </w:r>
      <w:r w:rsidR="000F4538">
        <w:rPr>
          <w:sz w:val="26"/>
          <w:szCs w:val="26"/>
          <w:rtl/>
          <w:lang w:bidi="ar-LB"/>
        </w:rPr>
        <w:t xml:space="preserve"> </w:t>
      </w:r>
      <w:r w:rsidR="009B1E19">
        <w:rPr>
          <w:rFonts w:hint="cs"/>
          <w:sz w:val="26"/>
          <w:szCs w:val="26"/>
          <w:rtl/>
          <w:lang w:bidi="ar-LB"/>
        </w:rPr>
        <w:t>الدفيئة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والإبلاغ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عنها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وإدارتها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مستوى</w:t>
      </w:r>
      <w:r w:rsidR="000F4538">
        <w:rPr>
          <w:sz w:val="26"/>
          <w:szCs w:val="26"/>
          <w:rtl/>
          <w:lang w:bidi="ar-LB"/>
        </w:rPr>
        <w:t xml:space="preserve"> </w:t>
      </w:r>
      <w:r w:rsidRPr="00F206A7">
        <w:rPr>
          <w:sz w:val="26"/>
          <w:szCs w:val="26"/>
          <w:rtl/>
          <w:lang w:bidi="ar-LB"/>
        </w:rPr>
        <w:t>البلاد</w:t>
      </w:r>
      <w:r w:rsidR="00A55C45" w:rsidRPr="00A55C45">
        <w:rPr>
          <w:sz w:val="26"/>
          <w:szCs w:val="26"/>
          <w:rtl/>
          <w:lang w:bidi="ar-LB"/>
        </w:rPr>
        <w:t>.</w:t>
      </w:r>
    </w:p>
    <w:p w14:paraId="07F01576" w14:textId="5AD83845" w:rsidR="0073251C" w:rsidRPr="0073251C" w:rsidRDefault="0073251C" w:rsidP="0073251C">
      <w:pPr>
        <w:pStyle w:val="ListParagraph"/>
        <w:bidi/>
        <w:spacing w:after="240" w:line="288" w:lineRule="auto"/>
        <w:ind w:left="0"/>
        <w:contextualSpacing w:val="0"/>
        <w:rPr>
          <w:sz w:val="26"/>
          <w:szCs w:val="26"/>
          <w:u w:val="single"/>
          <w:rtl/>
          <w:lang w:bidi="ar-LB"/>
        </w:rPr>
      </w:pPr>
      <w:r w:rsidRPr="0073251C">
        <w:rPr>
          <w:rFonts w:hint="cs"/>
          <w:sz w:val="26"/>
          <w:szCs w:val="26"/>
          <w:u w:val="single"/>
          <w:rtl/>
          <w:lang w:bidi="ar-LB"/>
        </w:rPr>
        <w:t>تنفيذ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="0039134A">
        <w:rPr>
          <w:rFonts w:hint="cs"/>
          <w:sz w:val="26"/>
          <w:szCs w:val="26"/>
          <w:u w:val="single"/>
          <w:rtl/>
          <w:lang w:bidi="ar-LB"/>
        </w:rPr>
        <w:t>ال</w:t>
      </w:r>
      <w:r w:rsidRPr="0073251C">
        <w:rPr>
          <w:rFonts w:hint="cs"/>
          <w:sz w:val="26"/>
          <w:szCs w:val="26"/>
          <w:u w:val="single"/>
          <w:rtl/>
          <w:lang w:bidi="ar-LB"/>
        </w:rPr>
        <w:t>سياسات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73251C">
        <w:rPr>
          <w:rFonts w:hint="cs"/>
          <w:sz w:val="26"/>
          <w:szCs w:val="26"/>
          <w:u w:val="single"/>
          <w:rtl/>
          <w:lang w:bidi="ar-LB"/>
        </w:rPr>
        <w:t>الجنساني</w:t>
      </w:r>
      <w:r w:rsidR="0039134A">
        <w:rPr>
          <w:rFonts w:hint="cs"/>
          <w:sz w:val="26"/>
          <w:szCs w:val="26"/>
          <w:u w:val="single"/>
          <w:rtl/>
          <w:lang w:bidi="ar-LB"/>
        </w:rPr>
        <w:t>ة</w:t>
      </w:r>
    </w:p>
    <w:p w14:paraId="49676FE0" w14:textId="5F6A7D22" w:rsidR="0073251C" w:rsidRDefault="00781EE6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81EE6">
        <w:rPr>
          <w:sz w:val="26"/>
          <w:szCs w:val="26"/>
          <w:rtl/>
          <w:lang w:bidi="ar-LB"/>
        </w:rPr>
        <w:t>تمشيا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المقررات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84/92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(د)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</w:t>
      </w:r>
      <w:r w:rsidRPr="00781EE6">
        <w:rPr>
          <w:sz w:val="26"/>
          <w:szCs w:val="26"/>
          <w:rtl/>
          <w:lang w:bidi="ar-LB"/>
        </w:rPr>
        <w:t>90/48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(ج)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و92/40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(ب)</w:t>
      </w:r>
      <w:r w:rsidR="00E52ACD">
        <w:rPr>
          <w:rFonts w:hint="cs"/>
          <w:sz w:val="26"/>
          <w:szCs w:val="26"/>
          <w:rtl/>
          <w:lang w:bidi="ar-LB"/>
        </w:rPr>
        <w:t>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نُفذ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تعميم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مراعاة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المنظور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الجنساني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كجزء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 w:rsidRPr="00E52ACD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مع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التركيز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تمكين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خدم</w:t>
      </w:r>
      <w:r w:rsidR="00E52ACD">
        <w:rPr>
          <w:rFonts w:hint="cs"/>
          <w:sz w:val="26"/>
          <w:szCs w:val="26"/>
          <w:rtl/>
          <w:lang w:bidi="ar-LB"/>
        </w:rPr>
        <w:t>ة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الهواء</w:t>
      </w:r>
      <w:r w:rsidRPr="00781EE6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</w:t>
      </w:r>
      <w:r w:rsidRPr="00781EE6">
        <w:rPr>
          <w:sz w:val="26"/>
          <w:szCs w:val="26"/>
          <w:rtl/>
          <w:lang w:bidi="ar-LB"/>
        </w:rPr>
        <w:t>تلاحظ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التقدير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مجموعة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الشاملة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التي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نفذتها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لتعزيز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مشاركة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الهواء</w:t>
      </w:r>
      <w:r w:rsidRPr="00781EE6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عقد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حلقة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دراسية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شبكة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الإنترنت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حضرها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92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شخصا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(بما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69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امرأة)،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وعقد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محادثة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إفطار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(</w:t>
      </w:r>
      <w:r w:rsidR="00E52ACD">
        <w:rPr>
          <w:rFonts w:hint="cs"/>
          <w:sz w:val="26"/>
          <w:szCs w:val="26"/>
          <w:rtl/>
          <w:lang w:bidi="ar-LB"/>
        </w:rPr>
        <w:t>بحضور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21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امرأة)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حول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تجارب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النساء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ونقاط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</w:t>
      </w:r>
      <w:r w:rsidRPr="00781EE6">
        <w:rPr>
          <w:sz w:val="26"/>
          <w:szCs w:val="26"/>
          <w:rtl/>
          <w:lang w:bidi="ar-LB"/>
        </w:rPr>
        <w:t>قوة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لديهن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خدمة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الهواء</w:t>
      </w:r>
      <w:r w:rsidRPr="00781EE6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وتقديم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مسرحية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تسلط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الضوء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دور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الهواء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كجزء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الاحتفالات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بيوم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الأوزون،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وتنظيم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مسابقة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للاعتراف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بال</w:t>
      </w:r>
      <w:r w:rsidR="00E52ACD">
        <w:rPr>
          <w:rFonts w:hint="cs"/>
          <w:sz w:val="26"/>
          <w:szCs w:val="26"/>
          <w:rtl/>
          <w:lang w:bidi="ar-LB"/>
        </w:rPr>
        <w:t>شركات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لديها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ممارسات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جيدة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للخدمة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</w:t>
      </w:r>
      <w:r w:rsidR="00DF7217">
        <w:rPr>
          <w:rFonts w:hint="cs"/>
          <w:sz w:val="26"/>
          <w:szCs w:val="26"/>
          <w:rtl/>
          <w:lang w:bidi="ar-LB"/>
        </w:rPr>
        <w:t>التي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لديها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تمثيل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عادل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للمرأة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الأدوار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التقنية،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</w:t>
      </w:r>
      <w:r w:rsidR="00DF7217">
        <w:rPr>
          <w:rFonts w:hint="cs"/>
          <w:sz w:val="26"/>
          <w:szCs w:val="26"/>
          <w:rtl/>
          <w:lang w:bidi="ar-LB"/>
        </w:rPr>
        <w:t>الاضطلاع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ب</w:t>
      </w:r>
      <w:r w:rsidRPr="00781EE6">
        <w:rPr>
          <w:sz w:val="26"/>
          <w:szCs w:val="26"/>
          <w:rtl/>
          <w:lang w:bidi="ar-LB"/>
        </w:rPr>
        <w:t>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النشر،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إعداد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مقاطع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فيديو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</w:t>
      </w:r>
      <w:r w:rsidR="00E52ACD">
        <w:rPr>
          <w:rFonts w:hint="cs"/>
          <w:sz w:val="26"/>
          <w:szCs w:val="26"/>
          <w:rtl/>
          <w:lang w:bidi="ar-LB"/>
        </w:rPr>
        <w:t>إجراء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مقابلات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تعزز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دور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الهواء</w:t>
      </w:r>
      <w:r w:rsidRPr="00781EE6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وقد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روجت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وحدة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الأوزون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الوطنية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لهذه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ونتائجها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lastRenderedPageBreak/>
        <w:t>مواقع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التواصل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الاجتماعي.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وقد</w:t>
      </w:r>
      <w:r w:rsidR="000F4538">
        <w:rPr>
          <w:sz w:val="26"/>
          <w:szCs w:val="26"/>
          <w:rtl/>
          <w:lang w:bidi="ar-LB"/>
        </w:rPr>
        <w:t xml:space="preserve"> </w:t>
      </w:r>
      <w:r w:rsidR="00E52ACD">
        <w:rPr>
          <w:rFonts w:hint="cs"/>
          <w:sz w:val="26"/>
          <w:szCs w:val="26"/>
          <w:rtl/>
          <w:lang w:bidi="ar-LB"/>
        </w:rPr>
        <w:t>روعي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تعميم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المنظور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الجنساني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ممارسات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التوظيف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لتنفيذ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المشاريع،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كما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>
        <w:rPr>
          <w:rFonts w:hint="cs"/>
          <w:sz w:val="26"/>
          <w:szCs w:val="26"/>
          <w:rtl/>
          <w:lang w:bidi="ar-LB"/>
        </w:rPr>
        <w:t>جُمعت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بيانات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مصنفة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حسب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نوع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الجنس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781EE6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التي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جرى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تنفيذها</w:t>
      </w:r>
      <w:r w:rsidR="000F4538">
        <w:rPr>
          <w:sz w:val="26"/>
          <w:szCs w:val="26"/>
          <w:rtl/>
          <w:lang w:bidi="ar-LB"/>
        </w:rPr>
        <w:t xml:space="preserve"> </w:t>
      </w:r>
      <w:r w:rsidR="00DF7217">
        <w:rPr>
          <w:rFonts w:hint="cs"/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D82429" w:rsidRPr="00D82429">
        <w:rPr>
          <w:sz w:val="26"/>
          <w:szCs w:val="26"/>
          <w:rtl/>
          <w:lang w:bidi="ar-LB"/>
        </w:rPr>
        <w:t>الهيدروكلوروفلوروكربونية</w:t>
      </w:r>
      <w:r w:rsidR="00D82429">
        <w:rPr>
          <w:rFonts w:hint="cs"/>
          <w:sz w:val="26"/>
          <w:szCs w:val="26"/>
          <w:rtl/>
          <w:lang w:bidi="ar-LB"/>
        </w:rPr>
        <w:t>.</w:t>
      </w:r>
    </w:p>
    <w:p w14:paraId="5F4B169E" w14:textId="683903A6" w:rsidR="00E90B05" w:rsidRPr="00E90B05" w:rsidRDefault="00E90B05" w:rsidP="00E90B05">
      <w:pPr>
        <w:pStyle w:val="ListParagraph"/>
        <w:bidi/>
        <w:spacing w:after="240" w:line="288" w:lineRule="auto"/>
        <w:ind w:left="0"/>
        <w:contextualSpacing w:val="0"/>
        <w:rPr>
          <w:sz w:val="26"/>
          <w:szCs w:val="26"/>
          <w:u w:val="single"/>
          <w:rtl/>
          <w:lang w:bidi="ar-LB"/>
        </w:rPr>
      </w:pPr>
      <w:r w:rsidRPr="00E90B05">
        <w:rPr>
          <w:rFonts w:hint="cs"/>
          <w:sz w:val="26"/>
          <w:szCs w:val="26"/>
          <w:u w:val="single"/>
          <w:rtl/>
          <w:lang w:bidi="ar-LB"/>
        </w:rPr>
        <w:t>تحديث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Pr="00E90B05">
        <w:rPr>
          <w:rFonts w:hint="cs"/>
          <w:sz w:val="26"/>
          <w:szCs w:val="26"/>
          <w:u w:val="single"/>
          <w:rtl/>
          <w:lang w:bidi="ar-LB"/>
        </w:rPr>
        <w:t>الاتفاق</w:t>
      </w:r>
    </w:p>
    <w:p w14:paraId="4B605A07" w14:textId="1C43FC15" w:rsidR="00E90B05" w:rsidRPr="001055CF" w:rsidRDefault="00E90B05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90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ضوء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الذي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تقدمت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به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بتغيير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الرائدة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لتصبح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بدلا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اليونيدو</w:t>
      </w:r>
      <w:r w:rsidRPr="00E90B05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الحفاظ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دور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اليونيب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كوكالة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متعاونة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</w:t>
      </w:r>
      <w:r>
        <w:rPr>
          <w:rFonts w:hint="cs"/>
          <w:sz w:val="26"/>
          <w:szCs w:val="26"/>
          <w:rtl/>
          <w:lang w:bidi="ar-LB"/>
        </w:rPr>
        <w:t>الحفاظ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أنشطته</w:t>
      </w:r>
      <w:r>
        <w:rPr>
          <w:rFonts w:hint="cs"/>
          <w:sz w:val="26"/>
          <w:szCs w:val="26"/>
          <w:rtl/>
          <w:lang w:bidi="ar-LB"/>
        </w:rPr>
        <w:t>م</w:t>
      </w:r>
      <w:r w:rsidRPr="00E90B05">
        <w:rPr>
          <w:sz w:val="26"/>
          <w:szCs w:val="26"/>
          <w:rtl/>
          <w:lang w:bidi="ar-LB"/>
        </w:rPr>
        <w:t>ا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المحددة،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فقد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جرى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تنقيح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بين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التنفيذية،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وجه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التحديد،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نُقح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كل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الفقرة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9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التي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تحدد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الوكالات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وال</w:t>
      </w:r>
      <w:r>
        <w:rPr>
          <w:rFonts w:hint="cs"/>
          <w:sz w:val="26"/>
          <w:szCs w:val="26"/>
          <w:rtl/>
          <w:lang w:bidi="ar-LB"/>
        </w:rPr>
        <w:t>تذييل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2-أ</w:t>
      </w:r>
      <w:r>
        <w:rPr>
          <w:rFonts w:hint="cs"/>
          <w:sz w:val="26"/>
          <w:szCs w:val="26"/>
          <w:rtl/>
          <w:lang w:bidi="ar-LB"/>
        </w:rPr>
        <w:t>لف</w:t>
      </w:r>
      <w:r w:rsidRPr="00E90B05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وأضيفت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الفقرة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17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للإشارة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المحدث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يحل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محل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المبرم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الثامن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والثمانين،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النحو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</w:t>
      </w:r>
      <w:r w:rsidRPr="00E90B05">
        <w:rPr>
          <w:sz w:val="26"/>
          <w:szCs w:val="26"/>
          <w:rtl/>
          <w:lang w:bidi="ar-LB"/>
        </w:rPr>
        <w:t>وارد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المرفق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لهذه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الوثيقة.</w:t>
      </w:r>
      <w:r w:rsidR="000F4538">
        <w:rPr>
          <w:sz w:val="26"/>
          <w:szCs w:val="26"/>
          <w:rtl/>
          <w:lang w:bidi="ar-LB"/>
        </w:rPr>
        <w:t xml:space="preserve"> </w:t>
      </w:r>
      <w:r w:rsidR="003907C4">
        <w:rPr>
          <w:rFonts w:hint="cs"/>
          <w:sz w:val="26"/>
          <w:szCs w:val="26"/>
          <w:rtl/>
          <w:lang w:bidi="ar-LB"/>
        </w:rPr>
        <w:t>وسوف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907C4">
        <w:rPr>
          <w:rFonts w:hint="cs"/>
          <w:sz w:val="26"/>
          <w:szCs w:val="26"/>
          <w:rtl/>
          <w:lang w:bidi="ar-LB"/>
        </w:rPr>
        <w:t>يُلحق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المنقح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الكامل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بالتقرير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النهائي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للاجتماع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الخامس</w:t>
      </w:r>
      <w:r w:rsidR="000F4538">
        <w:rPr>
          <w:sz w:val="26"/>
          <w:szCs w:val="26"/>
          <w:rtl/>
          <w:lang w:bidi="ar-LB"/>
        </w:rPr>
        <w:t xml:space="preserve"> </w:t>
      </w:r>
      <w:r w:rsidRPr="00E90B05">
        <w:rPr>
          <w:sz w:val="26"/>
          <w:szCs w:val="26"/>
          <w:rtl/>
          <w:lang w:bidi="ar-LB"/>
        </w:rPr>
        <w:t>والتسعين.</w:t>
      </w:r>
    </w:p>
    <w:p w14:paraId="1FCE5984" w14:textId="757B4BFF" w:rsidR="001055CF" w:rsidRPr="001055CF" w:rsidRDefault="001055CF" w:rsidP="001055CF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lang w:bidi="ar-LB"/>
        </w:rPr>
      </w:pPr>
      <w:bookmarkStart w:id="12" w:name="_Hlk182472314"/>
      <w:r w:rsidRPr="001055CF">
        <w:rPr>
          <w:sz w:val="26"/>
          <w:szCs w:val="26"/>
          <w:u w:val="single"/>
          <w:rtl/>
          <w:lang w:bidi="ar-LB"/>
        </w:rPr>
        <w:t>استدامة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="00CA22B4">
        <w:rPr>
          <w:rFonts w:hint="cs"/>
          <w:sz w:val="26"/>
          <w:szCs w:val="26"/>
          <w:u w:val="single"/>
          <w:rtl/>
          <w:lang w:bidi="ar-LB"/>
        </w:rPr>
        <w:t>التخلص</w:t>
      </w:r>
      <w:r w:rsidR="000F4538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 w:rsidR="00CA22B4">
        <w:rPr>
          <w:rFonts w:hint="cs"/>
          <w:sz w:val="26"/>
          <w:szCs w:val="26"/>
          <w:u w:val="single"/>
          <w:rtl/>
          <w:lang w:bidi="ar-LB"/>
        </w:rPr>
        <w:t>التدريجي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>
        <w:rPr>
          <w:sz w:val="26"/>
          <w:szCs w:val="26"/>
          <w:u w:val="single"/>
          <w:rtl/>
          <w:lang w:bidi="ar-LB"/>
        </w:rPr>
        <w:t>المواد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1055CF">
        <w:rPr>
          <w:sz w:val="26"/>
          <w:szCs w:val="26"/>
          <w:u w:val="single"/>
          <w:rtl/>
          <w:lang w:bidi="ar-LB"/>
        </w:rPr>
        <w:t>الهيدروكلوروفلوروكربون</w:t>
      </w:r>
      <w:r>
        <w:rPr>
          <w:sz w:val="26"/>
          <w:szCs w:val="26"/>
          <w:u w:val="single"/>
          <w:rtl/>
          <w:lang w:bidi="ar-LB"/>
        </w:rPr>
        <w:t>ية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1055CF">
        <w:rPr>
          <w:sz w:val="26"/>
          <w:szCs w:val="26"/>
          <w:u w:val="single"/>
          <w:rtl/>
          <w:lang w:bidi="ar-LB"/>
        </w:rPr>
        <w:t>وتقييم</w:t>
      </w:r>
      <w:r w:rsidR="000F4538">
        <w:rPr>
          <w:sz w:val="26"/>
          <w:szCs w:val="26"/>
          <w:u w:val="single"/>
          <w:rtl/>
          <w:lang w:bidi="ar-LB"/>
        </w:rPr>
        <w:t xml:space="preserve"> </w:t>
      </w:r>
      <w:r w:rsidRPr="001055CF">
        <w:rPr>
          <w:sz w:val="26"/>
          <w:szCs w:val="26"/>
          <w:u w:val="single"/>
          <w:rtl/>
          <w:lang w:bidi="ar-LB"/>
        </w:rPr>
        <w:t>المخاطر</w:t>
      </w:r>
    </w:p>
    <w:bookmarkEnd w:id="12"/>
    <w:p w14:paraId="30C5BEF3" w14:textId="65EDCB8D" w:rsidR="00CA22B4" w:rsidRPr="00CA22B4" w:rsidRDefault="00CA22B4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شأن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تراخيص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وحصص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تشيلي،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جانب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إنفاذ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اللوائح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القائمة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ــ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مثل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حظر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استخدام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 w:rsidRPr="003B7BB5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-141ب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شكلها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النقي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أو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الممزوجة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مسبقا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الرغوة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ــ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يدعم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البلاد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الوفاء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بالتزاماتها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مونتريال.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وتهدف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الأطر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التنظيمية،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وتشمل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موظفي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الجمارك،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الفنيين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قطاع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الخدمة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أفضل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الممارسات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والمبردات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البديلة،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</w:t>
      </w:r>
      <w:r>
        <w:rPr>
          <w:rFonts w:hint="cs"/>
          <w:sz w:val="26"/>
          <w:szCs w:val="26"/>
          <w:rtl/>
          <w:lang w:bidi="ar-LB"/>
        </w:rPr>
        <w:t>إعداد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ملفات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أوصاف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موجزة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جديدة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للمهارات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للعمل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مبردات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lang w:bidi="ar-LB"/>
        </w:rPr>
        <w:t>A2L</w:t>
      </w:r>
      <w:r w:rsidRPr="00CA22B4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مشاريع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تجريبية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لانعدام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التسرب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للحد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الانبعاثات،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وبناء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بدائل</w:t>
      </w:r>
      <w:r w:rsidR="000F4538">
        <w:rPr>
          <w:sz w:val="26"/>
          <w:szCs w:val="26"/>
          <w:rtl/>
          <w:lang w:bidi="ar-LB"/>
        </w:rPr>
        <w:t xml:space="preserve"> </w:t>
      </w:r>
      <w:r w:rsidR="00C10791" w:rsidRPr="00C10791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C10791" w:rsidRPr="00C10791">
        <w:rPr>
          <w:sz w:val="26"/>
          <w:szCs w:val="26"/>
          <w:rtl/>
          <w:lang w:bidi="ar-LB"/>
        </w:rPr>
        <w:t>الهيدروكلوروفلوروكربونية</w:t>
      </w:r>
      <w:r w:rsidRPr="00CA22B4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المتوقع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تعمل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المبادرات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="00C10791" w:rsidRPr="00C10791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C10791" w:rsidRPr="00C10791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التحول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المستدام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البدائل.</w:t>
      </w:r>
    </w:p>
    <w:p w14:paraId="054434DC" w14:textId="3AEC116B" w:rsidR="001055CF" w:rsidRPr="001055CF" w:rsidRDefault="00CA22B4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CA22B4">
        <w:rPr>
          <w:sz w:val="26"/>
          <w:szCs w:val="26"/>
          <w:rtl/>
          <w:lang w:bidi="ar-LB"/>
        </w:rPr>
        <w:t>وفيما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يتعلق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بإنفاذ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الحظر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واردات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 w:rsidRPr="003B7BB5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 w:rsidRPr="003B7BB5">
        <w:rPr>
          <w:sz w:val="26"/>
          <w:szCs w:val="26"/>
          <w:rtl/>
          <w:lang w:bidi="ar-LB"/>
        </w:rPr>
        <w:t>-141ب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النقي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والم</w:t>
      </w:r>
      <w:r w:rsidR="003B7BB5">
        <w:rPr>
          <w:rFonts w:hint="cs"/>
          <w:sz w:val="26"/>
          <w:szCs w:val="26"/>
          <w:rtl/>
          <w:lang w:bidi="ar-LB"/>
        </w:rPr>
        <w:t>تضمن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الممزوجة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مسبقا</w:t>
      </w:r>
      <w:r w:rsidRPr="00CA22B4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لاحظ</w:t>
      </w:r>
      <w:r w:rsidR="003B7BB5">
        <w:rPr>
          <w:rFonts w:hint="cs"/>
          <w:sz w:val="26"/>
          <w:szCs w:val="26"/>
          <w:rtl/>
          <w:lang w:bidi="ar-LB"/>
        </w:rPr>
        <w:t>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مع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ال</w:t>
      </w:r>
      <w:r w:rsidRPr="00CA22B4">
        <w:rPr>
          <w:sz w:val="26"/>
          <w:szCs w:val="26"/>
          <w:rtl/>
          <w:lang w:bidi="ar-LB"/>
        </w:rPr>
        <w:t>تقدير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نظام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الإنفاذ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الحالي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حدد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استيرادا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غير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مشروع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بحجم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220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كجم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 w:rsidRPr="003B7BB5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 w:rsidRPr="003B7BB5">
        <w:rPr>
          <w:sz w:val="26"/>
          <w:szCs w:val="26"/>
          <w:rtl/>
          <w:lang w:bidi="ar-LB"/>
        </w:rPr>
        <w:t>-141ب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متضمن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ممزوجة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مسبقا</w:t>
      </w:r>
      <w:r w:rsidRPr="00CA22B4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وتحتفظ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دائرة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الجمارك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الوطنية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بملف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مخاطر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الخاضعة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</w:t>
      </w:r>
      <w:r w:rsidR="003B7BB5">
        <w:rPr>
          <w:rFonts w:hint="cs"/>
          <w:sz w:val="26"/>
          <w:szCs w:val="26"/>
          <w:rtl/>
          <w:lang w:bidi="ar-LB"/>
        </w:rPr>
        <w:t>ل</w:t>
      </w:r>
      <w:r w:rsidRPr="00CA22B4">
        <w:rPr>
          <w:sz w:val="26"/>
          <w:szCs w:val="26"/>
          <w:rtl/>
          <w:lang w:bidi="ar-LB"/>
        </w:rPr>
        <w:t>رقابة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بموجب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مونتريال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للكشف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العمليات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المشبوهة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وتجري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تحليلات</w:t>
      </w:r>
      <w:r w:rsidR="000F4538">
        <w:rPr>
          <w:sz w:val="26"/>
          <w:szCs w:val="26"/>
          <w:rtl/>
          <w:lang w:bidi="ar-LB"/>
        </w:rPr>
        <w:t xml:space="preserve"> </w:t>
      </w:r>
      <w:r w:rsidR="003B7BB5">
        <w:rPr>
          <w:rFonts w:hint="cs"/>
          <w:sz w:val="26"/>
          <w:szCs w:val="26"/>
          <w:rtl/>
          <w:lang w:bidi="ar-LB"/>
        </w:rPr>
        <w:t>ل</w:t>
      </w:r>
      <w:r w:rsidRPr="00CA22B4">
        <w:rPr>
          <w:sz w:val="26"/>
          <w:szCs w:val="26"/>
          <w:rtl/>
          <w:lang w:bidi="ar-LB"/>
        </w:rPr>
        <w:t>لمخاطر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والضوابط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بجدية</w:t>
      </w:r>
      <w:r w:rsidRPr="00CA22B4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تشمل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استعراض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الوثائق،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و</w:t>
      </w:r>
      <w:r w:rsidRPr="00CA22B4">
        <w:rPr>
          <w:sz w:val="26"/>
          <w:szCs w:val="26"/>
          <w:rtl/>
          <w:lang w:bidi="ar-LB"/>
        </w:rPr>
        <w:t>فتح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الحاويات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عند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الاقتضاء،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قبل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دخولها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رسميا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الأراضي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الوطنية.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كما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تُجرى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تقييمات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المخاطر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بأثر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رجعي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بناءً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وثائق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الاستيراد،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كما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هو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الحال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الحالة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حيث</w:t>
      </w:r>
      <w:r w:rsidR="000F4538">
        <w:rPr>
          <w:sz w:val="26"/>
          <w:szCs w:val="26"/>
          <w:rtl/>
          <w:lang w:bidi="ar-LB"/>
        </w:rPr>
        <w:t xml:space="preserve"> </w:t>
      </w:r>
      <w:r w:rsidR="00033822">
        <w:rPr>
          <w:rFonts w:hint="cs"/>
          <w:sz w:val="26"/>
          <w:szCs w:val="26"/>
          <w:rtl/>
          <w:lang w:bidi="ar-LB"/>
        </w:rPr>
        <w:t>جرى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تحديد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وكيل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الجمارك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والمستورد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والاتصال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بهما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و</w:t>
      </w:r>
      <w:r w:rsidR="00033822">
        <w:rPr>
          <w:rFonts w:hint="cs"/>
          <w:sz w:val="26"/>
          <w:szCs w:val="26"/>
          <w:rtl/>
          <w:lang w:bidi="ar-LB"/>
        </w:rPr>
        <w:t>قُدمت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شكوى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بالتهريب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محاكم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العدل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لتطبيق</w:t>
      </w:r>
      <w:r w:rsidR="000F4538">
        <w:rPr>
          <w:sz w:val="26"/>
          <w:szCs w:val="26"/>
          <w:rtl/>
          <w:lang w:bidi="ar-LB"/>
        </w:rPr>
        <w:t xml:space="preserve"> </w:t>
      </w:r>
      <w:r w:rsidRPr="00CA22B4">
        <w:rPr>
          <w:sz w:val="26"/>
          <w:szCs w:val="26"/>
          <w:rtl/>
          <w:lang w:bidi="ar-LB"/>
        </w:rPr>
        <w:t>العقوبات.</w:t>
      </w:r>
    </w:p>
    <w:p w14:paraId="55F2788B" w14:textId="4C782B31" w:rsidR="001055CF" w:rsidRPr="001055CF" w:rsidRDefault="001055CF" w:rsidP="001055CF">
      <w:pPr>
        <w:keepNext/>
        <w:bidi/>
        <w:spacing w:before="240" w:after="240"/>
        <w:rPr>
          <w:sz w:val="26"/>
          <w:szCs w:val="26"/>
          <w:u w:val="single"/>
          <w:rtl/>
          <w:lang w:bidi="ar-LB"/>
        </w:rPr>
      </w:pPr>
      <w:r>
        <w:rPr>
          <w:sz w:val="26"/>
          <w:szCs w:val="26"/>
          <w:u w:val="single"/>
          <w:rtl/>
          <w:lang w:bidi="ar-LB"/>
        </w:rPr>
        <w:t>الخلاصة</w:t>
      </w:r>
    </w:p>
    <w:p w14:paraId="4ABF93E2" w14:textId="22237110" w:rsidR="001055CF" w:rsidRPr="001055CF" w:rsidRDefault="006D1B05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6D1B05">
        <w:rPr>
          <w:sz w:val="26"/>
          <w:szCs w:val="26"/>
          <w:rtl/>
          <w:lang w:bidi="ar-LB"/>
        </w:rPr>
        <w:t>تظل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</w:t>
      </w:r>
      <w:r w:rsidR="00640C66">
        <w:rPr>
          <w:rFonts w:hint="cs"/>
          <w:sz w:val="26"/>
          <w:szCs w:val="26"/>
          <w:rtl/>
          <w:lang w:bidi="ar-LB"/>
        </w:rPr>
        <w:t>متثلة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ل</w:t>
      </w:r>
      <w:r w:rsidRPr="006D1B05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مونتريال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واتفاقها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التنفيذية.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وتبلغ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حصة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2024،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19.79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طنا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الأوزون،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وهو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يقل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بنسبة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35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المائة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الأقصى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للاستهلاك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المسموح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به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اتفاقها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التنفيذية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</w:t>
      </w:r>
      <w:r w:rsidR="00640C66">
        <w:rPr>
          <w:rFonts w:hint="cs"/>
          <w:sz w:val="26"/>
          <w:szCs w:val="26"/>
          <w:rtl/>
          <w:lang w:bidi="ar-LB"/>
        </w:rPr>
        <w:t>الذي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يبلغ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30.62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طنا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استنفاد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الأوزون.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وتوجد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لوائح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متعلقة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المستنفدة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للأوزون،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حظر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استيراد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-141ب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(</w:t>
      </w:r>
      <w:r w:rsidR="00640C66">
        <w:rPr>
          <w:rFonts w:hint="cs"/>
          <w:sz w:val="26"/>
          <w:szCs w:val="26"/>
          <w:rtl/>
          <w:lang w:bidi="ar-LB"/>
        </w:rPr>
        <w:t>ال</w:t>
      </w:r>
      <w:r w:rsidRPr="006D1B05">
        <w:rPr>
          <w:sz w:val="26"/>
          <w:szCs w:val="26"/>
          <w:rtl/>
          <w:lang w:bidi="ar-LB"/>
        </w:rPr>
        <w:t>نقي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</w:t>
      </w:r>
      <w:r w:rsidR="00640C66">
        <w:rPr>
          <w:rFonts w:hint="cs"/>
          <w:sz w:val="26"/>
          <w:szCs w:val="26"/>
          <w:rtl/>
          <w:lang w:bidi="ar-LB"/>
        </w:rPr>
        <w:t>ال</w:t>
      </w:r>
      <w:r w:rsidRPr="006D1B05">
        <w:rPr>
          <w:sz w:val="26"/>
          <w:szCs w:val="26"/>
          <w:rtl/>
          <w:lang w:bidi="ar-LB"/>
        </w:rPr>
        <w:t>مضمن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بوليولات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مستوردة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ممزوجة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مسبقا</w:t>
      </w:r>
      <w:r w:rsidRPr="006D1B05">
        <w:rPr>
          <w:sz w:val="26"/>
          <w:szCs w:val="26"/>
          <w:rtl/>
          <w:lang w:bidi="ar-LB"/>
        </w:rPr>
        <w:t>).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و</w:t>
      </w:r>
      <w:r w:rsidRPr="006D1B05">
        <w:rPr>
          <w:sz w:val="26"/>
          <w:szCs w:val="26"/>
          <w:rtl/>
          <w:lang w:bidi="ar-LB"/>
        </w:rPr>
        <w:t>خلال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الأولى،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قدمت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لموظفي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الجمارك،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وعززت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المشتريات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العامة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بما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يتفق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متطلبات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بروتوكول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مونتريال،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ودربت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89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مدربا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و741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فنيا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ال</w:t>
      </w:r>
      <w:r w:rsidRPr="006D1B05">
        <w:rPr>
          <w:sz w:val="26"/>
          <w:szCs w:val="26"/>
          <w:rtl/>
          <w:lang w:bidi="ar-LB"/>
        </w:rPr>
        <w:t>ممارسات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الجيدة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>
        <w:rPr>
          <w:rFonts w:hint="cs"/>
          <w:sz w:val="26"/>
          <w:szCs w:val="26"/>
          <w:rtl/>
          <w:lang w:bidi="ar-LB"/>
        </w:rPr>
        <w:t>ل</w:t>
      </w:r>
      <w:r w:rsidRPr="006D1B05">
        <w:rPr>
          <w:sz w:val="26"/>
          <w:szCs w:val="26"/>
          <w:rtl/>
          <w:lang w:bidi="ar-LB"/>
        </w:rPr>
        <w:t>لخدمة،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ودربت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93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فنيا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الطاقة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والمبردات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البديلة،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ووقعت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اتفاقية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معهد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تدريب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واحد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lastRenderedPageBreak/>
        <w:t>لدعم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التدريب،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ووقعت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اتفاقية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مع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الغرفة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الشيلية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للتبريد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وتكييف</w:t>
      </w:r>
      <w:r w:rsidR="000F4538">
        <w:rPr>
          <w:sz w:val="26"/>
          <w:szCs w:val="26"/>
          <w:rtl/>
          <w:lang w:bidi="ar-LB"/>
        </w:rPr>
        <w:t xml:space="preserve"> </w:t>
      </w:r>
      <w:r w:rsidR="00640C66" w:rsidRPr="00640C66">
        <w:rPr>
          <w:sz w:val="26"/>
          <w:szCs w:val="26"/>
          <w:rtl/>
          <w:lang w:bidi="ar-LB"/>
        </w:rPr>
        <w:t>الهواء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لدعم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منح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</w:t>
      </w:r>
      <w:r w:rsidRPr="006D1B05">
        <w:rPr>
          <w:sz w:val="26"/>
          <w:szCs w:val="26"/>
          <w:rtl/>
          <w:lang w:bidi="ar-LB"/>
        </w:rPr>
        <w:t>شهاد</w:t>
      </w:r>
      <w:r w:rsidR="0066433C">
        <w:rPr>
          <w:rFonts w:hint="cs"/>
          <w:sz w:val="26"/>
          <w:szCs w:val="26"/>
          <w:rtl/>
          <w:lang w:bidi="ar-LB"/>
        </w:rPr>
        <w:t>ات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لصالح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100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امرأة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الثالثة</w:t>
      </w:r>
      <w:r w:rsidR="0066433C">
        <w:rPr>
          <w:rFonts w:hint="cs"/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بدءا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بمنح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الشهادات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لصالح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20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بحلول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نهاية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عام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2024،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</w:t>
      </w:r>
      <w:r w:rsidR="0066433C">
        <w:rPr>
          <w:rFonts w:hint="cs"/>
          <w:sz w:val="26"/>
          <w:szCs w:val="26"/>
          <w:rtl/>
          <w:lang w:bidi="ar-LB"/>
        </w:rPr>
        <w:t>إعداد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ملف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أوصاف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جديد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لمهارات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العمل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مبردات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lang w:bidi="ar-LB"/>
        </w:rPr>
        <w:t>A2L</w:t>
      </w:r>
      <w:r w:rsidRPr="006D1B05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وبدأت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عملية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الاختيار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للمستخدم</w:t>
      </w:r>
      <w:r w:rsidR="00CB2256">
        <w:rPr>
          <w:rFonts w:hint="cs"/>
          <w:sz w:val="26"/>
          <w:szCs w:val="26"/>
          <w:rtl/>
          <w:lang w:bidi="ar-LB"/>
        </w:rPr>
        <w:t>َ</w:t>
      </w:r>
      <w:r w:rsidRPr="006D1B05">
        <w:rPr>
          <w:sz w:val="26"/>
          <w:szCs w:val="26"/>
          <w:rtl/>
          <w:lang w:bidi="ar-LB"/>
        </w:rPr>
        <w:t>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النهائي</w:t>
      </w:r>
      <w:r w:rsidR="00CB2256">
        <w:rPr>
          <w:rFonts w:hint="cs"/>
          <w:sz w:val="26"/>
          <w:szCs w:val="26"/>
          <w:rtl/>
          <w:lang w:bidi="ar-LB"/>
        </w:rPr>
        <w:t>َّ</w:t>
      </w:r>
      <w:r w:rsidRPr="006D1B05">
        <w:rPr>
          <w:sz w:val="26"/>
          <w:szCs w:val="26"/>
          <w:rtl/>
          <w:lang w:bidi="ar-LB"/>
        </w:rPr>
        <w:t>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للاستفادة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برنامج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انعدام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التسربات</w:t>
      </w:r>
      <w:r w:rsidRPr="006D1B05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ونفذت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التوعية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وتعميم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المنظور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الجنساني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قطاع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التبريد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وتكييف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الهواء</w:t>
      </w:r>
      <w:r w:rsidRPr="006D1B05">
        <w:rPr>
          <w:sz w:val="26"/>
          <w:szCs w:val="26"/>
          <w:rtl/>
          <w:lang w:bidi="ar-LB"/>
        </w:rPr>
        <w:t>.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و</w:t>
      </w:r>
      <w:r w:rsidRPr="006D1B05">
        <w:rPr>
          <w:sz w:val="26"/>
          <w:szCs w:val="26"/>
          <w:rtl/>
          <w:lang w:bidi="ar-LB"/>
        </w:rPr>
        <w:t>ستستمر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المقررة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ال</w:t>
      </w:r>
      <w:r w:rsidRPr="006D1B05">
        <w:rPr>
          <w:sz w:val="26"/>
          <w:szCs w:val="26"/>
          <w:rtl/>
          <w:lang w:bidi="ar-LB"/>
        </w:rPr>
        <w:t>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بناء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قدرات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موظفي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الجمارك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والإنفاذ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رصد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ومراقبة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مركبات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الهيدروكلوروفلوروكربون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</w:t>
      </w:r>
      <w:r w:rsidR="00CB2256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تعزيز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مهارات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الفنيين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أفضل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ممارسات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الخدمة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</w:t>
      </w:r>
      <w:r w:rsidR="0066433C">
        <w:rPr>
          <w:rFonts w:hint="cs"/>
          <w:sz w:val="26"/>
          <w:szCs w:val="26"/>
          <w:rtl/>
          <w:lang w:bidi="ar-LB"/>
        </w:rPr>
        <w:t>التكنولوجيات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ذات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القدرة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المنخفضة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إحداث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الاحترار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 w:rsidRPr="0066433C">
        <w:rPr>
          <w:sz w:val="26"/>
          <w:szCs w:val="26"/>
          <w:rtl/>
          <w:lang w:bidi="ar-LB"/>
        </w:rPr>
        <w:t>العالمي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وكفاءة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الطاقة.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وقد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وصل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صرف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الأموال</w:t>
      </w:r>
      <w:r w:rsidR="000F4538">
        <w:rPr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66433C">
        <w:rPr>
          <w:rFonts w:hint="cs"/>
          <w:sz w:val="26"/>
          <w:szCs w:val="26"/>
          <w:rtl/>
          <w:lang w:bidi="ar-LB"/>
        </w:rPr>
        <w:t>ا</w:t>
      </w:r>
      <w:r w:rsidRPr="006D1B05">
        <w:rPr>
          <w:sz w:val="26"/>
          <w:szCs w:val="26"/>
          <w:rtl/>
          <w:lang w:bidi="ar-LB"/>
        </w:rPr>
        <w:t>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السابقة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74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المائة.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وطلبت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أيضا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تغيير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الرئيسية</w:t>
      </w:r>
      <w:r w:rsidR="000F4538">
        <w:rPr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لتصبح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بدلا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اليونيدو</w:t>
      </w:r>
      <w:r w:rsidRPr="006D1B05">
        <w:rPr>
          <w:sz w:val="26"/>
          <w:szCs w:val="26"/>
          <w:rtl/>
          <w:lang w:bidi="ar-LB"/>
        </w:rPr>
        <w:t>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ووافق</w:t>
      </w:r>
      <w:r w:rsidR="000F4538">
        <w:rPr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المقررة</w:t>
      </w:r>
      <w:r w:rsidR="000F4538">
        <w:rPr>
          <w:sz w:val="26"/>
          <w:szCs w:val="26"/>
          <w:rtl/>
          <w:lang w:bidi="ar-LB"/>
        </w:rPr>
        <w:t xml:space="preserve"> </w:t>
      </w:r>
      <w:r w:rsidR="0004481F">
        <w:rPr>
          <w:rFonts w:hint="cs"/>
          <w:sz w:val="26"/>
          <w:szCs w:val="26"/>
          <w:rtl/>
          <w:lang w:bidi="ar-LB"/>
        </w:rPr>
        <w:t>بموجب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D1B05">
        <w:rPr>
          <w:sz w:val="26"/>
          <w:szCs w:val="26"/>
          <w:rtl/>
          <w:lang w:bidi="ar-LB"/>
        </w:rPr>
        <w:t>الثانية.</w:t>
      </w:r>
    </w:p>
    <w:p w14:paraId="37224001" w14:textId="024C00E1" w:rsidR="001055CF" w:rsidRPr="001055CF" w:rsidRDefault="001055CF" w:rsidP="001055CF">
      <w:pPr>
        <w:keepNext/>
        <w:bidi/>
        <w:spacing w:before="360" w:after="240"/>
        <w:rPr>
          <w:bCs/>
          <w:sz w:val="26"/>
          <w:szCs w:val="26"/>
          <w:rtl/>
          <w:lang w:bidi="ar-LB"/>
        </w:rPr>
      </w:pPr>
      <w:r w:rsidRPr="001055CF">
        <w:rPr>
          <w:bCs/>
          <w:sz w:val="26"/>
          <w:szCs w:val="26"/>
          <w:rtl/>
          <w:lang w:bidi="ar-LB"/>
        </w:rPr>
        <w:t>التوصية</w:t>
      </w:r>
    </w:p>
    <w:p w14:paraId="71DC24E7" w14:textId="5611A095" w:rsidR="001055CF" w:rsidRDefault="001D1091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bookmarkStart w:id="13" w:name="_Hlk122622077"/>
      <w:r w:rsidRPr="001D1091">
        <w:rPr>
          <w:sz w:val="26"/>
          <w:szCs w:val="26"/>
          <w:rtl/>
          <w:lang w:bidi="ar-LB"/>
        </w:rPr>
        <w:t>توصي</w:t>
      </w:r>
      <w:r w:rsidR="000F4538">
        <w:rPr>
          <w:sz w:val="26"/>
          <w:szCs w:val="26"/>
          <w:rtl/>
          <w:lang w:bidi="ar-LB"/>
        </w:rPr>
        <w:t xml:space="preserve"> </w:t>
      </w:r>
      <w:r w:rsidRPr="001D1091">
        <w:rPr>
          <w:sz w:val="26"/>
          <w:szCs w:val="26"/>
          <w:rtl/>
          <w:lang w:bidi="ar-LB"/>
        </w:rPr>
        <w:t>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D1091">
        <w:rPr>
          <w:sz w:val="26"/>
          <w:szCs w:val="26"/>
          <w:rtl/>
          <w:lang w:bidi="ar-LB"/>
        </w:rPr>
        <w:t>الصندوق</w:t>
      </w:r>
      <w:r w:rsidR="000F4538">
        <w:rPr>
          <w:sz w:val="26"/>
          <w:szCs w:val="26"/>
          <w:rtl/>
          <w:lang w:bidi="ar-LB"/>
        </w:rPr>
        <w:t xml:space="preserve"> </w:t>
      </w:r>
      <w:r w:rsidR="00CB2256">
        <w:rPr>
          <w:rFonts w:hint="cs"/>
          <w:sz w:val="26"/>
          <w:szCs w:val="26"/>
          <w:rtl/>
          <w:lang w:bidi="ar-LB"/>
        </w:rPr>
        <w:t>بأن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B2256">
        <w:rPr>
          <w:rFonts w:hint="cs"/>
          <w:sz w:val="26"/>
          <w:szCs w:val="26"/>
          <w:rtl/>
          <w:lang w:bidi="ar-LB"/>
        </w:rPr>
        <w:t>تقوم</w:t>
      </w:r>
      <w:r w:rsidR="000F4538">
        <w:rPr>
          <w:sz w:val="26"/>
          <w:szCs w:val="26"/>
          <w:rtl/>
          <w:lang w:bidi="ar-LB"/>
        </w:rPr>
        <w:t xml:space="preserve"> </w:t>
      </w:r>
      <w:r w:rsidRPr="001D1091">
        <w:rPr>
          <w:sz w:val="26"/>
          <w:szCs w:val="26"/>
          <w:rtl/>
          <w:lang w:bidi="ar-LB"/>
        </w:rPr>
        <w:t>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1D1091">
        <w:rPr>
          <w:sz w:val="26"/>
          <w:szCs w:val="26"/>
          <w:rtl/>
          <w:lang w:bidi="ar-LB"/>
        </w:rPr>
        <w:t>التنفيذية</w:t>
      </w:r>
      <w:r w:rsidR="000F4538">
        <w:rPr>
          <w:sz w:val="26"/>
          <w:szCs w:val="26"/>
          <w:rtl/>
          <w:lang w:bidi="ar-LB"/>
        </w:rPr>
        <w:t xml:space="preserve"> </w:t>
      </w:r>
      <w:r w:rsidR="00CB2256">
        <w:rPr>
          <w:rFonts w:hint="cs"/>
          <w:sz w:val="26"/>
          <w:szCs w:val="26"/>
          <w:rtl/>
          <w:lang w:bidi="ar-LB"/>
        </w:rPr>
        <w:t>بما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B2256">
        <w:rPr>
          <w:rFonts w:hint="cs"/>
          <w:sz w:val="26"/>
          <w:szCs w:val="26"/>
          <w:rtl/>
          <w:lang w:bidi="ar-LB"/>
        </w:rPr>
        <w:t>يلي: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</w:p>
    <w:p w14:paraId="46A3F58D" w14:textId="3B9E0333" w:rsidR="00CB2256" w:rsidRDefault="00CB2256" w:rsidP="002D330D">
      <w:pPr>
        <w:pStyle w:val="ListParagraph"/>
        <w:numPr>
          <w:ilvl w:val="0"/>
          <w:numId w:val="11"/>
        </w:numPr>
        <w:tabs>
          <w:tab w:val="right" w:pos="2880"/>
        </w:tabs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أن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تحيط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علما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بما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يلي:</w:t>
      </w:r>
    </w:p>
    <w:p w14:paraId="78222A31" w14:textId="00675EEB" w:rsidR="00CB2256" w:rsidRDefault="00CB2256" w:rsidP="002D330D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التقرير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عن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تنفيذ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الشريحة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الأولى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المرحلة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الثالثة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من</w:t>
      </w:r>
      <w:r w:rsidR="000F4538">
        <w:rPr>
          <w:rtl/>
        </w:rPr>
        <w:t xml:space="preserve"> </w:t>
      </w:r>
      <w:r w:rsidRPr="00CB2256">
        <w:rPr>
          <w:sz w:val="26"/>
          <w:szCs w:val="26"/>
          <w:rtl/>
          <w:lang w:bidi="ar-LB"/>
        </w:rPr>
        <w:t>خطة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CB2256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CB2256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CB2256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CB225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bookmarkStart w:id="14" w:name="_Hlk182479001"/>
      <w:r w:rsidRPr="00CB2256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CB2256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A0130D">
        <w:rPr>
          <w:rFonts w:hint="cs"/>
          <w:sz w:val="26"/>
          <w:szCs w:val="26"/>
          <w:rtl/>
          <w:lang w:bidi="ar-LB"/>
        </w:rPr>
        <w:t>في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A0130D">
        <w:rPr>
          <w:rFonts w:hint="cs"/>
          <w:sz w:val="26"/>
          <w:szCs w:val="26"/>
          <w:rtl/>
          <w:lang w:bidi="ar-LB"/>
        </w:rPr>
        <w:t>شيلي</w:t>
      </w:r>
      <w:bookmarkEnd w:id="14"/>
      <w:r>
        <w:rPr>
          <w:rFonts w:hint="cs"/>
          <w:sz w:val="26"/>
          <w:szCs w:val="26"/>
          <w:rtl/>
          <w:lang w:bidi="ar-LB"/>
        </w:rPr>
        <w:t>؛</w:t>
      </w:r>
    </w:p>
    <w:p w14:paraId="09AE5CE6" w14:textId="783E85B6" w:rsidR="00A0130D" w:rsidRPr="00A0130D" w:rsidRDefault="00A0130D" w:rsidP="002D330D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A0130D">
        <w:rPr>
          <w:sz w:val="26"/>
          <w:szCs w:val="26"/>
          <w:rtl/>
          <w:lang w:bidi="ar-LB"/>
        </w:rPr>
        <w:t>الطلب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المقدم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بتغيير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الرئيسية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ونقل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جميع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الأنشطة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والأموال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المتبقية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المدرجة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اليوئنديبي</w:t>
      </w:r>
      <w:r w:rsidRPr="00A0130D">
        <w:rPr>
          <w:sz w:val="26"/>
          <w:szCs w:val="26"/>
          <w:rtl/>
          <w:lang w:bidi="ar-LB"/>
        </w:rPr>
        <w:t>؛</w:t>
      </w:r>
    </w:p>
    <w:p w14:paraId="012E966F" w14:textId="1867931C" w:rsidR="00A0130D" w:rsidRPr="00A0130D" w:rsidRDefault="00A0130D" w:rsidP="002D330D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A0130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="00CD7209">
        <w:rPr>
          <w:rFonts w:hint="cs"/>
          <w:sz w:val="26"/>
          <w:szCs w:val="26"/>
          <w:rtl/>
          <w:lang w:bidi="ar-LB"/>
        </w:rPr>
        <w:t>اليونيدو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D7209">
        <w:rPr>
          <w:rFonts w:hint="cs"/>
          <w:sz w:val="26"/>
          <w:szCs w:val="26"/>
          <w:rtl/>
          <w:lang w:bidi="ar-LB"/>
        </w:rPr>
        <w:t>سوف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D7209">
        <w:rPr>
          <w:rFonts w:hint="cs"/>
          <w:sz w:val="26"/>
          <w:szCs w:val="26"/>
          <w:rtl/>
          <w:lang w:bidi="ar-LB"/>
        </w:rPr>
        <w:t>تعيد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رصيد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الأموال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="00CD7209">
        <w:rPr>
          <w:rFonts w:hint="cs"/>
          <w:sz w:val="26"/>
          <w:szCs w:val="26"/>
          <w:rtl/>
          <w:lang w:bidi="ar-LB"/>
        </w:rPr>
        <w:t>المتبقية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الأولى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السادس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والتسعين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ل</w:t>
      </w:r>
      <w:r w:rsidR="00CD7209">
        <w:rPr>
          <w:rFonts w:hint="cs"/>
          <w:sz w:val="26"/>
          <w:szCs w:val="26"/>
          <w:rtl/>
          <w:lang w:bidi="ar-LB"/>
        </w:rPr>
        <w:t>يُحوَّل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="000F09D0">
        <w:rPr>
          <w:rFonts w:hint="cs"/>
          <w:sz w:val="26"/>
          <w:szCs w:val="26"/>
          <w:rtl/>
          <w:lang w:bidi="ar-LB"/>
        </w:rPr>
        <w:t>اليوئنديبي</w:t>
      </w:r>
      <w:r w:rsidRPr="00A0130D">
        <w:rPr>
          <w:sz w:val="26"/>
          <w:szCs w:val="26"/>
          <w:rtl/>
          <w:lang w:bidi="ar-LB"/>
        </w:rPr>
        <w:t>؛</w:t>
      </w:r>
    </w:p>
    <w:p w14:paraId="7D614004" w14:textId="1F119CCE" w:rsidR="00A0130D" w:rsidRDefault="00A0130D" w:rsidP="002D330D">
      <w:pPr>
        <w:pStyle w:val="ListParagraph"/>
        <w:numPr>
          <w:ilvl w:val="0"/>
          <w:numId w:val="12"/>
        </w:numPr>
        <w:bidi/>
        <w:spacing w:after="240" w:line="288" w:lineRule="auto"/>
        <w:ind w:left="2160" w:hanging="720"/>
        <w:contextualSpacing w:val="0"/>
        <w:rPr>
          <w:sz w:val="26"/>
          <w:szCs w:val="26"/>
          <w:lang w:bidi="ar-LB"/>
        </w:rPr>
      </w:pPr>
      <w:r w:rsidRPr="00A0130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الصندوق</w:t>
      </w:r>
      <w:r w:rsidR="000F4538">
        <w:rPr>
          <w:sz w:val="26"/>
          <w:szCs w:val="26"/>
          <w:rtl/>
          <w:lang w:bidi="ar-LB"/>
        </w:rPr>
        <w:t xml:space="preserve"> </w:t>
      </w:r>
      <w:r w:rsidR="000F09D0">
        <w:rPr>
          <w:rFonts w:hint="cs"/>
          <w:sz w:val="26"/>
          <w:szCs w:val="26"/>
          <w:rtl/>
          <w:lang w:bidi="ar-LB"/>
        </w:rPr>
        <w:t>نقحت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="00623A76">
        <w:rPr>
          <w:rFonts w:hint="cs"/>
          <w:sz w:val="26"/>
          <w:szCs w:val="26"/>
          <w:rtl/>
          <w:lang w:bidi="ar-LB"/>
        </w:rPr>
        <w:t>المبرم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بين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شيلي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واللجنة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التنفيذية،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النحو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الوارد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المرفق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الأول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لهذه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الوثيقة،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وتحديدا</w:t>
      </w:r>
      <w:r w:rsidR="000F09D0">
        <w:rPr>
          <w:rFonts w:hint="cs"/>
          <w:sz w:val="26"/>
          <w:szCs w:val="26"/>
          <w:rtl/>
          <w:lang w:bidi="ar-LB"/>
        </w:rPr>
        <w:t>،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الفقرة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9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والملحق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2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أ</w:t>
      </w:r>
      <w:r w:rsidR="000F09D0">
        <w:rPr>
          <w:rFonts w:hint="cs"/>
          <w:sz w:val="26"/>
          <w:szCs w:val="26"/>
          <w:rtl/>
          <w:lang w:bidi="ar-LB"/>
        </w:rPr>
        <w:t>لف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أساس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تغيير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الوكالة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المنفذة</w:t>
      </w:r>
      <w:r w:rsidR="000F4538">
        <w:rPr>
          <w:sz w:val="26"/>
          <w:szCs w:val="26"/>
          <w:rtl/>
          <w:lang w:bidi="ar-LB"/>
        </w:rPr>
        <w:t xml:space="preserve"> </w:t>
      </w:r>
      <w:r w:rsidR="000F09D0">
        <w:rPr>
          <w:rFonts w:hint="cs"/>
          <w:sz w:val="26"/>
          <w:szCs w:val="26"/>
          <w:rtl/>
          <w:lang w:bidi="ar-LB"/>
        </w:rPr>
        <w:t>الرئيسية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اليونيدو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="000F09D0">
        <w:rPr>
          <w:rFonts w:hint="cs"/>
          <w:sz w:val="26"/>
          <w:szCs w:val="26"/>
          <w:rtl/>
          <w:lang w:bidi="ar-LB"/>
        </w:rPr>
        <w:t>اليوئنديبي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بناءً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طلب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حكومة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شيلي؛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</w:t>
      </w:r>
      <w:r w:rsidR="000F09D0">
        <w:rPr>
          <w:rFonts w:hint="cs"/>
          <w:sz w:val="26"/>
          <w:szCs w:val="26"/>
          <w:rtl/>
          <w:lang w:bidi="ar-LB"/>
        </w:rPr>
        <w:t>أض</w:t>
      </w:r>
      <w:r w:rsidR="00623A76">
        <w:rPr>
          <w:rFonts w:hint="cs"/>
          <w:sz w:val="26"/>
          <w:szCs w:val="26"/>
          <w:rtl/>
          <w:lang w:bidi="ar-LB"/>
        </w:rPr>
        <w:t>افت</w:t>
      </w:r>
      <w:r w:rsidR="000F4538">
        <w:rPr>
          <w:rFonts w:hint="cs"/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الفقرة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17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للإشارة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إلى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أن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المنقح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يحل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محل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الاتفاق</w:t>
      </w:r>
      <w:r w:rsidR="000F4538">
        <w:rPr>
          <w:sz w:val="26"/>
          <w:szCs w:val="26"/>
          <w:rtl/>
          <w:lang w:bidi="ar-LB"/>
        </w:rPr>
        <w:t xml:space="preserve"> </w:t>
      </w:r>
      <w:r w:rsidR="000F09D0">
        <w:rPr>
          <w:rFonts w:hint="cs"/>
          <w:sz w:val="26"/>
          <w:szCs w:val="26"/>
          <w:rtl/>
          <w:lang w:bidi="ar-LB"/>
        </w:rPr>
        <w:t>المبرم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الاجتماع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الثامن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A0130D">
        <w:rPr>
          <w:sz w:val="26"/>
          <w:szCs w:val="26"/>
          <w:rtl/>
          <w:lang w:bidi="ar-LB"/>
        </w:rPr>
        <w:t>والثمانين.</w:t>
      </w:r>
    </w:p>
    <w:p w14:paraId="00F7A14D" w14:textId="21E72B68" w:rsidR="00623A76" w:rsidRPr="001055CF" w:rsidRDefault="00623A76" w:rsidP="002D330D">
      <w:pPr>
        <w:pStyle w:val="ListParagraph"/>
        <w:numPr>
          <w:ilvl w:val="0"/>
          <w:numId w:val="8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وت</w:t>
      </w:r>
      <w:r w:rsidRPr="00623A76">
        <w:rPr>
          <w:sz w:val="26"/>
          <w:szCs w:val="26"/>
          <w:rtl/>
          <w:lang w:bidi="ar-LB"/>
        </w:rPr>
        <w:t>وصي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أمانة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الصندوق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كذلك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بالموافقة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الشاملة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على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الثانية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المرحلة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الثالثة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إدارة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التخلص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التدريجي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من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المواد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الهيدروكلوروفلوروكربونية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شيلي،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وخطة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تنفيذ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الشريحة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المقابلة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للفترة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2025-2027،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عند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مستويات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التمويل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الموضحة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في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الجدول</w:t>
      </w:r>
      <w:r w:rsidR="000F4538">
        <w:rPr>
          <w:sz w:val="26"/>
          <w:szCs w:val="26"/>
          <w:rtl/>
          <w:lang w:bidi="ar-LB"/>
        </w:rPr>
        <w:t xml:space="preserve"> </w:t>
      </w:r>
      <w:r w:rsidRPr="00623A76">
        <w:rPr>
          <w:sz w:val="26"/>
          <w:szCs w:val="26"/>
          <w:rtl/>
          <w:lang w:bidi="ar-LB"/>
        </w:rPr>
        <w:t>أدناه: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7"/>
        <w:gridCol w:w="4039"/>
        <w:gridCol w:w="1588"/>
        <w:gridCol w:w="1588"/>
        <w:gridCol w:w="1588"/>
      </w:tblGrid>
      <w:tr w:rsidR="00EA598B" w:rsidRPr="0034371D" w14:paraId="0AB76181" w14:textId="77777777" w:rsidTr="001D1091">
        <w:trPr>
          <w:tblHeader/>
        </w:trPr>
        <w:tc>
          <w:tcPr>
            <w:tcW w:w="293" w:type="pct"/>
          </w:tcPr>
          <w:p w14:paraId="57A40BAC" w14:textId="77777777" w:rsidR="00EA598B" w:rsidRPr="0034371D" w:rsidRDefault="00EA598B" w:rsidP="0006417A">
            <w:pPr>
              <w:keepNext/>
              <w:bidi/>
              <w:spacing w:before="60" w:after="60"/>
              <w:jc w:val="center"/>
              <w:rPr>
                <w:b/>
                <w:bCs/>
                <w:sz w:val="20"/>
                <w:szCs w:val="20"/>
                <w:lang w:bidi="ar-LB"/>
              </w:rPr>
            </w:pPr>
          </w:p>
        </w:tc>
        <w:tc>
          <w:tcPr>
            <w:tcW w:w="2160" w:type="pct"/>
            <w:vAlign w:val="center"/>
          </w:tcPr>
          <w:p w14:paraId="4B60AB50" w14:textId="07B7A387" w:rsidR="00EA598B" w:rsidRPr="00055E46" w:rsidRDefault="001055CF" w:rsidP="0006417A">
            <w:pPr>
              <w:keepNext/>
              <w:bidi/>
              <w:spacing w:before="60" w:after="60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اسم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المشروع</w:t>
            </w:r>
          </w:p>
        </w:tc>
        <w:tc>
          <w:tcPr>
            <w:tcW w:w="849" w:type="pct"/>
            <w:tcMar>
              <w:left w:w="29" w:type="dxa"/>
              <w:right w:w="29" w:type="dxa"/>
            </w:tcMar>
            <w:vAlign w:val="center"/>
          </w:tcPr>
          <w:p w14:paraId="5367CFDD" w14:textId="1A9A9DDA" w:rsidR="00055E46" w:rsidRPr="00055E46" w:rsidRDefault="00055E46" w:rsidP="0006417A">
            <w:pPr>
              <w:bidi/>
              <w:spacing w:before="60" w:after="60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تمويل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المشروع</w:t>
            </w:r>
          </w:p>
          <w:p w14:paraId="5698F022" w14:textId="63683D35" w:rsidR="00EA598B" w:rsidRPr="00055E46" w:rsidRDefault="00055E46" w:rsidP="0006417A">
            <w:pPr>
              <w:keepNext/>
              <w:bidi/>
              <w:spacing w:before="60" w:after="60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(دولار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849" w:type="pct"/>
            <w:tcMar>
              <w:left w:w="29" w:type="dxa"/>
              <w:right w:w="29" w:type="dxa"/>
            </w:tcMar>
            <w:vAlign w:val="center"/>
          </w:tcPr>
          <w:p w14:paraId="7E2CBC62" w14:textId="0CE60B4A" w:rsidR="00055E46" w:rsidRPr="00055E46" w:rsidRDefault="00055E46" w:rsidP="0006417A">
            <w:pPr>
              <w:bidi/>
              <w:spacing w:before="60" w:after="60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تكاليف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الدعم</w:t>
            </w:r>
          </w:p>
          <w:p w14:paraId="44411A8C" w14:textId="28D444F0" w:rsidR="00EA598B" w:rsidRPr="00055E46" w:rsidRDefault="00055E46" w:rsidP="0006417A">
            <w:pPr>
              <w:keepNext/>
              <w:bidi/>
              <w:spacing w:before="60" w:after="60"/>
              <w:jc w:val="center"/>
              <w:rPr>
                <w:b/>
                <w:bCs/>
                <w:sz w:val="20"/>
                <w:szCs w:val="20"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(دولار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أمريكي)</w:t>
            </w:r>
          </w:p>
        </w:tc>
        <w:tc>
          <w:tcPr>
            <w:tcW w:w="849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10A450AB" w14:textId="3865D4FB" w:rsidR="00EA598B" w:rsidRPr="00055E46" w:rsidRDefault="00055E46" w:rsidP="0006417A">
            <w:pPr>
              <w:keepNext/>
              <w:bidi/>
              <w:spacing w:before="60" w:after="60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الوكالة</w:t>
            </w:r>
            <w:r w:rsidR="000F4538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b/>
                <w:bCs/>
                <w:sz w:val="20"/>
                <w:szCs w:val="20"/>
                <w:rtl/>
                <w:lang w:bidi="ar-LB"/>
              </w:rPr>
              <w:t>المنفذة</w:t>
            </w:r>
          </w:p>
        </w:tc>
      </w:tr>
      <w:tr w:rsidR="00055E46" w:rsidRPr="0034371D" w14:paraId="6CE00DDC" w14:textId="77777777" w:rsidTr="001D1091">
        <w:tc>
          <w:tcPr>
            <w:tcW w:w="293" w:type="pct"/>
          </w:tcPr>
          <w:p w14:paraId="382439E0" w14:textId="36C2847B" w:rsidR="00055E46" w:rsidRPr="0034371D" w:rsidRDefault="00055E46" w:rsidP="0006417A">
            <w:pPr>
              <w:keepNext/>
              <w:bidi/>
              <w:spacing w:before="60" w:after="60"/>
              <w:rPr>
                <w:sz w:val="20"/>
                <w:szCs w:val="20"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(أ)</w:t>
            </w:r>
          </w:p>
        </w:tc>
        <w:tc>
          <w:tcPr>
            <w:tcW w:w="2160" w:type="pct"/>
          </w:tcPr>
          <w:p w14:paraId="60CD2010" w14:textId="506C32BF" w:rsidR="00055E46" w:rsidRPr="0034371D" w:rsidRDefault="00055E46" w:rsidP="0006417A">
            <w:pPr>
              <w:keepNext/>
              <w:bidi/>
              <w:spacing w:before="60" w:after="60"/>
              <w:jc w:val="left"/>
              <w:rPr>
                <w:sz w:val="20"/>
                <w:szCs w:val="20"/>
                <w:lang w:bidi="ar-LB"/>
              </w:rPr>
            </w:pPr>
            <w:r w:rsidRPr="00055E46">
              <w:rPr>
                <w:sz w:val="20"/>
                <w:szCs w:val="20"/>
                <w:rtl/>
                <w:lang w:bidi="ar-LB"/>
              </w:rPr>
              <w:t>خطة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إدارة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التخلص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التدريجي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من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1D1091">
              <w:rPr>
                <w:sz w:val="20"/>
                <w:szCs w:val="20"/>
                <w:rtl/>
                <w:lang w:bidi="ar-LB"/>
              </w:rPr>
              <w:t>المواد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الھیدروکلوروفلوروکربونیة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(المرحلة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الثالثة</w:t>
            </w:r>
            <w:r w:rsidRPr="00055E46">
              <w:rPr>
                <w:sz w:val="20"/>
                <w:szCs w:val="20"/>
                <w:rtl/>
                <w:lang w:bidi="ar-LB"/>
              </w:rPr>
              <w:t>،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الشريحة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الثانية)</w:t>
            </w:r>
          </w:p>
        </w:tc>
        <w:tc>
          <w:tcPr>
            <w:tcW w:w="849" w:type="pct"/>
          </w:tcPr>
          <w:p w14:paraId="3853EFE9" w14:textId="26C0A283" w:rsidR="00055E46" w:rsidRPr="001055CF" w:rsidRDefault="00623A76" w:rsidP="0006417A">
            <w:pPr>
              <w:keepNext/>
              <w:bidi/>
              <w:spacing w:before="60" w:after="60"/>
              <w:jc w:val="left"/>
              <w:rPr>
                <w:sz w:val="20"/>
                <w:szCs w:val="20"/>
                <w:rtl/>
                <w:lang w:val="en-US" w:bidi="ar-LB"/>
              </w:rPr>
            </w:pPr>
            <w:r>
              <w:rPr>
                <w:rFonts w:hint="cs"/>
                <w:sz w:val="20"/>
                <w:szCs w:val="20"/>
                <w:rtl/>
                <w:lang w:val="en-US" w:bidi="ar-LB"/>
              </w:rPr>
              <w:t>400</w:t>
            </w:r>
            <w:r w:rsidR="00055E46" w:rsidRPr="00055E46">
              <w:rPr>
                <w:sz w:val="20"/>
                <w:szCs w:val="20"/>
                <w:rtl/>
                <w:lang w:val="en-US" w:bidi="ar-LB"/>
              </w:rPr>
              <w:t>,000</w:t>
            </w:r>
          </w:p>
        </w:tc>
        <w:tc>
          <w:tcPr>
            <w:tcW w:w="849" w:type="pct"/>
          </w:tcPr>
          <w:p w14:paraId="07279F48" w14:textId="4C73D7DF" w:rsidR="00055E46" w:rsidRPr="0034371D" w:rsidRDefault="00623A76" w:rsidP="0006417A">
            <w:pPr>
              <w:keepNext/>
              <w:bidi/>
              <w:spacing w:before="60" w:after="60"/>
              <w:jc w:val="left"/>
              <w:rPr>
                <w:lang w:bidi="ar-LB"/>
              </w:rPr>
            </w:pPr>
            <w:r>
              <w:rPr>
                <w:rFonts w:hint="cs"/>
                <w:rtl/>
                <w:lang w:bidi="ar-LB"/>
              </w:rPr>
              <w:t>28,000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16163446" w14:textId="31816643" w:rsidR="00055E46" w:rsidRPr="00055E46" w:rsidRDefault="00055E46" w:rsidP="0006417A">
            <w:pPr>
              <w:keepNext/>
              <w:bidi/>
              <w:spacing w:before="60" w:after="60"/>
              <w:jc w:val="center"/>
              <w:rPr>
                <w:sz w:val="20"/>
                <w:szCs w:val="20"/>
                <w:lang w:bidi="ar-LB"/>
              </w:rPr>
            </w:pPr>
            <w:r w:rsidRPr="00055E46">
              <w:rPr>
                <w:sz w:val="20"/>
                <w:szCs w:val="20"/>
                <w:rtl/>
                <w:lang w:bidi="ar-LB"/>
              </w:rPr>
              <w:t>اليو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ئنديبي</w:t>
            </w:r>
          </w:p>
        </w:tc>
      </w:tr>
      <w:tr w:rsidR="001D1091" w:rsidRPr="0034371D" w14:paraId="699DE440" w14:textId="77777777" w:rsidTr="001D1091">
        <w:tc>
          <w:tcPr>
            <w:tcW w:w="293" w:type="pct"/>
          </w:tcPr>
          <w:p w14:paraId="6A80A61C" w14:textId="11C29F03" w:rsidR="001D1091" w:rsidRPr="0034371D" w:rsidRDefault="001D1091" w:rsidP="0006417A">
            <w:pPr>
              <w:bidi/>
              <w:spacing w:before="60" w:after="60"/>
              <w:rPr>
                <w:sz w:val="20"/>
                <w:szCs w:val="20"/>
                <w:lang w:bidi="ar-LB"/>
              </w:rPr>
            </w:pPr>
            <w:r>
              <w:rPr>
                <w:sz w:val="20"/>
                <w:szCs w:val="20"/>
                <w:rtl/>
                <w:lang w:bidi="ar-LB"/>
              </w:rPr>
              <w:t>(ب)</w:t>
            </w:r>
          </w:p>
        </w:tc>
        <w:tc>
          <w:tcPr>
            <w:tcW w:w="2160" w:type="pct"/>
          </w:tcPr>
          <w:p w14:paraId="64715D4E" w14:textId="54DC8F35" w:rsidR="001D1091" w:rsidRPr="00055E46" w:rsidRDefault="001D1091" w:rsidP="0006417A">
            <w:pPr>
              <w:bidi/>
              <w:spacing w:before="60" w:after="60"/>
              <w:jc w:val="left"/>
              <w:rPr>
                <w:sz w:val="20"/>
                <w:szCs w:val="20"/>
                <w:lang w:bidi="ar-LB"/>
              </w:rPr>
            </w:pPr>
            <w:r w:rsidRPr="00055E46">
              <w:rPr>
                <w:sz w:val="20"/>
                <w:szCs w:val="20"/>
                <w:rtl/>
                <w:lang w:bidi="ar-LB"/>
              </w:rPr>
              <w:t>خطة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إدارة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التخلص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التدريجي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من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>
              <w:rPr>
                <w:sz w:val="20"/>
                <w:szCs w:val="20"/>
                <w:rtl/>
                <w:lang w:bidi="ar-LB"/>
              </w:rPr>
              <w:t>المواد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الھیدروکلوروفلوروکربونیة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(المرحلة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الثالثة</w:t>
            </w:r>
            <w:r w:rsidRPr="00055E46">
              <w:rPr>
                <w:sz w:val="20"/>
                <w:szCs w:val="20"/>
                <w:rtl/>
                <w:lang w:bidi="ar-LB"/>
              </w:rPr>
              <w:t>،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الشريحة</w:t>
            </w:r>
            <w:r w:rsidR="000F4538">
              <w:rPr>
                <w:sz w:val="20"/>
                <w:szCs w:val="20"/>
                <w:rtl/>
                <w:lang w:bidi="ar-LB"/>
              </w:rPr>
              <w:t xml:space="preserve"> </w:t>
            </w:r>
            <w:r w:rsidRPr="00055E46">
              <w:rPr>
                <w:sz w:val="20"/>
                <w:szCs w:val="20"/>
                <w:rtl/>
                <w:lang w:bidi="ar-LB"/>
              </w:rPr>
              <w:t>الثانية)</w:t>
            </w:r>
          </w:p>
        </w:tc>
        <w:tc>
          <w:tcPr>
            <w:tcW w:w="849" w:type="pct"/>
          </w:tcPr>
          <w:p w14:paraId="6C157112" w14:textId="298C11D4" w:rsidR="001D1091" w:rsidRPr="00FB62B7" w:rsidRDefault="00623A76" w:rsidP="0006417A">
            <w:pPr>
              <w:bidi/>
              <w:spacing w:before="60" w:after="60"/>
              <w:jc w:val="left"/>
              <w:rPr>
                <w:sz w:val="20"/>
                <w:szCs w:val="20"/>
                <w:lang w:bidi="ar-LB"/>
              </w:rPr>
            </w:pPr>
            <w:r>
              <w:rPr>
                <w:rFonts w:hint="cs"/>
                <w:sz w:val="20"/>
                <w:szCs w:val="20"/>
                <w:rtl/>
                <w:lang w:bidi="ar-LB"/>
              </w:rPr>
              <w:t>155</w:t>
            </w:r>
            <w:r w:rsidR="001D1091" w:rsidRPr="00055E46">
              <w:rPr>
                <w:sz w:val="20"/>
                <w:szCs w:val="20"/>
                <w:rtl/>
                <w:lang w:bidi="ar-LB"/>
              </w:rPr>
              <w:t>,000</w:t>
            </w:r>
          </w:p>
        </w:tc>
        <w:tc>
          <w:tcPr>
            <w:tcW w:w="849" w:type="pct"/>
          </w:tcPr>
          <w:p w14:paraId="0D9FA36C" w14:textId="3A29DC3F" w:rsidR="001D1091" w:rsidRPr="0034371D" w:rsidRDefault="00623A76" w:rsidP="0006417A">
            <w:pPr>
              <w:bidi/>
              <w:spacing w:before="60" w:after="60"/>
              <w:jc w:val="left"/>
              <w:rPr>
                <w:lang w:bidi="ar-LB"/>
              </w:rPr>
            </w:pPr>
            <w:r>
              <w:rPr>
                <w:rFonts w:hint="cs"/>
                <w:rtl/>
                <w:lang w:bidi="ar-LB"/>
              </w:rPr>
              <w:t>20,150</w:t>
            </w:r>
          </w:p>
        </w:tc>
        <w:tc>
          <w:tcPr>
            <w:tcW w:w="849" w:type="pct"/>
          </w:tcPr>
          <w:p w14:paraId="404D1EA8" w14:textId="46CC607B" w:rsidR="001D1091" w:rsidRPr="00055E46" w:rsidRDefault="001D1091" w:rsidP="0006417A">
            <w:pPr>
              <w:bidi/>
              <w:spacing w:before="60" w:after="60"/>
              <w:jc w:val="center"/>
              <w:rPr>
                <w:sz w:val="20"/>
                <w:szCs w:val="20"/>
                <w:lang w:bidi="ar-LB"/>
              </w:rPr>
            </w:pPr>
            <w:r w:rsidRPr="00055E46">
              <w:rPr>
                <w:sz w:val="20"/>
                <w:szCs w:val="20"/>
                <w:rtl/>
                <w:lang w:bidi="ar-LB"/>
              </w:rPr>
              <w:t>اليو</w:t>
            </w:r>
            <w:r w:rsidR="00623A76">
              <w:rPr>
                <w:rFonts w:hint="cs"/>
                <w:sz w:val="20"/>
                <w:szCs w:val="20"/>
                <w:rtl/>
                <w:lang w:bidi="ar-LB"/>
              </w:rPr>
              <w:t>نيب</w:t>
            </w:r>
          </w:p>
        </w:tc>
      </w:tr>
      <w:bookmarkEnd w:id="13"/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1055CF" w14:paraId="6BC8D010" w14:textId="77777777">
        <w:tc>
          <w:tcPr>
            <w:tcW w:w="1871" w:type="dxa"/>
          </w:tcPr>
          <w:p w14:paraId="762DEE25" w14:textId="77777777" w:rsidR="00EA598B" w:rsidRPr="001055CF" w:rsidRDefault="00EA598B" w:rsidP="001055CF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</w:tcPr>
          <w:p w14:paraId="5B15FEF2" w14:textId="77777777" w:rsidR="00EA598B" w:rsidRPr="001055CF" w:rsidRDefault="00EA598B" w:rsidP="001055CF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5E26D57" w14:textId="77777777" w:rsidR="000E77CD" w:rsidRPr="000E77CD" w:rsidRDefault="000E77CD" w:rsidP="000E77CD">
            <w:pPr>
              <w:bidi/>
              <w:rPr>
                <w:sz w:val="26"/>
                <w:szCs w:val="26"/>
                <w:lang w:val="en-US" w:bidi="ar-LB"/>
              </w:rPr>
            </w:pPr>
          </w:p>
        </w:tc>
        <w:tc>
          <w:tcPr>
            <w:tcW w:w="1872" w:type="dxa"/>
          </w:tcPr>
          <w:p w14:paraId="0A89A43C" w14:textId="77777777" w:rsidR="00EA598B" w:rsidRPr="001055CF" w:rsidRDefault="00EA598B" w:rsidP="001055CF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873" w:type="dxa"/>
          </w:tcPr>
          <w:p w14:paraId="5D6E4E90" w14:textId="77777777" w:rsidR="00EA598B" w:rsidRPr="001055CF" w:rsidRDefault="00EA598B" w:rsidP="001055CF">
            <w:pPr>
              <w:bidi/>
              <w:rPr>
                <w:sz w:val="26"/>
                <w:szCs w:val="26"/>
                <w:lang w:bidi="ar-LB"/>
              </w:rPr>
            </w:pPr>
          </w:p>
        </w:tc>
      </w:tr>
    </w:tbl>
    <w:p w14:paraId="35FD1742" w14:textId="77777777" w:rsidR="00847AB1" w:rsidRDefault="00847AB1" w:rsidP="007F4B36">
      <w:pPr>
        <w:bidi/>
        <w:jc w:val="left"/>
        <w:rPr>
          <w:sz w:val="26"/>
          <w:szCs w:val="26"/>
          <w:rtl/>
          <w:lang w:bidi="ar-LB"/>
        </w:rPr>
        <w:sectPr w:rsidR="00847AB1" w:rsidSect="00E331F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194C281" w14:textId="716A2897" w:rsidR="00777884" w:rsidRPr="00D87C1D" w:rsidRDefault="00777884" w:rsidP="00777884">
      <w:pPr>
        <w:jc w:val="center"/>
        <w:rPr>
          <w:b/>
          <w:bCs/>
          <w:sz w:val="26"/>
          <w:szCs w:val="26"/>
          <w:lang w:bidi="ar-LB"/>
        </w:rPr>
      </w:pPr>
      <w:r w:rsidRPr="00777884">
        <w:rPr>
          <w:rFonts w:hint="cs"/>
          <w:b/>
          <w:bCs/>
          <w:sz w:val="26"/>
          <w:szCs w:val="26"/>
          <w:rtl/>
          <w:lang w:bidi="ar-LB"/>
        </w:rPr>
        <w:lastRenderedPageBreak/>
        <w:t>المرفق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الاول</w:t>
      </w:r>
    </w:p>
    <w:p w14:paraId="62F69033" w14:textId="3243234D" w:rsidR="00777884" w:rsidRPr="00777884" w:rsidRDefault="00777884" w:rsidP="007760BA">
      <w:pPr>
        <w:spacing w:before="240"/>
        <w:jc w:val="center"/>
        <w:rPr>
          <w:b/>
          <w:bCs/>
          <w:sz w:val="26"/>
          <w:szCs w:val="26"/>
          <w:rtl/>
          <w:lang w:bidi="ar-LB"/>
        </w:rPr>
      </w:pPr>
      <w:r w:rsidRPr="00777884">
        <w:rPr>
          <w:rFonts w:hint="cs"/>
          <w:b/>
          <w:bCs/>
          <w:sz w:val="26"/>
          <w:szCs w:val="26"/>
          <w:rtl/>
          <w:lang w:bidi="ar-LB"/>
        </w:rPr>
        <w:t>لنص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المقرر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إدراجه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في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الاتفاق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بين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حكومة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="00B27F2E" w:rsidRPr="006C6696">
        <w:rPr>
          <w:rFonts w:hint="cs"/>
          <w:b/>
          <w:bCs/>
          <w:sz w:val="26"/>
          <w:szCs w:val="26"/>
          <w:rtl/>
          <w:lang w:bidi="ar-LB"/>
        </w:rPr>
        <w:t>شيلي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واللجنة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التنفيذية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للصندوق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المتعدد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الأطراف</w:t>
      </w:r>
      <w:r w:rsidR="000F4538">
        <w:rPr>
          <w:rFonts w:hint="cs"/>
          <w:b/>
          <w:bCs/>
          <w:sz w:val="26"/>
          <w:szCs w:val="26"/>
          <w:lang w:bidi="ar-LB"/>
        </w:rPr>
        <w:t xml:space="preserve"> </w:t>
      </w:r>
    </w:p>
    <w:p w14:paraId="2806DD5B" w14:textId="0B2D1B3B" w:rsidR="00777884" w:rsidRPr="00777884" w:rsidRDefault="00777884" w:rsidP="00777884">
      <w:pPr>
        <w:jc w:val="center"/>
        <w:rPr>
          <w:b/>
          <w:bCs/>
          <w:sz w:val="26"/>
          <w:szCs w:val="26"/>
          <w:rtl/>
          <w:lang w:bidi="ar-LB"/>
        </w:rPr>
      </w:pPr>
      <w:r w:rsidRPr="00777884">
        <w:rPr>
          <w:rFonts w:hint="cs"/>
          <w:b/>
          <w:bCs/>
          <w:sz w:val="26"/>
          <w:szCs w:val="26"/>
          <w:rtl/>
          <w:lang w:bidi="ar-LB"/>
        </w:rPr>
        <w:t>لخفض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استهلاك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المواد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الهيدروكلوروفلوروكربونية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وفقا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للمرحلة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الثانية</w:t>
      </w:r>
      <w:r w:rsidR="000F4538">
        <w:rPr>
          <w:rFonts w:hint="cs"/>
          <w:b/>
          <w:bCs/>
          <w:sz w:val="26"/>
          <w:szCs w:val="26"/>
          <w:lang w:bidi="ar-LB"/>
        </w:rPr>
        <w:t xml:space="preserve"> </w:t>
      </w:r>
    </w:p>
    <w:p w14:paraId="2A66A3F5" w14:textId="4440EF02" w:rsidR="00777884" w:rsidRPr="006C6696" w:rsidRDefault="00777884" w:rsidP="00777884">
      <w:pPr>
        <w:jc w:val="center"/>
        <w:rPr>
          <w:b/>
          <w:bCs/>
          <w:sz w:val="26"/>
          <w:szCs w:val="26"/>
          <w:lang w:bidi="ar-LB"/>
        </w:rPr>
      </w:pPr>
      <w:r w:rsidRPr="00777884">
        <w:rPr>
          <w:rFonts w:hint="cs"/>
          <w:b/>
          <w:bCs/>
          <w:sz w:val="26"/>
          <w:szCs w:val="26"/>
          <w:rtl/>
          <w:lang w:bidi="ar-LB"/>
        </w:rPr>
        <w:t>من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خطة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إدارة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إزالة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المواد</w:t>
      </w:r>
      <w:r w:rsidR="000F4538">
        <w:rPr>
          <w:rFonts w:hint="cs"/>
          <w:b/>
          <w:bCs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3EACB4D0" w14:textId="2543B651" w:rsidR="00777884" w:rsidRDefault="00777884" w:rsidP="00EA4AE6">
      <w:pPr>
        <w:spacing w:beforeLines="120" w:before="288" w:afterLines="120" w:after="288" w:line="120" w:lineRule="atLeast"/>
        <w:jc w:val="center"/>
        <w:rPr>
          <w:b/>
          <w:sz w:val="26"/>
          <w:szCs w:val="26"/>
          <w:lang w:val="en-GB" w:bidi="ar-LB"/>
        </w:rPr>
      </w:pPr>
      <w:r w:rsidRPr="00777884">
        <w:rPr>
          <w:b/>
          <w:sz w:val="26"/>
          <w:szCs w:val="26"/>
          <w:lang w:val="en-GB" w:bidi="ar-LB"/>
        </w:rPr>
        <w:t>(</w:t>
      </w:r>
      <w:r w:rsidRPr="00777884">
        <w:rPr>
          <w:rFonts w:hint="cs"/>
          <w:b/>
          <w:sz w:val="26"/>
          <w:szCs w:val="26"/>
          <w:rtl/>
          <w:lang w:bidi="ar-LB"/>
        </w:rPr>
        <w:t>التغييرات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ذات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الصلة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بالخط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الغامق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لتسهيل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الرجوع</w:t>
      </w:r>
      <w:r w:rsidR="000F4538">
        <w:rPr>
          <w:rFonts w:hint="cs"/>
          <w:b/>
          <w:sz w:val="26"/>
          <w:szCs w:val="26"/>
          <w:rtl/>
          <w:lang w:bidi="ar-LB"/>
        </w:rPr>
        <w:t xml:space="preserve"> </w:t>
      </w:r>
      <w:r w:rsidRPr="00777884">
        <w:rPr>
          <w:rFonts w:hint="cs"/>
          <w:b/>
          <w:sz w:val="26"/>
          <w:szCs w:val="26"/>
          <w:rtl/>
          <w:lang w:bidi="ar-LB"/>
        </w:rPr>
        <w:t>إليها</w:t>
      </w:r>
      <w:r w:rsidRPr="00777884">
        <w:rPr>
          <w:b/>
          <w:sz w:val="26"/>
          <w:szCs w:val="26"/>
          <w:lang w:val="en-GB" w:bidi="ar-LB"/>
        </w:rPr>
        <w:t>)</w:t>
      </w:r>
      <w:bookmarkStart w:id="15" w:name="_Hlk182393776"/>
    </w:p>
    <w:p w14:paraId="5DA32166" w14:textId="45E2D1A1" w:rsidR="00DC64BD" w:rsidRPr="00DC64BD" w:rsidRDefault="00DC64BD" w:rsidP="00EA4AE6">
      <w:pPr>
        <w:pStyle w:val="Heading1"/>
        <w:numPr>
          <w:ilvl w:val="0"/>
          <w:numId w:val="0"/>
        </w:numPr>
        <w:bidi/>
        <w:spacing w:beforeLines="120" w:before="288" w:afterLines="120" w:after="288" w:line="120" w:lineRule="atLeast"/>
        <w:ind w:left="90"/>
        <w:rPr>
          <w:b/>
          <w:bCs/>
          <w:sz w:val="26"/>
          <w:szCs w:val="26"/>
          <w:lang w:val="en-US"/>
        </w:rPr>
      </w:pPr>
      <w:r w:rsidRPr="000642CC">
        <w:rPr>
          <w:rFonts w:hint="cs"/>
          <w:b/>
          <w:bCs/>
          <w:sz w:val="26"/>
          <w:szCs w:val="26"/>
          <w:rtl/>
        </w:rPr>
        <w:t>الوكالات الثنائية والمنفذة</w:t>
      </w:r>
    </w:p>
    <w:p w14:paraId="15D82337" w14:textId="18560B3F" w:rsidR="006C6696" w:rsidRPr="006C6696" w:rsidRDefault="006C6696" w:rsidP="006C6696">
      <w:pPr>
        <w:pStyle w:val="Heading1"/>
        <w:bidi/>
        <w:spacing w:before="240"/>
        <w:rPr>
          <w:sz w:val="26"/>
          <w:szCs w:val="26"/>
        </w:rPr>
      </w:pPr>
      <w:r w:rsidRPr="006C6696">
        <w:rPr>
          <w:sz w:val="26"/>
          <w:szCs w:val="26"/>
          <w:rtl/>
        </w:rPr>
        <w:t>يوافق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البلد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على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تحمل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المسؤولية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الشاملة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ل</w:t>
      </w:r>
      <w:r w:rsidRPr="006C6696">
        <w:rPr>
          <w:sz w:val="26"/>
          <w:szCs w:val="26"/>
          <w:rtl/>
        </w:rPr>
        <w:t>إدارة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وتنفيذ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هذا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الاتفاق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وجميع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الأنشطة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التي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يجريها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أو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نيابة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عنه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من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أجل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</w:t>
      </w:r>
      <w:r w:rsidRPr="006C6696">
        <w:rPr>
          <w:sz w:val="26"/>
          <w:szCs w:val="26"/>
          <w:rtl/>
        </w:rPr>
        <w:t>لوفاء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بالالتزامات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بموجب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هذا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الاتفاق.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و</w:t>
      </w:r>
      <w:r w:rsidRPr="006C6696">
        <w:rPr>
          <w:sz w:val="26"/>
          <w:szCs w:val="26"/>
          <w:rtl/>
        </w:rPr>
        <w:t>وافق</w:t>
      </w:r>
      <w:r w:rsidR="000F4538">
        <w:rPr>
          <w:sz w:val="26"/>
          <w:szCs w:val="26"/>
          <w:rtl/>
        </w:rPr>
        <w:t xml:space="preserve"> </w:t>
      </w:r>
      <w:r w:rsidR="00486A15" w:rsidRPr="00486A15">
        <w:rPr>
          <w:b/>
          <w:bCs/>
          <w:sz w:val="26"/>
          <w:szCs w:val="26"/>
          <w:rtl/>
        </w:rPr>
        <w:t>اليوئنديبي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على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أن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ت</w:t>
      </w:r>
      <w:r w:rsidRPr="006C6696">
        <w:rPr>
          <w:sz w:val="26"/>
          <w:szCs w:val="26"/>
          <w:rtl/>
        </w:rPr>
        <w:t>كون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الوكالة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المنفذة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الرئيسية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("الوكالة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المنفذة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الرئيسية")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و</w:t>
      </w:r>
      <w:r w:rsidRPr="006C6696">
        <w:rPr>
          <w:rFonts w:hint="cs"/>
          <w:sz w:val="26"/>
          <w:szCs w:val="26"/>
          <w:rtl/>
        </w:rPr>
        <w:t>وافقت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اليونيب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على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أن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ت</w:t>
      </w:r>
      <w:r w:rsidRPr="006C6696">
        <w:rPr>
          <w:sz w:val="26"/>
          <w:szCs w:val="26"/>
          <w:rtl/>
        </w:rPr>
        <w:t>كون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</w:t>
      </w:r>
      <w:r w:rsidRPr="006C6696">
        <w:rPr>
          <w:sz w:val="26"/>
          <w:szCs w:val="26"/>
          <w:rtl/>
        </w:rPr>
        <w:t>وكالة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المنفذة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</w:t>
      </w:r>
      <w:r w:rsidRPr="006C6696">
        <w:rPr>
          <w:rFonts w:hint="cs"/>
          <w:sz w:val="26"/>
          <w:szCs w:val="26"/>
          <w:rtl/>
        </w:rPr>
        <w:t>م</w:t>
      </w:r>
      <w:r w:rsidRPr="006C6696">
        <w:rPr>
          <w:sz w:val="26"/>
          <w:szCs w:val="26"/>
          <w:rtl/>
        </w:rPr>
        <w:t>تعاون</w:t>
      </w:r>
      <w:r w:rsidRPr="006C6696">
        <w:rPr>
          <w:rFonts w:hint="cs"/>
          <w:sz w:val="26"/>
          <w:szCs w:val="26"/>
          <w:rtl/>
        </w:rPr>
        <w:t>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("الوكالة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المنفذة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المتعاونة")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تحت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قيادة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الوكالة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المنفذة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الرئيسية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فيما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يتعلق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بأنشطة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البلد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بموجب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هذا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الاتفاق.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و</w:t>
      </w:r>
      <w:r w:rsidRPr="006C6696">
        <w:rPr>
          <w:sz w:val="26"/>
          <w:szCs w:val="26"/>
          <w:rtl/>
        </w:rPr>
        <w:t>يوافق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البلد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على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عمليات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التقييم،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التي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قد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تتم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في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إطار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برامج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الرصد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والتقييم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للصندوق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المتعدد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الأطراف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أو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في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إطار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برنامج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تقييم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برنامج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الوكالة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المنفذة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الرئيسية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و/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أو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rFonts w:hint="cs"/>
          <w:sz w:val="26"/>
          <w:szCs w:val="26"/>
          <w:rtl/>
        </w:rPr>
        <w:t>ال</w:t>
      </w:r>
      <w:r w:rsidRPr="006C6696">
        <w:rPr>
          <w:sz w:val="26"/>
          <w:szCs w:val="26"/>
          <w:rtl/>
        </w:rPr>
        <w:t>وكالة</w:t>
      </w:r>
      <w:r w:rsidR="000F4538">
        <w:rPr>
          <w:rFonts w:hint="cs"/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المنفذة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</w:t>
      </w:r>
      <w:r w:rsidRPr="006C6696">
        <w:rPr>
          <w:rFonts w:hint="cs"/>
          <w:sz w:val="26"/>
          <w:szCs w:val="26"/>
          <w:rtl/>
        </w:rPr>
        <w:t>م</w:t>
      </w:r>
      <w:r w:rsidRPr="006C6696">
        <w:rPr>
          <w:sz w:val="26"/>
          <w:szCs w:val="26"/>
          <w:rtl/>
        </w:rPr>
        <w:t>تعاون</w:t>
      </w:r>
      <w:r w:rsidRPr="006C6696">
        <w:rPr>
          <w:rFonts w:hint="cs"/>
          <w:sz w:val="26"/>
          <w:szCs w:val="26"/>
          <w:rtl/>
        </w:rPr>
        <w:t>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المشاركة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في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هذا</w:t>
      </w:r>
      <w:r w:rsidR="000F4538">
        <w:rPr>
          <w:sz w:val="26"/>
          <w:szCs w:val="26"/>
          <w:rtl/>
        </w:rPr>
        <w:t xml:space="preserve"> </w:t>
      </w:r>
      <w:r w:rsidRPr="006C6696">
        <w:rPr>
          <w:sz w:val="26"/>
          <w:szCs w:val="26"/>
          <w:rtl/>
        </w:rPr>
        <w:t>الاتفاق.</w:t>
      </w:r>
    </w:p>
    <w:p w14:paraId="790AE26B" w14:textId="0C773646" w:rsidR="006C6696" w:rsidRPr="00A505FE" w:rsidRDefault="006C6696" w:rsidP="002D330D">
      <w:pPr>
        <w:pStyle w:val="ListParagraph"/>
        <w:numPr>
          <w:ilvl w:val="0"/>
          <w:numId w:val="13"/>
        </w:numPr>
        <w:bidi/>
        <w:spacing w:before="240" w:after="240"/>
        <w:ind w:left="713" w:hanging="720"/>
        <w:outlineLvl w:val="0"/>
        <w:rPr>
          <w:sz w:val="26"/>
          <w:szCs w:val="26"/>
          <w:lang w:val="en-CA"/>
        </w:rPr>
      </w:pPr>
      <w:bookmarkStart w:id="16" w:name="_Hlk182394034"/>
      <w:r w:rsidRPr="00A505FE">
        <w:rPr>
          <w:rFonts w:hint="cs"/>
          <w:b/>
          <w:bCs/>
          <w:sz w:val="26"/>
          <w:szCs w:val="26"/>
          <w:rtl/>
        </w:rPr>
        <w:t>ويحل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هذا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الاتفاق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المستكمل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محل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الاتفاق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الذي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تم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التوصل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إليه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بين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حكومة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  <w:lang w:bidi="ar-LB"/>
        </w:rPr>
        <w:t>شيلي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واللجنة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التنفيذية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في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الاجتماع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="00E224A9" w:rsidRPr="00A505FE">
        <w:rPr>
          <w:rFonts w:hint="cs"/>
          <w:b/>
          <w:bCs/>
          <w:sz w:val="26"/>
          <w:szCs w:val="26"/>
          <w:rtl/>
          <w:lang w:bidi="ar-LB"/>
        </w:rPr>
        <w:t>الثامن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والثمانين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للجنة</w:t>
      </w:r>
      <w:r w:rsidR="000F4538" w:rsidRPr="00A505FE">
        <w:rPr>
          <w:rFonts w:hint="cs"/>
          <w:b/>
          <w:bCs/>
          <w:sz w:val="26"/>
          <w:szCs w:val="26"/>
          <w:rtl/>
        </w:rPr>
        <w:t xml:space="preserve"> </w:t>
      </w:r>
      <w:r w:rsidRPr="00A505FE">
        <w:rPr>
          <w:rFonts w:hint="cs"/>
          <w:b/>
          <w:bCs/>
          <w:sz w:val="26"/>
          <w:szCs w:val="26"/>
          <w:rtl/>
        </w:rPr>
        <w:t>التنفيذية</w:t>
      </w:r>
      <w:bookmarkEnd w:id="16"/>
    </w:p>
    <w:bookmarkEnd w:id="15"/>
    <w:p w14:paraId="75B78716" w14:textId="0E56F6A2" w:rsidR="001E7B66" w:rsidRPr="006C6696" w:rsidRDefault="001E7B66" w:rsidP="006C6696">
      <w:pPr>
        <w:spacing w:before="240"/>
        <w:jc w:val="right"/>
        <w:rPr>
          <w:b/>
          <w:bCs/>
          <w:sz w:val="26"/>
          <w:szCs w:val="26"/>
          <w:rtl/>
          <w:lang w:bidi="ar-EG"/>
        </w:rPr>
      </w:pPr>
      <w:r w:rsidRPr="006C6696">
        <w:rPr>
          <w:rFonts w:hint="cs"/>
          <w:b/>
          <w:bCs/>
          <w:sz w:val="26"/>
          <w:szCs w:val="26"/>
          <w:rtl/>
          <w:lang w:bidi="ar-EG"/>
        </w:rPr>
        <w:t>التذييل</w:t>
      </w:r>
      <w:r w:rsidR="000F4538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C6696">
        <w:rPr>
          <w:rFonts w:hint="cs"/>
          <w:b/>
          <w:bCs/>
          <w:sz w:val="26"/>
          <w:szCs w:val="26"/>
          <w:rtl/>
          <w:lang w:bidi="ar-EG"/>
        </w:rPr>
        <w:t>2-ألف:</w:t>
      </w:r>
      <w:r w:rsidR="000F4538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C6696">
        <w:rPr>
          <w:rFonts w:hint="cs"/>
          <w:b/>
          <w:bCs/>
          <w:sz w:val="26"/>
          <w:szCs w:val="26"/>
          <w:rtl/>
          <w:lang w:bidi="ar-EG"/>
        </w:rPr>
        <w:t>الأهداف</w:t>
      </w:r>
      <w:r w:rsidR="000F4538">
        <w:rPr>
          <w:rFonts w:hint="cs"/>
          <w:b/>
          <w:bCs/>
          <w:sz w:val="26"/>
          <w:szCs w:val="26"/>
          <w:rtl/>
          <w:lang w:bidi="ar-EG"/>
        </w:rPr>
        <w:t xml:space="preserve"> </w:t>
      </w:r>
      <w:r w:rsidRPr="006C6696">
        <w:rPr>
          <w:rFonts w:hint="cs"/>
          <w:b/>
          <w:bCs/>
          <w:sz w:val="26"/>
          <w:szCs w:val="26"/>
          <w:rtl/>
          <w:lang w:bidi="ar-EG"/>
        </w:rPr>
        <w:t>والتمويل</w:t>
      </w:r>
    </w:p>
    <w:tbl>
      <w:tblPr>
        <w:bidiVisual/>
        <w:tblW w:w="51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785"/>
        <w:gridCol w:w="712"/>
        <w:gridCol w:w="557"/>
        <w:gridCol w:w="532"/>
        <w:gridCol w:w="717"/>
        <w:gridCol w:w="530"/>
        <w:gridCol w:w="534"/>
        <w:gridCol w:w="712"/>
        <w:gridCol w:w="540"/>
        <w:gridCol w:w="698"/>
        <w:gridCol w:w="574"/>
        <w:gridCol w:w="1080"/>
      </w:tblGrid>
      <w:tr w:rsidR="001E7B66" w:rsidRPr="00D87C1D" w14:paraId="590BD018" w14:textId="77777777" w:rsidTr="002E0668">
        <w:trPr>
          <w:trHeight w:val="98"/>
          <w:tblHeader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CC63C13" w14:textId="77777777" w:rsidR="001E7B66" w:rsidRPr="00D87C1D" w:rsidRDefault="001E7B66" w:rsidP="001B7627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b/>
                <w:bCs/>
                <w:sz w:val="20"/>
                <w:szCs w:val="20"/>
                <w:rtl/>
                <w:lang w:bidi="ar-EG"/>
              </w:rPr>
              <w:t>السطر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7BFB59B9" w14:textId="77777777" w:rsidR="001E7B66" w:rsidRPr="00D87C1D" w:rsidRDefault="001E7B66" w:rsidP="001B7627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b/>
                <w:bCs/>
                <w:sz w:val="20"/>
                <w:szCs w:val="20"/>
                <w:rtl/>
                <w:lang w:bidi="ar-EG"/>
              </w:rPr>
              <w:t>التفاصيل</w:t>
            </w:r>
          </w:p>
        </w:tc>
        <w:tc>
          <w:tcPr>
            <w:tcW w:w="373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74AE1094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29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BF0011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279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3E726138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37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088167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27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72592102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8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544CB3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373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1D0F5C5A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28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569CB1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366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22C634C1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2029</w:t>
            </w:r>
          </w:p>
        </w:tc>
        <w:tc>
          <w:tcPr>
            <w:tcW w:w="30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E28CBB" w14:textId="77777777" w:rsidR="001E7B66" w:rsidRPr="00D87C1D" w:rsidRDefault="001E7B66" w:rsidP="003F16DF">
            <w:pPr>
              <w:jc w:val="center"/>
              <w:rPr>
                <w:b/>
                <w:bCs/>
                <w:sz w:val="20"/>
                <w:szCs w:val="20"/>
              </w:rPr>
            </w:pPr>
            <w:r w:rsidRPr="00D87C1D">
              <w:rPr>
                <w:b/>
                <w:bCs/>
                <w:sz w:val="20"/>
                <w:szCs w:val="20"/>
              </w:rPr>
              <w:t>2030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163DB9C1" w14:textId="77777777" w:rsidR="001E7B66" w:rsidRPr="00D87C1D" w:rsidRDefault="001E7B66" w:rsidP="003F16DF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b/>
                <w:bCs/>
                <w:sz w:val="20"/>
                <w:szCs w:val="20"/>
                <w:rtl/>
                <w:lang w:bidi="ar-EG"/>
              </w:rPr>
              <w:t>المجموع</w:t>
            </w:r>
          </w:p>
        </w:tc>
      </w:tr>
      <w:tr w:rsidR="001E7B66" w:rsidRPr="00D87C1D" w14:paraId="3248CBE8" w14:textId="77777777" w:rsidTr="002E0668">
        <w:trPr>
          <w:trHeight w:val="408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53AFE4A" w14:textId="77777777" w:rsidR="001E7B66" w:rsidRPr="00D87C1D" w:rsidRDefault="001E7B66" w:rsidP="001B7627">
            <w:pPr>
              <w:keepNext/>
              <w:keepLines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33A20FE" w14:textId="2F65CFFC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جدول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التخفيض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الخاص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بالمواد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المجموعة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الأولى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المرفق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جيم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لبروتوكول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مونتريال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(طن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قدرات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استنفاد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الأوزون)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58108E62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56.88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0E3324D7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56.88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5B18FA6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56.88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684B71B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56.88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3156AF68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6594038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7A57DDE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17E7F568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38BE4337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762563C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1372B2FA" w14:textId="509AE2A1" w:rsidR="001E7B66" w:rsidRPr="00D87C1D" w:rsidRDefault="006C6696" w:rsidP="001B7627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lang w:bidi="ar-LB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LB"/>
              </w:rPr>
              <w:t>غير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LB"/>
              </w:rPr>
              <w:t>متوفر</w:t>
            </w:r>
          </w:p>
        </w:tc>
      </w:tr>
      <w:tr w:rsidR="006C6696" w:rsidRPr="00D87C1D" w14:paraId="3DEB6F88" w14:textId="77777777" w:rsidTr="002E0668">
        <w:trPr>
          <w:trHeight w:val="408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2DC347C4" w14:textId="77777777" w:rsidR="006C6696" w:rsidRPr="00D87C1D" w:rsidRDefault="006C6696" w:rsidP="006C6696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7A504CB" w14:textId="1D53961E" w:rsidR="006C6696" w:rsidRPr="00D87C1D" w:rsidRDefault="006C6696" w:rsidP="006C6696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الحدّ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الأقصى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للاستهلاك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المسموح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به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مواد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المجموعة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الأولى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المرفق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جيم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لبروتوكول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مونتريال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(طن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من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قدرات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استنفاد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الأوزون)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50B5AA60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30.62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6455FB6A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30.62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519B09D8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30.62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43D5725E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30.62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6E916440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5ABFDEDD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0DD5A89E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28.44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58B27131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50AD3CB1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2.19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20FE2E9D" w14:textId="77777777" w:rsidR="006C6696" w:rsidRPr="00D87C1D" w:rsidRDefault="006C6696" w:rsidP="006C6696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524F0E7B" w14:textId="23842BCB" w:rsidR="006C6696" w:rsidRPr="00D87C1D" w:rsidRDefault="006C6696" w:rsidP="006C6696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LB"/>
              </w:rPr>
              <w:t>غير</w:t>
            </w:r>
            <w:r w:rsidR="000F4538">
              <w:rPr>
                <w:rFonts w:hint="cs"/>
                <w:sz w:val="20"/>
                <w:szCs w:val="20"/>
                <w:rtl/>
                <w:lang w:bidi="ar-LB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LB"/>
              </w:rPr>
              <w:t>متوفر</w:t>
            </w:r>
          </w:p>
        </w:tc>
      </w:tr>
      <w:tr w:rsidR="001E7B66" w:rsidRPr="00D87C1D" w14:paraId="4C74FF6C" w14:textId="77777777" w:rsidTr="002E0668">
        <w:trPr>
          <w:trHeight w:val="116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0C228EFF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24D49744" w14:textId="6D98024F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التمويل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المقرر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للوكالة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المنفذة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الرئيسية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(اليونيدو)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0ABBE24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297,000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64E35CD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016E32D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7BA0866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400,000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58509DF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27C8166C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4210E7F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200,000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1DA04B3F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2973792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96,500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4DFC32D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5F36981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993,500</w:t>
            </w:r>
          </w:p>
        </w:tc>
      </w:tr>
      <w:tr w:rsidR="001E7B66" w:rsidRPr="00D87C1D" w14:paraId="4D0F6E0D" w14:textId="77777777" w:rsidTr="002E0668">
        <w:trPr>
          <w:trHeight w:val="56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F77A900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2.2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6C9B4BE0" w14:textId="1A2389AE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تكاليف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دعم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الوكالة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المنفذة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الرئيسية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1CBAB947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20,790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426297A8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5B60F11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310D7F6F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28,000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6DDE7FC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0BD8761F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0A3836BE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2998C25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6464104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6,755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6DD0F54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045F0A0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69,545</w:t>
            </w:r>
          </w:p>
        </w:tc>
      </w:tr>
      <w:tr w:rsidR="001E7B66" w:rsidRPr="00D87C1D" w14:paraId="4B9C6CBB" w14:textId="77777777" w:rsidTr="002E0668">
        <w:trPr>
          <w:trHeight w:val="161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63FDD092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B3767CE" w14:textId="7551AC19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التمويل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المقرر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للوكالة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المنفذة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المعاونة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(اليونيب)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3795F97E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115,000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0F911E5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4D45684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7ABDB3D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155,000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5AA8653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093EE3D8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4CB77D2E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75,000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364A31E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5768CC0C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42,450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6A68C87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50E06556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387,450</w:t>
            </w:r>
          </w:p>
        </w:tc>
      </w:tr>
      <w:tr w:rsidR="001E7B66" w:rsidRPr="00D87C1D" w14:paraId="54C58760" w14:textId="77777777" w:rsidTr="002E0668">
        <w:trPr>
          <w:trHeight w:val="60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4B042FA1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2.4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7AA40A54" w14:textId="4CF06A5B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تكاليف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دعم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الوكالة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المنفذة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المعاونة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022D265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14,950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19257C5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4E2055E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498B404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20,150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7E2EA036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5DC53A7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725FE09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9,750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6337A4A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68B52DB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5,519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09A8313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147482A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50,369</w:t>
            </w:r>
          </w:p>
        </w:tc>
      </w:tr>
      <w:tr w:rsidR="001E7B66" w:rsidRPr="00D87C1D" w14:paraId="68F944BB" w14:textId="77777777" w:rsidTr="002E0668">
        <w:trPr>
          <w:trHeight w:val="62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8E762FD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3.1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FCD5A14" w14:textId="51200845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إجمالي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التمويل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المقرر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240586C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412,000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030FA3FC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0A12B66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0AECDF5F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555,000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3C42085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4C4684B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485F342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275,000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075FBE4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7F13F0B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138,950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3B06F33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14ADC207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1,380,950</w:t>
            </w:r>
          </w:p>
        </w:tc>
      </w:tr>
      <w:tr w:rsidR="001E7B66" w:rsidRPr="00D87C1D" w14:paraId="2C108F09" w14:textId="77777777" w:rsidTr="002E0668">
        <w:trPr>
          <w:trHeight w:val="62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DCEB0FF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3.2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D68F22A" w14:textId="1085FD9D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إجمالي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تكاليف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الدعم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7E1F12B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35,740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091CFD8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3837B768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4C83D89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48,150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7917E69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24F6771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1E4287D7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23,750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79621393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4295F1C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12,274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0D683CA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72EA92D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color w:val="000000"/>
                <w:sz w:val="20"/>
                <w:szCs w:val="20"/>
              </w:rPr>
              <w:t>119,914</w:t>
            </w:r>
          </w:p>
        </w:tc>
      </w:tr>
      <w:tr w:rsidR="001E7B66" w:rsidRPr="00D87C1D" w14:paraId="07B48A9E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24C1E05" w14:textId="77777777" w:rsidR="001E7B66" w:rsidRPr="00D87C1D" w:rsidRDefault="001E7B66" w:rsidP="001B7627">
            <w:pPr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935" w:type="pct"/>
            <w:shd w:val="clear" w:color="auto" w:fill="auto"/>
            <w:tcMar>
              <w:left w:w="85" w:type="dxa"/>
              <w:right w:w="85" w:type="dxa"/>
            </w:tcMar>
            <w:hideMark/>
          </w:tcPr>
          <w:p w14:paraId="0D285FD0" w14:textId="0D0DAB86" w:rsidR="001E7B66" w:rsidRPr="00D87C1D" w:rsidRDefault="001E7B66" w:rsidP="001B7627">
            <w:pPr>
              <w:tabs>
                <w:tab w:val="center" w:pos="4"/>
              </w:tabs>
              <w:bidi/>
              <w:jc w:val="left"/>
              <w:rPr>
                <w:sz w:val="20"/>
                <w:szCs w:val="20"/>
                <w:rtl/>
                <w:lang w:bidi="ar-EG"/>
              </w:rPr>
            </w:pP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إجمالي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التكاليف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المقررة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(دولار</w:t>
            </w:r>
            <w:r w:rsidR="000F4538">
              <w:rPr>
                <w:rFonts w:hint="cs"/>
                <w:sz w:val="20"/>
                <w:szCs w:val="20"/>
                <w:rtl/>
                <w:lang w:bidi="ar-EG"/>
              </w:rPr>
              <w:t xml:space="preserve"> </w:t>
            </w:r>
            <w:r w:rsidRPr="00D87C1D">
              <w:rPr>
                <w:rFonts w:hint="cs"/>
                <w:sz w:val="20"/>
                <w:szCs w:val="20"/>
                <w:rtl/>
                <w:lang w:bidi="ar-EG"/>
              </w:rPr>
              <w:t>أمريكي)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60F078AA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447,740</w:t>
            </w:r>
          </w:p>
        </w:tc>
        <w:tc>
          <w:tcPr>
            <w:tcW w:w="292" w:type="pct"/>
            <w:shd w:val="clear" w:color="auto" w:fill="auto"/>
            <w:tcMar>
              <w:left w:w="57" w:type="dxa"/>
              <w:right w:w="57" w:type="dxa"/>
            </w:tcMar>
          </w:tcPr>
          <w:p w14:paraId="04520441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79" w:type="pct"/>
            <w:shd w:val="clear" w:color="auto" w:fill="auto"/>
            <w:tcMar>
              <w:left w:w="57" w:type="dxa"/>
              <w:right w:w="57" w:type="dxa"/>
            </w:tcMar>
          </w:tcPr>
          <w:p w14:paraId="5979D3B4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76" w:type="pct"/>
            <w:shd w:val="clear" w:color="auto" w:fill="auto"/>
            <w:tcMar>
              <w:left w:w="57" w:type="dxa"/>
              <w:right w:w="57" w:type="dxa"/>
            </w:tcMar>
          </w:tcPr>
          <w:p w14:paraId="31BB9308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603,150</w:t>
            </w:r>
          </w:p>
        </w:tc>
        <w:tc>
          <w:tcPr>
            <w:tcW w:w="278" w:type="pct"/>
            <w:shd w:val="clear" w:color="auto" w:fill="auto"/>
            <w:tcMar>
              <w:left w:w="57" w:type="dxa"/>
              <w:right w:w="57" w:type="dxa"/>
            </w:tcMar>
          </w:tcPr>
          <w:p w14:paraId="0404704D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80" w:type="pct"/>
            <w:shd w:val="clear" w:color="auto" w:fill="auto"/>
            <w:tcMar>
              <w:left w:w="57" w:type="dxa"/>
              <w:right w:w="57" w:type="dxa"/>
            </w:tcMar>
          </w:tcPr>
          <w:p w14:paraId="3954FE02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73" w:type="pct"/>
            <w:shd w:val="clear" w:color="auto" w:fill="auto"/>
            <w:tcMar>
              <w:left w:w="57" w:type="dxa"/>
              <w:right w:w="57" w:type="dxa"/>
            </w:tcMar>
          </w:tcPr>
          <w:p w14:paraId="0CA169DF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298,750</w:t>
            </w:r>
          </w:p>
        </w:tc>
        <w:tc>
          <w:tcPr>
            <w:tcW w:w="283" w:type="pct"/>
            <w:shd w:val="clear" w:color="auto" w:fill="auto"/>
            <w:tcMar>
              <w:left w:w="57" w:type="dxa"/>
              <w:right w:w="57" w:type="dxa"/>
            </w:tcMar>
          </w:tcPr>
          <w:p w14:paraId="27674D01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66" w:type="pct"/>
            <w:shd w:val="clear" w:color="auto" w:fill="auto"/>
            <w:tcMar>
              <w:left w:w="57" w:type="dxa"/>
              <w:right w:w="57" w:type="dxa"/>
            </w:tcMar>
          </w:tcPr>
          <w:p w14:paraId="4101F3A8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151,224</w:t>
            </w:r>
          </w:p>
        </w:tc>
        <w:tc>
          <w:tcPr>
            <w:tcW w:w="300" w:type="pct"/>
            <w:shd w:val="clear" w:color="auto" w:fill="auto"/>
            <w:tcMar>
              <w:left w:w="57" w:type="dxa"/>
              <w:right w:w="57" w:type="dxa"/>
            </w:tcMar>
          </w:tcPr>
          <w:p w14:paraId="02ED5B23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66" w:type="pct"/>
            <w:shd w:val="clear" w:color="auto" w:fill="auto"/>
            <w:tcMar>
              <w:left w:w="57" w:type="dxa"/>
              <w:right w:w="57" w:type="dxa"/>
            </w:tcMar>
          </w:tcPr>
          <w:p w14:paraId="66CDFECA" w14:textId="77777777" w:rsidR="001E7B66" w:rsidRPr="00D87C1D" w:rsidRDefault="001E7B66" w:rsidP="001B7627">
            <w:pPr>
              <w:jc w:val="right"/>
              <w:rPr>
                <w:bCs/>
                <w:sz w:val="20"/>
                <w:szCs w:val="20"/>
              </w:rPr>
            </w:pPr>
            <w:r w:rsidRPr="00D87C1D">
              <w:rPr>
                <w:bCs/>
                <w:color w:val="000000"/>
                <w:sz w:val="20"/>
                <w:szCs w:val="20"/>
              </w:rPr>
              <w:t>1,500,864</w:t>
            </w:r>
          </w:p>
        </w:tc>
      </w:tr>
      <w:tr w:rsidR="001E7B66" w:rsidRPr="00D87C1D" w14:paraId="7AFCDC9C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343683D9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4.1.1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2A6CFB5E" w14:textId="78530701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F40F54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15.08</w:t>
            </w:r>
          </w:p>
        </w:tc>
      </w:tr>
      <w:tr w:rsidR="001E7B66" w:rsidRPr="00D87C1D" w14:paraId="1497D1C9" w14:textId="77777777" w:rsidTr="002E0668">
        <w:trPr>
          <w:trHeight w:val="116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51A8375E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lastRenderedPageBreak/>
              <w:t>4.1.2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3D61042A" w14:textId="1AE61532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خلال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E9922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32.22</w:t>
            </w:r>
          </w:p>
        </w:tc>
      </w:tr>
      <w:tr w:rsidR="001E7B66" w:rsidRPr="00D87C1D" w14:paraId="25E4BEDA" w14:textId="77777777" w:rsidTr="002E0668">
        <w:trPr>
          <w:trHeight w:val="98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1F57BEAC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4.1.3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043A9E3C" w14:textId="60B4D9E0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D51DC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5D0EA5AB" w14:textId="77777777" w:rsidTr="002E0668">
        <w:trPr>
          <w:trHeight w:val="89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537A7D52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4.2.1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D26A19C" w14:textId="66C8C9F7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123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12A9F2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547D0F6B" w14:textId="77777777" w:rsidTr="002E0668">
        <w:trPr>
          <w:trHeight w:val="71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15F67B99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4.2.2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2BF05455" w14:textId="3E0664E6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123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خلال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DFF9C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2AC0D284" w14:textId="77777777" w:rsidTr="002E0668">
        <w:trPr>
          <w:trHeight w:val="134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5CC55F73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4.2.3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1AEBA7FB" w14:textId="42EBFFCF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123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97FC8F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7A892F56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4258E041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4.3.1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669FF055" w14:textId="2F24B293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124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D3DB1A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6B5A6DA9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E9ED9A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4.3.2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584D146C" w14:textId="0580DD4C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124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خلال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15473B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4AB64AC8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2DD453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4.3.3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0437253C" w14:textId="39147A66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124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9C214C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6575B206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5FC341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4.4.1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4AD28455" w14:textId="237415B1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4</w:t>
            </w:r>
            <w:r w:rsidRPr="00D87C1D">
              <w:rPr>
                <w:sz w:val="20"/>
                <w:szCs w:val="20"/>
                <w:rtl/>
                <w:lang w:eastAsia="en-CA"/>
              </w:rPr>
              <w:t>1</w:t>
            </w:r>
            <w:r w:rsidRPr="00D87C1D">
              <w:rPr>
                <w:sz w:val="20"/>
                <w:szCs w:val="20"/>
                <w:lang w:eastAsia="en-CA"/>
              </w:rPr>
              <w:t>1</w:t>
            </w:r>
            <w:r w:rsidRPr="00D87C1D">
              <w:rPr>
                <w:sz w:val="20"/>
                <w:szCs w:val="20"/>
                <w:rtl/>
                <w:lang w:eastAsia="en-CA"/>
              </w:rPr>
              <w:t>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2B840E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2A101E8C" w14:textId="77777777" w:rsidTr="002E0668">
        <w:trPr>
          <w:trHeight w:val="53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3B7F12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4.4.2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5886CF26" w14:textId="04AAC8D2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الهيدروكلوروفلوروكربون-14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</w:t>
            </w:r>
            <w:r w:rsidRPr="00D87C1D">
              <w:rPr>
                <w:sz w:val="20"/>
                <w:szCs w:val="20"/>
                <w:rtl/>
                <w:lang w:eastAsia="en-CA"/>
              </w:rPr>
              <w:t>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في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C5B727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39.30</w:t>
            </w:r>
          </w:p>
        </w:tc>
      </w:tr>
      <w:tr w:rsidR="001E7B66" w:rsidRPr="00D87C1D" w14:paraId="4BA27D1D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4770B05C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4.4.3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492A888C" w14:textId="7F5533C7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الهيدروكلوروفلوروكربون-14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1</w:t>
            </w:r>
            <w:r w:rsidRPr="00D87C1D">
              <w:rPr>
                <w:sz w:val="20"/>
                <w:szCs w:val="20"/>
                <w:rtl/>
                <w:lang w:eastAsia="en-CA"/>
              </w:rPr>
              <w:t>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C53580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1472241C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A6A710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4.5.1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1B63EF60" w14:textId="1F07606A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الهيدروكلوروفلوروكربون-142ب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E2F231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0.60</w:t>
            </w:r>
          </w:p>
        </w:tc>
      </w:tr>
      <w:tr w:rsidR="001E7B66" w:rsidRPr="00D87C1D" w14:paraId="4E20AC07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E005A2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4.5.2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22451249" w14:textId="26AF6933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الهيدروكلوروفلوروكربون-142ب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في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DB4CD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5AF27B88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74580A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4.5.3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48626D1F" w14:textId="08F5648D" w:rsidR="001E7B66" w:rsidRPr="00D87C1D" w:rsidRDefault="001E7B66" w:rsidP="001B7627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الهيدروكلوروفلوروكربون-142ب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0110E9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06D6427E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79F5CA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4.6.1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18D707A6" w14:textId="2EA976F7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إجمالي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5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على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بموجب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هذا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الاتفاق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4D26CD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0.30</w:t>
            </w:r>
          </w:p>
        </w:tc>
      </w:tr>
      <w:tr w:rsidR="001E7B66" w:rsidRPr="00D87C1D" w14:paraId="5A0A4B4C" w14:textId="77777777" w:rsidTr="002E0668">
        <w:trPr>
          <w:trHeight w:val="107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C1A234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4.6.2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</w:tcPr>
          <w:p w14:paraId="73789B33" w14:textId="5D3337D2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إزالة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5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التي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يتعين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تحقيقها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خلال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مشروعات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سابقة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موافق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عليها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E6EC75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  <w:tr w:rsidR="001E7B66" w:rsidRPr="00D87C1D" w14:paraId="78119223" w14:textId="77777777" w:rsidTr="002E0668">
        <w:trPr>
          <w:trHeight w:val="98"/>
          <w:jc w:val="center"/>
        </w:trPr>
        <w:tc>
          <w:tcPr>
            <w:tcW w:w="298" w:type="pct"/>
            <w:shd w:val="clear" w:color="auto" w:fill="auto"/>
            <w:tcMar>
              <w:left w:w="85" w:type="dxa"/>
              <w:right w:w="85" w:type="dxa"/>
            </w:tcMar>
            <w:vAlign w:val="center"/>
            <w:hideMark/>
          </w:tcPr>
          <w:p w14:paraId="57F79A1E" w14:textId="77777777" w:rsidR="001E7B66" w:rsidRPr="00D87C1D" w:rsidRDefault="001E7B66" w:rsidP="001B7627">
            <w:pPr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4.6.3</w:t>
            </w:r>
          </w:p>
        </w:tc>
        <w:tc>
          <w:tcPr>
            <w:tcW w:w="4136" w:type="pct"/>
            <w:gridSpan w:val="11"/>
            <w:shd w:val="clear" w:color="auto" w:fill="auto"/>
            <w:tcMar>
              <w:left w:w="85" w:type="dxa"/>
              <w:right w:w="85" w:type="dxa"/>
            </w:tcMar>
            <w:hideMark/>
          </w:tcPr>
          <w:p w14:paraId="50E0663C" w14:textId="12579676" w:rsidR="001E7B66" w:rsidRPr="00D87C1D" w:rsidRDefault="001E7B66" w:rsidP="001B7627">
            <w:pPr>
              <w:bidi/>
              <w:jc w:val="lef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  <w:rtl/>
                <w:lang w:eastAsia="en-CA"/>
              </w:rPr>
              <w:t>الاستهلاك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المؤهل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المتبقي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من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الهيدروكلوروفلوروكربون-22</w:t>
            </w:r>
            <w:r w:rsidRPr="00D87C1D">
              <w:rPr>
                <w:rFonts w:hint="cs"/>
                <w:sz w:val="20"/>
                <w:szCs w:val="20"/>
                <w:rtl/>
                <w:lang w:eastAsia="en-CA"/>
              </w:rPr>
              <w:t>5</w:t>
            </w:r>
            <w:r w:rsidR="000F4538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87C1D">
              <w:rPr>
                <w:sz w:val="20"/>
                <w:szCs w:val="20"/>
                <w:rtl/>
                <w:lang w:eastAsia="en-CA"/>
              </w:rPr>
              <w:t>(</w:t>
            </w:r>
            <w:r w:rsidRPr="00D87C1D">
              <w:rPr>
                <w:sz w:val="20"/>
                <w:szCs w:val="20"/>
                <w:rtl/>
              </w:rPr>
              <w:t>أطنان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قدرات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استهلاك</w:t>
            </w:r>
            <w:r w:rsidR="000F4538">
              <w:rPr>
                <w:sz w:val="20"/>
                <w:szCs w:val="20"/>
                <w:rtl/>
              </w:rPr>
              <w:t xml:space="preserve"> </w:t>
            </w:r>
            <w:r w:rsidRPr="00D87C1D">
              <w:rPr>
                <w:sz w:val="20"/>
                <w:szCs w:val="20"/>
                <w:rtl/>
              </w:rPr>
              <w:t>الأوزون)</w:t>
            </w:r>
          </w:p>
        </w:tc>
        <w:tc>
          <w:tcPr>
            <w:tcW w:w="56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BEF6DE" w14:textId="77777777" w:rsidR="001E7B66" w:rsidRPr="00D87C1D" w:rsidRDefault="001E7B66" w:rsidP="001B7627">
            <w:pPr>
              <w:jc w:val="right"/>
              <w:rPr>
                <w:sz w:val="20"/>
                <w:szCs w:val="20"/>
              </w:rPr>
            </w:pPr>
            <w:r w:rsidRPr="00D87C1D">
              <w:rPr>
                <w:sz w:val="20"/>
                <w:szCs w:val="20"/>
              </w:rPr>
              <w:t>0.00</w:t>
            </w:r>
          </w:p>
        </w:tc>
      </w:tr>
    </w:tbl>
    <w:p w14:paraId="15BDE7C0" w14:textId="082753BB" w:rsidR="00847AB1" w:rsidRDefault="00847AB1" w:rsidP="00A85B5A">
      <w:pPr>
        <w:bidi/>
        <w:outlineLvl w:val="0"/>
        <w:rPr>
          <w:b/>
          <w:bCs/>
          <w:sz w:val="16"/>
          <w:szCs w:val="16"/>
          <w:rtl/>
        </w:rPr>
      </w:pPr>
      <w:r w:rsidRPr="00847AB1">
        <w:rPr>
          <w:b/>
          <w:bCs/>
          <w:sz w:val="16"/>
          <w:szCs w:val="16"/>
        </w:rPr>
        <w:t>*</w:t>
      </w:r>
      <w:r w:rsidR="000F4538">
        <w:rPr>
          <w:rFonts w:hint="cs"/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في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الاجتماع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الخامس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والتسعين،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توقفت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اليونيدو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عن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الاضطلاع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بدور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الوكالة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المنفذة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الرئيسية.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وجرى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تحويل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التمويل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المعتمد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من</w:t>
      </w:r>
      <w:r w:rsidR="000F4538">
        <w:rPr>
          <w:rFonts w:hint="cs"/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حيث</w:t>
      </w:r>
      <w:r w:rsidR="000F4538">
        <w:rPr>
          <w:rFonts w:hint="cs"/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المبدأ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للشرائح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الثانية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والثالثة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والرابعة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 w:rsidRPr="00A85B5A">
        <w:rPr>
          <w:b/>
          <w:bCs/>
          <w:sz w:val="16"/>
          <w:szCs w:val="16"/>
          <w:rtl/>
        </w:rPr>
        <w:t>إلى</w:t>
      </w:r>
      <w:r w:rsidR="000F4538">
        <w:rPr>
          <w:b/>
          <w:bCs/>
          <w:sz w:val="16"/>
          <w:szCs w:val="16"/>
          <w:rtl/>
        </w:rPr>
        <w:t xml:space="preserve"> </w:t>
      </w:r>
      <w:r w:rsidR="00A85B5A">
        <w:rPr>
          <w:rFonts w:hint="cs"/>
          <w:b/>
          <w:bCs/>
          <w:sz w:val="16"/>
          <w:szCs w:val="16"/>
          <w:rtl/>
        </w:rPr>
        <w:t>اليوئنديبي</w:t>
      </w:r>
      <w:r w:rsidRPr="00847AB1">
        <w:rPr>
          <w:b/>
          <w:bCs/>
          <w:sz w:val="16"/>
          <w:szCs w:val="16"/>
        </w:rPr>
        <w:t>.</w:t>
      </w:r>
    </w:p>
    <w:p w14:paraId="5120D72D" w14:textId="74402AD7" w:rsidR="006C6696" w:rsidRDefault="006C6696" w:rsidP="006C6696">
      <w:pPr>
        <w:tabs>
          <w:tab w:val="center" w:pos="4"/>
        </w:tabs>
        <w:bidi/>
        <w:jc w:val="left"/>
        <w:rPr>
          <w:sz w:val="18"/>
          <w:szCs w:val="18"/>
          <w:lang w:val="en-US" w:bidi="ar-EG"/>
        </w:rPr>
      </w:pPr>
      <w:r w:rsidRPr="000642CC">
        <w:rPr>
          <w:rFonts w:hint="cs"/>
          <w:sz w:val="18"/>
          <w:szCs w:val="18"/>
          <w:rtl/>
          <w:lang w:bidi="ar-EG"/>
        </w:rPr>
        <w:t>*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تاريخ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إنجاز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المرحلة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SY"/>
        </w:rPr>
        <w:t>الثانية</w:t>
      </w:r>
      <w:r w:rsidR="000F4538">
        <w:rPr>
          <w:rFonts w:hint="cs"/>
          <w:sz w:val="18"/>
          <w:szCs w:val="18"/>
          <w:rtl/>
          <w:lang w:bidi="ar-SY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وفقا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لاتفاق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المرحلة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الثانية: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31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ديسمبر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/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كانون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الأول</w:t>
      </w:r>
      <w:r w:rsidR="000F4538">
        <w:rPr>
          <w:rFonts w:hint="cs"/>
          <w:sz w:val="18"/>
          <w:szCs w:val="18"/>
          <w:rtl/>
          <w:lang w:bidi="ar-EG"/>
        </w:rPr>
        <w:t xml:space="preserve"> </w:t>
      </w:r>
      <w:r w:rsidRPr="000642CC">
        <w:rPr>
          <w:rFonts w:hint="cs"/>
          <w:sz w:val="18"/>
          <w:szCs w:val="18"/>
          <w:rtl/>
          <w:lang w:bidi="ar-EG"/>
        </w:rPr>
        <w:t>2022.</w:t>
      </w:r>
    </w:p>
    <w:p w14:paraId="36039D4A" w14:textId="77777777" w:rsidR="00186B98" w:rsidRDefault="00186B98" w:rsidP="00186B98">
      <w:pPr>
        <w:tabs>
          <w:tab w:val="center" w:pos="4"/>
        </w:tabs>
        <w:bidi/>
        <w:jc w:val="left"/>
        <w:rPr>
          <w:sz w:val="18"/>
          <w:szCs w:val="18"/>
          <w:lang w:val="en-US" w:bidi="ar-EG"/>
        </w:rPr>
      </w:pPr>
    </w:p>
    <w:p w14:paraId="70FCBB2D" w14:textId="77777777" w:rsidR="00186B98" w:rsidRPr="0034371D" w:rsidRDefault="00186B98" w:rsidP="00186B9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86B98" w:rsidRPr="009B0D30" w14:paraId="3F72FB30" w14:textId="77777777" w:rsidTr="0049163A">
        <w:tc>
          <w:tcPr>
            <w:tcW w:w="1871" w:type="dxa"/>
          </w:tcPr>
          <w:p w14:paraId="2AA5AAA1" w14:textId="77777777" w:rsidR="00186B98" w:rsidRPr="009B0D30" w:rsidRDefault="00186B98" w:rsidP="0049163A"/>
        </w:tc>
        <w:tc>
          <w:tcPr>
            <w:tcW w:w="1872" w:type="dxa"/>
          </w:tcPr>
          <w:p w14:paraId="308FB0F1" w14:textId="77777777" w:rsidR="00186B98" w:rsidRPr="009B0D30" w:rsidRDefault="00186B98" w:rsidP="0049163A"/>
        </w:tc>
        <w:tc>
          <w:tcPr>
            <w:tcW w:w="1872" w:type="dxa"/>
            <w:tcBorders>
              <w:bottom w:val="single" w:sz="4" w:space="0" w:color="auto"/>
            </w:tcBorders>
          </w:tcPr>
          <w:p w14:paraId="1383C7D9" w14:textId="77777777" w:rsidR="00186B98" w:rsidRPr="009B0D30" w:rsidRDefault="00186B98" w:rsidP="0049163A"/>
        </w:tc>
        <w:tc>
          <w:tcPr>
            <w:tcW w:w="1872" w:type="dxa"/>
          </w:tcPr>
          <w:p w14:paraId="41968F72" w14:textId="77777777" w:rsidR="00186B98" w:rsidRPr="009B0D30" w:rsidRDefault="00186B98" w:rsidP="0049163A"/>
        </w:tc>
        <w:tc>
          <w:tcPr>
            <w:tcW w:w="1873" w:type="dxa"/>
          </w:tcPr>
          <w:p w14:paraId="4809EA6C" w14:textId="77777777" w:rsidR="00186B98" w:rsidRPr="009B0D30" w:rsidRDefault="00186B98" w:rsidP="0049163A"/>
        </w:tc>
      </w:tr>
    </w:tbl>
    <w:p w14:paraId="391B44FE" w14:textId="77777777" w:rsidR="00186B98" w:rsidRPr="009B0D30" w:rsidRDefault="00186B98" w:rsidP="00186B98">
      <w:pPr>
        <w:jc w:val="left"/>
      </w:pPr>
    </w:p>
    <w:p w14:paraId="3409A49C" w14:textId="77777777" w:rsidR="00186B98" w:rsidRPr="00186B98" w:rsidRDefault="00186B98" w:rsidP="00186B98">
      <w:pPr>
        <w:tabs>
          <w:tab w:val="center" w:pos="4"/>
        </w:tabs>
        <w:bidi/>
        <w:jc w:val="left"/>
        <w:rPr>
          <w:sz w:val="18"/>
          <w:szCs w:val="18"/>
          <w:lang w:val="en-US" w:bidi="ar-LB"/>
        </w:rPr>
      </w:pPr>
    </w:p>
    <w:sectPr w:rsidR="00186B98" w:rsidRPr="00186B98" w:rsidSect="001513E6">
      <w:headerReference w:type="even" r:id="rId19"/>
      <w:headerReference w:type="defaul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0863B" w14:textId="77777777" w:rsidR="00FE0249" w:rsidRDefault="00FE0249" w:rsidP="004A504B">
      <w:r>
        <w:separator/>
      </w:r>
    </w:p>
  </w:endnote>
  <w:endnote w:type="continuationSeparator" w:id="0">
    <w:p w14:paraId="219302C9" w14:textId="77777777" w:rsidR="00FE0249" w:rsidRDefault="00FE0249" w:rsidP="004A504B">
      <w:r>
        <w:continuationSeparator/>
      </w:r>
    </w:p>
  </w:endnote>
  <w:endnote w:type="continuationNotice" w:id="1">
    <w:p w14:paraId="3C9D5DD0" w14:textId="77777777" w:rsidR="00FE0249" w:rsidRDefault="00FE0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2CB0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0CAA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9B414" w14:textId="4EB17366" w:rsidR="00016BDD" w:rsidRPr="00E707DF" w:rsidRDefault="0065258D" w:rsidP="00016B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20"/>
        <w:szCs w:val="20"/>
        <w:rtl/>
      </w:rPr>
    </w:pPr>
    <w:r w:rsidRPr="00E707DF">
      <w:rPr>
        <w:rFonts w:hint="cs"/>
        <w:sz w:val="20"/>
        <w:szCs w:val="20"/>
        <w:rtl/>
        <w:lang w:bidi="ar-EG"/>
      </w:rPr>
      <w:t>تصدر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وثائق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ما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قبل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دورات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اللجنة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التنفيذية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للصندوق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المتعدد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الأطراف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لتنفيذ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بروتوكول</w:t>
    </w:r>
    <w:r w:rsidR="000F4538">
      <w:rPr>
        <w:sz w:val="20"/>
        <w:szCs w:val="20"/>
        <w:rtl/>
      </w:rPr>
      <w:t xml:space="preserve"> </w:t>
    </w:r>
    <w:r w:rsidR="00016BDD" w:rsidRPr="00E707DF">
      <w:rPr>
        <w:sz w:val="20"/>
        <w:szCs w:val="20"/>
        <w:rtl/>
      </w:rPr>
      <w:t>مونتريال</w:t>
    </w:r>
  </w:p>
  <w:p w14:paraId="5472DA5C" w14:textId="4A330FAB" w:rsidR="004E7F9C" w:rsidRPr="00E707DF" w:rsidRDefault="00016BDD" w:rsidP="00016B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20"/>
        <w:szCs w:val="20"/>
      </w:rPr>
    </w:pPr>
    <w:r w:rsidRPr="00E707DF">
      <w:rPr>
        <w:sz w:val="20"/>
        <w:szCs w:val="20"/>
        <w:rtl/>
      </w:rPr>
      <w:t>دون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إخلال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بأي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قرار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تتخذه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اللجنة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التنفيذية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بعد</w:t>
    </w:r>
    <w:r w:rsidR="000F4538">
      <w:rPr>
        <w:sz w:val="20"/>
        <w:szCs w:val="20"/>
        <w:rtl/>
      </w:rPr>
      <w:t xml:space="preserve"> </w:t>
    </w:r>
    <w:r w:rsidRPr="00E707DF">
      <w:rPr>
        <w:sz w:val="20"/>
        <w:szCs w:val="20"/>
        <w:rtl/>
      </w:rPr>
      <w:t>صدورها</w:t>
    </w:r>
    <w:r w:rsidRPr="00E707DF">
      <w:rPr>
        <w:sz w:val="20"/>
        <w:szCs w:val="20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16677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E0AC5" w14:textId="7383ED8D" w:rsidR="007760BA" w:rsidRDefault="007760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93A230" w14:textId="31C2050C" w:rsidR="001E7B66" w:rsidRPr="007760BA" w:rsidRDefault="001E7B66" w:rsidP="00776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97AC8C" w14:textId="77777777" w:rsidR="00FE0249" w:rsidRDefault="00FE0249" w:rsidP="00F460FC">
      <w:pPr>
        <w:bidi/>
      </w:pPr>
      <w:r>
        <w:separator/>
      </w:r>
    </w:p>
  </w:footnote>
  <w:footnote w:type="continuationSeparator" w:id="0">
    <w:p w14:paraId="00968231" w14:textId="77777777" w:rsidR="00FE0249" w:rsidRDefault="00FE0249" w:rsidP="004A504B">
      <w:r>
        <w:continuationSeparator/>
      </w:r>
    </w:p>
  </w:footnote>
  <w:footnote w:type="continuationNotice" w:id="1">
    <w:p w14:paraId="7EB4349E" w14:textId="77777777" w:rsidR="00FE0249" w:rsidRDefault="00FE0249"/>
  </w:footnote>
  <w:footnote w:id="2">
    <w:p w14:paraId="7DF48105" w14:textId="3B8FBF4F" w:rsidR="0068518C" w:rsidRPr="004D1C08" w:rsidRDefault="0068518C" w:rsidP="0068518C">
      <w:pPr>
        <w:pStyle w:val="FootnoteText"/>
        <w:bidi/>
        <w:spacing w:after="120"/>
        <w:jc w:val="left"/>
        <w:rPr>
          <w:rtl/>
          <w:lang w:bidi="ar-EG"/>
        </w:rPr>
      </w:pPr>
      <w:r>
        <w:rPr>
          <w:rStyle w:val="FootnoteReference"/>
        </w:rPr>
        <w:footnoteRef/>
      </w:r>
      <w:r w:rsidR="000F4538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3">
    <w:p w14:paraId="3289BD51" w14:textId="02972E4D" w:rsidR="00F460FC" w:rsidRPr="00F460FC" w:rsidRDefault="00F460FC" w:rsidP="0097650A">
      <w:pPr>
        <w:pStyle w:val="FootnoteText"/>
        <w:bidi/>
        <w:spacing w:after="120"/>
        <w:rPr>
          <w:rtl/>
          <w:lang w:val="en-US" w:bidi="ar-AE"/>
        </w:rPr>
      </w:pPr>
      <w:r>
        <w:rPr>
          <w:rStyle w:val="FootnoteReference"/>
        </w:rPr>
        <w:footnoteRef/>
      </w:r>
      <w:r w:rsidR="000F4538">
        <w:rPr>
          <w:rtl/>
        </w:rPr>
        <w:t xml:space="preserve"> </w:t>
      </w:r>
      <w:r w:rsidR="000C6D1A" w:rsidRPr="000C6D1A">
        <w:rPr>
          <w:rtl/>
          <w:lang w:val="en-US" w:bidi="ar-AE"/>
        </w:rPr>
        <w:t>وفقاً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للرسالة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المؤرخة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27</w:t>
      </w:r>
      <w:r w:rsidR="000F4538">
        <w:rPr>
          <w:rtl/>
          <w:lang w:val="en-US" w:bidi="ar-AE"/>
        </w:rPr>
        <w:t xml:space="preserve"> </w:t>
      </w:r>
      <w:r w:rsidR="004E4553">
        <w:rPr>
          <w:rFonts w:hint="cs"/>
          <w:rtl/>
          <w:lang w:val="en-US" w:bidi="ar-AE"/>
        </w:rPr>
        <w:t>سبتمبر</w:t>
      </w:r>
      <w:r w:rsidR="000C6D1A" w:rsidRPr="000C6D1A">
        <w:rPr>
          <w:rtl/>
          <w:lang w:val="en-US" w:bidi="ar-AE"/>
        </w:rPr>
        <w:t>/</w:t>
      </w:r>
      <w:r w:rsidR="004E4553">
        <w:rPr>
          <w:rFonts w:hint="cs"/>
          <w:rtl/>
          <w:lang w:val="en-US" w:bidi="ar-AE"/>
        </w:rPr>
        <w:t>أيلول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2024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الموجهة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من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وزارة</w:t>
      </w:r>
      <w:r w:rsidR="000F4538">
        <w:rPr>
          <w:rtl/>
          <w:lang w:val="en-US" w:bidi="ar-AE"/>
        </w:rPr>
        <w:t xml:space="preserve"> </w:t>
      </w:r>
      <w:r w:rsidR="004E4553">
        <w:rPr>
          <w:rFonts w:hint="cs"/>
          <w:rtl/>
          <w:lang w:val="en-US" w:bidi="ar-AE"/>
        </w:rPr>
        <w:t>البيئة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في</w:t>
      </w:r>
      <w:r w:rsidR="000F4538">
        <w:rPr>
          <w:rtl/>
          <w:lang w:val="en-US" w:bidi="ar-AE"/>
        </w:rPr>
        <w:t xml:space="preserve"> </w:t>
      </w:r>
      <w:r w:rsidR="004E4553">
        <w:rPr>
          <w:rFonts w:hint="cs"/>
          <w:rtl/>
          <w:lang w:val="en-US" w:bidi="ar-AE"/>
        </w:rPr>
        <w:t>شيلي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إلى</w:t>
      </w:r>
      <w:r w:rsidR="000F4538">
        <w:rPr>
          <w:rtl/>
          <w:lang w:val="en-US" w:bidi="ar-AE"/>
        </w:rPr>
        <w:t xml:space="preserve"> </w:t>
      </w:r>
      <w:r w:rsidR="000C6D1A" w:rsidRPr="000C6D1A">
        <w:rPr>
          <w:rtl/>
          <w:lang w:val="en-US" w:bidi="ar-AE"/>
        </w:rPr>
        <w:t>اليوني</w:t>
      </w:r>
      <w:r w:rsidR="004E4553">
        <w:rPr>
          <w:rFonts w:hint="cs"/>
          <w:rtl/>
          <w:lang w:val="en-US" w:bidi="ar-AE"/>
        </w:rPr>
        <w:t>دو</w:t>
      </w:r>
      <w:r w:rsidR="000C6D1A" w:rsidRPr="000C6D1A">
        <w:rPr>
          <w:rtl/>
          <w:lang w:val="en-US"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7E943" w14:textId="1B8BF1D8" w:rsidR="00B977EA" w:rsidRPr="00B9416B" w:rsidRDefault="00B977EA" w:rsidP="00416DC5">
    <w:pPr>
      <w:jc w:val="right"/>
      <w:rPr>
        <w:sz w:val="24"/>
        <w:szCs w:val="24"/>
      </w:rPr>
    </w:pPr>
    <w:r w:rsidRPr="00B9416B">
      <w:rPr>
        <w:sz w:val="24"/>
        <w:szCs w:val="24"/>
      </w:rPr>
      <w:fldChar w:fldCharType="begin"/>
    </w:r>
    <w:r w:rsidRPr="00B9416B">
      <w:rPr>
        <w:sz w:val="24"/>
        <w:szCs w:val="24"/>
      </w:rPr>
      <w:instrText xml:space="preserve"> DOCPROPERTY "Document number"  \* MERGEFORMAT </w:instrText>
    </w:r>
    <w:r w:rsidRPr="00B9416B">
      <w:rPr>
        <w:sz w:val="24"/>
        <w:szCs w:val="24"/>
      </w:rPr>
      <w:fldChar w:fldCharType="separate"/>
    </w:r>
    <w:r w:rsidR="00186B98">
      <w:rPr>
        <w:sz w:val="24"/>
        <w:szCs w:val="24"/>
      </w:rPr>
      <w:t>UNEP/</w:t>
    </w:r>
    <w:proofErr w:type="spellStart"/>
    <w:r w:rsidR="00186B98">
      <w:rPr>
        <w:sz w:val="24"/>
        <w:szCs w:val="24"/>
      </w:rPr>
      <w:t>OzL.Pro</w:t>
    </w:r>
    <w:proofErr w:type="spellEnd"/>
    <w:r w:rsidR="00186B98">
      <w:rPr>
        <w:sz w:val="24"/>
        <w:szCs w:val="24"/>
      </w:rPr>
      <w:t xml:space="preserve">/ExCom/95/46 </w:t>
    </w:r>
    <w:r w:rsidRPr="00B9416B">
      <w:rPr>
        <w:sz w:val="24"/>
        <w:szCs w:val="24"/>
      </w:rPr>
      <w:fldChar w:fldCharType="end"/>
    </w:r>
  </w:p>
  <w:p w14:paraId="660BC949" w14:textId="77777777" w:rsidR="00DC6A10" w:rsidRPr="0033525D" w:rsidRDefault="00DC6A10"/>
  <w:p w14:paraId="6D35E46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3FBDA" w14:textId="70168B37" w:rsidR="00B977EA" w:rsidRPr="00B9416B" w:rsidRDefault="00B977EA" w:rsidP="00416DC5">
    <w:pPr>
      <w:jc w:val="left"/>
      <w:rPr>
        <w:sz w:val="24"/>
        <w:szCs w:val="24"/>
      </w:rPr>
    </w:pPr>
    <w:r w:rsidRPr="00B9416B">
      <w:rPr>
        <w:sz w:val="24"/>
        <w:szCs w:val="24"/>
      </w:rPr>
      <w:fldChar w:fldCharType="begin"/>
    </w:r>
    <w:r w:rsidRPr="00B9416B">
      <w:rPr>
        <w:sz w:val="24"/>
        <w:szCs w:val="24"/>
      </w:rPr>
      <w:instrText xml:space="preserve"> DOCPROPERTY "Document number"  \* MERGEFORMAT </w:instrText>
    </w:r>
    <w:r w:rsidRPr="00B9416B">
      <w:rPr>
        <w:sz w:val="24"/>
        <w:szCs w:val="24"/>
      </w:rPr>
      <w:fldChar w:fldCharType="separate"/>
    </w:r>
    <w:r w:rsidR="00186B98">
      <w:rPr>
        <w:sz w:val="24"/>
        <w:szCs w:val="24"/>
      </w:rPr>
      <w:t>UNEP/</w:t>
    </w:r>
    <w:proofErr w:type="spellStart"/>
    <w:r w:rsidR="00186B98">
      <w:rPr>
        <w:sz w:val="24"/>
        <w:szCs w:val="24"/>
      </w:rPr>
      <w:t>OzL.Pro</w:t>
    </w:r>
    <w:proofErr w:type="spellEnd"/>
    <w:r w:rsidR="00186B98">
      <w:rPr>
        <w:sz w:val="24"/>
        <w:szCs w:val="24"/>
      </w:rPr>
      <w:t xml:space="preserve">/ExCom/95/46 </w:t>
    </w:r>
    <w:r w:rsidRPr="00B9416B">
      <w:rPr>
        <w:sz w:val="24"/>
        <w:szCs w:val="24"/>
      </w:rPr>
      <w:fldChar w:fldCharType="end"/>
    </w:r>
  </w:p>
  <w:p w14:paraId="59D5113E" w14:textId="77777777" w:rsidR="00DC6A10" w:rsidRPr="0033525D" w:rsidRDefault="00DC6A10" w:rsidP="008A0CA7">
    <w:pPr>
      <w:jc w:val="right"/>
    </w:pPr>
  </w:p>
  <w:p w14:paraId="5E036D62" w14:textId="77777777" w:rsidR="00DC6A10" w:rsidRPr="0033525D" w:rsidRDefault="00DC6A10" w:rsidP="008A0CA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F99073C" w14:paraId="7D818A03" w14:textId="77777777" w:rsidTr="4F99073C">
      <w:trPr>
        <w:trHeight w:val="300"/>
      </w:trPr>
      <w:tc>
        <w:tcPr>
          <w:tcW w:w="3120" w:type="dxa"/>
        </w:tcPr>
        <w:p w14:paraId="1E0DC9FD" w14:textId="64828CD9" w:rsidR="008A5606" w:rsidRDefault="008A5606" w:rsidP="008A5606">
          <w:pPr>
            <w:pStyle w:val="Header"/>
            <w:ind w:left="-115"/>
            <w:jc w:val="right"/>
          </w:pPr>
        </w:p>
      </w:tc>
      <w:tc>
        <w:tcPr>
          <w:tcW w:w="3120" w:type="dxa"/>
        </w:tcPr>
        <w:p w14:paraId="50E7A7E0" w14:textId="4E4C8BE1" w:rsidR="4F99073C" w:rsidRDefault="4F99073C" w:rsidP="4F99073C">
          <w:pPr>
            <w:pStyle w:val="Header"/>
            <w:jc w:val="center"/>
          </w:pPr>
        </w:p>
      </w:tc>
      <w:tc>
        <w:tcPr>
          <w:tcW w:w="3120" w:type="dxa"/>
        </w:tcPr>
        <w:p w14:paraId="39762589" w14:textId="76D76295" w:rsidR="4F99073C" w:rsidRDefault="4F99073C" w:rsidP="002B59EC">
          <w:pPr>
            <w:pStyle w:val="Header"/>
            <w:ind w:left="-115"/>
            <w:jc w:val="right"/>
          </w:pPr>
        </w:p>
      </w:tc>
    </w:tr>
  </w:tbl>
  <w:p w14:paraId="5EFA90EE" w14:textId="0F9B87DC" w:rsidR="4F99073C" w:rsidRDefault="4F99073C" w:rsidP="005B437B">
    <w:pP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</w:tblGrid>
    <w:tr w:rsidR="002B59EC" w14:paraId="00BEDEA0" w14:textId="77777777" w:rsidTr="007757C1">
      <w:trPr>
        <w:trHeight w:val="300"/>
      </w:trPr>
      <w:tc>
        <w:tcPr>
          <w:tcW w:w="3120" w:type="dxa"/>
        </w:tcPr>
        <w:p w14:paraId="6E05929E" w14:textId="6300C155" w:rsidR="002B59EC" w:rsidRDefault="002B59EC" w:rsidP="002B59EC">
          <w:pPr>
            <w:pStyle w:val="Header"/>
            <w:ind w:left="-115"/>
            <w:jc w:val="left"/>
            <w:rPr>
              <w:sz w:val="24"/>
              <w:szCs w:val="24"/>
            </w:rPr>
          </w:pPr>
          <w:r>
            <w:rPr>
              <w:sz w:val="24"/>
              <w:szCs w:val="24"/>
            </w:rPr>
            <w:t>UNEP/</w:t>
          </w:r>
          <w:proofErr w:type="spellStart"/>
          <w:r>
            <w:rPr>
              <w:sz w:val="24"/>
              <w:szCs w:val="24"/>
            </w:rPr>
            <w:t>OzL.Pro</w:t>
          </w:r>
          <w:proofErr w:type="spellEnd"/>
          <w:r>
            <w:rPr>
              <w:sz w:val="24"/>
              <w:szCs w:val="24"/>
            </w:rPr>
            <w:t>/ExCom/95/46Annex I</w:t>
          </w:r>
        </w:p>
      </w:tc>
      <w:tc>
        <w:tcPr>
          <w:tcW w:w="3120" w:type="dxa"/>
        </w:tcPr>
        <w:p w14:paraId="28207896" w14:textId="1271A501" w:rsidR="002B59EC" w:rsidRDefault="002B59EC" w:rsidP="002B59EC">
          <w:pPr>
            <w:pStyle w:val="Header"/>
            <w:ind w:left="-115"/>
            <w:jc w:val="right"/>
          </w:pPr>
        </w:p>
      </w:tc>
    </w:tr>
  </w:tbl>
  <w:p w14:paraId="19606439" w14:textId="77777777" w:rsidR="00D87C1D" w:rsidRPr="0033525D" w:rsidRDefault="00D87C1D" w:rsidP="00D87C1D">
    <w:pPr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87F9B" w14:textId="10E5FC19" w:rsidR="00925893" w:rsidRPr="0033525D" w:rsidRDefault="00925893" w:rsidP="0004050D">
    <w:pPr>
      <w:jc w:val="right"/>
    </w:pPr>
    <w:r>
      <w:fldChar w:fldCharType="begin"/>
    </w:r>
    <w:r>
      <w:instrText>DOCPROPERTY "Document number"  \* MERGEFORMAT</w:instrText>
    </w:r>
    <w:r>
      <w:fldChar w:fldCharType="separate"/>
    </w:r>
    <w:r w:rsidR="00186B98">
      <w:t>UNEP/</w:t>
    </w:r>
    <w:proofErr w:type="spellStart"/>
    <w:r w:rsidR="00186B98">
      <w:t>OzL.Pro</w:t>
    </w:r>
    <w:proofErr w:type="spellEnd"/>
    <w:r w:rsidR="00186B98">
      <w:t xml:space="preserve">/ExCom/95/46 </w:t>
    </w:r>
    <w:r>
      <w:fldChar w:fldCharType="end"/>
    </w:r>
  </w:p>
  <w:p w14:paraId="17ED9944" w14:textId="4FD5A035" w:rsidR="00925893" w:rsidRPr="0033525D" w:rsidRDefault="00925893" w:rsidP="0004050D">
    <w:pPr>
      <w:jc w:val="right"/>
    </w:pPr>
    <w:r>
      <w:t>Annex</w:t>
    </w:r>
    <w:r w:rsidR="000F4538">
      <w:t xml:space="preserve"> </w:t>
    </w:r>
    <w:r>
      <w:t>I</w:t>
    </w:r>
  </w:p>
  <w:p w14:paraId="111D96DB" w14:textId="77777777" w:rsidR="00925893" w:rsidRPr="0033525D" w:rsidRDefault="00925893" w:rsidP="008A0CA7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60BA32A6"/>
    <w:lvl w:ilvl="0">
      <w:start w:val="9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/>
        <w:iCs w:val="0"/>
        <w:color w:val="auto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952117D"/>
    <w:multiLevelType w:val="hybridMultilevel"/>
    <w:tmpl w:val="27EE20A8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CCD78EC"/>
    <w:multiLevelType w:val="hybridMultilevel"/>
    <w:tmpl w:val="75106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CAE2D77"/>
    <w:multiLevelType w:val="hybridMultilevel"/>
    <w:tmpl w:val="C606884E"/>
    <w:lvl w:ilvl="0" w:tplc="D6E21732">
      <w:start w:val="17"/>
      <w:numFmt w:val="decimal"/>
      <w:lvlText w:val="%1."/>
      <w:lvlJc w:val="left"/>
      <w:pPr>
        <w:ind w:left="724" w:hanging="360"/>
      </w:pPr>
      <w:rPr>
        <w:rFonts w:hint="default"/>
        <w:b/>
        <w:bCs/>
        <w:i w:val="0"/>
        <w:iCs w:val="0"/>
        <w:sz w:val="26"/>
        <w:szCs w:val="26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A595F"/>
    <w:multiLevelType w:val="hybridMultilevel"/>
    <w:tmpl w:val="859089FA"/>
    <w:lvl w:ilvl="0" w:tplc="5BEC053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9056A"/>
    <w:multiLevelType w:val="hybridMultilevel"/>
    <w:tmpl w:val="27EE20A8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02C76"/>
    <w:multiLevelType w:val="hybridMultilevel"/>
    <w:tmpl w:val="7C94DA10"/>
    <w:lvl w:ilvl="0" w:tplc="0388E5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2"/>
  </w:num>
  <w:num w:numId="3" w16cid:durableId="299306927">
    <w:abstractNumId w:val="8"/>
  </w:num>
  <w:num w:numId="4" w16cid:durableId="559828470">
    <w:abstractNumId w:val="9"/>
  </w:num>
  <w:num w:numId="5" w16cid:durableId="1488010068">
    <w:abstractNumId w:val="12"/>
  </w:num>
  <w:num w:numId="6" w16cid:durableId="444007775">
    <w:abstractNumId w:val="4"/>
  </w:num>
  <w:num w:numId="7" w16cid:durableId="1051735893">
    <w:abstractNumId w:val="10"/>
  </w:num>
  <w:num w:numId="8" w16cid:durableId="1132213876">
    <w:abstractNumId w:val="3"/>
  </w:num>
  <w:num w:numId="9" w16cid:durableId="2127238506">
    <w:abstractNumId w:val="7"/>
  </w:num>
  <w:num w:numId="10" w16cid:durableId="463274836">
    <w:abstractNumId w:val="1"/>
  </w:num>
  <w:num w:numId="11" w16cid:durableId="1271006325">
    <w:abstractNumId w:val="6"/>
  </w:num>
  <w:num w:numId="12" w16cid:durableId="1842352638">
    <w:abstractNumId w:val="11"/>
  </w:num>
  <w:num w:numId="13" w16cid:durableId="427193181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160B4"/>
    <w:rsid w:val="00000FED"/>
    <w:rsid w:val="00001F3E"/>
    <w:rsid w:val="0000207B"/>
    <w:rsid w:val="0000379C"/>
    <w:rsid w:val="000041D8"/>
    <w:rsid w:val="0000434E"/>
    <w:rsid w:val="00004B58"/>
    <w:rsid w:val="00007605"/>
    <w:rsid w:val="000123C8"/>
    <w:rsid w:val="00012CFA"/>
    <w:rsid w:val="000137C1"/>
    <w:rsid w:val="0001571C"/>
    <w:rsid w:val="00016BDD"/>
    <w:rsid w:val="00017A41"/>
    <w:rsid w:val="000211A9"/>
    <w:rsid w:val="00021238"/>
    <w:rsid w:val="00022071"/>
    <w:rsid w:val="00022CC2"/>
    <w:rsid w:val="0002332D"/>
    <w:rsid w:val="00023A6E"/>
    <w:rsid w:val="0002417C"/>
    <w:rsid w:val="0002524D"/>
    <w:rsid w:val="000279BE"/>
    <w:rsid w:val="00031260"/>
    <w:rsid w:val="000313D9"/>
    <w:rsid w:val="00033822"/>
    <w:rsid w:val="0003464D"/>
    <w:rsid w:val="0003681A"/>
    <w:rsid w:val="000372B7"/>
    <w:rsid w:val="0004050D"/>
    <w:rsid w:val="00042440"/>
    <w:rsid w:val="00042625"/>
    <w:rsid w:val="0004481F"/>
    <w:rsid w:val="00046A2D"/>
    <w:rsid w:val="00047A9C"/>
    <w:rsid w:val="00050F6E"/>
    <w:rsid w:val="0005504C"/>
    <w:rsid w:val="00055E46"/>
    <w:rsid w:val="00061EC2"/>
    <w:rsid w:val="0006417A"/>
    <w:rsid w:val="00066CE8"/>
    <w:rsid w:val="00072A6B"/>
    <w:rsid w:val="00073C6A"/>
    <w:rsid w:val="00076843"/>
    <w:rsid w:val="00080ED0"/>
    <w:rsid w:val="00085B8F"/>
    <w:rsid w:val="00090481"/>
    <w:rsid w:val="0009733F"/>
    <w:rsid w:val="00097F40"/>
    <w:rsid w:val="000A3826"/>
    <w:rsid w:val="000A6C26"/>
    <w:rsid w:val="000B36C8"/>
    <w:rsid w:val="000B4A8A"/>
    <w:rsid w:val="000B517F"/>
    <w:rsid w:val="000B6BD2"/>
    <w:rsid w:val="000C1FB7"/>
    <w:rsid w:val="000C2C36"/>
    <w:rsid w:val="000C4B16"/>
    <w:rsid w:val="000C59E0"/>
    <w:rsid w:val="000C6873"/>
    <w:rsid w:val="000C6D1A"/>
    <w:rsid w:val="000C7DD8"/>
    <w:rsid w:val="000D52A4"/>
    <w:rsid w:val="000D728D"/>
    <w:rsid w:val="000E07BC"/>
    <w:rsid w:val="000E2E21"/>
    <w:rsid w:val="000E59D7"/>
    <w:rsid w:val="000E77CD"/>
    <w:rsid w:val="000F09D0"/>
    <w:rsid w:val="000F1CD4"/>
    <w:rsid w:val="000F2920"/>
    <w:rsid w:val="000F4103"/>
    <w:rsid w:val="000F4538"/>
    <w:rsid w:val="000F52E9"/>
    <w:rsid w:val="000F5D87"/>
    <w:rsid w:val="000F70A7"/>
    <w:rsid w:val="001041AE"/>
    <w:rsid w:val="001055CF"/>
    <w:rsid w:val="0011016C"/>
    <w:rsid w:val="00113CCA"/>
    <w:rsid w:val="00116043"/>
    <w:rsid w:val="00116A81"/>
    <w:rsid w:val="00122D86"/>
    <w:rsid w:val="00122F25"/>
    <w:rsid w:val="001238B8"/>
    <w:rsid w:val="00125E9A"/>
    <w:rsid w:val="00131168"/>
    <w:rsid w:val="0013293C"/>
    <w:rsid w:val="00135980"/>
    <w:rsid w:val="001359EF"/>
    <w:rsid w:val="0013786F"/>
    <w:rsid w:val="00137E89"/>
    <w:rsid w:val="00143E48"/>
    <w:rsid w:val="001471DC"/>
    <w:rsid w:val="001513E6"/>
    <w:rsid w:val="00155C30"/>
    <w:rsid w:val="00156329"/>
    <w:rsid w:val="001566FF"/>
    <w:rsid w:val="00158AFA"/>
    <w:rsid w:val="00164719"/>
    <w:rsid w:val="00166FC4"/>
    <w:rsid w:val="001677AC"/>
    <w:rsid w:val="0017253E"/>
    <w:rsid w:val="0017274F"/>
    <w:rsid w:val="001804EA"/>
    <w:rsid w:val="0018228B"/>
    <w:rsid w:val="00186741"/>
    <w:rsid w:val="00186B98"/>
    <w:rsid w:val="00187C11"/>
    <w:rsid w:val="00190A61"/>
    <w:rsid w:val="00193966"/>
    <w:rsid w:val="00193D2B"/>
    <w:rsid w:val="001955DB"/>
    <w:rsid w:val="0019576D"/>
    <w:rsid w:val="00196467"/>
    <w:rsid w:val="00196504"/>
    <w:rsid w:val="00197179"/>
    <w:rsid w:val="001A11CB"/>
    <w:rsid w:val="001A1BAD"/>
    <w:rsid w:val="001A2215"/>
    <w:rsid w:val="001A3342"/>
    <w:rsid w:val="001A3A7B"/>
    <w:rsid w:val="001A3E3D"/>
    <w:rsid w:val="001A7049"/>
    <w:rsid w:val="001A7EAE"/>
    <w:rsid w:val="001B1E40"/>
    <w:rsid w:val="001B23CD"/>
    <w:rsid w:val="001B619E"/>
    <w:rsid w:val="001B6647"/>
    <w:rsid w:val="001C3A6D"/>
    <w:rsid w:val="001C3F9D"/>
    <w:rsid w:val="001C764E"/>
    <w:rsid w:val="001C7BEE"/>
    <w:rsid w:val="001D1091"/>
    <w:rsid w:val="001D2B5F"/>
    <w:rsid w:val="001E1052"/>
    <w:rsid w:val="001E21B1"/>
    <w:rsid w:val="001E2F93"/>
    <w:rsid w:val="001E4554"/>
    <w:rsid w:val="001E61E5"/>
    <w:rsid w:val="001E7B66"/>
    <w:rsid w:val="001F0C0A"/>
    <w:rsid w:val="001F15AE"/>
    <w:rsid w:val="001F2159"/>
    <w:rsid w:val="001F27E5"/>
    <w:rsid w:val="001F3364"/>
    <w:rsid w:val="001F3B40"/>
    <w:rsid w:val="001F53FD"/>
    <w:rsid w:val="001F7C57"/>
    <w:rsid w:val="00203745"/>
    <w:rsid w:val="00204096"/>
    <w:rsid w:val="00207134"/>
    <w:rsid w:val="00210B8B"/>
    <w:rsid w:val="00211111"/>
    <w:rsid w:val="00212B71"/>
    <w:rsid w:val="00213787"/>
    <w:rsid w:val="0021388B"/>
    <w:rsid w:val="00214863"/>
    <w:rsid w:val="002156B4"/>
    <w:rsid w:val="00216526"/>
    <w:rsid w:val="0022245B"/>
    <w:rsid w:val="00224255"/>
    <w:rsid w:val="00224FCD"/>
    <w:rsid w:val="00227D9F"/>
    <w:rsid w:val="00235732"/>
    <w:rsid w:val="00236F88"/>
    <w:rsid w:val="0024360A"/>
    <w:rsid w:val="00247EAE"/>
    <w:rsid w:val="00253222"/>
    <w:rsid w:val="002554E4"/>
    <w:rsid w:val="00257141"/>
    <w:rsid w:val="0025E420"/>
    <w:rsid w:val="0026013E"/>
    <w:rsid w:val="00261C13"/>
    <w:rsid w:val="002622AF"/>
    <w:rsid w:val="00262847"/>
    <w:rsid w:val="0026754E"/>
    <w:rsid w:val="00271CCC"/>
    <w:rsid w:val="00273986"/>
    <w:rsid w:val="00273DA7"/>
    <w:rsid w:val="002754E7"/>
    <w:rsid w:val="00275DC4"/>
    <w:rsid w:val="00281634"/>
    <w:rsid w:val="00281BB2"/>
    <w:rsid w:val="0028245E"/>
    <w:rsid w:val="002852C4"/>
    <w:rsid w:val="00285888"/>
    <w:rsid w:val="00285B1A"/>
    <w:rsid w:val="0028712C"/>
    <w:rsid w:val="002932F4"/>
    <w:rsid w:val="002A009D"/>
    <w:rsid w:val="002A03C3"/>
    <w:rsid w:val="002B254E"/>
    <w:rsid w:val="002B2A38"/>
    <w:rsid w:val="002B31A8"/>
    <w:rsid w:val="002B4CE8"/>
    <w:rsid w:val="002B59EC"/>
    <w:rsid w:val="002B72E9"/>
    <w:rsid w:val="002C4DF8"/>
    <w:rsid w:val="002C4E33"/>
    <w:rsid w:val="002C53E1"/>
    <w:rsid w:val="002C6E05"/>
    <w:rsid w:val="002C7998"/>
    <w:rsid w:val="002D0826"/>
    <w:rsid w:val="002D330D"/>
    <w:rsid w:val="002E0601"/>
    <w:rsid w:val="002E0668"/>
    <w:rsid w:val="002E0BDB"/>
    <w:rsid w:val="002E4890"/>
    <w:rsid w:val="002E7B7F"/>
    <w:rsid w:val="002F008E"/>
    <w:rsid w:val="002F1E53"/>
    <w:rsid w:val="002F2CAA"/>
    <w:rsid w:val="002F2E2F"/>
    <w:rsid w:val="002F3669"/>
    <w:rsid w:val="002F6372"/>
    <w:rsid w:val="0030052C"/>
    <w:rsid w:val="00301925"/>
    <w:rsid w:val="0030293D"/>
    <w:rsid w:val="00304977"/>
    <w:rsid w:val="00311238"/>
    <w:rsid w:val="003160B4"/>
    <w:rsid w:val="00316B7F"/>
    <w:rsid w:val="003175D4"/>
    <w:rsid w:val="00321A52"/>
    <w:rsid w:val="00322555"/>
    <w:rsid w:val="003229CA"/>
    <w:rsid w:val="003306E1"/>
    <w:rsid w:val="003320E4"/>
    <w:rsid w:val="003332BE"/>
    <w:rsid w:val="0033525D"/>
    <w:rsid w:val="003365C6"/>
    <w:rsid w:val="0034072E"/>
    <w:rsid w:val="003412AC"/>
    <w:rsid w:val="003414F3"/>
    <w:rsid w:val="00341B80"/>
    <w:rsid w:val="00351C0F"/>
    <w:rsid w:val="0035613E"/>
    <w:rsid w:val="00360036"/>
    <w:rsid w:val="003602D0"/>
    <w:rsid w:val="00363669"/>
    <w:rsid w:val="00363EE9"/>
    <w:rsid w:val="00364F54"/>
    <w:rsid w:val="003651AA"/>
    <w:rsid w:val="00366518"/>
    <w:rsid w:val="00371B8F"/>
    <w:rsid w:val="00372F7E"/>
    <w:rsid w:val="00375C9E"/>
    <w:rsid w:val="00376128"/>
    <w:rsid w:val="00376810"/>
    <w:rsid w:val="0037742E"/>
    <w:rsid w:val="00377D56"/>
    <w:rsid w:val="003810FD"/>
    <w:rsid w:val="0038245A"/>
    <w:rsid w:val="003840E6"/>
    <w:rsid w:val="003851AD"/>
    <w:rsid w:val="00385CFC"/>
    <w:rsid w:val="003907C4"/>
    <w:rsid w:val="00390DE7"/>
    <w:rsid w:val="0039134A"/>
    <w:rsid w:val="00393053"/>
    <w:rsid w:val="0039337A"/>
    <w:rsid w:val="003A3189"/>
    <w:rsid w:val="003A3CA7"/>
    <w:rsid w:val="003A4E1C"/>
    <w:rsid w:val="003A5D18"/>
    <w:rsid w:val="003A747E"/>
    <w:rsid w:val="003B33BD"/>
    <w:rsid w:val="003B4EBC"/>
    <w:rsid w:val="003B569D"/>
    <w:rsid w:val="003B6EB1"/>
    <w:rsid w:val="003B7BB5"/>
    <w:rsid w:val="003C152E"/>
    <w:rsid w:val="003C371B"/>
    <w:rsid w:val="003C3C0E"/>
    <w:rsid w:val="003D04EF"/>
    <w:rsid w:val="003D1D0A"/>
    <w:rsid w:val="003D22F0"/>
    <w:rsid w:val="003D30D1"/>
    <w:rsid w:val="003D32BE"/>
    <w:rsid w:val="003D4262"/>
    <w:rsid w:val="003D42A6"/>
    <w:rsid w:val="003D4F21"/>
    <w:rsid w:val="003D4FAC"/>
    <w:rsid w:val="003E1885"/>
    <w:rsid w:val="003E28B1"/>
    <w:rsid w:val="003E39E4"/>
    <w:rsid w:val="003E5348"/>
    <w:rsid w:val="003E62B8"/>
    <w:rsid w:val="003E7906"/>
    <w:rsid w:val="003E7B3A"/>
    <w:rsid w:val="003E7F54"/>
    <w:rsid w:val="003E7F98"/>
    <w:rsid w:val="003F000F"/>
    <w:rsid w:val="003F16DF"/>
    <w:rsid w:val="003F3C50"/>
    <w:rsid w:val="003F4B43"/>
    <w:rsid w:val="003F59A8"/>
    <w:rsid w:val="00402224"/>
    <w:rsid w:val="00404AB3"/>
    <w:rsid w:val="00405465"/>
    <w:rsid w:val="00406202"/>
    <w:rsid w:val="00406A6A"/>
    <w:rsid w:val="00406B22"/>
    <w:rsid w:val="00407147"/>
    <w:rsid w:val="004078FA"/>
    <w:rsid w:val="004132C9"/>
    <w:rsid w:val="00414550"/>
    <w:rsid w:val="00416DC5"/>
    <w:rsid w:val="00416F63"/>
    <w:rsid w:val="004171FD"/>
    <w:rsid w:val="00417760"/>
    <w:rsid w:val="00417D42"/>
    <w:rsid w:val="0042611A"/>
    <w:rsid w:val="0042687D"/>
    <w:rsid w:val="00431E08"/>
    <w:rsid w:val="00432239"/>
    <w:rsid w:val="004328A7"/>
    <w:rsid w:val="00434C74"/>
    <w:rsid w:val="004423E9"/>
    <w:rsid w:val="004443E7"/>
    <w:rsid w:val="00456EB4"/>
    <w:rsid w:val="00457827"/>
    <w:rsid w:val="0046214A"/>
    <w:rsid w:val="004718F3"/>
    <w:rsid w:val="00473764"/>
    <w:rsid w:val="00473AE2"/>
    <w:rsid w:val="00475040"/>
    <w:rsid w:val="004756CC"/>
    <w:rsid w:val="00480690"/>
    <w:rsid w:val="00486A15"/>
    <w:rsid w:val="004902B8"/>
    <w:rsid w:val="00490C06"/>
    <w:rsid w:val="0049182F"/>
    <w:rsid w:val="0049185A"/>
    <w:rsid w:val="00492950"/>
    <w:rsid w:val="00493053"/>
    <w:rsid w:val="00493D40"/>
    <w:rsid w:val="00493EE3"/>
    <w:rsid w:val="004967B6"/>
    <w:rsid w:val="004A504B"/>
    <w:rsid w:val="004A679E"/>
    <w:rsid w:val="004A6911"/>
    <w:rsid w:val="004A6BF7"/>
    <w:rsid w:val="004B0284"/>
    <w:rsid w:val="004B3652"/>
    <w:rsid w:val="004B4689"/>
    <w:rsid w:val="004B4797"/>
    <w:rsid w:val="004B54E0"/>
    <w:rsid w:val="004B6EBB"/>
    <w:rsid w:val="004B7384"/>
    <w:rsid w:val="004B7A9E"/>
    <w:rsid w:val="004C0091"/>
    <w:rsid w:val="004C4269"/>
    <w:rsid w:val="004C5ABC"/>
    <w:rsid w:val="004D0152"/>
    <w:rsid w:val="004D07C6"/>
    <w:rsid w:val="004D2A8C"/>
    <w:rsid w:val="004D6236"/>
    <w:rsid w:val="004D7F90"/>
    <w:rsid w:val="004E29F1"/>
    <w:rsid w:val="004E2C1A"/>
    <w:rsid w:val="004E2CE4"/>
    <w:rsid w:val="004E40A1"/>
    <w:rsid w:val="004E427C"/>
    <w:rsid w:val="004E4553"/>
    <w:rsid w:val="004E4DBB"/>
    <w:rsid w:val="004E4E41"/>
    <w:rsid w:val="004E73DB"/>
    <w:rsid w:val="004E7F9C"/>
    <w:rsid w:val="004F0685"/>
    <w:rsid w:val="004F3493"/>
    <w:rsid w:val="004F5143"/>
    <w:rsid w:val="005011AE"/>
    <w:rsid w:val="00501627"/>
    <w:rsid w:val="0050435F"/>
    <w:rsid w:val="005050EC"/>
    <w:rsid w:val="005053DE"/>
    <w:rsid w:val="00505E4C"/>
    <w:rsid w:val="005060F9"/>
    <w:rsid w:val="00512B09"/>
    <w:rsid w:val="00512EF6"/>
    <w:rsid w:val="005161D5"/>
    <w:rsid w:val="00517CA0"/>
    <w:rsid w:val="005216F4"/>
    <w:rsid w:val="005220ED"/>
    <w:rsid w:val="005227C1"/>
    <w:rsid w:val="00522DD9"/>
    <w:rsid w:val="00526E90"/>
    <w:rsid w:val="00531108"/>
    <w:rsid w:val="00533796"/>
    <w:rsid w:val="00537187"/>
    <w:rsid w:val="00537343"/>
    <w:rsid w:val="005448D7"/>
    <w:rsid w:val="005450BC"/>
    <w:rsid w:val="00550DCA"/>
    <w:rsid w:val="005516F3"/>
    <w:rsid w:val="00555D75"/>
    <w:rsid w:val="005564E2"/>
    <w:rsid w:val="00560DF0"/>
    <w:rsid w:val="00564461"/>
    <w:rsid w:val="005650F1"/>
    <w:rsid w:val="00567510"/>
    <w:rsid w:val="0056759C"/>
    <w:rsid w:val="0057311F"/>
    <w:rsid w:val="0059075C"/>
    <w:rsid w:val="00593405"/>
    <w:rsid w:val="0059513E"/>
    <w:rsid w:val="005A278C"/>
    <w:rsid w:val="005A5375"/>
    <w:rsid w:val="005A6AA4"/>
    <w:rsid w:val="005A6B4B"/>
    <w:rsid w:val="005A6D9F"/>
    <w:rsid w:val="005A7F13"/>
    <w:rsid w:val="005B0955"/>
    <w:rsid w:val="005B4377"/>
    <w:rsid w:val="005B437B"/>
    <w:rsid w:val="005B48FF"/>
    <w:rsid w:val="005C1E32"/>
    <w:rsid w:val="005C3832"/>
    <w:rsid w:val="005C49AC"/>
    <w:rsid w:val="005C5D18"/>
    <w:rsid w:val="005C6644"/>
    <w:rsid w:val="005C670D"/>
    <w:rsid w:val="005C6F7A"/>
    <w:rsid w:val="005D0287"/>
    <w:rsid w:val="005D0CAA"/>
    <w:rsid w:val="005D34E4"/>
    <w:rsid w:val="005D363F"/>
    <w:rsid w:val="005D386F"/>
    <w:rsid w:val="005D4223"/>
    <w:rsid w:val="005E1882"/>
    <w:rsid w:val="005E36AB"/>
    <w:rsid w:val="005E7C47"/>
    <w:rsid w:val="005E7F6E"/>
    <w:rsid w:val="005F18D3"/>
    <w:rsid w:val="005F2481"/>
    <w:rsid w:val="005F5A4D"/>
    <w:rsid w:val="005F9D8A"/>
    <w:rsid w:val="00603F42"/>
    <w:rsid w:val="00604C15"/>
    <w:rsid w:val="0060771A"/>
    <w:rsid w:val="006158D5"/>
    <w:rsid w:val="00616489"/>
    <w:rsid w:val="006178C5"/>
    <w:rsid w:val="00620C50"/>
    <w:rsid w:val="006226E3"/>
    <w:rsid w:val="00623A76"/>
    <w:rsid w:val="00624037"/>
    <w:rsid w:val="00625D83"/>
    <w:rsid w:val="00627840"/>
    <w:rsid w:val="006308CB"/>
    <w:rsid w:val="00632AEA"/>
    <w:rsid w:val="00636707"/>
    <w:rsid w:val="0063772C"/>
    <w:rsid w:val="00640C66"/>
    <w:rsid w:val="00643064"/>
    <w:rsid w:val="00645EA6"/>
    <w:rsid w:val="00651984"/>
    <w:rsid w:val="0065258D"/>
    <w:rsid w:val="006547A9"/>
    <w:rsid w:val="00654E4D"/>
    <w:rsid w:val="00660C21"/>
    <w:rsid w:val="00662292"/>
    <w:rsid w:val="006623E7"/>
    <w:rsid w:val="00662B80"/>
    <w:rsid w:val="0066433C"/>
    <w:rsid w:val="00664E0A"/>
    <w:rsid w:val="0066701F"/>
    <w:rsid w:val="0066768F"/>
    <w:rsid w:val="00667F9E"/>
    <w:rsid w:val="00670F6C"/>
    <w:rsid w:val="00674F91"/>
    <w:rsid w:val="00676E58"/>
    <w:rsid w:val="0068518C"/>
    <w:rsid w:val="006852C7"/>
    <w:rsid w:val="006852CE"/>
    <w:rsid w:val="00686909"/>
    <w:rsid w:val="00692D14"/>
    <w:rsid w:val="006963A3"/>
    <w:rsid w:val="006977F4"/>
    <w:rsid w:val="006A7A3B"/>
    <w:rsid w:val="006A7FDC"/>
    <w:rsid w:val="006B0385"/>
    <w:rsid w:val="006B06A1"/>
    <w:rsid w:val="006B2C55"/>
    <w:rsid w:val="006B33DA"/>
    <w:rsid w:val="006B65C7"/>
    <w:rsid w:val="006B69FA"/>
    <w:rsid w:val="006B7E5D"/>
    <w:rsid w:val="006C1727"/>
    <w:rsid w:val="006C32FD"/>
    <w:rsid w:val="006C39CE"/>
    <w:rsid w:val="006C5281"/>
    <w:rsid w:val="006C6696"/>
    <w:rsid w:val="006D0FCC"/>
    <w:rsid w:val="006D1B05"/>
    <w:rsid w:val="006D21F5"/>
    <w:rsid w:val="006D3089"/>
    <w:rsid w:val="006D32ED"/>
    <w:rsid w:val="006D4306"/>
    <w:rsid w:val="006D657C"/>
    <w:rsid w:val="006E126D"/>
    <w:rsid w:val="006E1FC3"/>
    <w:rsid w:val="006E2536"/>
    <w:rsid w:val="006E4106"/>
    <w:rsid w:val="006E4B01"/>
    <w:rsid w:val="006E64F1"/>
    <w:rsid w:val="006F1D10"/>
    <w:rsid w:val="00704CE9"/>
    <w:rsid w:val="0070616B"/>
    <w:rsid w:val="00706295"/>
    <w:rsid w:val="00706C5E"/>
    <w:rsid w:val="00706FDA"/>
    <w:rsid w:val="00711F9A"/>
    <w:rsid w:val="00713810"/>
    <w:rsid w:val="00730054"/>
    <w:rsid w:val="007303A5"/>
    <w:rsid w:val="00730B3E"/>
    <w:rsid w:val="00731B01"/>
    <w:rsid w:val="0073251C"/>
    <w:rsid w:val="0073420B"/>
    <w:rsid w:val="00734E57"/>
    <w:rsid w:val="00736367"/>
    <w:rsid w:val="0074760E"/>
    <w:rsid w:val="00752EF7"/>
    <w:rsid w:val="0075381E"/>
    <w:rsid w:val="00753AA8"/>
    <w:rsid w:val="00753FEE"/>
    <w:rsid w:val="00754ABA"/>
    <w:rsid w:val="007601B8"/>
    <w:rsid w:val="00762268"/>
    <w:rsid w:val="007666BC"/>
    <w:rsid w:val="007760BA"/>
    <w:rsid w:val="00777884"/>
    <w:rsid w:val="00780E73"/>
    <w:rsid w:val="0078184E"/>
    <w:rsid w:val="00781EE6"/>
    <w:rsid w:val="00782B0D"/>
    <w:rsid w:val="00783D02"/>
    <w:rsid w:val="00785EB6"/>
    <w:rsid w:val="0079781A"/>
    <w:rsid w:val="007A02C8"/>
    <w:rsid w:val="007A1546"/>
    <w:rsid w:val="007A228C"/>
    <w:rsid w:val="007A368E"/>
    <w:rsid w:val="007A5868"/>
    <w:rsid w:val="007B04CE"/>
    <w:rsid w:val="007B6871"/>
    <w:rsid w:val="007B7A2F"/>
    <w:rsid w:val="007C0937"/>
    <w:rsid w:val="007C0D14"/>
    <w:rsid w:val="007C32EE"/>
    <w:rsid w:val="007C39D3"/>
    <w:rsid w:val="007C3D33"/>
    <w:rsid w:val="007C697C"/>
    <w:rsid w:val="007D0218"/>
    <w:rsid w:val="007D294A"/>
    <w:rsid w:val="007D47D2"/>
    <w:rsid w:val="007D6EC0"/>
    <w:rsid w:val="007D7AB7"/>
    <w:rsid w:val="007D7E1D"/>
    <w:rsid w:val="007E503C"/>
    <w:rsid w:val="007E5070"/>
    <w:rsid w:val="007E5FA4"/>
    <w:rsid w:val="007E7F77"/>
    <w:rsid w:val="007F2A51"/>
    <w:rsid w:val="007F4B36"/>
    <w:rsid w:val="007F51ED"/>
    <w:rsid w:val="007F5DEB"/>
    <w:rsid w:val="007F5F1A"/>
    <w:rsid w:val="007F7040"/>
    <w:rsid w:val="00800241"/>
    <w:rsid w:val="0080345C"/>
    <w:rsid w:val="00803B28"/>
    <w:rsid w:val="00807D40"/>
    <w:rsid w:val="008113E3"/>
    <w:rsid w:val="0081226F"/>
    <w:rsid w:val="00813EB5"/>
    <w:rsid w:val="008210ED"/>
    <w:rsid w:val="00822994"/>
    <w:rsid w:val="0082522F"/>
    <w:rsid w:val="008316DC"/>
    <w:rsid w:val="00831979"/>
    <w:rsid w:val="00841E46"/>
    <w:rsid w:val="0084443D"/>
    <w:rsid w:val="00847AB1"/>
    <w:rsid w:val="00851352"/>
    <w:rsid w:val="00857077"/>
    <w:rsid w:val="0086052C"/>
    <w:rsid w:val="00861A91"/>
    <w:rsid w:val="00862FA7"/>
    <w:rsid w:val="00863230"/>
    <w:rsid w:val="00863E48"/>
    <w:rsid w:val="00865BD0"/>
    <w:rsid w:val="008717D8"/>
    <w:rsid w:val="00871D7A"/>
    <w:rsid w:val="0087206F"/>
    <w:rsid w:val="0087215C"/>
    <w:rsid w:val="008736A4"/>
    <w:rsid w:val="00873B95"/>
    <w:rsid w:val="00875D25"/>
    <w:rsid w:val="00877858"/>
    <w:rsid w:val="00880E35"/>
    <w:rsid w:val="00880E4F"/>
    <w:rsid w:val="0088182A"/>
    <w:rsid w:val="00886C7B"/>
    <w:rsid w:val="008875FE"/>
    <w:rsid w:val="00887F8E"/>
    <w:rsid w:val="00896234"/>
    <w:rsid w:val="00897E43"/>
    <w:rsid w:val="008A0CA7"/>
    <w:rsid w:val="008A4276"/>
    <w:rsid w:val="008A4A18"/>
    <w:rsid w:val="008A4A23"/>
    <w:rsid w:val="008A5606"/>
    <w:rsid w:val="008B059B"/>
    <w:rsid w:val="008B0FF0"/>
    <w:rsid w:val="008B1525"/>
    <w:rsid w:val="008B1835"/>
    <w:rsid w:val="008B79F4"/>
    <w:rsid w:val="008BA50F"/>
    <w:rsid w:val="008C222B"/>
    <w:rsid w:val="008C5738"/>
    <w:rsid w:val="008C78F8"/>
    <w:rsid w:val="008C7EAD"/>
    <w:rsid w:val="008D0CFE"/>
    <w:rsid w:val="008D31B3"/>
    <w:rsid w:val="008D56D1"/>
    <w:rsid w:val="008D6152"/>
    <w:rsid w:val="008E3E5A"/>
    <w:rsid w:val="008E5A36"/>
    <w:rsid w:val="008E7BA9"/>
    <w:rsid w:val="008F0F81"/>
    <w:rsid w:val="008F167D"/>
    <w:rsid w:val="008F1BBA"/>
    <w:rsid w:val="008F27BF"/>
    <w:rsid w:val="008F2E64"/>
    <w:rsid w:val="008F6B77"/>
    <w:rsid w:val="009010EB"/>
    <w:rsid w:val="00901A7B"/>
    <w:rsid w:val="009040BB"/>
    <w:rsid w:val="009053E5"/>
    <w:rsid w:val="00910D82"/>
    <w:rsid w:val="009142EC"/>
    <w:rsid w:val="009145E4"/>
    <w:rsid w:val="00914B68"/>
    <w:rsid w:val="009154C3"/>
    <w:rsid w:val="00917070"/>
    <w:rsid w:val="00921187"/>
    <w:rsid w:val="0092160C"/>
    <w:rsid w:val="00923540"/>
    <w:rsid w:val="00923914"/>
    <w:rsid w:val="00925893"/>
    <w:rsid w:val="00926767"/>
    <w:rsid w:val="009302AE"/>
    <w:rsid w:val="009361D5"/>
    <w:rsid w:val="00936CC3"/>
    <w:rsid w:val="00941B96"/>
    <w:rsid w:val="009428A4"/>
    <w:rsid w:val="009431C2"/>
    <w:rsid w:val="009447AE"/>
    <w:rsid w:val="00944899"/>
    <w:rsid w:val="009461C3"/>
    <w:rsid w:val="0095130D"/>
    <w:rsid w:val="009513AA"/>
    <w:rsid w:val="009517F2"/>
    <w:rsid w:val="00957979"/>
    <w:rsid w:val="009641E1"/>
    <w:rsid w:val="009659F4"/>
    <w:rsid w:val="0096608B"/>
    <w:rsid w:val="009706DF"/>
    <w:rsid w:val="00970D60"/>
    <w:rsid w:val="00974808"/>
    <w:rsid w:val="0097650A"/>
    <w:rsid w:val="00976CB8"/>
    <w:rsid w:val="009828FB"/>
    <w:rsid w:val="00987F46"/>
    <w:rsid w:val="00990E4A"/>
    <w:rsid w:val="0099361C"/>
    <w:rsid w:val="0099390E"/>
    <w:rsid w:val="00995A80"/>
    <w:rsid w:val="009960E5"/>
    <w:rsid w:val="009A3705"/>
    <w:rsid w:val="009A39E5"/>
    <w:rsid w:val="009A4A5B"/>
    <w:rsid w:val="009A4F78"/>
    <w:rsid w:val="009A7ADC"/>
    <w:rsid w:val="009B0D30"/>
    <w:rsid w:val="009B1E19"/>
    <w:rsid w:val="009B2A65"/>
    <w:rsid w:val="009B2D69"/>
    <w:rsid w:val="009B63D0"/>
    <w:rsid w:val="009B74B9"/>
    <w:rsid w:val="009B7889"/>
    <w:rsid w:val="009B7E26"/>
    <w:rsid w:val="009C07FA"/>
    <w:rsid w:val="009C11F3"/>
    <w:rsid w:val="009C1457"/>
    <w:rsid w:val="009C19B7"/>
    <w:rsid w:val="009C1EF4"/>
    <w:rsid w:val="009C1FAD"/>
    <w:rsid w:val="009C2A53"/>
    <w:rsid w:val="009C35BE"/>
    <w:rsid w:val="009C4578"/>
    <w:rsid w:val="009C4713"/>
    <w:rsid w:val="009C5423"/>
    <w:rsid w:val="009C5ABB"/>
    <w:rsid w:val="009C74A0"/>
    <w:rsid w:val="009D15F0"/>
    <w:rsid w:val="009D7C51"/>
    <w:rsid w:val="009E196C"/>
    <w:rsid w:val="009E1AD9"/>
    <w:rsid w:val="009E679C"/>
    <w:rsid w:val="009E6A0A"/>
    <w:rsid w:val="009E7171"/>
    <w:rsid w:val="009F21D6"/>
    <w:rsid w:val="009F36BF"/>
    <w:rsid w:val="009F5C32"/>
    <w:rsid w:val="00A0130D"/>
    <w:rsid w:val="00A05FD3"/>
    <w:rsid w:val="00A111B6"/>
    <w:rsid w:val="00A14DD0"/>
    <w:rsid w:val="00A2475D"/>
    <w:rsid w:val="00A2668B"/>
    <w:rsid w:val="00A26D27"/>
    <w:rsid w:val="00A26F71"/>
    <w:rsid w:val="00A331C7"/>
    <w:rsid w:val="00A3525E"/>
    <w:rsid w:val="00A3618B"/>
    <w:rsid w:val="00A376EE"/>
    <w:rsid w:val="00A40CA8"/>
    <w:rsid w:val="00A42A99"/>
    <w:rsid w:val="00A43915"/>
    <w:rsid w:val="00A439B7"/>
    <w:rsid w:val="00A44A14"/>
    <w:rsid w:val="00A505FE"/>
    <w:rsid w:val="00A5151A"/>
    <w:rsid w:val="00A52FAD"/>
    <w:rsid w:val="00A5486D"/>
    <w:rsid w:val="00A55C45"/>
    <w:rsid w:val="00A57E0A"/>
    <w:rsid w:val="00A64302"/>
    <w:rsid w:val="00A64431"/>
    <w:rsid w:val="00A651A1"/>
    <w:rsid w:val="00A6564F"/>
    <w:rsid w:val="00A66571"/>
    <w:rsid w:val="00A70E90"/>
    <w:rsid w:val="00A72B51"/>
    <w:rsid w:val="00A759C5"/>
    <w:rsid w:val="00A77919"/>
    <w:rsid w:val="00A77A16"/>
    <w:rsid w:val="00A8065B"/>
    <w:rsid w:val="00A823F6"/>
    <w:rsid w:val="00A8459D"/>
    <w:rsid w:val="00A85B5A"/>
    <w:rsid w:val="00A86AE3"/>
    <w:rsid w:val="00A8719E"/>
    <w:rsid w:val="00A964FE"/>
    <w:rsid w:val="00AA0127"/>
    <w:rsid w:val="00AA0A89"/>
    <w:rsid w:val="00AA2EF3"/>
    <w:rsid w:val="00AA3190"/>
    <w:rsid w:val="00AA5368"/>
    <w:rsid w:val="00AA6429"/>
    <w:rsid w:val="00AB03A1"/>
    <w:rsid w:val="00AB2119"/>
    <w:rsid w:val="00AC01AA"/>
    <w:rsid w:val="00AC4F72"/>
    <w:rsid w:val="00AC5041"/>
    <w:rsid w:val="00AD0602"/>
    <w:rsid w:val="00AD0A04"/>
    <w:rsid w:val="00AD52B7"/>
    <w:rsid w:val="00AE482E"/>
    <w:rsid w:val="00AE650B"/>
    <w:rsid w:val="00AF21DA"/>
    <w:rsid w:val="00AF4C38"/>
    <w:rsid w:val="00AF741A"/>
    <w:rsid w:val="00B01ADB"/>
    <w:rsid w:val="00B0295E"/>
    <w:rsid w:val="00B04161"/>
    <w:rsid w:val="00B056F9"/>
    <w:rsid w:val="00B07031"/>
    <w:rsid w:val="00B0718E"/>
    <w:rsid w:val="00B07C3D"/>
    <w:rsid w:val="00B11E3D"/>
    <w:rsid w:val="00B130DF"/>
    <w:rsid w:val="00B14D2C"/>
    <w:rsid w:val="00B17E82"/>
    <w:rsid w:val="00B27F2E"/>
    <w:rsid w:val="00B33792"/>
    <w:rsid w:val="00B3409A"/>
    <w:rsid w:val="00B36DC8"/>
    <w:rsid w:val="00B41AAB"/>
    <w:rsid w:val="00B4575A"/>
    <w:rsid w:val="00B47F21"/>
    <w:rsid w:val="00B501A1"/>
    <w:rsid w:val="00B52A75"/>
    <w:rsid w:val="00B546AD"/>
    <w:rsid w:val="00B575BA"/>
    <w:rsid w:val="00B613C2"/>
    <w:rsid w:val="00B615E7"/>
    <w:rsid w:val="00B66558"/>
    <w:rsid w:val="00B70B08"/>
    <w:rsid w:val="00B71608"/>
    <w:rsid w:val="00B74393"/>
    <w:rsid w:val="00B744C8"/>
    <w:rsid w:val="00B756AE"/>
    <w:rsid w:val="00B75751"/>
    <w:rsid w:val="00B76429"/>
    <w:rsid w:val="00B80B80"/>
    <w:rsid w:val="00B82AAE"/>
    <w:rsid w:val="00B8555F"/>
    <w:rsid w:val="00B86471"/>
    <w:rsid w:val="00B93402"/>
    <w:rsid w:val="00B9416B"/>
    <w:rsid w:val="00B956D4"/>
    <w:rsid w:val="00B968DB"/>
    <w:rsid w:val="00B96AC9"/>
    <w:rsid w:val="00B9719B"/>
    <w:rsid w:val="00B97446"/>
    <w:rsid w:val="00B977EA"/>
    <w:rsid w:val="00BA2250"/>
    <w:rsid w:val="00BA7432"/>
    <w:rsid w:val="00BB2764"/>
    <w:rsid w:val="00BB4CFA"/>
    <w:rsid w:val="00BB67E0"/>
    <w:rsid w:val="00BB7A66"/>
    <w:rsid w:val="00BC1AA0"/>
    <w:rsid w:val="00BC2495"/>
    <w:rsid w:val="00BC314A"/>
    <w:rsid w:val="00BC3774"/>
    <w:rsid w:val="00BC46C2"/>
    <w:rsid w:val="00BC4B59"/>
    <w:rsid w:val="00BC7EB9"/>
    <w:rsid w:val="00BC7F85"/>
    <w:rsid w:val="00BD0342"/>
    <w:rsid w:val="00BD16C7"/>
    <w:rsid w:val="00BD2643"/>
    <w:rsid w:val="00BD56B1"/>
    <w:rsid w:val="00BD6558"/>
    <w:rsid w:val="00BE27D2"/>
    <w:rsid w:val="00BE4CD8"/>
    <w:rsid w:val="00BE4DF1"/>
    <w:rsid w:val="00BF2AD7"/>
    <w:rsid w:val="00BF2F76"/>
    <w:rsid w:val="00BF3022"/>
    <w:rsid w:val="00BF3214"/>
    <w:rsid w:val="00BF3633"/>
    <w:rsid w:val="00BF5573"/>
    <w:rsid w:val="00BF58E4"/>
    <w:rsid w:val="00BF60E7"/>
    <w:rsid w:val="00BF65CA"/>
    <w:rsid w:val="00C0393D"/>
    <w:rsid w:val="00C05785"/>
    <w:rsid w:val="00C10791"/>
    <w:rsid w:val="00C1099C"/>
    <w:rsid w:val="00C11EBC"/>
    <w:rsid w:val="00C13273"/>
    <w:rsid w:val="00C14795"/>
    <w:rsid w:val="00C15867"/>
    <w:rsid w:val="00C22398"/>
    <w:rsid w:val="00C22470"/>
    <w:rsid w:val="00C2296D"/>
    <w:rsid w:val="00C23155"/>
    <w:rsid w:val="00C23851"/>
    <w:rsid w:val="00C276BF"/>
    <w:rsid w:val="00C349D5"/>
    <w:rsid w:val="00C34E84"/>
    <w:rsid w:val="00C36CEF"/>
    <w:rsid w:val="00C40C41"/>
    <w:rsid w:val="00C429DD"/>
    <w:rsid w:val="00C45885"/>
    <w:rsid w:val="00C45BBB"/>
    <w:rsid w:val="00C45D9C"/>
    <w:rsid w:val="00C46054"/>
    <w:rsid w:val="00C47088"/>
    <w:rsid w:val="00C47C95"/>
    <w:rsid w:val="00C50F22"/>
    <w:rsid w:val="00C52B99"/>
    <w:rsid w:val="00C57971"/>
    <w:rsid w:val="00C6063D"/>
    <w:rsid w:val="00C6133E"/>
    <w:rsid w:val="00C65BD7"/>
    <w:rsid w:val="00C66F9F"/>
    <w:rsid w:val="00C72AAC"/>
    <w:rsid w:val="00C76BA4"/>
    <w:rsid w:val="00C76EDE"/>
    <w:rsid w:val="00C83A48"/>
    <w:rsid w:val="00C847F7"/>
    <w:rsid w:val="00C85865"/>
    <w:rsid w:val="00C85E85"/>
    <w:rsid w:val="00C860A9"/>
    <w:rsid w:val="00C9156F"/>
    <w:rsid w:val="00C91F42"/>
    <w:rsid w:val="00C94F0B"/>
    <w:rsid w:val="00C9673C"/>
    <w:rsid w:val="00CA0032"/>
    <w:rsid w:val="00CA22B4"/>
    <w:rsid w:val="00CA26F3"/>
    <w:rsid w:val="00CA2EAE"/>
    <w:rsid w:val="00CA3E0B"/>
    <w:rsid w:val="00CA3FE7"/>
    <w:rsid w:val="00CA4AC1"/>
    <w:rsid w:val="00CA59FB"/>
    <w:rsid w:val="00CA5C76"/>
    <w:rsid w:val="00CA5E10"/>
    <w:rsid w:val="00CA7322"/>
    <w:rsid w:val="00CB0316"/>
    <w:rsid w:val="00CB0B11"/>
    <w:rsid w:val="00CB1DBA"/>
    <w:rsid w:val="00CB1F29"/>
    <w:rsid w:val="00CB2256"/>
    <w:rsid w:val="00CB3D69"/>
    <w:rsid w:val="00CB426A"/>
    <w:rsid w:val="00CB5354"/>
    <w:rsid w:val="00CB6469"/>
    <w:rsid w:val="00CC2B0A"/>
    <w:rsid w:val="00CC3C9E"/>
    <w:rsid w:val="00CC6A14"/>
    <w:rsid w:val="00CC70A3"/>
    <w:rsid w:val="00CC72E8"/>
    <w:rsid w:val="00CD1E3A"/>
    <w:rsid w:val="00CD23CA"/>
    <w:rsid w:val="00CD4442"/>
    <w:rsid w:val="00CD53C3"/>
    <w:rsid w:val="00CD574E"/>
    <w:rsid w:val="00CD701A"/>
    <w:rsid w:val="00CD7209"/>
    <w:rsid w:val="00CE0866"/>
    <w:rsid w:val="00CE17A7"/>
    <w:rsid w:val="00CE20A9"/>
    <w:rsid w:val="00CE26EF"/>
    <w:rsid w:val="00CE4C22"/>
    <w:rsid w:val="00CE76E5"/>
    <w:rsid w:val="00CF1B6D"/>
    <w:rsid w:val="00CF41EC"/>
    <w:rsid w:val="00CF5D04"/>
    <w:rsid w:val="00CF7975"/>
    <w:rsid w:val="00CF7C4D"/>
    <w:rsid w:val="00D015EA"/>
    <w:rsid w:val="00D02F43"/>
    <w:rsid w:val="00D0407D"/>
    <w:rsid w:val="00D04DE4"/>
    <w:rsid w:val="00D05B63"/>
    <w:rsid w:val="00D063F1"/>
    <w:rsid w:val="00D064AC"/>
    <w:rsid w:val="00D07D0C"/>
    <w:rsid w:val="00D1106F"/>
    <w:rsid w:val="00D12755"/>
    <w:rsid w:val="00D13348"/>
    <w:rsid w:val="00D14426"/>
    <w:rsid w:val="00D14F22"/>
    <w:rsid w:val="00D16E0B"/>
    <w:rsid w:val="00D202E6"/>
    <w:rsid w:val="00D20F0F"/>
    <w:rsid w:val="00D25D68"/>
    <w:rsid w:val="00D2633D"/>
    <w:rsid w:val="00D26FA9"/>
    <w:rsid w:val="00D345CA"/>
    <w:rsid w:val="00D352B6"/>
    <w:rsid w:val="00D354ED"/>
    <w:rsid w:val="00D35B1E"/>
    <w:rsid w:val="00D35BC2"/>
    <w:rsid w:val="00D365E9"/>
    <w:rsid w:val="00D37391"/>
    <w:rsid w:val="00D37487"/>
    <w:rsid w:val="00D41551"/>
    <w:rsid w:val="00D42545"/>
    <w:rsid w:val="00D4741C"/>
    <w:rsid w:val="00D503B2"/>
    <w:rsid w:val="00D505AB"/>
    <w:rsid w:val="00D50E92"/>
    <w:rsid w:val="00D56563"/>
    <w:rsid w:val="00D57918"/>
    <w:rsid w:val="00D60DCF"/>
    <w:rsid w:val="00D627AB"/>
    <w:rsid w:val="00D70930"/>
    <w:rsid w:val="00D7388E"/>
    <w:rsid w:val="00D73DC6"/>
    <w:rsid w:val="00D74C1A"/>
    <w:rsid w:val="00D754C1"/>
    <w:rsid w:val="00D7668B"/>
    <w:rsid w:val="00D77393"/>
    <w:rsid w:val="00D77A35"/>
    <w:rsid w:val="00D814A3"/>
    <w:rsid w:val="00D818F9"/>
    <w:rsid w:val="00D81B3E"/>
    <w:rsid w:val="00D82429"/>
    <w:rsid w:val="00D8447C"/>
    <w:rsid w:val="00D871F2"/>
    <w:rsid w:val="00D87C1D"/>
    <w:rsid w:val="00D90C70"/>
    <w:rsid w:val="00D90E49"/>
    <w:rsid w:val="00D91C64"/>
    <w:rsid w:val="00D96ADE"/>
    <w:rsid w:val="00D96C8E"/>
    <w:rsid w:val="00DA0CE2"/>
    <w:rsid w:val="00DA2387"/>
    <w:rsid w:val="00DA31C6"/>
    <w:rsid w:val="00DA3987"/>
    <w:rsid w:val="00DA413A"/>
    <w:rsid w:val="00DA635B"/>
    <w:rsid w:val="00DB1EE3"/>
    <w:rsid w:val="00DB4A51"/>
    <w:rsid w:val="00DB6003"/>
    <w:rsid w:val="00DC0AC8"/>
    <w:rsid w:val="00DC5EA1"/>
    <w:rsid w:val="00DC64BD"/>
    <w:rsid w:val="00DC669D"/>
    <w:rsid w:val="00DC6A10"/>
    <w:rsid w:val="00DD320C"/>
    <w:rsid w:val="00DD4A6D"/>
    <w:rsid w:val="00DD568A"/>
    <w:rsid w:val="00DD787C"/>
    <w:rsid w:val="00DE657E"/>
    <w:rsid w:val="00DE6E7D"/>
    <w:rsid w:val="00DF3AA0"/>
    <w:rsid w:val="00DF4704"/>
    <w:rsid w:val="00DF7217"/>
    <w:rsid w:val="00E01B62"/>
    <w:rsid w:val="00E024AA"/>
    <w:rsid w:val="00E02729"/>
    <w:rsid w:val="00E04D9B"/>
    <w:rsid w:val="00E15C77"/>
    <w:rsid w:val="00E16670"/>
    <w:rsid w:val="00E179A9"/>
    <w:rsid w:val="00E2026A"/>
    <w:rsid w:val="00E2091A"/>
    <w:rsid w:val="00E224A9"/>
    <w:rsid w:val="00E2448A"/>
    <w:rsid w:val="00E250F1"/>
    <w:rsid w:val="00E260E6"/>
    <w:rsid w:val="00E3067B"/>
    <w:rsid w:val="00E31B12"/>
    <w:rsid w:val="00E331FF"/>
    <w:rsid w:val="00E33393"/>
    <w:rsid w:val="00E34934"/>
    <w:rsid w:val="00E3550D"/>
    <w:rsid w:val="00E424B7"/>
    <w:rsid w:val="00E44823"/>
    <w:rsid w:val="00E52838"/>
    <w:rsid w:val="00E52ACD"/>
    <w:rsid w:val="00E52F35"/>
    <w:rsid w:val="00E614E0"/>
    <w:rsid w:val="00E61655"/>
    <w:rsid w:val="00E6308F"/>
    <w:rsid w:val="00E65187"/>
    <w:rsid w:val="00E707DF"/>
    <w:rsid w:val="00E72FDC"/>
    <w:rsid w:val="00E73F7F"/>
    <w:rsid w:val="00E744E3"/>
    <w:rsid w:val="00E753E8"/>
    <w:rsid w:val="00E77F1B"/>
    <w:rsid w:val="00E80FE7"/>
    <w:rsid w:val="00E81908"/>
    <w:rsid w:val="00E85409"/>
    <w:rsid w:val="00E85691"/>
    <w:rsid w:val="00E87F13"/>
    <w:rsid w:val="00E90B05"/>
    <w:rsid w:val="00E919F2"/>
    <w:rsid w:val="00E96A89"/>
    <w:rsid w:val="00EA3421"/>
    <w:rsid w:val="00EA429F"/>
    <w:rsid w:val="00EA4AE6"/>
    <w:rsid w:val="00EA4EA9"/>
    <w:rsid w:val="00EA4F9E"/>
    <w:rsid w:val="00EA598B"/>
    <w:rsid w:val="00EA63CA"/>
    <w:rsid w:val="00EA6D3B"/>
    <w:rsid w:val="00EB00AD"/>
    <w:rsid w:val="00EB136C"/>
    <w:rsid w:val="00EB2FB0"/>
    <w:rsid w:val="00EB480E"/>
    <w:rsid w:val="00EB5EC6"/>
    <w:rsid w:val="00EB7FC9"/>
    <w:rsid w:val="00EC2B28"/>
    <w:rsid w:val="00EC6788"/>
    <w:rsid w:val="00ED102A"/>
    <w:rsid w:val="00ED27E8"/>
    <w:rsid w:val="00ED636D"/>
    <w:rsid w:val="00ED7137"/>
    <w:rsid w:val="00EE157E"/>
    <w:rsid w:val="00EE2FA2"/>
    <w:rsid w:val="00EE4CD5"/>
    <w:rsid w:val="00EE55D8"/>
    <w:rsid w:val="00EE6BCB"/>
    <w:rsid w:val="00EF06EA"/>
    <w:rsid w:val="00EF1F31"/>
    <w:rsid w:val="00F04804"/>
    <w:rsid w:val="00F04860"/>
    <w:rsid w:val="00F07604"/>
    <w:rsid w:val="00F13752"/>
    <w:rsid w:val="00F13E18"/>
    <w:rsid w:val="00F14A7D"/>
    <w:rsid w:val="00F206A7"/>
    <w:rsid w:val="00F21088"/>
    <w:rsid w:val="00F22C5B"/>
    <w:rsid w:val="00F24C24"/>
    <w:rsid w:val="00F26518"/>
    <w:rsid w:val="00F326BF"/>
    <w:rsid w:val="00F327E7"/>
    <w:rsid w:val="00F338A1"/>
    <w:rsid w:val="00F35746"/>
    <w:rsid w:val="00F37394"/>
    <w:rsid w:val="00F41C0A"/>
    <w:rsid w:val="00F424A4"/>
    <w:rsid w:val="00F447C7"/>
    <w:rsid w:val="00F459B4"/>
    <w:rsid w:val="00F460FC"/>
    <w:rsid w:val="00F4C9E7"/>
    <w:rsid w:val="00F51F99"/>
    <w:rsid w:val="00F5211B"/>
    <w:rsid w:val="00F5549D"/>
    <w:rsid w:val="00F554A9"/>
    <w:rsid w:val="00F57D81"/>
    <w:rsid w:val="00F62462"/>
    <w:rsid w:val="00F64AFB"/>
    <w:rsid w:val="00F67667"/>
    <w:rsid w:val="00F704EE"/>
    <w:rsid w:val="00F716FD"/>
    <w:rsid w:val="00F72408"/>
    <w:rsid w:val="00F7632D"/>
    <w:rsid w:val="00F7744B"/>
    <w:rsid w:val="00F7790C"/>
    <w:rsid w:val="00F80355"/>
    <w:rsid w:val="00F82203"/>
    <w:rsid w:val="00F87C43"/>
    <w:rsid w:val="00F91499"/>
    <w:rsid w:val="00F9442C"/>
    <w:rsid w:val="00F960DE"/>
    <w:rsid w:val="00FA2EB1"/>
    <w:rsid w:val="00FA5722"/>
    <w:rsid w:val="00FA6E0A"/>
    <w:rsid w:val="00FA77EE"/>
    <w:rsid w:val="00FB0C81"/>
    <w:rsid w:val="00FB4CD2"/>
    <w:rsid w:val="00FB62B7"/>
    <w:rsid w:val="00FB6A39"/>
    <w:rsid w:val="00FC10BE"/>
    <w:rsid w:val="00FC2200"/>
    <w:rsid w:val="00FC2540"/>
    <w:rsid w:val="00FC2B76"/>
    <w:rsid w:val="00FC3F68"/>
    <w:rsid w:val="00FD0518"/>
    <w:rsid w:val="00FD0DCF"/>
    <w:rsid w:val="00FD73BE"/>
    <w:rsid w:val="00FE0249"/>
    <w:rsid w:val="00FE33C5"/>
    <w:rsid w:val="00FF00E1"/>
    <w:rsid w:val="00FF0204"/>
    <w:rsid w:val="00FF3AED"/>
    <w:rsid w:val="00FF526A"/>
    <w:rsid w:val="00FF57D0"/>
    <w:rsid w:val="00FF5E8A"/>
    <w:rsid w:val="01CC952D"/>
    <w:rsid w:val="01DF75C6"/>
    <w:rsid w:val="01F0E84F"/>
    <w:rsid w:val="0238FC0B"/>
    <w:rsid w:val="024744B1"/>
    <w:rsid w:val="02540D92"/>
    <w:rsid w:val="03057D48"/>
    <w:rsid w:val="033D7631"/>
    <w:rsid w:val="038451A7"/>
    <w:rsid w:val="03E3400B"/>
    <w:rsid w:val="03E494A1"/>
    <w:rsid w:val="03F533A7"/>
    <w:rsid w:val="0423AA0C"/>
    <w:rsid w:val="048D7F46"/>
    <w:rsid w:val="04C4E654"/>
    <w:rsid w:val="05CBC799"/>
    <w:rsid w:val="06011FA7"/>
    <w:rsid w:val="0607D21E"/>
    <w:rsid w:val="061A3FAD"/>
    <w:rsid w:val="06435BA6"/>
    <w:rsid w:val="0699E6CE"/>
    <w:rsid w:val="069B89F4"/>
    <w:rsid w:val="06EB45A8"/>
    <w:rsid w:val="070AA17E"/>
    <w:rsid w:val="076B9383"/>
    <w:rsid w:val="07707C78"/>
    <w:rsid w:val="07A13CB4"/>
    <w:rsid w:val="089B4996"/>
    <w:rsid w:val="089FE9C9"/>
    <w:rsid w:val="08AA4653"/>
    <w:rsid w:val="08D12A5E"/>
    <w:rsid w:val="08E000EA"/>
    <w:rsid w:val="08E72E87"/>
    <w:rsid w:val="09524131"/>
    <w:rsid w:val="09609F73"/>
    <w:rsid w:val="096A0FD3"/>
    <w:rsid w:val="098FA0AE"/>
    <w:rsid w:val="09ABC3FC"/>
    <w:rsid w:val="09D9BF9F"/>
    <w:rsid w:val="09E634D4"/>
    <w:rsid w:val="09FC0FA0"/>
    <w:rsid w:val="0A4023A6"/>
    <w:rsid w:val="0A9CA3E8"/>
    <w:rsid w:val="0AA7F791"/>
    <w:rsid w:val="0ACE9906"/>
    <w:rsid w:val="0AE02351"/>
    <w:rsid w:val="0AE45A20"/>
    <w:rsid w:val="0AF0659A"/>
    <w:rsid w:val="0B0493D3"/>
    <w:rsid w:val="0B5DE610"/>
    <w:rsid w:val="0CD55648"/>
    <w:rsid w:val="0CE9942F"/>
    <w:rsid w:val="0D25257E"/>
    <w:rsid w:val="0D5D6488"/>
    <w:rsid w:val="0DC41B2A"/>
    <w:rsid w:val="0E5ED873"/>
    <w:rsid w:val="0F056DD6"/>
    <w:rsid w:val="0F32454E"/>
    <w:rsid w:val="0F62A902"/>
    <w:rsid w:val="0FA75333"/>
    <w:rsid w:val="0FD56D40"/>
    <w:rsid w:val="10090AAB"/>
    <w:rsid w:val="10DB8964"/>
    <w:rsid w:val="10ED090A"/>
    <w:rsid w:val="112BAAFC"/>
    <w:rsid w:val="11383CAD"/>
    <w:rsid w:val="1143BA45"/>
    <w:rsid w:val="11C43F0D"/>
    <w:rsid w:val="1208BBEF"/>
    <w:rsid w:val="128BE522"/>
    <w:rsid w:val="12C86BEF"/>
    <w:rsid w:val="12F99C4B"/>
    <w:rsid w:val="1354B5E1"/>
    <w:rsid w:val="137A4033"/>
    <w:rsid w:val="13CFB610"/>
    <w:rsid w:val="141B5D38"/>
    <w:rsid w:val="1441621B"/>
    <w:rsid w:val="14546BD5"/>
    <w:rsid w:val="14591B8E"/>
    <w:rsid w:val="14AF5755"/>
    <w:rsid w:val="1594BB22"/>
    <w:rsid w:val="1596BD59"/>
    <w:rsid w:val="15AD3C21"/>
    <w:rsid w:val="15FF865F"/>
    <w:rsid w:val="16506DD5"/>
    <w:rsid w:val="16C11E40"/>
    <w:rsid w:val="171B4378"/>
    <w:rsid w:val="172E63C6"/>
    <w:rsid w:val="174C2E5D"/>
    <w:rsid w:val="177F2A54"/>
    <w:rsid w:val="179C7A3F"/>
    <w:rsid w:val="18443FD2"/>
    <w:rsid w:val="18489E0A"/>
    <w:rsid w:val="185E422F"/>
    <w:rsid w:val="188F0824"/>
    <w:rsid w:val="18F2591A"/>
    <w:rsid w:val="191556D4"/>
    <w:rsid w:val="1961D11B"/>
    <w:rsid w:val="1966B2FC"/>
    <w:rsid w:val="19C89AE6"/>
    <w:rsid w:val="19CC84CF"/>
    <w:rsid w:val="19D70A69"/>
    <w:rsid w:val="1AA95159"/>
    <w:rsid w:val="1B5405A7"/>
    <w:rsid w:val="1C3CC699"/>
    <w:rsid w:val="1C4D031E"/>
    <w:rsid w:val="1C65BBBB"/>
    <w:rsid w:val="1C6CFFF4"/>
    <w:rsid w:val="1C822F32"/>
    <w:rsid w:val="1D3676C3"/>
    <w:rsid w:val="1DD2D78B"/>
    <w:rsid w:val="1E6ED16A"/>
    <w:rsid w:val="1E941D77"/>
    <w:rsid w:val="1F0EA411"/>
    <w:rsid w:val="20165207"/>
    <w:rsid w:val="20F90A38"/>
    <w:rsid w:val="21003079"/>
    <w:rsid w:val="2119606E"/>
    <w:rsid w:val="21258B09"/>
    <w:rsid w:val="2154373E"/>
    <w:rsid w:val="21898D9A"/>
    <w:rsid w:val="21D16A9F"/>
    <w:rsid w:val="21DCFDC2"/>
    <w:rsid w:val="2213D777"/>
    <w:rsid w:val="22905C7D"/>
    <w:rsid w:val="22A1344D"/>
    <w:rsid w:val="237AA4D3"/>
    <w:rsid w:val="240F2373"/>
    <w:rsid w:val="24206AB8"/>
    <w:rsid w:val="2434DE64"/>
    <w:rsid w:val="24DE24A9"/>
    <w:rsid w:val="24E0B5FA"/>
    <w:rsid w:val="25AAD394"/>
    <w:rsid w:val="25BD6A2F"/>
    <w:rsid w:val="25FFEBE1"/>
    <w:rsid w:val="262C9888"/>
    <w:rsid w:val="26744045"/>
    <w:rsid w:val="26755CA3"/>
    <w:rsid w:val="2696982E"/>
    <w:rsid w:val="26ACD3D6"/>
    <w:rsid w:val="26CEF20C"/>
    <w:rsid w:val="27598F73"/>
    <w:rsid w:val="275CD11B"/>
    <w:rsid w:val="277774A3"/>
    <w:rsid w:val="27977A32"/>
    <w:rsid w:val="27DE13E1"/>
    <w:rsid w:val="283528D4"/>
    <w:rsid w:val="289C3B77"/>
    <w:rsid w:val="28CF7E81"/>
    <w:rsid w:val="28D201AB"/>
    <w:rsid w:val="29F9F578"/>
    <w:rsid w:val="2A1A7FCE"/>
    <w:rsid w:val="2A3E12ED"/>
    <w:rsid w:val="2A6F609E"/>
    <w:rsid w:val="2A7626D7"/>
    <w:rsid w:val="2AA48FAF"/>
    <w:rsid w:val="2AE20BA0"/>
    <w:rsid w:val="2B63476E"/>
    <w:rsid w:val="2B894E67"/>
    <w:rsid w:val="2B8D41FE"/>
    <w:rsid w:val="2BB4FEEC"/>
    <w:rsid w:val="2BD3C1F6"/>
    <w:rsid w:val="2C1B47F5"/>
    <w:rsid w:val="2C6BE3A9"/>
    <w:rsid w:val="2C6F6068"/>
    <w:rsid w:val="2C7460A6"/>
    <w:rsid w:val="2CAA0BB8"/>
    <w:rsid w:val="2D06B99F"/>
    <w:rsid w:val="2D12FDD1"/>
    <w:rsid w:val="2DB44C91"/>
    <w:rsid w:val="2DC4C962"/>
    <w:rsid w:val="2E34EFA2"/>
    <w:rsid w:val="2E4861F8"/>
    <w:rsid w:val="2E68D198"/>
    <w:rsid w:val="2E6F334D"/>
    <w:rsid w:val="2F08F6CF"/>
    <w:rsid w:val="2F32C871"/>
    <w:rsid w:val="2F4890A8"/>
    <w:rsid w:val="2FCBE8B6"/>
    <w:rsid w:val="2FCE287D"/>
    <w:rsid w:val="3007A47A"/>
    <w:rsid w:val="3010F2DA"/>
    <w:rsid w:val="30258BF2"/>
    <w:rsid w:val="305094AC"/>
    <w:rsid w:val="305F46A7"/>
    <w:rsid w:val="3065F471"/>
    <w:rsid w:val="30F59F21"/>
    <w:rsid w:val="327036B5"/>
    <w:rsid w:val="32BE9088"/>
    <w:rsid w:val="330BCC00"/>
    <w:rsid w:val="3333F92D"/>
    <w:rsid w:val="33457E12"/>
    <w:rsid w:val="33AF00D7"/>
    <w:rsid w:val="342631DD"/>
    <w:rsid w:val="34D85618"/>
    <w:rsid w:val="350B53D6"/>
    <w:rsid w:val="3517CCD6"/>
    <w:rsid w:val="35597F66"/>
    <w:rsid w:val="356CB1A2"/>
    <w:rsid w:val="35DCB38F"/>
    <w:rsid w:val="36566377"/>
    <w:rsid w:val="3771709F"/>
    <w:rsid w:val="3797B679"/>
    <w:rsid w:val="38318D0D"/>
    <w:rsid w:val="388D834F"/>
    <w:rsid w:val="38909FF2"/>
    <w:rsid w:val="38D63453"/>
    <w:rsid w:val="38DD75CB"/>
    <w:rsid w:val="39011CCF"/>
    <w:rsid w:val="3933BA12"/>
    <w:rsid w:val="393CF45C"/>
    <w:rsid w:val="39A1CBE3"/>
    <w:rsid w:val="39B61E70"/>
    <w:rsid w:val="39C08363"/>
    <w:rsid w:val="39C8CECF"/>
    <w:rsid w:val="3A3F918E"/>
    <w:rsid w:val="3A426858"/>
    <w:rsid w:val="3A6B36B6"/>
    <w:rsid w:val="3A99D6C0"/>
    <w:rsid w:val="3AB0DC45"/>
    <w:rsid w:val="3AB275A0"/>
    <w:rsid w:val="3AFB9F4F"/>
    <w:rsid w:val="3B268686"/>
    <w:rsid w:val="3B4FD8FD"/>
    <w:rsid w:val="3B75303B"/>
    <w:rsid w:val="3C1FABB0"/>
    <w:rsid w:val="3C2F92C3"/>
    <w:rsid w:val="3CB430CB"/>
    <w:rsid w:val="3CCE23CB"/>
    <w:rsid w:val="3CD2F932"/>
    <w:rsid w:val="3CD80CB5"/>
    <w:rsid w:val="3D1C13BE"/>
    <w:rsid w:val="3D9C9412"/>
    <w:rsid w:val="3DBE7455"/>
    <w:rsid w:val="3DF8E132"/>
    <w:rsid w:val="3E8D864F"/>
    <w:rsid w:val="3EEEB2D6"/>
    <w:rsid w:val="3F1E2700"/>
    <w:rsid w:val="3F2152DD"/>
    <w:rsid w:val="3F59A312"/>
    <w:rsid w:val="3FD29B07"/>
    <w:rsid w:val="3FE60D2C"/>
    <w:rsid w:val="4064915D"/>
    <w:rsid w:val="41190CC2"/>
    <w:rsid w:val="4131517F"/>
    <w:rsid w:val="415C76A3"/>
    <w:rsid w:val="4190AB47"/>
    <w:rsid w:val="423A2448"/>
    <w:rsid w:val="42DAE3EA"/>
    <w:rsid w:val="42DFE60C"/>
    <w:rsid w:val="43155313"/>
    <w:rsid w:val="43486013"/>
    <w:rsid w:val="444EDF06"/>
    <w:rsid w:val="447D4FF1"/>
    <w:rsid w:val="44C0900C"/>
    <w:rsid w:val="44F58A7E"/>
    <w:rsid w:val="44FAF1BF"/>
    <w:rsid w:val="453E7DD4"/>
    <w:rsid w:val="4547EF6C"/>
    <w:rsid w:val="4583B7FA"/>
    <w:rsid w:val="458B8E48"/>
    <w:rsid w:val="4607AE00"/>
    <w:rsid w:val="461D8C65"/>
    <w:rsid w:val="46444B09"/>
    <w:rsid w:val="46822CB3"/>
    <w:rsid w:val="46B65469"/>
    <w:rsid w:val="47223AD0"/>
    <w:rsid w:val="473C5D51"/>
    <w:rsid w:val="474A5C78"/>
    <w:rsid w:val="47860182"/>
    <w:rsid w:val="47960AF2"/>
    <w:rsid w:val="47C3CCA4"/>
    <w:rsid w:val="47F34FCC"/>
    <w:rsid w:val="481456C8"/>
    <w:rsid w:val="4836089A"/>
    <w:rsid w:val="48612ABB"/>
    <w:rsid w:val="489B3D81"/>
    <w:rsid w:val="48C150DC"/>
    <w:rsid w:val="48CA45EA"/>
    <w:rsid w:val="49B936CB"/>
    <w:rsid w:val="49CDE158"/>
    <w:rsid w:val="4A62994E"/>
    <w:rsid w:val="4A6F7CD4"/>
    <w:rsid w:val="4A8384A2"/>
    <w:rsid w:val="4A846C58"/>
    <w:rsid w:val="4ACC1688"/>
    <w:rsid w:val="4B044F18"/>
    <w:rsid w:val="4B2F36AD"/>
    <w:rsid w:val="4BBFDA36"/>
    <w:rsid w:val="4BC076B2"/>
    <w:rsid w:val="4C1E3999"/>
    <w:rsid w:val="4C318E6C"/>
    <w:rsid w:val="4C70BFEA"/>
    <w:rsid w:val="4CEB16F4"/>
    <w:rsid w:val="4D7F8CB0"/>
    <w:rsid w:val="4D9875D8"/>
    <w:rsid w:val="4DE3999D"/>
    <w:rsid w:val="4DE544AE"/>
    <w:rsid w:val="4E1AFA98"/>
    <w:rsid w:val="4E66BB68"/>
    <w:rsid w:val="4ED5A4FB"/>
    <w:rsid w:val="4F3D767F"/>
    <w:rsid w:val="4F4D8383"/>
    <w:rsid w:val="4F99073C"/>
    <w:rsid w:val="501D1F0C"/>
    <w:rsid w:val="5068AD97"/>
    <w:rsid w:val="50900AE7"/>
    <w:rsid w:val="509ACC4D"/>
    <w:rsid w:val="50A3D5AD"/>
    <w:rsid w:val="50DE7EEC"/>
    <w:rsid w:val="50FC0834"/>
    <w:rsid w:val="5121475A"/>
    <w:rsid w:val="5137AC48"/>
    <w:rsid w:val="51639366"/>
    <w:rsid w:val="518CEA92"/>
    <w:rsid w:val="51C570D9"/>
    <w:rsid w:val="51F60115"/>
    <w:rsid w:val="522644F5"/>
    <w:rsid w:val="526DC815"/>
    <w:rsid w:val="52C2AE9E"/>
    <w:rsid w:val="52C51125"/>
    <w:rsid w:val="534A05D3"/>
    <w:rsid w:val="53D22BE1"/>
    <w:rsid w:val="54265927"/>
    <w:rsid w:val="546A7B01"/>
    <w:rsid w:val="54824A19"/>
    <w:rsid w:val="54AABC31"/>
    <w:rsid w:val="54CD5841"/>
    <w:rsid w:val="54E22398"/>
    <w:rsid w:val="54E41688"/>
    <w:rsid w:val="551839F1"/>
    <w:rsid w:val="55418BB6"/>
    <w:rsid w:val="55EA9A17"/>
    <w:rsid w:val="5680DE7E"/>
    <w:rsid w:val="56FAE424"/>
    <w:rsid w:val="5770302F"/>
    <w:rsid w:val="58052AFB"/>
    <w:rsid w:val="580DFF17"/>
    <w:rsid w:val="58F2139E"/>
    <w:rsid w:val="590FEDF1"/>
    <w:rsid w:val="59152BBF"/>
    <w:rsid w:val="59E5C95A"/>
    <w:rsid w:val="59EA9E53"/>
    <w:rsid w:val="5A839829"/>
    <w:rsid w:val="5AA1EAD3"/>
    <w:rsid w:val="5AB8E2E4"/>
    <w:rsid w:val="5AE3ABBF"/>
    <w:rsid w:val="5B2C1D28"/>
    <w:rsid w:val="5B936CBA"/>
    <w:rsid w:val="5BAE6841"/>
    <w:rsid w:val="5BB0423C"/>
    <w:rsid w:val="5BC02E96"/>
    <w:rsid w:val="5C43069E"/>
    <w:rsid w:val="5CF12BEA"/>
    <w:rsid w:val="5D047DA1"/>
    <w:rsid w:val="5E3F9095"/>
    <w:rsid w:val="5E5DBAAE"/>
    <w:rsid w:val="5ECF45D2"/>
    <w:rsid w:val="5EDF9D79"/>
    <w:rsid w:val="5FF9D744"/>
    <w:rsid w:val="6032EEB6"/>
    <w:rsid w:val="6044292B"/>
    <w:rsid w:val="6096B954"/>
    <w:rsid w:val="60A77C4D"/>
    <w:rsid w:val="60AA0BED"/>
    <w:rsid w:val="60CBC9F8"/>
    <w:rsid w:val="6120645D"/>
    <w:rsid w:val="612C2811"/>
    <w:rsid w:val="61C2BAB1"/>
    <w:rsid w:val="61F76F04"/>
    <w:rsid w:val="622E9E96"/>
    <w:rsid w:val="62AD11D1"/>
    <w:rsid w:val="62DE42A0"/>
    <w:rsid w:val="62DFEE98"/>
    <w:rsid w:val="62E6FC52"/>
    <w:rsid w:val="6330F6B9"/>
    <w:rsid w:val="6340A584"/>
    <w:rsid w:val="637DB950"/>
    <w:rsid w:val="63950B92"/>
    <w:rsid w:val="63D825FB"/>
    <w:rsid w:val="63E50F48"/>
    <w:rsid w:val="643D94CD"/>
    <w:rsid w:val="64626F1A"/>
    <w:rsid w:val="64A58EBE"/>
    <w:rsid w:val="6549BFB0"/>
    <w:rsid w:val="654B4EEE"/>
    <w:rsid w:val="658C9C09"/>
    <w:rsid w:val="65CD1E9E"/>
    <w:rsid w:val="664DCD17"/>
    <w:rsid w:val="667662D0"/>
    <w:rsid w:val="66D3A912"/>
    <w:rsid w:val="672F14E4"/>
    <w:rsid w:val="6755CC04"/>
    <w:rsid w:val="6764EB94"/>
    <w:rsid w:val="67EF4B8E"/>
    <w:rsid w:val="682F314E"/>
    <w:rsid w:val="683AFBB6"/>
    <w:rsid w:val="68500FBD"/>
    <w:rsid w:val="68512645"/>
    <w:rsid w:val="686D7EC4"/>
    <w:rsid w:val="68810169"/>
    <w:rsid w:val="68832C17"/>
    <w:rsid w:val="688FFF3A"/>
    <w:rsid w:val="68ACDA8C"/>
    <w:rsid w:val="68FBE0ED"/>
    <w:rsid w:val="6903A87B"/>
    <w:rsid w:val="6943567B"/>
    <w:rsid w:val="698AD889"/>
    <w:rsid w:val="69E09FBC"/>
    <w:rsid w:val="69E2368C"/>
    <w:rsid w:val="6A1BAFC0"/>
    <w:rsid w:val="6AED5237"/>
    <w:rsid w:val="6B0AAB0A"/>
    <w:rsid w:val="6B107AE5"/>
    <w:rsid w:val="6B4E327D"/>
    <w:rsid w:val="6B72E651"/>
    <w:rsid w:val="6C60C4D7"/>
    <w:rsid w:val="6CE30723"/>
    <w:rsid w:val="6CF76E9C"/>
    <w:rsid w:val="6D09CD71"/>
    <w:rsid w:val="6D109F63"/>
    <w:rsid w:val="6D1E614A"/>
    <w:rsid w:val="6D4CC8E2"/>
    <w:rsid w:val="6D6B5C02"/>
    <w:rsid w:val="6DC32EC3"/>
    <w:rsid w:val="6E09B7E0"/>
    <w:rsid w:val="6E173541"/>
    <w:rsid w:val="6E34DADA"/>
    <w:rsid w:val="6E74099A"/>
    <w:rsid w:val="6E7A7D96"/>
    <w:rsid w:val="6EDAB4BC"/>
    <w:rsid w:val="6EF6B827"/>
    <w:rsid w:val="6F71E7E8"/>
    <w:rsid w:val="70F0D04B"/>
    <w:rsid w:val="71830D2D"/>
    <w:rsid w:val="71DD940B"/>
    <w:rsid w:val="723E88C2"/>
    <w:rsid w:val="7282D6F2"/>
    <w:rsid w:val="7291F523"/>
    <w:rsid w:val="72936E26"/>
    <w:rsid w:val="72988E97"/>
    <w:rsid w:val="72BD3CF4"/>
    <w:rsid w:val="72E53D4D"/>
    <w:rsid w:val="731DD524"/>
    <w:rsid w:val="73915BC2"/>
    <w:rsid w:val="740E85B0"/>
    <w:rsid w:val="740E91EC"/>
    <w:rsid w:val="743AFE03"/>
    <w:rsid w:val="74706C2C"/>
    <w:rsid w:val="7486D21A"/>
    <w:rsid w:val="74C17D64"/>
    <w:rsid w:val="7540A153"/>
    <w:rsid w:val="75654C2F"/>
    <w:rsid w:val="75D8B49D"/>
    <w:rsid w:val="75F2A941"/>
    <w:rsid w:val="7608C974"/>
    <w:rsid w:val="762ACB16"/>
    <w:rsid w:val="7649739F"/>
    <w:rsid w:val="7726CAD8"/>
    <w:rsid w:val="77C32E30"/>
    <w:rsid w:val="77FD4759"/>
    <w:rsid w:val="78591387"/>
    <w:rsid w:val="78A7B132"/>
    <w:rsid w:val="78B37CBE"/>
    <w:rsid w:val="78BB8313"/>
    <w:rsid w:val="78FA8AE3"/>
    <w:rsid w:val="7902066E"/>
    <w:rsid w:val="793BC183"/>
    <w:rsid w:val="797DA980"/>
    <w:rsid w:val="798780C0"/>
    <w:rsid w:val="79F2470C"/>
    <w:rsid w:val="7A3CA482"/>
    <w:rsid w:val="7A4D3627"/>
    <w:rsid w:val="7A9E4FFA"/>
    <w:rsid w:val="7AB0010F"/>
    <w:rsid w:val="7ACE8D6F"/>
    <w:rsid w:val="7AEF475A"/>
    <w:rsid w:val="7AF45F47"/>
    <w:rsid w:val="7B147E2B"/>
    <w:rsid w:val="7B292434"/>
    <w:rsid w:val="7B649EF9"/>
    <w:rsid w:val="7B6DFCEB"/>
    <w:rsid w:val="7BDA8AB4"/>
    <w:rsid w:val="7BE74DEA"/>
    <w:rsid w:val="7CF1EF64"/>
    <w:rsid w:val="7D08C83C"/>
    <w:rsid w:val="7D27F089"/>
    <w:rsid w:val="7D619DED"/>
    <w:rsid w:val="7DA65CD3"/>
    <w:rsid w:val="7DD82C13"/>
    <w:rsid w:val="7DE2567E"/>
    <w:rsid w:val="7DFB5B74"/>
    <w:rsid w:val="7DFB79AA"/>
    <w:rsid w:val="7FBD3968"/>
    <w:rsid w:val="7FC6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A8CA3"/>
  <w15:docId w15:val="{3B60405D-6180-47D4-B342-55A9B892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character" w:customStyle="1" w:styleId="normaltextrun">
    <w:name w:val="normaltextrun"/>
    <w:basedOn w:val="DefaultParagraphFont"/>
    <w:rsid w:val="003E39E4"/>
  </w:style>
  <w:style w:type="character" w:customStyle="1" w:styleId="eop">
    <w:name w:val="eop"/>
    <w:basedOn w:val="DefaultParagraphFont"/>
    <w:rsid w:val="003E39E4"/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8B059B"/>
    <w:rPr>
      <w:sz w:val="22"/>
      <w:szCs w:val="22"/>
      <w:lang w:val="en-GB"/>
    </w:rPr>
  </w:style>
  <w:style w:type="character" w:customStyle="1" w:styleId="Style1">
    <w:name w:val="Style1"/>
    <w:uiPriority w:val="1"/>
    <w:rsid w:val="00C46054"/>
    <w:rPr>
      <w:rFonts w:ascii="Times New Roman" w:hAnsi="Times New Roman"/>
      <w:sz w:val="20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68518C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68518C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character" w:customStyle="1" w:styleId="FooterChar">
    <w:name w:val="Footer Char"/>
    <w:basedOn w:val="DefaultParagraphFont"/>
    <w:link w:val="Footer"/>
    <w:uiPriority w:val="99"/>
    <w:rsid w:val="007760BA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ro\Documents\95thMeeting_HPMP-tranch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95thMeeting_HPMP-tranche</Template>
  <TotalTime>359</TotalTime>
  <Pages>12</Pages>
  <Words>4285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شيلي</vt:lpstr>
    </vt:vector>
  </TitlesOfParts>
  <Company>UNMFS</Company>
  <LinksUpToDate>false</LinksUpToDate>
  <CharactersWithSpaces>28653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شيلي</dc:title>
  <dc:subject/>
  <dc:creator>liona</dc:creator>
  <cp:keywords>95th ExCom</cp:keywords>
  <cp:lastModifiedBy>Angela Xue He Yan</cp:lastModifiedBy>
  <cp:revision>40</cp:revision>
  <cp:lastPrinted>2024-11-15T14:08:00Z</cp:lastPrinted>
  <dcterms:created xsi:type="dcterms:W3CDTF">2024-11-14T10:25:00Z</dcterms:created>
  <dcterms:modified xsi:type="dcterms:W3CDTF">2024-11-15T14:13:00Z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UNEP/OzL.Pro/ExCom/95/46 </vt:lpwstr>
  </property>
  <property fmtid="{D5CDD505-2E9C-101B-9397-08002B2CF9AE}" pid="3" name="Revision date">
    <vt:lpwstr>11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</Properties>
</file>