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E9358F" w:rsidRPr="00B43662" w14:paraId="29F1EAC0" w14:textId="77777777" w:rsidTr="0084656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AD68E1A" w14:textId="77777777" w:rsidR="00E9358F" w:rsidRPr="00B43662" w:rsidRDefault="00E9358F" w:rsidP="00846566">
            <w:pPr>
              <w:jc w:val="left"/>
              <w:rPr>
                <w:b/>
                <w:bCs/>
                <w:lang w:val="en-US"/>
              </w:rPr>
            </w:pPr>
            <w:r w:rsidRPr="00B43662">
              <w:rPr>
                <w:b/>
                <w:bCs/>
                <w:sz w:val="72"/>
                <w:szCs w:val="72"/>
                <w:lang w:val="en-US"/>
              </w:rPr>
              <w:t>EP</w:t>
            </w:r>
            <w:r w:rsidRPr="00B43662">
              <w:rPr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4166372" w14:textId="77777777" w:rsidR="00E9358F" w:rsidRPr="00B43662" w:rsidRDefault="00E9358F" w:rsidP="0084656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B43662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E9358F" w:rsidRPr="00B43662" w14:paraId="1F8380B7" w14:textId="77777777" w:rsidTr="0084656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C79587" w14:textId="77777777" w:rsidR="00E9358F" w:rsidRPr="00B43662" w:rsidRDefault="00E9358F" w:rsidP="00846566">
            <w:pPr>
              <w:jc w:val="left"/>
              <w:rPr>
                <w:lang w:val="en-US"/>
              </w:rPr>
            </w:pPr>
            <w:r w:rsidRPr="00B43662">
              <w:rPr>
                <w:lang w:val="en-US"/>
              </w:rPr>
              <w:t>Distr.</w:t>
            </w:r>
          </w:p>
          <w:p w14:paraId="43C02459" w14:textId="77777777" w:rsidR="00E9358F" w:rsidRPr="00B43662" w:rsidRDefault="00E9358F" w:rsidP="00846566">
            <w:pPr>
              <w:jc w:val="left"/>
              <w:rPr>
                <w:lang w:val="en-US"/>
              </w:rPr>
            </w:pPr>
            <w:r w:rsidRPr="00B43662">
              <w:rPr>
                <w:lang w:val="en-US"/>
              </w:rPr>
              <w:t>GENERAL</w:t>
            </w:r>
          </w:p>
          <w:p w14:paraId="3D3F4F09" w14:textId="77777777" w:rsidR="00E9358F" w:rsidRPr="00B43662" w:rsidRDefault="00E9358F" w:rsidP="00846566">
            <w:pPr>
              <w:jc w:val="left"/>
              <w:rPr>
                <w:lang w:val="en-US"/>
              </w:rPr>
            </w:pPr>
          </w:p>
          <w:p w14:paraId="40C7EAE7" w14:textId="7A7BD136" w:rsidR="00E9358F" w:rsidRPr="00B43662" w:rsidRDefault="00E9358F" w:rsidP="00846566">
            <w:pPr>
              <w:rPr>
                <w:szCs w:val="24"/>
                <w:rtl/>
              </w:rPr>
            </w:pPr>
            <w:r w:rsidRPr="00B43662">
              <w:rPr>
                <w:szCs w:val="24"/>
              </w:rPr>
              <w:fldChar w:fldCharType="begin"/>
            </w:r>
            <w:r w:rsidRPr="00B43662">
              <w:rPr>
                <w:szCs w:val="24"/>
              </w:rPr>
              <w:instrText xml:space="preserve"> DOCPROPERTY "Document number"  \* MERGEFORMAT </w:instrText>
            </w:r>
            <w:r w:rsidRPr="00B43662">
              <w:rPr>
                <w:szCs w:val="24"/>
              </w:rPr>
              <w:fldChar w:fldCharType="separate"/>
            </w:r>
            <w:r w:rsidRPr="00B43662">
              <w:rPr>
                <w:szCs w:val="24"/>
              </w:rPr>
              <w:t>UNEP/</w:t>
            </w:r>
            <w:proofErr w:type="spellStart"/>
            <w:r w:rsidRPr="00B43662">
              <w:rPr>
                <w:szCs w:val="24"/>
              </w:rPr>
              <w:t>OzL.Pro</w:t>
            </w:r>
            <w:proofErr w:type="spellEnd"/>
            <w:r w:rsidRPr="00B43662">
              <w:rPr>
                <w:szCs w:val="24"/>
              </w:rPr>
              <w:t>/ExCom/95/</w:t>
            </w:r>
            <w:r w:rsidRPr="00B43662">
              <w:rPr>
                <w:rFonts w:hint="cs"/>
                <w:szCs w:val="24"/>
                <w:rtl/>
              </w:rPr>
              <w:t>31</w:t>
            </w:r>
            <w:r w:rsidRPr="00B43662">
              <w:rPr>
                <w:szCs w:val="24"/>
              </w:rPr>
              <w:fldChar w:fldCharType="end"/>
            </w:r>
          </w:p>
          <w:p w14:paraId="508B8991" w14:textId="2AB52205" w:rsidR="00E9358F" w:rsidRPr="00B43662" w:rsidRDefault="00E9358F" w:rsidP="00846566">
            <w:pPr>
              <w:rPr>
                <w:szCs w:val="24"/>
                <w:lang w:val="en-US"/>
              </w:rPr>
            </w:pPr>
            <w:r w:rsidRPr="00B43662">
              <w:rPr>
                <w:rFonts w:hint="cs"/>
                <w:szCs w:val="24"/>
                <w:rtl/>
                <w:lang w:val="en-US"/>
              </w:rPr>
              <w:t>27</w:t>
            </w:r>
            <w:r w:rsidRPr="00B43662">
              <w:rPr>
                <w:szCs w:val="24"/>
                <w:lang w:val="en-US"/>
              </w:rPr>
              <w:t xml:space="preserve"> November 2024</w:t>
            </w:r>
          </w:p>
          <w:p w14:paraId="14295DDD" w14:textId="77777777" w:rsidR="00E9358F" w:rsidRPr="00B43662" w:rsidRDefault="00E9358F" w:rsidP="00846566">
            <w:pPr>
              <w:jc w:val="left"/>
              <w:rPr>
                <w:rtl/>
                <w:lang w:val="en-US"/>
              </w:rPr>
            </w:pPr>
          </w:p>
          <w:p w14:paraId="1202A721" w14:textId="77777777" w:rsidR="00E9358F" w:rsidRPr="00B43662" w:rsidRDefault="00E9358F" w:rsidP="00846566">
            <w:pPr>
              <w:jc w:val="left"/>
              <w:rPr>
                <w:lang w:val="en-US"/>
              </w:rPr>
            </w:pPr>
            <w:r w:rsidRPr="00B43662">
              <w:rPr>
                <w:lang w:val="en-US"/>
              </w:rPr>
              <w:t>ARABIC</w:t>
            </w:r>
          </w:p>
          <w:p w14:paraId="0AD2472D" w14:textId="77777777" w:rsidR="00E9358F" w:rsidRPr="00B43662" w:rsidRDefault="00E9358F" w:rsidP="00846566">
            <w:pPr>
              <w:jc w:val="left"/>
              <w:rPr>
                <w:lang w:val="en-US"/>
              </w:rPr>
            </w:pPr>
            <w:r w:rsidRPr="00B43662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146F0" w14:textId="77777777" w:rsidR="00E9358F" w:rsidRPr="00B43662" w:rsidRDefault="00E9358F" w:rsidP="0084656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B43662">
              <w:rPr>
                <w:bCs/>
                <w:sz w:val="52"/>
                <w:szCs w:val="52"/>
                <w:rtl/>
              </w:rPr>
              <w:t>برنامج</w:t>
            </w:r>
          </w:p>
          <w:p w14:paraId="0C0B4ADE" w14:textId="77777777" w:rsidR="00E9358F" w:rsidRPr="00B43662" w:rsidRDefault="00E9358F" w:rsidP="0084656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B43662">
              <w:rPr>
                <w:bCs/>
                <w:sz w:val="52"/>
                <w:szCs w:val="52"/>
                <w:rtl/>
              </w:rPr>
              <w:t>الأمم المتحدة</w:t>
            </w:r>
          </w:p>
          <w:p w14:paraId="2843ECC8" w14:textId="77777777" w:rsidR="00E9358F" w:rsidRPr="00B43662" w:rsidRDefault="00E9358F" w:rsidP="0084656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/>
                <w:bCs/>
                <w:sz w:val="52"/>
                <w:szCs w:val="52"/>
                <w:lang w:val="en-US"/>
              </w:rPr>
            </w:pPr>
            <w:r w:rsidRPr="00B43662">
              <w:rPr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DF8F18" w14:textId="77777777" w:rsidR="00E9358F" w:rsidRPr="00B43662" w:rsidRDefault="00E9358F" w:rsidP="00846566">
            <w:pPr>
              <w:rPr>
                <w:caps/>
                <w:lang w:val="en-US"/>
              </w:rPr>
            </w:pPr>
            <w:r w:rsidRPr="00B43662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C75B47E" wp14:editId="5A9A11F9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816EC7" w14:textId="77777777" w:rsidR="00E9358F" w:rsidRPr="00B43662" w:rsidRDefault="00E9358F" w:rsidP="00846566">
            <w:pPr>
              <w:rPr>
                <w:lang w:val="en-US"/>
              </w:rPr>
            </w:pPr>
            <w:r w:rsidRPr="00B43662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63B0733E" wp14:editId="0342000C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2EDBDB5" w14:textId="77777777" w:rsidR="00E9358F" w:rsidRPr="00B43662" w:rsidRDefault="00E9358F" w:rsidP="00E9358F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45937855" w14:textId="77777777" w:rsidR="00E9358F" w:rsidRPr="00B43662" w:rsidRDefault="00E9358F" w:rsidP="00E9358F">
      <w:pPr>
        <w:pStyle w:val="Caption"/>
        <w:ind w:right="180"/>
        <w:jc w:val="both"/>
        <w:rPr>
          <w:rFonts w:cs="Times New Roman"/>
          <w:bCs/>
          <w:sz w:val="28"/>
          <w:szCs w:val="28"/>
          <w:rtl/>
          <w:lang w:val="en-CA" w:eastAsia="en-US"/>
        </w:rPr>
      </w:pPr>
      <w:r w:rsidRPr="00B43662">
        <w:rPr>
          <w:rFonts w:cs="Times New Roman"/>
          <w:bCs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457C3BD5" w14:textId="77777777" w:rsidR="00E9358F" w:rsidRPr="00B43662" w:rsidRDefault="00E9358F" w:rsidP="00E9358F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B43662">
        <w:rPr>
          <w:b/>
          <w:bCs/>
          <w:sz w:val="28"/>
          <w:szCs w:val="28"/>
          <w:rtl/>
        </w:rPr>
        <w:t xml:space="preserve">لتنفيـــذ بروتوكـول مونتريــال </w:t>
      </w:r>
    </w:p>
    <w:p w14:paraId="4A1023E2" w14:textId="77777777" w:rsidR="00E9358F" w:rsidRPr="00B43662" w:rsidRDefault="00E9358F" w:rsidP="00E9358F">
      <w:pPr>
        <w:bidi/>
        <w:jc w:val="left"/>
        <w:rPr>
          <w:sz w:val="28"/>
          <w:szCs w:val="28"/>
          <w:lang w:val="en-CA" w:bidi="ar-EG"/>
        </w:rPr>
      </w:pPr>
      <w:r w:rsidRPr="00B43662">
        <w:rPr>
          <w:sz w:val="28"/>
          <w:szCs w:val="28"/>
          <w:rtl/>
        </w:rPr>
        <w:t>الاجتماع الخامس والتسعون</w:t>
      </w:r>
    </w:p>
    <w:p w14:paraId="683D7635" w14:textId="77777777" w:rsidR="00E9358F" w:rsidRPr="00B43662" w:rsidRDefault="00E9358F" w:rsidP="00E9358F">
      <w:pPr>
        <w:jc w:val="right"/>
        <w:rPr>
          <w:sz w:val="28"/>
          <w:szCs w:val="28"/>
        </w:rPr>
      </w:pPr>
      <w:r w:rsidRPr="00B43662">
        <w:rPr>
          <w:sz w:val="28"/>
          <w:szCs w:val="28"/>
          <w:rtl/>
        </w:rPr>
        <w:t>مونتريال، 4 - 8 ديسمبر/كانون الأول 2024</w:t>
      </w:r>
    </w:p>
    <w:p w14:paraId="18ECB8AE" w14:textId="7A41DBCD" w:rsidR="00E9358F" w:rsidRPr="00B43662" w:rsidRDefault="00E9358F" w:rsidP="00E9358F">
      <w:pPr>
        <w:pStyle w:val="0Heading0"/>
        <w:bidi/>
        <w:ind w:left="4"/>
        <w:rPr>
          <w:sz w:val="28"/>
          <w:szCs w:val="28"/>
          <w:rtl/>
          <w:lang w:bidi="ar-LB"/>
        </w:rPr>
      </w:pPr>
      <w:r w:rsidRPr="00B43662">
        <w:rPr>
          <w:sz w:val="28"/>
          <w:szCs w:val="28"/>
          <w:rtl/>
          <w:lang w:bidi="ar-LB"/>
        </w:rPr>
        <w:t>البند 9(</w:t>
      </w:r>
      <w:r w:rsidRPr="00B43662">
        <w:rPr>
          <w:rFonts w:hint="cs"/>
          <w:sz w:val="28"/>
          <w:szCs w:val="28"/>
          <w:rtl/>
          <w:lang w:bidi="ar-LB"/>
        </w:rPr>
        <w:t>أ</w:t>
      </w:r>
      <w:r w:rsidRPr="00B43662">
        <w:rPr>
          <w:sz w:val="28"/>
          <w:szCs w:val="28"/>
          <w:rtl/>
          <w:lang w:bidi="ar-LB"/>
        </w:rPr>
        <w:t>) من جدول الأعمال المؤقت</w:t>
      </w:r>
      <w:r w:rsidRPr="00B43662">
        <w:rPr>
          <w:rStyle w:val="FootnoteReference"/>
          <w:sz w:val="28"/>
          <w:szCs w:val="28"/>
          <w:rtl/>
          <w:lang w:bidi="ar-LB"/>
        </w:rPr>
        <w:footnoteReference w:id="2"/>
      </w:r>
    </w:p>
    <w:p w14:paraId="25F8536A" w14:textId="77777777" w:rsidR="00E324A0" w:rsidRPr="00B43662" w:rsidRDefault="00E324A0" w:rsidP="002E5157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</w:p>
    <w:p w14:paraId="740F3C95" w14:textId="77777777" w:rsidR="000A5038" w:rsidRPr="00B43662" w:rsidRDefault="000A5038" w:rsidP="000A5038">
      <w:pPr>
        <w:pStyle w:val="0Heading0"/>
        <w:bidi/>
        <w:ind w:left="4"/>
        <w:jc w:val="center"/>
        <w:rPr>
          <w:rFonts w:asciiTheme="majorBidi" w:hAnsiTheme="majorBidi" w:cstheme="majorBidi"/>
          <w:sz w:val="28"/>
          <w:szCs w:val="28"/>
          <w:lang w:val="en-CA" w:bidi="ar-LB"/>
        </w:rPr>
      </w:pPr>
    </w:p>
    <w:p w14:paraId="54F05116" w14:textId="7B795CE5" w:rsidR="00ED539F" w:rsidRPr="00B43662" w:rsidRDefault="00E9358F" w:rsidP="00ED539F">
      <w:pPr>
        <w:pStyle w:val="0Heading0"/>
        <w:bidi/>
        <w:jc w:val="both"/>
        <w:outlineLvl w:val="0"/>
        <w:rPr>
          <w:rFonts w:asciiTheme="majorBidi" w:hAnsiTheme="majorBidi"/>
          <w:b/>
          <w:bCs/>
          <w:sz w:val="32"/>
          <w:szCs w:val="32"/>
          <w:lang w:bidi="ar-LB"/>
        </w:rPr>
      </w:pPr>
      <w:r w:rsidRPr="00B43662">
        <w:rPr>
          <w:rFonts w:asciiTheme="majorBidi" w:hAnsiTheme="majorBidi"/>
          <w:b/>
          <w:bCs/>
          <w:sz w:val="32"/>
          <w:szCs w:val="32"/>
          <w:rtl/>
          <w:lang w:bidi="ar-LB"/>
        </w:rPr>
        <w:tab/>
        <w:t>نظرة عامة على القضايا التي تبينت أثناء استعراض المشروعات</w:t>
      </w:r>
    </w:p>
    <w:p w14:paraId="78657FC0" w14:textId="77777777" w:rsidR="00AE01B5" w:rsidRPr="00B43662" w:rsidRDefault="00AE01B5" w:rsidP="00AE01B5">
      <w:pPr>
        <w:pStyle w:val="0Heading0"/>
        <w:bidi/>
        <w:spacing w:after="240"/>
        <w:jc w:val="both"/>
        <w:outlineLvl w:val="0"/>
        <w:rPr>
          <w:rFonts w:asciiTheme="majorBidi" w:hAnsiTheme="majorBidi"/>
          <w:b/>
          <w:bCs/>
          <w:sz w:val="24"/>
          <w:szCs w:val="24"/>
          <w:rtl/>
          <w:lang w:bidi="ar-EG"/>
        </w:rPr>
      </w:pPr>
    </w:p>
    <w:p w14:paraId="48238863" w14:textId="543E62EA" w:rsidR="00E324A0" w:rsidRPr="00B43662" w:rsidRDefault="00ED539F" w:rsidP="00AE01B5">
      <w:pPr>
        <w:pStyle w:val="0Heading0"/>
        <w:bidi/>
        <w:spacing w:after="240"/>
        <w:jc w:val="both"/>
        <w:outlineLvl w:val="0"/>
        <w:rPr>
          <w:rFonts w:asciiTheme="majorBidi" w:hAnsiTheme="majorBidi"/>
          <w:b/>
          <w:bCs/>
          <w:sz w:val="28"/>
          <w:szCs w:val="28"/>
          <w:rtl/>
          <w:lang w:bidi="ar-EG"/>
        </w:rPr>
      </w:pPr>
      <w:r w:rsidRPr="00B43662">
        <w:rPr>
          <w:rFonts w:asciiTheme="majorBidi" w:hAnsiTheme="majorBidi" w:hint="cs"/>
          <w:b/>
          <w:bCs/>
          <w:sz w:val="28"/>
          <w:szCs w:val="28"/>
          <w:rtl/>
          <w:lang w:bidi="ar-EG"/>
        </w:rPr>
        <w:t>مقدمة</w:t>
      </w:r>
    </w:p>
    <w:p w14:paraId="296D0FD6" w14:textId="092EACF0" w:rsidR="00BA7869" w:rsidRPr="00B43662" w:rsidRDefault="00AE01B5" w:rsidP="00C80039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outlineLvl w:val="0"/>
        <w:rPr>
          <w:rFonts w:asciiTheme="majorBidi" w:hAnsiTheme="majorBidi"/>
          <w:sz w:val="26"/>
          <w:szCs w:val="26"/>
          <w:rtl/>
          <w:lang w:bidi="ar-LB"/>
        </w:rPr>
      </w:pPr>
      <w:r w:rsidRPr="00B43662">
        <w:rPr>
          <w:rFonts w:asciiTheme="majorBidi" w:hAnsiTheme="majorBidi"/>
          <w:sz w:val="26"/>
          <w:szCs w:val="26"/>
          <w:rtl/>
          <w:lang w:bidi="ar-LB"/>
        </w:rPr>
        <w:t>تتكون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الأقسام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4B4162CA" w14:textId="18B00930" w:rsidR="00AE01B5" w:rsidRPr="00B43662" w:rsidRDefault="00AE01B5" w:rsidP="00C80039">
      <w:pPr>
        <w:pStyle w:val="0Heading0"/>
        <w:bidi/>
        <w:spacing w:after="240"/>
        <w:ind w:left="706" w:hanging="706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B43662">
        <w:rPr>
          <w:rFonts w:asciiTheme="majorBidi" w:hAnsiTheme="majorBidi"/>
          <w:sz w:val="26"/>
          <w:szCs w:val="26"/>
          <w:rtl/>
          <w:lang w:bidi="ar-LB"/>
        </w:rPr>
        <w:tab/>
      </w:r>
      <w:r w:rsidRPr="00B43662">
        <w:rPr>
          <w:rFonts w:asciiTheme="majorBidi" w:hAnsiTheme="majorBidi"/>
          <w:sz w:val="26"/>
          <w:szCs w:val="26"/>
          <w:rtl/>
          <w:lang w:bidi="ar-LB"/>
        </w:rPr>
        <w:tab/>
      </w:r>
      <w:r w:rsidRPr="00B43662">
        <w:rPr>
          <w:rFonts w:asciiTheme="majorBidi" w:hAnsiTheme="majorBidi" w:hint="cs"/>
          <w:sz w:val="26"/>
          <w:szCs w:val="26"/>
          <w:rtl/>
          <w:lang w:bidi="ar-LB"/>
        </w:rPr>
        <w:t>أولا</w:t>
      </w:r>
      <w:r w:rsidR="00E9358F" w:rsidRPr="00B43662">
        <w:rPr>
          <w:rFonts w:asciiTheme="majorBidi" w:hAnsiTheme="majorBidi" w:hint="cs"/>
          <w:sz w:val="26"/>
          <w:szCs w:val="26"/>
          <w:rtl/>
          <w:lang w:bidi="ar-LB"/>
        </w:rPr>
        <w:t>: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ab/>
        <w:t>نظرة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عامة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 w:hint="cs"/>
          <w:sz w:val="26"/>
          <w:szCs w:val="26"/>
          <w:rtl/>
          <w:lang w:bidi="ar-LB"/>
        </w:rPr>
        <w:t>المشروعات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والأنشطة التي قدمتها الوكالات الثنائية والمنفذة</w:t>
      </w:r>
    </w:p>
    <w:p w14:paraId="7272B067" w14:textId="073C8961" w:rsidR="00AE01B5" w:rsidRPr="00B43662" w:rsidRDefault="00AE01B5" w:rsidP="00C80039">
      <w:pPr>
        <w:pStyle w:val="0Heading0"/>
        <w:bidi/>
        <w:spacing w:after="240"/>
        <w:ind w:left="706" w:hanging="706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B43662">
        <w:rPr>
          <w:rFonts w:asciiTheme="majorBidi" w:hAnsiTheme="majorBidi"/>
          <w:sz w:val="26"/>
          <w:szCs w:val="26"/>
          <w:rtl/>
          <w:lang w:bidi="ar-LB"/>
        </w:rPr>
        <w:tab/>
      </w:r>
      <w:r w:rsidRPr="00B43662">
        <w:rPr>
          <w:rFonts w:asciiTheme="majorBidi" w:hAnsiTheme="majorBidi" w:hint="cs"/>
          <w:sz w:val="26"/>
          <w:szCs w:val="26"/>
          <w:rtl/>
          <w:lang w:bidi="ar-LB"/>
        </w:rPr>
        <w:t>ثانيا</w:t>
      </w:r>
      <w:r w:rsidR="000224D1" w:rsidRPr="00B43662">
        <w:rPr>
          <w:rFonts w:asciiTheme="majorBidi" w:hAnsiTheme="majorBidi" w:hint="cs"/>
          <w:sz w:val="26"/>
          <w:szCs w:val="26"/>
          <w:rtl/>
          <w:lang w:bidi="ar-LB"/>
        </w:rPr>
        <w:t>: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ab/>
        <w:t>نظرة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عامة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 w:hint="cs"/>
          <w:sz w:val="26"/>
          <w:szCs w:val="26"/>
          <w:rtl/>
          <w:lang w:bidi="ar-LB"/>
        </w:rPr>
        <w:t>المشروعات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والأنشطة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أعقبت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عملية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استعراض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E9358F" w:rsidRPr="00B43662">
        <w:rPr>
          <w:rFonts w:asciiTheme="majorBidi" w:hAnsiTheme="majorBidi" w:hint="cs"/>
          <w:sz w:val="26"/>
          <w:szCs w:val="26"/>
          <w:rtl/>
          <w:lang w:bidi="ar-LB"/>
        </w:rPr>
        <w:t>ات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45831F06" w14:textId="67CB3448" w:rsidR="00AE01B5" w:rsidRPr="00B43662" w:rsidRDefault="00812F44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ثانيا</w:t>
      </w:r>
      <w:r w:rsidR="00AE01B5" w:rsidRPr="00B43662">
        <w:rPr>
          <w:rFonts w:asciiTheme="majorBidi" w:hAnsiTheme="majorBidi" w:hint="cs"/>
          <w:sz w:val="26"/>
          <w:szCs w:val="26"/>
          <w:rtl/>
          <w:lang w:bidi="ar-EG"/>
        </w:rPr>
        <w:t>-1</w:t>
      </w:r>
      <w:r w:rsidR="00AE01B5" w:rsidRPr="00B43662">
        <w:rPr>
          <w:rFonts w:asciiTheme="majorBidi" w:hAnsiTheme="majorBidi"/>
          <w:sz w:val="26"/>
          <w:szCs w:val="26"/>
          <w:rtl/>
          <w:lang w:bidi="ar-EG"/>
        </w:rPr>
        <w:tab/>
      </w:r>
      <w:r w:rsidR="00FF1A52" w:rsidRPr="00B43662">
        <w:rPr>
          <w:rFonts w:asciiTheme="majorBidi" w:hAnsiTheme="majorBidi" w:hint="cs"/>
          <w:sz w:val="26"/>
          <w:szCs w:val="26"/>
          <w:rtl/>
          <w:lang w:bidi="ar-EG"/>
        </w:rPr>
        <w:t>المشروعات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التي تم تقديمها ثم سحبها</w:t>
      </w:r>
      <w:r w:rsidR="009C7FD9" w:rsidRPr="00B43662">
        <w:rPr>
          <w:rFonts w:asciiTheme="majorBidi" w:hAnsiTheme="majorBidi" w:hint="cs"/>
          <w:sz w:val="26"/>
          <w:szCs w:val="26"/>
          <w:rtl/>
          <w:lang w:bidi="ar-EG"/>
        </w:rPr>
        <w:t xml:space="preserve"> لاحقا</w:t>
      </w:r>
    </w:p>
    <w:p w14:paraId="172A26F7" w14:textId="30669723" w:rsidR="00AE01B5" w:rsidRPr="00B43662" w:rsidRDefault="00AE01B5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ثانيا-</w:t>
      </w:r>
      <w:r w:rsidR="00C06E0C" w:rsidRPr="00B43662">
        <w:rPr>
          <w:rFonts w:asciiTheme="majorBidi" w:hAnsiTheme="majorBidi" w:hint="cs"/>
          <w:sz w:val="26"/>
          <w:szCs w:val="26"/>
          <w:rtl/>
          <w:lang w:bidi="ar-EG"/>
        </w:rPr>
        <w:t>2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ab/>
      </w:r>
      <w:r w:rsidR="00FF1A52" w:rsidRPr="00B43662">
        <w:rPr>
          <w:rFonts w:asciiTheme="majorBidi" w:hAnsiTheme="majorBidi" w:hint="cs"/>
          <w:sz w:val="26"/>
          <w:szCs w:val="26"/>
          <w:rtl/>
          <w:lang w:bidi="ar-EG"/>
        </w:rPr>
        <w:t>المشروعات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الموصي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بالموافقة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الشمولية عليها</w:t>
      </w:r>
    </w:p>
    <w:p w14:paraId="29526E94" w14:textId="6AC0EDEF" w:rsidR="007C4D3D" w:rsidRPr="00B43662" w:rsidRDefault="00812F44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ثانيا</w:t>
      </w:r>
      <w:r w:rsidR="007C4D3D" w:rsidRPr="00B43662">
        <w:rPr>
          <w:rFonts w:asciiTheme="majorBidi" w:hAnsiTheme="majorBidi" w:hint="cs"/>
          <w:sz w:val="26"/>
          <w:szCs w:val="26"/>
          <w:rtl/>
          <w:lang w:bidi="ar-EG"/>
        </w:rPr>
        <w:t>-3</w:t>
      </w:r>
      <w:r w:rsidR="007C4D3D" w:rsidRPr="00B43662">
        <w:rPr>
          <w:rFonts w:asciiTheme="majorBidi" w:hAnsiTheme="majorBidi"/>
          <w:sz w:val="26"/>
          <w:szCs w:val="26"/>
          <w:rtl/>
          <w:lang w:bidi="ar-EG"/>
        </w:rPr>
        <w:tab/>
      </w:r>
      <w:r w:rsidR="00FF1A52" w:rsidRPr="00B43662">
        <w:rPr>
          <w:rFonts w:asciiTheme="majorBidi" w:hAnsiTheme="majorBidi" w:hint="cs"/>
          <w:sz w:val="26"/>
          <w:szCs w:val="26"/>
          <w:rtl/>
          <w:lang w:bidi="ar-EG"/>
        </w:rPr>
        <w:t>المشروعات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7C4D3D" w:rsidRPr="00B43662">
        <w:rPr>
          <w:rFonts w:asciiTheme="majorBidi" w:hAnsiTheme="majorBidi" w:hint="cs"/>
          <w:sz w:val="26"/>
          <w:szCs w:val="26"/>
          <w:rtl/>
          <w:lang w:bidi="ar-EG"/>
        </w:rPr>
        <w:t>الموصي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161561" w:rsidRPr="00B43662">
        <w:rPr>
          <w:rFonts w:asciiTheme="majorBidi" w:hAnsiTheme="majorBidi" w:hint="cs"/>
          <w:sz w:val="26"/>
          <w:szCs w:val="26"/>
          <w:rtl/>
          <w:lang w:bidi="ar-EG"/>
        </w:rPr>
        <w:t>با</w:t>
      </w:r>
      <w:r w:rsidR="007C4D3D" w:rsidRPr="00B43662">
        <w:rPr>
          <w:rFonts w:asciiTheme="majorBidi" w:hAnsiTheme="majorBidi"/>
          <w:sz w:val="26"/>
          <w:szCs w:val="26"/>
          <w:rtl/>
          <w:lang w:bidi="ar-EG"/>
        </w:rPr>
        <w:t>لنظر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161561" w:rsidRPr="00B43662">
        <w:rPr>
          <w:rFonts w:asciiTheme="majorBidi" w:hAnsiTheme="majorBidi"/>
          <w:sz w:val="26"/>
          <w:szCs w:val="26"/>
          <w:rtl/>
          <w:lang w:bidi="ar-EG"/>
        </w:rPr>
        <w:t>فيها بصورة فردية</w:t>
      </w:r>
      <w:r w:rsidR="007C4D3D" w:rsidRPr="00B43662">
        <w:rPr>
          <w:rFonts w:asciiTheme="majorBidi" w:hAnsiTheme="majorBidi"/>
          <w:sz w:val="26"/>
          <w:szCs w:val="26"/>
          <w:rtl/>
          <w:lang w:bidi="ar-EG"/>
        </w:rPr>
        <w:tab/>
      </w:r>
    </w:p>
    <w:p w14:paraId="204AE14E" w14:textId="16C6CDF7" w:rsidR="00FF1A52" w:rsidRPr="00B43662" w:rsidRDefault="00FF1A52" w:rsidP="00C80039">
      <w:pPr>
        <w:pStyle w:val="0Heading0"/>
        <w:bidi/>
        <w:spacing w:after="240"/>
        <w:ind w:left="1412" w:hanging="706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ثالثا</w:t>
      </w:r>
      <w:r w:rsidR="000224D1" w:rsidRPr="00B43662">
        <w:rPr>
          <w:rFonts w:asciiTheme="majorBidi" w:hAnsiTheme="majorBidi" w:hint="cs"/>
          <w:sz w:val="26"/>
          <w:szCs w:val="26"/>
          <w:rtl/>
          <w:lang w:bidi="ar-EG"/>
        </w:rPr>
        <w:t>: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ab/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القضايا التي تبينت أثناء </w:t>
      </w:r>
      <w:r w:rsidR="000224D1" w:rsidRPr="00B43662">
        <w:rPr>
          <w:rFonts w:asciiTheme="majorBidi" w:hAnsiTheme="majorBidi" w:hint="cs"/>
          <w:sz w:val="26"/>
          <w:szCs w:val="26"/>
          <w:rtl/>
          <w:lang w:bidi="ar-EG"/>
        </w:rPr>
        <w:t xml:space="preserve">عملية 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>استعراض المشروعات:</w:t>
      </w:r>
    </w:p>
    <w:p w14:paraId="149C0A88" w14:textId="28E838D2" w:rsidR="00FF1A52" w:rsidRPr="00B43662" w:rsidRDefault="00812F44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ثالثا</w:t>
      </w:r>
      <w:r w:rsidR="00FF1A52" w:rsidRPr="00B43662">
        <w:rPr>
          <w:rFonts w:asciiTheme="majorBidi" w:hAnsiTheme="majorBidi" w:hint="cs"/>
          <w:sz w:val="26"/>
          <w:szCs w:val="26"/>
          <w:rtl/>
          <w:lang w:bidi="ar-LB"/>
        </w:rPr>
        <w:t>-1</w:t>
      </w:r>
      <w:r w:rsidR="00FF1A52" w:rsidRPr="00B43662">
        <w:rPr>
          <w:rFonts w:asciiTheme="majorBidi" w:hAnsiTheme="majorBidi"/>
          <w:sz w:val="26"/>
          <w:szCs w:val="26"/>
          <w:rtl/>
          <w:lang w:bidi="ar-LB"/>
        </w:rPr>
        <w:tab/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اتساق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EDF" w:rsidRPr="00B43662">
        <w:rPr>
          <w:rFonts w:asciiTheme="majorBidi" w:hAnsiTheme="majorBidi" w:hint="cs"/>
          <w:sz w:val="26"/>
          <w:szCs w:val="26"/>
          <w:rtl/>
          <w:lang w:bidi="ar-LB"/>
        </w:rPr>
        <w:t>المواد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DF2D9B" w:rsidRPr="00B43662">
        <w:rPr>
          <w:rFonts w:asciiTheme="majorBidi" w:hAnsiTheme="majorBidi"/>
          <w:sz w:val="26"/>
          <w:szCs w:val="26"/>
          <w:rtl/>
          <w:lang w:bidi="ar-LB"/>
        </w:rPr>
        <w:t>هيدروفلوروكربون</w:t>
      </w:r>
      <w:r w:rsidR="00334EDF" w:rsidRPr="00B43662">
        <w:rPr>
          <w:rFonts w:asciiTheme="majorBidi" w:hAnsiTheme="majorBidi" w:hint="cs"/>
          <w:sz w:val="26"/>
          <w:szCs w:val="26"/>
          <w:rtl/>
          <w:lang w:bidi="ar-LB"/>
        </w:rPr>
        <w:t>ية</w:t>
      </w:r>
    </w:p>
    <w:p w14:paraId="414CB409" w14:textId="61BC56EE" w:rsidR="00FF1A52" w:rsidRPr="00B43662" w:rsidRDefault="00812F44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ثالثا</w:t>
      </w:r>
      <w:r w:rsidR="00FF1A52" w:rsidRPr="00B43662">
        <w:rPr>
          <w:rFonts w:asciiTheme="majorBidi" w:hAnsiTheme="majorBidi" w:hint="cs"/>
          <w:sz w:val="26"/>
          <w:szCs w:val="26"/>
          <w:rtl/>
          <w:lang w:bidi="ar-EG"/>
        </w:rPr>
        <w:t>-2</w:t>
      </w:r>
      <w:r w:rsidR="00FF1A52" w:rsidRPr="00B43662">
        <w:rPr>
          <w:rFonts w:asciiTheme="majorBidi" w:hAnsiTheme="majorBidi"/>
          <w:sz w:val="26"/>
          <w:szCs w:val="26"/>
          <w:rtl/>
          <w:lang w:bidi="ar-EG"/>
        </w:rPr>
        <w:tab/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حساب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</w:t>
      </w:r>
      <w:r w:rsidR="00161561" w:rsidRPr="00B43662">
        <w:rPr>
          <w:rFonts w:asciiTheme="majorBidi" w:hAnsiTheme="majorBidi"/>
          <w:sz w:val="26"/>
          <w:szCs w:val="26"/>
          <w:rtl/>
          <w:lang w:bidi="ar-EG"/>
        </w:rPr>
        <w:t>أثر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المناخي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للأنشطة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في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DF2D9B" w:rsidRPr="00B43662">
        <w:rPr>
          <w:rFonts w:asciiTheme="majorBidi" w:hAnsiTheme="majorBidi"/>
          <w:sz w:val="26"/>
          <w:szCs w:val="26"/>
          <w:rtl/>
          <w:lang w:bidi="ar-EG"/>
        </w:rPr>
        <w:t>خطط التنفيذ المتعلقة بالمواد الهيدروفلوروكربونية بموجب تعديل كيغالي</w:t>
      </w:r>
    </w:p>
    <w:p w14:paraId="6C5D155B" w14:textId="2B08CEDC" w:rsidR="00FF1A52" w:rsidRPr="00B43662" w:rsidRDefault="00FF1A52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ثالثا-3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ab/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طلبات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التمويل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161561" w:rsidRPr="00B43662">
        <w:rPr>
          <w:rFonts w:asciiTheme="majorBidi" w:hAnsiTheme="majorBidi"/>
          <w:sz w:val="26"/>
          <w:szCs w:val="26"/>
          <w:rtl/>
          <w:lang w:bidi="ar-EG"/>
        </w:rPr>
        <w:t>لإعداد المشروعات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التي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سيتم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تقديمها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بموجب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مقرر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94/60</w:t>
      </w:r>
    </w:p>
    <w:p w14:paraId="3FEF2A45" w14:textId="52094470" w:rsidR="00334EDF" w:rsidRPr="00B43662" w:rsidRDefault="00812F44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lastRenderedPageBreak/>
        <w:t>ثالثا</w:t>
      </w:r>
      <w:r w:rsidR="00334EDF" w:rsidRPr="00B43662">
        <w:rPr>
          <w:rFonts w:asciiTheme="majorBidi" w:hAnsiTheme="majorBidi" w:hint="cs"/>
          <w:sz w:val="26"/>
          <w:szCs w:val="26"/>
          <w:rtl/>
          <w:lang w:bidi="ar-EG"/>
        </w:rPr>
        <w:t>-</w:t>
      </w:r>
      <w:r w:rsidR="0042216F" w:rsidRPr="00B43662">
        <w:rPr>
          <w:rFonts w:asciiTheme="majorBidi" w:hAnsiTheme="majorBidi" w:hint="cs"/>
          <w:sz w:val="26"/>
          <w:szCs w:val="26"/>
          <w:rtl/>
          <w:lang w:bidi="ar-EG"/>
        </w:rPr>
        <w:t>4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ab/>
        <w:t>حساب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</w:t>
      </w:r>
      <w:r w:rsidR="00161561" w:rsidRPr="00B43662">
        <w:rPr>
          <w:rFonts w:asciiTheme="majorBidi" w:hAnsiTheme="majorBidi"/>
          <w:sz w:val="26"/>
          <w:szCs w:val="26"/>
          <w:rtl/>
          <w:lang w:bidi="ar-EG"/>
        </w:rPr>
        <w:t>تكاليف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والتخفيضات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من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نقطة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البداية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في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قطاع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الخدمة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ل</w:t>
      </w:r>
      <w:r w:rsidR="00DF2D9B" w:rsidRPr="00B43662">
        <w:rPr>
          <w:rFonts w:asciiTheme="majorBidi" w:hAnsiTheme="majorBidi"/>
          <w:sz w:val="26"/>
          <w:szCs w:val="26"/>
          <w:rtl/>
          <w:lang w:bidi="ar-EG"/>
        </w:rPr>
        <w:t>خطط التنفيذ المتعلقة بالمواد الهيدروفلوروكربونية بموجب تعديل كيغالي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في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البلدان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غير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ذات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الاستهلاك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="00334EDF" w:rsidRPr="00B43662">
        <w:rPr>
          <w:rFonts w:asciiTheme="majorBidi" w:hAnsiTheme="majorBidi"/>
          <w:sz w:val="26"/>
          <w:szCs w:val="26"/>
          <w:rtl/>
          <w:lang w:bidi="ar-EG"/>
        </w:rPr>
        <w:t>المنخفض</w:t>
      </w:r>
    </w:p>
    <w:p w14:paraId="275C7DF8" w14:textId="3B1B25BD" w:rsidR="009D182B" w:rsidRPr="00B43662" w:rsidRDefault="009D182B" w:rsidP="00C80039">
      <w:pPr>
        <w:pStyle w:val="0Heading0"/>
        <w:bidi/>
        <w:spacing w:after="240"/>
        <w:ind w:left="1411" w:hanging="691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رابعا</w:t>
      </w:r>
      <w:r w:rsidR="000224D1" w:rsidRPr="00B43662">
        <w:rPr>
          <w:rFonts w:asciiTheme="majorBidi" w:hAnsiTheme="majorBidi" w:hint="cs"/>
          <w:sz w:val="26"/>
          <w:szCs w:val="26"/>
          <w:rtl/>
          <w:lang w:bidi="ar-EG"/>
        </w:rPr>
        <w:t>: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ab/>
        <w:t>تقارير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عن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تنفيذ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>مقرر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ومتابعة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المناقشات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السابقة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المتعلقة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ب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استعراض </w:t>
      </w: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المشروعات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>:</w:t>
      </w:r>
    </w:p>
    <w:p w14:paraId="5FB6BDAB" w14:textId="59C40FC7" w:rsidR="00AD4C9C" w:rsidRPr="00B43662" w:rsidRDefault="00AD4C9C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رابعا-1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ab/>
        <w:t>طلبات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تجديد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التعزيز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المؤسسي</w:t>
      </w:r>
    </w:p>
    <w:p w14:paraId="221706B7" w14:textId="519E2BA5" w:rsidR="00AD4C9C" w:rsidRPr="00B43662" w:rsidRDefault="00AD4C9C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رابعا-2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ab/>
      </w:r>
      <w:r w:rsidR="00161561" w:rsidRPr="00B43662">
        <w:rPr>
          <w:rFonts w:asciiTheme="majorBidi" w:hAnsiTheme="majorBidi"/>
          <w:sz w:val="26"/>
          <w:szCs w:val="26"/>
          <w:rtl/>
          <w:lang w:bidi="ar-EG"/>
        </w:rPr>
        <w:t>حجب التمويل في انتظار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تقديم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تقارير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التحقق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أو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استيفاء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شروط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محددة</w:t>
      </w:r>
    </w:p>
    <w:p w14:paraId="284C37AA" w14:textId="3BFD376D" w:rsidR="00AD4C9C" w:rsidRPr="00B43662" w:rsidRDefault="00AD4C9C" w:rsidP="00C80039">
      <w:pPr>
        <w:pStyle w:val="0Heading0"/>
        <w:bidi/>
        <w:spacing w:after="240"/>
        <w:ind w:left="2131" w:hanging="691"/>
        <w:jc w:val="both"/>
        <w:rPr>
          <w:rFonts w:asciiTheme="majorBidi" w:hAnsiTheme="majorBidi"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sz w:val="26"/>
          <w:szCs w:val="26"/>
          <w:rtl/>
          <w:lang w:bidi="ar-EG"/>
        </w:rPr>
        <w:t>رابعا-3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ab/>
        <w:t>ملخص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أسعار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المواد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الخاضعة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للرقابة</w:t>
      </w:r>
      <w:r w:rsidR="00E9358F" w:rsidRPr="00B43662">
        <w:rPr>
          <w:rFonts w:asciiTheme="majorBidi" w:hAnsiTheme="majorBidi"/>
          <w:sz w:val="26"/>
          <w:szCs w:val="26"/>
          <w:rtl/>
          <w:lang w:bidi="ar-EG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EG"/>
        </w:rPr>
        <w:t>والبدائل</w:t>
      </w:r>
    </w:p>
    <w:p w14:paraId="2D22AC7B" w14:textId="3861040D" w:rsidR="00AD4C9C" w:rsidRPr="00B43662" w:rsidRDefault="00690E98" w:rsidP="0029375C">
      <w:pPr>
        <w:pStyle w:val="0Heading0"/>
        <w:bidi/>
        <w:spacing w:after="240"/>
        <w:ind w:left="734" w:hanging="734"/>
        <w:jc w:val="both"/>
        <w:rPr>
          <w:rFonts w:asciiTheme="majorBidi" w:hAnsiTheme="majorBidi"/>
          <w:b/>
          <w:bCs/>
          <w:sz w:val="26"/>
          <w:szCs w:val="26"/>
          <w:rtl/>
          <w:lang w:bidi="ar-EG"/>
        </w:rPr>
      </w:pPr>
      <w:r w:rsidRPr="00B43662">
        <w:rPr>
          <w:rFonts w:asciiTheme="majorBidi" w:hAnsiTheme="majorBidi" w:hint="cs"/>
          <w:b/>
          <w:bCs/>
          <w:sz w:val="26"/>
          <w:szCs w:val="26"/>
          <w:rtl/>
          <w:lang w:bidi="ar-EG"/>
        </w:rPr>
        <w:t>أولا-</w:t>
      </w:r>
      <w:r w:rsidRPr="00B43662">
        <w:rPr>
          <w:rFonts w:asciiTheme="majorBidi" w:hAnsiTheme="majorBidi"/>
          <w:b/>
          <w:bCs/>
          <w:sz w:val="26"/>
          <w:szCs w:val="26"/>
          <w:rtl/>
          <w:lang w:bidi="ar-EG"/>
        </w:rPr>
        <w:tab/>
      </w:r>
      <w:r w:rsidR="00161561" w:rsidRPr="00B43662">
        <w:rPr>
          <w:rFonts w:asciiTheme="majorBidi" w:hAnsiTheme="majorBidi"/>
          <w:b/>
          <w:bCs/>
          <w:sz w:val="26"/>
          <w:szCs w:val="26"/>
          <w:rtl/>
          <w:lang w:bidi="ar-EG"/>
        </w:rPr>
        <w:t>نظرة عامة على المشروعات والأنشطة التي قدمتها الوكالات الثنائية والمنفذة</w:t>
      </w:r>
    </w:p>
    <w:p w14:paraId="1B58E226" w14:textId="1D4F6D6E" w:rsidR="00690E98" w:rsidRPr="00B43662" w:rsidRDefault="000224D1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outlineLvl w:val="0"/>
        <w:rPr>
          <w:rFonts w:asciiTheme="majorBidi" w:hAnsiTheme="majorBidi"/>
          <w:sz w:val="26"/>
          <w:szCs w:val="26"/>
          <w:rtl/>
          <w:lang w:bidi="ar-LB"/>
        </w:rPr>
      </w:pPr>
      <w:r w:rsidRPr="00B43662">
        <w:rPr>
          <w:rFonts w:asciiTheme="majorBidi" w:hAnsiTheme="majorBidi"/>
          <w:sz w:val="26"/>
          <w:szCs w:val="26"/>
          <w:rtl/>
          <w:lang w:bidi="ar-LB"/>
        </w:rPr>
        <w:t>يعرض الجدول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1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ملخصا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للطلبات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قدمتها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والمنفذة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الخامس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0E98" w:rsidRPr="00B43662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E9358F" w:rsidRPr="00B43662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2433A28D" w14:textId="4420586C" w:rsidR="00690E98" w:rsidRPr="00B43662" w:rsidRDefault="00690E98" w:rsidP="00690E98">
      <w:pPr>
        <w:pStyle w:val="0Heading0"/>
        <w:bidi/>
        <w:jc w:val="both"/>
        <w:rPr>
          <w:rFonts w:asciiTheme="majorBidi" w:hAnsiTheme="majorBidi"/>
          <w:b/>
          <w:bCs/>
          <w:sz w:val="26"/>
          <w:szCs w:val="26"/>
          <w:rtl/>
          <w:lang w:bidi="ar-LB"/>
        </w:rPr>
      </w:pPr>
      <w:r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>الجدول</w:t>
      </w:r>
      <w:r w:rsidR="00E9358F"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>1</w:t>
      </w:r>
      <w:r w:rsidR="00E9358F"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: </w:t>
      </w:r>
      <w:r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>الطلبات</w:t>
      </w:r>
      <w:r w:rsidR="00E9358F"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="000224D1" w:rsidRPr="00B43662">
        <w:rPr>
          <w:rFonts w:asciiTheme="majorBidi" w:hAnsiTheme="majorBidi" w:hint="cs"/>
          <w:b/>
          <w:bCs/>
          <w:sz w:val="26"/>
          <w:szCs w:val="26"/>
          <w:rtl/>
          <w:lang w:bidi="ar-LB"/>
        </w:rPr>
        <w:t>التي قدمتها</w:t>
      </w:r>
      <w:r w:rsidR="00E9358F"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>الوكالات</w:t>
      </w:r>
      <w:r w:rsidR="00E9358F"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>الثنائية</w:t>
      </w:r>
      <w:r w:rsidR="00E9358F"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b/>
          <w:bCs/>
          <w:sz w:val="26"/>
          <w:szCs w:val="26"/>
          <w:rtl/>
          <w:lang w:bidi="ar-LB"/>
        </w:rPr>
        <w:t>والتنفيذية</w:t>
      </w:r>
    </w:p>
    <w:tbl>
      <w:tblPr>
        <w:tblStyle w:val="TableGrid"/>
        <w:bidiVisual/>
        <w:tblW w:w="5075" w:type="pct"/>
        <w:jc w:val="center"/>
        <w:tblLook w:val="04A0" w:firstRow="1" w:lastRow="0" w:firstColumn="1" w:lastColumn="0" w:noHBand="0" w:noVBand="1"/>
      </w:tblPr>
      <w:tblGrid>
        <w:gridCol w:w="5530"/>
        <w:gridCol w:w="708"/>
        <w:gridCol w:w="820"/>
        <w:gridCol w:w="1217"/>
        <w:gridCol w:w="1215"/>
      </w:tblGrid>
      <w:tr w:rsidR="00690E98" w:rsidRPr="00B43662" w14:paraId="2E77EDB5" w14:textId="77777777" w:rsidTr="000224D1">
        <w:trPr>
          <w:jc w:val="center"/>
        </w:trPr>
        <w:tc>
          <w:tcPr>
            <w:tcW w:w="2914" w:type="pct"/>
            <w:vAlign w:val="center"/>
          </w:tcPr>
          <w:p w14:paraId="5F343BCE" w14:textId="51833A5B" w:rsidR="00690E98" w:rsidRPr="00B43662" w:rsidRDefault="00690E98" w:rsidP="00690E98">
            <w:pPr>
              <w:bidi/>
              <w:jc w:val="center"/>
              <w:rPr>
                <w:b/>
                <w:bCs/>
                <w:sz w:val="20"/>
              </w:rPr>
            </w:pPr>
            <w:r w:rsidRPr="00B43662">
              <w:rPr>
                <w:b/>
                <w:bCs/>
                <w:sz w:val="20"/>
                <w:rtl/>
              </w:rPr>
              <w:t>المشروع</w:t>
            </w:r>
            <w:r w:rsidR="00E9358F" w:rsidRPr="00B43662">
              <w:rPr>
                <w:b/>
                <w:bCs/>
                <w:sz w:val="20"/>
                <w:rtl/>
              </w:rPr>
              <w:t xml:space="preserve"> </w:t>
            </w:r>
            <w:r w:rsidRPr="00B43662">
              <w:rPr>
                <w:b/>
                <w:bCs/>
                <w:sz w:val="20"/>
                <w:rtl/>
              </w:rPr>
              <w:t>والأنشطة</w:t>
            </w:r>
          </w:p>
        </w:tc>
        <w:tc>
          <w:tcPr>
            <w:tcW w:w="373" w:type="pct"/>
            <w:vAlign w:val="center"/>
          </w:tcPr>
          <w:p w14:paraId="71E74066" w14:textId="60FB67BE" w:rsidR="00690E98" w:rsidRPr="00B43662" w:rsidRDefault="000224D1" w:rsidP="00690E98">
            <w:pPr>
              <w:bidi/>
              <w:jc w:val="center"/>
              <w:rPr>
                <w:b/>
                <w:bCs/>
                <w:sz w:val="20"/>
              </w:rPr>
            </w:pPr>
            <w:r w:rsidRPr="00B43662">
              <w:rPr>
                <w:b/>
                <w:bCs/>
                <w:sz w:val="20"/>
                <w:rtl/>
              </w:rPr>
              <w:t>عدد البلدان</w:t>
            </w:r>
          </w:p>
        </w:tc>
        <w:tc>
          <w:tcPr>
            <w:tcW w:w="432" w:type="pct"/>
            <w:vAlign w:val="center"/>
          </w:tcPr>
          <w:p w14:paraId="4F9E7ED7" w14:textId="3F81E81C" w:rsidR="00690E98" w:rsidRPr="00B43662" w:rsidRDefault="00CF5A85" w:rsidP="00690E98">
            <w:pPr>
              <w:bidi/>
              <w:jc w:val="center"/>
              <w:rPr>
                <w:b/>
                <w:bCs/>
                <w:sz w:val="20"/>
              </w:rPr>
            </w:pPr>
            <w:r w:rsidRPr="00B43662">
              <w:rPr>
                <w:b/>
                <w:bCs/>
                <w:sz w:val="20"/>
                <w:rtl/>
              </w:rPr>
              <w:t>عدد</w:t>
            </w:r>
            <w:r w:rsidR="00E9358F" w:rsidRPr="00B43662">
              <w:rPr>
                <w:b/>
                <w:bCs/>
                <w:sz w:val="20"/>
                <w:rtl/>
              </w:rPr>
              <w:t xml:space="preserve"> </w:t>
            </w:r>
            <w:r w:rsidRPr="00B43662">
              <w:rPr>
                <w:b/>
                <w:bCs/>
                <w:sz w:val="20"/>
                <w:rtl/>
              </w:rPr>
              <w:t>طلبات</w:t>
            </w:r>
            <w:r w:rsidR="00E9358F" w:rsidRPr="00B43662">
              <w:rPr>
                <w:b/>
                <w:bCs/>
                <w:sz w:val="20"/>
                <w:rtl/>
              </w:rPr>
              <w:t xml:space="preserve"> </w:t>
            </w:r>
            <w:r w:rsidRPr="00B43662">
              <w:rPr>
                <w:b/>
                <w:bCs/>
                <w:sz w:val="20"/>
                <w:rtl/>
              </w:rPr>
              <w:t>التمويل</w:t>
            </w:r>
          </w:p>
        </w:tc>
        <w:tc>
          <w:tcPr>
            <w:tcW w:w="641" w:type="pct"/>
            <w:vAlign w:val="center"/>
          </w:tcPr>
          <w:p w14:paraId="0E74ECA1" w14:textId="4E890575" w:rsidR="00690E98" w:rsidRPr="00B43662" w:rsidRDefault="00CF5A85" w:rsidP="00690E98">
            <w:pPr>
              <w:bidi/>
              <w:jc w:val="center"/>
              <w:rPr>
                <w:b/>
                <w:bCs/>
                <w:sz w:val="20"/>
              </w:rPr>
            </w:pPr>
            <w:r w:rsidRPr="00B43662">
              <w:rPr>
                <w:b/>
                <w:bCs/>
                <w:sz w:val="20"/>
                <w:rtl/>
              </w:rPr>
              <w:t>المبالغ</w:t>
            </w:r>
            <w:r w:rsidR="00E9358F" w:rsidRPr="00B43662">
              <w:rPr>
                <w:b/>
                <w:bCs/>
                <w:sz w:val="20"/>
                <w:rtl/>
              </w:rPr>
              <w:t xml:space="preserve"> </w:t>
            </w:r>
            <w:r w:rsidRPr="00B43662">
              <w:rPr>
                <w:b/>
                <w:bCs/>
                <w:sz w:val="20"/>
                <w:rtl/>
              </w:rPr>
              <w:t>المطلوبة</w:t>
            </w:r>
            <w:r w:rsidR="00E9358F" w:rsidRPr="00B43662">
              <w:rPr>
                <w:b/>
                <w:bCs/>
                <w:sz w:val="20"/>
                <w:rtl/>
              </w:rPr>
              <w:t xml:space="preserve"> </w:t>
            </w:r>
            <w:r w:rsidR="00161561" w:rsidRPr="00B43662">
              <w:rPr>
                <w:b/>
                <w:bCs/>
                <w:sz w:val="20"/>
                <w:rtl/>
              </w:rPr>
              <w:t>(دولار أمريكي)</w:t>
            </w:r>
          </w:p>
        </w:tc>
        <w:tc>
          <w:tcPr>
            <w:tcW w:w="640" w:type="pct"/>
            <w:vAlign w:val="center"/>
          </w:tcPr>
          <w:p w14:paraId="36A68CE5" w14:textId="72C5B9BD" w:rsidR="00690E98" w:rsidRPr="00B43662" w:rsidRDefault="000224D1" w:rsidP="00690E98">
            <w:pPr>
              <w:bidi/>
              <w:jc w:val="center"/>
              <w:rPr>
                <w:b/>
                <w:bCs/>
                <w:sz w:val="20"/>
              </w:rPr>
            </w:pPr>
            <w:r w:rsidRPr="00B43662">
              <w:rPr>
                <w:b/>
                <w:bCs/>
                <w:sz w:val="20"/>
                <w:rtl/>
              </w:rPr>
              <w:t>المبالغ من حيث المبدأ</w:t>
            </w:r>
            <w:r w:rsidR="00E9358F" w:rsidRPr="00B43662">
              <w:rPr>
                <w:b/>
                <w:bCs/>
                <w:sz w:val="20"/>
                <w:rtl/>
              </w:rPr>
              <w:t xml:space="preserve"> </w:t>
            </w:r>
            <w:r w:rsidR="00161561" w:rsidRPr="00B43662">
              <w:rPr>
                <w:b/>
                <w:bCs/>
                <w:sz w:val="20"/>
                <w:rtl/>
              </w:rPr>
              <w:t>(دولار أمريكي)</w:t>
            </w:r>
          </w:p>
        </w:tc>
      </w:tr>
      <w:tr w:rsidR="00690E98" w:rsidRPr="00B43662" w14:paraId="410483D2" w14:textId="77777777" w:rsidTr="000224D1">
        <w:trPr>
          <w:jc w:val="center"/>
        </w:trPr>
        <w:tc>
          <w:tcPr>
            <w:tcW w:w="2914" w:type="pct"/>
            <w:vAlign w:val="center"/>
          </w:tcPr>
          <w:p w14:paraId="49E6FB4A" w14:textId="29CE4DCA" w:rsidR="00690E98" w:rsidRPr="00B43662" w:rsidRDefault="00571376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المرحلة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الثانية/الثالثة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0224D1" w:rsidRPr="00B43662">
              <w:rPr>
                <w:rFonts w:hint="cs"/>
                <w:sz w:val="20"/>
                <w:rtl/>
              </w:rPr>
              <w:t xml:space="preserve">من خطط إدارة </w:t>
            </w:r>
            <w:r w:rsidR="00720FDB" w:rsidRPr="00B43662">
              <w:rPr>
                <w:rFonts w:hint="cs"/>
                <w:sz w:val="20"/>
                <w:rtl/>
              </w:rPr>
              <w:t>إزالة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20FDB" w:rsidRPr="00B43662">
              <w:rPr>
                <w:rFonts w:hint="cs"/>
                <w:sz w:val="20"/>
                <w:rtl/>
                <w:lang w:bidi="ar-EG"/>
              </w:rPr>
              <w:t>المواد</w:t>
            </w:r>
            <w:r w:rsidR="00E9358F" w:rsidRPr="00B43662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B43662">
              <w:rPr>
                <w:sz w:val="20"/>
                <w:rtl/>
              </w:rPr>
              <w:t>ال</w:t>
            </w:r>
            <w:r w:rsidR="00161561" w:rsidRPr="00B43662">
              <w:rPr>
                <w:sz w:val="20"/>
                <w:rtl/>
              </w:rPr>
              <w:t>هيدروكلوروفلوروكربون</w:t>
            </w:r>
            <w:r w:rsidRPr="00B43662">
              <w:rPr>
                <w:rFonts w:hint="cs"/>
                <w:sz w:val="20"/>
                <w:rtl/>
              </w:rPr>
              <w:t>ية</w:t>
            </w:r>
            <w:r w:rsidR="00E9358F" w:rsidRPr="00B43662">
              <w:rPr>
                <w:sz w:val="20"/>
                <w:rtl/>
              </w:rPr>
              <w:t xml:space="preserve"> </w:t>
            </w:r>
          </w:p>
        </w:tc>
        <w:tc>
          <w:tcPr>
            <w:tcW w:w="373" w:type="pct"/>
            <w:vAlign w:val="center"/>
          </w:tcPr>
          <w:p w14:paraId="3D432B1D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8</w:t>
            </w:r>
          </w:p>
        </w:tc>
        <w:tc>
          <w:tcPr>
            <w:tcW w:w="432" w:type="pct"/>
            <w:vAlign w:val="center"/>
          </w:tcPr>
          <w:p w14:paraId="54D9BA38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16</w:t>
            </w:r>
          </w:p>
        </w:tc>
        <w:tc>
          <w:tcPr>
            <w:tcW w:w="641" w:type="pct"/>
            <w:vAlign w:val="center"/>
          </w:tcPr>
          <w:p w14:paraId="3FC9E982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11,915,101</w:t>
            </w:r>
          </w:p>
        </w:tc>
        <w:tc>
          <w:tcPr>
            <w:tcW w:w="640" w:type="pct"/>
            <w:vAlign w:val="center"/>
          </w:tcPr>
          <w:p w14:paraId="40100109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26,159,461</w:t>
            </w:r>
          </w:p>
        </w:tc>
      </w:tr>
      <w:tr w:rsidR="00690E98" w:rsidRPr="00B43662" w14:paraId="0F9CC1CD" w14:textId="77777777" w:rsidTr="000224D1">
        <w:trPr>
          <w:jc w:val="center"/>
        </w:trPr>
        <w:tc>
          <w:tcPr>
            <w:tcW w:w="2914" w:type="pct"/>
            <w:vAlign w:val="center"/>
          </w:tcPr>
          <w:p w14:paraId="6541E90D" w14:textId="3C891816" w:rsidR="00690E98" w:rsidRPr="00B43662" w:rsidRDefault="000224D1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rFonts w:hint="cs"/>
                <w:sz w:val="20"/>
                <w:rtl/>
              </w:rPr>
              <w:t>شرائح خطط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720FDB" w:rsidRPr="00B43662">
              <w:rPr>
                <w:rFonts w:hint="cs"/>
                <w:sz w:val="20"/>
                <w:rtl/>
              </w:rPr>
              <w:t>إدارة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20FDB" w:rsidRPr="00B43662">
              <w:rPr>
                <w:rFonts w:hint="cs"/>
                <w:sz w:val="20"/>
                <w:rtl/>
              </w:rPr>
              <w:t>إزالة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20FDB" w:rsidRPr="00B43662">
              <w:rPr>
                <w:rFonts w:hint="cs"/>
                <w:sz w:val="20"/>
                <w:rtl/>
              </w:rPr>
              <w:t>المواد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720FDB" w:rsidRPr="00B43662">
              <w:rPr>
                <w:sz w:val="20"/>
                <w:rtl/>
              </w:rPr>
              <w:t>ال</w:t>
            </w:r>
            <w:r w:rsidR="00161561" w:rsidRPr="00B43662">
              <w:rPr>
                <w:sz w:val="20"/>
                <w:rtl/>
              </w:rPr>
              <w:t>هيدروكلوروفلوروكربون</w:t>
            </w:r>
            <w:r w:rsidR="00720FDB" w:rsidRPr="00B43662">
              <w:rPr>
                <w:rFonts w:hint="cs"/>
                <w:sz w:val="20"/>
                <w:rtl/>
              </w:rPr>
              <w:t>ية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20FDB" w:rsidRPr="00B43662">
              <w:rPr>
                <w:rFonts w:hint="cs"/>
                <w:sz w:val="20"/>
                <w:rtl/>
              </w:rPr>
              <w:t>الموافقة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20FDB" w:rsidRPr="00B43662">
              <w:rPr>
                <w:rFonts w:hint="cs"/>
                <w:sz w:val="20"/>
                <w:rtl/>
              </w:rPr>
              <w:t>عليها</w:t>
            </w:r>
          </w:p>
        </w:tc>
        <w:tc>
          <w:tcPr>
            <w:tcW w:w="373" w:type="pct"/>
            <w:vAlign w:val="center"/>
          </w:tcPr>
          <w:p w14:paraId="2C9688CA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29</w:t>
            </w:r>
          </w:p>
        </w:tc>
        <w:tc>
          <w:tcPr>
            <w:tcW w:w="432" w:type="pct"/>
            <w:vAlign w:val="center"/>
          </w:tcPr>
          <w:p w14:paraId="260A8AE5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46</w:t>
            </w:r>
          </w:p>
        </w:tc>
        <w:tc>
          <w:tcPr>
            <w:tcW w:w="641" w:type="pct"/>
            <w:vAlign w:val="center"/>
          </w:tcPr>
          <w:p w14:paraId="7D7F410A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25,346,171</w:t>
            </w:r>
          </w:p>
        </w:tc>
        <w:tc>
          <w:tcPr>
            <w:tcW w:w="640" w:type="pct"/>
            <w:vAlign w:val="center"/>
          </w:tcPr>
          <w:p w14:paraId="15EF1246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3FFAD71D" w14:textId="77777777" w:rsidTr="000224D1">
        <w:trPr>
          <w:jc w:val="center"/>
        </w:trPr>
        <w:tc>
          <w:tcPr>
            <w:tcW w:w="2914" w:type="pct"/>
            <w:vAlign w:val="center"/>
          </w:tcPr>
          <w:p w14:paraId="0BC39C0F" w14:textId="62BAF95F" w:rsidR="00690E98" w:rsidRPr="00B43662" w:rsidRDefault="00571376" w:rsidP="00690E98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</w:rPr>
              <w:t>إعداد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المرحلة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الثانية</w:t>
            </w:r>
            <w:r w:rsidR="000224D1" w:rsidRPr="00B43662">
              <w:rPr>
                <w:rFonts w:hint="cs"/>
                <w:sz w:val="20"/>
                <w:rtl/>
              </w:rPr>
              <w:t>/</w:t>
            </w:r>
            <w:r w:rsidRPr="00B43662">
              <w:rPr>
                <w:sz w:val="20"/>
                <w:rtl/>
              </w:rPr>
              <w:t>الثالثة</w:t>
            </w:r>
            <w:r w:rsidR="000224D1" w:rsidRPr="00B43662">
              <w:rPr>
                <w:rFonts w:hint="cs"/>
                <w:sz w:val="20"/>
                <w:rtl/>
              </w:rPr>
              <w:t>/</w:t>
            </w:r>
            <w:r w:rsidRPr="00B43662">
              <w:rPr>
                <w:sz w:val="20"/>
                <w:rtl/>
              </w:rPr>
              <w:t>الرابعة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من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43EB1" w:rsidRPr="00B43662">
              <w:rPr>
                <w:rFonts w:hint="cs"/>
                <w:sz w:val="20"/>
                <w:rtl/>
              </w:rPr>
              <w:t>خطط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743EB1" w:rsidRPr="00B43662">
              <w:rPr>
                <w:rFonts w:hint="cs"/>
                <w:sz w:val="20"/>
                <w:rtl/>
              </w:rPr>
              <w:t>إدارة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43EB1" w:rsidRPr="00B43662">
              <w:rPr>
                <w:rFonts w:hint="cs"/>
                <w:sz w:val="20"/>
                <w:rtl/>
              </w:rPr>
              <w:t>إزالة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B2D1E" w:rsidRPr="00B43662">
              <w:rPr>
                <w:rFonts w:hint="cs"/>
                <w:sz w:val="20"/>
                <w:rtl/>
              </w:rPr>
              <w:t>المواد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B2D1E" w:rsidRPr="00B43662">
              <w:rPr>
                <w:rFonts w:hint="cs"/>
                <w:sz w:val="20"/>
                <w:rtl/>
              </w:rPr>
              <w:t>ال</w:t>
            </w:r>
            <w:r w:rsidR="00161561" w:rsidRPr="00B43662">
              <w:rPr>
                <w:rFonts w:hint="cs"/>
                <w:sz w:val="20"/>
                <w:rtl/>
              </w:rPr>
              <w:t>هيدروكلوروفلوروكربون</w:t>
            </w:r>
            <w:r w:rsidR="007B2D1E" w:rsidRPr="00B43662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373" w:type="pct"/>
            <w:vAlign w:val="center"/>
          </w:tcPr>
          <w:p w14:paraId="6A46A2F8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8</w:t>
            </w:r>
          </w:p>
        </w:tc>
        <w:tc>
          <w:tcPr>
            <w:tcW w:w="432" w:type="pct"/>
            <w:vAlign w:val="center"/>
          </w:tcPr>
          <w:p w14:paraId="32E6F4C9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11</w:t>
            </w:r>
          </w:p>
        </w:tc>
        <w:tc>
          <w:tcPr>
            <w:tcW w:w="641" w:type="pct"/>
            <w:vAlign w:val="center"/>
          </w:tcPr>
          <w:p w14:paraId="6149A40D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413,500</w:t>
            </w:r>
          </w:p>
        </w:tc>
        <w:tc>
          <w:tcPr>
            <w:tcW w:w="640" w:type="pct"/>
            <w:vAlign w:val="center"/>
          </w:tcPr>
          <w:p w14:paraId="6127692D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09023761" w14:textId="77777777" w:rsidTr="000224D1">
        <w:trPr>
          <w:jc w:val="center"/>
        </w:trPr>
        <w:tc>
          <w:tcPr>
            <w:tcW w:w="2914" w:type="pct"/>
            <w:vAlign w:val="center"/>
          </w:tcPr>
          <w:p w14:paraId="151B3F5E" w14:textId="0F951B1A" w:rsidR="00690E98" w:rsidRPr="00B43662" w:rsidRDefault="00BE0A9E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rFonts w:hint="cs"/>
                <w:sz w:val="20"/>
                <w:rtl/>
              </w:rPr>
              <w:t>شريحة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A67F64" w:rsidRPr="00B43662">
              <w:rPr>
                <w:rFonts w:hint="cs"/>
                <w:sz w:val="20"/>
                <w:rtl/>
              </w:rPr>
              <w:t>تمت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A67F64" w:rsidRPr="00B43662">
              <w:rPr>
                <w:rFonts w:hint="cs"/>
                <w:sz w:val="20"/>
                <w:rtl/>
              </w:rPr>
              <w:t>الموافقة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A67F64" w:rsidRPr="00B43662">
              <w:rPr>
                <w:rFonts w:hint="cs"/>
                <w:sz w:val="20"/>
                <w:rtl/>
              </w:rPr>
              <w:t>عل</w:t>
            </w:r>
            <w:r w:rsidR="000224D1" w:rsidRPr="00B43662">
              <w:rPr>
                <w:rFonts w:hint="cs"/>
                <w:sz w:val="20"/>
                <w:rtl/>
              </w:rPr>
              <w:t>يها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0224D1" w:rsidRPr="00B43662">
              <w:rPr>
                <w:rFonts w:hint="cs"/>
                <w:sz w:val="20"/>
                <w:rtl/>
              </w:rPr>
              <w:t xml:space="preserve">من خطة إدارة </w:t>
            </w:r>
            <w:r w:rsidR="00A67F64" w:rsidRPr="00B43662">
              <w:rPr>
                <w:rFonts w:hint="cs"/>
                <w:sz w:val="20"/>
                <w:rtl/>
              </w:rPr>
              <w:t>إزال</w:t>
            </w:r>
            <w:r w:rsidR="000224D1" w:rsidRPr="00B43662">
              <w:rPr>
                <w:rFonts w:hint="cs"/>
                <w:sz w:val="20"/>
                <w:rtl/>
              </w:rPr>
              <w:t>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A67F64" w:rsidRPr="00B43662">
              <w:rPr>
                <w:rFonts w:hint="cs"/>
                <w:sz w:val="20"/>
                <w:rtl/>
              </w:rPr>
              <w:t>إنتاج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43EB1" w:rsidRPr="00B43662">
              <w:rPr>
                <w:rFonts w:hint="cs"/>
                <w:sz w:val="20"/>
                <w:rtl/>
              </w:rPr>
              <w:t>المواد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43EB1" w:rsidRPr="00B43662">
              <w:rPr>
                <w:sz w:val="20"/>
                <w:rtl/>
              </w:rPr>
              <w:t>ال</w:t>
            </w:r>
            <w:r w:rsidR="00161561" w:rsidRPr="00B43662">
              <w:rPr>
                <w:sz w:val="20"/>
                <w:rtl/>
              </w:rPr>
              <w:t>هيدروكلوروفلوروكربون</w:t>
            </w:r>
            <w:r w:rsidR="00743EB1" w:rsidRPr="00B43662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373" w:type="pct"/>
            <w:vAlign w:val="center"/>
          </w:tcPr>
          <w:p w14:paraId="515AA5BB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</w:t>
            </w:r>
          </w:p>
        </w:tc>
        <w:tc>
          <w:tcPr>
            <w:tcW w:w="432" w:type="pct"/>
            <w:vAlign w:val="center"/>
          </w:tcPr>
          <w:p w14:paraId="1D94D3B2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</w:t>
            </w:r>
          </w:p>
        </w:tc>
        <w:tc>
          <w:tcPr>
            <w:tcW w:w="641" w:type="pct"/>
            <w:vAlign w:val="center"/>
          </w:tcPr>
          <w:p w14:paraId="718A288E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23,232,000</w:t>
            </w:r>
          </w:p>
        </w:tc>
        <w:tc>
          <w:tcPr>
            <w:tcW w:w="640" w:type="pct"/>
            <w:vAlign w:val="center"/>
          </w:tcPr>
          <w:p w14:paraId="5C42C812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153EDBC5" w14:textId="77777777" w:rsidTr="000224D1">
        <w:trPr>
          <w:jc w:val="center"/>
        </w:trPr>
        <w:tc>
          <w:tcPr>
            <w:tcW w:w="2914" w:type="pct"/>
            <w:vAlign w:val="center"/>
          </w:tcPr>
          <w:p w14:paraId="351339BD" w14:textId="5887DDE9" w:rsidR="00690E98" w:rsidRPr="00B43662" w:rsidRDefault="007B2D1E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المرحلة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الأولى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من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161561" w:rsidRPr="00B43662">
              <w:rPr>
                <w:sz w:val="20"/>
                <w:rtl/>
              </w:rPr>
              <w:t xml:space="preserve">خطط التنفيذ </w:t>
            </w:r>
            <w:r w:rsidR="007C2313" w:rsidRPr="00B43662">
              <w:rPr>
                <w:rFonts w:hint="cs"/>
                <w:sz w:val="20"/>
                <w:rtl/>
              </w:rPr>
              <w:t>المتعلقة ب</w:t>
            </w:r>
            <w:r w:rsidR="00A67F64" w:rsidRPr="00B43662">
              <w:rPr>
                <w:rFonts w:hint="cs"/>
                <w:sz w:val="20"/>
                <w:rtl/>
              </w:rPr>
              <w:t>المواد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A67F64" w:rsidRPr="00B43662">
              <w:rPr>
                <w:rFonts w:hint="cs"/>
                <w:sz w:val="20"/>
                <w:rtl/>
              </w:rPr>
              <w:t>ال</w:t>
            </w:r>
            <w:r w:rsidR="00DF2D9B" w:rsidRPr="00B43662">
              <w:rPr>
                <w:rFonts w:hint="cs"/>
                <w:sz w:val="20"/>
                <w:rtl/>
              </w:rPr>
              <w:t>هيدروفلوروكربون</w:t>
            </w:r>
            <w:r w:rsidR="00A67F64" w:rsidRPr="00B43662">
              <w:rPr>
                <w:rFonts w:hint="cs"/>
                <w:sz w:val="20"/>
                <w:rtl/>
              </w:rPr>
              <w:t>ية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A67F64" w:rsidRPr="00B43662">
              <w:rPr>
                <w:rFonts w:hint="cs"/>
                <w:sz w:val="20"/>
                <w:rtl/>
              </w:rPr>
              <w:t>بموجب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A67F64" w:rsidRPr="00B43662">
              <w:rPr>
                <w:rFonts w:hint="cs"/>
                <w:sz w:val="20"/>
                <w:rtl/>
              </w:rPr>
              <w:t>تعديل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A67F64" w:rsidRPr="00B43662">
              <w:rPr>
                <w:rFonts w:hint="cs"/>
                <w:sz w:val="20"/>
                <w:rtl/>
              </w:rPr>
              <w:t>كيغالي</w:t>
            </w:r>
          </w:p>
        </w:tc>
        <w:tc>
          <w:tcPr>
            <w:tcW w:w="373" w:type="pct"/>
            <w:vAlign w:val="center"/>
          </w:tcPr>
          <w:p w14:paraId="3D9AD5A9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16</w:t>
            </w:r>
          </w:p>
        </w:tc>
        <w:tc>
          <w:tcPr>
            <w:tcW w:w="432" w:type="pct"/>
            <w:vAlign w:val="center"/>
          </w:tcPr>
          <w:p w14:paraId="7803919A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35</w:t>
            </w:r>
          </w:p>
        </w:tc>
        <w:tc>
          <w:tcPr>
            <w:tcW w:w="641" w:type="pct"/>
            <w:vAlign w:val="center"/>
          </w:tcPr>
          <w:p w14:paraId="3BF5BFA6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15,460,398</w:t>
            </w:r>
          </w:p>
        </w:tc>
        <w:tc>
          <w:tcPr>
            <w:tcW w:w="640" w:type="pct"/>
            <w:vAlign w:val="center"/>
          </w:tcPr>
          <w:p w14:paraId="5DC62323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34,618,287</w:t>
            </w:r>
          </w:p>
        </w:tc>
      </w:tr>
      <w:tr w:rsidR="00690E98" w:rsidRPr="00B43662" w14:paraId="2295065E" w14:textId="77777777" w:rsidTr="000224D1">
        <w:trPr>
          <w:jc w:val="center"/>
        </w:trPr>
        <w:tc>
          <w:tcPr>
            <w:tcW w:w="2914" w:type="pct"/>
            <w:vAlign w:val="center"/>
          </w:tcPr>
          <w:p w14:paraId="2781D72E" w14:textId="7B5F4F20" w:rsidR="00690E98" w:rsidRPr="00B43662" w:rsidRDefault="00A67F64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المرحلة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الأولى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من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خطة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C2313" w:rsidRPr="00B43662">
              <w:rPr>
                <w:rFonts w:hint="cs"/>
                <w:sz w:val="20"/>
                <w:rtl/>
              </w:rPr>
              <w:t xml:space="preserve">إقليمية للتنفيذ </w:t>
            </w:r>
            <w:r w:rsidRPr="00B43662">
              <w:rPr>
                <w:rFonts w:hint="cs"/>
                <w:sz w:val="20"/>
                <w:rtl/>
              </w:rPr>
              <w:t>بموجب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تعديل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كيغالي</w:t>
            </w:r>
          </w:p>
        </w:tc>
        <w:tc>
          <w:tcPr>
            <w:tcW w:w="373" w:type="pct"/>
            <w:vAlign w:val="center"/>
          </w:tcPr>
          <w:p w14:paraId="3B28C58B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12</w:t>
            </w:r>
          </w:p>
        </w:tc>
        <w:tc>
          <w:tcPr>
            <w:tcW w:w="432" w:type="pct"/>
            <w:vAlign w:val="center"/>
          </w:tcPr>
          <w:p w14:paraId="262F4A6D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14</w:t>
            </w:r>
          </w:p>
        </w:tc>
        <w:tc>
          <w:tcPr>
            <w:tcW w:w="641" w:type="pct"/>
            <w:vAlign w:val="center"/>
          </w:tcPr>
          <w:p w14:paraId="7F4704C5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1,113,898</w:t>
            </w:r>
          </w:p>
        </w:tc>
        <w:tc>
          <w:tcPr>
            <w:tcW w:w="640" w:type="pct"/>
            <w:vAlign w:val="center"/>
          </w:tcPr>
          <w:p w14:paraId="628EFD37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1,858,286</w:t>
            </w:r>
          </w:p>
        </w:tc>
      </w:tr>
      <w:tr w:rsidR="00690E98" w:rsidRPr="00B43662" w14:paraId="7624482E" w14:textId="77777777" w:rsidTr="000224D1">
        <w:trPr>
          <w:jc w:val="center"/>
        </w:trPr>
        <w:tc>
          <w:tcPr>
            <w:tcW w:w="2914" w:type="pct"/>
            <w:vAlign w:val="center"/>
          </w:tcPr>
          <w:p w14:paraId="4A220064" w14:textId="486F6850" w:rsidR="00690E98" w:rsidRPr="00B43662" w:rsidRDefault="007C2313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rFonts w:hint="cs"/>
                <w:sz w:val="20"/>
                <w:rtl/>
              </w:rPr>
              <w:t>ال</w:t>
            </w:r>
            <w:r w:rsidR="00A67F64" w:rsidRPr="00B43662">
              <w:rPr>
                <w:rFonts w:hint="cs"/>
                <w:sz w:val="20"/>
                <w:rtl/>
              </w:rPr>
              <w:t>مشروعات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A67F64" w:rsidRPr="00B43662">
              <w:rPr>
                <w:sz w:val="20"/>
                <w:rtl/>
              </w:rPr>
              <w:t>الاستثمار</w:t>
            </w:r>
            <w:r w:rsidRPr="00B43662">
              <w:rPr>
                <w:rFonts w:hint="cs"/>
                <w:sz w:val="20"/>
                <w:rtl/>
              </w:rPr>
              <w:t>ية المتعلقة ب</w:t>
            </w:r>
            <w:r w:rsidR="00A67F64" w:rsidRPr="00B43662">
              <w:rPr>
                <w:rFonts w:hint="cs"/>
                <w:sz w:val="20"/>
                <w:rtl/>
              </w:rPr>
              <w:t>المواد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ال</w:t>
            </w:r>
            <w:r w:rsidR="00DF2D9B" w:rsidRPr="00B43662">
              <w:rPr>
                <w:rFonts w:hint="cs"/>
                <w:sz w:val="20"/>
                <w:rtl/>
              </w:rPr>
              <w:t>هيدروفلوروكربون</w:t>
            </w:r>
            <w:r w:rsidRPr="00B43662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373" w:type="pct"/>
            <w:vAlign w:val="center"/>
          </w:tcPr>
          <w:p w14:paraId="1575D7AB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2</w:t>
            </w:r>
          </w:p>
        </w:tc>
        <w:tc>
          <w:tcPr>
            <w:tcW w:w="432" w:type="pct"/>
            <w:vAlign w:val="center"/>
          </w:tcPr>
          <w:p w14:paraId="64DF7EB4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2</w:t>
            </w:r>
          </w:p>
        </w:tc>
        <w:tc>
          <w:tcPr>
            <w:tcW w:w="641" w:type="pct"/>
            <w:vAlign w:val="center"/>
          </w:tcPr>
          <w:p w14:paraId="6D0CB972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11,096,333</w:t>
            </w:r>
          </w:p>
        </w:tc>
        <w:tc>
          <w:tcPr>
            <w:tcW w:w="640" w:type="pct"/>
            <w:vAlign w:val="center"/>
          </w:tcPr>
          <w:p w14:paraId="1C33467F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080F9656" w14:textId="77777777" w:rsidTr="000224D1">
        <w:trPr>
          <w:jc w:val="center"/>
        </w:trPr>
        <w:tc>
          <w:tcPr>
            <w:tcW w:w="2914" w:type="pct"/>
            <w:vAlign w:val="center"/>
          </w:tcPr>
          <w:p w14:paraId="68F208F1" w14:textId="579EF398" w:rsidR="00690E98" w:rsidRPr="00B43662" w:rsidRDefault="002A5B50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الأنشطة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التمكينية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للتخفيض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التدريجي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للمواد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</w:t>
            </w:r>
            <w:r w:rsidR="00DF2D9B" w:rsidRPr="00B43662">
              <w:rPr>
                <w:sz w:val="20"/>
                <w:rtl/>
              </w:rPr>
              <w:t>هيدروفلوروكربون</w:t>
            </w:r>
          </w:p>
        </w:tc>
        <w:tc>
          <w:tcPr>
            <w:tcW w:w="373" w:type="pct"/>
            <w:vAlign w:val="center"/>
          </w:tcPr>
          <w:p w14:paraId="284DE5B0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</w:t>
            </w:r>
          </w:p>
        </w:tc>
        <w:tc>
          <w:tcPr>
            <w:tcW w:w="432" w:type="pct"/>
            <w:vAlign w:val="center"/>
          </w:tcPr>
          <w:p w14:paraId="4F714623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</w:t>
            </w:r>
          </w:p>
        </w:tc>
        <w:tc>
          <w:tcPr>
            <w:tcW w:w="641" w:type="pct"/>
            <w:vAlign w:val="center"/>
          </w:tcPr>
          <w:p w14:paraId="479C8534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53,500</w:t>
            </w:r>
          </w:p>
        </w:tc>
        <w:tc>
          <w:tcPr>
            <w:tcW w:w="640" w:type="pct"/>
            <w:vAlign w:val="center"/>
          </w:tcPr>
          <w:p w14:paraId="5AAF0996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4F4B27A7" w14:textId="77777777" w:rsidTr="000224D1">
        <w:trPr>
          <w:jc w:val="center"/>
        </w:trPr>
        <w:tc>
          <w:tcPr>
            <w:tcW w:w="2914" w:type="pct"/>
            <w:vAlign w:val="center"/>
          </w:tcPr>
          <w:p w14:paraId="590728B9" w14:textId="5E538222" w:rsidR="002A5B50" w:rsidRPr="00B43662" w:rsidRDefault="002A5B50" w:rsidP="002A5B50">
            <w:pPr>
              <w:bidi/>
              <w:jc w:val="left"/>
              <w:rPr>
                <w:sz w:val="20"/>
              </w:rPr>
            </w:pPr>
            <w:r w:rsidRPr="00B43662">
              <w:rPr>
                <w:rFonts w:hint="cs"/>
                <w:sz w:val="20"/>
                <w:rtl/>
              </w:rPr>
              <w:t>إعداد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خطط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7C2313" w:rsidRPr="00B43662">
              <w:rPr>
                <w:rFonts w:hint="cs"/>
                <w:sz w:val="20"/>
                <w:rtl/>
              </w:rPr>
              <w:t>ال</w:t>
            </w:r>
            <w:r w:rsidRPr="00B43662">
              <w:rPr>
                <w:rFonts w:hint="cs"/>
                <w:sz w:val="20"/>
                <w:rtl/>
              </w:rPr>
              <w:t>تنفيذ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بموجب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تع</w:t>
            </w:r>
            <w:r w:rsidR="00285A82" w:rsidRPr="00B43662">
              <w:rPr>
                <w:rFonts w:hint="cs"/>
                <w:sz w:val="20"/>
                <w:rtl/>
              </w:rPr>
              <w:t>د</w:t>
            </w:r>
            <w:r w:rsidRPr="00B43662">
              <w:rPr>
                <w:rFonts w:hint="cs"/>
                <w:sz w:val="20"/>
                <w:rtl/>
              </w:rPr>
              <w:t>يل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كيغالي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و/أو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الأنشطة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المتعلقة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بالاستثمار</w:t>
            </w:r>
          </w:p>
        </w:tc>
        <w:tc>
          <w:tcPr>
            <w:tcW w:w="373" w:type="pct"/>
            <w:vAlign w:val="center"/>
          </w:tcPr>
          <w:p w14:paraId="02B225FD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5</w:t>
            </w:r>
          </w:p>
        </w:tc>
        <w:tc>
          <w:tcPr>
            <w:tcW w:w="432" w:type="pct"/>
            <w:vAlign w:val="center"/>
          </w:tcPr>
          <w:p w14:paraId="07681A27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7</w:t>
            </w:r>
          </w:p>
        </w:tc>
        <w:tc>
          <w:tcPr>
            <w:tcW w:w="641" w:type="pct"/>
            <w:vAlign w:val="center"/>
          </w:tcPr>
          <w:p w14:paraId="3FC00956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857,460</w:t>
            </w:r>
          </w:p>
        </w:tc>
        <w:tc>
          <w:tcPr>
            <w:tcW w:w="640" w:type="pct"/>
            <w:vAlign w:val="center"/>
          </w:tcPr>
          <w:p w14:paraId="4532F76F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104E9545" w14:textId="77777777" w:rsidTr="000224D1">
        <w:trPr>
          <w:jc w:val="center"/>
        </w:trPr>
        <w:tc>
          <w:tcPr>
            <w:tcW w:w="2914" w:type="pct"/>
            <w:vAlign w:val="center"/>
          </w:tcPr>
          <w:p w14:paraId="113D12B4" w14:textId="678E7EF0" w:rsidR="00690E98" w:rsidRPr="00B43662" w:rsidRDefault="002A5B50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تجديد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مشروعات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التعزيز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المؤسسي</w:t>
            </w:r>
          </w:p>
        </w:tc>
        <w:tc>
          <w:tcPr>
            <w:tcW w:w="373" w:type="pct"/>
            <w:vAlign w:val="center"/>
          </w:tcPr>
          <w:p w14:paraId="6F033F7B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35</w:t>
            </w:r>
          </w:p>
        </w:tc>
        <w:tc>
          <w:tcPr>
            <w:tcW w:w="432" w:type="pct"/>
            <w:vAlign w:val="center"/>
          </w:tcPr>
          <w:p w14:paraId="6AA74572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35</w:t>
            </w:r>
          </w:p>
        </w:tc>
        <w:tc>
          <w:tcPr>
            <w:tcW w:w="641" w:type="pct"/>
            <w:vAlign w:val="center"/>
          </w:tcPr>
          <w:p w14:paraId="2E2018AE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9,778,750</w:t>
            </w:r>
          </w:p>
        </w:tc>
        <w:tc>
          <w:tcPr>
            <w:tcW w:w="640" w:type="pct"/>
            <w:vAlign w:val="center"/>
          </w:tcPr>
          <w:p w14:paraId="205FA521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6C4A4743" w14:textId="77777777" w:rsidTr="000224D1">
        <w:trPr>
          <w:jc w:val="center"/>
        </w:trPr>
        <w:tc>
          <w:tcPr>
            <w:tcW w:w="2914" w:type="pct"/>
            <w:vAlign w:val="center"/>
          </w:tcPr>
          <w:p w14:paraId="31C126F9" w14:textId="7290851C" w:rsidR="00690E98" w:rsidRPr="00B43662" w:rsidRDefault="002A5B50" w:rsidP="00812F44">
            <w:pPr>
              <w:bidi/>
              <w:ind w:right="305"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الأنشطة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الإضافية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للحفاظ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على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8B0EB3" w:rsidRPr="00B43662">
              <w:rPr>
                <w:sz w:val="20"/>
                <w:rtl/>
              </w:rPr>
              <w:t>كفاءة استخدام الطاقة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في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7C2313" w:rsidRPr="00B43662">
              <w:rPr>
                <w:sz w:val="20"/>
                <w:rtl/>
              </w:rPr>
              <w:t>قطاع الخدمة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(ال</w:t>
            </w:r>
            <w:r w:rsidR="00E9358F" w:rsidRPr="00B43662">
              <w:rPr>
                <w:sz w:val="20"/>
                <w:rtl/>
              </w:rPr>
              <w:t xml:space="preserve">مقرر </w:t>
            </w:r>
            <w:r w:rsidRPr="00B43662">
              <w:rPr>
                <w:sz w:val="20"/>
                <w:rtl/>
              </w:rPr>
              <w:t>89/</w:t>
            </w:r>
            <w:r w:rsidRPr="00B43662">
              <w:rPr>
                <w:rFonts w:hint="cs"/>
                <w:sz w:val="20"/>
                <w:rtl/>
              </w:rPr>
              <w:t>6)</w:t>
            </w:r>
            <w:r w:rsidRPr="00B43662">
              <w:rPr>
                <w:sz w:val="20"/>
                <w:rtl/>
              </w:rPr>
              <w:t>*</w:t>
            </w:r>
          </w:p>
        </w:tc>
        <w:tc>
          <w:tcPr>
            <w:tcW w:w="373" w:type="pct"/>
            <w:vAlign w:val="center"/>
          </w:tcPr>
          <w:p w14:paraId="5A00ED0E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19</w:t>
            </w:r>
          </w:p>
        </w:tc>
        <w:tc>
          <w:tcPr>
            <w:tcW w:w="432" w:type="pct"/>
            <w:vAlign w:val="center"/>
          </w:tcPr>
          <w:p w14:paraId="709320AD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21</w:t>
            </w:r>
          </w:p>
        </w:tc>
        <w:tc>
          <w:tcPr>
            <w:tcW w:w="641" w:type="pct"/>
            <w:vAlign w:val="center"/>
          </w:tcPr>
          <w:p w14:paraId="575990F2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2,158,186</w:t>
            </w:r>
          </w:p>
        </w:tc>
        <w:tc>
          <w:tcPr>
            <w:tcW w:w="640" w:type="pct"/>
            <w:vAlign w:val="center"/>
          </w:tcPr>
          <w:p w14:paraId="221A76BF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50BFF395" w14:textId="77777777" w:rsidTr="000224D1">
        <w:trPr>
          <w:jc w:val="center"/>
        </w:trPr>
        <w:tc>
          <w:tcPr>
            <w:tcW w:w="2914" w:type="pct"/>
            <w:vAlign w:val="center"/>
          </w:tcPr>
          <w:p w14:paraId="789CD949" w14:textId="62E1CC36" w:rsidR="00690E98" w:rsidRPr="00B43662" w:rsidRDefault="002A5B50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إعداد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مشروعات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FC09D4" w:rsidRPr="00B43662">
              <w:rPr>
                <w:sz w:val="20"/>
                <w:rtl/>
              </w:rPr>
              <w:t>تجريب</w:t>
            </w:r>
            <w:r w:rsidRPr="00B43662">
              <w:rPr>
                <w:sz w:val="20"/>
                <w:rtl/>
              </w:rPr>
              <w:t>ية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7C2313" w:rsidRPr="00B43662">
              <w:rPr>
                <w:rFonts w:hint="cs"/>
                <w:sz w:val="20"/>
                <w:rtl/>
              </w:rPr>
              <w:t>بشأن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8B0EB3" w:rsidRPr="00B43662">
              <w:rPr>
                <w:sz w:val="20"/>
                <w:rtl/>
              </w:rPr>
              <w:t>كفاءة استخدام الطاقة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(ال</w:t>
            </w:r>
            <w:r w:rsidR="00E9358F" w:rsidRPr="00B43662">
              <w:rPr>
                <w:sz w:val="20"/>
                <w:rtl/>
              </w:rPr>
              <w:t xml:space="preserve">مقرر </w:t>
            </w:r>
            <w:r w:rsidRPr="00B43662">
              <w:rPr>
                <w:sz w:val="20"/>
                <w:rtl/>
              </w:rPr>
              <w:t>94/60)</w:t>
            </w:r>
          </w:p>
        </w:tc>
        <w:tc>
          <w:tcPr>
            <w:tcW w:w="373" w:type="pct"/>
            <w:vAlign w:val="center"/>
          </w:tcPr>
          <w:p w14:paraId="3448C0C7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5</w:t>
            </w:r>
          </w:p>
        </w:tc>
        <w:tc>
          <w:tcPr>
            <w:tcW w:w="432" w:type="pct"/>
            <w:vAlign w:val="center"/>
          </w:tcPr>
          <w:p w14:paraId="6618647D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5</w:t>
            </w:r>
          </w:p>
        </w:tc>
        <w:tc>
          <w:tcPr>
            <w:tcW w:w="641" w:type="pct"/>
            <w:vAlign w:val="center"/>
          </w:tcPr>
          <w:p w14:paraId="50D3F337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898,800</w:t>
            </w:r>
          </w:p>
        </w:tc>
        <w:tc>
          <w:tcPr>
            <w:tcW w:w="640" w:type="pct"/>
            <w:vAlign w:val="center"/>
          </w:tcPr>
          <w:p w14:paraId="6E265CB8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2706FF01" w14:textId="77777777" w:rsidTr="000224D1">
        <w:trPr>
          <w:jc w:val="center"/>
        </w:trPr>
        <w:tc>
          <w:tcPr>
            <w:tcW w:w="2914" w:type="pct"/>
            <w:vAlign w:val="center"/>
          </w:tcPr>
          <w:p w14:paraId="6EF074F7" w14:textId="77F6DB44" w:rsidR="00690E98" w:rsidRPr="00B43662" w:rsidRDefault="00753C61" w:rsidP="00690E98">
            <w:pPr>
              <w:bidi/>
              <w:ind w:right="-183"/>
              <w:jc w:val="left"/>
              <w:rPr>
                <w:sz w:val="20"/>
              </w:rPr>
            </w:pPr>
            <w:r w:rsidRPr="00B43662">
              <w:rPr>
                <w:rFonts w:hint="cs"/>
                <w:sz w:val="20"/>
                <w:rtl/>
              </w:rPr>
              <w:t>مشروعات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FC09D4" w:rsidRPr="00B43662">
              <w:rPr>
                <w:sz w:val="20"/>
                <w:rtl/>
              </w:rPr>
              <w:t>تجريب</w:t>
            </w:r>
            <w:r w:rsidR="007C2313" w:rsidRPr="00B43662">
              <w:rPr>
                <w:sz w:val="20"/>
                <w:rtl/>
              </w:rPr>
              <w:t xml:space="preserve">ية </w:t>
            </w:r>
            <w:r w:rsidR="007C2313" w:rsidRPr="00B43662">
              <w:rPr>
                <w:rFonts w:hint="cs"/>
                <w:sz w:val="20"/>
                <w:rtl/>
              </w:rPr>
              <w:t>بشأن</w:t>
            </w:r>
            <w:r w:rsidR="007C2313" w:rsidRPr="00B43662">
              <w:rPr>
                <w:sz w:val="20"/>
                <w:rtl/>
              </w:rPr>
              <w:t xml:space="preserve"> كفاءة استخدام الطاقة </w:t>
            </w:r>
            <w:r w:rsidR="002A5B50" w:rsidRPr="00B43662">
              <w:rPr>
                <w:sz w:val="20"/>
                <w:rtl/>
              </w:rPr>
              <w:t>(ال</w:t>
            </w:r>
            <w:r w:rsidR="00E9358F" w:rsidRPr="00B43662">
              <w:rPr>
                <w:sz w:val="20"/>
                <w:rtl/>
              </w:rPr>
              <w:t>مقرر</w:t>
            </w:r>
            <w:r w:rsidR="009C7FD9" w:rsidRPr="00B43662">
              <w:rPr>
                <w:rFonts w:hint="cs"/>
                <w:sz w:val="20"/>
                <w:rtl/>
              </w:rPr>
              <w:t>ان 91/65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9C7FD9" w:rsidRPr="00B43662">
              <w:rPr>
                <w:rFonts w:hint="cs"/>
                <w:sz w:val="20"/>
                <w:rtl/>
              </w:rPr>
              <w:t>و</w:t>
            </w:r>
            <w:r w:rsidR="002A5B50" w:rsidRPr="00B43662">
              <w:rPr>
                <w:sz w:val="20"/>
                <w:rtl/>
              </w:rPr>
              <w:t>94/60)</w:t>
            </w:r>
          </w:p>
        </w:tc>
        <w:tc>
          <w:tcPr>
            <w:tcW w:w="373" w:type="pct"/>
            <w:vAlign w:val="center"/>
          </w:tcPr>
          <w:p w14:paraId="19C41FC5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11</w:t>
            </w:r>
          </w:p>
        </w:tc>
        <w:tc>
          <w:tcPr>
            <w:tcW w:w="432" w:type="pct"/>
            <w:vAlign w:val="center"/>
          </w:tcPr>
          <w:p w14:paraId="14037BBF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11</w:t>
            </w:r>
          </w:p>
        </w:tc>
        <w:tc>
          <w:tcPr>
            <w:tcW w:w="641" w:type="pct"/>
            <w:vAlign w:val="center"/>
          </w:tcPr>
          <w:p w14:paraId="64AF042F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12,290,375</w:t>
            </w:r>
          </w:p>
        </w:tc>
        <w:tc>
          <w:tcPr>
            <w:tcW w:w="640" w:type="pct"/>
            <w:vAlign w:val="center"/>
          </w:tcPr>
          <w:p w14:paraId="294068F3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3408A609" w14:textId="77777777" w:rsidTr="000224D1">
        <w:trPr>
          <w:jc w:val="center"/>
        </w:trPr>
        <w:tc>
          <w:tcPr>
            <w:tcW w:w="2914" w:type="pct"/>
            <w:vAlign w:val="center"/>
          </w:tcPr>
          <w:p w14:paraId="5271A334" w14:textId="5A45BBF0" w:rsidR="00690E98" w:rsidRPr="00B43662" w:rsidRDefault="00753C61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إعداد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قوائم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9C7FD9" w:rsidRPr="00B43662">
              <w:rPr>
                <w:sz w:val="20"/>
                <w:rtl/>
              </w:rPr>
              <w:t>جرد لمصارف</w:t>
            </w:r>
            <w:r w:rsidR="007C2313" w:rsidRPr="00B43662">
              <w:rPr>
                <w:rFonts w:hint="cs"/>
                <w:sz w:val="20"/>
                <w:rtl/>
              </w:rPr>
              <w:t xml:space="preserve"> النفايات الخاضعة </w:t>
            </w:r>
            <w:r w:rsidRPr="00B43662">
              <w:rPr>
                <w:sz w:val="20"/>
                <w:rtl/>
              </w:rPr>
              <w:t>للرقابة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(المقرر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91/66)</w:t>
            </w:r>
          </w:p>
        </w:tc>
        <w:tc>
          <w:tcPr>
            <w:tcW w:w="373" w:type="pct"/>
            <w:vAlign w:val="center"/>
          </w:tcPr>
          <w:p w14:paraId="6C8ED38F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30</w:t>
            </w:r>
          </w:p>
        </w:tc>
        <w:tc>
          <w:tcPr>
            <w:tcW w:w="432" w:type="pct"/>
            <w:vAlign w:val="center"/>
          </w:tcPr>
          <w:p w14:paraId="3E5714B4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30</w:t>
            </w:r>
          </w:p>
        </w:tc>
        <w:tc>
          <w:tcPr>
            <w:tcW w:w="641" w:type="pct"/>
            <w:vAlign w:val="center"/>
          </w:tcPr>
          <w:p w14:paraId="2DC20BB1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2,638,600</w:t>
            </w:r>
          </w:p>
        </w:tc>
        <w:tc>
          <w:tcPr>
            <w:tcW w:w="640" w:type="pct"/>
            <w:vAlign w:val="center"/>
          </w:tcPr>
          <w:p w14:paraId="08475806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0958CB8A" w14:textId="77777777" w:rsidTr="000224D1">
        <w:trPr>
          <w:jc w:val="center"/>
        </w:trPr>
        <w:tc>
          <w:tcPr>
            <w:tcW w:w="2914" w:type="pct"/>
            <w:vAlign w:val="center"/>
          </w:tcPr>
          <w:p w14:paraId="4AD68887" w14:textId="77387E55" w:rsidR="00690E98" w:rsidRPr="00B43662" w:rsidRDefault="004E52FB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برنامج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7C2313" w:rsidRPr="00B43662">
              <w:rPr>
                <w:rFonts w:hint="cs"/>
                <w:sz w:val="20"/>
                <w:rtl/>
              </w:rPr>
              <w:t>ال</w:t>
            </w:r>
            <w:r w:rsidRPr="00B43662">
              <w:rPr>
                <w:sz w:val="20"/>
                <w:rtl/>
              </w:rPr>
              <w:t>مساعدة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7C2313" w:rsidRPr="00B43662">
              <w:rPr>
                <w:rFonts w:hint="cs"/>
                <w:sz w:val="20"/>
                <w:rtl/>
              </w:rPr>
              <w:t xml:space="preserve">على </w:t>
            </w:r>
            <w:r w:rsidRPr="00B43662">
              <w:rPr>
                <w:sz w:val="20"/>
                <w:rtl/>
              </w:rPr>
              <w:t>الامتثال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(ميزانية</w:t>
            </w:r>
            <w:r w:rsidR="007C2313" w:rsidRPr="00B43662">
              <w:rPr>
                <w:rFonts w:hint="cs"/>
                <w:sz w:val="20"/>
                <w:rtl/>
              </w:rPr>
              <w:t xml:space="preserve"> عام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2025)</w:t>
            </w:r>
          </w:p>
        </w:tc>
        <w:tc>
          <w:tcPr>
            <w:tcW w:w="373" w:type="pct"/>
            <w:vAlign w:val="center"/>
          </w:tcPr>
          <w:p w14:paraId="2340740B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</w:p>
        </w:tc>
        <w:tc>
          <w:tcPr>
            <w:tcW w:w="432" w:type="pct"/>
            <w:vAlign w:val="center"/>
          </w:tcPr>
          <w:p w14:paraId="7AB08B08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</w:t>
            </w:r>
          </w:p>
        </w:tc>
        <w:tc>
          <w:tcPr>
            <w:tcW w:w="641" w:type="pct"/>
            <w:vAlign w:val="center"/>
          </w:tcPr>
          <w:p w14:paraId="61D2A538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12,086,637</w:t>
            </w:r>
          </w:p>
        </w:tc>
        <w:tc>
          <w:tcPr>
            <w:tcW w:w="640" w:type="pct"/>
            <w:vAlign w:val="center"/>
          </w:tcPr>
          <w:p w14:paraId="69194429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7635AFBA" w14:textId="77777777" w:rsidTr="000224D1">
        <w:trPr>
          <w:jc w:val="center"/>
        </w:trPr>
        <w:tc>
          <w:tcPr>
            <w:tcW w:w="2914" w:type="pct"/>
            <w:vAlign w:val="center"/>
          </w:tcPr>
          <w:p w14:paraId="2E851D2A" w14:textId="6D5D9323" w:rsidR="00690E98" w:rsidRPr="00B43662" w:rsidRDefault="004E52FB" w:rsidP="00690E98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تكاليف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الوحدة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الأساسية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(2025)</w:t>
            </w:r>
          </w:p>
        </w:tc>
        <w:tc>
          <w:tcPr>
            <w:tcW w:w="373" w:type="pct"/>
            <w:vAlign w:val="center"/>
          </w:tcPr>
          <w:p w14:paraId="43BC984B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</w:p>
        </w:tc>
        <w:tc>
          <w:tcPr>
            <w:tcW w:w="432" w:type="pct"/>
            <w:vAlign w:val="center"/>
          </w:tcPr>
          <w:p w14:paraId="352B4C64" w14:textId="77777777" w:rsidR="00690E98" w:rsidRPr="00B43662" w:rsidRDefault="00690E98" w:rsidP="00690E98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</w:t>
            </w:r>
          </w:p>
        </w:tc>
        <w:tc>
          <w:tcPr>
            <w:tcW w:w="641" w:type="pct"/>
            <w:vAlign w:val="center"/>
          </w:tcPr>
          <w:p w14:paraId="591E5552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  <w:r w:rsidRPr="00B43662">
              <w:rPr>
                <w:sz w:val="20"/>
              </w:rPr>
              <w:t>6,599,298</w:t>
            </w:r>
          </w:p>
        </w:tc>
        <w:tc>
          <w:tcPr>
            <w:tcW w:w="640" w:type="pct"/>
            <w:vAlign w:val="center"/>
          </w:tcPr>
          <w:p w14:paraId="7BBBFF14" w14:textId="77777777" w:rsidR="00690E98" w:rsidRPr="00B43662" w:rsidRDefault="00690E98" w:rsidP="00690E98">
            <w:pPr>
              <w:bidi/>
              <w:jc w:val="right"/>
              <w:rPr>
                <w:sz w:val="20"/>
              </w:rPr>
            </w:pPr>
          </w:p>
        </w:tc>
      </w:tr>
      <w:tr w:rsidR="00690E98" w:rsidRPr="00B43662" w14:paraId="736318AB" w14:textId="77777777" w:rsidTr="000224D1">
        <w:trPr>
          <w:jc w:val="center"/>
        </w:trPr>
        <w:tc>
          <w:tcPr>
            <w:tcW w:w="2914" w:type="pct"/>
            <w:vAlign w:val="center"/>
          </w:tcPr>
          <w:p w14:paraId="04A37061" w14:textId="4EAD48A8" w:rsidR="00690E98" w:rsidRPr="00B43662" w:rsidRDefault="004E52FB" w:rsidP="00690E98">
            <w:pPr>
              <w:bidi/>
              <w:jc w:val="left"/>
              <w:rPr>
                <w:b/>
                <w:bCs/>
                <w:sz w:val="20"/>
              </w:rPr>
            </w:pPr>
            <w:r w:rsidRPr="00B43662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373" w:type="pct"/>
            <w:vAlign w:val="center"/>
          </w:tcPr>
          <w:p w14:paraId="0D1AEBD1" w14:textId="77777777" w:rsidR="00690E98" w:rsidRPr="00B43662" w:rsidRDefault="00690E98" w:rsidP="00690E98">
            <w:pPr>
              <w:bidi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32" w:type="pct"/>
            <w:vAlign w:val="center"/>
          </w:tcPr>
          <w:p w14:paraId="5CD57BB4" w14:textId="77777777" w:rsidR="00690E98" w:rsidRPr="00B43662" w:rsidRDefault="00690E98" w:rsidP="00690E98">
            <w:pPr>
              <w:bidi/>
              <w:jc w:val="center"/>
              <w:rPr>
                <w:b/>
                <w:bCs/>
                <w:sz w:val="20"/>
              </w:rPr>
            </w:pPr>
            <w:r w:rsidRPr="00B43662">
              <w:rPr>
                <w:b/>
                <w:bCs/>
                <w:sz w:val="20"/>
              </w:rPr>
              <w:t>239</w:t>
            </w:r>
          </w:p>
        </w:tc>
        <w:tc>
          <w:tcPr>
            <w:tcW w:w="641" w:type="pct"/>
            <w:vAlign w:val="center"/>
          </w:tcPr>
          <w:p w14:paraId="04F78CE0" w14:textId="77777777" w:rsidR="00690E98" w:rsidRPr="00B43662" w:rsidRDefault="00690E98" w:rsidP="00690E98">
            <w:pPr>
              <w:bidi/>
              <w:jc w:val="right"/>
              <w:rPr>
                <w:b/>
                <w:bCs/>
                <w:sz w:val="20"/>
              </w:rPr>
            </w:pPr>
            <w:r w:rsidRPr="00B43662">
              <w:rPr>
                <w:b/>
                <w:bCs/>
                <w:sz w:val="20"/>
              </w:rPr>
              <w:t>135,939,007</w:t>
            </w:r>
          </w:p>
        </w:tc>
        <w:tc>
          <w:tcPr>
            <w:tcW w:w="640" w:type="pct"/>
            <w:vAlign w:val="center"/>
          </w:tcPr>
          <w:p w14:paraId="27E410BE" w14:textId="77777777" w:rsidR="00690E98" w:rsidRPr="00B43662" w:rsidRDefault="00690E98" w:rsidP="00690E98">
            <w:pPr>
              <w:bidi/>
              <w:jc w:val="right"/>
              <w:rPr>
                <w:b/>
                <w:bCs/>
                <w:sz w:val="20"/>
              </w:rPr>
            </w:pPr>
          </w:p>
        </w:tc>
      </w:tr>
    </w:tbl>
    <w:p w14:paraId="159843D1" w14:textId="1962EB54" w:rsidR="00E30AB1" w:rsidRPr="00B43662" w:rsidRDefault="00E30AB1" w:rsidP="00812F44">
      <w:pPr>
        <w:pStyle w:val="0Heading0"/>
        <w:bidi/>
        <w:jc w:val="both"/>
        <w:rPr>
          <w:rFonts w:asciiTheme="majorBidi" w:hAnsiTheme="majorBidi"/>
          <w:sz w:val="20"/>
          <w:szCs w:val="20"/>
          <w:lang w:bidi="ar-LB"/>
        </w:rPr>
      </w:pPr>
      <w:r w:rsidRPr="00B43662">
        <w:rPr>
          <w:rFonts w:asciiTheme="majorBidi" w:hAnsiTheme="majorBidi"/>
          <w:sz w:val="20"/>
          <w:szCs w:val="20"/>
          <w:rtl/>
          <w:lang w:bidi="ar-LB"/>
        </w:rPr>
        <w:t>*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تم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تقديم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أنشطة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لخمسة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من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هذه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البلدان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(بوتان،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وكوستاريكا،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وجامايكا،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ورواندا،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وأوغندا)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كجزء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من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طلبات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شريحة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خطة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="007C2313" w:rsidRPr="00B43662">
        <w:rPr>
          <w:rFonts w:hint="cs"/>
          <w:sz w:val="20"/>
          <w:szCs w:val="20"/>
          <w:rtl/>
        </w:rPr>
        <w:t>إدارة</w:t>
      </w:r>
      <w:r w:rsidR="007C2313" w:rsidRPr="00B43662">
        <w:rPr>
          <w:rFonts w:hint="cs"/>
          <w:sz w:val="20"/>
          <w:szCs w:val="20"/>
          <w:rtl/>
          <w:lang w:bidi="ar-DZ"/>
        </w:rPr>
        <w:t xml:space="preserve"> </w:t>
      </w:r>
      <w:r w:rsidR="007C2313" w:rsidRPr="00B43662">
        <w:rPr>
          <w:rFonts w:hint="cs"/>
          <w:sz w:val="20"/>
          <w:szCs w:val="20"/>
          <w:rtl/>
        </w:rPr>
        <w:t>إزالة</w:t>
      </w:r>
      <w:r w:rsidR="007C2313" w:rsidRPr="00B43662">
        <w:rPr>
          <w:rFonts w:hint="cs"/>
          <w:sz w:val="20"/>
          <w:szCs w:val="20"/>
          <w:rtl/>
          <w:lang w:bidi="ar-DZ"/>
        </w:rPr>
        <w:t xml:space="preserve"> </w:t>
      </w:r>
      <w:r w:rsidR="007C2313" w:rsidRPr="00B43662">
        <w:rPr>
          <w:rFonts w:hint="cs"/>
          <w:sz w:val="20"/>
          <w:szCs w:val="20"/>
          <w:rtl/>
        </w:rPr>
        <w:t>المواد</w:t>
      </w:r>
      <w:r w:rsidR="007C2313" w:rsidRPr="00B43662">
        <w:rPr>
          <w:rFonts w:hint="cs"/>
          <w:sz w:val="20"/>
          <w:szCs w:val="20"/>
          <w:rtl/>
          <w:lang w:bidi="ar-DZ"/>
        </w:rPr>
        <w:t xml:space="preserve"> </w:t>
      </w:r>
      <w:r w:rsidR="007C2313" w:rsidRPr="00B43662">
        <w:rPr>
          <w:rFonts w:hint="cs"/>
          <w:sz w:val="20"/>
          <w:szCs w:val="20"/>
          <w:rtl/>
        </w:rPr>
        <w:t>ال</w:t>
      </w:r>
      <w:r w:rsidR="007C2313" w:rsidRPr="00B43662">
        <w:rPr>
          <w:rFonts w:hint="cs"/>
          <w:sz w:val="20"/>
          <w:szCs w:val="20"/>
          <w:rtl/>
          <w:lang w:bidi="ar-DZ"/>
        </w:rPr>
        <w:t>هيدروكلوروفلوروكربون</w:t>
      </w:r>
      <w:r w:rsidR="007C2313" w:rsidRPr="00B43662">
        <w:rPr>
          <w:rFonts w:hint="cs"/>
          <w:sz w:val="20"/>
          <w:szCs w:val="20"/>
          <w:rtl/>
        </w:rPr>
        <w:t>ية</w:t>
      </w:r>
      <w:r w:rsidR="007C2313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="007C2313" w:rsidRPr="00B43662">
        <w:rPr>
          <w:rFonts w:asciiTheme="majorBidi" w:hAnsiTheme="majorBidi" w:hint="cs"/>
          <w:sz w:val="20"/>
          <w:szCs w:val="20"/>
          <w:rtl/>
          <w:lang w:bidi="ar-LB"/>
        </w:rPr>
        <w:t>الخاصة بها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وتم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تقديم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أنشطة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="007C2313" w:rsidRPr="00B43662">
        <w:rPr>
          <w:rFonts w:asciiTheme="majorBidi" w:hAnsiTheme="majorBidi" w:hint="cs"/>
          <w:sz w:val="20"/>
          <w:szCs w:val="20"/>
          <w:rtl/>
          <w:lang w:bidi="ar-LB"/>
        </w:rPr>
        <w:t>بشأن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12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="007C2313" w:rsidRPr="00B43662">
        <w:rPr>
          <w:rFonts w:asciiTheme="majorBidi" w:hAnsiTheme="majorBidi" w:hint="cs"/>
          <w:sz w:val="20"/>
          <w:szCs w:val="20"/>
          <w:rtl/>
          <w:lang w:bidi="ar-LB"/>
        </w:rPr>
        <w:t>من البلدان ال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جزرية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في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المحيط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الهادئ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(جزر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كوك،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</w:t>
      </w:r>
      <w:r w:rsidR="007C2313" w:rsidRPr="00B43662">
        <w:rPr>
          <w:rFonts w:asciiTheme="majorBidi" w:hAnsiTheme="majorBidi"/>
          <w:sz w:val="20"/>
          <w:szCs w:val="20"/>
          <w:rtl/>
          <w:lang w:bidi="ar-LB"/>
        </w:rPr>
        <w:t>كيريباس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وجزر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مارشال،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وولايات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ميكرونيزيا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الموحدة،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وناورو،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ونيوي،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وبالاو،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وساموا،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وجزر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سليمان،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وتونغا،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وتوفالو،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وفانواتو)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كجزء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من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="009C7FD9" w:rsidRPr="00B43662">
        <w:rPr>
          <w:rFonts w:asciiTheme="majorBidi" w:hAnsiTheme="majorBidi"/>
          <w:sz w:val="20"/>
          <w:szCs w:val="20"/>
          <w:rtl/>
          <w:lang w:bidi="ar-LB"/>
        </w:rPr>
        <w:t>طلب شريحة لخطة إقليمية</w:t>
      </w:r>
      <w:r w:rsidR="007C2313" w:rsidRPr="00B43662">
        <w:rPr>
          <w:rFonts w:asciiTheme="majorBidi" w:hAnsiTheme="majorBidi" w:hint="cs"/>
          <w:sz w:val="20"/>
          <w:szCs w:val="20"/>
          <w:rtl/>
          <w:lang w:bidi="ar-LB"/>
        </w:rPr>
        <w:t xml:space="preserve"> </w:t>
      </w:r>
      <w:r w:rsidR="007C2313" w:rsidRPr="00B43662">
        <w:rPr>
          <w:rFonts w:hint="cs"/>
          <w:sz w:val="20"/>
          <w:szCs w:val="20"/>
          <w:rtl/>
        </w:rPr>
        <w:t>إدارة</w:t>
      </w:r>
      <w:r w:rsidR="007C2313" w:rsidRPr="00B43662">
        <w:rPr>
          <w:rFonts w:hint="cs"/>
          <w:sz w:val="20"/>
          <w:szCs w:val="20"/>
          <w:rtl/>
          <w:lang w:bidi="ar-DZ"/>
        </w:rPr>
        <w:t xml:space="preserve"> </w:t>
      </w:r>
      <w:r w:rsidR="007C2313" w:rsidRPr="00B43662">
        <w:rPr>
          <w:rFonts w:hint="cs"/>
          <w:sz w:val="20"/>
          <w:szCs w:val="20"/>
          <w:rtl/>
        </w:rPr>
        <w:t>إزالة</w:t>
      </w:r>
      <w:r w:rsidR="007C2313" w:rsidRPr="00B43662">
        <w:rPr>
          <w:rFonts w:hint="cs"/>
          <w:sz w:val="20"/>
          <w:szCs w:val="20"/>
          <w:rtl/>
          <w:lang w:bidi="ar-DZ"/>
        </w:rPr>
        <w:t xml:space="preserve"> </w:t>
      </w:r>
      <w:r w:rsidR="007C2313" w:rsidRPr="00B43662">
        <w:rPr>
          <w:rFonts w:hint="cs"/>
          <w:sz w:val="20"/>
          <w:szCs w:val="20"/>
          <w:rtl/>
        </w:rPr>
        <w:t>المواد</w:t>
      </w:r>
      <w:r w:rsidR="007C2313" w:rsidRPr="00B43662">
        <w:rPr>
          <w:rFonts w:hint="cs"/>
          <w:sz w:val="20"/>
          <w:szCs w:val="20"/>
          <w:rtl/>
          <w:lang w:bidi="ar-DZ"/>
        </w:rPr>
        <w:t xml:space="preserve"> </w:t>
      </w:r>
      <w:r w:rsidR="007C2313" w:rsidRPr="00B43662">
        <w:rPr>
          <w:rFonts w:hint="cs"/>
          <w:sz w:val="20"/>
          <w:szCs w:val="20"/>
          <w:rtl/>
        </w:rPr>
        <w:t>ال</w:t>
      </w:r>
      <w:r w:rsidR="007C2313" w:rsidRPr="00B43662">
        <w:rPr>
          <w:rFonts w:hint="cs"/>
          <w:sz w:val="20"/>
          <w:szCs w:val="20"/>
          <w:rtl/>
          <w:lang w:bidi="ar-DZ"/>
        </w:rPr>
        <w:t>هيدروكلوروفلوروكربون</w:t>
      </w:r>
      <w:r w:rsidR="007C2313" w:rsidRPr="00B43662">
        <w:rPr>
          <w:rFonts w:hint="cs"/>
          <w:sz w:val="20"/>
          <w:szCs w:val="20"/>
          <w:rtl/>
        </w:rPr>
        <w:t>ية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>.</w:t>
      </w:r>
    </w:p>
    <w:p w14:paraId="1E87A5EB" w14:textId="12A7283D" w:rsidR="00690E98" w:rsidRPr="00B43662" w:rsidRDefault="00E30AB1" w:rsidP="00812F44">
      <w:pPr>
        <w:pStyle w:val="0Heading0"/>
        <w:bidi/>
        <w:jc w:val="both"/>
        <w:rPr>
          <w:rFonts w:asciiTheme="majorBidi" w:hAnsiTheme="majorBidi"/>
          <w:sz w:val="20"/>
          <w:szCs w:val="20"/>
          <w:rtl/>
          <w:lang w:val="en-US" w:bidi="ar-EG"/>
        </w:rPr>
      </w:pPr>
      <w:r w:rsidRPr="00B43662">
        <w:rPr>
          <w:rFonts w:asciiTheme="majorBidi" w:hAnsiTheme="majorBidi"/>
          <w:sz w:val="20"/>
          <w:szCs w:val="20"/>
          <w:u w:val="single"/>
          <w:rtl/>
          <w:lang w:bidi="ar-LB"/>
        </w:rPr>
        <w:t>ملاحظة</w:t>
      </w:r>
      <w:r w:rsidR="00E9358F" w:rsidRPr="00B43662">
        <w:rPr>
          <w:rFonts w:asciiTheme="majorBidi" w:hAnsiTheme="majorBidi"/>
          <w:sz w:val="20"/>
          <w:szCs w:val="20"/>
          <w:u w:val="single"/>
          <w:rtl/>
          <w:lang w:bidi="ar-LB"/>
        </w:rPr>
        <w:t>: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="00161561" w:rsidRPr="00B43662">
        <w:rPr>
          <w:rFonts w:asciiTheme="majorBidi" w:hAnsiTheme="majorBidi"/>
          <w:sz w:val="20"/>
          <w:szCs w:val="20"/>
          <w:rtl/>
          <w:lang w:bidi="ar-LB"/>
        </w:rPr>
        <w:t>مبالغ التمويل تشمل تكاليف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دعم</w:t>
      </w:r>
      <w:r w:rsidR="00E9358F"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الوكالة</w:t>
      </w:r>
      <w:r w:rsidR="001B6460" w:rsidRPr="00B43662">
        <w:rPr>
          <w:rFonts w:asciiTheme="majorBidi" w:hAnsiTheme="majorBidi" w:hint="cs"/>
          <w:sz w:val="20"/>
          <w:szCs w:val="20"/>
          <w:rtl/>
          <w:lang w:val="en-US" w:bidi="ar-EG"/>
        </w:rPr>
        <w:t>.</w:t>
      </w:r>
    </w:p>
    <w:p w14:paraId="052B88C8" w14:textId="0ED21E81" w:rsidR="00A3039F" w:rsidRPr="00B43662" w:rsidRDefault="00A3039F" w:rsidP="0029375C">
      <w:pPr>
        <w:pStyle w:val="0Heading0"/>
        <w:keepNext/>
        <w:keepLines/>
        <w:bidi/>
        <w:spacing w:before="240" w:after="240"/>
        <w:ind w:left="731" w:hanging="731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asciiTheme="majorBidi" w:hAnsiTheme="majorBidi" w:hint="cs"/>
          <w:b/>
          <w:bCs/>
          <w:sz w:val="26"/>
          <w:szCs w:val="26"/>
          <w:rtl/>
          <w:lang w:bidi="ar-EG"/>
        </w:rPr>
        <w:t>ثانيا-</w:t>
      </w:r>
      <w:r w:rsidR="00E9358F" w:rsidRPr="00B43662">
        <w:rPr>
          <w:rFonts w:asciiTheme="majorBidi" w:hAnsiTheme="majorBidi"/>
          <w:b/>
          <w:bCs/>
          <w:sz w:val="26"/>
          <w:szCs w:val="26"/>
          <w:rtl/>
          <w:lang w:bidi="ar-EG"/>
        </w:rPr>
        <w:t xml:space="preserve"> </w:t>
      </w:r>
      <w:r w:rsidR="00D142AC" w:rsidRPr="00B43662">
        <w:rPr>
          <w:rFonts w:asciiTheme="majorBidi" w:hAnsiTheme="majorBidi"/>
          <w:b/>
          <w:bCs/>
          <w:sz w:val="26"/>
          <w:szCs w:val="26"/>
          <w:rtl/>
          <w:lang w:bidi="ar-EG"/>
        </w:rPr>
        <w:tab/>
      </w:r>
      <w:r w:rsidR="001B6460" w:rsidRPr="00B43662">
        <w:rPr>
          <w:rFonts w:asciiTheme="majorBidi" w:hAnsiTheme="majorBidi"/>
          <w:b/>
          <w:bCs/>
          <w:sz w:val="26"/>
          <w:szCs w:val="26"/>
          <w:rtl/>
          <w:lang w:bidi="ar-EG"/>
        </w:rPr>
        <w:t>نظرة عامة على المشروعات والأنشطة التي أعقبت عملية استعراض المشروعات</w:t>
      </w:r>
    </w:p>
    <w:p w14:paraId="5434D822" w14:textId="6E8AFA67" w:rsidR="00E30AB1" w:rsidRPr="00B43662" w:rsidRDefault="00A3039F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outlineLvl w:val="0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بعد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عملية</w:t>
      </w:r>
      <w:r w:rsidR="00E9358F" w:rsidRPr="00B43662">
        <w:rPr>
          <w:sz w:val="26"/>
          <w:szCs w:val="26"/>
          <w:rtl/>
          <w:lang w:bidi="ar-LB"/>
        </w:rPr>
        <w:t xml:space="preserve"> استعراض </w:t>
      </w:r>
      <w:r w:rsidRPr="00B43662">
        <w:rPr>
          <w:sz w:val="26"/>
          <w:szCs w:val="26"/>
          <w:rtl/>
          <w:lang w:bidi="ar-LB"/>
        </w:rPr>
        <w:t>المشروع</w:t>
      </w:r>
      <w:r w:rsidR="001B6460" w:rsidRPr="00B43662">
        <w:rPr>
          <w:rFonts w:hint="cs"/>
          <w:sz w:val="26"/>
          <w:szCs w:val="26"/>
          <w:rtl/>
          <w:lang w:bidi="ar-LB"/>
        </w:rPr>
        <w:t>ات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سحب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ثماني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وأنشطة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تبلغ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قيمتها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الإجمالية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B6460" w:rsidRPr="00B43662">
        <w:rPr>
          <w:rFonts w:hint="cs"/>
          <w:sz w:val="26"/>
          <w:szCs w:val="26"/>
          <w:rtl/>
          <w:lang w:bidi="ar-LB"/>
        </w:rPr>
        <w:t xml:space="preserve">قدرها </w:t>
      </w:r>
      <w:r w:rsidRPr="00B43662">
        <w:rPr>
          <w:sz w:val="26"/>
          <w:szCs w:val="26"/>
          <w:rtl/>
          <w:lang w:bidi="ar-LB"/>
        </w:rPr>
        <w:t>7,698,983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دولار</w:t>
      </w:r>
      <w:r w:rsidR="00161561" w:rsidRPr="00B43662">
        <w:rPr>
          <w:rFonts w:hint="cs"/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أمريكي</w:t>
      </w:r>
      <w:r w:rsidR="00161561" w:rsidRPr="00B43662">
        <w:rPr>
          <w:rFonts w:hint="cs"/>
          <w:sz w:val="26"/>
          <w:szCs w:val="26"/>
          <w:rtl/>
          <w:lang w:bidi="ar-LB"/>
        </w:rPr>
        <w:t>ا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تكاليف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دعم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الوكالة،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وتم</w:t>
      </w:r>
      <w:r w:rsidR="001B6460" w:rsidRPr="00B43662">
        <w:rPr>
          <w:rFonts w:hint="cs"/>
          <w:sz w:val="26"/>
          <w:szCs w:val="26"/>
          <w:rtl/>
          <w:lang w:bidi="ar-LB"/>
        </w:rPr>
        <w:t>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asciiTheme="majorBidi" w:hAnsiTheme="majorBidi"/>
          <w:sz w:val="26"/>
          <w:szCs w:val="26"/>
          <w:rtl/>
          <w:lang w:bidi="ar-LB"/>
        </w:rPr>
        <w:t>التوصية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</w:t>
      </w:r>
      <w:r w:rsidR="001B6460" w:rsidRPr="00B43662">
        <w:rPr>
          <w:rFonts w:hint="cs"/>
          <w:sz w:val="26"/>
          <w:szCs w:val="26"/>
          <w:rtl/>
          <w:lang w:bidi="ar-LB"/>
        </w:rPr>
        <w:t>المواقة 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135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بقيمة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إجمالية</w:t>
      </w:r>
      <w:r w:rsidR="001B6460" w:rsidRPr="00B43662">
        <w:rPr>
          <w:rFonts w:hint="cs"/>
          <w:sz w:val="26"/>
          <w:szCs w:val="26"/>
          <w:rtl/>
          <w:lang w:bidi="ar-LB"/>
        </w:rPr>
        <w:t xml:space="preserve"> قدرها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21,251,586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دولار</w:t>
      </w:r>
      <w:r w:rsidR="00161561" w:rsidRPr="00B43662">
        <w:rPr>
          <w:rFonts w:hint="cs"/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أمريكي</w:t>
      </w:r>
      <w:r w:rsidR="00161561" w:rsidRPr="00B43662">
        <w:rPr>
          <w:rFonts w:hint="cs"/>
          <w:sz w:val="26"/>
          <w:szCs w:val="26"/>
          <w:rtl/>
          <w:lang w:bidi="ar-LB"/>
        </w:rPr>
        <w:t>ا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تكاليف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دعم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الوكالة،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للموافقة الشمولية عليها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وتم</w:t>
      </w:r>
      <w:r w:rsidR="001B6460" w:rsidRPr="00B43662">
        <w:rPr>
          <w:rFonts w:hint="cs"/>
          <w:sz w:val="26"/>
          <w:szCs w:val="26"/>
          <w:rtl/>
          <w:lang w:bidi="ar-LB"/>
        </w:rPr>
        <w:t>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إحالة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96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بقيمة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إجمالية</w:t>
      </w:r>
      <w:r w:rsidR="001B6460" w:rsidRPr="00B43662">
        <w:rPr>
          <w:rFonts w:hint="cs"/>
          <w:sz w:val="26"/>
          <w:szCs w:val="26"/>
          <w:rtl/>
          <w:lang w:bidi="ar-LB"/>
        </w:rPr>
        <w:t xml:space="preserve"> قدرها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95,224,955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دولار</w:t>
      </w:r>
      <w:r w:rsidR="00161561" w:rsidRPr="00B43662">
        <w:rPr>
          <w:rFonts w:hint="cs"/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أمريكي</w:t>
      </w:r>
      <w:r w:rsidR="00161561" w:rsidRPr="00B43662">
        <w:rPr>
          <w:rFonts w:hint="cs"/>
          <w:sz w:val="26"/>
          <w:szCs w:val="26"/>
          <w:rtl/>
          <w:lang w:bidi="ar-LB"/>
        </w:rPr>
        <w:t>ا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تكاليف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دعم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الوكالة،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فيها بصورة فردية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lastRenderedPageBreak/>
        <w:t>ويبلغ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مجموع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والأنشطة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الموصي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للموافقة الشمولية عليها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فيها بصورة فردية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116,476,541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دولار</w:t>
      </w:r>
      <w:r w:rsidR="00161561" w:rsidRPr="00B43662">
        <w:rPr>
          <w:rFonts w:hint="cs"/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أمريكي</w:t>
      </w:r>
      <w:r w:rsidR="00161561" w:rsidRPr="00B43662">
        <w:rPr>
          <w:rFonts w:hint="cs"/>
          <w:sz w:val="26"/>
          <w:szCs w:val="26"/>
          <w:rtl/>
          <w:lang w:bidi="ar-LB"/>
        </w:rPr>
        <w:t>ا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تكاليف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دعم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الوكالة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787AA09E" w14:textId="7625BFC8" w:rsidR="00D142AC" w:rsidRPr="00B43662" w:rsidRDefault="00D142AC" w:rsidP="0029375C">
      <w:pPr>
        <w:pStyle w:val="0Heading0"/>
        <w:bidi/>
        <w:spacing w:after="240"/>
        <w:jc w:val="both"/>
        <w:outlineLvl w:val="0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ثانيا-1</w:t>
      </w:r>
      <w:r w:rsidRPr="00B43662">
        <w:rPr>
          <w:b/>
          <w:bCs/>
          <w:sz w:val="26"/>
          <w:szCs w:val="26"/>
          <w:rtl/>
          <w:lang w:bidi="ar-LB"/>
        </w:rPr>
        <w:tab/>
      </w:r>
      <w:r w:rsidR="001B6460" w:rsidRPr="00B43662">
        <w:rPr>
          <w:b/>
          <w:bCs/>
          <w:sz w:val="26"/>
          <w:szCs w:val="26"/>
          <w:rtl/>
          <w:lang w:bidi="ar-LB"/>
        </w:rPr>
        <w:t>المشروعات التي تم تقديمها ثم سحبها</w:t>
      </w:r>
      <w:r w:rsidR="009C7FD9" w:rsidRPr="00B43662">
        <w:rPr>
          <w:rFonts w:hint="cs"/>
          <w:b/>
          <w:bCs/>
          <w:sz w:val="26"/>
          <w:szCs w:val="26"/>
          <w:rtl/>
          <w:lang w:bidi="ar-LB"/>
        </w:rPr>
        <w:t xml:space="preserve"> لاحقا</w:t>
      </w:r>
    </w:p>
    <w:p w14:paraId="680EE937" w14:textId="46CE9C99" w:rsidR="00A3039F" w:rsidRPr="00B43662" w:rsidRDefault="000224D1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outlineLvl w:val="0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يعرض الجدول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2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ملخصا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للطلبات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قدمتها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الوكالات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الثنائية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والمنفذة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الخامس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والتسعين،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ثم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142AC"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سحبها لاحقا</w:t>
      </w:r>
      <w:r w:rsidR="00E9358F" w:rsidRPr="00B43662">
        <w:rPr>
          <w:sz w:val="26"/>
          <w:szCs w:val="26"/>
          <w:rtl/>
          <w:lang w:bidi="ar-LB"/>
        </w:rPr>
        <w:t>.</w:t>
      </w:r>
      <w:r w:rsidR="00A3039F" w:rsidRPr="00B43662">
        <w:rPr>
          <w:sz w:val="26"/>
          <w:szCs w:val="26"/>
          <w:rtl/>
          <w:lang w:bidi="ar-LB"/>
        </w:rPr>
        <w:tab/>
      </w:r>
    </w:p>
    <w:p w14:paraId="542FACF1" w14:textId="589FB5FB" w:rsidR="00D142AC" w:rsidRPr="00B43662" w:rsidRDefault="00D142AC" w:rsidP="00ED6195">
      <w:pPr>
        <w:pStyle w:val="0Heading0"/>
        <w:bidi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b/>
          <w:bCs/>
          <w:sz w:val="26"/>
          <w:szCs w:val="26"/>
          <w:rtl/>
          <w:lang w:bidi="ar-LB"/>
        </w:rPr>
        <w:t>الجدول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2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: </w:t>
      </w:r>
      <w:r w:rsidRPr="00B43662">
        <w:rPr>
          <w:b/>
          <w:bCs/>
          <w:sz w:val="26"/>
          <w:szCs w:val="26"/>
          <w:rtl/>
          <w:lang w:bidi="ar-LB"/>
        </w:rPr>
        <w:t>الطلبات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="009C7FD9" w:rsidRPr="00B43662">
        <w:rPr>
          <w:b/>
          <w:bCs/>
          <w:sz w:val="26"/>
          <w:szCs w:val="26"/>
          <w:rtl/>
          <w:lang w:bidi="ar-LB"/>
        </w:rPr>
        <w:t>التي تم تقديمها ثم سحبها لاحقا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245"/>
        <w:gridCol w:w="1133"/>
        <w:gridCol w:w="1272"/>
        <w:gridCol w:w="1700"/>
      </w:tblGrid>
      <w:tr w:rsidR="00D142AC" w:rsidRPr="00B43662" w14:paraId="3691BB52" w14:textId="77777777" w:rsidTr="00FC09D4">
        <w:trPr>
          <w:tblHeader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EB734" w14:textId="27B340D3" w:rsidR="00D142AC" w:rsidRPr="00B43662" w:rsidRDefault="00D142AC" w:rsidP="00D142AC">
            <w:pPr>
              <w:keepNext/>
              <w:bidi/>
              <w:jc w:val="center"/>
              <w:rPr>
                <w:b/>
                <w:sz w:val="20"/>
                <w:lang w:val="en-US"/>
              </w:rPr>
            </w:pPr>
            <w:r w:rsidRPr="00B43662">
              <w:rPr>
                <w:rFonts w:hint="cs"/>
                <w:bCs/>
                <w:sz w:val="20"/>
                <w:rtl/>
                <w:lang w:val="en-US"/>
              </w:rPr>
              <w:t>المشروعات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والأنشطة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72AAC" w14:textId="3760BB37" w:rsidR="00D142AC" w:rsidRPr="00B43662" w:rsidRDefault="000224D1" w:rsidP="00D142AC">
            <w:pPr>
              <w:keepNext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rtl/>
                <w:lang w:val="en-US"/>
              </w:rPr>
              <w:t>عدد البلدان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C7B9" w14:textId="1A43A16F" w:rsidR="00D142AC" w:rsidRPr="00B43662" w:rsidRDefault="00D142AC" w:rsidP="00D142AC">
            <w:pPr>
              <w:keepNext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rtl/>
                <w:lang w:val="en-US"/>
              </w:rPr>
              <w:t>عدد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طلبات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التمويل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6E9BD" w14:textId="4332CE63" w:rsidR="00D142AC" w:rsidRPr="00B43662" w:rsidRDefault="00D142AC" w:rsidP="00D142AC">
            <w:pPr>
              <w:keepNext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rtl/>
                <w:lang w:val="en-US"/>
              </w:rPr>
              <w:t>المبلغ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المطلوب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="00161561" w:rsidRPr="00B43662">
              <w:rPr>
                <w:bCs/>
                <w:sz w:val="20"/>
                <w:rtl/>
                <w:lang w:val="en-US"/>
              </w:rPr>
              <w:t>(دولار أمريكي)</w:t>
            </w:r>
          </w:p>
        </w:tc>
      </w:tr>
      <w:tr w:rsidR="00D142AC" w:rsidRPr="00B43662" w14:paraId="26F78C33" w14:textId="77777777" w:rsidTr="00FC09D4">
        <w:trPr>
          <w:tblHeader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C1375" w14:textId="2DC7C3F6" w:rsidR="00D142AC" w:rsidRPr="00B43662" w:rsidRDefault="00D142AC" w:rsidP="00D142AC">
            <w:pPr>
              <w:widowControl w:val="0"/>
              <w:bidi/>
              <w:jc w:val="left"/>
              <w:rPr>
                <w:b/>
                <w:sz w:val="20"/>
                <w:lang w:val="en-US"/>
              </w:rPr>
            </w:pPr>
            <w:r w:rsidRPr="00B43662">
              <w:rPr>
                <w:b/>
                <w:sz w:val="20"/>
                <w:rtl/>
                <w:lang w:val="en-US"/>
              </w:rPr>
              <w:t>ال</w:t>
            </w:r>
            <w:r w:rsidR="008B0EB3" w:rsidRPr="00B43662">
              <w:rPr>
                <w:b/>
                <w:sz w:val="20"/>
                <w:rtl/>
                <w:lang w:val="en-US"/>
              </w:rPr>
              <w:t xml:space="preserve">مشروعات </w:t>
            </w:r>
            <w:r w:rsidR="001B6460" w:rsidRPr="00B43662">
              <w:rPr>
                <w:rFonts w:hint="cs"/>
                <w:b/>
                <w:sz w:val="20"/>
                <w:rtl/>
                <w:lang w:val="en-US"/>
              </w:rPr>
              <w:t>ال</w:t>
            </w:r>
            <w:r w:rsidR="00FC09D4" w:rsidRPr="00B43662">
              <w:rPr>
                <w:rFonts w:hint="cs"/>
                <w:b/>
                <w:sz w:val="20"/>
                <w:rtl/>
                <w:lang w:val="en-US"/>
              </w:rPr>
              <w:t>تجريب</w:t>
            </w:r>
            <w:r w:rsidR="001B6460" w:rsidRPr="00B43662">
              <w:rPr>
                <w:rFonts w:hint="cs"/>
                <w:b/>
                <w:sz w:val="20"/>
                <w:rtl/>
                <w:lang w:val="en-US"/>
              </w:rPr>
              <w:t>ية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="009C7FD9" w:rsidRPr="00B43662">
              <w:rPr>
                <w:rFonts w:hint="cs"/>
                <w:b/>
                <w:sz w:val="20"/>
                <w:rtl/>
                <w:lang w:val="en-US"/>
              </w:rPr>
              <w:t>بشأن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="008B0EB3" w:rsidRPr="00B43662">
              <w:rPr>
                <w:b/>
                <w:sz w:val="20"/>
                <w:rtl/>
                <w:lang w:val="en-US"/>
              </w:rPr>
              <w:t>كفاءة استخدام الطاقة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(ال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مقرر </w:t>
            </w:r>
            <w:r w:rsidRPr="00B43662">
              <w:rPr>
                <w:b/>
                <w:sz w:val="20"/>
                <w:rtl/>
                <w:lang w:val="en-US"/>
              </w:rPr>
              <w:t>91/65)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1ABD" w14:textId="77777777" w:rsidR="00D142AC" w:rsidRPr="00B43662" w:rsidRDefault="00D142AC" w:rsidP="00D142AC">
            <w:pPr>
              <w:widowControl w:val="0"/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59715" w14:textId="77777777" w:rsidR="00D142AC" w:rsidRPr="00B43662" w:rsidRDefault="00D142AC" w:rsidP="00D142AC">
            <w:pPr>
              <w:widowControl w:val="0"/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D2FA" w14:textId="77777777" w:rsidR="00D142AC" w:rsidRPr="00B43662" w:rsidRDefault="00D142AC" w:rsidP="00D142AC">
            <w:pPr>
              <w:widowControl w:val="0"/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6,140,465</w:t>
            </w:r>
          </w:p>
        </w:tc>
      </w:tr>
      <w:tr w:rsidR="00D142AC" w:rsidRPr="00B43662" w14:paraId="3C6246E4" w14:textId="77777777" w:rsidTr="00FC09D4">
        <w:trPr>
          <w:tblHeader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5008" w14:textId="595EEE84" w:rsidR="00D142AC" w:rsidRPr="00B43662" w:rsidRDefault="00D142AC" w:rsidP="00D142AC">
            <w:pPr>
              <w:widowControl w:val="0"/>
              <w:bidi/>
              <w:jc w:val="left"/>
              <w:rPr>
                <w:b/>
                <w:sz w:val="20"/>
                <w:lang w:val="en-US"/>
              </w:rPr>
            </w:pPr>
            <w:r w:rsidRPr="00B43662">
              <w:rPr>
                <w:b/>
                <w:sz w:val="20"/>
                <w:rtl/>
                <w:lang w:val="en-US"/>
              </w:rPr>
              <w:t>المرحلة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الأولى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من</w:t>
            </w:r>
            <w:r w:rsidR="00E9358F" w:rsidRPr="00B43662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b/>
                <w:sz w:val="20"/>
                <w:rtl/>
                <w:lang w:val="en-US"/>
              </w:rPr>
              <w:t>خطط</w:t>
            </w:r>
            <w:r w:rsidR="00E9358F" w:rsidRPr="00B43662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="001B6460" w:rsidRPr="00B43662">
              <w:rPr>
                <w:rFonts w:hint="cs"/>
                <w:b/>
                <w:sz w:val="20"/>
                <w:rtl/>
                <w:lang w:val="en-US"/>
              </w:rPr>
              <w:t>ال</w:t>
            </w:r>
            <w:r w:rsidRPr="00B43662">
              <w:rPr>
                <w:rFonts w:hint="cs"/>
                <w:b/>
                <w:sz w:val="20"/>
                <w:rtl/>
                <w:lang w:val="en-US"/>
              </w:rPr>
              <w:t>تنفيذ</w:t>
            </w:r>
            <w:r w:rsidR="00E9358F" w:rsidRPr="00B43662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="008105AB" w:rsidRPr="00B43662">
              <w:rPr>
                <w:rFonts w:hint="cs"/>
                <w:sz w:val="20"/>
                <w:rtl/>
              </w:rPr>
              <w:t>بموجب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تعديل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كيغالي</w:t>
            </w:r>
            <w:r w:rsidR="00E9358F" w:rsidRPr="00B43662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CEBAB" w14:textId="77777777" w:rsidR="00D142AC" w:rsidRPr="00B43662" w:rsidRDefault="00D142AC" w:rsidP="00D142AC">
            <w:pPr>
              <w:widowControl w:val="0"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2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D1C4" w14:textId="77777777" w:rsidR="00D142AC" w:rsidRPr="00B43662" w:rsidRDefault="00D142AC" w:rsidP="00D142AC">
            <w:pPr>
              <w:widowControl w:val="0"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3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14A76" w14:textId="77777777" w:rsidR="00D142AC" w:rsidRPr="00B43662" w:rsidRDefault="00D142AC" w:rsidP="00D142AC">
            <w:pPr>
              <w:widowControl w:val="0"/>
              <w:bidi/>
              <w:jc w:val="left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1,170,955</w:t>
            </w:r>
          </w:p>
        </w:tc>
      </w:tr>
      <w:tr w:rsidR="00D142AC" w:rsidRPr="00B43662" w14:paraId="57EABD4B" w14:textId="77777777" w:rsidTr="00FC09D4">
        <w:trPr>
          <w:tblHeader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713F" w14:textId="43F06DE9" w:rsidR="00D142AC" w:rsidRPr="00B43662" w:rsidRDefault="008105AB" w:rsidP="00D142AC">
            <w:pPr>
              <w:widowControl w:val="0"/>
              <w:bidi/>
              <w:jc w:val="left"/>
              <w:rPr>
                <w:b/>
                <w:sz w:val="20"/>
                <w:lang w:val="en-US"/>
              </w:rPr>
            </w:pPr>
            <w:r w:rsidRPr="00B43662">
              <w:rPr>
                <w:b/>
                <w:sz w:val="20"/>
                <w:rtl/>
                <w:lang w:val="en-US"/>
              </w:rPr>
              <w:t>شريحة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من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خطة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="009C7FD9" w:rsidRPr="00B43662">
              <w:rPr>
                <w:rFonts w:hint="cs"/>
                <w:b/>
                <w:sz w:val="20"/>
                <w:rtl/>
                <w:lang w:val="en-US"/>
              </w:rPr>
              <w:t>ل</w:t>
            </w:r>
            <w:r w:rsidRPr="00B43662">
              <w:rPr>
                <w:b/>
                <w:sz w:val="20"/>
                <w:rtl/>
                <w:lang w:val="en-US"/>
              </w:rPr>
              <w:t>إدارة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b/>
                <w:sz w:val="20"/>
                <w:rtl/>
                <w:lang w:val="en-US"/>
              </w:rPr>
              <w:t>إزالة</w:t>
            </w:r>
            <w:r w:rsidR="00E9358F" w:rsidRPr="00B43662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b/>
                <w:sz w:val="20"/>
                <w:rtl/>
                <w:lang w:val="en-US"/>
              </w:rPr>
              <w:t>المواد</w:t>
            </w:r>
            <w:r w:rsidR="00E9358F" w:rsidRPr="00B43662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="00FC09D4" w:rsidRPr="00B43662">
              <w:rPr>
                <w:rFonts w:hint="cs"/>
                <w:sz w:val="20"/>
                <w:rtl/>
              </w:rPr>
              <w:t>الهيدروكلوروفلوروكربونية</w:t>
            </w:r>
            <w:r w:rsidR="00FC09D4" w:rsidRPr="00B43662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b/>
                <w:sz w:val="20"/>
                <w:rtl/>
                <w:lang w:val="en-US"/>
              </w:rPr>
              <w:t>موافق</w:t>
            </w:r>
            <w:r w:rsidR="00E9358F" w:rsidRPr="00B43662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b/>
                <w:sz w:val="20"/>
                <w:rtl/>
                <w:lang w:val="en-US"/>
              </w:rPr>
              <w:t>عليها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3E41" w14:textId="77777777" w:rsidR="00D142AC" w:rsidRPr="00B43662" w:rsidRDefault="00D142AC" w:rsidP="00D142AC">
            <w:pPr>
              <w:widowControl w:val="0"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F837" w14:textId="77777777" w:rsidR="00D142AC" w:rsidRPr="00B43662" w:rsidRDefault="00D142AC" w:rsidP="00D142AC">
            <w:pPr>
              <w:widowControl w:val="0"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2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1D16" w14:textId="77777777" w:rsidR="00D142AC" w:rsidRPr="00B43662" w:rsidRDefault="00D142AC" w:rsidP="00D142AC">
            <w:pPr>
              <w:widowControl w:val="0"/>
              <w:bidi/>
              <w:jc w:val="left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280,563</w:t>
            </w:r>
          </w:p>
        </w:tc>
      </w:tr>
      <w:tr w:rsidR="00D142AC" w:rsidRPr="00B43662" w14:paraId="18E2AD24" w14:textId="77777777" w:rsidTr="00FC09D4">
        <w:trPr>
          <w:tblHeader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BA17" w14:textId="34B4E911" w:rsidR="00D142AC" w:rsidRPr="00B43662" w:rsidRDefault="008105AB" w:rsidP="00D142AC">
            <w:pPr>
              <w:widowControl w:val="0"/>
              <w:bidi/>
              <w:jc w:val="left"/>
              <w:rPr>
                <w:b/>
                <w:sz w:val="20"/>
                <w:lang w:val="en-US"/>
              </w:rPr>
            </w:pPr>
            <w:r w:rsidRPr="00B43662">
              <w:rPr>
                <w:b/>
                <w:sz w:val="20"/>
                <w:rtl/>
                <w:lang w:val="en-US"/>
              </w:rPr>
              <w:t>أنشطة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إضافية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للحفاظ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على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="008B0EB3" w:rsidRPr="00B43662">
              <w:rPr>
                <w:b/>
                <w:sz w:val="20"/>
                <w:rtl/>
                <w:lang w:val="en-US"/>
              </w:rPr>
              <w:t>كفاءة استخدام الطاقة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في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="007C2313" w:rsidRPr="00B43662">
              <w:rPr>
                <w:b/>
                <w:sz w:val="20"/>
                <w:rtl/>
                <w:lang w:val="en-US"/>
              </w:rPr>
              <w:t>قطاع الخدمة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sz w:val="20"/>
                <w:rtl/>
                <w:lang w:val="en-US"/>
              </w:rPr>
              <w:t>(ال</w:t>
            </w:r>
            <w:r w:rsidR="00E9358F" w:rsidRPr="00B43662">
              <w:rPr>
                <w:b/>
                <w:sz w:val="20"/>
                <w:rtl/>
                <w:lang w:val="en-US"/>
              </w:rPr>
              <w:t xml:space="preserve">مقرر </w:t>
            </w:r>
            <w:r w:rsidRPr="00B43662">
              <w:rPr>
                <w:b/>
                <w:sz w:val="20"/>
                <w:rtl/>
                <w:lang w:val="en-US"/>
              </w:rPr>
              <w:t>89/6)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E802" w14:textId="77777777" w:rsidR="00D142AC" w:rsidRPr="00B43662" w:rsidRDefault="00D142AC" w:rsidP="00D142AC">
            <w:pPr>
              <w:widowControl w:val="0"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1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84E4" w14:textId="77777777" w:rsidR="00D142AC" w:rsidRPr="00B43662" w:rsidRDefault="00D142AC" w:rsidP="00D142AC">
            <w:pPr>
              <w:widowControl w:val="0"/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1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1BD0" w14:textId="77777777" w:rsidR="00D142AC" w:rsidRPr="00B43662" w:rsidRDefault="00D142AC" w:rsidP="00D142AC">
            <w:pPr>
              <w:widowControl w:val="0"/>
              <w:bidi/>
              <w:jc w:val="left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107,000</w:t>
            </w:r>
          </w:p>
        </w:tc>
      </w:tr>
      <w:tr w:rsidR="00D142AC" w:rsidRPr="00B43662" w14:paraId="4F074962" w14:textId="77777777" w:rsidTr="00FC09D4">
        <w:trPr>
          <w:tblHeader/>
        </w:trPr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08DB" w14:textId="15B7355C" w:rsidR="00D142AC" w:rsidRPr="00B43662" w:rsidRDefault="008105AB" w:rsidP="00D142AC">
            <w:pPr>
              <w:widowControl w:val="0"/>
              <w:bidi/>
              <w:jc w:val="left"/>
              <w:rPr>
                <w:bCs/>
                <w:sz w:val="20"/>
                <w:lang w:val="en-US"/>
              </w:rPr>
            </w:pPr>
            <w:r w:rsidRPr="00B43662">
              <w:rPr>
                <w:rFonts w:hint="cs"/>
                <w:bCs/>
                <w:sz w:val="20"/>
                <w:rtl/>
                <w:lang w:val="en-US"/>
              </w:rPr>
              <w:t>المجموع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9E0A" w14:textId="77777777" w:rsidR="00D142AC" w:rsidRPr="00B43662" w:rsidRDefault="00D142AC" w:rsidP="00D142AC">
            <w:pPr>
              <w:widowControl w:val="0"/>
              <w:bidi/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AF5D" w14:textId="77777777" w:rsidR="00D142AC" w:rsidRPr="00B43662" w:rsidRDefault="00D142AC" w:rsidP="00D142AC">
            <w:pPr>
              <w:widowControl w:val="0"/>
              <w:bidi/>
              <w:jc w:val="center"/>
              <w:rPr>
                <w:b/>
                <w:sz w:val="20"/>
                <w:lang w:val="en-US"/>
              </w:rPr>
            </w:pPr>
            <w:r w:rsidRPr="00B43662">
              <w:rPr>
                <w:b/>
                <w:sz w:val="20"/>
                <w:lang w:val="en-US"/>
              </w:rPr>
              <w:t>8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5270" w14:textId="77777777" w:rsidR="00D142AC" w:rsidRPr="00B43662" w:rsidRDefault="00D142AC" w:rsidP="00D142AC">
            <w:pPr>
              <w:widowControl w:val="0"/>
              <w:bidi/>
              <w:jc w:val="left"/>
              <w:rPr>
                <w:b/>
                <w:sz w:val="20"/>
                <w:lang w:val="en-US"/>
              </w:rPr>
            </w:pPr>
            <w:r w:rsidRPr="00B43662">
              <w:rPr>
                <w:b/>
                <w:sz w:val="20"/>
                <w:lang w:val="en-US"/>
              </w:rPr>
              <w:t>7,698,983</w:t>
            </w:r>
          </w:p>
        </w:tc>
      </w:tr>
    </w:tbl>
    <w:p w14:paraId="79675347" w14:textId="289D082F" w:rsidR="008105AB" w:rsidRPr="00B43662" w:rsidRDefault="008105AB" w:rsidP="008105AB">
      <w:pPr>
        <w:bidi/>
        <w:jc w:val="left"/>
        <w:rPr>
          <w:rtl/>
          <w:lang w:bidi="ar-LB"/>
        </w:rPr>
      </w:pPr>
      <w:r w:rsidRPr="00B43662">
        <w:rPr>
          <w:u w:val="single"/>
          <w:rtl/>
          <w:lang w:bidi="ar-LB"/>
        </w:rPr>
        <w:t>ملحوظة</w:t>
      </w:r>
      <w:r w:rsidR="00E9358F" w:rsidRPr="00B43662">
        <w:rPr>
          <w:rtl/>
          <w:lang w:bidi="ar-LB"/>
        </w:rPr>
        <w:t xml:space="preserve">: </w:t>
      </w:r>
      <w:r w:rsidR="00161561" w:rsidRPr="00B43662">
        <w:rPr>
          <w:rtl/>
          <w:lang w:bidi="ar-LB"/>
        </w:rPr>
        <w:t>مبالغ التمويل تشمل تكاليف</w:t>
      </w:r>
      <w:r w:rsidR="00E9358F" w:rsidRPr="00B43662">
        <w:rPr>
          <w:rtl/>
          <w:lang w:bidi="ar-LB"/>
        </w:rPr>
        <w:t xml:space="preserve"> </w:t>
      </w:r>
      <w:r w:rsidRPr="00B43662">
        <w:rPr>
          <w:rtl/>
          <w:lang w:bidi="ar-LB"/>
        </w:rPr>
        <w:t>دعم</w:t>
      </w:r>
      <w:r w:rsidR="00E9358F" w:rsidRPr="00B43662">
        <w:rPr>
          <w:rtl/>
          <w:lang w:bidi="ar-LB"/>
        </w:rPr>
        <w:t xml:space="preserve"> </w:t>
      </w:r>
      <w:r w:rsidRPr="00B43662">
        <w:rPr>
          <w:rtl/>
          <w:lang w:bidi="ar-LB"/>
        </w:rPr>
        <w:t>الوكالة</w:t>
      </w:r>
      <w:r w:rsidR="00FC09D4" w:rsidRPr="00B43662">
        <w:rPr>
          <w:rFonts w:hint="cs"/>
          <w:rtl/>
          <w:lang w:bidi="ar-LB"/>
        </w:rPr>
        <w:t>.</w:t>
      </w:r>
    </w:p>
    <w:p w14:paraId="1B33159C" w14:textId="7E8A73A6" w:rsidR="001F4028" w:rsidRPr="00B43662" w:rsidRDefault="008105AB" w:rsidP="00812F44">
      <w:pPr>
        <w:keepNext/>
        <w:keepLines/>
        <w:bidi/>
        <w:spacing w:before="240" w:after="240"/>
        <w:jc w:val="left"/>
        <w:rPr>
          <w:i/>
          <w:iCs/>
          <w:sz w:val="26"/>
          <w:szCs w:val="26"/>
          <w:lang w:bidi="ar-LB"/>
        </w:rPr>
      </w:pPr>
      <w:r w:rsidRPr="00B43662">
        <w:rPr>
          <w:rFonts w:hint="cs"/>
          <w:i/>
          <w:iCs/>
          <w:sz w:val="26"/>
          <w:szCs w:val="26"/>
          <w:rtl/>
          <w:lang w:bidi="ar-LB"/>
        </w:rPr>
        <w:t>ال</w:t>
      </w:r>
      <w:r w:rsidR="008B0EB3" w:rsidRPr="00B43662">
        <w:rPr>
          <w:rFonts w:hint="cs"/>
          <w:i/>
          <w:iCs/>
          <w:sz w:val="26"/>
          <w:szCs w:val="26"/>
          <w:rtl/>
          <w:lang w:bidi="ar-LB"/>
        </w:rPr>
        <w:t xml:space="preserve">مشروعات </w:t>
      </w:r>
      <w:r w:rsidR="00FC09D4" w:rsidRPr="00B43662">
        <w:rPr>
          <w:rFonts w:hint="cs"/>
          <w:i/>
          <w:iCs/>
          <w:sz w:val="26"/>
          <w:szCs w:val="26"/>
          <w:rtl/>
          <w:lang w:bidi="ar-LB"/>
        </w:rPr>
        <w:t>التجريبية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="009C7FD9" w:rsidRPr="00B43662">
        <w:rPr>
          <w:rFonts w:hint="cs"/>
          <w:i/>
          <w:iCs/>
          <w:sz w:val="26"/>
          <w:szCs w:val="26"/>
          <w:rtl/>
          <w:lang w:bidi="ar-LB"/>
        </w:rPr>
        <w:t>بشأن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="008B0EB3" w:rsidRPr="00B43662">
        <w:rPr>
          <w:i/>
          <w:iCs/>
          <w:sz w:val="26"/>
          <w:szCs w:val="26"/>
          <w:rtl/>
          <w:lang w:bidi="ar-LB"/>
        </w:rPr>
        <w:t>كفاءة استخدام الطاقة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(ال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مقرر </w:t>
      </w:r>
      <w:r w:rsidRPr="00B43662">
        <w:rPr>
          <w:i/>
          <w:iCs/>
          <w:sz w:val="26"/>
          <w:szCs w:val="26"/>
          <w:rtl/>
          <w:lang w:bidi="ar-LB"/>
        </w:rPr>
        <w:t>91/65)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(الأردن</w:t>
      </w:r>
      <w:r w:rsidR="009C7FD9" w:rsidRPr="00B43662">
        <w:rPr>
          <w:rFonts w:hint="cs"/>
          <w:i/>
          <w:iCs/>
          <w:sz w:val="26"/>
          <w:szCs w:val="26"/>
          <w:rtl/>
          <w:lang w:bidi="ar-LB"/>
        </w:rPr>
        <w:t xml:space="preserve"> و</w:t>
      </w:r>
      <w:r w:rsidRPr="00B43662">
        <w:rPr>
          <w:i/>
          <w:iCs/>
          <w:sz w:val="26"/>
          <w:szCs w:val="26"/>
          <w:rtl/>
          <w:lang w:bidi="ar-LB"/>
        </w:rPr>
        <w:t>جمهورية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فنزويلا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البوليفارية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-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مدرجة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في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القسم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التالي)</w:t>
      </w:r>
    </w:p>
    <w:p w14:paraId="76B589EE" w14:textId="329BDED0" w:rsidR="001F4028" w:rsidRPr="00B43662" w:rsidRDefault="001F4028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outlineLvl w:val="0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EG"/>
        </w:rPr>
        <w:t>قدمت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منظمة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الأمم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المتحدة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للتنمية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LB"/>
        </w:rPr>
        <w:t>الصناعية</w:t>
      </w:r>
      <w:r w:rsidR="00161561" w:rsidRPr="00B43662">
        <w:rPr>
          <w:rFonts w:hint="cs"/>
          <w:sz w:val="26"/>
          <w:szCs w:val="26"/>
          <w:rtl/>
          <w:lang w:bidi="ar-LB"/>
        </w:rPr>
        <w:t xml:space="preserve"> (اليونيدو)</w:t>
      </w:r>
      <w:r w:rsidRPr="00B43662">
        <w:rPr>
          <w:sz w:val="26"/>
          <w:szCs w:val="26"/>
          <w:rtl/>
          <w:lang w:bidi="ar-EG"/>
        </w:rPr>
        <w:t>،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161561" w:rsidRPr="00B43662">
        <w:rPr>
          <w:sz w:val="26"/>
          <w:szCs w:val="26"/>
          <w:rtl/>
          <w:lang w:bidi="ar-EG"/>
        </w:rPr>
        <w:t>بالنيابة عن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حكومة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الأردن،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مقترحا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لمشروع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FC09D4" w:rsidRPr="00B43662">
        <w:rPr>
          <w:rFonts w:hint="cs"/>
          <w:sz w:val="26"/>
          <w:szCs w:val="26"/>
          <w:rtl/>
          <w:lang w:bidi="ar-EG"/>
        </w:rPr>
        <w:t>تدليلي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FC09D4" w:rsidRPr="00B43662">
        <w:rPr>
          <w:rFonts w:hint="cs"/>
          <w:sz w:val="26"/>
          <w:szCs w:val="26"/>
          <w:rtl/>
          <w:lang w:bidi="ar-EG"/>
        </w:rPr>
        <w:t>لإزالة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18</w:t>
      </w:r>
      <w:r w:rsidR="00E9358F" w:rsidRPr="00B43662">
        <w:rPr>
          <w:sz w:val="26"/>
          <w:szCs w:val="26"/>
          <w:rtl/>
          <w:lang w:bidi="ar-EG"/>
        </w:rPr>
        <w:t>.</w:t>
      </w:r>
      <w:r w:rsidRPr="00B43662">
        <w:rPr>
          <w:sz w:val="26"/>
          <w:szCs w:val="26"/>
          <w:rtl/>
          <w:lang w:bidi="ar-EG"/>
        </w:rPr>
        <w:t>36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161561" w:rsidRPr="00B43662">
        <w:rPr>
          <w:sz w:val="26"/>
          <w:szCs w:val="26"/>
          <w:rtl/>
          <w:lang w:bidi="ar-EG"/>
        </w:rPr>
        <w:t>طن متري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من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161561" w:rsidRPr="00B43662">
        <w:rPr>
          <w:rFonts w:hint="cs"/>
          <w:sz w:val="26"/>
          <w:szCs w:val="26"/>
          <w:rtl/>
          <w:lang w:bidi="ar-EG"/>
        </w:rPr>
        <w:t>الهيدروكلوروفلوروكربون-22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في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FC09D4" w:rsidRPr="00B43662">
        <w:rPr>
          <w:rFonts w:hint="cs"/>
          <w:sz w:val="26"/>
          <w:szCs w:val="26"/>
          <w:rtl/>
          <w:lang w:bidi="ar-EG"/>
        </w:rPr>
        <w:t>ال</w:t>
      </w:r>
      <w:r w:rsidRPr="00B43662">
        <w:rPr>
          <w:sz w:val="26"/>
          <w:szCs w:val="26"/>
          <w:rtl/>
          <w:lang w:bidi="ar-EG"/>
        </w:rPr>
        <w:t>قطاعي</w:t>
      </w:r>
      <w:r w:rsidR="00FC09D4" w:rsidRPr="00B43662">
        <w:rPr>
          <w:rFonts w:hint="cs"/>
          <w:sz w:val="26"/>
          <w:szCs w:val="26"/>
          <w:rtl/>
          <w:lang w:bidi="ar-EG"/>
        </w:rPr>
        <w:t>ن الفرعيين ل</w:t>
      </w:r>
      <w:r w:rsidRPr="00B43662">
        <w:rPr>
          <w:sz w:val="26"/>
          <w:szCs w:val="26"/>
          <w:rtl/>
          <w:lang w:bidi="ar-EG"/>
        </w:rPr>
        <w:t>لتبريد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التجاري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والصناعي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من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خلال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إدخال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lang w:bidi="ar-EG"/>
        </w:rPr>
        <w:t>R</w:t>
      </w:r>
      <w:r w:rsidR="008B0EB3" w:rsidRPr="00B43662">
        <w:rPr>
          <w:sz w:val="26"/>
          <w:szCs w:val="26"/>
          <w:lang w:bidi="ar-EG"/>
        </w:rPr>
        <w:t>-</w:t>
      </w:r>
      <w:r w:rsidRPr="00B43662">
        <w:rPr>
          <w:sz w:val="26"/>
          <w:szCs w:val="26"/>
          <w:lang w:bidi="ar-EG"/>
        </w:rPr>
        <w:t>290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في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22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غرفة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FC09D4" w:rsidRPr="00B43662">
        <w:rPr>
          <w:rFonts w:hint="cs"/>
          <w:sz w:val="26"/>
          <w:szCs w:val="26"/>
          <w:rtl/>
          <w:lang w:bidi="ar-EG"/>
        </w:rPr>
        <w:t>باردة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في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الشركة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العامة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FD7FCD" w:rsidRPr="00B43662">
        <w:rPr>
          <w:sz w:val="26"/>
          <w:szCs w:val="26"/>
          <w:rtl/>
          <w:lang w:bidi="ar-EG"/>
        </w:rPr>
        <w:t xml:space="preserve">الأردنية </w:t>
      </w:r>
      <w:r w:rsidRPr="00B43662">
        <w:rPr>
          <w:sz w:val="26"/>
          <w:szCs w:val="26"/>
          <w:rtl/>
          <w:lang w:bidi="ar-EG"/>
        </w:rPr>
        <w:t>للصوامع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EG"/>
        </w:rPr>
        <w:t>والتموين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(صوامع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الأردن)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وتعزيز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كفاءة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استخدام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الطاقة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في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FD7FCD" w:rsidRPr="00B43662">
        <w:rPr>
          <w:sz w:val="26"/>
          <w:szCs w:val="26"/>
          <w:rtl/>
          <w:lang w:bidi="ar-EG"/>
        </w:rPr>
        <w:t>نظم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التبريد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الخاصة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بها،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وبالتالي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تمكين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الشركة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من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تجنب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إدخال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rFonts w:hint="cs"/>
          <w:sz w:val="26"/>
          <w:szCs w:val="26"/>
          <w:rtl/>
          <w:lang w:bidi="ar-EG"/>
        </w:rPr>
        <w:t>المواد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</w:t>
      </w:r>
      <w:r w:rsidR="00DF2D9B" w:rsidRPr="00B43662">
        <w:rPr>
          <w:sz w:val="26"/>
          <w:szCs w:val="26"/>
          <w:rtl/>
          <w:lang w:bidi="ar-EG"/>
        </w:rPr>
        <w:t>هيدروفلوروكربون</w:t>
      </w:r>
      <w:r w:rsidRPr="00B43662">
        <w:rPr>
          <w:rFonts w:hint="cs"/>
          <w:sz w:val="26"/>
          <w:szCs w:val="26"/>
          <w:rtl/>
          <w:lang w:bidi="ar-EG"/>
        </w:rPr>
        <w:t>ية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ذات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الإمكانات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العالية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EG"/>
        </w:rPr>
        <w:t>لإحداث الاحترار</w:t>
      </w:r>
      <w:r w:rsidR="00E9358F" w:rsidRPr="00B43662">
        <w:rPr>
          <w:sz w:val="26"/>
          <w:szCs w:val="26"/>
          <w:rtl/>
          <w:lang w:bidi="ar-EG"/>
        </w:rPr>
        <w:t xml:space="preserve"> </w:t>
      </w:r>
      <w:r w:rsidRPr="00B43662">
        <w:rPr>
          <w:sz w:val="26"/>
          <w:szCs w:val="26"/>
          <w:rtl/>
          <w:lang w:bidi="ar-EG"/>
        </w:rPr>
        <w:t>العالمي</w:t>
      </w:r>
      <w:r w:rsidR="00E9358F" w:rsidRPr="00B43662">
        <w:rPr>
          <w:sz w:val="26"/>
          <w:szCs w:val="26"/>
          <w:rtl/>
          <w:lang w:bidi="ar-EG"/>
        </w:rPr>
        <w:t>.</w:t>
      </w:r>
    </w:p>
    <w:p w14:paraId="25EBC806" w14:textId="44814671" w:rsidR="001F4028" w:rsidRPr="00B43662" w:rsidRDefault="001F4028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outlineLvl w:val="0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وأشارت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>مع ال</w:t>
      </w:r>
      <w:r w:rsidRPr="00B43662">
        <w:rPr>
          <w:sz w:val="26"/>
          <w:szCs w:val="26"/>
          <w:rtl/>
          <w:lang w:bidi="ar-LB"/>
        </w:rPr>
        <w:t>تقدير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رغبة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الأردن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الانتقال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تكنولوجيا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61561" w:rsidRPr="00B43662">
        <w:rPr>
          <w:rFonts w:hint="cs"/>
          <w:sz w:val="26"/>
          <w:szCs w:val="26"/>
          <w:rtl/>
          <w:lang w:bidi="ar-LB"/>
        </w:rPr>
        <w:t>الهيدروكلوروفلوروكربون-</w:t>
      </w:r>
      <w:r w:rsidR="00E30AB1" w:rsidRPr="00B43662">
        <w:rPr>
          <w:rFonts w:hint="cs"/>
          <w:sz w:val="26"/>
          <w:szCs w:val="26"/>
          <w:rtl/>
          <w:lang w:bidi="ar-LB"/>
        </w:rPr>
        <w:t>22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تكنولوجيا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lang w:bidi="ar-LB"/>
        </w:rPr>
        <w:t>R</w:t>
      </w:r>
      <w:r w:rsidR="008B0EB3" w:rsidRPr="00B43662">
        <w:rPr>
          <w:sz w:val="26"/>
          <w:szCs w:val="26"/>
          <w:lang w:bidi="ar-LB"/>
        </w:rPr>
        <w:t>-</w:t>
      </w:r>
      <w:r w:rsidRPr="00B43662">
        <w:rPr>
          <w:sz w:val="26"/>
          <w:szCs w:val="26"/>
          <w:lang w:bidi="ar-LB"/>
        </w:rPr>
        <w:t>290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>ال</w:t>
      </w:r>
      <w:r w:rsidRPr="00B43662">
        <w:rPr>
          <w:sz w:val="26"/>
          <w:szCs w:val="26"/>
          <w:rtl/>
          <w:lang w:bidi="ar-LB"/>
        </w:rPr>
        <w:t>غرف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>الباردة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FD7FCD" w:rsidRPr="00B43662">
        <w:rPr>
          <w:rFonts w:hint="cs"/>
          <w:sz w:val="26"/>
          <w:szCs w:val="26"/>
          <w:rtl/>
          <w:lang w:bidi="ar-LB"/>
        </w:rPr>
        <w:t xml:space="preserve"> شركة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صوامع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الأردن،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وبالتالي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تجنب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الانتقال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lang w:bidi="ar-LB"/>
        </w:rPr>
        <w:t>R-404A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 xml:space="preserve">الأخرى </w:t>
      </w:r>
      <w:r w:rsidRPr="00B43662">
        <w:rPr>
          <w:sz w:val="26"/>
          <w:szCs w:val="26"/>
          <w:rtl/>
          <w:lang w:bidi="ar-LB"/>
        </w:rPr>
        <w:t>وتمكين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الانتقال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تكنولوجيا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موفرة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للطاقة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فإن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المشروع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غير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مؤهل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بموجب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91/65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الخاضعة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للرقابة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</w:t>
      </w:r>
      <w:r w:rsidR="00FD7FCD" w:rsidRPr="00B43662">
        <w:rPr>
          <w:rFonts w:hint="cs"/>
          <w:sz w:val="26"/>
          <w:szCs w:val="26"/>
          <w:rtl/>
          <w:lang w:bidi="ar-LB"/>
        </w:rPr>
        <w:t>ت</w:t>
      </w:r>
      <w:r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إزالتها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EG"/>
        </w:rPr>
        <w:t>ال</w:t>
      </w:r>
      <w:r w:rsidR="00161561" w:rsidRPr="00B43662">
        <w:rPr>
          <w:sz w:val="26"/>
          <w:szCs w:val="26"/>
          <w:rtl/>
          <w:lang w:bidi="ar-EG"/>
        </w:rPr>
        <w:t>هيدروكلوروفلوروكربون</w:t>
      </w:r>
      <w:r w:rsidR="00161561" w:rsidRPr="00B43662">
        <w:rPr>
          <w:rFonts w:hint="cs"/>
          <w:sz w:val="26"/>
          <w:szCs w:val="26"/>
          <w:rtl/>
          <w:lang w:bidi="ar-EG"/>
        </w:rPr>
        <w:t>-22</w:t>
      </w:r>
      <w:r w:rsidR="00E9358F" w:rsidRPr="00B43662">
        <w:rPr>
          <w:rFonts w:hint="cs"/>
          <w:sz w:val="26"/>
          <w:szCs w:val="26"/>
          <w:rtl/>
          <w:lang w:bidi="ar-EG"/>
        </w:rPr>
        <w:t xml:space="preserve"> </w:t>
      </w:r>
      <w:r w:rsidR="00FB0B1A" w:rsidRPr="00B43662">
        <w:rPr>
          <w:rFonts w:hint="cs"/>
          <w:sz w:val="26"/>
          <w:szCs w:val="26"/>
          <w:rtl/>
          <w:lang w:bidi="ar-LB"/>
        </w:rPr>
        <w:t>وليس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 xml:space="preserve">مادة </w:t>
      </w:r>
      <w:r w:rsidR="00DF2D9B" w:rsidRPr="00B43662">
        <w:rPr>
          <w:rFonts w:hint="cs"/>
          <w:sz w:val="26"/>
          <w:szCs w:val="26"/>
          <w:rtl/>
          <w:lang w:bidi="ar-LB"/>
        </w:rPr>
        <w:t>هيدروفلوروكربون</w:t>
      </w:r>
      <w:r w:rsidR="00FB0B1A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وأشارت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إذا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رغب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الأردن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مشروع</w:t>
      </w:r>
      <w:r w:rsidR="00FD7FCD" w:rsidRPr="00B43662">
        <w:rPr>
          <w:rFonts w:hint="cs"/>
          <w:sz w:val="26"/>
          <w:szCs w:val="26"/>
          <w:rtl/>
          <w:lang w:bidi="ar-LB"/>
        </w:rPr>
        <w:t xml:space="preserve"> تدليلي </w:t>
      </w:r>
      <w:r w:rsidRPr="00B43662">
        <w:rPr>
          <w:sz w:val="26"/>
          <w:szCs w:val="26"/>
          <w:rtl/>
          <w:lang w:bidi="ar-LB"/>
        </w:rPr>
        <w:t>للمستخدم</w:t>
      </w:r>
      <w:r w:rsidR="00FD7FCD" w:rsidRPr="00B43662">
        <w:rPr>
          <w:rFonts w:hint="cs"/>
          <w:sz w:val="26"/>
          <w:szCs w:val="26"/>
          <w:rtl/>
          <w:lang w:bidi="ar-LB"/>
        </w:rPr>
        <w:t>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النهائي</w:t>
      </w:r>
      <w:r w:rsidR="00FD7FCD" w:rsidRPr="00B43662">
        <w:rPr>
          <w:rFonts w:hint="cs"/>
          <w:sz w:val="26"/>
          <w:szCs w:val="26"/>
          <w:rtl/>
          <w:lang w:bidi="ar-LB"/>
        </w:rPr>
        <w:t>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لهذا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التطبيق،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فيمكنه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القيام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باستخدام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المؤهل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بموجب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B0B1A"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B0B1A" w:rsidRPr="00B43662">
        <w:rPr>
          <w:rFonts w:hint="cs"/>
          <w:sz w:val="24"/>
          <w:szCs w:val="24"/>
          <w:rtl/>
          <w:lang w:bidi="ar-LB"/>
        </w:rPr>
        <w:t>المواد</w:t>
      </w:r>
      <w:r w:rsidR="00E9358F" w:rsidRPr="00B43662">
        <w:rPr>
          <w:sz w:val="24"/>
          <w:szCs w:val="24"/>
          <w:rtl/>
          <w:lang w:bidi="ar-LB"/>
        </w:rPr>
        <w:t xml:space="preserve"> </w:t>
      </w:r>
      <w:r w:rsidR="00FD7FCD" w:rsidRPr="00B43662">
        <w:rPr>
          <w:sz w:val="24"/>
          <w:szCs w:val="24"/>
          <w:rtl/>
        </w:rPr>
        <w:t>ال</w:t>
      </w:r>
      <w:r w:rsidR="00FD7FCD" w:rsidRPr="00B43662">
        <w:rPr>
          <w:sz w:val="24"/>
          <w:szCs w:val="24"/>
          <w:rtl/>
          <w:lang w:bidi="ar-DZ"/>
        </w:rPr>
        <w:t>هيدروكلوروفلوروكربون</w:t>
      </w:r>
      <w:r w:rsidR="00FD7FCD" w:rsidRPr="00B43662">
        <w:rPr>
          <w:rFonts w:hint="cs"/>
          <w:sz w:val="24"/>
          <w:szCs w:val="24"/>
          <w:rtl/>
        </w:rPr>
        <w:t>ية</w:t>
      </w:r>
      <w:r w:rsidR="00FD7FCD" w:rsidRPr="00B43662">
        <w:rPr>
          <w:sz w:val="24"/>
          <w:szCs w:val="24"/>
          <w:rtl/>
          <w:lang w:bidi="ar-DZ"/>
        </w:rPr>
        <w:t xml:space="preserve"> </w:t>
      </w:r>
      <w:r w:rsidR="005F7DAC" w:rsidRPr="00B43662">
        <w:rPr>
          <w:rFonts w:hint="cs"/>
          <w:sz w:val="24"/>
          <w:szCs w:val="24"/>
          <w:rtl/>
          <w:lang w:bidi="ar-LB"/>
        </w:rPr>
        <w:t>ل</w:t>
      </w:r>
      <w:r w:rsidRPr="00B43662">
        <w:rPr>
          <w:sz w:val="24"/>
          <w:szCs w:val="24"/>
          <w:rtl/>
          <w:lang w:bidi="ar-LB"/>
        </w:rPr>
        <w:t>ل</w:t>
      </w:r>
      <w:r w:rsidR="00161561" w:rsidRPr="00B43662">
        <w:rPr>
          <w:sz w:val="24"/>
          <w:szCs w:val="24"/>
          <w:rtl/>
          <w:lang w:bidi="ar-LB"/>
        </w:rPr>
        <w:t>بلد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وتلبية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متطلبات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92/36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وبعد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مناقشة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قررت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الأردن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سحب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مقترح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المشروع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025E5878" w14:textId="2E783C49" w:rsidR="00FB0B1A" w:rsidRPr="00B43662" w:rsidRDefault="00FB0B1A" w:rsidP="0029375C">
      <w:pPr>
        <w:pStyle w:val="0Heading0"/>
        <w:bidi/>
        <w:spacing w:after="240"/>
        <w:jc w:val="both"/>
        <w:rPr>
          <w:i/>
          <w:iCs/>
          <w:sz w:val="26"/>
          <w:szCs w:val="26"/>
          <w:rtl/>
          <w:lang w:bidi="ar-LB"/>
        </w:rPr>
      </w:pPr>
      <w:r w:rsidRPr="00B43662">
        <w:rPr>
          <w:i/>
          <w:iCs/>
          <w:sz w:val="26"/>
          <w:szCs w:val="26"/>
          <w:rtl/>
          <w:lang w:bidi="ar-LB"/>
        </w:rPr>
        <w:t>المرحلة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الأولى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من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="00161561" w:rsidRPr="00B43662">
        <w:rPr>
          <w:i/>
          <w:iCs/>
          <w:sz w:val="26"/>
          <w:szCs w:val="26"/>
          <w:rtl/>
          <w:lang w:bidi="ar-LB"/>
        </w:rPr>
        <w:t xml:space="preserve">خطة التنفيذ </w:t>
      </w:r>
      <w:r w:rsidR="00FD7FCD" w:rsidRPr="00B43662">
        <w:rPr>
          <w:rFonts w:hint="cs"/>
          <w:i/>
          <w:iCs/>
          <w:sz w:val="26"/>
          <w:szCs w:val="26"/>
          <w:rtl/>
          <w:lang w:bidi="ar-LB"/>
        </w:rPr>
        <w:t>المتعلقة بالمواد</w:t>
      </w:r>
      <w:r w:rsidR="00FD7FCD" w:rsidRPr="00B43662">
        <w:rPr>
          <w:i/>
          <w:iCs/>
          <w:sz w:val="26"/>
          <w:szCs w:val="26"/>
          <w:rtl/>
          <w:lang w:bidi="ar-LB"/>
        </w:rPr>
        <w:t xml:space="preserve"> ال</w:t>
      </w:r>
      <w:r w:rsidR="00DF2D9B" w:rsidRPr="00B43662">
        <w:rPr>
          <w:i/>
          <w:iCs/>
          <w:sz w:val="26"/>
          <w:szCs w:val="26"/>
          <w:rtl/>
          <w:lang w:bidi="ar-LB"/>
        </w:rPr>
        <w:t>هيدروفلوروكربون</w:t>
      </w:r>
      <w:r w:rsidR="00FD7FCD" w:rsidRPr="00B43662">
        <w:rPr>
          <w:rFonts w:hint="cs"/>
          <w:i/>
          <w:iCs/>
          <w:sz w:val="26"/>
          <w:szCs w:val="26"/>
          <w:rtl/>
          <w:lang w:bidi="ar-LB"/>
        </w:rPr>
        <w:t>ية</w:t>
      </w:r>
      <w:r w:rsidR="00FD7FCD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="00161561" w:rsidRPr="00B43662">
        <w:rPr>
          <w:i/>
          <w:iCs/>
          <w:sz w:val="26"/>
          <w:szCs w:val="26"/>
          <w:rtl/>
          <w:lang w:bidi="ar-LB"/>
        </w:rPr>
        <w:t xml:space="preserve">بموجب </w:t>
      </w:r>
      <w:r w:rsidR="000224D1" w:rsidRPr="00B43662">
        <w:rPr>
          <w:i/>
          <w:iCs/>
          <w:sz w:val="26"/>
          <w:szCs w:val="26"/>
          <w:rtl/>
          <w:lang w:bidi="ar-LB"/>
        </w:rPr>
        <w:t>تعديل كيغالي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(أوغندا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وجمهورية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فنزويلا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البوليفارية)</w:t>
      </w:r>
    </w:p>
    <w:p w14:paraId="5E0E0FEE" w14:textId="0CBDF812" w:rsidR="00FB0B1A" w:rsidRPr="00B43662" w:rsidRDefault="00786D4A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outlineLvl w:val="0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قدم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برنامج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المتحدة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للبيئة</w:t>
      </w:r>
      <w:r w:rsidR="00161561" w:rsidRPr="00B43662">
        <w:rPr>
          <w:rFonts w:hint="cs"/>
          <w:sz w:val="26"/>
          <w:szCs w:val="26"/>
          <w:rtl/>
          <w:lang w:bidi="ar-LB"/>
        </w:rPr>
        <w:t xml:space="preserve"> (اليونيب)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بالنيابة 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أوغندا،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مقترح</w:t>
      </w:r>
      <w:r w:rsidRPr="00B43662">
        <w:rPr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9375C" w:rsidRPr="00B43662">
        <w:rPr>
          <w:rFonts w:hint="cs"/>
          <w:sz w:val="26"/>
          <w:szCs w:val="26"/>
          <w:rtl/>
          <w:lang w:bidi="ar-LB"/>
        </w:rPr>
        <w:t xml:space="preserve">خطة </w:t>
      </w:r>
      <w:r w:rsidR="00FD7FCD" w:rsidRPr="00B43662">
        <w:rPr>
          <w:rFonts w:hint="cs"/>
          <w:sz w:val="26"/>
          <w:szCs w:val="26"/>
          <w:rtl/>
          <w:lang w:bidi="ar-LB"/>
        </w:rPr>
        <w:t>التنفيذ</w:t>
      </w:r>
      <w:r w:rsidR="0029375C" w:rsidRPr="00B43662">
        <w:rPr>
          <w:rFonts w:hint="cs"/>
          <w:sz w:val="26"/>
          <w:szCs w:val="26"/>
          <w:rtl/>
          <w:lang w:bidi="ar-LB"/>
        </w:rPr>
        <w:t xml:space="preserve"> بموجب تعديل كيغالي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ولاحظت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تناقضات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>كبيرة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8B0EB3" w:rsidRPr="00B43662">
        <w:rPr>
          <w:sz w:val="26"/>
          <w:szCs w:val="26"/>
          <w:rtl/>
          <w:lang w:bidi="ar-LB"/>
        </w:rPr>
        <w:t>مقترح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حسابات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ثلاثة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خطوط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أساس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تتراوح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3</w:t>
      </w:r>
      <w:r w:rsidR="00E9358F" w:rsidRPr="00B43662">
        <w:rPr>
          <w:sz w:val="26"/>
          <w:szCs w:val="26"/>
          <w:rtl/>
          <w:lang w:bidi="ar-LB"/>
        </w:rPr>
        <w:t>.</w:t>
      </w:r>
      <w:r w:rsidRPr="00B43662">
        <w:rPr>
          <w:sz w:val="26"/>
          <w:szCs w:val="26"/>
          <w:rtl/>
          <w:lang w:bidi="ar-LB"/>
        </w:rPr>
        <w:t>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>و</w:t>
      </w:r>
      <w:r w:rsidRPr="00B43662">
        <w:rPr>
          <w:sz w:val="26"/>
          <w:szCs w:val="26"/>
          <w:rtl/>
          <w:lang w:bidi="ar-LB"/>
        </w:rPr>
        <w:t>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يقرب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13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ضعفا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حددتها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الأوزون،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وجدول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مقترح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 xml:space="preserve">سيؤدي إلى </w:t>
      </w:r>
      <w:r w:rsidRPr="00B43662">
        <w:rPr>
          <w:sz w:val="26"/>
          <w:szCs w:val="26"/>
          <w:rtl/>
          <w:lang w:bidi="ar-LB"/>
        </w:rPr>
        <w:t>ترك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بلد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حالة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امتثال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لبروتوكول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مونتريال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توافق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تغيير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الأساس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المحدد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ولوحظت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تناقضات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أخرى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القطاعية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المقدمة،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4A3AB0" w:rsidRPr="00B43662">
        <w:rPr>
          <w:rFonts w:hint="cs"/>
          <w:sz w:val="26"/>
          <w:szCs w:val="26"/>
          <w:rtl/>
          <w:lang w:bidi="ar-LB"/>
        </w:rPr>
        <w:t>تشير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sz w:val="26"/>
          <w:szCs w:val="26"/>
          <w:rtl/>
          <w:lang w:bidi="ar-LB"/>
        </w:rPr>
        <w:t>سنوات خط الأساس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بنحو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26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ضعفا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sz w:val="26"/>
          <w:szCs w:val="26"/>
          <w:rtl/>
          <w:lang w:bidi="ar-LB"/>
        </w:rPr>
        <w:t>سنوات خط الأساس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ضوء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>التنقيحات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rFonts w:hint="cs"/>
          <w:sz w:val="26"/>
          <w:szCs w:val="26"/>
          <w:rtl/>
          <w:lang w:bidi="ar-LB"/>
        </w:rPr>
        <w:t>الكبيرة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والعمل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المطلوب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للتحقق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صحة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الاستهلاك،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الاتفاق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سحب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8B0EB3" w:rsidRPr="00B43662">
        <w:rPr>
          <w:sz w:val="26"/>
          <w:szCs w:val="26"/>
          <w:rtl/>
          <w:lang w:bidi="ar-LB"/>
        </w:rPr>
        <w:t>مقترح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حتى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السادس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1109CB8A" w14:textId="7C3DD6AB" w:rsidR="00786D4A" w:rsidRPr="00B43662" w:rsidRDefault="00FD7FCD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outlineLvl w:val="0"/>
        <w:rPr>
          <w:sz w:val="26"/>
          <w:szCs w:val="26"/>
          <w:lang w:bidi="ar-LB"/>
        </w:rPr>
      </w:pPr>
      <w:r w:rsidRPr="00B43662">
        <w:rPr>
          <w:rFonts w:hint="cs"/>
          <w:sz w:val="26"/>
          <w:szCs w:val="26"/>
          <w:rtl/>
          <w:lang w:bidi="ar-LB"/>
        </w:rPr>
        <w:lastRenderedPageBreak/>
        <w:t>و</w:t>
      </w:r>
      <w:r w:rsidR="00786D4A" w:rsidRPr="00B43662">
        <w:rPr>
          <w:sz w:val="26"/>
          <w:szCs w:val="26"/>
          <w:rtl/>
          <w:lang w:bidi="ar-LB"/>
        </w:rPr>
        <w:t>قدمت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اليونيدو</w:t>
      </w:r>
      <w:r w:rsidR="00786D4A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بالنيابة 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جمهورية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فنزويلا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البوليفارية،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مقترح</w:t>
      </w:r>
      <w:r w:rsidR="00786D4A" w:rsidRPr="00B43662">
        <w:rPr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32333" w:rsidRPr="00B43662">
        <w:rPr>
          <w:rFonts w:hint="cs"/>
          <w:sz w:val="26"/>
          <w:szCs w:val="26"/>
          <w:rtl/>
          <w:lang w:bidi="ar-LB"/>
        </w:rPr>
        <w:t>خط</w:t>
      </w:r>
      <w:r w:rsidR="00657995" w:rsidRPr="00B43662">
        <w:rPr>
          <w:rFonts w:hint="cs"/>
          <w:sz w:val="26"/>
          <w:szCs w:val="26"/>
          <w:rtl/>
          <w:lang w:bidi="ar-LB"/>
        </w:rPr>
        <w:t>ة</w:t>
      </w:r>
      <w:r w:rsidR="00161561" w:rsidRPr="00B43662">
        <w:rPr>
          <w:rFonts w:hint="cs"/>
          <w:sz w:val="26"/>
          <w:szCs w:val="26"/>
          <w:rtl/>
          <w:lang w:bidi="ar-LB"/>
        </w:rPr>
        <w:t xml:space="preserve"> ال</w:t>
      </w:r>
      <w:r w:rsidR="00132333" w:rsidRPr="00B43662">
        <w:rPr>
          <w:rFonts w:hint="cs"/>
          <w:sz w:val="26"/>
          <w:szCs w:val="26"/>
          <w:rtl/>
          <w:lang w:bidi="ar-LB"/>
        </w:rPr>
        <w:t>تنفيذ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32333" w:rsidRPr="00B43662">
        <w:rPr>
          <w:rFonts w:hint="cs"/>
          <w:sz w:val="26"/>
          <w:szCs w:val="26"/>
          <w:rtl/>
          <w:lang w:bidi="ar-LB"/>
        </w:rPr>
        <w:t>بموجب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32333" w:rsidRPr="00B43662">
        <w:rPr>
          <w:rFonts w:hint="cs"/>
          <w:sz w:val="26"/>
          <w:szCs w:val="26"/>
          <w:rtl/>
          <w:lang w:bidi="ar-LB"/>
        </w:rPr>
        <w:t>تعديل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32333" w:rsidRPr="00B43662">
        <w:rPr>
          <w:rFonts w:hint="cs"/>
          <w:sz w:val="26"/>
          <w:szCs w:val="26"/>
          <w:rtl/>
          <w:lang w:bidi="ar-LB"/>
        </w:rPr>
        <w:t>كيغالي</w:t>
      </w:r>
      <w:r w:rsidR="00786D4A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مشروع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C09D4" w:rsidRPr="00B43662">
        <w:rPr>
          <w:sz w:val="26"/>
          <w:szCs w:val="26"/>
          <w:rtl/>
          <w:lang w:bidi="ar-LB"/>
        </w:rPr>
        <w:t>تجريب</w:t>
      </w:r>
      <w:r w:rsidR="00786D4A" w:rsidRPr="00B43662">
        <w:rPr>
          <w:sz w:val="26"/>
          <w:szCs w:val="26"/>
          <w:rtl/>
          <w:lang w:bidi="ar-LB"/>
        </w:rPr>
        <w:t>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كفاءة استخدام الطاقة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يتماشى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="00786D4A" w:rsidRPr="00B43662">
        <w:rPr>
          <w:sz w:val="26"/>
          <w:szCs w:val="26"/>
          <w:rtl/>
          <w:lang w:bidi="ar-LB"/>
        </w:rPr>
        <w:t>91/65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786D4A" w:rsidRPr="00B43662">
        <w:rPr>
          <w:sz w:val="26"/>
          <w:szCs w:val="26"/>
          <w:rtl/>
          <w:lang w:bidi="ar-LB"/>
        </w:rPr>
        <w:t>وأعربت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قلقها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إزاء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بلد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786D4A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2023،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والذي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تجاوز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الحد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المسموح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بأكثر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الضعف،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الرغم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بقائها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ملتزمة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بتدابير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بروتوكول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مونتريال،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مشيرة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نظام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 xml:space="preserve">إصدار </w:t>
      </w:r>
      <w:r w:rsidR="00786D4A" w:rsidRPr="00B43662">
        <w:rPr>
          <w:sz w:val="26"/>
          <w:szCs w:val="26"/>
          <w:rtl/>
          <w:lang w:bidi="ar-LB"/>
        </w:rPr>
        <w:t>التراخيص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والحصص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بلد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غير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قابل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4A3AB0" w:rsidRPr="00B43662">
        <w:rPr>
          <w:rFonts w:hint="cs"/>
          <w:sz w:val="26"/>
          <w:szCs w:val="26"/>
          <w:rtl/>
          <w:lang w:bidi="ar-LB"/>
        </w:rPr>
        <w:t>للإنفاذ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يمنع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بلد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تحقيق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أهداف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>الإزالة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786D4A" w:rsidRPr="00B43662">
        <w:rPr>
          <w:sz w:val="26"/>
          <w:szCs w:val="26"/>
          <w:rtl/>
          <w:lang w:bidi="ar-LB"/>
        </w:rPr>
        <w:t>واستنادا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مستوى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الواردات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2023،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يتماشى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rFonts w:hint="cs"/>
          <w:sz w:val="26"/>
          <w:szCs w:val="26"/>
          <w:rtl/>
          <w:lang w:bidi="ar-LB"/>
        </w:rPr>
        <w:t>التذييل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7</w:t>
      </w:r>
      <w:r w:rsidR="008B0EB3" w:rsidRPr="00B43662">
        <w:rPr>
          <w:rFonts w:hint="cs"/>
          <w:sz w:val="26"/>
          <w:szCs w:val="26"/>
          <w:rtl/>
          <w:lang w:bidi="ar-LB"/>
        </w:rPr>
        <w:t>-ألف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 xml:space="preserve">اتفاق </w:t>
      </w:r>
      <w:r w:rsidR="00786D4A"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786D4A" w:rsidRPr="00B43662">
        <w:rPr>
          <w:rFonts w:hint="cs"/>
          <w:sz w:val="26"/>
          <w:szCs w:val="26"/>
          <w:rtl/>
          <w:lang w:bidi="ar-LB"/>
        </w:rPr>
        <w:t>ية</w:t>
      </w:r>
      <w:r w:rsidR="00786D4A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حساب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لعدم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الامتثال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بمبلغ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751</w:t>
      </w:r>
      <w:r w:rsidR="008B0EB3" w:rsidRPr="00B43662">
        <w:rPr>
          <w:rFonts w:hint="cs"/>
          <w:sz w:val="26"/>
          <w:szCs w:val="26"/>
          <w:rtl/>
          <w:lang w:bidi="ar-LB"/>
        </w:rPr>
        <w:t>,</w:t>
      </w:r>
      <w:r w:rsidR="00786D4A" w:rsidRPr="00B43662">
        <w:rPr>
          <w:sz w:val="26"/>
          <w:szCs w:val="26"/>
          <w:rtl/>
          <w:lang w:bidi="ar-LB"/>
        </w:rPr>
        <w:t>599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دولارا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أمريكيا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786D4A" w:rsidRPr="00B43662">
        <w:rPr>
          <w:sz w:val="26"/>
          <w:szCs w:val="26"/>
          <w:rtl/>
          <w:lang w:bidi="ar-LB"/>
        </w:rPr>
        <w:t>ورأ</w:t>
      </w:r>
      <w:r w:rsidR="00657995" w:rsidRPr="00B43662">
        <w:rPr>
          <w:rFonts w:hint="cs"/>
          <w:sz w:val="26"/>
          <w:szCs w:val="26"/>
          <w:rtl/>
          <w:lang w:bidi="ar-LB"/>
        </w:rPr>
        <w:t>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المفيد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ي</w:t>
      </w:r>
      <w:r w:rsidR="00657995" w:rsidRPr="00B43662">
        <w:rPr>
          <w:rFonts w:hint="cs"/>
          <w:sz w:val="26"/>
          <w:szCs w:val="26"/>
          <w:rtl/>
          <w:lang w:bidi="ar-LB"/>
        </w:rPr>
        <w:t>ُ</w:t>
      </w:r>
      <w:r w:rsidR="00786D4A" w:rsidRPr="00B43662">
        <w:rPr>
          <w:sz w:val="26"/>
          <w:szCs w:val="26"/>
          <w:rtl/>
          <w:lang w:bidi="ar-LB"/>
        </w:rPr>
        <w:t>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لجمهورية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فنزويلا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البوليفارية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4A3AB0" w:rsidRPr="00B43662">
        <w:rPr>
          <w:rFonts w:hint="cs"/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الشريحة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التالية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718E9"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0718E9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0718E9" w:rsidRPr="00B43662">
        <w:rPr>
          <w:rFonts w:hint="cs"/>
          <w:sz w:val="26"/>
          <w:szCs w:val="26"/>
          <w:rtl/>
          <w:lang w:bidi="ar-LB"/>
        </w:rPr>
        <w:t>ية</w:t>
      </w:r>
      <w:r w:rsidR="00786D4A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والمستحق</w:t>
      </w:r>
      <w:r w:rsidR="00657995" w:rsidRPr="00B43662">
        <w:rPr>
          <w:rFonts w:hint="cs"/>
          <w:sz w:val="26"/>
          <w:szCs w:val="26"/>
          <w:rtl/>
          <w:lang w:bidi="ar-LB"/>
        </w:rPr>
        <w:t xml:space="preserve"> تقديمها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2025،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التحقق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 xml:space="preserve">المواد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0718E9" w:rsidRPr="00B43662">
        <w:rPr>
          <w:rFonts w:hint="cs"/>
          <w:sz w:val="26"/>
          <w:szCs w:val="26"/>
          <w:rtl/>
          <w:lang w:bidi="ar-LB"/>
        </w:rPr>
        <w:t>ية</w:t>
      </w:r>
      <w:r w:rsidR="00786D4A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وشرح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مفصل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لمستوى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الواردات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عامي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2023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و2024،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وشرح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مفصل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للوضع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الحالي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لتطبيق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وإنفاذ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sz w:val="26"/>
          <w:szCs w:val="26"/>
          <w:rtl/>
          <w:lang w:bidi="ar-LB"/>
        </w:rPr>
        <w:t>نظام إصدار التراخيص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والحصص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الخاضعة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للرقابة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بلد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786D4A" w:rsidRPr="00B43662">
        <w:rPr>
          <w:sz w:val="26"/>
          <w:szCs w:val="26"/>
          <w:rtl/>
          <w:lang w:bidi="ar-LB"/>
        </w:rPr>
        <w:t>وتشير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تأجيل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تقديم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الحالي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يمثل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>مخاطر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امتثال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لأهداف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>البلد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 xml:space="preserve">المتعلقة بالرقابة على </w:t>
      </w:r>
      <w:r w:rsidR="000718E9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="000718E9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نظرا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لانخفاض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مستوى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استهلاك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32333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="000718E9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مقارنة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</w:t>
      </w:r>
      <w:r w:rsidR="008B0EB3" w:rsidRPr="00B43662">
        <w:rPr>
          <w:sz w:val="26"/>
          <w:szCs w:val="26"/>
          <w:rtl/>
          <w:lang w:bidi="ar-LB"/>
        </w:rPr>
        <w:t xml:space="preserve">خط أساس </w:t>
      </w:r>
      <w:r w:rsidR="008B0EB3" w:rsidRPr="00B43662">
        <w:rPr>
          <w:rFonts w:hint="cs"/>
          <w:sz w:val="26"/>
          <w:szCs w:val="26"/>
          <w:rtl/>
          <w:lang w:bidi="ar-LB"/>
        </w:rPr>
        <w:t xml:space="preserve">المواد </w:t>
      </w:r>
      <w:r w:rsidR="008B0EB3" w:rsidRPr="00B43662">
        <w:rPr>
          <w:sz w:val="26"/>
          <w:szCs w:val="26"/>
          <w:rtl/>
          <w:lang w:bidi="ar-LB"/>
        </w:rPr>
        <w:t>ا</w:t>
      </w:r>
      <w:r w:rsidR="00786D4A" w:rsidRPr="00B43662">
        <w:rPr>
          <w:sz w:val="26"/>
          <w:szCs w:val="26"/>
          <w:rtl/>
          <w:lang w:bidi="ar-LB"/>
        </w:rPr>
        <w:t>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="000718E9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786D4A" w:rsidRPr="00B43662">
        <w:rPr>
          <w:sz w:val="26"/>
          <w:szCs w:val="26"/>
          <w:rtl/>
          <w:lang w:bidi="ar-LB"/>
        </w:rPr>
        <w:t>ونظرا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لانخفاض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بلد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>من ا</w:t>
      </w:r>
      <w:r w:rsidR="000718E9" w:rsidRPr="00B43662">
        <w:rPr>
          <w:rFonts w:hint="cs"/>
          <w:sz w:val="26"/>
          <w:szCs w:val="26"/>
          <w:rtl/>
          <w:lang w:bidi="ar-LB"/>
        </w:rPr>
        <w:t>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718E9" w:rsidRPr="00B43662">
        <w:rPr>
          <w:rFonts w:hint="cs"/>
          <w:sz w:val="26"/>
          <w:szCs w:val="26"/>
          <w:rtl/>
          <w:lang w:bidi="ar-LB"/>
        </w:rPr>
        <w:t>ا</w:t>
      </w:r>
      <w:r w:rsidR="00786D4A" w:rsidRPr="00B43662">
        <w:rPr>
          <w:sz w:val="26"/>
          <w:szCs w:val="26"/>
          <w:rtl/>
          <w:lang w:bidi="ar-LB"/>
        </w:rPr>
        <w:t>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="000718E9" w:rsidRPr="00B43662">
        <w:rPr>
          <w:rFonts w:hint="cs"/>
          <w:sz w:val="26"/>
          <w:szCs w:val="26"/>
          <w:rtl/>
          <w:lang w:bidi="ar-LB"/>
        </w:rPr>
        <w:t>ية</w:t>
      </w:r>
      <w:r w:rsidR="00786D4A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قبلت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اليونيدو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بسحب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الحالي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وإعادة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تقديمه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جنبا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جنب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شريحة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2025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718E9"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718E9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0718E9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>ل</w:t>
      </w:r>
      <w:r w:rsidR="00786D4A" w:rsidRPr="00B43662">
        <w:rPr>
          <w:sz w:val="26"/>
          <w:szCs w:val="26"/>
          <w:rtl/>
          <w:lang w:bidi="ar-LB"/>
        </w:rPr>
        <w:t>ل</w:t>
      </w:r>
      <w:r w:rsidR="00161561" w:rsidRPr="00B43662">
        <w:rPr>
          <w:sz w:val="26"/>
          <w:szCs w:val="26"/>
          <w:rtl/>
          <w:lang w:bidi="ar-LB"/>
        </w:rPr>
        <w:t>بلد</w:t>
      </w:r>
      <w:r w:rsidR="00786D4A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مفصل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واردات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0718E9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0718E9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عامي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2023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و2024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86D4A" w:rsidRPr="00B43662">
        <w:rPr>
          <w:sz w:val="26"/>
          <w:szCs w:val="26"/>
          <w:rtl/>
          <w:lang w:bidi="ar-LB"/>
        </w:rPr>
        <w:t>وحالة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sz w:val="26"/>
          <w:szCs w:val="26"/>
          <w:rtl/>
          <w:lang w:bidi="ar-LB"/>
        </w:rPr>
        <w:t>نظام إصدار التراخيص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21313002" w14:textId="12298615" w:rsidR="000718E9" w:rsidRPr="00B43662" w:rsidRDefault="000718E9" w:rsidP="0029375C">
      <w:pPr>
        <w:pStyle w:val="0Heading0"/>
        <w:bidi/>
        <w:spacing w:after="240"/>
        <w:jc w:val="both"/>
        <w:outlineLvl w:val="0"/>
        <w:rPr>
          <w:i/>
          <w:iCs/>
          <w:sz w:val="26"/>
          <w:szCs w:val="26"/>
          <w:rtl/>
          <w:lang w:bidi="ar-LB"/>
        </w:rPr>
      </w:pPr>
      <w:r w:rsidRPr="00B43662">
        <w:rPr>
          <w:i/>
          <w:iCs/>
          <w:sz w:val="26"/>
          <w:szCs w:val="26"/>
          <w:rtl/>
          <w:lang w:bidi="ar-LB"/>
        </w:rPr>
        <w:t>شريحة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من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خطة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i/>
          <w:iCs/>
          <w:sz w:val="26"/>
          <w:szCs w:val="26"/>
          <w:rtl/>
          <w:lang w:bidi="ar-LB"/>
        </w:rPr>
        <w:t>ل</w:t>
      </w:r>
      <w:r w:rsidRPr="00B43662">
        <w:rPr>
          <w:i/>
          <w:iCs/>
          <w:sz w:val="26"/>
          <w:szCs w:val="26"/>
          <w:rtl/>
          <w:lang w:bidi="ar-LB"/>
        </w:rPr>
        <w:t>إدارة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i/>
          <w:iCs/>
          <w:sz w:val="26"/>
          <w:szCs w:val="26"/>
          <w:rtl/>
          <w:lang w:bidi="ar-LB"/>
        </w:rPr>
        <w:t>إزالة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i/>
          <w:iCs/>
          <w:sz w:val="26"/>
          <w:szCs w:val="26"/>
          <w:rtl/>
          <w:lang w:bidi="ar-LB"/>
        </w:rPr>
        <w:t>المواد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ال</w:t>
      </w:r>
      <w:r w:rsidR="00161561" w:rsidRPr="00B43662">
        <w:rPr>
          <w:i/>
          <w:iCs/>
          <w:sz w:val="26"/>
          <w:szCs w:val="26"/>
          <w:rtl/>
          <w:lang w:bidi="ar-LB"/>
        </w:rPr>
        <w:t>هيدروكلوروفلوروكربون</w:t>
      </w:r>
      <w:r w:rsidRPr="00B43662">
        <w:rPr>
          <w:rFonts w:hint="cs"/>
          <w:i/>
          <w:iCs/>
          <w:sz w:val="26"/>
          <w:szCs w:val="26"/>
          <w:rtl/>
          <w:lang w:bidi="ar-LB"/>
        </w:rPr>
        <w:t>ية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="008B0EB3" w:rsidRPr="00B43662">
        <w:rPr>
          <w:i/>
          <w:iCs/>
          <w:sz w:val="26"/>
          <w:szCs w:val="26"/>
          <w:rtl/>
          <w:lang w:bidi="ar-LB"/>
        </w:rPr>
        <w:t>موافق عليها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(السلفادور)</w:t>
      </w:r>
    </w:p>
    <w:p w14:paraId="6AC2E6E2" w14:textId="1DF563BA" w:rsidR="000718E9" w:rsidRPr="00B43662" w:rsidRDefault="000718E9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قدم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برنامج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المتحدة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الإنمائي</w:t>
      </w:r>
      <w:r w:rsidR="00161561" w:rsidRPr="00B43662">
        <w:rPr>
          <w:rFonts w:hint="cs"/>
          <w:sz w:val="26"/>
          <w:szCs w:val="26"/>
          <w:rtl/>
          <w:lang w:bidi="ar-LB"/>
        </w:rPr>
        <w:t xml:space="preserve"> (اليوئنديبي)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بالنيابة 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السلفادور،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للحصول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الشريحة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الثانية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الثانية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1519FB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وبحلول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تقديم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الطلب،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يتم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الوصول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519FB" w:rsidRPr="00B43662">
        <w:rPr>
          <w:rFonts w:hint="cs"/>
          <w:sz w:val="26"/>
          <w:szCs w:val="26"/>
          <w:rtl/>
          <w:lang w:bidi="ar-LB"/>
        </w:rPr>
        <w:t>الحد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519FB" w:rsidRPr="00B43662">
        <w:rPr>
          <w:rFonts w:hint="cs"/>
          <w:sz w:val="26"/>
          <w:szCs w:val="26"/>
          <w:rtl/>
          <w:lang w:bidi="ar-LB"/>
        </w:rPr>
        <w:t>الأدنى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519FB" w:rsidRPr="00B43662">
        <w:rPr>
          <w:rFonts w:hint="cs"/>
          <w:sz w:val="26"/>
          <w:szCs w:val="26"/>
          <w:rtl/>
          <w:lang w:bidi="ar-LB"/>
        </w:rPr>
        <w:t>لصرف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519FB" w:rsidRPr="00B43662">
        <w:rPr>
          <w:rFonts w:hint="cs"/>
          <w:sz w:val="26"/>
          <w:szCs w:val="26"/>
          <w:rtl/>
          <w:lang w:bidi="ar-LB"/>
        </w:rPr>
        <w:t>الشريحة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519FB" w:rsidRPr="00B43662">
        <w:rPr>
          <w:rFonts w:hint="cs"/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البالغ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20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المائة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ونظرا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يقرب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30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المائة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>الموافق عليه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حتى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الآن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تخصيصه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لشراء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المعدات،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مدد</w:t>
      </w:r>
      <w:r w:rsidR="00657995" w:rsidRPr="00B43662">
        <w:rPr>
          <w:rFonts w:hint="cs"/>
          <w:sz w:val="26"/>
          <w:szCs w:val="26"/>
          <w:rtl/>
          <w:lang w:bidi="ar-LB"/>
        </w:rPr>
        <w:t>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أساس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استثنائي،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الموعد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المحدد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</w:t>
      </w:r>
      <w:r w:rsidR="00161561" w:rsidRPr="00B43662">
        <w:rPr>
          <w:sz w:val="26"/>
          <w:szCs w:val="26"/>
          <w:rtl/>
          <w:lang w:bidi="ar-LB"/>
        </w:rPr>
        <w:t>ليوئنديبي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لتقديم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محدث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حتى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24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أكتوبر/تشرين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2024؛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يتم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صرف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مبالغ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إضافية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المعدات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تصل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بعد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بلد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وسحب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اليوئنديبي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8B0EB3" w:rsidRPr="00B43662">
        <w:rPr>
          <w:sz w:val="26"/>
          <w:szCs w:val="26"/>
          <w:rtl/>
          <w:lang w:bidi="ar-LB"/>
        </w:rPr>
        <w:t>مقترح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3A0C3950" w14:textId="7E55B29A" w:rsidR="00CA138B" w:rsidRPr="00B43662" w:rsidRDefault="00CA138B" w:rsidP="0029375C">
      <w:pPr>
        <w:pStyle w:val="0Heading0"/>
        <w:bidi/>
        <w:spacing w:after="240"/>
        <w:jc w:val="both"/>
        <w:rPr>
          <w:i/>
          <w:iCs/>
          <w:sz w:val="26"/>
          <w:szCs w:val="26"/>
          <w:rtl/>
          <w:lang w:bidi="ar-LB"/>
        </w:rPr>
      </w:pPr>
      <w:r w:rsidRPr="00B43662">
        <w:rPr>
          <w:i/>
          <w:iCs/>
          <w:sz w:val="26"/>
          <w:szCs w:val="26"/>
          <w:rtl/>
          <w:lang w:bidi="ar-LB"/>
        </w:rPr>
        <w:t>أنشطة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إضافية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للحفاظ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على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="008B0EB3" w:rsidRPr="00B43662">
        <w:rPr>
          <w:i/>
          <w:iCs/>
          <w:sz w:val="26"/>
          <w:szCs w:val="26"/>
          <w:rtl/>
          <w:lang w:bidi="ar-LB"/>
        </w:rPr>
        <w:t>كفاءة استخدام الطاقة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في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="007C2313" w:rsidRPr="00B43662">
        <w:rPr>
          <w:i/>
          <w:iCs/>
          <w:sz w:val="26"/>
          <w:szCs w:val="26"/>
          <w:rtl/>
          <w:lang w:bidi="ar-LB"/>
        </w:rPr>
        <w:t>قطاع الخدمة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(ال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مقرر </w:t>
      </w:r>
      <w:r w:rsidRPr="00B43662">
        <w:rPr>
          <w:i/>
          <w:iCs/>
          <w:sz w:val="26"/>
          <w:szCs w:val="26"/>
          <w:rtl/>
          <w:lang w:bidi="ar-LB"/>
        </w:rPr>
        <w:t>89/6)</w:t>
      </w:r>
      <w:r w:rsidR="00E9358F" w:rsidRPr="00B43662">
        <w:rPr>
          <w:i/>
          <w:iCs/>
          <w:sz w:val="26"/>
          <w:szCs w:val="26"/>
          <w:rtl/>
          <w:lang w:bidi="ar-LB"/>
        </w:rPr>
        <w:t xml:space="preserve"> </w:t>
      </w:r>
      <w:r w:rsidRPr="00B43662">
        <w:rPr>
          <w:i/>
          <w:iCs/>
          <w:sz w:val="26"/>
          <w:szCs w:val="26"/>
          <w:rtl/>
          <w:lang w:bidi="ar-LB"/>
        </w:rPr>
        <w:t>(جورجيا)</w:t>
      </w:r>
    </w:p>
    <w:p w14:paraId="080A8529" w14:textId="4E42B118" w:rsidR="00CA138B" w:rsidRPr="00B43662" w:rsidRDefault="00CA138B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قدم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اليوئنديبي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بالنيابة 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جورجيا،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أنشطة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إضافية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sz w:val="26"/>
          <w:szCs w:val="26"/>
          <w:rtl/>
          <w:lang w:bidi="ar-LB"/>
        </w:rPr>
        <w:t>قطاع خدمة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التبريد،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ثم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سحبه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بعد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لاحظت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الأنشطة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المقترحة،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مثل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إدخال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معايير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البناء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الأخضر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وزيادة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الوعي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بهذا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الشأن،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خارج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نطاق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89/6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وأشار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اليوئنديبي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مناقشات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جديدة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8B0EB3" w:rsidRPr="00B43662">
        <w:rPr>
          <w:sz w:val="26"/>
          <w:szCs w:val="26"/>
          <w:rtl/>
          <w:lang w:bidi="ar-LB"/>
        </w:rPr>
        <w:t>مقترح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سيعاد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تقديمه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كمبادرة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rFonts w:hint="cs"/>
          <w:sz w:val="26"/>
          <w:szCs w:val="26"/>
          <w:rtl/>
          <w:lang w:bidi="ar-LB"/>
        </w:rPr>
        <w:t>قائمة بذاتها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بموجب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>مقرر</w:t>
      </w:r>
      <w:r w:rsidRPr="00B43662">
        <w:rPr>
          <w:sz w:val="26"/>
          <w:szCs w:val="26"/>
          <w:rtl/>
          <w:lang w:bidi="ar-LB"/>
        </w:rPr>
        <w:t>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89/6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و92/22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السادس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516DFEE6" w14:textId="3CC77A9B" w:rsidR="00CA138B" w:rsidRPr="00B43662" w:rsidRDefault="00CA138B" w:rsidP="0029375C">
      <w:pPr>
        <w:pStyle w:val="0Heading0"/>
        <w:keepNext/>
        <w:keepLines/>
        <w:bidi/>
        <w:spacing w:after="24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ثانيا-</w:t>
      </w:r>
      <w:r w:rsidRPr="00B43662">
        <w:rPr>
          <w:b/>
          <w:bCs/>
          <w:sz w:val="26"/>
          <w:szCs w:val="26"/>
          <w:rtl/>
          <w:lang w:bidi="ar-LB"/>
        </w:rPr>
        <w:tab/>
      </w:r>
      <w:r w:rsidRPr="00B43662">
        <w:rPr>
          <w:rFonts w:hint="cs"/>
          <w:b/>
          <w:bCs/>
          <w:sz w:val="26"/>
          <w:szCs w:val="26"/>
          <w:rtl/>
          <w:lang w:bidi="ar-LB"/>
        </w:rPr>
        <w:t>المشروعات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الموص</w:t>
      </w:r>
      <w:r w:rsidRPr="00B43662">
        <w:rPr>
          <w:rFonts w:hint="cs"/>
          <w:b/>
          <w:bCs/>
          <w:sz w:val="26"/>
          <w:szCs w:val="26"/>
          <w:rtl/>
          <w:lang w:bidi="ar-LB"/>
        </w:rPr>
        <w:t>ي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بالموافقة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الشمولية عليها</w:t>
      </w:r>
    </w:p>
    <w:p w14:paraId="43D73D20" w14:textId="476160DE" w:rsidR="00CA138B" w:rsidRPr="00B43662" w:rsidRDefault="000224D1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يعرض الجدول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3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ملخصا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للطلبات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rFonts w:hint="cs"/>
          <w:sz w:val="26"/>
          <w:szCs w:val="26"/>
          <w:rtl/>
          <w:lang w:bidi="ar-LB"/>
        </w:rPr>
        <w:t>الموصي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بالموافقة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sz w:val="26"/>
          <w:szCs w:val="26"/>
          <w:rtl/>
          <w:lang w:bidi="ar-LB"/>
        </w:rPr>
        <w:t>الشمولية عليها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CA138B" w:rsidRPr="00B43662">
        <w:rPr>
          <w:sz w:val="26"/>
          <w:szCs w:val="26"/>
          <w:rtl/>
          <w:lang w:bidi="ar-LB"/>
        </w:rPr>
        <w:t>وتتضمن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الوثيقة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lang w:bidi="ar-LB"/>
        </w:rPr>
        <w:t>UNEP/</w:t>
      </w:r>
      <w:proofErr w:type="spellStart"/>
      <w:r w:rsidR="008B0EB3" w:rsidRPr="00B43662">
        <w:rPr>
          <w:sz w:val="26"/>
          <w:szCs w:val="26"/>
          <w:lang w:bidi="ar-LB"/>
        </w:rPr>
        <w:t>OzL.P</w:t>
      </w:r>
      <w:r w:rsidR="00CA138B" w:rsidRPr="00B43662">
        <w:rPr>
          <w:sz w:val="26"/>
          <w:szCs w:val="26"/>
          <w:lang w:bidi="ar-LB"/>
        </w:rPr>
        <w:t>ro</w:t>
      </w:r>
      <w:proofErr w:type="spellEnd"/>
      <w:r w:rsidR="00CA138B" w:rsidRPr="00B43662">
        <w:rPr>
          <w:sz w:val="26"/>
          <w:szCs w:val="26"/>
          <w:lang w:bidi="ar-LB"/>
        </w:rPr>
        <w:t>/ExCom/95/33</w:t>
      </w:r>
      <w:r w:rsidR="00CA138B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تمت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9D035D" w:rsidRPr="00B43662">
        <w:rPr>
          <w:rFonts w:hint="cs"/>
          <w:sz w:val="26"/>
          <w:szCs w:val="26"/>
          <w:rtl/>
          <w:lang w:bidi="ar-LB"/>
        </w:rPr>
        <w:t>النظر فيها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إطار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البند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9(ج)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جدول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الأعمال،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معلومات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إضافية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تلك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الطلبات،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وتوصية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9D035D" w:rsidRPr="00B43662">
        <w:rPr>
          <w:rFonts w:hint="cs"/>
          <w:sz w:val="26"/>
          <w:szCs w:val="26"/>
          <w:rtl/>
          <w:lang w:bidi="ar-LB"/>
        </w:rPr>
        <w:t>ل</w:t>
      </w:r>
      <w:r w:rsidR="00657995" w:rsidRPr="00B43662">
        <w:rPr>
          <w:rFonts w:hint="cs"/>
          <w:sz w:val="26"/>
          <w:szCs w:val="26"/>
          <w:rtl/>
          <w:lang w:bidi="ar-LB"/>
        </w:rPr>
        <w:t>ت</w:t>
      </w:r>
      <w:r w:rsidR="00CA138B" w:rsidRPr="00B43662">
        <w:rPr>
          <w:sz w:val="26"/>
          <w:szCs w:val="26"/>
          <w:rtl/>
          <w:lang w:bidi="ar-LB"/>
        </w:rPr>
        <w:t>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فيها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التنفيذية،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و</w:t>
      </w:r>
      <w:r w:rsidR="00657995" w:rsidRPr="00B43662">
        <w:rPr>
          <w:rFonts w:hint="cs"/>
          <w:sz w:val="26"/>
          <w:szCs w:val="26"/>
          <w:rtl/>
          <w:lang w:bidi="ar-LB"/>
        </w:rPr>
        <w:t>مرفقا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يحتوي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قائمة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كاملة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219D5" w:rsidRPr="00B43662">
        <w:rPr>
          <w:rFonts w:hint="cs"/>
          <w:sz w:val="26"/>
          <w:szCs w:val="26"/>
          <w:rtl/>
          <w:lang w:bidi="ar-LB"/>
        </w:rPr>
        <w:t>بالمشروعات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الموص</w:t>
      </w:r>
      <w:r w:rsidR="00C219D5" w:rsidRPr="00B43662">
        <w:rPr>
          <w:rFonts w:hint="cs"/>
          <w:sz w:val="26"/>
          <w:szCs w:val="26"/>
          <w:rtl/>
          <w:lang w:bidi="ar-LB"/>
        </w:rPr>
        <w:t>ي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CA138B" w:rsidRPr="00B43662">
        <w:rPr>
          <w:sz w:val="26"/>
          <w:szCs w:val="26"/>
          <w:rtl/>
          <w:lang w:bidi="ar-LB"/>
        </w:rPr>
        <w:t>بالموافقة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sz w:val="26"/>
          <w:szCs w:val="26"/>
          <w:rtl/>
          <w:lang w:bidi="ar-LB"/>
        </w:rPr>
        <w:t>الشمولية عليها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60D5C9D6" w14:textId="776D8F83" w:rsidR="001D51DF" w:rsidRPr="00B43662" w:rsidRDefault="001D51DF" w:rsidP="00434599">
      <w:pPr>
        <w:pStyle w:val="0Heading0"/>
        <w:keepNext/>
        <w:bidi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b/>
          <w:bCs/>
          <w:sz w:val="26"/>
          <w:szCs w:val="26"/>
          <w:rtl/>
          <w:lang w:bidi="ar-LB"/>
        </w:rPr>
        <w:t>الجدول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3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: </w:t>
      </w:r>
      <w:r w:rsidRPr="00B43662">
        <w:rPr>
          <w:b/>
          <w:bCs/>
          <w:sz w:val="26"/>
          <w:szCs w:val="26"/>
          <w:rtl/>
          <w:lang w:bidi="ar-LB"/>
        </w:rPr>
        <w:t>الطلبات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b/>
          <w:bCs/>
          <w:sz w:val="26"/>
          <w:szCs w:val="26"/>
          <w:rtl/>
          <w:lang w:bidi="ar-LB"/>
        </w:rPr>
        <w:t>الموصي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ب</w:t>
      </w:r>
      <w:r w:rsidR="00657995" w:rsidRPr="00B43662">
        <w:rPr>
          <w:rFonts w:hint="cs"/>
          <w:b/>
          <w:bCs/>
          <w:sz w:val="26"/>
          <w:szCs w:val="26"/>
          <w:rtl/>
          <w:lang w:bidi="ar-LB"/>
        </w:rPr>
        <w:t>ا</w:t>
      </w:r>
      <w:r w:rsidR="00161561" w:rsidRPr="00B43662">
        <w:rPr>
          <w:b/>
          <w:bCs/>
          <w:sz w:val="26"/>
          <w:szCs w:val="26"/>
          <w:rtl/>
          <w:lang w:bidi="ar-LB"/>
        </w:rPr>
        <w:t>لموافقة الشمولية عليها</w:t>
      </w:r>
    </w:p>
    <w:tbl>
      <w:tblPr>
        <w:tblStyle w:val="TableGrid10"/>
        <w:bidiVisual/>
        <w:tblW w:w="5000" w:type="pct"/>
        <w:tblInd w:w="0" w:type="dxa"/>
        <w:tblLook w:val="04A0" w:firstRow="1" w:lastRow="0" w:firstColumn="1" w:lastColumn="0" w:noHBand="0" w:noVBand="1"/>
      </w:tblPr>
      <w:tblGrid>
        <w:gridCol w:w="5872"/>
        <w:gridCol w:w="1004"/>
        <w:gridCol w:w="929"/>
        <w:gridCol w:w="1545"/>
      </w:tblGrid>
      <w:tr w:rsidR="001D51DF" w:rsidRPr="00B43662" w14:paraId="675F2D6B" w14:textId="77777777" w:rsidTr="001D51DF">
        <w:trPr>
          <w:trHeight w:val="268"/>
          <w:tblHeader/>
        </w:trPr>
        <w:tc>
          <w:tcPr>
            <w:tcW w:w="3140" w:type="pct"/>
            <w:shd w:val="clear" w:color="auto" w:fill="auto"/>
            <w:vAlign w:val="center"/>
          </w:tcPr>
          <w:p w14:paraId="0A42A9A0" w14:textId="1CB3666F" w:rsidR="001D51DF" w:rsidRPr="00B43662" w:rsidRDefault="001D51DF" w:rsidP="001D51DF">
            <w:pPr>
              <w:keepNext/>
              <w:bidi/>
              <w:jc w:val="center"/>
              <w:rPr>
                <w:b/>
                <w:sz w:val="20"/>
              </w:rPr>
            </w:pPr>
            <w:r w:rsidRPr="00B43662">
              <w:rPr>
                <w:rFonts w:hint="cs"/>
                <w:bCs/>
                <w:sz w:val="20"/>
                <w:rtl/>
                <w:lang w:val="en-US"/>
              </w:rPr>
              <w:t>المشروعات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والأنشطة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3A7202A4" w14:textId="5968AE34" w:rsidR="001D51DF" w:rsidRPr="00B43662" w:rsidRDefault="001D51DF" w:rsidP="001D51DF">
            <w:pPr>
              <w:keepNext/>
              <w:bidi/>
              <w:jc w:val="center"/>
              <w:rPr>
                <w:b/>
                <w:sz w:val="20"/>
              </w:rPr>
            </w:pPr>
            <w:r w:rsidRPr="00B43662">
              <w:rPr>
                <w:bCs/>
                <w:sz w:val="20"/>
                <w:rtl/>
                <w:lang w:val="en-US"/>
              </w:rPr>
              <w:t>عدد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="008B0EB3" w:rsidRPr="00B43662">
              <w:rPr>
                <w:rFonts w:hint="cs"/>
                <w:bCs/>
                <w:sz w:val="20"/>
                <w:rtl/>
                <w:lang w:val="en-US"/>
              </w:rPr>
              <w:t>البلدان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42DC2B2A" w14:textId="52B0A7E1" w:rsidR="001D51DF" w:rsidRPr="00B43662" w:rsidRDefault="001D51DF" w:rsidP="001D51DF">
            <w:pPr>
              <w:keepNext/>
              <w:bidi/>
              <w:jc w:val="center"/>
              <w:rPr>
                <w:b/>
                <w:sz w:val="20"/>
              </w:rPr>
            </w:pPr>
            <w:r w:rsidRPr="00B43662">
              <w:rPr>
                <w:bCs/>
                <w:sz w:val="20"/>
                <w:rtl/>
                <w:lang w:val="en-US"/>
              </w:rPr>
              <w:t>عدد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طلبات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التمويل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1370BF14" w14:textId="04FD1EB8" w:rsidR="001D51DF" w:rsidRPr="00B43662" w:rsidRDefault="001D51DF" w:rsidP="001D51DF">
            <w:pPr>
              <w:keepNext/>
              <w:bidi/>
              <w:jc w:val="center"/>
              <w:rPr>
                <w:b/>
                <w:sz w:val="20"/>
              </w:rPr>
            </w:pPr>
            <w:r w:rsidRPr="00B43662">
              <w:rPr>
                <w:bCs/>
                <w:sz w:val="20"/>
                <w:rtl/>
                <w:lang w:val="en-US"/>
              </w:rPr>
              <w:t>المب</w:t>
            </w:r>
            <w:r w:rsidRPr="00B43662">
              <w:rPr>
                <w:rFonts w:hint="cs"/>
                <w:bCs/>
                <w:sz w:val="20"/>
                <w:rtl/>
                <w:lang w:val="en-US"/>
              </w:rPr>
              <w:t>ا</w:t>
            </w:r>
            <w:r w:rsidRPr="00B43662">
              <w:rPr>
                <w:bCs/>
                <w:sz w:val="20"/>
                <w:rtl/>
                <w:lang w:val="en-US"/>
              </w:rPr>
              <w:t>لغ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المطلوب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="00161561" w:rsidRPr="00B43662">
              <w:rPr>
                <w:bCs/>
                <w:sz w:val="20"/>
                <w:rtl/>
                <w:lang w:val="en-US"/>
              </w:rPr>
              <w:t>(دولار أمريكي)</w:t>
            </w:r>
          </w:p>
        </w:tc>
      </w:tr>
      <w:tr w:rsidR="00132333" w:rsidRPr="00B43662" w14:paraId="47B93457" w14:textId="77777777" w:rsidTr="001D51DF">
        <w:tc>
          <w:tcPr>
            <w:tcW w:w="3140" w:type="pct"/>
            <w:shd w:val="clear" w:color="auto" w:fill="auto"/>
          </w:tcPr>
          <w:p w14:paraId="495E42D4" w14:textId="41278595" w:rsidR="00132333" w:rsidRPr="00B43662" w:rsidRDefault="00132333" w:rsidP="00132333">
            <w:pPr>
              <w:keepNext/>
              <w:bidi/>
              <w:jc w:val="left"/>
              <w:rPr>
                <w:sz w:val="20"/>
              </w:rPr>
            </w:pPr>
            <w:r w:rsidRPr="00B43662">
              <w:rPr>
                <w:rtl/>
              </w:rPr>
              <w:t>شرائح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tl/>
              </w:rPr>
              <w:t>خطط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tl/>
              </w:rPr>
              <w:t>إدارة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Fonts w:hint="cs"/>
                <w:rtl/>
              </w:rPr>
              <w:t>إزالة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Fonts w:hint="cs"/>
                <w:rtl/>
              </w:rPr>
              <w:t>المواد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tl/>
              </w:rPr>
              <w:t>ال</w:t>
            </w:r>
            <w:r w:rsidR="00161561" w:rsidRPr="00B43662">
              <w:rPr>
                <w:rtl/>
              </w:rPr>
              <w:t>هيدروكلوروفلوروكربون</w:t>
            </w:r>
            <w:r w:rsidRPr="00B43662">
              <w:rPr>
                <w:rFonts w:hint="cs"/>
                <w:rtl/>
              </w:rPr>
              <w:t>ية</w:t>
            </w:r>
            <w:r w:rsidR="00E9358F" w:rsidRPr="00B43662">
              <w:rPr>
                <w:rtl/>
              </w:rPr>
              <w:t xml:space="preserve"> </w:t>
            </w:r>
            <w:r w:rsidR="008B0EB3" w:rsidRPr="00B43662">
              <w:rPr>
                <w:rtl/>
              </w:rPr>
              <w:t>الموافق عليها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40369A81" w14:textId="77777777" w:rsidR="00132333" w:rsidRPr="00B43662" w:rsidRDefault="00132333" w:rsidP="00132333">
            <w:pPr>
              <w:keepNext/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11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09D21864" w14:textId="77777777" w:rsidR="00132333" w:rsidRPr="00B43662" w:rsidRDefault="00132333" w:rsidP="00132333">
            <w:pPr>
              <w:keepNext/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18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5BFE596B" w14:textId="77777777" w:rsidR="00132333" w:rsidRPr="00B43662" w:rsidRDefault="00132333" w:rsidP="00132333">
            <w:pPr>
              <w:keepNext/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3,521,295</w:t>
            </w:r>
          </w:p>
        </w:tc>
      </w:tr>
      <w:tr w:rsidR="00132333" w:rsidRPr="00B43662" w14:paraId="22786DB6" w14:textId="77777777" w:rsidTr="001D51DF">
        <w:tc>
          <w:tcPr>
            <w:tcW w:w="3140" w:type="pct"/>
            <w:shd w:val="clear" w:color="auto" w:fill="auto"/>
          </w:tcPr>
          <w:p w14:paraId="2719B89C" w14:textId="6172B0F6" w:rsidR="00132333" w:rsidRPr="00B43662" w:rsidRDefault="00132333" w:rsidP="00132333">
            <w:pPr>
              <w:keepNext/>
              <w:bidi/>
              <w:jc w:val="left"/>
              <w:rPr>
                <w:sz w:val="20"/>
              </w:rPr>
            </w:pPr>
            <w:r w:rsidRPr="00B43662">
              <w:rPr>
                <w:rtl/>
              </w:rPr>
              <w:t>شريحة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tl/>
              </w:rPr>
              <w:t>خطة</w:t>
            </w:r>
            <w:r w:rsidR="00E9358F" w:rsidRPr="00B43662">
              <w:rPr>
                <w:rtl/>
              </w:rPr>
              <w:t xml:space="preserve"> </w:t>
            </w:r>
            <w:r w:rsidR="00974C2B" w:rsidRPr="00B43662">
              <w:rPr>
                <w:rtl/>
              </w:rPr>
              <w:t xml:space="preserve">إقليمية </w:t>
            </w:r>
            <w:r w:rsidR="00974C2B" w:rsidRPr="00B43662">
              <w:rPr>
                <w:rFonts w:hint="cs"/>
                <w:rtl/>
              </w:rPr>
              <w:t>ل</w:t>
            </w:r>
            <w:r w:rsidRPr="00B43662">
              <w:rPr>
                <w:rtl/>
              </w:rPr>
              <w:t>إدارة</w:t>
            </w:r>
            <w:r w:rsidR="00E9358F" w:rsidRPr="00B43662">
              <w:rPr>
                <w:rtl/>
              </w:rPr>
              <w:t xml:space="preserve"> </w:t>
            </w:r>
            <w:r w:rsidR="005A4878" w:rsidRPr="00B43662">
              <w:rPr>
                <w:rFonts w:hint="cs"/>
                <w:rtl/>
              </w:rPr>
              <w:t>إزالة</w:t>
            </w:r>
            <w:r w:rsidR="00E9358F" w:rsidRPr="00B43662">
              <w:rPr>
                <w:rtl/>
              </w:rPr>
              <w:t xml:space="preserve"> </w:t>
            </w:r>
            <w:r w:rsidR="005A4878" w:rsidRPr="00B43662">
              <w:rPr>
                <w:rFonts w:hint="cs"/>
                <w:rtl/>
              </w:rPr>
              <w:t>المواد</w:t>
            </w:r>
            <w:r w:rsidR="00E9358F" w:rsidRPr="00B43662">
              <w:rPr>
                <w:rtl/>
              </w:rPr>
              <w:t xml:space="preserve"> </w:t>
            </w:r>
            <w:r w:rsidR="005A4878" w:rsidRPr="00B43662">
              <w:rPr>
                <w:rtl/>
              </w:rPr>
              <w:t>ال</w:t>
            </w:r>
            <w:r w:rsidR="00161561" w:rsidRPr="00B43662">
              <w:rPr>
                <w:rtl/>
              </w:rPr>
              <w:t>هيدروكلوروفلوروكربون</w:t>
            </w:r>
            <w:r w:rsidR="005A4878" w:rsidRPr="00B43662">
              <w:rPr>
                <w:rFonts w:hint="cs"/>
                <w:rtl/>
              </w:rPr>
              <w:t>ية</w:t>
            </w:r>
            <w:r w:rsidR="00E9358F" w:rsidRPr="00B43662">
              <w:rPr>
                <w:rtl/>
              </w:rPr>
              <w:t xml:space="preserve"> </w:t>
            </w:r>
            <w:r w:rsidR="008B0EB3" w:rsidRPr="00B43662">
              <w:rPr>
                <w:rtl/>
              </w:rPr>
              <w:t>موافق عليها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20CC0BB2" w14:textId="77777777" w:rsidR="00132333" w:rsidRPr="00B43662" w:rsidRDefault="00132333" w:rsidP="00132333">
            <w:pPr>
              <w:keepNext/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12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4EE96908" w14:textId="77777777" w:rsidR="00132333" w:rsidRPr="00B43662" w:rsidRDefault="00132333" w:rsidP="00132333">
            <w:pPr>
              <w:keepNext/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14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6B6F28AD" w14:textId="77777777" w:rsidR="00132333" w:rsidRPr="00B43662" w:rsidRDefault="00132333" w:rsidP="00132333">
            <w:pPr>
              <w:keepNext/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2,204,845</w:t>
            </w:r>
          </w:p>
        </w:tc>
      </w:tr>
      <w:tr w:rsidR="00132333" w:rsidRPr="00B43662" w14:paraId="69E054B0" w14:textId="77777777" w:rsidTr="001D51DF">
        <w:tc>
          <w:tcPr>
            <w:tcW w:w="3140" w:type="pct"/>
            <w:shd w:val="clear" w:color="auto" w:fill="auto"/>
          </w:tcPr>
          <w:p w14:paraId="01159226" w14:textId="4FAF9AF6" w:rsidR="00132333" w:rsidRPr="00B43662" w:rsidRDefault="00132333" w:rsidP="00132333">
            <w:pPr>
              <w:keepNext/>
              <w:bidi/>
              <w:jc w:val="left"/>
              <w:rPr>
                <w:sz w:val="20"/>
              </w:rPr>
            </w:pPr>
            <w:r w:rsidRPr="00B43662">
              <w:rPr>
                <w:rtl/>
              </w:rPr>
              <w:t>إعداد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tl/>
              </w:rPr>
              <w:t>المرحلة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tl/>
              </w:rPr>
              <w:t>الثانية/الثالثة/الرابعة</w:t>
            </w:r>
            <w:r w:rsidR="00E9358F" w:rsidRPr="00B43662">
              <w:rPr>
                <w:rtl/>
              </w:rPr>
              <w:t xml:space="preserve"> </w:t>
            </w:r>
            <w:r w:rsidRPr="00B43662">
              <w:rPr>
                <w:rtl/>
              </w:rPr>
              <w:t>من</w:t>
            </w:r>
            <w:r w:rsidR="00E9358F" w:rsidRPr="00B43662">
              <w:rPr>
                <w:rtl/>
              </w:rPr>
              <w:t xml:space="preserve"> </w:t>
            </w:r>
            <w:r w:rsidR="005A4878" w:rsidRPr="00B43662">
              <w:rPr>
                <w:rtl/>
              </w:rPr>
              <w:t>خطط</w:t>
            </w:r>
            <w:r w:rsidR="00E9358F" w:rsidRPr="00B43662">
              <w:rPr>
                <w:rtl/>
              </w:rPr>
              <w:t xml:space="preserve"> </w:t>
            </w:r>
            <w:r w:rsidR="005A4878" w:rsidRPr="00B43662">
              <w:rPr>
                <w:rtl/>
              </w:rPr>
              <w:t>إدارة</w:t>
            </w:r>
            <w:r w:rsidR="00E9358F" w:rsidRPr="00B43662">
              <w:rPr>
                <w:rtl/>
              </w:rPr>
              <w:t xml:space="preserve"> </w:t>
            </w:r>
            <w:r w:rsidR="005A4878" w:rsidRPr="00B43662">
              <w:rPr>
                <w:rFonts w:hint="cs"/>
                <w:rtl/>
              </w:rPr>
              <w:t>إزالة</w:t>
            </w:r>
            <w:r w:rsidR="00E9358F" w:rsidRPr="00B43662">
              <w:rPr>
                <w:rtl/>
              </w:rPr>
              <w:t xml:space="preserve"> </w:t>
            </w:r>
            <w:r w:rsidR="005A4878" w:rsidRPr="00B43662">
              <w:rPr>
                <w:rFonts w:hint="cs"/>
                <w:rtl/>
              </w:rPr>
              <w:t>المواد</w:t>
            </w:r>
            <w:r w:rsidR="00E9358F" w:rsidRPr="00B43662">
              <w:rPr>
                <w:rtl/>
              </w:rPr>
              <w:t xml:space="preserve"> </w:t>
            </w:r>
            <w:r w:rsidR="005A4878" w:rsidRPr="00B43662">
              <w:rPr>
                <w:rtl/>
              </w:rPr>
              <w:t>ال</w:t>
            </w:r>
            <w:r w:rsidR="00161561" w:rsidRPr="00B43662">
              <w:rPr>
                <w:rtl/>
              </w:rPr>
              <w:t>هيدروكلوروفلوروكربون</w:t>
            </w:r>
            <w:r w:rsidR="005A4878" w:rsidRPr="00B43662">
              <w:rPr>
                <w:rFonts w:hint="cs"/>
                <w:rtl/>
              </w:rPr>
              <w:t>ية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339463AB" w14:textId="77777777" w:rsidR="00132333" w:rsidRPr="00B43662" w:rsidRDefault="00132333" w:rsidP="00132333">
            <w:pPr>
              <w:keepNext/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8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5EC062E0" w14:textId="77777777" w:rsidR="00132333" w:rsidRPr="00B43662" w:rsidRDefault="00132333" w:rsidP="00132333">
            <w:pPr>
              <w:keepNext/>
              <w:bidi/>
              <w:spacing w:line="259" w:lineRule="auto"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11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159E02DB" w14:textId="77777777" w:rsidR="00132333" w:rsidRPr="00B43662" w:rsidRDefault="00132333" w:rsidP="00132333">
            <w:pPr>
              <w:keepNext/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413,500</w:t>
            </w:r>
          </w:p>
        </w:tc>
      </w:tr>
      <w:tr w:rsidR="001D51DF" w:rsidRPr="00B43662" w14:paraId="6CD0744C" w14:textId="77777777" w:rsidTr="001D51DF">
        <w:tc>
          <w:tcPr>
            <w:tcW w:w="3140" w:type="pct"/>
            <w:shd w:val="clear" w:color="auto" w:fill="auto"/>
          </w:tcPr>
          <w:p w14:paraId="5E1DC891" w14:textId="4B0E708D" w:rsidR="001D51DF" w:rsidRPr="00B43662" w:rsidRDefault="005A4878" w:rsidP="001D51DF">
            <w:pPr>
              <w:bidi/>
              <w:jc w:val="left"/>
              <w:rPr>
                <w:sz w:val="20"/>
              </w:rPr>
            </w:pPr>
            <w:r w:rsidRPr="00B43662">
              <w:rPr>
                <w:rFonts w:hint="cs"/>
                <w:sz w:val="20"/>
                <w:rtl/>
              </w:rPr>
              <w:t>إعداد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خطط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974C2B" w:rsidRPr="00B43662">
              <w:rPr>
                <w:rFonts w:hint="cs"/>
                <w:sz w:val="20"/>
                <w:rtl/>
              </w:rPr>
              <w:t>ال</w:t>
            </w:r>
            <w:r w:rsidRPr="00B43662">
              <w:rPr>
                <w:rFonts w:hint="cs"/>
                <w:sz w:val="20"/>
                <w:rtl/>
              </w:rPr>
              <w:t>تنفيذ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بموجب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تعديل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كيغالي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و/أو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الأنشطة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المتعلقة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بالاستثمار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37A43A58" w14:textId="77777777" w:rsidR="001D51DF" w:rsidRPr="00B43662" w:rsidRDefault="001D51DF" w:rsidP="001D51DF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4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325F0960" w14:textId="77777777" w:rsidR="001D51DF" w:rsidRPr="00B43662" w:rsidRDefault="001D51DF" w:rsidP="001D51DF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6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02F785B0" w14:textId="77777777" w:rsidR="001D51DF" w:rsidRPr="00B43662" w:rsidRDefault="001D51DF" w:rsidP="001D51DF">
            <w:pPr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589,960</w:t>
            </w:r>
          </w:p>
        </w:tc>
      </w:tr>
      <w:tr w:rsidR="001D51DF" w:rsidRPr="00B43662" w14:paraId="3A92A9C1" w14:textId="77777777" w:rsidTr="001D51DF">
        <w:tc>
          <w:tcPr>
            <w:tcW w:w="3140" w:type="pct"/>
            <w:shd w:val="clear" w:color="auto" w:fill="auto"/>
          </w:tcPr>
          <w:p w14:paraId="140A6CC5" w14:textId="1D44B37E" w:rsidR="001D51DF" w:rsidRPr="00B43662" w:rsidRDefault="0025309B" w:rsidP="001D51DF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lastRenderedPageBreak/>
              <w:t>تجديد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مشروعات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974C2B" w:rsidRPr="00B43662">
              <w:rPr>
                <w:rFonts w:hint="cs"/>
                <w:sz w:val="20"/>
                <w:rtl/>
              </w:rPr>
              <w:t>التعزيز المؤسسي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6EFB6DFF" w14:textId="77777777" w:rsidR="001D51DF" w:rsidRPr="00B43662" w:rsidRDefault="001D51DF" w:rsidP="001D51DF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35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3EB7C4D3" w14:textId="77777777" w:rsidR="001D51DF" w:rsidRPr="00B43662" w:rsidRDefault="001D51DF" w:rsidP="001D51DF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35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2B06AFCA" w14:textId="77777777" w:rsidR="001D51DF" w:rsidRPr="00B43662" w:rsidRDefault="001D51DF" w:rsidP="001D51DF">
            <w:pPr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9,778,750</w:t>
            </w:r>
          </w:p>
        </w:tc>
      </w:tr>
      <w:tr w:rsidR="001D51DF" w:rsidRPr="00B43662" w14:paraId="78A74758" w14:textId="77777777" w:rsidTr="001D51DF">
        <w:tc>
          <w:tcPr>
            <w:tcW w:w="3140" w:type="pct"/>
            <w:shd w:val="clear" w:color="auto" w:fill="auto"/>
          </w:tcPr>
          <w:p w14:paraId="278734FF" w14:textId="5348CB56" w:rsidR="001D51DF" w:rsidRPr="00B43662" w:rsidRDefault="0025309B" w:rsidP="001D51DF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الأنشطة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التمكينية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للتخفيض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التدريجي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rFonts w:hint="cs"/>
                <w:sz w:val="20"/>
                <w:rtl/>
              </w:rPr>
              <w:t>للمواد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Pr="00B43662">
              <w:rPr>
                <w:sz w:val="20"/>
                <w:rtl/>
              </w:rPr>
              <w:t>ال</w:t>
            </w:r>
            <w:r w:rsidR="00DF2D9B" w:rsidRPr="00B43662">
              <w:rPr>
                <w:sz w:val="20"/>
                <w:rtl/>
              </w:rPr>
              <w:t>هيدروفلوروكربون</w:t>
            </w:r>
            <w:r w:rsidRPr="00B43662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0908D2FD" w14:textId="77777777" w:rsidR="001D51DF" w:rsidRPr="00B43662" w:rsidRDefault="001D51DF" w:rsidP="001D51DF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3292D7CD" w14:textId="77777777" w:rsidR="001D51DF" w:rsidRPr="00B43662" w:rsidRDefault="001D51DF" w:rsidP="001D51DF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466DAD89" w14:textId="77777777" w:rsidR="001D51DF" w:rsidRPr="00B43662" w:rsidRDefault="001D51DF" w:rsidP="001D51DF">
            <w:pPr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53,500</w:t>
            </w:r>
          </w:p>
        </w:tc>
      </w:tr>
      <w:tr w:rsidR="00974C2B" w:rsidRPr="00B43662" w14:paraId="65283585" w14:textId="77777777" w:rsidTr="00192A54">
        <w:tc>
          <w:tcPr>
            <w:tcW w:w="3140" w:type="pct"/>
            <w:shd w:val="clear" w:color="auto" w:fill="auto"/>
            <w:vAlign w:val="center"/>
          </w:tcPr>
          <w:p w14:paraId="4468EE5C" w14:textId="31D19A44" w:rsidR="00974C2B" w:rsidRPr="00B43662" w:rsidRDefault="00974C2B" w:rsidP="00974C2B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>الأنشطة الإضافية للحفاظ على كفاءة استخدام الطاقة في قطاع الخدمة (المقرر 89/</w:t>
            </w:r>
            <w:r w:rsidRPr="00B43662">
              <w:rPr>
                <w:rFonts w:hint="cs"/>
                <w:sz w:val="20"/>
                <w:rtl/>
              </w:rPr>
              <w:t>6)</w:t>
            </w:r>
            <w:r w:rsidRPr="00B43662">
              <w:rPr>
                <w:sz w:val="20"/>
                <w:rtl/>
              </w:rPr>
              <w:t>*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088D0EC6" w14:textId="77777777" w:rsidR="00974C2B" w:rsidRPr="00B43662" w:rsidRDefault="00974C2B" w:rsidP="00974C2B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7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267C831F" w14:textId="77777777" w:rsidR="00974C2B" w:rsidRPr="00B43662" w:rsidRDefault="00974C2B" w:rsidP="00974C2B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6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11BEF0CA" w14:textId="77777777" w:rsidR="00974C2B" w:rsidRPr="00B43662" w:rsidRDefault="00974C2B" w:rsidP="00974C2B">
            <w:pPr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708,800</w:t>
            </w:r>
          </w:p>
        </w:tc>
      </w:tr>
      <w:tr w:rsidR="001D51DF" w:rsidRPr="00B43662" w14:paraId="6E9863BC" w14:textId="77777777" w:rsidTr="001D51DF">
        <w:tc>
          <w:tcPr>
            <w:tcW w:w="3140" w:type="pct"/>
            <w:shd w:val="clear" w:color="auto" w:fill="auto"/>
          </w:tcPr>
          <w:p w14:paraId="529A1BBD" w14:textId="0D7B27C7" w:rsidR="001D51DF" w:rsidRPr="00B43662" w:rsidRDefault="00974C2B" w:rsidP="001D51DF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 xml:space="preserve">الأنشطة الإضافية للحفاظ على كفاءة استخدام الطاقة في قطاع الخدمة </w:t>
            </w:r>
            <w:r w:rsidR="003968B5" w:rsidRPr="00B43662">
              <w:rPr>
                <w:sz w:val="20"/>
                <w:rtl/>
              </w:rPr>
              <w:t>(ال</w:t>
            </w:r>
            <w:r w:rsidR="00E9358F" w:rsidRPr="00B43662">
              <w:rPr>
                <w:sz w:val="20"/>
                <w:rtl/>
              </w:rPr>
              <w:t xml:space="preserve">مقرر </w:t>
            </w:r>
            <w:r w:rsidR="003968B5" w:rsidRPr="00B43662">
              <w:rPr>
                <w:sz w:val="20"/>
                <w:rtl/>
              </w:rPr>
              <w:t>89/6)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3968B5" w:rsidRPr="00B43662">
              <w:rPr>
                <w:sz w:val="20"/>
                <w:rtl/>
              </w:rPr>
              <w:t>بموجب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3968B5" w:rsidRPr="00B43662">
              <w:rPr>
                <w:sz w:val="20"/>
                <w:rtl/>
              </w:rPr>
              <w:t>خطة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9D035D" w:rsidRPr="00B43662">
              <w:rPr>
                <w:rFonts w:hint="cs"/>
                <w:sz w:val="20"/>
                <w:rtl/>
              </w:rPr>
              <w:t>إقليمية ل</w:t>
            </w:r>
            <w:r w:rsidR="003968B5" w:rsidRPr="00B43662">
              <w:rPr>
                <w:sz w:val="20"/>
                <w:rtl/>
              </w:rPr>
              <w:t>إدارة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3968B5" w:rsidRPr="00B43662">
              <w:rPr>
                <w:rFonts w:hint="cs"/>
                <w:sz w:val="20"/>
                <w:rtl/>
              </w:rPr>
              <w:t>إزالة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3968B5" w:rsidRPr="00B43662">
              <w:rPr>
                <w:rFonts w:hint="cs"/>
                <w:sz w:val="20"/>
                <w:rtl/>
              </w:rPr>
              <w:t>المواد</w:t>
            </w:r>
            <w:r w:rsidR="00E9358F" w:rsidRPr="00B43662">
              <w:rPr>
                <w:sz w:val="20"/>
                <w:rtl/>
              </w:rPr>
              <w:t xml:space="preserve"> </w:t>
            </w:r>
            <w:r w:rsidR="003968B5" w:rsidRPr="00B43662">
              <w:rPr>
                <w:sz w:val="20"/>
                <w:rtl/>
              </w:rPr>
              <w:t>ال</w:t>
            </w:r>
            <w:r w:rsidR="00161561" w:rsidRPr="00B43662">
              <w:rPr>
                <w:sz w:val="20"/>
                <w:rtl/>
              </w:rPr>
              <w:t>هيدروكلوروفلوروكربون</w:t>
            </w:r>
            <w:r w:rsidR="003968B5" w:rsidRPr="00B43662">
              <w:rPr>
                <w:sz w:val="20"/>
                <w:rtl/>
              </w:rPr>
              <w:t>ا</w:t>
            </w:r>
            <w:r w:rsidR="003968B5" w:rsidRPr="00B43662">
              <w:rPr>
                <w:rFonts w:hint="cs"/>
                <w:sz w:val="20"/>
                <w:rtl/>
              </w:rPr>
              <w:t>ية</w:t>
            </w:r>
            <w:r w:rsidR="00E9358F" w:rsidRPr="00B43662">
              <w:rPr>
                <w:rFonts w:hint="cs"/>
                <w:sz w:val="20"/>
                <w:rtl/>
              </w:rPr>
              <w:t xml:space="preserve"> </w:t>
            </w:r>
            <w:r w:rsidR="003968B5" w:rsidRPr="00B43662">
              <w:rPr>
                <w:sz w:val="20"/>
                <w:rtl/>
              </w:rPr>
              <w:t>**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7D26F520" w14:textId="77777777" w:rsidR="001D51DF" w:rsidRPr="00B43662" w:rsidRDefault="001D51DF" w:rsidP="001D51DF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12</w:t>
            </w:r>
          </w:p>
        </w:tc>
        <w:tc>
          <w:tcPr>
            <w:tcW w:w="497" w:type="pct"/>
            <w:shd w:val="clear" w:color="auto" w:fill="auto"/>
            <w:vAlign w:val="center"/>
          </w:tcPr>
          <w:p w14:paraId="5A96DA2A" w14:textId="77777777" w:rsidR="001D51DF" w:rsidRPr="00B43662" w:rsidRDefault="001D51DF" w:rsidP="001D51DF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14</w:t>
            </w:r>
          </w:p>
        </w:tc>
        <w:tc>
          <w:tcPr>
            <w:tcW w:w="826" w:type="pct"/>
            <w:shd w:val="clear" w:color="auto" w:fill="auto"/>
            <w:vAlign w:val="center"/>
          </w:tcPr>
          <w:p w14:paraId="683C5BBE" w14:textId="77777777" w:rsidR="001D51DF" w:rsidRPr="00B43662" w:rsidRDefault="001D51DF" w:rsidP="001D51DF">
            <w:pPr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1,342,336</w:t>
            </w:r>
          </w:p>
        </w:tc>
      </w:tr>
      <w:tr w:rsidR="00974C2B" w:rsidRPr="00B43662" w14:paraId="5ECBB377" w14:textId="77777777" w:rsidTr="00EB3CF5">
        <w:tc>
          <w:tcPr>
            <w:tcW w:w="31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3709B9" w14:textId="1D704944" w:rsidR="00974C2B" w:rsidRPr="00B43662" w:rsidRDefault="00974C2B" w:rsidP="00974C2B">
            <w:pPr>
              <w:bidi/>
              <w:jc w:val="left"/>
              <w:rPr>
                <w:sz w:val="20"/>
              </w:rPr>
            </w:pPr>
            <w:r w:rsidRPr="00B43662">
              <w:rPr>
                <w:sz w:val="20"/>
                <w:rtl/>
              </w:rPr>
              <w:t xml:space="preserve">إعداد قوائم </w:t>
            </w:r>
            <w:r w:rsidR="009C7FD9" w:rsidRPr="00B43662">
              <w:rPr>
                <w:sz w:val="20"/>
                <w:rtl/>
              </w:rPr>
              <w:t>جرد لمصارف</w:t>
            </w:r>
            <w:r w:rsidRPr="00B43662">
              <w:rPr>
                <w:rFonts w:hint="cs"/>
                <w:sz w:val="20"/>
                <w:rtl/>
              </w:rPr>
              <w:t xml:space="preserve"> النفايات الخاضعة </w:t>
            </w:r>
            <w:r w:rsidRPr="00B43662">
              <w:rPr>
                <w:sz w:val="20"/>
                <w:rtl/>
              </w:rPr>
              <w:t>للرقابة (المقرر 91/66)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7CE3BC" w14:textId="77777777" w:rsidR="00974C2B" w:rsidRPr="00B43662" w:rsidRDefault="00974C2B" w:rsidP="00974C2B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30</w:t>
            </w:r>
          </w:p>
        </w:tc>
        <w:tc>
          <w:tcPr>
            <w:tcW w:w="4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981DB" w14:textId="77777777" w:rsidR="00974C2B" w:rsidRPr="00B43662" w:rsidRDefault="00974C2B" w:rsidP="00974C2B">
            <w:pPr>
              <w:bidi/>
              <w:jc w:val="center"/>
              <w:rPr>
                <w:sz w:val="20"/>
              </w:rPr>
            </w:pPr>
            <w:r w:rsidRPr="00B43662">
              <w:rPr>
                <w:sz w:val="20"/>
              </w:rPr>
              <w:t>30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37913E" w14:textId="77777777" w:rsidR="00974C2B" w:rsidRPr="00B43662" w:rsidRDefault="00974C2B" w:rsidP="00974C2B">
            <w:pPr>
              <w:bidi/>
              <w:ind w:right="33"/>
              <w:jc w:val="left"/>
              <w:rPr>
                <w:sz w:val="20"/>
              </w:rPr>
            </w:pPr>
            <w:r w:rsidRPr="00B43662">
              <w:rPr>
                <w:sz w:val="20"/>
              </w:rPr>
              <w:t>2,638,600</w:t>
            </w:r>
          </w:p>
        </w:tc>
      </w:tr>
      <w:tr w:rsidR="001D51DF" w:rsidRPr="00B43662" w14:paraId="60A0CC6E" w14:textId="77777777" w:rsidTr="001D51DF">
        <w:tc>
          <w:tcPr>
            <w:tcW w:w="3140" w:type="pct"/>
            <w:tcBorders>
              <w:bottom w:val="single" w:sz="4" w:space="0" w:color="auto"/>
            </w:tcBorders>
            <w:shd w:val="clear" w:color="auto" w:fill="auto"/>
          </w:tcPr>
          <w:p w14:paraId="47B0C20F" w14:textId="357BC821" w:rsidR="001D51DF" w:rsidRPr="00B43662" w:rsidRDefault="003968B5" w:rsidP="001D51DF">
            <w:pPr>
              <w:bidi/>
              <w:jc w:val="left"/>
              <w:rPr>
                <w:bCs/>
                <w:sz w:val="20"/>
              </w:rPr>
            </w:pPr>
            <w:r w:rsidRPr="00B43662">
              <w:rPr>
                <w:rFonts w:hint="cs"/>
                <w:bCs/>
                <w:sz w:val="20"/>
                <w:rtl/>
              </w:rPr>
              <w:t>المجموع</w:t>
            </w:r>
          </w:p>
        </w:tc>
        <w:tc>
          <w:tcPr>
            <w:tcW w:w="53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118D84" w14:textId="77777777" w:rsidR="001D51DF" w:rsidRPr="00B43662" w:rsidRDefault="001D51DF" w:rsidP="001D51DF">
            <w:pPr>
              <w:bidi/>
              <w:jc w:val="center"/>
              <w:rPr>
                <w:b/>
                <w:sz w:val="20"/>
              </w:rPr>
            </w:pPr>
          </w:p>
        </w:tc>
        <w:tc>
          <w:tcPr>
            <w:tcW w:w="49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6EF984" w14:textId="77777777" w:rsidR="001D51DF" w:rsidRPr="00B43662" w:rsidRDefault="001D51DF" w:rsidP="001D51DF">
            <w:pPr>
              <w:bidi/>
              <w:jc w:val="center"/>
              <w:rPr>
                <w:b/>
                <w:sz w:val="20"/>
              </w:rPr>
            </w:pPr>
            <w:r w:rsidRPr="00B43662">
              <w:rPr>
                <w:b/>
                <w:sz w:val="20"/>
              </w:rPr>
              <w:t>135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66FA65" w14:textId="77777777" w:rsidR="001D51DF" w:rsidRPr="00B43662" w:rsidRDefault="001D51DF" w:rsidP="001D51DF">
            <w:pPr>
              <w:bidi/>
              <w:ind w:right="33"/>
              <w:jc w:val="left"/>
              <w:rPr>
                <w:b/>
                <w:bCs/>
                <w:sz w:val="20"/>
              </w:rPr>
            </w:pPr>
            <w:r w:rsidRPr="00B43662">
              <w:rPr>
                <w:b/>
                <w:bCs/>
                <w:sz w:val="20"/>
              </w:rPr>
              <w:t>21,251,586</w:t>
            </w:r>
          </w:p>
        </w:tc>
      </w:tr>
    </w:tbl>
    <w:p w14:paraId="615C2C6D" w14:textId="02C602E5" w:rsidR="00974C2B" w:rsidRPr="00B43662" w:rsidRDefault="00974C2B" w:rsidP="00974C2B">
      <w:pPr>
        <w:pStyle w:val="0Heading0"/>
        <w:bidi/>
        <w:jc w:val="both"/>
        <w:rPr>
          <w:rFonts w:asciiTheme="majorBidi" w:hAnsiTheme="majorBidi"/>
          <w:sz w:val="20"/>
          <w:szCs w:val="20"/>
          <w:lang w:bidi="ar-LB"/>
        </w:rPr>
      </w:pPr>
      <w:r w:rsidRPr="00B43662">
        <w:rPr>
          <w:rFonts w:asciiTheme="majorBidi" w:hAnsiTheme="majorBidi"/>
          <w:sz w:val="20"/>
          <w:szCs w:val="20"/>
          <w:rtl/>
          <w:lang w:bidi="ar-LB"/>
        </w:rPr>
        <w:t xml:space="preserve">* تم تقديم أنشطة لخمسة من هذه البلدان (بوتان، وكوستاريكا، وجامايكا، ورواندا، وأوغندا) كجزء من طلبات شريحة خطة </w:t>
      </w:r>
      <w:r w:rsidRPr="00B43662">
        <w:rPr>
          <w:rFonts w:hint="cs"/>
          <w:sz w:val="20"/>
          <w:szCs w:val="20"/>
          <w:rtl/>
        </w:rPr>
        <w:t>إدارة</w:t>
      </w:r>
      <w:r w:rsidRPr="00B43662">
        <w:rPr>
          <w:rFonts w:hint="cs"/>
          <w:sz w:val="20"/>
          <w:szCs w:val="20"/>
          <w:rtl/>
          <w:lang w:bidi="ar-DZ"/>
        </w:rPr>
        <w:t xml:space="preserve"> </w:t>
      </w:r>
      <w:r w:rsidRPr="00B43662">
        <w:rPr>
          <w:rFonts w:hint="cs"/>
          <w:sz w:val="20"/>
          <w:szCs w:val="20"/>
          <w:rtl/>
        </w:rPr>
        <w:t>إزالة</w:t>
      </w:r>
      <w:r w:rsidRPr="00B43662">
        <w:rPr>
          <w:rFonts w:hint="cs"/>
          <w:sz w:val="20"/>
          <w:szCs w:val="20"/>
          <w:rtl/>
          <w:lang w:bidi="ar-DZ"/>
        </w:rPr>
        <w:t xml:space="preserve"> </w:t>
      </w:r>
      <w:r w:rsidRPr="00B43662">
        <w:rPr>
          <w:rFonts w:hint="cs"/>
          <w:sz w:val="20"/>
          <w:szCs w:val="20"/>
          <w:rtl/>
        </w:rPr>
        <w:t>المواد</w:t>
      </w:r>
      <w:r w:rsidRPr="00B43662">
        <w:rPr>
          <w:rFonts w:hint="cs"/>
          <w:sz w:val="20"/>
          <w:szCs w:val="20"/>
          <w:rtl/>
          <w:lang w:bidi="ar-DZ"/>
        </w:rPr>
        <w:t xml:space="preserve"> </w:t>
      </w:r>
      <w:r w:rsidRPr="00B43662">
        <w:rPr>
          <w:rFonts w:hint="cs"/>
          <w:sz w:val="20"/>
          <w:szCs w:val="20"/>
          <w:rtl/>
        </w:rPr>
        <w:t>ال</w:t>
      </w:r>
      <w:r w:rsidRPr="00B43662">
        <w:rPr>
          <w:rFonts w:hint="cs"/>
          <w:sz w:val="20"/>
          <w:szCs w:val="20"/>
          <w:rtl/>
          <w:lang w:bidi="ar-DZ"/>
        </w:rPr>
        <w:t>هيدروكلوروفلوروكربون</w:t>
      </w:r>
      <w:r w:rsidRPr="00B43662">
        <w:rPr>
          <w:rFonts w:hint="cs"/>
          <w:sz w:val="20"/>
          <w:szCs w:val="20"/>
          <w:rtl/>
        </w:rPr>
        <w:t>ية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 xml:space="preserve"> </w:t>
      </w:r>
      <w:r w:rsidRPr="00B43662">
        <w:rPr>
          <w:rFonts w:asciiTheme="majorBidi" w:hAnsiTheme="majorBidi" w:hint="cs"/>
          <w:sz w:val="20"/>
          <w:szCs w:val="20"/>
          <w:rtl/>
          <w:lang w:bidi="ar-LB"/>
        </w:rPr>
        <w:t>الخاصة بها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 xml:space="preserve">، وتم تقديم أنشطة </w:t>
      </w:r>
      <w:r w:rsidRPr="00B43662">
        <w:rPr>
          <w:rFonts w:asciiTheme="majorBidi" w:hAnsiTheme="majorBidi" w:hint="cs"/>
          <w:sz w:val="20"/>
          <w:szCs w:val="20"/>
          <w:rtl/>
          <w:lang w:bidi="ar-LB"/>
        </w:rPr>
        <w:t>بشأن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 xml:space="preserve"> 12 </w:t>
      </w:r>
      <w:r w:rsidRPr="00B43662">
        <w:rPr>
          <w:rFonts w:asciiTheme="majorBidi" w:hAnsiTheme="majorBidi" w:hint="cs"/>
          <w:sz w:val="20"/>
          <w:szCs w:val="20"/>
          <w:rtl/>
          <w:lang w:bidi="ar-LB"/>
        </w:rPr>
        <w:t>من البلدان ال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 xml:space="preserve">جزرية في المحيط الهادئ (جزر كوك، وكيريباس، وجزر مارشال، وولايات ميكرونيزيا الموحدة، وناورو، ونيوي، وبالاو، وساموا، وجزر سليمان، وتونغا، وتوفالو، وفانواتو) كجزء من </w:t>
      </w:r>
      <w:r w:rsidR="009C7FD9" w:rsidRPr="00B43662">
        <w:rPr>
          <w:rFonts w:asciiTheme="majorBidi" w:hAnsiTheme="majorBidi"/>
          <w:sz w:val="20"/>
          <w:szCs w:val="20"/>
          <w:rtl/>
          <w:lang w:bidi="ar-LB"/>
        </w:rPr>
        <w:t>طلب شريحة لخطة إقليمية</w:t>
      </w:r>
      <w:r w:rsidRPr="00B43662">
        <w:rPr>
          <w:rFonts w:asciiTheme="majorBidi" w:hAnsiTheme="majorBidi" w:hint="cs"/>
          <w:sz w:val="20"/>
          <w:szCs w:val="20"/>
          <w:rtl/>
          <w:lang w:bidi="ar-LB"/>
        </w:rPr>
        <w:t xml:space="preserve"> </w:t>
      </w:r>
      <w:r w:rsidRPr="00B43662">
        <w:rPr>
          <w:rFonts w:hint="cs"/>
          <w:sz w:val="20"/>
          <w:szCs w:val="20"/>
          <w:rtl/>
        </w:rPr>
        <w:t>إدارة</w:t>
      </w:r>
      <w:r w:rsidRPr="00B43662">
        <w:rPr>
          <w:rFonts w:hint="cs"/>
          <w:sz w:val="20"/>
          <w:szCs w:val="20"/>
          <w:rtl/>
          <w:lang w:bidi="ar-DZ"/>
        </w:rPr>
        <w:t xml:space="preserve"> </w:t>
      </w:r>
      <w:r w:rsidRPr="00B43662">
        <w:rPr>
          <w:rFonts w:hint="cs"/>
          <w:sz w:val="20"/>
          <w:szCs w:val="20"/>
          <w:rtl/>
        </w:rPr>
        <w:t>إزالة</w:t>
      </w:r>
      <w:r w:rsidRPr="00B43662">
        <w:rPr>
          <w:rFonts w:hint="cs"/>
          <w:sz w:val="20"/>
          <w:szCs w:val="20"/>
          <w:rtl/>
          <w:lang w:bidi="ar-DZ"/>
        </w:rPr>
        <w:t xml:space="preserve"> </w:t>
      </w:r>
      <w:r w:rsidRPr="00B43662">
        <w:rPr>
          <w:rFonts w:hint="cs"/>
          <w:sz w:val="20"/>
          <w:szCs w:val="20"/>
          <w:rtl/>
        </w:rPr>
        <w:t>المواد</w:t>
      </w:r>
      <w:r w:rsidRPr="00B43662">
        <w:rPr>
          <w:rFonts w:hint="cs"/>
          <w:sz w:val="20"/>
          <w:szCs w:val="20"/>
          <w:rtl/>
          <w:lang w:bidi="ar-DZ"/>
        </w:rPr>
        <w:t xml:space="preserve"> </w:t>
      </w:r>
      <w:r w:rsidRPr="00B43662">
        <w:rPr>
          <w:rFonts w:hint="cs"/>
          <w:sz w:val="20"/>
          <w:szCs w:val="20"/>
          <w:rtl/>
        </w:rPr>
        <w:t>ال</w:t>
      </w:r>
      <w:r w:rsidRPr="00B43662">
        <w:rPr>
          <w:rFonts w:hint="cs"/>
          <w:sz w:val="20"/>
          <w:szCs w:val="20"/>
          <w:rtl/>
          <w:lang w:bidi="ar-DZ"/>
        </w:rPr>
        <w:t>هيدروكلوروفلوروكربون</w:t>
      </w:r>
      <w:r w:rsidRPr="00B43662">
        <w:rPr>
          <w:rFonts w:hint="cs"/>
          <w:sz w:val="20"/>
          <w:szCs w:val="20"/>
          <w:rtl/>
        </w:rPr>
        <w:t>ية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>.</w:t>
      </w:r>
    </w:p>
    <w:p w14:paraId="28213721" w14:textId="77777777" w:rsidR="00974C2B" w:rsidRPr="00B43662" w:rsidRDefault="00974C2B" w:rsidP="00974C2B">
      <w:pPr>
        <w:pStyle w:val="0Heading0"/>
        <w:bidi/>
        <w:jc w:val="both"/>
        <w:rPr>
          <w:rFonts w:asciiTheme="majorBidi" w:hAnsiTheme="majorBidi"/>
          <w:sz w:val="20"/>
          <w:szCs w:val="20"/>
          <w:rtl/>
          <w:lang w:val="en-US" w:bidi="ar-EG"/>
        </w:rPr>
      </w:pPr>
      <w:r w:rsidRPr="00B43662">
        <w:rPr>
          <w:rFonts w:asciiTheme="majorBidi" w:hAnsiTheme="majorBidi"/>
          <w:sz w:val="20"/>
          <w:szCs w:val="20"/>
          <w:u w:val="single"/>
          <w:rtl/>
          <w:lang w:bidi="ar-LB"/>
        </w:rPr>
        <w:t>ملاحظة:</w:t>
      </w:r>
      <w:r w:rsidRPr="00B43662">
        <w:rPr>
          <w:rFonts w:asciiTheme="majorBidi" w:hAnsiTheme="majorBidi"/>
          <w:sz w:val="20"/>
          <w:szCs w:val="20"/>
          <w:rtl/>
          <w:lang w:bidi="ar-LB"/>
        </w:rPr>
        <w:t xml:space="preserve"> مبالغ التمويل تشمل تكاليف دعم الوكالة</w:t>
      </w:r>
      <w:r w:rsidRPr="00B43662">
        <w:rPr>
          <w:rFonts w:asciiTheme="majorBidi" w:hAnsiTheme="majorBidi" w:hint="cs"/>
          <w:sz w:val="20"/>
          <w:szCs w:val="20"/>
          <w:rtl/>
          <w:lang w:val="en-US" w:bidi="ar-EG"/>
        </w:rPr>
        <w:t>.</w:t>
      </w:r>
    </w:p>
    <w:p w14:paraId="61F15D1A" w14:textId="321384CF" w:rsidR="000718E9" w:rsidRPr="00B43662" w:rsidRDefault="00D51F84" w:rsidP="00974C2B">
      <w:pPr>
        <w:pStyle w:val="0Heading0"/>
        <w:keepNext/>
        <w:keepLines/>
        <w:bidi/>
        <w:spacing w:before="240" w:after="24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ثانيا-3</w:t>
      </w:r>
      <w:r w:rsidRPr="00B43662">
        <w:rPr>
          <w:b/>
          <w:bCs/>
          <w:sz w:val="26"/>
          <w:szCs w:val="26"/>
          <w:rtl/>
          <w:lang w:bidi="ar-LB"/>
        </w:rPr>
        <w:tab/>
      </w:r>
      <w:r w:rsidRPr="00B43662">
        <w:rPr>
          <w:rFonts w:hint="cs"/>
          <w:b/>
          <w:bCs/>
          <w:sz w:val="26"/>
          <w:szCs w:val="26"/>
          <w:rtl/>
          <w:lang w:bidi="ar-LB"/>
        </w:rPr>
        <w:t>ال</w:t>
      </w:r>
      <w:r w:rsidR="00161561" w:rsidRPr="00B43662">
        <w:rPr>
          <w:rFonts w:hint="cs"/>
          <w:b/>
          <w:bCs/>
          <w:sz w:val="26"/>
          <w:szCs w:val="26"/>
          <w:rtl/>
          <w:lang w:bidi="ar-LB"/>
        </w:rPr>
        <w:t>مشروعات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الموص</w:t>
      </w:r>
      <w:r w:rsidRPr="00B43662">
        <w:rPr>
          <w:rFonts w:hint="cs"/>
          <w:b/>
          <w:bCs/>
          <w:sz w:val="26"/>
          <w:szCs w:val="26"/>
          <w:rtl/>
          <w:lang w:bidi="ar-LB"/>
        </w:rPr>
        <w:t>ي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بها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للنظر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="00161561" w:rsidRPr="00B43662">
        <w:rPr>
          <w:b/>
          <w:bCs/>
          <w:sz w:val="26"/>
          <w:szCs w:val="26"/>
          <w:rtl/>
          <w:lang w:bidi="ar-LB"/>
        </w:rPr>
        <w:t>فيها بصورة فردية</w:t>
      </w:r>
    </w:p>
    <w:p w14:paraId="6B71270E" w14:textId="2A412DE3" w:rsidR="00D51F84" w:rsidRPr="00B43662" w:rsidRDefault="000224D1" w:rsidP="0029375C">
      <w:pPr>
        <w:pStyle w:val="0Heading0"/>
        <w:numPr>
          <w:ilvl w:val="0"/>
          <w:numId w:val="50"/>
        </w:numPr>
        <w:bidi/>
        <w:spacing w:after="240"/>
        <w:ind w:left="0" w:firstLine="0"/>
        <w:jc w:val="both"/>
        <w:rPr>
          <w:sz w:val="26"/>
          <w:szCs w:val="26"/>
          <w:rtl/>
          <w:lang w:bidi="ar-LB"/>
        </w:rPr>
      </w:pPr>
      <w:r w:rsidRPr="00B43662">
        <w:rPr>
          <w:sz w:val="26"/>
          <w:szCs w:val="26"/>
          <w:rtl/>
          <w:lang w:bidi="ar-LB"/>
        </w:rPr>
        <w:t>يعرض الجدول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4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ملخصا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للطلبات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المقدمة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للنظر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فيها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974C2B" w:rsidRPr="00B43662">
        <w:rPr>
          <w:rFonts w:hint="cs"/>
          <w:sz w:val="26"/>
          <w:szCs w:val="26"/>
          <w:rtl/>
          <w:lang w:bidi="ar-LB"/>
        </w:rPr>
        <w:t>بصورة فردية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D51F84" w:rsidRPr="00B43662">
        <w:rPr>
          <w:sz w:val="26"/>
          <w:szCs w:val="26"/>
          <w:rtl/>
          <w:lang w:bidi="ar-LB"/>
        </w:rPr>
        <w:t>وترد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تفاصيل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أكثر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والأنشطة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الوثيقة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lang w:bidi="ar-LB"/>
        </w:rPr>
        <w:t>UNEP/</w:t>
      </w:r>
      <w:proofErr w:type="spellStart"/>
      <w:r w:rsidR="008B0EB3" w:rsidRPr="00B43662">
        <w:rPr>
          <w:sz w:val="26"/>
          <w:szCs w:val="26"/>
          <w:lang w:bidi="ar-LB"/>
        </w:rPr>
        <w:t>OzL.P</w:t>
      </w:r>
      <w:r w:rsidR="00131F5E" w:rsidRPr="00B43662">
        <w:rPr>
          <w:sz w:val="26"/>
          <w:szCs w:val="26"/>
          <w:lang w:bidi="ar-LB"/>
        </w:rPr>
        <w:t>ro</w:t>
      </w:r>
      <w:proofErr w:type="spellEnd"/>
      <w:r w:rsidR="00D51F84" w:rsidRPr="00B43662">
        <w:rPr>
          <w:sz w:val="26"/>
          <w:szCs w:val="26"/>
          <w:lang w:bidi="ar-LB"/>
        </w:rPr>
        <w:t>/ExCom/95/34</w:t>
      </w:r>
      <w:r w:rsidR="00D51F84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9D035D" w:rsidRPr="00B43662">
        <w:rPr>
          <w:rFonts w:hint="cs"/>
          <w:sz w:val="26"/>
          <w:szCs w:val="26"/>
          <w:rtl/>
          <w:lang w:bidi="ar-LB"/>
        </w:rPr>
        <w:t>تم النظر فيها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إطار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البند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9(د)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جدول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51F84" w:rsidRPr="00B43662">
        <w:rPr>
          <w:sz w:val="26"/>
          <w:szCs w:val="26"/>
          <w:rtl/>
          <w:lang w:bidi="ar-LB"/>
        </w:rPr>
        <w:t>الأعمال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67620DA5" w14:textId="218A1C68" w:rsidR="00D51F84" w:rsidRPr="00B43662" w:rsidRDefault="00D51F84" w:rsidP="0029375C">
      <w:pPr>
        <w:pStyle w:val="0Heading0"/>
        <w:bidi/>
        <w:spacing w:after="24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b/>
          <w:bCs/>
          <w:sz w:val="26"/>
          <w:szCs w:val="26"/>
          <w:rtl/>
          <w:lang w:bidi="ar-LB"/>
        </w:rPr>
        <w:t>الجدول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4</w:t>
      </w:r>
      <w:r w:rsidR="00974C2B" w:rsidRPr="00B43662">
        <w:rPr>
          <w:rFonts w:hint="cs"/>
          <w:b/>
          <w:bCs/>
          <w:sz w:val="26"/>
          <w:szCs w:val="26"/>
          <w:rtl/>
          <w:lang w:bidi="ar-LB"/>
        </w:rPr>
        <w:t>: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="00974C2B" w:rsidRPr="00B43662">
        <w:rPr>
          <w:rFonts w:hint="cs"/>
          <w:b/>
          <w:bCs/>
          <w:sz w:val="26"/>
          <w:szCs w:val="26"/>
          <w:rtl/>
          <w:lang w:bidi="ar-LB"/>
        </w:rPr>
        <w:t>ا</w:t>
      </w:r>
      <w:r w:rsidRPr="00B43662">
        <w:rPr>
          <w:b/>
          <w:bCs/>
          <w:sz w:val="26"/>
          <w:szCs w:val="26"/>
          <w:rtl/>
          <w:lang w:bidi="ar-LB"/>
        </w:rPr>
        <w:t>لطلبات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المقدمة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للنظر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فيها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="00974C2B" w:rsidRPr="00B43662">
        <w:rPr>
          <w:rFonts w:hint="cs"/>
          <w:b/>
          <w:bCs/>
          <w:sz w:val="26"/>
          <w:szCs w:val="26"/>
          <w:rtl/>
          <w:lang w:bidi="ar-LB"/>
        </w:rPr>
        <w:t>بصورة فردية</w:t>
      </w:r>
    </w:p>
    <w:tbl>
      <w:tblPr>
        <w:tblStyle w:val="TableGrid10"/>
        <w:bidiVisual/>
        <w:tblW w:w="5000" w:type="pct"/>
        <w:tblInd w:w="0" w:type="dxa"/>
        <w:tblLook w:val="04A0" w:firstRow="1" w:lastRow="0" w:firstColumn="1" w:lastColumn="0" w:noHBand="0" w:noVBand="1"/>
      </w:tblPr>
      <w:tblGrid>
        <w:gridCol w:w="5090"/>
        <w:gridCol w:w="628"/>
        <w:gridCol w:w="961"/>
        <w:gridCol w:w="1513"/>
        <w:gridCol w:w="1158"/>
      </w:tblGrid>
      <w:tr w:rsidR="00131F5E" w:rsidRPr="00B43662" w14:paraId="23F00539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B2AD" w14:textId="30D36203" w:rsidR="00131F5E" w:rsidRPr="00B43662" w:rsidRDefault="00131F5E" w:rsidP="0029375C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B43662">
              <w:rPr>
                <w:rFonts w:hint="cs"/>
                <w:bCs/>
                <w:sz w:val="20"/>
                <w:rtl/>
                <w:lang w:val="en-US"/>
              </w:rPr>
              <w:t>المشروعات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Cs/>
                <w:sz w:val="20"/>
                <w:rtl/>
                <w:lang w:val="en-US"/>
              </w:rPr>
              <w:t>والأنشطة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61A0" w14:textId="2B5920CC" w:rsidR="00131F5E" w:rsidRPr="00B43662" w:rsidRDefault="00131F5E" w:rsidP="00974C2B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rtl/>
                <w:lang w:val="en-US"/>
              </w:rPr>
              <w:t>عدد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  <w:r w:rsidR="008B0EB3" w:rsidRPr="00B43662">
              <w:rPr>
                <w:rFonts w:hint="cs"/>
                <w:bCs/>
                <w:sz w:val="20"/>
                <w:rtl/>
                <w:lang w:val="en-US"/>
              </w:rPr>
              <w:t>البلدان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1B9C" w14:textId="61CC7C66" w:rsidR="00131F5E" w:rsidRPr="00B43662" w:rsidRDefault="00131F5E" w:rsidP="0029375C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B43662">
              <w:rPr>
                <w:b/>
                <w:bCs/>
                <w:sz w:val="20"/>
                <w:rtl/>
                <w:lang w:val="en-US"/>
              </w:rPr>
              <w:t>عدد</w:t>
            </w:r>
            <w:r w:rsidR="00E9358F" w:rsidRPr="00B43662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bCs/>
                <w:sz w:val="20"/>
                <w:rtl/>
                <w:lang w:val="en-US"/>
              </w:rPr>
              <w:t>طلبات</w:t>
            </w:r>
            <w:r w:rsidR="00E9358F" w:rsidRPr="00B43662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bCs/>
                <w:sz w:val="20"/>
                <w:rtl/>
                <w:lang w:val="en-US"/>
              </w:rPr>
              <w:t>التمويل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D30B" w14:textId="1E51BF5A" w:rsidR="00131F5E" w:rsidRPr="00B43662" w:rsidRDefault="00131F5E" w:rsidP="0029375C">
            <w:pPr>
              <w:bidi/>
              <w:ind w:left="-103" w:right="-107"/>
              <w:jc w:val="center"/>
              <w:rPr>
                <w:b/>
                <w:bCs/>
                <w:sz w:val="20"/>
                <w:lang w:val="en-US"/>
              </w:rPr>
            </w:pPr>
            <w:r w:rsidRPr="00B43662">
              <w:rPr>
                <w:b/>
                <w:bCs/>
                <w:sz w:val="20"/>
                <w:rtl/>
                <w:lang w:val="en-US"/>
              </w:rPr>
              <w:t>المبالغ</w:t>
            </w:r>
            <w:r w:rsidR="00E9358F" w:rsidRPr="00B43662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b/>
                <w:bCs/>
                <w:sz w:val="20"/>
                <w:rtl/>
                <w:lang w:val="en-US"/>
              </w:rPr>
              <w:t>الموصي</w:t>
            </w:r>
            <w:r w:rsidR="00E9358F" w:rsidRPr="00B43662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bCs/>
                <w:sz w:val="20"/>
                <w:rtl/>
                <w:lang w:val="en-US"/>
              </w:rPr>
              <w:t>بها</w:t>
            </w:r>
            <w:r w:rsidR="00E9358F" w:rsidRPr="00B43662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="00161561" w:rsidRPr="00B43662">
              <w:rPr>
                <w:b/>
                <w:bCs/>
                <w:sz w:val="20"/>
                <w:rtl/>
                <w:lang w:val="en-US"/>
              </w:rPr>
              <w:t>(دولار أمريكي)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7F648" w14:textId="0307ECB5" w:rsidR="00131F5E" w:rsidRPr="00B43662" w:rsidRDefault="00131F5E" w:rsidP="0029375C">
            <w:pPr>
              <w:bidi/>
              <w:ind w:left="-110" w:right="-152"/>
              <w:jc w:val="center"/>
              <w:rPr>
                <w:b/>
                <w:bCs/>
                <w:sz w:val="20"/>
                <w:lang w:val="en-US"/>
              </w:rPr>
            </w:pPr>
            <w:r w:rsidRPr="00B43662">
              <w:rPr>
                <w:b/>
                <w:bCs/>
                <w:sz w:val="20"/>
                <w:rtl/>
                <w:lang w:val="en-US"/>
              </w:rPr>
              <w:t>المبالغ</w:t>
            </w:r>
            <w:r w:rsidR="00E9358F" w:rsidRPr="00B43662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Pr="00B43662">
              <w:rPr>
                <w:b/>
                <w:bCs/>
                <w:sz w:val="20"/>
                <w:rtl/>
                <w:lang w:val="en-US"/>
              </w:rPr>
              <w:t>المبدئية</w:t>
            </w:r>
            <w:r w:rsidR="00E9358F" w:rsidRPr="00B43662">
              <w:rPr>
                <w:b/>
                <w:bCs/>
                <w:sz w:val="20"/>
                <w:rtl/>
                <w:lang w:val="en-US"/>
              </w:rPr>
              <w:t xml:space="preserve"> </w:t>
            </w:r>
            <w:r w:rsidR="00161561" w:rsidRPr="00B43662">
              <w:rPr>
                <w:b/>
                <w:bCs/>
                <w:sz w:val="20"/>
                <w:rtl/>
                <w:lang w:val="en-US"/>
              </w:rPr>
              <w:t>(دولار أمريكي)</w:t>
            </w:r>
          </w:p>
        </w:tc>
      </w:tr>
      <w:tr w:rsidR="00131F5E" w:rsidRPr="00B43662" w14:paraId="6C7ECCEF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516C0" w14:textId="1AC3DE89" w:rsidR="00131F5E" w:rsidRPr="00B43662" w:rsidRDefault="003968B5" w:rsidP="0029375C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  <w:lang w:val="en-US"/>
              </w:rPr>
              <w:t>المرحلة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الثانية</w:t>
            </w:r>
            <w:r w:rsidR="00974C2B" w:rsidRPr="00B43662">
              <w:rPr>
                <w:rFonts w:hint="cs"/>
                <w:sz w:val="20"/>
                <w:rtl/>
                <w:lang w:val="en-US"/>
              </w:rPr>
              <w:t>/</w:t>
            </w:r>
            <w:r w:rsidRPr="00B43662">
              <w:rPr>
                <w:sz w:val="20"/>
                <w:rtl/>
                <w:lang w:val="en-US"/>
              </w:rPr>
              <w:t>الثالثة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من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خطط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إدارة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إزالة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المواد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</w:t>
            </w:r>
            <w:r w:rsidR="00161561" w:rsidRPr="00B43662">
              <w:rPr>
                <w:sz w:val="20"/>
                <w:rtl/>
                <w:lang w:val="en-US"/>
              </w:rPr>
              <w:t>هيدروكلوروفلوروكربون</w:t>
            </w:r>
            <w:r w:rsidRPr="00B43662">
              <w:rPr>
                <w:rFonts w:hint="cs"/>
                <w:sz w:val="20"/>
                <w:rtl/>
                <w:lang w:val="en-US"/>
              </w:rPr>
              <w:t>ية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A2AF" w14:textId="366A15DC" w:rsidR="00131F5E" w:rsidRPr="00B43662" w:rsidRDefault="00131F5E" w:rsidP="0029375C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8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F2BB" w14:textId="77777777" w:rsidR="00131F5E" w:rsidRPr="00B43662" w:rsidRDefault="00131F5E" w:rsidP="0029375C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16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BE3FF" w14:textId="77777777" w:rsidR="00131F5E" w:rsidRPr="00B43662" w:rsidRDefault="00131F5E" w:rsidP="0029375C">
            <w:pPr>
              <w:bidi/>
              <w:ind w:left="-103" w:right="8"/>
              <w:jc w:val="left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10,364,398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956A" w14:textId="77777777" w:rsidR="00131F5E" w:rsidRPr="00B43662" w:rsidRDefault="00131F5E" w:rsidP="00F81A49">
            <w:pPr>
              <w:bidi/>
              <w:ind w:left="-110"/>
              <w:jc w:val="left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24,413,428</w:t>
            </w:r>
          </w:p>
        </w:tc>
      </w:tr>
      <w:tr w:rsidR="00131F5E" w:rsidRPr="00B43662" w14:paraId="7F2C6B7A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ED53" w14:textId="05F6B833" w:rsidR="00131F5E" w:rsidRPr="00B43662" w:rsidRDefault="003968B5" w:rsidP="0029375C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  <w:lang w:val="en-US"/>
              </w:rPr>
              <w:t>شرائح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من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خطط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="00974C2B" w:rsidRPr="00B43662">
              <w:rPr>
                <w:rFonts w:hint="cs"/>
                <w:sz w:val="20"/>
                <w:rtl/>
                <w:lang w:val="en-US"/>
              </w:rPr>
              <w:t>ل</w:t>
            </w:r>
            <w:r w:rsidRPr="00B43662">
              <w:rPr>
                <w:sz w:val="20"/>
                <w:rtl/>
                <w:lang w:val="en-US"/>
              </w:rPr>
              <w:t>إدارة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إزالة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المواد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</w:t>
            </w:r>
            <w:r w:rsidR="00161561" w:rsidRPr="00B43662">
              <w:rPr>
                <w:sz w:val="20"/>
                <w:rtl/>
                <w:lang w:val="en-US"/>
              </w:rPr>
              <w:t>هيدروكلوروفلوروكربون</w:t>
            </w:r>
            <w:r w:rsidRPr="00B43662">
              <w:rPr>
                <w:rFonts w:hint="cs"/>
                <w:sz w:val="20"/>
                <w:rtl/>
                <w:lang w:val="en-US"/>
              </w:rPr>
              <w:t>ية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="008B0EB3" w:rsidRPr="00B43662">
              <w:rPr>
                <w:sz w:val="20"/>
                <w:rtl/>
                <w:lang w:val="en-US"/>
              </w:rPr>
              <w:t>موافق عليها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76C6" w14:textId="77777777" w:rsidR="00131F5E" w:rsidRPr="00B43662" w:rsidRDefault="00131F5E" w:rsidP="0029375C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59CD" w14:textId="77777777" w:rsidR="00131F5E" w:rsidRPr="00B43662" w:rsidRDefault="00131F5E" w:rsidP="0029375C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FF71" w14:textId="77777777" w:rsidR="00131F5E" w:rsidRPr="00B43662" w:rsidRDefault="00131F5E" w:rsidP="0029375C">
            <w:pPr>
              <w:bidi/>
              <w:ind w:left="-103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17,886,608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5018" w14:textId="77777777" w:rsidR="00131F5E" w:rsidRPr="00B43662" w:rsidRDefault="00131F5E" w:rsidP="0029375C">
            <w:pPr>
              <w:bidi/>
              <w:ind w:left="-110"/>
              <w:jc w:val="left"/>
              <w:rPr>
                <w:sz w:val="20"/>
                <w:lang w:val="en-US"/>
              </w:rPr>
            </w:pPr>
          </w:p>
        </w:tc>
      </w:tr>
      <w:tr w:rsidR="00131F5E" w:rsidRPr="00B43662" w14:paraId="01D85740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2174" w14:textId="6533E942" w:rsidR="00131F5E" w:rsidRPr="00B43662" w:rsidRDefault="003968B5" w:rsidP="0029375C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  <w:lang w:val="en-US"/>
              </w:rPr>
              <w:t>المرحلة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الأولى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من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خطط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974C2B" w:rsidRPr="00B43662">
              <w:rPr>
                <w:rFonts w:hint="cs"/>
                <w:sz w:val="20"/>
                <w:rtl/>
                <w:lang w:val="en-US"/>
              </w:rPr>
              <w:t>ال</w:t>
            </w:r>
            <w:r w:rsidRPr="00B43662">
              <w:rPr>
                <w:rFonts w:hint="cs"/>
                <w:sz w:val="20"/>
                <w:rtl/>
                <w:lang w:val="en-US"/>
              </w:rPr>
              <w:t>تنفيذ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بموجب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تعديل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كيغالي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3BFB" w14:textId="77777777" w:rsidR="00131F5E" w:rsidRPr="00B43662" w:rsidRDefault="00131F5E" w:rsidP="0029375C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C1AE" w14:textId="77777777" w:rsidR="00131F5E" w:rsidRPr="00B43662" w:rsidRDefault="00131F5E" w:rsidP="0029375C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32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2493" w14:textId="77777777" w:rsidR="00131F5E" w:rsidRPr="00B43662" w:rsidRDefault="00131F5E" w:rsidP="0029375C">
            <w:pPr>
              <w:bidi/>
              <w:ind w:left="-103" w:right="8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</w:rPr>
              <w:t>11,396,832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F8B0" w14:textId="77777777" w:rsidR="00131F5E" w:rsidRPr="00B43662" w:rsidRDefault="00131F5E" w:rsidP="00F81A49">
            <w:pPr>
              <w:bidi/>
              <w:ind w:left="-110"/>
              <w:jc w:val="left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26,876,754</w:t>
            </w:r>
          </w:p>
        </w:tc>
      </w:tr>
      <w:tr w:rsidR="00131F5E" w:rsidRPr="00B43662" w14:paraId="3A36AE34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7E786" w14:textId="37CF05CF" w:rsidR="00131F5E" w:rsidRPr="00B43662" w:rsidRDefault="003968B5" w:rsidP="0029375C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  <w:lang w:val="en-US"/>
              </w:rPr>
              <w:t>المرحلة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الأولى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من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خطة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تنفيذ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974C2B" w:rsidRPr="00B43662">
              <w:rPr>
                <w:rFonts w:hint="cs"/>
                <w:sz w:val="20"/>
                <w:rtl/>
                <w:lang w:val="en-US"/>
              </w:rPr>
              <w:t>إقليمية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بموجب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تعديل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كيغالي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DF24" w14:textId="77777777" w:rsidR="00131F5E" w:rsidRPr="00B43662" w:rsidRDefault="00131F5E" w:rsidP="0029375C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2424C" w14:textId="77777777" w:rsidR="00131F5E" w:rsidRPr="00B43662" w:rsidRDefault="00131F5E" w:rsidP="0029375C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14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0565" w14:textId="77777777" w:rsidR="00131F5E" w:rsidRPr="00B43662" w:rsidRDefault="00131F5E" w:rsidP="0029375C">
            <w:pPr>
              <w:bidi/>
              <w:ind w:left="-103" w:right="8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1,105,140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DED6" w14:textId="77777777" w:rsidR="00131F5E" w:rsidRPr="00B43662" w:rsidRDefault="00131F5E" w:rsidP="00F81A49">
            <w:pPr>
              <w:bidi/>
              <w:ind w:left="-110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1,841,900</w:t>
            </w:r>
          </w:p>
        </w:tc>
      </w:tr>
      <w:tr w:rsidR="00974C2B" w:rsidRPr="00B43662" w14:paraId="013C0D87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5E179" w14:textId="5C670455" w:rsidR="00974C2B" w:rsidRPr="00B43662" w:rsidRDefault="00974C2B" w:rsidP="00974C2B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rFonts w:hint="cs"/>
                <w:sz w:val="20"/>
                <w:rtl/>
              </w:rPr>
              <w:t>المشروعات</w:t>
            </w:r>
            <w:r w:rsidRPr="00B43662">
              <w:rPr>
                <w:sz w:val="20"/>
                <w:rtl/>
              </w:rPr>
              <w:t xml:space="preserve"> الاستثمار</w:t>
            </w:r>
            <w:r w:rsidRPr="00B43662">
              <w:rPr>
                <w:rFonts w:hint="cs"/>
                <w:sz w:val="20"/>
                <w:rtl/>
              </w:rPr>
              <w:t>ية المتعلقة بالمواد ال</w:t>
            </w:r>
            <w:r w:rsidR="00DF2D9B" w:rsidRPr="00B43662">
              <w:rPr>
                <w:rFonts w:hint="cs"/>
                <w:sz w:val="20"/>
                <w:rtl/>
              </w:rPr>
              <w:t>هيدروفلوروكربون</w:t>
            </w:r>
            <w:r w:rsidRPr="00B43662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BDF7" w14:textId="77777777" w:rsidR="00974C2B" w:rsidRPr="00B43662" w:rsidRDefault="00974C2B" w:rsidP="00974C2B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92DB" w14:textId="77777777" w:rsidR="00974C2B" w:rsidRPr="00B43662" w:rsidRDefault="00974C2B" w:rsidP="00974C2B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CB80" w14:textId="77777777" w:rsidR="00974C2B" w:rsidRPr="00B43662" w:rsidRDefault="00974C2B" w:rsidP="00974C2B">
            <w:pPr>
              <w:bidi/>
              <w:ind w:left="-103" w:right="8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6,474,119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D5BA" w14:textId="77777777" w:rsidR="00974C2B" w:rsidRPr="00B43662" w:rsidRDefault="00974C2B" w:rsidP="00974C2B">
            <w:pPr>
              <w:bidi/>
              <w:ind w:left="-110"/>
              <w:jc w:val="right"/>
              <w:rPr>
                <w:sz w:val="20"/>
                <w:lang w:val="en-US"/>
              </w:rPr>
            </w:pPr>
          </w:p>
        </w:tc>
      </w:tr>
      <w:tr w:rsidR="00131F5E" w:rsidRPr="00B43662" w14:paraId="51F7615C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960F" w14:textId="27ABD5A6" w:rsidR="004C635A" w:rsidRPr="00B43662" w:rsidRDefault="004C635A" w:rsidP="0029375C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rFonts w:hint="cs"/>
                <w:sz w:val="20"/>
                <w:rtl/>
                <w:lang w:val="en-US"/>
              </w:rPr>
              <w:t>إعداد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خطط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974C2B" w:rsidRPr="00B43662">
              <w:rPr>
                <w:rFonts w:hint="cs"/>
                <w:sz w:val="20"/>
                <w:rtl/>
                <w:lang w:val="en-US"/>
              </w:rPr>
              <w:t>ال</w:t>
            </w:r>
            <w:r w:rsidRPr="00B43662">
              <w:rPr>
                <w:rFonts w:hint="cs"/>
                <w:sz w:val="20"/>
                <w:rtl/>
                <w:lang w:val="en-US"/>
              </w:rPr>
              <w:t>تنفيذ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بموجب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تعديل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كيغالي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و/أو</w:t>
            </w:r>
            <w:r w:rsidR="00E9358F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الأنشطة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المتعلقة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بالاستثمار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A91F" w14:textId="77777777" w:rsidR="00131F5E" w:rsidRPr="00B43662" w:rsidRDefault="00131F5E" w:rsidP="0029375C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F064" w14:textId="77777777" w:rsidR="00131F5E" w:rsidRPr="00B43662" w:rsidRDefault="00131F5E" w:rsidP="0029375C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F5E9" w14:textId="77777777" w:rsidR="00131F5E" w:rsidRPr="00B43662" w:rsidRDefault="00131F5E" w:rsidP="0029375C">
            <w:pPr>
              <w:bidi/>
              <w:ind w:left="-103" w:right="8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267,500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AD5B" w14:textId="77777777" w:rsidR="00131F5E" w:rsidRPr="00B43662" w:rsidRDefault="00131F5E" w:rsidP="0029375C">
            <w:pPr>
              <w:bidi/>
              <w:ind w:left="-110"/>
              <w:jc w:val="right"/>
              <w:rPr>
                <w:sz w:val="20"/>
                <w:lang w:val="en-US"/>
              </w:rPr>
            </w:pPr>
          </w:p>
        </w:tc>
      </w:tr>
      <w:tr w:rsidR="00131F5E" w:rsidRPr="00B43662" w14:paraId="1AAA2357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F671" w14:textId="2D6AB7B8" w:rsidR="00131F5E" w:rsidRPr="00B43662" w:rsidRDefault="004C635A" w:rsidP="0029375C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  <w:lang w:val="en-US"/>
              </w:rPr>
              <w:t>إعداد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="00161561" w:rsidRPr="00B43662">
              <w:rPr>
                <w:sz w:val="20"/>
                <w:rtl/>
                <w:lang w:val="en-US"/>
              </w:rPr>
              <w:t>مشروعات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="00FC09D4" w:rsidRPr="00B43662">
              <w:rPr>
                <w:sz w:val="20"/>
                <w:rtl/>
                <w:lang w:val="en-US"/>
              </w:rPr>
              <w:t>تجريب</w:t>
            </w:r>
            <w:r w:rsidRPr="00B43662">
              <w:rPr>
                <w:sz w:val="20"/>
                <w:rtl/>
                <w:lang w:val="en-US"/>
              </w:rPr>
              <w:t>ية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="00974C2B" w:rsidRPr="00B43662">
              <w:rPr>
                <w:rFonts w:hint="cs"/>
                <w:sz w:val="20"/>
                <w:rtl/>
                <w:lang w:val="en-US"/>
              </w:rPr>
              <w:t>بشأن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="008B0EB3" w:rsidRPr="00B43662">
              <w:rPr>
                <w:sz w:val="20"/>
                <w:rtl/>
                <w:lang w:val="en-US"/>
              </w:rPr>
              <w:t>كفاءة استخدام الطاقة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(ال</w:t>
            </w:r>
            <w:r w:rsidR="00E9358F" w:rsidRPr="00B43662">
              <w:rPr>
                <w:sz w:val="20"/>
                <w:rtl/>
                <w:lang w:val="en-US"/>
              </w:rPr>
              <w:t xml:space="preserve">مقرر </w:t>
            </w:r>
            <w:r w:rsidRPr="00B43662">
              <w:rPr>
                <w:sz w:val="20"/>
                <w:rtl/>
                <w:lang w:val="en-US"/>
              </w:rPr>
              <w:t>94/60)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15BB" w14:textId="6BE3B08B" w:rsidR="00131F5E" w:rsidRPr="00B43662" w:rsidRDefault="00131F5E" w:rsidP="0029375C">
            <w:pPr>
              <w:bidi/>
              <w:ind w:left="-249" w:right="-252"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5</w:t>
            </w:r>
            <w:r w:rsidR="00E9358F" w:rsidRPr="00B43662">
              <w:rPr>
                <w:bCs/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881E" w14:textId="77777777" w:rsidR="00131F5E" w:rsidRPr="00B43662" w:rsidRDefault="00131F5E" w:rsidP="0029375C">
            <w:pPr>
              <w:bidi/>
              <w:jc w:val="center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1B0ED" w14:textId="77777777" w:rsidR="00131F5E" w:rsidRPr="00B43662" w:rsidRDefault="00131F5E" w:rsidP="0029375C">
            <w:pPr>
              <w:bidi/>
              <w:ind w:left="-103"/>
              <w:jc w:val="left"/>
              <w:rPr>
                <w:bCs/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725,460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5F9E" w14:textId="77777777" w:rsidR="00131F5E" w:rsidRPr="00B43662" w:rsidRDefault="00131F5E" w:rsidP="0029375C">
            <w:pPr>
              <w:bidi/>
              <w:ind w:left="-110" w:right="-152"/>
              <w:jc w:val="right"/>
              <w:rPr>
                <w:bCs/>
                <w:sz w:val="20"/>
                <w:lang w:val="en-US"/>
              </w:rPr>
            </w:pPr>
          </w:p>
        </w:tc>
      </w:tr>
      <w:tr w:rsidR="00131F5E" w:rsidRPr="00B43662" w14:paraId="6BAAFBA6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8CA9" w14:textId="3FE6E878" w:rsidR="00131F5E" w:rsidRPr="00B43662" w:rsidRDefault="004C635A" w:rsidP="0029375C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  <w:lang w:val="en-US"/>
              </w:rPr>
              <w:t>ال</w:t>
            </w:r>
            <w:r w:rsidR="008B0EB3" w:rsidRPr="00B43662">
              <w:rPr>
                <w:sz w:val="20"/>
                <w:rtl/>
                <w:lang w:val="en-US"/>
              </w:rPr>
              <w:t xml:space="preserve">مشروعات </w:t>
            </w:r>
            <w:r w:rsidR="00974C2B" w:rsidRPr="00B43662">
              <w:rPr>
                <w:rFonts w:hint="cs"/>
                <w:sz w:val="20"/>
                <w:rtl/>
                <w:lang w:val="en-US"/>
              </w:rPr>
              <w:t>ال</w:t>
            </w:r>
            <w:r w:rsidR="00974C2B" w:rsidRPr="00B43662">
              <w:rPr>
                <w:sz w:val="20"/>
                <w:rtl/>
                <w:lang w:val="en-US"/>
              </w:rPr>
              <w:t xml:space="preserve">تجريبية </w:t>
            </w:r>
            <w:r w:rsidR="009D035D" w:rsidRPr="00B43662">
              <w:rPr>
                <w:rFonts w:hint="cs"/>
                <w:sz w:val="20"/>
                <w:rtl/>
                <w:lang w:val="en-US"/>
              </w:rPr>
              <w:t>بشأن</w:t>
            </w:r>
            <w:r w:rsidR="00974C2B" w:rsidRPr="00B43662"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8B0EB3" w:rsidRPr="00B43662">
              <w:rPr>
                <w:sz w:val="20"/>
                <w:rtl/>
                <w:lang w:val="en-US"/>
              </w:rPr>
              <w:t>كفاءة استخدام الطاقة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(ال</w:t>
            </w:r>
            <w:r w:rsidR="00E9358F" w:rsidRPr="00B43662">
              <w:rPr>
                <w:sz w:val="20"/>
                <w:rtl/>
                <w:lang w:val="en-US"/>
              </w:rPr>
              <w:t>مقرر</w:t>
            </w:r>
            <w:r w:rsidRPr="00B43662">
              <w:rPr>
                <w:sz w:val="20"/>
                <w:rtl/>
                <w:lang w:val="en-US"/>
              </w:rPr>
              <w:t>ان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91/65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و94/60)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2F0E1" w14:textId="77777777" w:rsidR="00131F5E" w:rsidRPr="00B43662" w:rsidRDefault="00131F5E" w:rsidP="0029375C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9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DE80" w14:textId="77777777" w:rsidR="00131F5E" w:rsidRPr="00B43662" w:rsidRDefault="00131F5E" w:rsidP="0029375C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9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AA98" w14:textId="77777777" w:rsidR="00131F5E" w:rsidRPr="00B43662" w:rsidRDefault="00131F5E" w:rsidP="0029375C">
            <w:pPr>
              <w:bidi/>
              <w:ind w:left="-103"/>
              <w:jc w:val="left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lang w:val="en-US"/>
              </w:rPr>
              <w:t>5,086,963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857BF" w14:textId="0ABADF13" w:rsidR="00131F5E" w:rsidRPr="00B43662" w:rsidRDefault="00E9358F" w:rsidP="0029375C">
            <w:pPr>
              <w:bidi/>
              <w:ind w:left="-110" w:right="-152"/>
              <w:jc w:val="right"/>
              <w:rPr>
                <w:sz w:val="20"/>
                <w:lang w:val="en-US"/>
              </w:rPr>
            </w:pPr>
            <w:r w:rsidRPr="00B43662">
              <w:rPr>
                <w:bCs/>
                <w:sz w:val="20"/>
                <w:rtl/>
                <w:lang w:val="en-US"/>
              </w:rPr>
              <w:t xml:space="preserve"> </w:t>
            </w:r>
          </w:p>
        </w:tc>
      </w:tr>
      <w:tr w:rsidR="00974C2B" w:rsidRPr="00B43662" w14:paraId="44C49DFC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F12A" w14:textId="59513B1D" w:rsidR="00974C2B" w:rsidRPr="00B43662" w:rsidRDefault="00974C2B" w:rsidP="00974C2B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</w:rPr>
              <w:t xml:space="preserve">برنامج </w:t>
            </w:r>
            <w:r w:rsidRPr="00B43662">
              <w:rPr>
                <w:rFonts w:hint="cs"/>
                <w:sz w:val="20"/>
                <w:rtl/>
              </w:rPr>
              <w:t>ال</w:t>
            </w:r>
            <w:r w:rsidRPr="00B43662">
              <w:rPr>
                <w:sz w:val="20"/>
                <w:rtl/>
              </w:rPr>
              <w:t xml:space="preserve">مساعدة </w:t>
            </w:r>
            <w:r w:rsidRPr="00B43662">
              <w:rPr>
                <w:rFonts w:hint="cs"/>
                <w:sz w:val="20"/>
                <w:rtl/>
              </w:rPr>
              <w:t xml:space="preserve">على </w:t>
            </w:r>
            <w:r w:rsidRPr="00B43662">
              <w:rPr>
                <w:sz w:val="20"/>
                <w:rtl/>
              </w:rPr>
              <w:t>الامتثال (ميزانية</w:t>
            </w:r>
            <w:r w:rsidRPr="00B43662">
              <w:rPr>
                <w:rFonts w:hint="cs"/>
                <w:sz w:val="20"/>
                <w:rtl/>
              </w:rPr>
              <w:t xml:space="preserve"> عام</w:t>
            </w:r>
            <w:r w:rsidRPr="00B43662">
              <w:rPr>
                <w:sz w:val="20"/>
                <w:rtl/>
              </w:rPr>
              <w:t xml:space="preserve"> 2025)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946E" w14:textId="77777777" w:rsidR="00974C2B" w:rsidRPr="00B43662" w:rsidRDefault="00974C2B" w:rsidP="00974C2B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EDF8" w14:textId="77777777" w:rsidR="00974C2B" w:rsidRPr="00B43662" w:rsidRDefault="00974C2B" w:rsidP="00974C2B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0ACD" w14:textId="77777777" w:rsidR="00974C2B" w:rsidRPr="00B43662" w:rsidRDefault="00974C2B" w:rsidP="00974C2B">
            <w:pPr>
              <w:bidi/>
              <w:ind w:left="-103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12,086,637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2DCA" w14:textId="77777777" w:rsidR="00974C2B" w:rsidRPr="00B43662" w:rsidRDefault="00974C2B" w:rsidP="00974C2B">
            <w:pPr>
              <w:bidi/>
              <w:ind w:left="-110"/>
              <w:jc w:val="right"/>
              <w:rPr>
                <w:sz w:val="20"/>
                <w:lang w:val="en-US"/>
              </w:rPr>
            </w:pPr>
          </w:p>
        </w:tc>
      </w:tr>
      <w:tr w:rsidR="00131F5E" w:rsidRPr="00B43662" w14:paraId="372B4388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B333" w14:textId="77DEEA4B" w:rsidR="00131F5E" w:rsidRPr="00B43662" w:rsidRDefault="004C635A" w:rsidP="0029375C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  <w:lang w:val="en-US"/>
              </w:rPr>
              <w:t>تكاليف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الوحدة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الأساسية</w:t>
            </w:r>
            <w:r w:rsidR="00E9358F"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sz w:val="20"/>
                <w:rtl/>
                <w:lang w:val="en-US"/>
              </w:rPr>
              <w:t>(2025)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7F86" w14:textId="77777777" w:rsidR="00131F5E" w:rsidRPr="00B43662" w:rsidRDefault="00131F5E" w:rsidP="0029375C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02E8" w14:textId="77777777" w:rsidR="00131F5E" w:rsidRPr="00B43662" w:rsidRDefault="00131F5E" w:rsidP="0029375C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3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6635" w14:textId="77777777" w:rsidR="00131F5E" w:rsidRPr="00B43662" w:rsidRDefault="00131F5E" w:rsidP="0029375C">
            <w:pPr>
              <w:bidi/>
              <w:ind w:left="-103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6,599,298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AD6B3" w14:textId="77777777" w:rsidR="00131F5E" w:rsidRPr="00B43662" w:rsidRDefault="00131F5E" w:rsidP="0029375C">
            <w:pPr>
              <w:bidi/>
              <w:ind w:left="-110" w:right="37"/>
              <w:jc w:val="right"/>
              <w:rPr>
                <w:sz w:val="20"/>
                <w:lang w:val="en-US"/>
              </w:rPr>
            </w:pPr>
          </w:p>
        </w:tc>
      </w:tr>
      <w:tr w:rsidR="00974C2B" w:rsidRPr="00B43662" w14:paraId="59ACC6D6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A7C38" w14:textId="6EA8CA7B" w:rsidR="00974C2B" w:rsidRPr="00B43662" w:rsidRDefault="00974C2B" w:rsidP="00974C2B">
            <w:pPr>
              <w:bidi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rtl/>
                <w:lang w:val="en-US"/>
              </w:rPr>
              <w:t>شرائح من خط</w:t>
            </w:r>
            <w:r w:rsidRPr="00B43662">
              <w:rPr>
                <w:rFonts w:hint="cs"/>
                <w:sz w:val="20"/>
                <w:rtl/>
                <w:lang w:val="en-US"/>
              </w:rPr>
              <w:t>ة</w:t>
            </w:r>
            <w:r w:rsidRPr="00B43662">
              <w:rPr>
                <w:sz w:val="20"/>
                <w:rtl/>
                <w:lang w:val="en-US"/>
              </w:rPr>
              <w:t xml:space="preserve"> </w:t>
            </w:r>
            <w:r w:rsidRPr="00B43662">
              <w:rPr>
                <w:rFonts w:hint="cs"/>
                <w:sz w:val="20"/>
                <w:rtl/>
                <w:lang w:val="en-US"/>
              </w:rPr>
              <w:t>ل</w:t>
            </w:r>
            <w:r w:rsidRPr="00B43662">
              <w:rPr>
                <w:sz w:val="20"/>
                <w:rtl/>
                <w:lang w:val="en-US"/>
              </w:rPr>
              <w:t xml:space="preserve">إدارة </w:t>
            </w:r>
            <w:r w:rsidRPr="00B43662">
              <w:rPr>
                <w:rFonts w:hint="cs"/>
                <w:sz w:val="20"/>
                <w:rtl/>
                <w:lang w:val="en-US"/>
              </w:rPr>
              <w:t xml:space="preserve">إزالة </w:t>
            </w:r>
            <w:r w:rsidR="00300BEC" w:rsidRPr="00B43662">
              <w:rPr>
                <w:rFonts w:hint="cs"/>
                <w:sz w:val="20"/>
                <w:rtl/>
                <w:lang w:val="en-US"/>
              </w:rPr>
              <w:t xml:space="preserve">إنتاج </w:t>
            </w:r>
            <w:r w:rsidRPr="00B43662">
              <w:rPr>
                <w:rFonts w:hint="cs"/>
                <w:sz w:val="20"/>
                <w:rtl/>
                <w:lang w:val="en-US"/>
              </w:rPr>
              <w:t>المواد</w:t>
            </w:r>
            <w:r w:rsidRPr="00B43662">
              <w:rPr>
                <w:sz w:val="20"/>
                <w:rtl/>
                <w:lang w:val="en-US"/>
              </w:rPr>
              <w:t xml:space="preserve"> الهيدروكلوروفلوروكربون</w:t>
            </w:r>
            <w:r w:rsidRPr="00B43662">
              <w:rPr>
                <w:rFonts w:hint="cs"/>
                <w:sz w:val="20"/>
                <w:rtl/>
                <w:lang w:val="en-US"/>
              </w:rPr>
              <w:t>ية</w:t>
            </w:r>
            <w:r w:rsidRPr="00B43662">
              <w:rPr>
                <w:sz w:val="20"/>
                <w:rtl/>
                <w:lang w:val="en-US"/>
              </w:rPr>
              <w:t xml:space="preserve"> موافق عليها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3295" w14:textId="77777777" w:rsidR="00974C2B" w:rsidRPr="00B43662" w:rsidRDefault="00974C2B" w:rsidP="00974C2B">
            <w:pPr>
              <w:bidi/>
              <w:ind w:left="-249" w:right="-252"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477D" w14:textId="77777777" w:rsidR="00974C2B" w:rsidRPr="00B43662" w:rsidRDefault="00974C2B" w:rsidP="00974C2B">
            <w:pPr>
              <w:bidi/>
              <w:jc w:val="center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3338" w14:textId="77777777" w:rsidR="00974C2B" w:rsidRPr="00B43662" w:rsidRDefault="00974C2B" w:rsidP="00974C2B">
            <w:pPr>
              <w:bidi/>
              <w:ind w:left="-103"/>
              <w:jc w:val="left"/>
              <w:rPr>
                <w:sz w:val="20"/>
                <w:lang w:val="en-US"/>
              </w:rPr>
            </w:pPr>
            <w:r w:rsidRPr="00B43662">
              <w:rPr>
                <w:sz w:val="20"/>
                <w:lang w:val="en-US"/>
              </w:rPr>
              <w:t>23,232,000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B6A5" w14:textId="77777777" w:rsidR="00974C2B" w:rsidRPr="00B43662" w:rsidRDefault="00974C2B" w:rsidP="00974C2B">
            <w:pPr>
              <w:bidi/>
              <w:ind w:left="-110" w:right="37"/>
              <w:jc w:val="right"/>
              <w:rPr>
                <w:sz w:val="20"/>
                <w:lang w:val="en-US"/>
              </w:rPr>
            </w:pPr>
          </w:p>
        </w:tc>
      </w:tr>
      <w:tr w:rsidR="00131F5E" w:rsidRPr="00B43662" w14:paraId="14D1D042" w14:textId="77777777" w:rsidTr="00974C2B">
        <w:trPr>
          <w:trHeight w:val="268"/>
          <w:tblHeader/>
        </w:trPr>
        <w:tc>
          <w:tcPr>
            <w:tcW w:w="2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D2FD" w14:textId="2BC761D8" w:rsidR="00131F5E" w:rsidRPr="00B43662" w:rsidRDefault="00131F5E" w:rsidP="0029375C">
            <w:pPr>
              <w:bidi/>
              <w:jc w:val="left"/>
              <w:rPr>
                <w:b/>
                <w:sz w:val="20"/>
                <w:lang w:val="en-US"/>
              </w:rPr>
            </w:pPr>
            <w:r w:rsidRPr="00B43662">
              <w:rPr>
                <w:rFonts w:hint="cs"/>
                <w:b/>
                <w:bCs/>
                <w:sz w:val="20"/>
                <w:rtl/>
                <w:lang w:val="en-US"/>
              </w:rPr>
              <w:t>المجموع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062E" w14:textId="77777777" w:rsidR="00131F5E" w:rsidRPr="00B43662" w:rsidRDefault="00131F5E" w:rsidP="0029375C">
            <w:pPr>
              <w:bidi/>
              <w:ind w:left="-249" w:right="-252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FD7D" w14:textId="77777777" w:rsidR="00131F5E" w:rsidRPr="00B43662" w:rsidRDefault="00131F5E" w:rsidP="0029375C">
            <w:pPr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B43662">
              <w:rPr>
                <w:b/>
                <w:bCs/>
                <w:sz w:val="20"/>
                <w:lang w:val="en-US"/>
              </w:rPr>
              <w:t>96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551AA" w14:textId="77777777" w:rsidR="00131F5E" w:rsidRPr="00B43662" w:rsidRDefault="00131F5E" w:rsidP="0029375C">
            <w:pPr>
              <w:bidi/>
              <w:ind w:left="-103" w:right="8"/>
              <w:jc w:val="left"/>
              <w:rPr>
                <w:b/>
                <w:bCs/>
                <w:sz w:val="20"/>
                <w:lang w:val="en-US"/>
              </w:rPr>
            </w:pPr>
            <w:r w:rsidRPr="00B43662">
              <w:rPr>
                <w:b/>
                <w:bCs/>
                <w:sz w:val="20"/>
              </w:rPr>
              <w:t>95,224,955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DBDF" w14:textId="77777777" w:rsidR="00131F5E" w:rsidRPr="00B43662" w:rsidRDefault="00131F5E" w:rsidP="0029375C">
            <w:pPr>
              <w:bidi/>
              <w:ind w:left="-110" w:right="-152"/>
              <w:jc w:val="right"/>
              <w:rPr>
                <w:b/>
                <w:bCs/>
                <w:sz w:val="20"/>
                <w:lang w:val="en-US"/>
              </w:rPr>
            </w:pPr>
          </w:p>
        </w:tc>
      </w:tr>
    </w:tbl>
    <w:p w14:paraId="7B271D5C" w14:textId="2E8DC223" w:rsidR="00131F5E" w:rsidRPr="00B43662" w:rsidRDefault="00131F5E" w:rsidP="00812F44">
      <w:pPr>
        <w:pStyle w:val="0Heading0"/>
        <w:bidi/>
        <w:spacing w:after="240"/>
        <w:rPr>
          <w:sz w:val="20"/>
          <w:szCs w:val="20"/>
          <w:rtl/>
          <w:lang w:bidi="ar-LB"/>
        </w:rPr>
      </w:pPr>
      <w:r w:rsidRPr="00B43662">
        <w:rPr>
          <w:sz w:val="20"/>
          <w:szCs w:val="20"/>
          <w:u w:val="single"/>
          <w:rtl/>
          <w:lang w:bidi="ar-LB"/>
        </w:rPr>
        <w:t>ملحوظة</w:t>
      </w:r>
      <w:r w:rsidR="00E9358F" w:rsidRPr="00B43662">
        <w:rPr>
          <w:sz w:val="20"/>
          <w:szCs w:val="20"/>
          <w:rtl/>
          <w:lang w:bidi="ar-LB"/>
        </w:rPr>
        <w:t xml:space="preserve">: </w:t>
      </w:r>
      <w:r w:rsidR="00161561" w:rsidRPr="00B43662">
        <w:rPr>
          <w:sz w:val="20"/>
          <w:szCs w:val="20"/>
          <w:rtl/>
          <w:lang w:bidi="ar-LB"/>
        </w:rPr>
        <w:t>مبالغ التمويل تشمل تكاليف</w:t>
      </w:r>
      <w:r w:rsidR="00E9358F" w:rsidRPr="00B43662">
        <w:rPr>
          <w:sz w:val="20"/>
          <w:szCs w:val="20"/>
          <w:rtl/>
          <w:lang w:bidi="ar-LB"/>
        </w:rPr>
        <w:t xml:space="preserve"> </w:t>
      </w:r>
      <w:r w:rsidRPr="00B43662">
        <w:rPr>
          <w:sz w:val="20"/>
          <w:szCs w:val="20"/>
          <w:rtl/>
          <w:lang w:bidi="ar-LB"/>
        </w:rPr>
        <w:t>دعم</w:t>
      </w:r>
      <w:r w:rsidR="00E9358F" w:rsidRPr="00B43662">
        <w:rPr>
          <w:sz w:val="20"/>
          <w:szCs w:val="20"/>
          <w:rtl/>
          <w:lang w:bidi="ar-LB"/>
        </w:rPr>
        <w:t xml:space="preserve"> </w:t>
      </w:r>
      <w:r w:rsidRPr="00B43662">
        <w:rPr>
          <w:sz w:val="20"/>
          <w:szCs w:val="20"/>
          <w:rtl/>
          <w:lang w:bidi="ar-LB"/>
        </w:rPr>
        <w:t>الوكالة</w:t>
      </w:r>
      <w:r w:rsidR="00E9358F" w:rsidRPr="00B43662">
        <w:rPr>
          <w:sz w:val="20"/>
          <w:szCs w:val="20"/>
          <w:rtl/>
          <w:lang w:bidi="ar-LB"/>
        </w:rPr>
        <w:t>.</w:t>
      </w:r>
    </w:p>
    <w:p w14:paraId="452F4651" w14:textId="7145F2D2" w:rsidR="00131F5E" w:rsidRPr="00B43662" w:rsidRDefault="00131F5E" w:rsidP="00A16133">
      <w:pPr>
        <w:pStyle w:val="0Heading0"/>
        <w:keepNext/>
        <w:keepLines/>
        <w:bidi/>
        <w:spacing w:after="220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ثالثا-</w:t>
      </w:r>
      <w:r w:rsidRPr="00B43662">
        <w:rPr>
          <w:b/>
          <w:bCs/>
          <w:sz w:val="26"/>
          <w:szCs w:val="26"/>
          <w:rtl/>
          <w:lang w:bidi="ar-LB"/>
        </w:rPr>
        <w:tab/>
      </w:r>
      <w:r w:rsidR="00974C2B" w:rsidRPr="00B43662">
        <w:rPr>
          <w:b/>
          <w:bCs/>
          <w:sz w:val="26"/>
          <w:szCs w:val="26"/>
          <w:rtl/>
          <w:lang w:bidi="ar-LB"/>
        </w:rPr>
        <w:t>القضايا التي تبينت أثناء عملية استعراض المشروعات</w:t>
      </w:r>
    </w:p>
    <w:p w14:paraId="13249210" w14:textId="5B6D8E63" w:rsidR="00131F5E" w:rsidRPr="00B43662" w:rsidRDefault="00131F5E" w:rsidP="00A16133">
      <w:pPr>
        <w:pStyle w:val="0Heading0"/>
        <w:keepNext/>
        <w:keepLines/>
        <w:bidi/>
        <w:spacing w:after="220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ثالثا-1</w:t>
      </w:r>
      <w:r w:rsidRPr="00B43662">
        <w:rPr>
          <w:b/>
          <w:bCs/>
          <w:sz w:val="26"/>
          <w:szCs w:val="26"/>
          <w:rtl/>
          <w:lang w:bidi="ar-LB"/>
        </w:rPr>
        <w:tab/>
        <w:t>اتساق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بيانات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استهلاك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b/>
          <w:bCs/>
          <w:sz w:val="26"/>
          <w:szCs w:val="26"/>
          <w:rtl/>
          <w:lang w:bidi="ar-LB"/>
        </w:rPr>
        <w:t>المواد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ال</w:t>
      </w:r>
      <w:r w:rsidR="00DF2D9B" w:rsidRPr="00B43662">
        <w:rPr>
          <w:b/>
          <w:bCs/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b/>
          <w:bCs/>
          <w:sz w:val="26"/>
          <w:szCs w:val="26"/>
          <w:rtl/>
          <w:lang w:bidi="ar-LB"/>
        </w:rPr>
        <w:t>ية</w:t>
      </w:r>
    </w:p>
    <w:p w14:paraId="05EC2DA1" w14:textId="2F2B2932" w:rsidR="00A5422A" w:rsidRPr="00B43662" w:rsidRDefault="00131F5E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أثارت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مناسبات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عديدة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أهمية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اتساق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7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البرنامج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القطري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D6347" w:rsidRPr="00B43662">
        <w:rPr>
          <w:rFonts w:hint="cs"/>
          <w:sz w:val="26"/>
          <w:szCs w:val="26"/>
          <w:rtl/>
          <w:lang w:bidi="ar-LB"/>
        </w:rPr>
        <w:t>الإزالة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12F44" w:rsidRPr="00B43662">
        <w:rPr>
          <w:rFonts w:hint="cs"/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المشروع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وتواجه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والوكالات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المنفذة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والثنائية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تحديات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تتعلق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بتعقيد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A5422A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="00A5422A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وباعتبارها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الطرف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المتلقي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يعتمد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تمويلها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الاستهلاك،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فإن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قضية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التناقضات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أصبحت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أكثر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وضوحا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للأمانة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ويؤدي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الممتد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المطلوب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للتوفيق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3DA3" w:rsidRPr="00B43662">
        <w:rPr>
          <w:rFonts w:hint="cs"/>
          <w:sz w:val="26"/>
          <w:szCs w:val="26"/>
          <w:rtl/>
          <w:lang w:bidi="ar-LB"/>
        </w:rPr>
        <w:t xml:space="preserve">الواردة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مجموعات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مختلفة،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ومناقشة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نتائج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3DA3" w:rsidRPr="00B43662">
        <w:rPr>
          <w:rFonts w:hint="cs"/>
          <w:sz w:val="26"/>
          <w:szCs w:val="26"/>
          <w:rtl/>
          <w:lang w:bidi="ar-LB"/>
        </w:rPr>
        <w:t xml:space="preserve">عملية </w:t>
      </w:r>
      <w:r w:rsidRPr="00B43662">
        <w:rPr>
          <w:sz w:val="26"/>
          <w:szCs w:val="26"/>
          <w:rtl/>
          <w:lang w:bidi="ar-LB"/>
        </w:rPr>
        <w:t>التوفيق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الوكالات،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وضمان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إعادة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تقديم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تقارير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البرنامج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القطري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والمادة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7،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تأخيرات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عملية</w:t>
      </w:r>
      <w:r w:rsidR="00E9358F" w:rsidRPr="00B43662">
        <w:rPr>
          <w:sz w:val="26"/>
          <w:szCs w:val="26"/>
          <w:rtl/>
          <w:lang w:bidi="ar-LB"/>
        </w:rPr>
        <w:t xml:space="preserve"> استعراض </w:t>
      </w:r>
      <w:r w:rsidRPr="00B43662">
        <w:rPr>
          <w:sz w:val="26"/>
          <w:szCs w:val="26"/>
          <w:rtl/>
          <w:lang w:bidi="ar-LB"/>
        </w:rPr>
        <w:t>المشروع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إعداد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وثائق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570A220A" w14:textId="72786EBE" w:rsidR="00681751" w:rsidRPr="00B43662" w:rsidRDefault="00A5422A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lastRenderedPageBreak/>
        <w:t>و</w:t>
      </w:r>
      <w:r w:rsidR="006A3DA3" w:rsidRPr="00B43662">
        <w:rPr>
          <w:rFonts w:hint="cs"/>
          <w:sz w:val="26"/>
          <w:szCs w:val="26"/>
          <w:rtl/>
          <w:lang w:bidi="ar-LB"/>
        </w:rPr>
        <w:t xml:space="preserve">من أجل </w:t>
      </w:r>
      <w:r w:rsidRPr="00B43662">
        <w:rPr>
          <w:sz w:val="26"/>
          <w:szCs w:val="26"/>
          <w:rtl/>
          <w:lang w:bidi="ar-LB"/>
        </w:rPr>
        <w:t>تسليط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الضوء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أهمية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اتساق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عملية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>استعراض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عقدت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3DA3" w:rsidRPr="00B43662">
        <w:rPr>
          <w:rFonts w:hint="cs"/>
          <w:sz w:val="26"/>
          <w:szCs w:val="26"/>
          <w:rtl/>
          <w:lang w:bidi="ar-LB"/>
        </w:rPr>
        <w:t>حلقة دراسية شبكية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جميع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الزملاء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الوكالات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المنفذة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وحدثا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جانبيا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هامش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السادس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والأربعين</w:t>
      </w:r>
      <w:r w:rsidR="006A3DA3" w:rsidRPr="00B43662">
        <w:rPr>
          <w:rFonts w:hint="cs"/>
          <w:sz w:val="26"/>
          <w:szCs w:val="26"/>
          <w:rtl/>
          <w:lang w:bidi="ar-LB"/>
        </w:rPr>
        <w:t xml:space="preserve"> للفريق العامل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المفتوح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العضوية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المعني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بإعداد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3DA3" w:rsidRPr="00B43662">
        <w:rPr>
          <w:rFonts w:hint="cs"/>
          <w:sz w:val="26"/>
          <w:szCs w:val="26"/>
          <w:rtl/>
          <w:lang w:bidi="ar-LB"/>
        </w:rPr>
        <w:t>خطط التنفيذ بموجب تعديل كيغالي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</w:t>
      </w:r>
      <w:r w:rsidR="006A3DA3" w:rsidRPr="00B43662">
        <w:rPr>
          <w:rFonts w:hint="cs"/>
          <w:sz w:val="26"/>
          <w:szCs w:val="26"/>
          <w:rtl/>
          <w:lang w:bidi="ar-LB"/>
        </w:rPr>
        <w:t>في حين 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الوضع</w:t>
      </w:r>
      <w:r w:rsidR="006A3DA3" w:rsidRPr="00B43662">
        <w:rPr>
          <w:rFonts w:hint="cs"/>
          <w:sz w:val="26"/>
          <w:szCs w:val="26"/>
          <w:rtl/>
          <w:lang w:bidi="ar-LB"/>
        </w:rPr>
        <w:t xml:space="preserve"> قد تحسن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3DA3" w:rsidRPr="00B43662">
        <w:rPr>
          <w:rFonts w:hint="cs"/>
          <w:sz w:val="26"/>
          <w:szCs w:val="26"/>
          <w:rtl/>
          <w:lang w:bidi="ar-LB"/>
        </w:rPr>
        <w:t xml:space="preserve">فإن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3DA3" w:rsidRPr="00B43662">
        <w:rPr>
          <w:sz w:val="26"/>
          <w:szCs w:val="26"/>
          <w:rtl/>
          <w:lang w:bidi="ar-LB"/>
        </w:rPr>
        <w:t xml:space="preserve">لا تزال </w:t>
      </w:r>
      <w:r w:rsidRPr="00B43662">
        <w:rPr>
          <w:sz w:val="26"/>
          <w:szCs w:val="26"/>
          <w:rtl/>
          <w:lang w:bidi="ar-LB"/>
        </w:rPr>
        <w:t>تتلقى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مقترحات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3DA3" w:rsidRPr="00B43662">
        <w:rPr>
          <w:rFonts w:hint="cs"/>
          <w:sz w:val="26"/>
          <w:szCs w:val="26"/>
          <w:rtl/>
          <w:lang w:bidi="ar-LB"/>
        </w:rPr>
        <w:t>تتضمن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تناقضات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يتم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شرحها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ولا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3DA3" w:rsidRPr="00B43662">
        <w:rPr>
          <w:rFonts w:hint="cs"/>
          <w:sz w:val="26"/>
          <w:szCs w:val="26"/>
          <w:rtl/>
          <w:lang w:bidi="ar-LB"/>
        </w:rPr>
        <w:t>تناولها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المقترحات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وستواصل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بذل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قصارى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جهدها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لضمان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حصول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جميع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المساعدة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التدريجي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احترام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>مقرر</w:t>
      </w:r>
      <w:r w:rsidRPr="00B43662">
        <w:rPr>
          <w:sz w:val="26"/>
          <w:szCs w:val="26"/>
          <w:rtl/>
          <w:lang w:bidi="ar-LB"/>
        </w:rPr>
        <w:t>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الحالية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تناقضات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البيانات</w:t>
      </w:r>
      <w:r w:rsidR="00E9358F" w:rsidRPr="00B43662">
        <w:rPr>
          <w:sz w:val="26"/>
          <w:szCs w:val="26"/>
          <w:rtl/>
          <w:lang w:bidi="ar-LB"/>
        </w:rPr>
        <w:t>.</w:t>
      </w:r>
      <w:r w:rsidRPr="00B43662">
        <w:rPr>
          <w:rStyle w:val="FootnoteReference"/>
          <w:sz w:val="26"/>
          <w:szCs w:val="26"/>
          <w:rtl/>
          <w:lang w:bidi="ar-LB"/>
        </w:rPr>
        <w:footnoteReference w:id="3"/>
      </w:r>
    </w:p>
    <w:p w14:paraId="24A09C15" w14:textId="6E843B00" w:rsidR="009C25A1" w:rsidRPr="00B43662" w:rsidRDefault="00681751" w:rsidP="00A16133">
      <w:pPr>
        <w:pStyle w:val="0Heading0"/>
        <w:bidi/>
        <w:spacing w:after="22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ثالثا-2</w:t>
      </w:r>
      <w:r w:rsidRPr="00B43662">
        <w:rPr>
          <w:b/>
          <w:bCs/>
          <w:sz w:val="26"/>
          <w:szCs w:val="26"/>
          <w:rtl/>
          <w:lang w:bidi="ar-LB"/>
        </w:rPr>
        <w:tab/>
      </w:r>
      <w:r w:rsidR="00DF2D9B" w:rsidRPr="00B43662">
        <w:rPr>
          <w:b/>
          <w:bCs/>
          <w:sz w:val="26"/>
          <w:szCs w:val="26"/>
          <w:rtl/>
          <w:lang w:bidi="ar-LB"/>
        </w:rPr>
        <w:t>حساب الأثر المناخي للأنشطة في خطط التنفيذ المتعلقة بالمواد الهيدروفلوروكربونية بموجب تعديل كيغالي</w:t>
      </w:r>
    </w:p>
    <w:p w14:paraId="6F7F765B" w14:textId="6EB9F962" w:rsidR="009C25A1" w:rsidRPr="00B43662" w:rsidRDefault="00681751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الثالث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أبلغت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بصدد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تحديث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نموذج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مؤشر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A4284" w:rsidRPr="00B43662">
        <w:rPr>
          <w:rFonts w:hint="cs"/>
          <w:sz w:val="26"/>
          <w:szCs w:val="26"/>
          <w:rtl/>
          <w:lang w:val="en-US" w:bidi="ar-EG"/>
        </w:rPr>
        <w:t>ال</w:t>
      </w:r>
      <w:r w:rsidR="00161561" w:rsidRPr="00B43662">
        <w:rPr>
          <w:sz w:val="26"/>
          <w:szCs w:val="26"/>
          <w:rtl/>
          <w:lang w:bidi="ar-LB"/>
        </w:rPr>
        <w:t>أثر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المناخ</w:t>
      </w:r>
      <w:r w:rsidR="005A4284" w:rsidRPr="00B43662">
        <w:rPr>
          <w:rFonts w:hint="cs"/>
          <w:sz w:val="26"/>
          <w:szCs w:val="26"/>
          <w:rtl/>
          <w:lang w:bidi="ar-LB"/>
        </w:rPr>
        <w:t>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</w:t>
      </w:r>
      <w:r w:rsidR="005A4284" w:rsidRPr="00B43662">
        <w:rPr>
          <w:rFonts w:hint="cs"/>
          <w:sz w:val="26"/>
          <w:szCs w:val="26"/>
          <w:rtl/>
          <w:lang w:bidi="ar-LB"/>
        </w:rPr>
        <w:t>ل</w:t>
      </w:r>
      <w:r w:rsidRPr="00B43662">
        <w:rPr>
          <w:sz w:val="26"/>
          <w:szCs w:val="26"/>
          <w:rtl/>
          <w:lang w:bidi="ar-LB"/>
        </w:rPr>
        <w:t>صندوق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المتعدد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الأطراف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لتمكين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حساب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أثر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المناخي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ل</w:t>
      </w:r>
      <w:r w:rsidR="00076C75" w:rsidRPr="00B43662">
        <w:rPr>
          <w:rFonts w:hint="cs"/>
          <w:sz w:val="26"/>
          <w:szCs w:val="26"/>
          <w:rtl/>
          <w:lang w:bidi="ar-LB"/>
        </w:rPr>
        <w:t>ل</w:t>
      </w:r>
      <w:r w:rsidRPr="00B43662">
        <w:rPr>
          <w:rFonts w:hint="cs"/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الاستثمار</w:t>
      </w:r>
      <w:r w:rsidR="00076C75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التدريجي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قطاع</w:t>
      </w:r>
      <w:r w:rsidR="00076C75" w:rsidRPr="00B43662">
        <w:rPr>
          <w:rFonts w:hint="cs"/>
          <w:sz w:val="26"/>
          <w:szCs w:val="26"/>
          <w:rtl/>
          <w:lang w:bidi="ar-LB"/>
        </w:rPr>
        <w:t>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تصنيع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التبريد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وتكييف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الهواء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1FFFBA99" w14:textId="3601AD85" w:rsidR="00676CAE" w:rsidRPr="00B43662" w:rsidRDefault="009C25A1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وفي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الرابع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أبلغت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بأنها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تختبر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النسخة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المحدثة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نموذج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A4284" w:rsidRPr="00B43662">
        <w:rPr>
          <w:sz w:val="26"/>
          <w:szCs w:val="26"/>
          <w:rtl/>
          <w:lang w:bidi="ar-LB"/>
        </w:rPr>
        <w:t xml:space="preserve">مؤشر </w:t>
      </w:r>
      <w:r w:rsidR="005A4284" w:rsidRPr="00B43662">
        <w:rPr>
          <w:rFonts w:hint="cs"/>
          <w:sz w:val="26"/>
          <w:szCs w:val="26"/>
          <w:rtl/>
          <w:lang w:val="en-US" w:bidi="ar-EG"/>
        </w:rPr>
        <w:t>ال</w:t>
      </w:r>
      <w:r w:rsidR="005A4284" w:rsidRPr="00B43662">
        <w:rPr>
          <w:sz w:val="26"/>
          <w:szCs w:val="26"/>
          <w:rtl/>
          <w:lang w:bidi="ar-LB"/>
        </w:rPr>
        <w:t>أثر المناخ</w:t>
      </w:r>
      <w:r w:rsidR="005A4284" w:rsidRPr="00B43662">
        <w:rPr>
          <w:rFonts w:hint="cs"/>
          <w:sz w:val="26"/>
          <w:szCs w:val="26"/>
          <w:rtl/>
          <w:lang w:bidi="ar-LB"/>
        </w:rPr>
        <w:t>ي</w:t>
      </w:r>
      <w:r w:rsidR="005A4284" w:rsidRPr="00B43662">
        <w:rPr>
          <w:sz w:val="26"/>
          <w:szCs w:val="26"/>
          <w:rtl/>
          <w:lang w:bidi="ar-LB"/>
        </w:rPr>
        <w:t xml:space="preserve"> ل</w:t>
      </w:r>
      <w:r w:rsidR="005A4284" w:rsidRPr="00B43662">
        <w:rPr>
          <w:rFonts w:hint="cs"/>
          <w:sz w:val="26"/>
          <w:szCs w:val="26"/>
          <w:rtl/>
          <w:lang w:bidi="ar-LB"/>
        </w:rPr>
        <w:t>ل</w:t>
      </w:r>
      <w:r w:rsidR="005A4284" w:rsidRPr="00B43662">
        <w:rPr>
          <w:sz w:val="26"/>
          <w:szCs w:val="26"/>
          <w:rtl/>
          <w:lang w:bidi="ar-LB"/>
        </w:rPr>
        <w:t>صندوق المتعدد الأطراف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وتشمل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التحديثات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أدخلت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النموذج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A4284" w:rsidRPr="00B43662">
        <w:rPr>
          <w:rFonts w:hint="cs"/>
          <w:sz w:val="26"/>
          <w:szCs w:val="26"/>
          <w:rtl/>
          <w:lang w:bidi="ar-LB"/>
        </w:rPr>
        <w:t>إدراج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ومخاليط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وربط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النموذج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بقاعدة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A4284" w:rsidRPr="00B43662">
        <w:rPr>
          <w:sz w:val="26"/>
          <w:szCs w:val="26"/>
          <w:rtl/>
          <w:lang w:bidi="ar-LB"/>
        </w:rPr>
        <w:t xml:space="preserve">الديناميكا الحرارية </w:t>
      </w:r>
      <w:r w:rsidR="005A4284" w:rsidRPr="00B43662">
        <w:rPr>
          <w:rFonts w:hint="cs"/>
          <w:sz w:val="26"/>
          <w:szCs w:val="26"/>
          <w:rtl/>
          <w:lang w:bidi="ar-LB"/>
        </w:rPr>
        <w:t>ال</w:t>
      </w:r>
      <w:r w:rsidRPr="00B43662">
        <w:rPr>
          <w:sz w:val="26"/>
          <w:szCs w:val="26"/>
          <w:rtl/>
          <w:lang w:bidi="ar-LB"/>
        </w:rPr>
        <w:t>متاحة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تجاريا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لتمكين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استخدام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النموذج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بشكل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أكثر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ومرونة؛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وتحديث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عوامل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تصحيح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انتقال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الحرارة؛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والخيارات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المتاحة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لتعكس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تحسينات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كفاءة استخدام الطاقة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وكان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الغرض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الأصلي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نموذج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A4284" w:rsidRPr="00B43662">
        <w:rPr>
          <w:sz w:val="26"/>
          <w:szCs w:val="26"/>
          <w:rtl/>
          <w:lang w:bidi="ar-LB"/>
        </w:rPr>
        <w:t>مؤشر الأثر المناخي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مقارنة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أثر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المناخي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النسبي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لخيارات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A4284" w:rsidRPr="00B43662">
        <w:rPr>
          <w:sz w:val="26"/>
          <w:szCs w:val="26"/>
          <w:rtl/>
          <w:lang w:bidi="ar-LB"/>
        </w:rPr>
        <w:t>غازات التبريد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المختلفة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داخل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مؤسسة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تصنيع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وت</w:t>
      </w:r>
      <w:r w:rsidR="005A4284" w:rsidRPr="00B43662">
        <w:rPr>
          <w:rFonts w:hint="cs"/>
          <w:sz w:val="26"/>
          <w:szCs w:val="26"/>
          <w:rtl/>
          <w:lang w:bidi="ar-LB"/>
        </w:rPr>
        <w:t>ُ</w:t>
      </w:r>
      <w:r w:rsidRPr="00B43662">
        <w:rPr>
          <w:sz w:val="26"/>
          <w:szCs w:val="26"/>
          <w:rtl/>
          <w:lang w:bidi="ar-LB"/>
        </w:rPr>
        <w:t>حسب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الفوائد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أساس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تصنيع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الوحدة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المؤسسة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واحد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مراعاة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عمر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المعدات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واحتياجاتها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الخدمة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أنهت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اختبار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A4284" w:rsidRPr="00B43662">
        <w:rPr>
          <w:sz w:val="26"/>
          <w:szCs w:val="26"/>
          <w:rtl/>
          <w:lang w:bidi="ar-LB"/>
        </w:rPr>
        <w:t>مؤشر الأثر المناخي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للصندوق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المتعدد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الأطراف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وطبقته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مشروعين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لتحويل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التصنيع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تقديمهما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الخامس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</w:t>
      </w:r>
      <w:r w:rsidR="006C7629" w:rsidRPr="00B43662">
        <w:rPr>
          <w:rFonts w:hint="cs"/>
          <w:sz w:val="26"/>
          <w:szCs w:val="26"/>
          <w:rtl/>
          <w:lang w:bidi="ar-LB"/>
        </w:rPr>
        <w:t>ت</w:t>
      </w:r>
      <w:r w:rsidRPr="00B43662">
        <w:rPr>
          <w:sz w:val="26"/>
          <w:szCs w:val="26"/>
          <w:rtl/>
          <w:lang w:bidi="ar-LB"/>
        </w:rPr>
        <w:t>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فيهما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</w:t>
      </w:r>
      <w:r w:rsidR="006C7629" w:rsidRPr="00B43662">
        <w:rPr>
          <w:rFonts w:hint="cs"/>
          <w:sz w:val="26"/>
          <w:szCs w:val="26"/>
          <w:rtl/>
          <w:lang w:bidi="ar-LB"/>
        </w:rPr>
        <w:t>تعتزم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دمج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نموذج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A4284" w:rsidRPr="00B43662">
        <w:rPr>
          <w:sz w:val="26"/>
          <w:szCs w:val="26"/>
          <w:rtl/>
          <w:lang w:bidi="ar-LB"/>
        </w:rPr>
        <w:t>مؤشر الأثر المناخي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المحدث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ضمن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منهجية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شاملة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لتقييم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أثر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المناخي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76CAE" w:rsidRPr="00B43662">
        <w:rPr>
          <w:rFonts w:hint="cs"/>
          <w:sz w:val="26"/>
          <w:szCs w:val="26"/>
          <w:rtl/>
          <w:lang w:bidi="ar-LB"/>
        </w:rPr>
        <w:t>لمشروعات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76CAE" w:rsidRPr="00B43662">
        <w:rPr>
          <w:rFonts w:hint="cs"/>
          <w:sz w:val="26"/>
          <w:szCs w:val="26"/>
          <w:rtl/>
          <w:lang w:bidi="ar-LB"/>
        </w:rPr>
        <w:t>التخفيض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676CAE" w:rsidRPr="00B43662">
        <w:rPr>
          <w:rFonts w:hint="cs"/>
          <w:sz w:val="26"/>
          <w:szCs w:val="26"/>
          <w:rtl/>
          <w:lang w:bidi="ar-LB"/>
        </w:rPr>
        <w:t>التدريجي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C7629" w:rsidRPr="00B43662">
        <w:rPr>
          <w:rFonts w:hint="cs"/>
          <w:sz w:val="26"/>
          <w:szCs w:val="26"/>
          <w:rtl/>
          <w:lang w:bidi="ar-LB"/>
        </w:rPr>
        <w:t>ل</w:t>
      </w:r>
      <w:r w:rsidR="00676CAE" w:rsidRPr="00B43662">
        <w:rPr>
          <w:rFonts w:hint="cs"/>
          <w:sz w:val="26"/>
          <w:szCs w:val="26"/>
          <w:rtl/>
          <w:lang w:bidi="ar-LB"/>
        </w:rPr>
        <w:t>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="00676CAE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يدعمها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الصندوق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المتعدد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الأطراف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7147A690" w14:textId="2D68BB12" w:rsidR="00676CAE" w:rsidRPr="00B43662" w:rsidRDefault="00676CAE" w:rsidP="00A16133">
      <w:pPr>
        <w:pStyle w:val="0Heading0"/>
        <w:bidi/>
        <w:spacing w:after="22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ثالثا-3</w:t>
      </w:r>
      <w:r w:rsidRPr="00B43662">
        <w:rPr>
          <w:b/>
          <w:bCs/>
          <w:sz w:val="26"/>
          <w:szCs w:val="26"/>
          <w:rtl/>
          <w:lang w:bidi="ar-LB"/>
        </w:rPr>
        <w:tab/>
      </w:r>
      <w:r w:rsidR="006C7629" w:rsidRPr="00B43662">
        <w:rPr>
          <w:b/>
          <w:bCs/>
          <w:sz w:val="26"/>
          <w:szCs w:val="26"/>
          <w:rtl/>
          <w:lang w:bidi="ar-LB"/>
        </w:rPr>
        <w:t>طلبات التمويل لإعداد المشروعات التي سيتم تقديمها بموجب المقرر 94/60</w:t>
      </w:r>
    </w:p>
    <w:p w14:paraId="62F4E20F" w14:textId="1172E297" w:rsidR="00A77CC6" w:rsidRPr="00B43662" w:rsidRDefault="00676CAE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قدمت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اليونيدو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لإعداد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مشروع</w:t>
      </w:r>
      <w:r w:rsidR="00076C75" w:rsidRPr="00B43662">
        <w:rPr>
          <w:rFonts w:hint="cs"/>
          <w:sz w:val="26"/>
          <w:szCs w:val="26"/>
          <w:rtl/>
          <w:lang w:bidi="ar-LB"/>
        </w:rPr>
        <w:t>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كفاءة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استخدام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الطاقة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قطاعي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التبريد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وتكييف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الهواء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التدريجي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أربع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rFonts w:hint="cs"/>
          <w:sz w:val="26"/>
          <w:szCs w:val="26"/>
          <w:rtl/>
          <w:lang w:bidi="ar-LB"/>
        </w:rPr>
        <w:t>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(مصر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ونيجيريا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وتونس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وتركيا)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كما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البنك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الدولي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لإعداد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مشروع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كفاءة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استخدام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الطاقة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تصنيع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D7FCD" w:rsidRPr="00B43662">
        <w:rPr>
          <w:sz w:val="26"/>
          <w:szCs w:val="26"/>
          <w:rtl/>
          <w:lang w:bidi="ar-LB"/>
        </w:rPr>
        <w:t>نظم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تكييف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الهواء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التجارية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الخفيفة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التدريجي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تايلند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وتتعلق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التحضيرية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تقديمها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بموجب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94/60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وترد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تفاصيل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والقضايا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7213D" w:rsidRPr="00B43662">
        <w:rPr>
          <w:rFonts w:hint="cs"/>
          <w:sz w:val="26"/>
          <w:szCs w:val="26"/>
          <w:rtl/>
          <w:lang w:bidi="ar-LB"/>
        </w:rPr>
        <w:t>تبينت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أثناء</w:t>
      </w:r>
      <w:r w:rsidR="00E9358F" w:rsidRPr="00B43662">
        <w:rPr>
          <w:sz w:val="26"/>
          <w:szCs w:val="26"/>
          <w:rtl/>
          <w:lang w:bidi="ar-LB"/>
        </w:rPr>
        <w:t xml:space="preserve"> استعراض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الوثيقتين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A77CC6" w:rsidRPr="00B43662">
        <w:rPr>
          <w:sz w:val="26"/>
          <w:szCs w:val="26"/>
          <w:lang w:bidi="ar-LB"/>
        </w:rPr>
        <w:t>UNEP/</w:t>
      </w:r>
      <w:proofErr w:type="spellStart"/>
      <w:r w:rsidR="00A77CC6" w:rsidRPr="00B43662">
        <w:rPr>
          <w:sz w:val="26"/>
          <w:szCs w:val="26"/>
          <w:lang w:bidi="ar-LB"/>
        </w:rPr>
        <w:t>OzL</w:t>
      </w:r>
      <w:r w:rsidR="00E9358F" w:rsidRPr="00B43662">
        <w:rPr>
          <w:sz w:val="26"/>
          <w:szCs w:val="26"/>
          <w:lang w:bidi="ar-LB"/>
        </w:rPr>
        <w:t>.</w:t>
      </w:r>
      <w:r w:rsidR="00A77CC6" w:rsidRPr="00B43662">
        <w:rPr>
          <w:sz w:val="26"/>
          <w:szCs w:val="26"/>
          <w:lang w:bidi="ar-LB"/>
        </w:rPr>
        <w:t>Pro</w:t>
      </w:r>
      <w:proofErr w:type="spellEnd"/>
      <w:r w:rsidR="00A77CC6" w:rsidRPr="00B43662">
        <w:rPr>
          <w:sz w:val="26"/>
          <w:szCs w:val="26"/>
          <w:lang w:bidi="ar-LB"/>
        </w:rPr>
        <w:t>/ExCom/95/37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34242" w:rsidRPr="00B43662">
        <w:rPr>
          <w:rFonts w:hint="cs"/>
          <w:sz w:val="26"/>
          <w:szCs w:val="26"/>
          <w:rtl/>
          <w:lang w:bidi="ar-LB"/>
        </w:rPr>
        <w:t>و</w:t>
      </w:r>
      <w:r w:rsidR="00F34242" w:rsidRPr="00B43662">
        <w:rPr>
          <w:sz w:val="26"/>
          <w:szCs w:val="26"/>
          <w:lang w:bidi="ar-LB"/>
        </w:rPr>
        <w:t>UNEP</w:t>
      </w:r>
      <w:r w:rsidR="00A77CC6" w:rsidRPr="00B43662">
        <w:rPr>
          <w:sz w:val="26"/>
          <w:szCs w:val="26"/>
          <w:lang w:bidi="ar-LB"/>
        </w:rPr>
        <w:t>/</w:t>
      </w:r>
      <w:proofErr w:type="spellStart"/>
      <w:r w:rsidR="00A77CC6" w:rsidRPr="00B43662">
        <w:rPr>
          <w:sz w:val="26"/>
          <w:szCs w:val="26"/>
          <w:lang w:bidi="ar-LB"/>
        </w:rPr>
        <w:t>OzL</w:t>
      </w:r>
      <w:r w:rsidR="00E9358F" w:rsidRPr="00B43662">
        <w:rPr>
          <w:sz w:val="26"/>
          <w:szCs w:val="26"/>
          <w:lang w:bidi="ar-LB"/>
        </w:rPr>
        <w:t>.</w:t>
      </w:r>
      <w:r w:rsidR="00A77CC6" w:rsidRPr="00B43662">
        <w:rPr>
          <w:sz w:val="26"/>
          <w:szCs w:val="26"/>
          <w:lang w:bidi="ar-LB"/>
        </w:rPr>
        <w:t>Pro</w:t>
      </w:r>
      <w:proofErr w:type="spellEnd"/>
      <w:r w:rsidR="00A77CC6" w:rsidRPr="00B43662">
        <w:rPr>
          <w:sz w:val="26"/>
          <w:szCs w:val="26"/>
          <w:lang w:bidi="ar-LB"/>
        </w:rPr>
        <w:t>/ExCom/95/38</w:t>
      </w:r>
      <w:r w:rsidR="0017213D" w:rsidRPr="00B43662">
        <w:rPr>
          <w:rFonts w:hint="cs"/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التوالي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6C0FC7F7" w14:textId="36456549" w:rsidR="00E238A1" w:rsidRPr="00B43662" w:rsidRDefault="00A77CC6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وبما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لإعداد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9D035D" w:rsidRPr="00B43662">
        <w:rPr>
          <w:rFonts w:hint="cs"/>
          <w:sz w:val="26"/>
          <w:szCs w:val="26"/>
          <w:rtl/>
          <w:lang w:bidi="ar-LB"/>
        </w:rPr>
        <w:t xml:space="preserve">بشأن </w:t>
      </w:r>
      <w:r w:rsidR="008B0EB3" w:rsidRPr="00B43662">
        <w:rPr>
          <w:sz w:val="26"/>
          <w:szCs w:val="26"/>
          <w:rtl/>
          <w:lang w:bidi="ar-LB"/>
        </w:rPr>
        <w:t>كفاءة استخدام الطاقة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بموجب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94/60،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دون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سوابق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مبادئ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توجيهية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صلة،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استعرضت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وفقا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للمبادئ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التوجيهية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المتعلقة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بتكاليف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إعداد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4C3CFB" w:rsidRPr="00B43662">
        <w:rPr>
          <w:sz w:val="26"/>
          <w:szCs w:val="26"/>
          <w:rtl/>
          <w:lang w:bidi="ar-LB"/>
        </w:rPr>
        <w:t>خطط التنفيذ بموجب تعديل كيغالي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الواردة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87/50،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تتضمن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مستويات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محددة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لإعداد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4C3CFB" w:rsidRPr="00B43662">
        <w:rPr>
          <w:rFonts w:hint="cs"/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الاستثمار</w:t>
      </w:r>
      <w:r w:rsidR="004C3CFB" w:rsidRPr="00B43662">
        <w:rPr>
          <w:rFonts w:hint="cs"/>
          <w:sz w:val="26"/>
          <w:szCs w:val="26"/>
          <w:rtl/>
          <w:lang w:bidi="ar-LB"/>
        </w:rPr>
        <w:t>ية</w:t>
      </w:r>
      <w:r w:rsidRPr="00B43662">
        <w:rPr>
          <w:sz w:val="26"/>
          <w:szCs w:val="26"/>
          <w:rtl/>
          <w:lang w:bidi="ar-LB"/>
        </w:rPr>
        <w:t>؛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وأكدت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الوكالات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أيضا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الناتجة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</w:t>
      </w:r>
      <w:r w:rsidR="00C80039" w:rsidRPr="00B43662">
        <w:rPr>
          <w:rFonts w:hint="cs"/>
          <w:sz w:val="26"/>
          <w:szCs w:val="26"/>
          <w:rtl/>
          <w:lang w:bidi="ar-LB"/>
        </w:rPr>
        <w:t xml:space="preserve">وف </w:t>
      </w:r>
      <w:r w:rsidRPr="00B43662">
        <w:rPr>
          <w:sz w:val="26"/>
          <w:szCs w:val="26"/>
          <w:rtl/>
          <w:lang w:bidi="ar-LB"/>
        </w:rPr>
        <w:t>تُقدم/تُضم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4C3CFB" w:rsidRPr="00B43662">
        <w:rPr>
          <w:sz w:val="26"/>
          <w:szCs w:val="26"/>
          <w:rtl/>
          <w:lang w:bidi="ar-LB"/>
        </w:rPr>
        <w:t>خطط التنفيذ بموجب تعديل كيغالي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التدريجي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كما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حددت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قضيتين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أخريين</w:t>
      </w:r>
      <w:r w:rsidR="00E9358F" w:rsidRPr="00B43662">
        <w:rPr>
          <w:sz w:val="26"/>
          <w:szCs w:val="26"/>
          <w:rtl/>
          <w:lang w:bidi="ar-LB"/>
        </w:rPr>
        <w:t xml:space="preserve">: </w:t>
      </w:r>
      <w:r w:rsidRPr="00B43662">
        <w:rPr>
          <w:sz w:val="26"/>
          <w:szCs w:val="26"/>
          <w:rtl/>
          <w:lang w:bidi="ar-LB"/>
        </w:rPr>
        <w:t>أهلية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بعض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المؤسسات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لتكون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جزءا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rFonts w:hint="cs"/>
          <w:sz w:val="26"/>
          <w:szCs w:val="26"/>
          <w:rtl/>
          <w:lang w:bidi="ar-LB"/>
        </w:rPr>
        <w:t xml:space="preserve">المقدم </w:t>
      </w:r>
      <w:r w:rsidRPr="00B43662">
        <w:rPr>
          <w:sz w:val="26"/>
          <w:szCs w:val="26"/>
          <w:rtl/>
          <w:lang w:bidi="ar-LB"/>
        </w:rPr>
        <w:t>بموجب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94/60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وتوافر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rFonts w:hint="cs"/>
          <w:sz w:val="26"/>
          <w:szCs w:val="26"/>
          <w:rtl/>
          <w:lang w:bidi="ar-LB"/>
        </w:rPr>
        <w:t>ال</w:t>
      </w:r>
      <w:r w:rsidRPr="00B43662">
        <w:rPr>
          <w:sz w:val="26"/>
          <w:szCs w:val="26"/>
          <w:rtl/>
          <w:lang w:bidi="ar-LB"/>
        </w:rPr>
        <w:t>معايير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rFonts w:hint="cs"/>
          <w:sz w:val="26"/>
          <w:szCs w:val="26"/>
          <w:rtl/>
          <w:lang w:bidi="ar-LB"/>
        </w:rPr>
        <w:t xml:space="preserve">الدنيا </w:t>
      </w:r>
      <w:r w:rsidRPr="00B43662">
        <w:rPr>
          <w:sz w:val="26"/>
          <w:szCs w:val="26"/>
          <w:rtl/>
          <w:lang w:bidi="ar-LB"/>
        </w:rPr>
        <w:t>لأداء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الطاقة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فئات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محددة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المعدات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وترى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rFonts w:hint="cs"/>
          <w:sz w:val="26"/>
          <w:szCs w:val="26"/>
          <w:rtl/>
          <w:lang w:bidi="ar-LB"/>
        </w:rPr>
        <w:t xml:space="preserve">التحضيري </w:t>
      </w:r>
      <w:r w:rsidR="004C635A" w:rsidRPr="00B43662">
        <w:rPr>
          <w:rFonts w:hint="cs"/>
          <w:sz w:val="26"/>
          <w:szCs w:val="26"/>
          <w:rtl/>
          <w:lang w:bidi="ar-LB"/>
        </w:rPr>
        <w:t>الموصي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سيسمح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للوكالات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بالحصول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فهم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شامل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للقطاع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المعني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التدريجي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</w:t>
      </w:r>
      <w:r w:rsidR="008B0EB3" w:rsidRPr="00B43662">
        <w:rPr>
          <w:sz w:val="26"/>
          <w:szCs w:val="26"/>
          <w:rtl/>
          <w:lang w:bidi="ar-LB"/>
        </w:rPr>
        <w:t>كفاءة استخدام الطاقة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هاتين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rFonts w:hint="cs"/>
          <w:sz w:val="26"/>
          <w:szCs w:val="26"/>
          <w:rtl/>
          <w:lang w:bidi="ar-LB"/>
        </w:rPr>
        <w:t>القضيتين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يمكن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معالجتهما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عند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تقديم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الناتجة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</w:t>
      </w:r>
      <w:r w:rsidR="00E9358F" w:rsidRPr="00B43662">
        <w:rPr>
          <w:sz w:val="26"/>
          <w:szCs w:val="26"/>
          <w:rtl/>
          <w:lang w:bidi="ar-LB"/>
        </w:rPr>
        <w:t xml:space="preserve">استعراض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ملاحظة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B6841" w:rsidRPr="00B43662">
        <w:rPr>
          <w:rFonts w:hint="cs"/>
          <w:sz w:val="26"/>
          <w:szCs w:val="26"/>
          <w:rtl/>
          <w:lang w:bidi="ar-LB"/>
        </w:rPr>
        <w:t xml:space="preserve">أيضا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rFonts w:hint="cs"/>
          <w:sz w:val="26"/>
          <w:szCs w:val="26"/>
          <w:rtl/>
          <w:lang w:bidi="ar-LB"/>
        </w:rPr>
        <w:t>ال</w:t>
      </w:r>
      <w:r w:rsidR="00C80039" w:rsidRPr="00B43662">
        <w:rPr>
          <w:sz w:val="26"/>
          <w:szCs w:val="26"/>
          <w:rtl/>
          <w:lang w:bidi="ar-LB"/>
        </w:rPr>
        <w:t xml:space="preserve">معايير </w:t>
      </w:r>
      <w:r w:rsidR="00C80039" w:rsidRPr="00B43662">
        <w:rPr>
          <w:rFonts w:hint="cs"/>
          <w:sz w:val="26"/>
          <w:szCs w:val="26"/>
          <w:rtl/>
          <w:lang w:bidi="ar-LB"/>
        </w:rPr>
        <w:t xml:space="preserve">الدنيا </w:t>
      </w:r>
      <w:r w:rsidR="00C80039" w:rsidRPr="00B43662">
        <w:rPr>
          <w:sz w:val="26"/>
          <w:szCs w:val="26"/>
          <w:rtl/>
          <w:lang w:bidi="ar-LB"/>
        </w:rPr>
        <w:t xml:space="preserve">لأداء الطاقة </w:t>
      </w:r>
      <w:r w:rsidR="00C80039" w:rsidRPr="00B43662">
        <w:rPr>
          <w:rFonts w:hint="cs"/>
          <w:sz w:val="26"/>
          <w:szCs w:val="26"/>
          <w:rtl/>
          <w:lang w:bidi="ar-LB"/>
        </w:rPr>
        <w:t>تمثل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شرط</w:t>
      </w:r>
      <w:r w:rsidR="00C80039" w:rsidRPr="00B43662">
        <w:rPr>
          <w:rFonts w:hint="cs"/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محدد</w:t>
      </w:r>
      <w:r w:rsidR="00C80039" w:rsidRPr="00B43662">
        <w:rPr>
          <w:rFonts w:hint="cs"/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الإطار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التشغيلي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المعتمد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بالفعل،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أدرجت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rFonts w:hint="cs"/>
          <w:sz w:val="26"/>
          <w:szCs w:val="26"/>
          <w:rtl/>
          <w:lang w:bidi="ar-LB"/>
        </w:rPr>
        <w:t>قضية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lastRenderedPageBreak/>
        <w:t>التحضيري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sz w:val="26"/>
          <w:szCs w:val="26"/>
          <w:rtl/>
          <w:lang w:bidi="ar-LB"/>
        </w:rPr>
        <w:t>الفقرتين 70 و75</w:t>
      </w:r>
      <w:r w:rsidR="00C80039" w:rsidRPr="00B43662">
        <w:rPr>
          <w:rFonts w:hint="cs"/>
          <w:sz w:val="26"/>
          <w:szCs w:val="26"/>
          <w:rtl/>
          <w:lang w:bidi="ar-LB"/>
        </w:rPr>
        <w:t xml:space="preserve"> من</w:t>
      </w:r>
      <w:r w:rsidR="00C80039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الوثيقة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lang w:bidi="ar-LB"/>
        </w:rPr>
        <w:t>UNEP/</w:t>
      </w:r>
      <w:proofErr w:type="spellStart"/>
      <w:r w:rsidRPr="00B43662">
        <w:rPr>
          <w:sz w:val="26"/>
          <w:szCs w:val="26"/>
          <w:lang w:bidi="ar-LB"/>
        </w:rPr>
        <w:t>OzL</w:t>
      </w:r>
      <w:r w:rsidR="00E9358F" w:rsidRPr="00B43662">
        <w:rPr>
          <w:sz w:val="26"/>
          <w:szCs w:val="26"/>
          <w:lang w:bidi="ar-LB"/>
        </w:rPr>
        <w:t>.</w:t>
      </w:r>
      <w:r w:rsidRPr="00B43662">
        <w:rPr>
          <w:sz w:val="26"/>
          <w:szCs w:val="26"/>
          <w:lang w:bidi="ar-LB"/>
        </w:rPr>
        <w:t>Pro</w:t>
      </w:r>
      <w:proofErr w:type="spellEnd"/>
      <w:r w:rsidRPr="00B43662">
        <w:rPr>
          <w:sz w:val="26"/>
          <w:szCs w:val="26"/>
          <w:lang w:bidi="ar-LB"/>
        </w:rPr>
        <w:t>/ExCom/95/87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ويمكن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C80039" w:rsidRPr="00B43662">
        <w:rPr>
          <w:rFonts w:hint="cs"/>
          <w:sz w:val="26"/>
          <w:szCs w:val="26"/>
          <w:rtl/>
          <w:lang w:bidi="ar-LB"/>
        </w:rPr>
        <w:t>القضية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بشكل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أكبر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إطار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البند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11(ب)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جدول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الأعمال</w:t>
      </w:r>
      <w:r w:rsidR="00E9358F" w:rsidRPr="00B43662">
        <w:rPr>
          <w:sz w:val="26"/>
          <w:szCs w:val="26"/>
          <w:rtl/>
          <w:lang w:bidi="ar-LB"/>
        </w:rPr>
        <w:t>.</w:t>
      </w:r>
      <w:r w:rsidR="00A07148" w:rsidRPr="00B43662">
        <w:rPr>
          <w:rStyle w:val="FootnoteReference"/>
          <w:sz w:val="26"/>
          <w:szCs w:val="26"/>
          <w:rtl/>
          <w:lang w:bidi="ar-LB"/>
        </w:rPr>
        <w:footnoteReference w:id="4"/>
      </w:r>
    </w:p>
    <w:p w14:paraId="4845CD04" w14:textId="46DF4040" w:rsidR="00E238A1" w:rsidRPr="00B43662" w:rsidRDefault="00E238A1" w:rsidP="00A16133">
      <w:pPr>
        <w:pStyle w:val="0Heading0"/>
        <w:bidi/>
        <w:spacing w:after="22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ثالثا-4</w:t>
      </w:r>
      <w:r w:rsidRPr="00B43662">
        <w:rPr>
          <w:b/>
          <w:bCs/>
          <w:sz w:val="26"/>
          <w:szCs w:val="26"/>
          <w:rtl/>
          <w:lang w:bidi="ar-LB"/>
        </w:rPr>
        <w:tab/>
      </w:r>
      <w:r w:rsidR="00C80039" w:rsidRPr="00B43662">
        <w:rPr>
          <w:b/>
          <w:bCs/>
          <w:sz w:val="26"/>
          <w:szCs w:val="26"/>
          <w:rtl/>
          <w:lang w:bidi="ar-LB"/>
        </w:rPr>
        <w:t>حساب التكاليف والتخفيضات من نقطة البداية في قطاع الخدمة لخطط التنفيذ المتعلقة بالمواد الهيدروفلوروكربونية بموجب تعديل كيغالي في البلدان غير ذات الاستهلاك المنخفض</w:t>
      </w:r>
    </w:p>
    <w:p w14:paraId="66530811" w14:textId="024ADDC6" w:rsidR="00E238A1" w:rsidRPr="00B43662" w:rsidRDefault="00735EEB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و</w:t>
      </w:r>
      <w:r w:rsidR="00DB6841" w:rsidRPr="00B43662">
        <w:rPr>
          <w:rFonts w:hint="cs"/>
          <w:sz w:val="26"/>
          <w:szCs w:val="26"/>
          <w:rtl/>
          <w:lang w:bidi="ar-LB"/>
        </w:rPr>
        <w:t>ُ</w:t>
      </w:r>
      <w:r w:rsidRPr="00B43662">
        <w:rPr>
          <w:sz w:val="26"/>
          <w:szCs w:val="26"/>
          <w:rtl/>
          <w:lang w:bidi="ar-LB"/>
        </w:rPr>
        <w:t>ض</w:t>
      </w:r>
      <w:r w:rsidR="00DB6841" w:rsidRPr="00B43662">
        <w:rPr>
          <w:rFonts w:hint="cs"/>
          <w:sz w:val="26"/>
          <w:szCs w:val="26"/>
          <w:rtl/>
          <w:lang w:bidi="ar-LB"/>
        </w:rPr>
        <w:t>ِ</w:t>
      </w:r>
      <w:r w:rsidRPr="00B43662">
        <w:rPr>
          <w:sz w:val="26"/>
          <w:szCs w:val="26"/>
          <w:rtl/>
          <w:lang w:bidi="ar-LB"/>
        </w:rPr>
        <w:t>ع</w:t>
      </w:r>
      <w:r w:rsidRPr="00B43662">
        <w:rPr>
          <w:rFonts w:hint="cs"/>
          <w:sz w:val="26"/>
          <w:szCs w:val="26"/>
          <w:rtl/>
          <w:lang w:bidi="ar-LB"/>
        </w:rPr>
        <w:t>ت</w:t>
      </w:r>
      <w:r w:rsidRPr="00B43662">
        <w:rPr>
          <w:sz w:val="26"/>
          <w:szCs w:val="26"/>
          <w:rtl/>
          <w:lang w:bidi="ar-LB"/>
        </w:rPr>
        <w:t xml:space="preserve"> في الاجتماع الثالث والتسعين للجنة التنفيذية منهجية لحساب التكاليف والتخفيضات من نقطة البداية في قطاع الخدمة بالنسبة للبلدان غير ذات الاستهلاك المنخفض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E238A1" w:rsidRPr="00B43662">
        <w:rPr>
          <w:sz w:val="26"/>
          <w:szCs w:val="26"/>
          <w:rtl/>
          <w:lang w:bidi="ar-LB"/>
        </w:rPr>
        <w:t>وكانت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المنهجية،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المفصلة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المرفق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الأول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B6841" w:rsidRPr="00B43662">
        <w:rPr>
          <w:rFonts w:hint="cs"/>
          <w:sz w:val="26"/>
          <w:szCs w:val="26"/>
          <w:rtl/>
          <w:lang w:bidi="ar-LB"/>
        </w:rPr>
        <w:t>ل</w:t>
      </w:r>
      <w:r w:rsidR="00E238A1" w:rsidRPr="00B43662">
        <w:rPr>
          <w:sz w:val="26"/>
          <w:szCs w:val="26"/>
          <w:rtl/>
          <w:lang w:bidi="ar-LB"/>
        </w:rPr>
        <w:t>لوثيقة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lang w:bidi="ar-LB"/>
        </w:rPr>
        <w:t>UNEP/</w:t>
      </w:r>
      <w:proofErr w:type="spellStart"/>
      <w:r w:rsidR="00E238A1" w:rsidRPr="00B43662">
        <w:rPr>
          <w:sz w:val="26"/>
          <w:szCs w:val="26"/>
          <w:lang w:bidi="ar-LB"/>
        </w:rPr>
        <w:t>OzL</w:t>
      </w:r>
      <w:r w:rsidR="00E9358F" w:rsidRPr="00B43662">
        <w:rPr>
          <w:sz w:val="26"/>
          <w:szCs w:val="26"/>
          <w:lang w:bidi="ar-LB"/>
        </w:rPr>
        <w:t>.</w:t>
      </w:r>
      <w:r w:rsidR="00E238A1" w:rsidRPr="00B43662">
        <w:rPr>
          <w:sz w:val="26"/>
          <w:szCs w:val="26"/>
          <w:lang w:bidi="ar-LB"/>
        </w:rPr>
        <w:t>Pro</w:t>
      </w:r>
      <w:proofErr w:type="spellEnd"/>
      <w:r w:rsidR="00E238A1" w:rsidRPr="00B43662">
        <w:rPr>
          <w:sz w:val="26"/>
          <w:szCs w:val="26"/>
          <w:lang w:bidi="ar-LB"/>
        </w:rPr>
        <w:t>/ExCom/93/97</w:t>
      </w:r>
      <w:r w:rsidR="00E238A1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استُخدمت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بالفعل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لتحديد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التخفيضات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="00E238A1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المؤهل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للتمويل،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واقت</w:t>
      </w:r>
      <w:r w:rsidRPr="00B43662">
        <w:rPr>
          <w:rFonts w:hint="cs"/>
          <w:sz w:val="26"/>
          <w:szCs w:val="26"/>
          <w:rtl/>
          <w:lang w:bidi="ar-LB"/>
        </w:rPr>
        <w:t>ُ</w:t>
      </w:r>
      <w:r w:rsidR="00E238A1" w:rsidRPr="00B43662">
        <w:rPr>
          <w:sz w:val="26"/>
          <w:szCs w:val="26"/>
          <w:rtl/>
          <w:lang w:bidi="ar-LB"/>
        </w:rPr>
        <w:t>رح</w:t>
      </w:r>
      <w:r w:rsidR="00E9358F" w:rsidRPr="00B43662">
        <w:rPr>
          <w:sz w:val="26"/>
          <w:szCs w:val="26"/>
          <w:rtl/>
          <w:lang w:bidi="ar-LB"/>
        </w:rPr>
        <w:t xml:space="preserve"> مقرر </w:t>
      </w:r>
      <w:r w:rsidR="00E238A1" w:rsidRPr="00B43662">
        <w:rPr>
          <w:sz w:val="26"/>
          <w:szCs w:val="26"/>
          <w:rtl/>
          <w:lang w:bidi="ar-LB"/>
        </w:rPr>
        <w:t>بمواصلة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استخدامها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E238A1" w:rsidRPr="00B43662">
        <w:rPr>
          <w:sz w:val="26"/>
          <w:szCs w:val="26"/>
          <w:rtl/>
          <w:lang w:bidi="ar-LB"/>
        </w:rPr>
        <w:t>ومع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ذلك،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فإن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الآثار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المترتبة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المنهجية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الجديدة،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وخاصة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فيما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يتعلق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بال</w:t>
      </w:r>
      <w:r w:rsidR="00161561" w:rsidRPr="00B43662">
        <w:rPr>
          <w:sz w:val="26"/>
          <w:szCs w:val="26"/>
          <w:rtl/>
          <w:lang w:bidi="ar-LB"/>
        </w:rPr>
        <w:t>أثر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نقطة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البداية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لخطط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DB6841" w:rsidRPr="00B43662">
        <w:rPr>
          <w:rFonts w:hint="cs"/>
          <w:sz w:val="26"/>
          <w:szCs w:val="26"/>
          <w:rtl/>
          <w:lang w:bidi="ar-LB"/>
        </w:rPr>
        <w:t>بموجب تعديل كيغالي</w:t>
      </w:r>
      <w:r w:rsidR="00E238A1"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استلزمت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إجراء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المزيد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المناقشات،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استمرت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E238A1" w:rsidRPr="00B43662">
        <w:rPr>
          <w:sz w:val="26"/>
          <w:szCs w:val="26"/>
          <w:rtl/>
          <w:lang w:bidi="ar-LB"/>
        </w:rPr>
        <w:t>الاجتماعين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A16133" w:rsidRPr="00B43662">
        <w:rPr>
          <w:rFonts w:hint="cs"/>
          <w:sz w:val="26"/>
          <w:szCs w:val="26"/>
          <w:rtl/>
          <w:lang w:bidi="ar-LB"/>
        </w:rPr>
        <w:t>الثالث والتسعين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4C635A" w:rsidRPr="00B43662">
        <w:rPr>
          <w:rFonts w:hint="cs"/>
          <w:sz w:val="26"/>
          <w:szCs w:val="26"/>
          <w:rtl/>
          <w:lang w:bidi="ar-LB"/>
        </w:rPr>
        <w:t>و</w:t>
      </w:r>
      <w:r w:rsidR="00A16133" w:rsidRPr="00B43662">
        <w:rPr>
          <w:rFonts w:hint="cs"/>
          <w:sz w:val="26"/>
          <w:szCs w:val="26"/>
          <w:rtl/>
          <w:lang w:bidi="ar-LB"/>
        </w:rPr>
        <w:t>الرابع والتسعين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335ACE55" w14:textId="69A7D8F5" w:rsidR="00E238A1" w:rsidRPr="00B43662" w:rsidRDefault="00E238A1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وفي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rFonts w:hint="cs"/>
          <w:sz w:val="26"/>
          <w:szCs w:val="26"/>
          <w:rtl/>
          <w:lang w:bidi="ar-LB"/>
        </w:rPr>
        <w:t>الرابع والتسعين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ممثل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كندا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مشروع</w:t>
      </w:r>
      <w:r w:rsidR="00E9358F" w:rsidRPr="00B43662">
        <w:rPr>
          <w:sz w:val="26"/>
          <w:szCs w:val="26"/>
          <w:rtl/>
          <w:lang w:bidi="ar-LB"/>
        </w:rPr>
        <w:t xml:space="preserve"> مقرر </w:t>
      </w:r>
      <w:r w:rsidRPr="00B43662">
        <w:rPr>
          <w:sz w:val="26"/>
          <w:szCs w:val="26"/>
          <w:rtl/>
          <w:lang w:bidi="ar-LB"/>
        </w:rPr>
        <w:t>مقترح</w:t>
      </w:r>
      <w:r w:rsidR="006B4DA7" w:rsidRPr="00B43662">
        <w:rPr>
          <w:rFonts w:hint="cs"/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الاستمرار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تطبيق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النهج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الذي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35EEB" w:rsidRPr="00B43662">
        <w:rPr>
          <w:rFonts w:hint="cs"/>
          <w:sz w:val="26"/>
          <w:szCs w:val="26"/>
          <w:rtl/>
          <w:lang w:bidi="ar-LB"/>
        </w:rPr>
        <w:t>وضعته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B4DA7" w:rsidRPr="00B43662">
        <w:rPr>
          <w:rFonts w:hint="cs"/>
          <w:sz w:val="26"/>
          <w:szCs w:val="26"/>
          <w:rtl/>
          <w:lang w:bidi="ar-LB"/>
        </w:rPr>
        <w:t>وتم استخدامه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الثالث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لحساب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فعالية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تكاليف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قطاع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الخدمة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</w:t>
      </w:r>
      <w:r w:rsidR="00735EEB" w:rsidRPr="00B43662">
        <w:rPr>
          <w:rFonts w:hint="cs"/>
          <w:sz w:val="26"/>
          <w:szCs w:val="26"/>
          <w:rtl/>
          <w:lang w:bidi="ar-LB"/>
        </w:rPr>
        <w:t>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35EEB" w:rsidRPr="00B43662">
        <w:rPr>
          <w:rFonts w:hint="cs"/>
          <w:sz w:val="26"/>
          <w:szCs w:val="26"/>
          <w:rtl/>
          <w:lang w:bidi="ar-LB"/>
        </w:rPr>
        <w:t>ال</w:t>
      </w:r>
      <w:r w:rsidRPr="00B43662">
        <w:rPr>
          <w:sz w:val="26"/>
          <w:szCs w:val="26"/>
          <w:rtl/>
          <w:lang w:bidi="ar-LB"/>
        </w:rPr>
        <w:t>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35EEB" w:rsidRPr="00B43662">
        <w:rPr>
          <w:rFonts w:hint="cs"/>
          <w:sz w:val="26"/>
          <w:szCs w:val="26"/>
          <w:rtl/>
          <w:lang w:bidi="ar-LB"/>
        </w:rPr>
        <w:t>المتعلقة ب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35EEB" w:rsidRPr="00B43662">
        <w:rPr>
          <w:rFonts w:hint="cs"/>
          <w:sz w:val="26"/>
          <w:szCs w:val="26"/>
          <w:rtl/>
          <w:lang w:bidi="ar-LB"/>
        </w:rPr>
        <w:t xml:space="preserve">بموجب تعديل كيغالي </w:t>
      </w:r>
      <w:r w:rsidRPr="00B43662">
        <w:rPr>
          <w:sz w:val="26"/>
          <w:szCs w:val="26"/>
          <w:rtl/>
          <w:lang w:bidi="ar-LB"/>
        </w:rPr>
        <w:t>للبلدان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غير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المنخفض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وقال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العديد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الأعضاء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هناك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حاجة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مزيد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بعناية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أثر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اعتماد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مشروع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المقترح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وقررت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تنظر،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الخامس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8B0EB3" w:rsidRPr="00B43662">
        <w:rPr>
          <w:sz w:val="26"/>
          <w:szCs w:val="26"/>
          <w:rtl/>
          <w:lang w:bidi="ar-LB"/>
        </w:rPr>
        <w:t>مقترح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المقدم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كندا،</w:t>
      </w:r>
      <w:r w:rsidR="00A557AE" w:rsidRPr="00B43662">
        <w:rPr>
          <w:rStyle w:val="FootnoteReference"/>
          <w:sz w:val="26"/>
          <w:szCs w:val="26"/>
          <w:rtl/>
          <w:lang w:bidi="ar-LB"/>
        </w:rPr>
        <w:footnoteReference w:id="5"/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35EEB" w:rsidRPr="00B43662">
        <w:rPr>
          <w:rFonts w:hint="cs"/>
          <w:sz w:val="26"/>
          <w:szCs w:val="26"/>
          <w:rtl/>
          <w:lang w:bidi="ar-LB"/>
        </w:rPr>
        <w:t>و</w:t>
      </w:r>
      <w:r w:rsidRPr="00B43662">
        <w:rPr>
          <w:sz w:val="26"/>
          <w:szCs w:val="26"/>
          <w:rtl/>
          <w:lang w:bidi="ar-LB"/>
        </w:rPr>
        <w:t>الوارد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المرفق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الوثيقة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u w:val="single"/>
          <w:rtl/>
          <w:lang w:bidi="ar-LB"/>
        </w:rPr>
        <w:t>وقد</w:t>
      </w:r>
      <w:r w:rsidR="00E9358F" w:rsidRPr="00B43662">
        <w:rPr>
          <w:sz w:val="26"/>
          <w:szCs w:val="26"/>
          <w:u w:val="single"/>
          <w:rtl/>
          <w:lang w:bidi="ar-LB"/>
        </w:rPr>
        <w:t xml:space="preserve"> </w:t>
      </w:r>
      <w:r w:rsidRPr="00B43662">
        <w:rPr>
          <w:sz w:val="26"/>
          <w:szCs w:val="26"/>
          <w:u w:val="single"/>
          <w:rtl/>
          <w:lang w:bidi="ar-LB"/>
        </w:rPr>
        <w:t>ترغب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النظر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المسألة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4A0BEF34" w14:textId="1D6F88A7" w:rsidR="00E238A1" w:rsidRPr="00B43662" w:rsidRDefault="00E238A1" w:rsidP="00A16133">
      <w:pPr>
        <w:pStyle w:val="0Heading0"/>
        <w:bidi/>
        <w:spacing w:after="22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رابعا-</w:t>
      </w:r>
      <w:r w:rsidRPr="00B43662">
        <w:rPr>
          <w:b/>
          <w:bCs/>
          <w:sz w:val="26"/>
          <w:szCs w:val="26"/>
          <w:rtl/>
          <w:lang w:bidi="ar-LB"/>
        </w:rPr>
        <w:tab/>
      </w:r>
      <w:r w:rsidR="00735EEB" w:rsidRPr="00B43662">
        <w:rPr>
          <w:b/>
          <w:bCs/>
          <w:sz w:val="26"/>
          <w:szCs w:val="26"/>
          <w:rtl/>
          <w:lang w:bidi="ar-LB"/>
        </w:rPr>
        <w:t>تقارير عن تنفيذ المقررات ومتابعة المناقشات السابقة المتعلقة باستعراض المشروعات</w:t>
      </w:r>
    </w:p>
    <w:p w14:paraId="6B318558" w14:textId="5043B13C" w:rsidR="00253D2C" w:rsidRPr="00B43662" w:rsidRDefault="00253D2C" w:rsidP="00A16133">
      <w:pPr>
        <w:pStyle w:val="0Heading0"/>
        <w:bidi/>
        <w:spacing w:after="220"/>
        <w:jc w:val="both"/>
        <w:outlineLvl w:val="0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رابعا-1</w:t>
      </w:r>
      <w:r w:rsidRPr="00B43662">
        <w:rPr>
          <w:b/>
          <w:bCs/>
          <w:sz w:val="26"/>
          <w:szCs w:val="26"/>
          <w:rtl/>
          <w:lang w:bidi="ar-LB"/>
        </w:rPr>
        <w:tab/>
        <w:t>طلبات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تجديد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التعزيز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المؤسسي</w:t>
      </w:r>
    </w:p>
    <w:p w14:paraId="34442809" w14:textId="5A1F47CD" w:rsidR="00253D2C" w:rsidRPr="00B43662" w:rsidRDefault="00253D2C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استعرضت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التقارير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النهائية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تمديد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المؤسسي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81532" w:rsidRPr="00B43662">
        <w:rPr>
          <w:rFonts w:hint="cs"/>
          <w:sz w:val="26"/>
          <w:szCs w:val="26"/>
          <w:rtl/>
          <w:lang w:bidi="ar-LB"/>
        </w:rPr>
        <w:t>لما مجموعه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35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rFonts w:hint="cs"/>
          <w:sz w:val="26"/>
          <w:szCs w:val="26"/>
          <w:rtl/>
          <w:lang w:bidi="ar-LB"/>
        </w:rPr>
        <w:t>بلدا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ضوء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>مقرر</w:t>
      </w:r>
      <w:r w:rsidRPr="00B43662">
        <w:rPr>
          <w:sz w:val="26"/>
          <w:szCs w:val="26"/>
          <w:rtl/>
          <w:lang w:bidi="ar-LB"/>
        </w:rPr>
        <w:t>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الصلة،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91/63(د)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مستوى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المؤسسي،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91/63(ج)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81532" w:rsidRPr="00B43662">
        <w:rPr>
          <w:rFonts w:hint="cs"/>
          <w:sz w:val="26"/>
          <w:szCs w:val="26"/>
          <w:rtl/>
          <w:lang w:bidi="ar-LB"/>
        </w:rPr>
        <w:t>شرط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استخدام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الشكل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المنقح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للتقارير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النهائية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تمديد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المؤسسي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ومؤشرات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الأداء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المقابلة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وتمت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مقارنة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جميع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الطلبات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بتقارير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المؤسسي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السابقة؛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</w:t>
      </w:r>
      <w:r w:rsidR="00081532" w:rsidRPr="00B43662">
        <w:rPr>
          <w:sz w:val="26"/>
          <w:szCs w:val="26"/>
          <w:rtl/>
          <w:lang w:bidi="ar-LB"/>
        </w:rPr>
        <w:t>التقارير المرحلية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81532" w:rsidRPr="00B43662">
        <w:rPr>
          <w:rFonts w:hint="cs"/>
          <w:sz w:val="26"/>
          <w:szCs w:val="26"/>
          <w:rtl/>
          <w:lang w:bidi="ar-LB"/>
        </w:rPr>
        <w:t>البرامج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القطري</w:t>
      </w:r>
      <w:r w:rsidR="00081532" w:rsidRPr="00B43662">
        <w:rPr>
          <w:rFonts w:hint="cs"/>
          <w:sz w:val="26"/>
          <w:szCs w:val="26"/>
          <w:rtl/>
          <w:lang w:bidi="ar-LB"/>
        </w:rPr>
        <w:t>ة</w:t>
      </w:r>
      <w:r w:rsidRPr="00B43662">
        <w:rPr>
          <w:sz w:val="26"/>
          <w:szCs w:val="26"/>
          <w:rtl/>
          <w:lang w:bidi="ar-LB"/>
        </w:rPr>
        <w:t>؛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المبلغ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عنها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بموجب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7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بروتوكول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مونتريال؛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وأحدث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التقارير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1821"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6A1821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1821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6A1821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؛ </w:t>
      </w:r>
      <w:r w:rsidRPr="00B43662">
        <w:rPr>
          <w:sz w:val="26"/>
          <w:szCs w:val="26"/>
          <w:rtl/>
          <w:lang w:bidi="ar-LB"/>
        </w:rPr>
        <w:t>و</w:t>
      </w:r>
      <w:r w:rsidR="00081532" w:rsidRPr="00B43662">
        <w:rPr>
          <w:sz w:val="26"/>
          <w:szCs w:val="26"/>
          <w:rtl/>
          <w:lang w:bidi="ar-LB"/>
        </w:rPr>
        <w:t>التقارير المرحلية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قدمتها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وكالات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الخامس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والتسعين؛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</w:t>
      </w:r>
      <w:r w:rsidR="00E9358F" w:rsidRPr="00B43662">
        <w:rPr>
          <w:sz w:val="26"/>
          <w:szCs w:val="26"/>
          <w:rtl/>
          <w:lang w:bidi="ar-LB"/>
        </w:rPr>
        <w:t>مقرر</w:t>
      </w:r>
      <w:r w:rsidRPr="00B43662">
        <w:rPr>
          <w:sz w:val="26"/>
          <w:szCs w:val="26"/>
          <w:rtl/>
          <w:lang w:bidi="ar-LB"/>
        </w:rPr>
        <w:t>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الصلة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بالامتثال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اعتمدتها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الأطراف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بروتوكول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مونتريال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المجموع،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35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rFonts w:hint="cs"/>
          <w:sz w:val="26"/>
          <w:szCs w:val="26"/>
          <w:rtl/>
          <w:lang w:bidi="ar-LB"/>
        </w:rPr>
        <w:t>بلدا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81532" w:rsidRPr="00B43662">
        <w:rPr>
          <w:rFonts w:hint="cs"/>
          <w:sz w:val="26"/>
          <w:szCs w:val="26"/>
          <w:rtl/>
          <w:lang w:bidi="ar-LB"/>
        </w:rPr>
        <w:t>البرنامج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القطري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2023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حتى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تاريخ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إصدار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وثائق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برامج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العمل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الصلة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وأفادت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جميع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بأنها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حققت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حققت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جزئيا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جميع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أهداف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المؤسسي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3B24FD" w:rsidRPr="00B43662">
        <w:rPr>
          <w:rFonts w:hint="cs"/>
          <w:sz w:val="26"/>
          <w:szCs w:val="26"/>
          <w:rtl/>
          <w:lang w:bidi="ar-LB"/>
        </w:rPr>
        <w:t>المطبقة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ولاحظت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هناك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مستوى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جيدا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الاتساق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تطبيق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مؤشرات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الأداء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المؤسسي</w:t>
      </w:r>
      <w:r w:rsidR="00E9358F" w:rsidRPr="00B43662">
        <w:rPr>
          <w:sz w:val="26"/>
          <w:szCs w:val="26"/>
          <w:rtl/>
          <w:lang w:bidi="ar-LB"/>
        </w:rPr>
        <w:t>. وت</w:t>
      </w:r>
      <w:r w:rsidRPr="00B43662">
        <w:rPr>
          <w:sz w:val="26"/>
          <w:szCs w:val="26"/>
          <w:rtl/>
          <w:lang w:bidi="ar-LB"/>
        </w:rPr>
        <w:t>وصي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بالموافقة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81532" w:rsidRPr="00B43662">
        <w:rPr>
          <w:rFonts w:hint="cs"/>
          <w:sz w:val="26"/>
          <w:szCs w:val="26"/>
          <w:rtl/>
          <w:lang w:bidi="ar-LB"/>
        </w:rPr>
        <w:t>الشمولية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جميع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81532" w:rsidRPr="00B43662">
        <w:rPr>
          <w:rFonts w:hint="cs"/>
          <w:sz w:val="26"/>
          <w:szCs w:val="26"/>
          <w:rtl/>
          <w:lang w:bidi="ar-LB"/>
        </w:rPr>
        <w:t>التعزيز المؤسسي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المقدمة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الخامس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60D3C754" w14:textId="256A42A4" w:rsidR="00253D2C" w:rsidRPr="00B43662" w:rsidRDefault="00253D2C" w:rsidP="00A16133">
      <w:pPr>
        <w:pStyle w:val="0Heading0"/>
        <w:bidi/>
        <w:spacing w:after="22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رابعا-2</w:t>
      </w:r>
      <w:r w:rsidR="00081532" w:rsidRPr="00B43662">
        <w:rPr>
          <w:b/>
          <w:bCs/>
          <w:sz w:val="26"/>
          <w:szCs w:val="26"/>
          <w:rtl/>
          <w:lang w:bidi="ar-LB"/>
        </w:rPr>
        <w:tab/>
      </w:r>
      <w:r w:rsidR="00161561" w:rsidRPr="00B43662">
        <w:rPr>
          <w:b/>
          <w:bCs/>
          <w:sz w:val="26"/>
          <w:szCs w:val="26"/>
          <w:rtl/>
          <w:lang w:bidi="ar-LB"/>
        </w:rPr>
        <w:t xml:space="preserve">حجب </w:t>
      </w:r>
      <w:r w:rsidR="00081532" w:rsidRPr="00B43662">
        <w:rPr>
          <w:b/>
          <w:bCs/>
          <w:sz w:val="26"/>
          <w:szCs w:val="26"/>
          <w:rtl/>
          <w:lang w:bidi="ar-LB"/>
        </w:rPr>
        <w:t>التمويل في انتظار تقديم تقارير التحقق أو استيفاء شروط محددة</w:t>
      </w:r>
    </w:p>
    <w:p w14:paraId="7E71125C" w14:textId="7D126434" w:rsidR="004B69D7" w:rsidRPr="00B43662" w:rsidRDefault="00081532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وافقت اللجنة التنفيذية</w:t>
      </w:r>
      <w:r w:rsidRPr="00B43662">
        <w:rPr>
          <w:rFonts w:hint="cs"/>
          <w:sz w:val="26"/>
          <w:szCs w:val="26"/>
          <w:rtl/>
          <w:lang w:bidi="ar-LB"/>
        </w:rPr>
        <w:t>،</w:t>
      </w:r>
      <w:r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الثالث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والتسعين،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الثانية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BD295B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BD295B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لموزامبيق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4C635A" w:rsidRPr="00B43662">
        <w:rPr>
          <w:rFonts w:hint="cs"/>
          <w:sz w:val="26"/>
          <w:szCs w:val="26"/>
          <w:rtl/>
          <w:lang w:bidi="ar-LB"/>
        </w:rPr>
        <w:t>والشريحة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منها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أساس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أمين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الخزانة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لن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يحول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الأموال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الموافق عليها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اليونيب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</w:t>
      </w:r>
      <w:r w:rsidR="00161561" w:rsidRPr="00B43662">
        <w:rPr>
          <w:sz w:val="26"/>
          <w:szCs w:val="26"/>
          <w:rtl/>
          <w:lang w:bidi="ar-LB"/>
        </w:rPr>
        <w:t>اليوئنديبي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إلا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بعد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تتلقى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تأكيدا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المعدات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سيتم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شراؤها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بموجب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مكون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اليونيدو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توزيعها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المستفيدين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إجراء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التدريب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ذي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الصلة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(ال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="00BD295B" w:rsidRPr="00B43662">
        <w:rPr>
          <w:sz w:val="26"/>
          <w:szCs w:val="26"/>
          <w:rtl/>
          <w:lang w:bidi="ar-LB"/>
        </w:rPr>
        <w:t>93/44(هـ)(</w:t>
      </w:r>
      <w:r w:rsidRPr="00B43662">
        <w:rPr>
          <w:rFonts w:hint="cs"/>
          <w:sz w:val="26"/>
          <w:szCs w:val="26"/>
          <w:rtl/>
          <w:lang w:bidi="ar-LB"/>
        </w:rPr>
        <w:t>2</w:t>
      </w:r>
      <w:r w:rsidR="00BD295B" w:rsidRPr="00B43662">
        <w:rPr>
          <w:sz w:val="26"/>
          <w:szCs w:val="26"/>
          <w:rtl/>
          <w:lang w:bidi="ar-LB"/>
        </w:rPr>
        <w:t>))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BD295B" w:rsidRPr="00B43662">
        <w:rPr>
          <w:sz w:val="26"/>
          <w:szCs w:val="26"/>
          <w:rtl/>
          <w:lang w:bidi="ar-LB"/>
        </w:rPr>
        <w:t>وفي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سبتمبر/أيلول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2024،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أكدت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اليونيدو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استكمال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الأنشطة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المعلقة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وقدمت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</w:t>
      </w:r>
      <w:r w:rsidR="00BD295B" w:rsidRPr="00B43662">
        <w:rPr>
          <w:sz w:val="26"/>
          <w:szCs w:val="26"/>
          <w:rtl/>
          <w:lang w:bidi="ar-LB"/>
        </w:rPr>
        <w:t>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المرحلي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ذي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الصلة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وشهادة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قبول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المعدات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ومذكرة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مفهوم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 xml:space="preserve">بشأن </w:t>
      </w:r>
      <w:r w:rsidR="00BD295B" w:rsidRPr="00B43662">
        <w:rPr>
          <w:sz w:val="26"/>
          <w:szCs w:val="26"/>
          <w:rtl/>
          <w:lang w:bidi="ar-LB"/>
        </w:rPr>
        <w:t>التدريب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وقائمة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المشاركين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التدريب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BD295B" w:rsidRPr="00B43662">
        <w:rPr>
          <w:sz w:val="26"/>
          <w:szCs w:val="26"/>
          <w:rtl/>
          <w:lang w:bidi="ar-LB"/>
        </w:rPr>
        <w:t>وأُبلغ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أمين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الخزانة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بهذا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التطور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وط</w:t>
      </w:r>
      <w:r w:rsidR="003B24FD" w:rsidRPr="00B43662">
        <w:rPr>
          <w:rFonts w:hint="cs"/>
          <w:sz w:val="26"/>
          <w:szCs w:val="26"/>
          <w:rtl/>
          <w:lang w:bidi="ar-LB"/>
        </w:rPr>
        <w:t>ُ</w:t>
      </w:r>
      <w:r w:rsidR="00BD295B" w:rsidRPr="00B43662">
        <w:rPr>
          <w:sz w:val="26"/>
          <w:szCs w:val="26"/>
          <w:rtl/>
          <w:lang w:bidi="ar-LB"/>
        </w:rPr>
        <w:t>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منه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صرف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الأموال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lastRenderedPageBreak/>
        <w:t>الموافق عليها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ل</w:t>
      </w:r>
      <w:r w:rsidR="00161561" w:rsidRPr="00B43662">
        <w:rPr>
          <w:sz w:val="26"/>
          <w:szCs w:val="26"/>
          <w:rtl/>
          <w:lang w:bidi="ar-LB"/>
        </w:rPr>
        <w:t>ليونيب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و</w:t>
      </w:r>
      <w:r w:rsidR="00161561" w:rsidRPr="00B43662">
        <w:rPr>
          <w:sz w:val="26"/>
          <w:szCs w:val="26"/>
          <w:rtl/>
          <w:lang w:bidi="ar-LB"/>
        </w:rPr>
        <w:t>اليوئنديبي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لتنفيذ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A16133" w:rsidRPr="00B43662">
        <w:rPr>
          <w:sz w:val="26"/>
          <w:szCs w:val="26"/>
          <w:rtl/>
          <w:lang w:bidi="ar-LB"/>
        </w:rPr>
        <w:t>الشريحة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الثانية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1821"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6A1821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A1821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6A1821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D295B" w:rsidRPr="00B43662">
        <w:rPr>
          <w:sz w:val="26"/>
          <w:szCs w:val="26"/>
          <w:rtl/>
          <w:lang w:bidi="ar-LB"/>
        </w:rPr>
        <w:t>لموزامبيق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5889B7E2" w14:textId="0029F082" w:rsidR="00FF2183" w:rsidRPr="00B43662" w:rsidRDefault="004B69D7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وفي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الثالث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وافقت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أيضا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الشريحة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الثانية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الثانية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إزالة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لقطر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أساس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sz w:val="26"/>
          <w:szCs w:val="26"/>
          <w:rtl/>
          <w:lang w:bidi="ar-LB"/>
        </w:rPr>
        <w:t xml:space="preserve">أمين الخزانة لن </w:t>
      </w:r>
      <w:r w:rsidR="001D2F09" w:rsidRPr="00B43662">
        <w:rPr>
          <w:rFonts w:hint="cs"/>
          <w:sz w:val="26"/>
          <w:szCs w:val="26"/>
          <w:rtl/>
          <w:lang w:bidi="ar-LB"/>
        </w:rPr>
        <w:t>ي</w:t>
      </w:r>
      <w:r w:rsidR="001D2F09" w:rsidRPr="00B43662">
        <w:rPr>
          <w:sz w:val="26"/>
          <w:szCs w:val="26"/>
          <w:rtl/>
          <w:lang w:bidi="ar-LB"/>
        </w:rPr>
        <w:t xml:space="preserve">حول </w:t>
      </w:r>
      <w:r w:rsidRPr="00B43662">
        <w:rPr>
          <w:sz w:val="26"/>
          <w:szCs w:val="26"/>
          <w:rtl/>
          <w:lang w:bidi="ar-LB"/>
        </w:rPr>
        <w:t>الأموال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الموافق عليها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اليونيب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 xml:space="preserve">إلا </w:t>
      </w:r>
      <w:r w:rsidRPr="00B43662">
        <w:rPr>
          <w:sz w:val="26"/>
          <w:szCs w:val="26"/>
          <w:rtl/>
          <w:lang w:bidi="ar-LB"/>
        </w:rPr>
        <w:t>بعد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تؤكد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>البلد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نفذ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الالتزامات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المدرجة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88/54(هـ</w:t>
      </w:r>
      <w:r w:rsidR="00FF2183" w:rsidRPr="00B43662">
        <w:rPr>
          <w:rFonts w:hint="cs"/>
          <w:sz w:val="26"/>
          <w:szCs w:val="26"/>
          <w:rtl/>
          <w:lang w:bidi="ar-LB"/>
        </w:rPr>
        <w:t>)</w:t>
      </w:r>
      <w:r w:rsidR="00FF2183" w:rsidRPr="00B43662">
        <w:rPr>
          <w:sz w:val="26"/>
          <w:szCs w:val="26"/>
          <w:rtl/>
          <w:lang w:bidi="ar-LB"/>
        </w:rPr>
        <w:t>(</w:t>
      </w:r>
      <w:r w:rsidRPr="00B43662">
        <w:rPr>
          <w:rFonts w:hint="cs"/>
          <w:sz w:val="26"/>
          <w:szCs w:val="26"/>
          <w:rtl/>
          <w:lang w:bidi="ar-LB"/>
        </w:rPr>
        <w:t>1</w:t>
      </w:r>
      <w:r w:rsidRPr="00B43662">
        <w:rPr>
          <w:sz w:val="26"/>
          <w:szCs w:val="26"/>
          <w:rtl/>
          <w:lang w:bidi="ar-LB"/>
        </w:rPr>
        <w:t>)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و(</w:t>
      </w:r>
      <w:r w:rsidRPr="00B43662">
        <w:rPr>
          <w:rFonts w:hint="cs"/>
          <w:sz w:val="26"/>
          <w:szCs w:val="26"/>
          <w:rtl/>
          <w:lang w:bidi="ar-LB"/>
        </w:rPr>
        <w:t>2</w:t>
      </w:r>
      <w:r w:rsidRPr="00B43662">
        <w:rPr>
          <w:sz w:val="26"/>
          <w:szCs w:val="26"/>
          <w:rtl/>
          <w:lang w:bidi="ar-LB"/>
        </w:rPr>
        <w:t>)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و(</w:t>
      </w:r>
      <w:r w:rsidRPr="00B43662">
        <w:rPr>
          <w:rFonts w:hint="cs"/>
          <w:sz w:val="26"/>
          <w:szCs w:val="26"/>
          <w:rtl/>
          <w:lang w:bidi="ar-LB"/>
        </w:rPr>
        <w:t>3</w:t>
      </w:r>
      <w:r w:rsidRPr="00B43662">
        <w:rPr>
          <w:sz w:val="26"/>
          <w:szCs w:val="26"/>
          <w:rtl/>
          <w:lang w:bidi="ar-LB"/>
        </w:rPr>
        <w:t>)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(ال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93/36(أ))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Pr="00B43662">
        <w:rPr>
          <w:sz w:val="26"/>
          <w:szCs w:val="26"/>
          <w:rtl/>
          <w:lang w:bidi="ar-LB"/>
        </w:rPr>
        <w:t>وفي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الانتهاء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 xml:space="preserve">إعداد </w:t>
      </w:r>
      <w:r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الوثيقة،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تتلق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تحديثا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حالة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هذه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الالتزامات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4688E1C3" w14:textId="3ED28BCB" w:rsidR="002A446D" w:rsidRPr="00B43662" w:rsidRDefault="008B0EB3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rFonts w:hint="cs"/>
          <w:sz w:val="26"/>
          <w:szCs w:val="26"/>
          <w:rtl/>
          <w:lang w:bidi="ar-LB"/>
        </w:rPr>
        <w:t>و</w:t>
      </w:r>
      <w:r w:rsidR="00FF2183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23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سبتمبر</w:t>
      </w:r>
      <w:r w:rsidR="00BC2241" w:rsidRPr="00B43662">
        <w:rPr>
          <w:rFonts w:hint="cs"/>
          <w:sz w:val="26"/>
          <w:szCs w:val="26"/>
          <w:rtl/>
          <w:lang w:bidi="ar-LB"/>
        </w:rPr>
        <w:t>/</w:t>
      </w:r>
      <w:r w:rsidR="00FF2183" w:rsidRPr="00B43662">
        <w:rPr>
          <w:rFonts w:hint="cs"/>
          <w:sz w:val="26"/>
          <w:szCs w:val="26"/>
          <w:rtl/>
          <w:lang w:bidi="ar-LB"/>
        </w:rPr>
        <w:t>أيلول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2024،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قدمت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ألمانيا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التحقق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لعام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2024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لليسوتو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FF2183" w:rsidRPr="00B43662">
        <w:rPr>
          <w:sz w:val="26"/>
          <w:szCs w:val="26"/>
          <w:rtl/>
          <w:lang w:bidi="ar-LB"/>
        </w:rPr>
        <w:t>وأكد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بلد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3B24FD" w:rsidRPr="00B43662">
        <w:rPr>
          <w:rFonts w:hint="cs"/>
          <w:sz w:val="26"/>
          <w:szCs w:val="26"/>
          <w:rtl/>
          <w:lang w:bidi="ar-LB"/>
        </w:rPr>
        <w:t>ممتثل ل</w:t>
      </w:r>
      <w:r w:rsidR="00FF2183" w:rsidRPr="00B43662">
        <w:rPr>
          <w:sz w:val="26"/>
          <w:szCs w:val="26"/>
          <w:rtl/>
          <w:lang w:bidi="ar-LB"/>
        </w:rPr>
        <w:t>أهدافه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وأن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sz w:val="26"/>
          <w:szCs w:val="26"/>
          <w:rtl/>
          <w:lang w:bidi="ar-LB"/>
        </w:rPr>
        <w:t>نظام إصدار التراخيص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والحصص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الخاص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به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rFonts w:hint="cs"/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FF2183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قيد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التنفيذ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FF2183" w:rsidRPr="00B43662">
        <w:rPr>
          <w:sz w:val="26"/>
          <w:szCs w:val="26"/>
          <w:rtl/>
          <w:lang w:bidi="ar-LB"/>
        </w:rPr>
        <w:t>وستتبع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ليسوتو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توصيات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لمواصلة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تعزيز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sz w:val="26"/>
          <w:szCs w:val="26"/>
          <w:rtl/>
          <w:lang w:bidi="ar-LB"/>
        </w:rPr>
        <w:t>نظام إصدار التراخيص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والحصص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الخاص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rFonts w:hint="cs"/>
          <w:sz w:val="26"/>
          <w:szCs w:val="26"/>
          <w:rtl/>
          <w:lang w:bidi="ar-LB"/>
        </w:rPr>
        <w:t>بالمواد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FF2183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أثناء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كل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إدارة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021023" w:rsidRPr="00B43662">
        <w:rPr>
          <w:rFonts w:hint="cs"/>
          <w:sz w:val="26"/>
          <w:szCs w:val="26"/>
          <w:rtl/>
          <w:lang w:bidi="ar-LB"/>
        </w:rPr>
        <w:t>إزال</w:t>
      </w:r>
      <w:r w:rsidR="00021023" w:rsidRPr="00B43662">
        <w:rPr>
          <w:rFonts w:hint="eastAsia"/>
          <w:sz w:val="26"/>
          <w:szCs w:val="26"/>
          <w:rtl/>
          <w:lang w:bidi="ar-LB"/>
        </w:rPr>
        <w:t>ة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021023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</w:t>
      </w:r>
      <w:r w:rsidR="00161561" w:rsidRPr="00B43662">
        <w:rPr>
          <w:sz w:val="26"/>
          <w:szCs w:val="26"/>
          <w:rtl/>
          <w:lang w:bidi="ar-LB"/>
        </w:rPr>
        <w:t>هيدروكلوروفلوروكربون</w:t>
      </w:r>
      <w:r w:rsidR="00021023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وخطة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>ال</w:t>
      </w:r>
      <w:r w:rsidR="00021023" w:rsidRPr="00B43662">
        <w:rPr>
          <w:rFonts w:hint="cs"/>
          <w:sz w:val="26"/>
          <w:szCs w:val="26"/>
          <w:rtl/>
          <w:lang w:bidi="ar-LB"/>
        </w:rPr>
        <w:t>تنفيذ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021023" w:rsidRPr="00B43662">
        <w:rPr>
          <w:rFonts w:hint="cs"/>
          <w:sz w:val="26"/>
          <w:szCs w:val="26"/>
          <w:rtl/>
          <w:lang w:bidi="ar-LB"/>
        </w:rPr>
        <w:t>بموجب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021023" w:rsidRPr="00B43662">
        <w:rPr>
          <w:rFonts w:hint="cs"/>
          <w:sz w:val="26"/>
          <w:szCs w:val="26"/>
          <w:rtl/>
          <w:lang w:bidi="ar-LB"/>
        </w:rPr>
        <w:t>تعديل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021023" w:rsidRPr="00B43662">
        <w:rPr>
          <w:rFonts w:hint="cs"/>
          <w:sz w:val="26"/>
          <w:szCs w:val="26"/>
          <w:rtl/>
          <w:lang w:bidi="ar-LB"/>
        </w:rPr>
        <w:t>كيغالي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FF2183" w:rsidRPr="00B43662">
        <w:rPr>
          <w:sz w:val="26"/>
          <w:szCs w:val="26"/>
          <w:rtl/>
          <w:lang w:bidi="ar-LB"/>
        </w:rPr>
        <w:t>ونظرا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لعدم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تحديد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أي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sz w:val="26"/>
          <w:szCs w:val="26"/>
          <w:rtl/>
          <w:lang w:bidi="ar-LB"/>
        </w:rPr>
        <w:t>مشاكل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التحقق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وأن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تقارير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المادة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7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2018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إلى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عام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2023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كانت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متسقة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الذي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التحقق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منه،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فقد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أخطرت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ألمانيا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بأنه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يمكن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استخدام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الأموال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الموافق عليها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لتنفيذ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FF2183" w:rsidRPr="00B43662">
        <w:rPr>
          <w:sz w:val="26"/>
          <w:szCs w:val="26"/>
          <w:rtl/>
          <w:lang w:bidi="ar-LB"/>
        </w:rPr>
        <w:t>المشروع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4217D9ED" w14:textId="612F247E" w:rsidR="002A446D" w:rsidRPr="00B43662" w:rsidRDefault="008B0EB3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rFonts w:hint="cs"/>
          <w:sz w:val="26"/>
          <w:szCs w:val="26"/>
          <w:rtl/>
          <w:lang w:bidi="ar-LB"/>
        </w:rPr>
        <w:t>و</w:t>
      </w:r>
      <w:r w:rsidRPr="00B43662">
        <w:rPr>
          <w:sz w:val="26"/>
          <w:szCs w:val="26"/>
          <w:rtl/>
          <w:lang w:bidi="ar-LB"/>
        </w:rPr>
        <w:t>صدقت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بابوا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غينيا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الجديدة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تعديل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كيغالي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12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نوفمبر/تشرين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الثاني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2024</w:t>
      </w:r>
      <w:r w:rsidR="00E9358F" w:rsidRPr="00B43662">
        <w:rPr>
          <w:sz w:val="26"/>
          <w:szCs w:val="26"/>
          <w:rtl/>
          <w:lang w:bidi="ar-LB"/>
        </w:rPr>
        <w:t xml:space="preserve">. </w:t>
      </w:r>
      <w:r w:rsidR="002A446D" w:rsidRPr="00B43662">
        <w:rPr>
          <w:sz w:val="26"/>
          <w:szCs w:val="26"/>
          <w:rtl/>
          <w:lang w:bidi="ar-LB"/>
        </w:rPr>
        <w:t>وأُبلغ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أمين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الخزانة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بهذا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التطور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وط</w:t>
      </w:r>
      <w:r w:rsidR="001D2F09" w:rsidRPr="00B43662">
        <w:rPr>
          <w:rFonts w:hint="cs"/>
          <w:sz w:val="26"/>
          <w:szCs w:val="26"/>
          <w:rtl/>
          <w:lang w:bidi="ar-LB"/>
        </w:rPr>
        <w:t>ُ</w:t>
      </w:r>
      <w:r w:rsidR="002A446D" w:rsidRPr="00B43662">
        <w:rPr>
          <w:sz w:val="26"/>
          <w:szCs w:val="26"/>
          <w:rtl/>
          <w:lang w:bidi="ar-LB"/>
        </w:rPr>
        <w:t>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منه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صرف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الأموال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الموافق عليها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لحكومة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ألمانيا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لإعداد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 xml:space="preserve">التنفيذ </w:t>
      </w:r>
      <w:r w:rsidR="007F27D6" w:rsidRPr="00B43662">
        <w:rPr>
          <w:rFonts w:hint="cs"/>
          <w:sz w:val="26"/>
          <w:szCs w:val="26"/>
          <w:rtl/>
          <w:lang w:bidi="ar-LB"/>
        </w:rPr>
        <w:t>ب</w:t>
      </w:r>
      <w:r w:rsidR="001D2F09" w:rsidRPr="00B43662">
        <w:rPr>
          <w:rFonts w:hint="cs"/>
          <w:sz w:val="26"/>
          <w:szCs w:val="26"/>
          <w:rtl/>
          <w:lang w:bidi="ar-LB"/>
        </w:rPr>
        <w:t>موجب تعديل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كيغالي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وفقا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2A446D" w:rsidRPr="00B43662">
        <w:rPr>
          <w:sz w:val="26"/>
          <w:szCs w:val="26"/>
          <w:rtl/>
          <w:lang w:bidi="ar-LB"/>
        </w:rPr>
        <w:t>لل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="002A446D" w:rsidRPr="00B43662">
        <w:rPr>
          <w:sz w:val="26"/>
          <w:szCs w:val="26"/>
          <w:rtl/>
          <w:lang w:bidi="ar-LB"/>
        </w:rPr>
        <w:t>94/23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3D173033" w14:textId="0995DAF1" w:rsidR="002A446D" w:rsidRPr="00B43662" w:rsidRDefault="002A446D" w:rsidP="00A16133">
      <w:pPr>
        <w:pStyle w:val="0Heading0"/>
        <w:bidi/>
        <w:spacing w:after="220"/>
        <w:jc w:val="both"/>
        <w:rPr>
          <w:b/>
          <w:bCs/>
          <w:sz w:val="26"/>
          <w:szCs w:val="26"/>
          <w:rtl/>
          <w:lang w:bidi="ar-LB"/>
        </w:rPr>
      </w:pPr>
      <w:r w:rsidRPr="00B43662">
        <w:rPr>
          <w:rFonts w:hint="cs"/>
          <w:b/>
          <w:bCs/>
          <w:sz w:val="26"/>
          <w:szCs w:val="26"/>
          <w:rtl/>
          <w:lang w:bidi="ar-LB"/>
        </w:rPr>
        <w:t>رابعا-3</w:t>
      </w:r>
      <w:r w:rsidRPr="00B43662">
        <w:rPr>
          <w:b/>
          <w:bCs/>
          <w:sz w:val="26"/>
          <w:szCs w:val="26"/>
          <w:rtl/>
          <w:lang w:bidi="ar-LB"/>
        </w:rPr>
        <w:tab/>
        <w:t>ملخص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أسعار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المواد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الخاضعة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للرقابة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  <w:r w:rsidRPr="00B43662">
        <w:rPr>
          <w:b/>
          <w:bCs/>
          <w:sz w:val="26"/>
          <w:szCs w:val="26"/>
          <w:rtl/>
          <w:lang w:bidi="ar-LB"/>
        </w:rPr>
        <w:t>والبدائل</w:t>
      </w:r>
      <w:r w:rsidR="00E9358F" w:rsidRPr="00B43662">
        <w:rPr>
          <w:b/>
          <w:bCs/>
          <w:sz w:val="26"/>
          <w:szCs w:val="26"/>
          <w:rtl/>
          <w:lang w:bidi="ar-LB"/>
        </w:rPr>
        <w:t xml:space="preserve"> </w:t>
      </w:r>
    </w:p>
    <w:p w14:paraId="26B99BD5" w14:textId="078155F8" w:rsidR="0029375C" w:rsidRPr="00B43662" w:rsidRDefault="002A446D" w:rsidP="00A16133">
      <w:pPr>
        <w:pStyle w:val="0Heading0"/>
        <w:numPr>
          <w:ilvl w:val="0"/>
          <w:numId w:val="50"/>
        </w:numPr>
        <w:bidi/>
        <w:spacing w:after="220"/>
        <w:ind w:left="0" w:firstLine="0"/>
        <w:jc w:val="both"/>
        <w:rPr>
          <w:sz w:val="26"/>
          <w:szCs w:val="26"/>
          <w:lang w:bidi="ar-LB"/>
        </w:rPr>
      </w:pPr>
      <w:r w:rsidRPr="00B43662">
        <w:rPr>
          <w:sz w:val="26"/>
          <w:szCs w:val="26"/>
          <w:rtl/>
          <w:lang w:bidi="ar-LB"/>
        </w:rPr>
        <w:t>تمشيا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E9358F" w:rsidRPr="00B43662">
        <w:rPr>
          <w:sz w:val="26"/>
          <w:szCs w:val="26"/>
          <w:rtl/>
          <w:lang w:bidi="ar-LB"/>
        </w:rPr>
        <w:t xml:space="preserve">مقرر </w:t>
      </w:r>
      <w:r w:rsidRPr="00B43662">
        <w:rPr>
          <w:sz w:val="26"/>
          <w:szCs w:val="26"/>
          <w:rtl/>
          <w:lang w:bidi="ar-LB"/>
        </w:rPr>
        <w:t>79/4(ج)،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أدرجت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كل</w:t>
      </w:r>
      <w:r w:rsidR="001D2F09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7F27D6" w:rsidRPr="00B43662">
        <w:rPr>
          <w:rFonts w:hint="cs"/>
          <w:sz w:val="26"/>
          <w:szCs w:val="26"/>
          <w:rtl/>
          <w:lang w:bidi="ar-LB"/>
        </w:rPr>
        <w:t>ال</w:t>
      </w:r>
      <w:r w:rsidR="001D2F09" w:rsidRPr="00B43662">
        <w:rPr>
          <w:rFonts w:hint="cs"/>
          <w:sz w:val="26"/>
          <w:szCs w:val="26"/>
          <w:rtl/>
          <w:lang w:bidi="ar-LB"/>
        </w:rPr>
        <w:t xml:space="preserve">تقرير </w:t>
      </w:r>
      <w:r w:rsidR="007F27D6" w:rsidRPr="00B43662">
        <w:rPr>
          <w:rFonts w:hint="cs"/>
          <w:sz w:val="26"/>
          <w:szCs w:val="26"/>
          <w:rtl/>
          <w:lang w:bidi="ar-LB"/>
        </w:rPr>
        <w:t>المعنون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"</w:t>
      </w:r>
      <w:r w:rsidR="008B0EB3" w:rsidRPr="00B43662">
        <w:rPr>
          <w:sz w:val="26"/>
          <w:szCs w:val="26"/>
          <w:rtl/>
          <w:lang w:bidi="ar-LB"/>
        </w:rPr>
        <w:t>نظرة عامة على القضايا التي تبينت أثناء استعراض المشروعات</w:t>
      </w:r>
      <w:r w:rsidRPr="00B43662">
        <w:rPr>
          <w:sz w:val="26"/>
          <w:szCs w:val="26"/>
          <w:rtl/>
          <w:lang w:bidi="ar-LB"/>
        </w:rPr>
        <w:t>"،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ملخصا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لأسعار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الخاضعة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للرقابة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والبدائل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سيتم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7F27D6" w:rsidRPr="00B43662">
        <w:rPr>
          <w:rFonts w:hint="cs"/>
          <w:sz w:val="26"/>
          <w:szCs w:val="26"/>
          <w:rtl/>
          <w:lang w:bidi="ar-LB"/>
        </w:rPr>
        <w:t>إدخالها</w:t>
      </w:r>
      <w:r w:rsidRPr="00B43662">
        <w:rPr>
          <w:sz w:val="26"/>
          <w:szCs w:val="26"/>
          <w:rtl/>
          <w:lang w:bidi="ar-LB"/>
        </w:rPr>
        <w:t>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كما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أبلغت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B43662" w:rsidRPr="00B43662">
        <w:rPr>
          <w:rFonts w:hint="cs"/>
          <w:sz w:val="26"/>
          <w:szCs w:val="26"/>
          <w:rtl/>
          <w:lang w:bidi="ar-LB"/>
        </w:rPr>
        <w:t>مؤسسات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مقترحات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جديدة،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توضيح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>ل</w:t>
      </w:r>
      <w:r w:rsidRPr="00B43662">
        <w:rPr>
          <w:sz w:val="26"/>
          <w:szCs w:val="26"/>
          <w:rtl/>
          <w:lang w:bidi="ar-LB"/>
        </w:rPr>
        <w:t>أي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اختلافات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تلك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الأسعار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والأسعار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المذكورة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تقرير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بيانات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>البرنامج القطري</w:t>
      </w:r>
      <w:r w:rsidR="00E9358F" w:rsidRPr="00B43662">
        <w:rPr>
          <w:sz w:val="26"/>
          <w:szCs w:val="26"/>
          <w:rtl/>
          <w:lang w:bidi="ar-LB"/>
        </w:rPr>
        <w:t>. وت</w:t>
      </w:r>
      <w:r w:rsidRPr="00B43662">
        <w:rPr>
          <w:sz w:val="26"/>
          <w:szCs w:val="26"/>
          <w:rtl/>
          <w:lang w:bidi="ar-LB"/>
        </w:rPr>
        <w:t>لقت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8B0EB3"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61561" w:rsidRPr="00B43662">
        <w:rPr>
          <w:sz w:val="26"/>
          <w:szCs w:val="26"/>
          <w:rtl/>
          <w:lang w:bidi="ar-LB"/>
        </w:rPr>
        <w:t>مشروعات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استثمارية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لمشروعين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استثماريين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مستقلين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43662" w:rsidRPr="00B43662">
        <w:rPr>
          <w:rFonts w:hint="cs"/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الأرجنتين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والمغرب،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ومشروع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استثماري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واحد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مدرج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كجزء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>ال</w:t>
      </w:r>
      <w:r w:rsidR="001C6AB6" w:rsidRPr="00B43662">
        <w:rPr>
          <w:rFonts w:hint="cs"/>
          <w:sz w:val="26"/>
          <w:szCs w:val="26"/>
          <w:rtl/>
          <w:lang w:bidi="ar-LB"/>
        </w:rPr>
        <w:t>تنفيذ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C6AB6" w:rsidRPr="00B43662">
        <w:rPr>
          <w:rFonts w:hint="cs"/>
          <w:sz w:val="26"/>
          <w:szCs w:val="26"/>
          <w:rtl/>
          <w:lang w:bidi="ar-LB"/>
        </w:rPr>
        <w:t>بموجب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C6AB6" w:rsidRPr="00B43662">
        <w:rPr>
          <w:rFonts w:hint="cs"/>
          <w:sz w:val="26"/>
          <w:szCs w:val="26"/>
          <w:rtl/>
          <w:lang w:bidi="ar-LB"/>
        </w:rPr>
        <w:t>تعديل</w:t>
      </w:r>
      <w:r w:rsidR="00E9358F" w:rsidRPr="00B43662">
        <w:rPr>
          <w:rFonts w:hint="cs"/>
          <w:sz w:val="26"/>
          <w:szCs w:val="26"/>
          <w:rtl/>
          <w:lang w:bidi="ar-LB"/>
        </w:rPr>
        <w:t xml:space="preserve"> </w:t>
      </w:r>
      <w:r w:rsidR="001C6AB6" w:rsidRPr="00B43662">
        <w:rPr>
          <w:rFonts w:hint="cs"/>
          <w:sz w:val="26"/>
          <w:szCs w:val="26"/>
          <w:rtl/>
          <w:lang w:bidi="ar-LB"/>
        </w:rPr>
        <w:t>كيغالي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لنيجيريا</w:t>
      </w:r>
      <w:r w:rsidR="00E9358F" w:rsidRPr="00B43662">
        <w:rPr>
          <w:sz w:val="26"/>
          <w:szCs w:val="26"/>
          <w:rtl/>
          <w:lang w:bidi="ar-LB"/>
        </w:rPr>
        <w:t>. ول</w:t>
      </w:r>
      <w:r w:rsidRPr="00B43662">
        <w:rPr>
          <w:sz w:val="26"/>
          <w:szCs w:val="26"/>
          <w:rtl/>
          <w:lang w:bidi="ar-LB"/>
        </w:rPr>
        <w:t>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تطلب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>المؤسسات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المدرجة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المقترحات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تمويلا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لتكاليف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التشغيل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الإضافية،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وبالتالي،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لم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>تجر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مناقشات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1D2F09" w:rsidRPr="00B43662">
        <w:rPr>
          <w:rFonts w:hint="cs"/>
          <w:sz w:val="26"/>
          <w:szCs w:val="26"/>
          <w:rtl/>
          <w:lang w:bidi="ar-LB"/>
        </w:rPr>
        <w:t>بشأن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أسعار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الخاضعة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للرقابة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والبدائل</w:t>
      </w:r>
      <w:r w:rsidR="00E9358F" w:rsidRPr="00B43662">
        <w:rPr>
          <w:sz w:val="26"/>
          <w:szCs w:val="26"/>
          <w:rtl/>
          <w:lang w:bidi="ar-LB"/>
        </w:rPr>
        <w:t>.</w:t>
      </w:r>
    </w:p>
    <w:p w14:paraId="70536FFB" w14:textId="77777777" w:rsidR="0029375C" w:rsidRPr="00B43662" w:rsidRDefault="0029375C" w:rsidP="00144D01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  <w:lang w:bidi="ar-LB"/>
        </w:rPr>
        <w:sectPr w:rsidR="0029375C" w:rsidRPr="00B43662" w:rsidSect="00E9358F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440" w:bottom="862" w:left="1440" w:header="720" w:footer="476" w:gutter="0"/>
          <w:cols w:space="720"/>
          <w:titlePg/>
        </w:sectPr>
      </w:pPr>
    </w:p>
    <w:p w14:paraId="3055250C" w14:textId="5680B34F" w:rsidR="007E5D09" w:rsidRPr="00B43662" w:rsidRDefault="008B0EB3" w:rsidP="00144D01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  <w:lang w:bidi="ar-LB"/>
        </w:rPr>
      </w:pPr>
      <w:r w:rsidRPr="00B43662">
        <w:rPr>
          <w:rFonts w:hint="cs"/>
          <w:b/>
          <w:bCs/>
          <w:sz w:val="28"/>
          <w:szCs w:val="28"/>
          <w:rtl/>
          <w:lang w:bidi="ar-LB"/>
        </w:rPr>
        <w:lastRenderedPageBreak/>
        <w:t>المرفق</w:t>
      </w:r>
      <w:r w:rsidR="00E9358F" w:rsidRPr="00B43662">
        <w:rPr>
          <w:rFonts w:hint="cs"/>
          <w:b/>
          <w:bCs/>
          <w:sz w:val="28"/>
          <w:szCs w:val="28"/>
          <w:rtl/>
          <w:lang w:bidi="ar-LB"/>
        </w:rPr>
        <w:t xml:space="preserve"> </w:t>
      </w:r>
      <w:r w:rsidR="00AA6C4A" w:rsidRPr="00B43662">
        <w:rPr>
          <w:rFonts w:hint="cs"/>
          <w:b/>
          <w:bCs/>
          <w:sz w:val="28"/>
          <w:szCs w:val="28"/>
          <w:rtl/>
          <w:lang w:bidi="ar-LB"/>
        </w:rPr>
        <w:t>الأول</w:t>
      </w:r>
    </w:p>
    <w:p w14:paraId="52469268" w14:textId="76566EA4" w:rsidR="00AA6C4A" w:rsidRPr="00B43662" w:rsidRDefault="00AA6C4A" w:rsidP="00B43662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  <w:rtl/>
          <w:lang w:bidi="ar-LB"/>
        </w:rPr>
      </w:pPr>
      <w:r w:rsidRPr="00B43662">
        <w:rPr>
          <w:rFonts w:hint="cs"/>
          <w:b/>
          <w:bCs/>
          <w:sz w:val="28"/>
          <w:szCs w:val="28"/>
          <w:rtl/>
          <w:lang w:bidi="ar-LB"/>
        </w:rPr>
        <w:t>مشروع</w:t>
      </w:r>
      <w:r w:rsidR="00E9358F" w:rsidRPr="00B43662">
        <w:rPr>
          <w:rFonts w:hint="cs"/>
          <w:b/>
          <w:bCs/>
          <w:sz w:val="28"/>
          <w:szCs w:val="28"/>
          <w:rtl/>
          <w:lang w:bidi="ar-LB"/>
        </w:rPr>
        <w:t xml:space="preserve"> مقرر </w:t>
      </w:r>
      <w:r w:rsidRPr="00B43662">
        <w:rPr>
          <w:rFonts w:hint="cs"/>
          <w:b/>
          <w:bCs/>
          <w:sz w:val="28"/>
          <w:szCs w:val="28"/>
          <w:rtl/>
          <w:lang w:bidi="ar-LB"/>
        </w:rPr>
        <w:t>بشأ</w:t>
      </w:r>
      <w:r w:rsidR="008B0EB3" w:rsidRPr="00B43662">
        <w:rPr>
          <w:rFonts w:hint="cs"/>
          <w:b/>
          <w:bCs/>
          <w:sz w:val="28"/>
          <w:szCs w:val="28"/>
          <w:rtl/>
          <w:lang w:bidi="ar-LB"/>
        </w:rPr>
        <w:t>ن</w:t>
      </w:r>
      <w:r w:rsidR="00E9358F" w:rsidRPr="00B43662">
        <w:rPr>
          <w:rFonts w:hint="cs"/>
          <w:b/>
          <w:bCs/>
          <w:sz w:val="28"/>
          <w:szCs w:val="28"/>
          <w:rtl/>
          <w:lang w:bidi="ar-LB"/>
        </w:rPr>
        <w:t xml:space="preserve"> </w:t>
      </w:r>
      <w:r w:rsidRPr="00B43662">
        <w:rPr>
          <w:rFonts w:hint="cs"/>
          <w:b/>
          <w:bCs/>
          <w:sz w:val="28"/>
          <w:szCs w:val="28"/>
          <w:rtl/>
          <w:lang w:bidi="ar-LB"/>
        </w:rPr>
        <w:t>البند</w:t>
      </w:r>
      <w:r w:rsidR="00E9358F" w:rsidRPr="00B43662">
        <w:rPr>
          <w:rFonts w:hint="cs"/>
          <w:b/>
          <w:bCs/>
          <w:sz w:val="28"/>
          <w:szCs w:val="28"/>
          <w:rtl/>
          <w:lang w:bidi="ar-LB"/>
        </w:rPr>
        <w:t xml:space="preserve"> </w:t>
      </w:r>
      <w:r w:rsidRPr="00B43662">
        <w:rPr>
          <w:rFonts w:hint="cs"/>
          <w:b/>
          <w:bCs/>
          <w:sz w:val="28"/>
          <w:szCs w:val="28"/>
          <w:rtl/>
          <w:lang w:bidi="ar-LB"/>
        </w:rPr>
        <w:t>9(أ)</w:t>
      </w:r>
      <w:r w:rsidR="00E9358F" w:rsidRPr="00B43662">
        <w:rPr>
          <w:rFonts w:hint="cs"/>
          <w:b/>
          <w:bCs/>
          <w:sz w:val="28"/>
          <w:szCs w:val="28"/>
          <w:rtl/>
          <w:lang w:bidi="ar-LB"/>
        </w:rPr>
        <w:t xml:space="preserve"> </w:t>
      </w:r>
      <w:r w:rsidRPr="00B43662">
        <w:rPr>
          <w:rFonts w:hint="cs"/>
          <w:b/>
          <w:bCs/>
          <w:sz w:val="28"/>
          <w:szCs w:val="28"/>
          <w:rtl/>
          <w:lang w:bidi="ar-LB"/>
        </w:rPr>
        <w:t>من</w:t>
      </w:r>
      <w:r w:rsidR="00E9358F" w:rsidRPr="00B43662">
        <w:rPr>
          <w:rFonts w:hint="cs"/>
          <w:b/>
          <w:bCs/>
          <w:sz w:val="28"/>
          <w:szCs w:val="28"/>
          <w:rtl/>
          <w:lang w:bidi="ar-LB"/>
        </w:rPr>
        <w:t xml:space="preserve"> </w:t>
      </w:r>
      <w:r w:rsidRPr="00B43662">
        <w:rPr>
          <w:rFonts w:hint="cs"/>
          <w:b/>
          <w:bCs/>
          <w:sz w:val="28"/>
          <w:szCs w:val="28"/>
          <w:rtl/>
          <w:lang w:bidi="ar-LB"/>
        </w:rPr>
        <w:t>جدوا</w:t>
      </w:r>
      <w:r w:rsidR="00E9358F" w:rsidRPr="00B43662">
        <w:rPr>
          <w:rFonts w:hint="cs"/>
          <w:b/>
          <w:bCs/>
          <w:sz w:val="28"/>
          <w:szCs w:val="28"/>
          <w:rtl/>
          <w:lang w:bidi="ar-LB"/>
        </w:rPr>
        <w:t xml:space="preserve"> </w:t>
      </w:r>
      <w:r w:rsidRPr="00B43662">
        <w:rPr>
          <w:rFonts w:hint="cs"/>
          <w:b/>
          <w:bCs/>
          <w:sz w:val="28"/>
          <w:szCs w:val="28"/>
          <w:rtl/>
          <w:lang w:bidi="ar-LB"/>
        </w:rPr>
        <w:t>الأعمال</w:t>
      </w:r>
      <w:r w:rsidR="001D2F09" w:rsidRPr="00B43662">
        <w:rPr>
          <w:rFonts w:hint="cs"/>
          <w:b/>
          <w:bCs/>
          <w:sz w:val="28"/>
          <w:szCs w:val="28"/>
          <w:rtl/>
          <w:lang w:bidi="ar-LB"/>
        </w:rPr>
        <w:t>:</w:t>
      </w:r>
    </w:p>
    <w:p w14:paraId="241CF199" w14:textId="63FB2FF6" w:rsidR="00AA6C4A" w:rsidRPr="00B43662" w:rsidRDefault="008B0EB3" w:rsidP="00AA6C4A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  <w:lang w:bidi="ar-LB"/>
        </w:rPr>
      </w:pPr>
      <w:r w:rsidRPr="00B43662">
        <w:rPr>
          <w:rFonts w:hint="cs"/>
          <w:b/>
          <w:bCs/>
          <w:sz w:val="28"/>
          <w:szCs w:val="28"/>
          <w:rtl/>
          <w:lang w:bidi="ar-LB"/>
        </w:rPr>
        <w:t>نظرة عامة على القضايا التي تبينت أثناء استعراض المشروعات</w:t>
      </w:r>
    </w:p>
    <w:p w14:paraId="08F91E49" w14:textId="0186AA33" w:rsidR="00AA6C4A" w:rsidRPr="00B43662" w:rsidRDefault="00AA6C4A" w:rsidP="00AA6C4A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rtl/>
          <w:lang w:bidi="ar-LB"/>
        </w:rPr>
      </w:pPr>
      <w:r w:rsidRPr="00B43662">
        <w:rPr>
          <w:rFonts w:hint="cs"/>
          <w:b/>
          <w:bCs/>
          <w:sz w:val="24"/>
          <w:szCs w:val="24"/>
          <w:rtl/>
          <w:lang w:bidi="ar-LB"/>
        </w:rPr>
        <w:t>(مقدم</w:t>
      </w:r>
      <w:r w:rsidR="00E9358F" w:rsidRPr="00B43662">
        <w:rPr>
          <w:rFonts w:hint="cs"/>
          <w:b/>
          <w:bCs/>
          <w:sz w:val="24"/>
          <w:szCs w:val="24"/>
          <w:rtl/>
          <w:lang w:bidi="ar-LB"/>
        </w:rPr>
        <w:t xml:space="preserve"> </w:t>
      </w:r>
      <w:r w:rsidRPr="00B43662">
        <w:rPr>
          <w:rFonts w:hint="cs"/>
          <w:b/>
          <w:bCs/>
          <w:sz w:val="24"/>
          <w:szCs w:val="24"/>
          <w:rtl/>
          <w:lang w:bidi="ar-LB"/>
        </w:rPr>
        <w:t>من</w:t>
      </w:r>
      <w:r w:rsidR="00E9358F" w:rsidRPr="00B43662">
        <w:rPr>
          <w:rFonts w:hint="cs"/>
          <w:b/>
          <w:bCs/>
          <w:sz w:val="24"/>
          <w:szCs w:val="24"/>
          <w:rtl/>
          <w:lang w:bidi="ar-LB"/>
        </w:rPr>
        <w:t xml:space="preserve"> </w:t>
      </w:r>
      <w:r w:rsidRPr="00B43662">
        <w:rPr>
          <w:rFonts w:hint="cs"/>
          <w:b/>
          <w:bCs/>
          <w:sz w:val="24"/>
          <w:szCs w:val="24"/>
          <w:rtl/>
          <w:lang w:bidi="ar-LB"/>
        </w:rPr>
        <w:t>حكومة</w:t>
      </w:r>
      <w:r w:rsidR="00E9358F" w:rsidRPr="00B43662">
        <w:rPr>
          <w:rFonts w:hint="cs"/>
          <w:b/>
          <w:bCs/>
          <w:sz w:val="24"/>
          <w:szCs w:val="24"/>
          <w:rtl/>
          <w:lang w:bidi="ar-LB"/>
        </w:rPr>
        <w:t xml:space="preserve"> </w:t>
      </w:r>
      <w:r w:rsidRPr="00B43662">
        <w:rPr>
          <w:rFonts w:hint="cs"/>
          <w:b/>
          <w:bCs/>
          <w:sz w:val="24"/>
          <w:szCs w:val="24"/>
          <w:rtl/>
          <w:lang w:bidi="ar-LB"/>
        </w:rPr>
        <w:t>كندا)</w:t>
      </w:r>
    </w:p>
    <w:p w14:paraId="01C44C13" w14:textId="613F4E94" w:rsidR="00AA6C4A" w:rsidRPr="00B43662" w:rsidRDefault="00AA6C4A" w:rsidP="00AA6C4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r w:rsidRPr="00B43662">
        <w:rPr>
          <w:sz w:val="26"/>
          <w:szCs w:val="26"/>
          <w:u w:val="single"/>
          <w:rtl/>
          <w:lang w:bidi="ar-LB"/>
        </w:rPr>
        <w:t>توضيح</w:t>
      </w:r>
      <w:r w:rsidR="00E9358F" w:rsidRPr="00B43662">
        <w:rPr>
          <w:sz w:val="26"/>
          <w:szCs w:val="26"/>
          <w:u w:val="single"/>
          <w:rtl/>
          <w:lang w:bidi="ar-LB"/>
        </w:rPr>
        <w:t xml:space="preserve"> </w:t>
      </w:r>
      <w:r w:rsidRPr="00B43662">
        <w:rPr>
          <w:sz w:val="26"/>
          <w:szCs w:val="26"/>
          <w:u w:val="single"/>
          <w:rtl/>
          <w:lang w:bidi="ar-LB"/>
        </w:rPr>
        <w:t>ممارسات</w:t>
      </w:r>
      <w:r w:rsidR="00E9358F" w:rsidRPr="00B43662">
        <w:rPr>
          <w:sz w:val="26"/>
          <w:szCs w:val="26"/>
          <w:u w:val="single"/>
          <w:rtl/>
          <w:lang w:bidi="ar-LB"/>
        </w:rPr>
        <w:t xml:space="preserve"> </w:t>
      </w:r>
      <w:r w:rsidR="008B0EB3" w:rsidRPr="00B43662">
        <w:rPr>
          <w:sz w:val="26"/>
          <w:szCs w:val="26"/>
          <w:u w:val="single"/>
          <w:rtl/>
          <w:lang w:bidi="ar-LB"/>
        </w:rPr>
        <w:t>الأمانة</w:t>
      </w:r>
      <w:r w:rsidR="00E9358F" w:rsidRPr="00B43662">
        <w:rPr>
          <w:sz w:val="26"/>
          <w:szCs w:val="26"/>
          <w:u w:val="single"/>
          <w:rtl/>
          <w:lang w:bidi="ar-LB"/>
        </w:rPr>
        <w:t xml:space="preserve"> </w:t>
      </w:r>
      <w:r w:rsidRPr="00B43662">
        <w:rPr>
          <w:sz w:val="26"/>
          <w:szCs w:val="26"/>
          <w:u w:val="single"/>
          <w:rtl/>
          <w:lang w:bidi="ar-LB"/>
        </w:rPr>
        <w:t>فيما</w:t>
      </w:r>
      <w:r w:rsidR="00E9358F" w:rsidRPr="00B43662">
        <w:rPr>
          <w:sz w:val="26"/>
          <w:szCs w:val="26"/>
          <w:u w:val="single"/>
          <w:rtl/>
          <w:lang w:bidi="ar-LB"/>
        </w:rPr>
        <w:t xml:space="preserve"> </w:t>
      </w:r>
      <w:r w:rsidRPr="00B43662">
        <w:rPr>
          <w:sz w:val="26"/>
          <w:szCs w:val="26"/>
          <w:u w:val="single"/>
          <w:rtl/>
          <w:lang w:bidi="ar-LB"/>
        </w:rPr>
        <w:t>يتعلق</w:t>
      </w:r>
      <w:r w:rsidR="00E9358F" w:rsidRPr="00B43662">
        <w:rPr>
          <w:sz w:val="26"/>
          <w:szCs w:val="26"/>
          <w:u w:val="single"/>
          <w:rtl/>
          <w:lang w:bidi="ar-LB"/>
        </w:rPr>
        <w:t xml:space="preserve"> </w:t>
      </w:r>
      <w:r w:rsidRPr="00B43662">
        <w:rPr>
          <w:sz w:val="26"/>
          <w:szCs w:val="26"/>
          <w:u w:val="single"/>
          <w:rtl/>
          <w:lang w:bidi="ar-LB"/>
        </w:rPr>
        <w:t>ب</w:t>
      </w:r>
      <w:r w:rsidR="00DF2D9B" w:rsidRPr="00B43662">
        <w:rPr>
          <w:sz w:val="26"/>
          <w:szCs w:val="26"/>
          <w:u w:val="single"/>
          <w:rtl/>
          <w:lang w:bidi="ar-LB"/>
        </w:rPr>
        <w:t>خطط التنفيذ المتعلقة بالمواد الهيدروفلوروكربونية بموجب تعديل كيغالي</w:t>
      </w:r>
    </w:p>
    <w:p w14:paraId="610BAEA1" w14:textId="0D2A9959" w:rsidR="00AA6C4A" w:rsidRPr="00AA6C4A" w:rsidRDefault="00AA6C4A" w:rsidP="00AA6C4A">
      <w:pPr>
        <w:pStyle w:val="StyleHeader4Para4Left0Firstline0"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rtl/>
          <w:lang w:bidi="ar-LB"/>
        </w:rPr>
      </w:pPr>
      <w:r w:rsidRPr="00B43662">
        <w:rPr>
          <w:rFonts w:hint="cs"/>
          <w:sz w:val="26"/>
          <w:szCs w:val="26"/>
          <w:rtl/>
          <w:lang w:bidi="ar-LB"/>
        </w:rPr>
        <w:t>1-</w:t>
      </w:r>
      <w:r w:rsidRPr="00B43662">
        <w:rPr>
          <w:sz w:val="26"/>
          <w:szCs w:val="26"/>
          <w:rtl/>
          <w:lang w:bidi="ar-LB"/>
        </w:rPr>
        <w:tab/>
      </w:r>
      <w:r w:rsidRPr="00B43662">
        <w:rPr>
          <w:sz w:val="26"/>
          <w:szCs w:val="26"/>
          <w:u w:val="single"/>
          <w:rtl/>
          <w:lang w:bidi="ar-LB"/>
        </w:rPr>
        <w:t>قررت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اللجنة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التنفيذية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43662" w:rsidRPr="00B43662">
        <w:rPr>
          <w:rFonts w:hint="cs"/>
          <w:sz w:val="26"/>
          <w:szCs w:val="26"/>
          <w:rtl/>
          <w:lang w:bidi="ar-LB"/>
        </w:rPr>
        <w:t>الإحاطة علما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B43662" w:rsidRPr="00B43662">
        <w:rPr>
          <w:rFonts w:hint="cs"/>
          <w:sz w:val="26"/>
          <w:szCs w:val="26"/>
          <w:rtl/>
          <w:lang w:bidi="ar-LB"/>
        </w:rPr>
        <w:t>ب</w:t>
      </w:r>
      <w:r w:rsidRPr="00B43662">
        <w:rPr>
          <w:sz w:val="26"/>
          <w:szCs w:val="26"/>
          <w:rtl/>
          <w:lang w:bidi="ar-LB"/>
        </w:rPr>
        <w:t>النهج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الذي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اتبعته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الأمانة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الاجتماع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الثالث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والتسعين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لحساب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تخفيضات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المؤهل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للتمويل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المراد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خصمها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نقطة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البداية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</w:t>
      </w:r>
      <w:r w:rsidR="00161561" w:rsidRPr="00B43662">
        <w:rPr>
          <w:sz w:val="26"/>
          <w:szCs w:val="26"/>
          <w:rtl/>
          <w:lang w:bidi="ar-LB"/>
        </w:rPr>
        <w:t>تكاليف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التخفيض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التدريجي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rFonts w:hint="cs"/>
          <w:sz w:val="26"/>
          <w:szCs w:val="26"/>
          <w:rtl/>
          <w:lang w:bidi="ar-LB"/>
        </w:rPr>
        <w:t>للمواد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657995" w:rsidRPr="00B43662">
        <w:rPr>
          <w:sz w:val="26"/>
          <w:szCs w:val="26"/>
          <w:rtl/>
          <w:lang w:bidi="ar-LB"/>
        </w:rPr>
        <w:t>قطاع خدمة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التبريد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خطط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64F27" w:rsidRPr="00B43662">
        <w:rPr>
          <w:rFonts w:hint="cs"/>
          <w:sz w:val="26"/>
          <w:szCs w:val="26"/>
          <w:rtl/>
          <w:lang w:bidi="ar-LB"/>
        </w:rPr>
        <w:t>ا</w:t>
      </w:r>
      <w:r w:rsidRPr="00B43662">
        <w:rPr>
          <w:sz w:val="26"/>
          <w:szCs w:val="26"/>
          <w:rtl/>
          <w:lang w:bidi="ar-LB"/>
        </w:rPr>
        <w:t>لتنفيذ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64F27" w:rsidRPr="00B43662">
        <w:rPr>
          <w:rFonts w:hint="cs"/>
          <w:sz w:val="26"/>
          <w:szCs w:val="26"/>
          <w:rtl/>
          <w:lang w:bidi="ar-LB"/>
        </w:rPr>
        <w:t>المتعلقة ب</w:t>
      </w:r>
      <w:r w:rsidR="000253F6" w:rsidRPr="00B43662">
        <w:rPr>
          <w:rFonts w:hint="cs"/>
          <w:sz w:val="26"/>
          <w:szCs w:val="26"/>
          <w:rtl/>
          <w:lang w:bidi="ar-LB"/>
        </w:rPr>
        <w:t>المواد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</w:t>
      </w:r>
      <w:r w:rsidR="00DF2D9B" w:rsidRPr="00B43662">
        <w:rPr>
          <w:sz w:val="26"/>
          <w:szCs w:val="26"/>
          <w:rtl/>
          <w:lang w:bidi="ar-LB"/>
        </w:rPr>
        <w:t>هيدروفلوروكربون</w:t>
      </w:r>
      <w:r w:rsidR="000253F6" w:rsidRPr="00B43662">
        <w:rPr>
          <w:rFonts w:hint="cs"/>
          <w:sz w:val="26"/>
          <w:szCs w:val="26"/>
          <w:rtl/>
          <w:lang w:bidi="ar-LB"/>
        </w:rPr>
        <w:t>ية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64F27" w:rsidRPr="00B43662">
        <w:rPr>
          <w:rFonts w:hint="cs"/>
          <w:sz w:val="26"/>
          <w:szCs w:val="26"/>
          <w:rtl/>
          <w:lang w:bidi="ar-LB"/>
        </w:rPr>
        <w:t xml:space="preserve">بموجب تعديل كيغالي </w:t>
      </w:r>
      <w:r w:rsidRPr="00B43662">
        <w:rPr>
          <w:sz w:val="26"/>
          <w:szCs w:val="26"/>
          <w:rtl/>
          <w:lang w:bidi="ar-LB"/>
        </w:rPr>
        <w:t>للبلدان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غير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المنخفض،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والموافقة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على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استمرار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تطبيق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هذا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النهج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في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المرحلة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الأولى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من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="00564F27" w:rsidRPr="00B43662">
        <w:rPr>
          <w:sz w:val="26"/>
          <w:szCs w:val="26"/>
          <w:rtl/>
          <w:lang w:bidi="ar-LB"/>
        </w:rPr>
        <w:t xml:space="preserve">خطط </w:t>
      </w:r>
      <w:r w:rsidR="00564F27" w:rsidRPr="00B43662">
        <w:rPr>
          <w:rFonts w:hint="cs"/>
          <w:sz w:val="26"/>
          <w:szCs w:val="26"/>
          <w:rtl/>
          <w:lang w:bidi="ar-LB"/>
        </w:rPr>
        <w:t>ا</w:t>
      </w:r>
      <w:r w:rsidR="00564F27" w:rsidRPr="00B43662">
        <w:rPr>
          <w:sz w:val="26"/>
          <w:szCs w:val="26"/>
          <w:rtl/>
          <w:lang w:bidi="ar-LB"/>
        </w:rPr>
        <w:t xml:space="preserve">لتنفيذ </w:t>
      </w:r>
      <w:r w:rsidR="00564F27" w:rsidRPr="00B43662">
        <w:rPr>
          <w:rFonts w:hint="cs"/>
          <w:sz w:val="26"/>
          <w:szCs w:val="26"/>
          <w:rtl/>
          <w:lang w:bidi="ar-LB"/>
        </w:rPr>
        <w:t xml:space="preserve">بموجب تعديل كيغالي </w:t>
      </w:r>
      <w:r w:rsidRPr="00B43662">
        <w:rPr>
          <w:sz w:val="26"/>
          <w:szCs w:val="26"/>
          <w:rtl/>
          <w:lang w:bidi="ar-LB"/>
        </w:rPr>
        <w:t>للبلدان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غير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ذات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الاستهلاك</w:t>
      </w:r>
      <w:r w:rsidR="00E9358F" w:rsidRPr="00B43662">
        <w:rPr>
          <w:sz w:val="26"/>
          <w:szCs w:val="26"/>
          <w:rtl/>
          <w:lang w:bidi="ar-LB"/>
        </w:rPr>
        <w:t xml:space="preserve"> </w:t>
      </w:r>
      <w:r w:rsidRPr="00B43662">
        <w:rPr>
          <w:sz w:val="26"/>
          <w:szCs w:val="26"/>
          <w:rtl/>
          <w:lang w:bidi="ar-LB"/>
        </w:rPr>
        <w:t>المنخفض</w:t>
      </w:r>
      <w:r w:rsidR="00E9358F" w:rsidRPr="00B43662">
        <w:rPr>
          <w:sz w:val="26"/>
          <w:szCs w:val="26"/>
          <w:rtl/>
          <w:lang w:bidi="ar-LB"/>
        </w:rPr>
        <w:t>.</w:t>
      </w:r>
      <w:r>
        <w:rPr>
          <w:sz w:val="26"/>
          <w:szCs w:val="26"/>
          <w:rtl/>
          <w:lang w:bidi="ar-LB"/>
        </w:rPr>
        <w:tab/>
      </w:r>
    </w:p>
    <w:p w14:paraId="436D8DB3" w14:textId="77777777" w:rsidR="00AA6C4A" w:rsidRDefault="00AA6C4A" w:rsidP="00AA6C4A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F14155" w:rsidRPr="006C7961" w14:paraId="06763D34" w14:textId="77777777" w:rsidTr="00C662BC">
        <w:tc>
          <w:tcPr>
            <w:tcW w:w="1871" w:type="dxa"/>
          </w:tcPr>
          <w:p w14:paraId="0879017B" w14:textId="77777777" w:rsidR="00F14155" w:rsidRPr="006C7961" w:rsidRDefault="00F14155" w:rsidP="00C662BC">
            <w:pPr>
              <w:rPr>
                <w:lang w:val="en-US"/>
              </w:rPr>
            </w:pPr>
          </w:p>
        </w:tc>
        <w:tc>
          <w:tcPr>
            <w:tcW w:w="1872" w:type="dxa"/>
          </w:tcPr>
          <w:p w14:paraId="253A89BA" w14:textId="77777777" w:rsidR="00F14155" w:rsidRPr="006C7961" w:rsidRDefault="00F14155" w:rsidP="00C662BC">
            <w:pPr>
              <w:rPr>
                <w:lang w:val="en-US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C26755" w14:textId="77777777" w:rsidR="00F14155" w:rsidRPr="006C7961" w:rsidRDefault="00F14155" w:rsidP="00C662BC">
            <w:pPr>
              <w:rPr>
                <w:lang w:val="en-US"/>
              </w:rPr>
            </w:pPr>
          </w:p>
        </w:tc>
        <w:tc>
          <w:tcPr>
            <w:tcW w:w="1872" w:type="dxa"/>
          </w:tcPr>
          <w:p w14:paraId="2A02FBA7" w14:textId="77777777" w:rsidR="00F14155" w:rsidRPr="006C7961" w:rsidRDefault="00F14155" w:rsidP="00C662BC">
            <w:pPr>
              <w:rPr>
                <w:lang w:val="en-US"/>
              </w:rPr>
            </w:pPr>
          </w:p>
        </w:tc>
        <w:tc>
          <w:tcPr>
            <w:tcW w:w="1873" w:type="dxa"/>
          </w:tcPr>
          <w:p w14:paraId="4F7CEBFE" w14:textId="77777777" w:rsidR="00F14155" w:rsidRPr="006C7961" w:rsidRDefault="00F14155" w:rsidP="00C662BC">
            <w:pPr>
              <w:rPr>
                <w:lang w:val="en-US"/>
              </w:rPr>
            </w:pPr>
          </w:p>
        </w:tc>
      </w:tr>
    </w:tbl>
    <w:p w14:paraId="74497B10" w14:textId="65C3EC89" w:rsidR="00131F5E" w:rsidRDefault="00131F5E">
      <w:pPr>
        <w:jc w:val="left"/>
        <w:rPr>
          <w:bCs/>
          <w:sz w:val="28"/>
          <w:szCs w:val="28"/>
          <w:lang w:val="en-CA" w:bidi="ar-LB"/>
        </w:rPr>
      </w:pPr>
    </w:p>
    <w:p w14:paraId="3B412ABA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7ADD7015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590C7E70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028EE028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544A8E7A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4376E468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0771FE82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3E03C276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333224B4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7161FBAD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5FCEF9C7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22A3CB26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41B07F25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4EDBA6A0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60406BDD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440539D9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025CACCC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7E517AC0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08C91041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0E76F7D9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2BACB773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3DD0A9A8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477992D5" w14:textId="77777777" w:rsidR="006A183F" w:rsidRPr="006A183F" w:rsidRDefault="006A183F" w:rsidP="006A183F">
      <w:pPr>
        <w:rPr>
          <w:sz w:val="28"/>
          <w:szCs w:val="28"/>
          <w:lang w:val="en-CA" w:bidi="ar-LB"/>
        </w:rPr>
      </w:pPr>
    </w:p>
    <w:p w14:paraId="6E137AA8" w14:textId="77777777" w:rsidR="006A183F" w:rsidRPr="006A183F" w:rsidRDefault="006A183F" w:rsidP="006A183F">
      <w:pPr>
        <w:jc w:val="center"/>
        <w:rPr>
          <w:sz w:val="28"/>
          <w:szCs w:val="28"/>
          <w:rtl/>
          <w:lang w:val="en-CA" w:bidi="ar-LB"/>
        </w:rPr>
      </w:pPr>
    </w:p>
    <w:sectPr w:rsidR="006A183F" w:rsidRPr="006A183F" w:rsidSect="006A183F">
      <w:headerReference w:type="even" r:id="rId19"/>
      <w:headerReference w:type="default" r:id="rId20"/>
      <w:footerReference w:type="default" r:id="rId21"/>
      <w:pgSz w:w="12240" w:h="15840" w:code="1"/>
      <w:pgMar w:top="720" w:right="1440" w:bottom="862" w:left="1440" w:header="720" w:footer="4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EA947C" w14:textId="77777777" w:rsidR="000F5802" w:rsidRDefault="000F5802">
      <w:r>
        <w:separator/>
      </w:r>
    </w:p>
  </w:endnote>
  <w:endnote w:type="continuationSeparator" w:id="0">
    <w:p w14:paraId="6B026BF7" w14:textId="77777777" w:rsidR="000F5802" w:rsidRDefault="000F5802">
      <w:r>
        <w:continuationSeparator/>
      </w:r>
    </w:p>
  </w:endnote>
  <w:endnote w:type="continuationNotice" w:id="1">
    <w:p w14:paraId="0AAD2845" w14:textId="77777777" w:rsidR="000F5802" w:rsidRDefault="000F58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774587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F5D8AB" w14:textId="25C66B3B" w:rsidR="0029375C" w:rsidRDefault="002937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753476" w14:textId="77777777" w:rsidR="0029375C" w:rsidRDefault="002937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58134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338CAE" w14:textId="5C08201D" w:rsidR="006A183F" w:rsidRDefault="006A18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14D16B" w14:textId="77777777" w:rsidR="006A183F" w:rsidRDefault="006A18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536433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75AA74" w14:textId="77777777" w:rsidR="00E9358F" w:rsidRDefault="00E9358F" w:rsidP="00E9358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  <w:rtl/>
          </w:rPr>
          <w:t xml:space="preserve"> </w:t>
        </w:r>
      </w:p>
      <w:p w14:paraId="3D4ED607" w14:textId="469619BA" w:rsidR="00E9358F" w:rsidRPr="00E9358F" w:rsidRDefault="00E9358F" w:rsidP="00E9358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  <w:rtl/>
          </w:rPr>
          <w:t xml:space="preserve"> 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306446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C651BC" w14:textId="77777777" w:rsidR="006A183F" w:rsidRDefault="006A18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A9BAC" w14:textId="77777777" w:rsidR="006A183F" w:rsidRDefault="006A18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8C6FA1" w14:textId="77777777" w:rsidR="000F5802" w:rsidRDefault="000F5802" w:rsidP="00E324A0">
      <w:pPr>
        <w:bidi/>
      </w:pPr>
      <w:r>
        <w:separator/>
      </w:r>
    </w:p>
  </w:footnote>
  <w:footnote w:type="continuationSeparator" w:id="0">
    <w:p w14:paraId="59C46748" w14:textId="77777777" w:rsidR="000F5802" w:rsidRDefault="000F5802">
      <w:r>
        <w:continuationSeparator/>
      </w:r>
    </w:p>
  </w:footnote>
  <w:footnote w:type="continuationNotice" w:id="1">
    <w:p w14:paraId="4A719057" w14:textId="77777777" w:rsidR="000F5802" w:rsidRDefault="000F5802"/>
  </w:footnote>
  <w:footnote w:id="2">
    <w:p w14:paraId="16087CC4" w14:textId="77777777" w:rsidR="00E9358F" w:rsidRPr="00787446" w:rsidRDefault="00E9358F" w:rsidP="00E9358F">
      <w:pPr>
        <w:pStyle w:val="FootnoteText"/>
        <w:bidi/>
        <w:rPr>
          <w:szCs w:val="22"/>
          <w:rtl/>
          <w:lang w:bidi="ar-SY"/>
        </w:rPr>
      </w:pPr>
      <w:r w:rsidRPr="00787446">
        <w:rPr>
          <w:rStyle w:val="FootnoteReference"/>
          <w:szCs w:val="22"/>
        </w:rPr>
        <w:footnoteRef/>
      </w:r>
      <w:r w:rsidRPr="00787446">
        <w:rPr>
          <w:rFonts w:hint="cs"/>
          <w:szCs w:val="22"/>
          <w:rtl/>
        </w:rPr>
        <w:t xml:space="preserve"> </w:t>
      </w:r>
      <w:r w:rsidRPr="00787446">
        <w:rPr>
          <w:szCs w:val="22"/>
          <w:lang w:val="en-CA"/>
        </w:rPr>
        <w:t>UNEP/</w:t>
      </w:r>
      <w:proofErr w:type="spellStart"/>
      <w:r w:rsidRPr="00787446">
        <w:rPr>
          <w:szCs w:val="22"/>
          <w:lang w:val="en-CA"/>
        </w:rPr>
        <w:t>OzL.Pro</w:t>
      </w:r>
      <w:proofErr w:type="spellEnd"/>
      <w:r w:rsidRPr="00787446">
        <w:rPr>
          <w:szCs w:val="22"/>
          <w:lang w:val="en-CA"/>
        </w:rPr>
        <w:t>/ExCom/95/1</w:t>
      </w:r>
      <w:r w:rsidRPr="00787446">
        <w:rPr>
          <w:szCs w:val="22"/>
          <w:rtl/>
          <w:lang w:val="en-CA"/>
        </w:rPr>
        <w:t>.</w:t>
      </w:r>
    </w:p>
  </w:footnote>
  <w:footnote w:id="3">
    <w:p w14:paraId="2D9AFA67" w14:textId="05CFC88C" w:rsidR="00A5422A" w:rsidRPr="00787446" w:rsidRDefault="00A5422A" w:rsidP="00A5422A">
      <w:pPr>
        <w:pStyle w:val="FootnoteText"/>
        <w:bidi/>
        <w:rPr>
          <w:rtl/>
          <w:lang w:bidi="ar-EG"/>
        </w:rPr>
      </w:pPr>
      <w:r w:rsidRPr="00787446">
        <w:rPr>
          <w:rStyle w:val="FootnoteReference"/>
        </w:rPr>
        <w:footnoteRef/>
      </w:r>
      <w:r w:rsidRPr="00787446">
        <w:t xml:space="preserve"> </w:t>
      </w:r>
      <w:r w:rsidRPr="00787446">
        <w:rPr>
          <w:rtl/>
        </w:rPr>
        <w:t>ال</w:t>
      </w:r>
      <w:r w:rsidR="008B0EB3" w:rsidRPr="00787446">
        <w:rPr>
          <w:rtl/>
        </w:rPr>
        <w:t>مقرر</w:t>
      </w:r>
      <w:r w:rsidRPr="00787446">
        <w:rPr>
          <w:rtl/>
        </w:rPr>
        <w:t xml:space="preserve"> 34/18(أ) (طلب من الأمانة والوكالات المنفذة عدم تقديم مقترحات </w:t>
      </w:r>
      <w:r w:rsidR="008B0EB3" w:rsidRPr="00787446">
        <w:rPr>
          <w:rtl/>
        </w:rPr>
        <w:t>مشروعات</w:t>
      </w:r>
      <w:r w:rsidRPr="00787446">
        <w:rPr>
          <w:rtl/>
        </w:rPr>
        <w:t xml:space="preserve"> تظهر تناقضات بين بيانات </w:t>
      </w:r>
      <w:r w:rsidRPr="00787446">
        <w:rPr>
          <w:rFonts w:hint="cs"/>
          <w:rtl/>
        </w:rPr>
        <w:t>المشروعات</w:t>
      </w:r>
      <w:r w:rsidRPr="00787446">
        <w:rPr>
          <w:rtl/>
        </w:rPr>
        <w:t xml:space="preserve"> وأحدث بيانات الاستهلاك القطاعي المبلغ عنها) وال</w:t>
      </w:r>
      <w:r w:rsidR="008B0EB3" w:rsidRPr="00787446">
        <w:rPr>
          <w:rtl/>
        </w:rPr>
        <w:t>مقرر</w:t>
      </w:r>
      <w:r w:rsidRPr="00787446">
        <w:rPr>
          <w:rtl/>
        </w:rPr>
        <w:t xml:space="preserve"> 41/16 (طلب من الوكالات المنفذة التأكد من أنها تحققت مع وحدات الأوزون الوطنية من اتساق بيانات المادة 7 وبيانات تنفيذ البرنامج القطري وبيانات </w:t>
      </w:r>
      <w:r w:rsidR="00DF2D9B" w:rsidRPr="00787446">
        <w:rPr>
          <w:rFonts w:hint="cs"/>
          <w:rtl/>
        </w:rPr>
        <w:t>الإزالة</w:t>
      </w:r>
      <w:r w:rsidRPr="00787446">
        <w:rPr>
          <w:rtl/>
        </w:rPr>
        <w:t xml:space="preserve"> من </w:t>
      </w:r>
      <w:r w:rsidRPr="00787446">
        <w:rPr>
          <w:rFonts w:hint="cs"/>
          <w:rtl/>
        </w:rPr>
        <w:t>المشروعات</w:t>
      </w:r>
      <w:r w:rsidRPr="00787446">
        <w:rPr>
          <w:rtl/>
        </w:rPr>
        <w:t>، قبل إرسال ال</w:t>
      </w:r>
      <w:r w:rsidR="008B0EB3" w:rsidRPr="00787446">
        <w:rPr>
          <w:rtl/>
        </w:rPr>
        <w:t>مشروعات</w:t>
      </w:r>
      <w:r w:rsidRPr="00787446">
        <w:rPr>
          <w:rtl/>
        </w:rPr>
        <w:t xml:space="preserve"> إلى الأمانة </w:t>
      </w:r>
      <w:r w:rsidR="00DF2D9B" w:rsidRPr="00787446">
        <w:rPr>
          <w:rFonts w:hint="cs"/>
          <w:rtl/>
        </w:rPr>
        <w:t>للاستعراض</w:t>
      </w:r>
      <w:r w:rsidRPr="00787446">
        <w:rPr>
          <w:rtl/>
        </w:rPr>
        <w:t>).</w:t>
      </w:r>
    </w:p>
  </w:footnote>
  <w:footnote w:id="4">
    <w:p w14:paraId="71FF24D4" w14:textId="6CA7D0FD" w:rsidR="00A07148" w:rsidRPr="00787446" w:rsidRDefault="00A07148" w:rsidP="00A07148">
      <w:pPr>
        <w:pStyle w:val="FootnoteText"/>
        <w:bidi/>
        <w:rPr>
          <w:rtl/>
          <w:lang w:bidi="ar-EG"/>
        </w:rPr>
      </w:pPr>
      <w:r w:rsidRPr="00787446">
        <w:rPr>
          <w:rStyle w:val="FootnoteReference"/>
        </w:rPr>
        <w:footnoteRef/>
      </w:r>
      <w:r w:rsidRPr="00787446">
        <w:t xml:space="preserve"> </w:t>
      </w:r>
      <w:r w:rsidRPr="00787446">
        <w:rPr>
          <w:rtl/>
        </w:rPr>
        <w:t>مزيد من التوضيح بشأن الإطار التشغيلي ل</w:t>
      </w:r>
      <w:r w:rsidR="008B0EB3" w:rsidRPr="00787446">
        <w:rPr>
          <w:rtl/>
        </w:rPr>
        <w:t>كفاءة استخدام الطاقة</w:t>
      </w:r>
      <w:r w:rsidRPr="00787446">
        <w:rPr>
          <w:rtl/>
        </w:rPr>
        <w:t xml:space="preserve"> أثناء </w:t>
      </w:r>
      <w:r w:rsidRPr="00787446">
        <w:rPr>
          <w:rFonts w:hint="cs"/>
          <w:rtl/>
        </w:rPr>
        <w:t>التخفيض</w:t>
      </w:r>
      <w:r w:rsidRPr="00787446">
        <w:rPr>
          <w:rtl/>
        </w:rPr>
        <w:t xml:space="preserve"> التدريجي </w:t>
      </w:r>
      <w:r w:rsidRPr="00787446">
        <w:rPr>
          <w:rFonts w:hint="cs"/>
          <w:rtl/>
        </w:rPr>
        <w:t>للمواد</w:t>
      </w:r>
      <w:r w:rsidRPr="00787446">
        <w:rPr>
          <w:rtl/>
        </w:rPr>
        <w:t xml:space="preserve"> ال</w:t>
      </w:r>
      <w:r w:rsidR="008B0EB3" w:rsidRPr="00787446">
        <w:rPr>
          <w:rtl/>
        </w:rPr>
        <w:t>هيدروفلوروكربون</w:t>
      </w:r>
      <w:r w:rsidRPr="00787446">
        <w:rPr>
          <w:rFonts w:hint="cs"/>
          <w:rtl/>
        </w:rPr>
        <w:t>ية</w:t>
      </w:r>
      <w:r w:rsidRPr="00787446">
        <w:rPr>
          <w:rtl/>
        </w:rPr>
        <w:t xml:space="preserve"> فيما يتعلق بالعناصر المدرجة بموجب ال</w:t>
      </w:r>
      <w:r w:rsidR="008B0EB3" w:rsidRPr="00787446">
        <w:rPr>
          <w:rtl/>
        </w:rPr>
        <w:t>مقرر</w:t>
      </w:r>
      <w:r w:rsidRPr="00787446">
        <w:rPr>
          <w:rtl/>
        </w:rPr>
        <w:t xml:space="preserve"> 94/60(ح)</w:t>
      </w:r>
      <w:r w:rsidR="00A16133" w:rsidRPr="00787446">
        <w:rPr>
          <w:rFonts w:hint="cs"/>
          <w:rtl/>
        </w:rPr>
        <w:t>.</w:t>
      </w:r>
    </w:p>
  </w:footnote>
  <w:footnote w:id="5">
    <w:p w14:paraId="37FD5F36" w14:textId="4CBCAF58" w:rsidR="00A557AE" w:rsidRPr="00A557AE" w:rsidRDefault="00A557AE" w:rsidP="00A557AE">
      <w:pPr>
        <w:pStyle w:val="FootnoteText"/>
        <w:bidi/>
        <w:rPr>
          <w:rtl/>
          <w:lang w:bidi="ar-EG"/>
        </w:rPr>
      </w:pPr>
      <w:r w:rsidRPr="00787446">
        <w:rPr>
          <w:rStyle w:val="FootnoteReference"/>
        </w:rPr>
        <w:footnoteRef/>
      </w:r>
      <w:r w:rsidRPr="00787446">
        <w:t xml:space="preserve"> </w:t>
      </w:r>
      <w:r w:rsidRPr="00787446">
        <w:rPr>
          <w:rtl/>
        </w:rPr>
        <w:t>ال</w:t>
      </w:r>
      <w:r w:rsidR="008B0EB3" w:rsidRPr="00787446">
        <w:rPr>
          <w:rtl/>
        </w:rPr>
        <w:t>مقرر</w:t>
      </w:r>
      <w:r w:rsidRPr="00787446">
        <w:rPr>
          <w:rtl/>
        </w:rPr>
        <w:t xml:space="preserve"> 94/18</w:t>
      </w:r>
      <w:r w:rsidR="00A16133" w:rsidRPr="00787446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3D153" w14:textId="5E3B77C1" w:rsidR="00E9358F" w:rsidRPr="0033525D" w:rsidRDefault="00E9358F" w:rsidP="00E9358F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/ExCom/95/31</w:t>
    </w:r>
    <w:r>
      <w:fldChar w:fldCharType="end"/>
    </w:r>
  </w:p>
  <w:p w14:paraId="6F879DA2" w14:textId="77777777" w:rsidR="00E9358F" w:rsidRDefault="00E935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6E084C" w14:textId="5A136418" w:rsidR="00E9358F" w:rsidRPr="0033525D" w:rsidRDefault="00E9358F" w:rsidP="00E9358F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/ExCom/95/31</w:t>
    </w:r>
    <w:r>
      <w:fldChar w:fldCharType="end"/>
    </w:r>
  </w:p>
  <w:p w14:paraId="4F680A38" w14:textId="77777777" w:rsidR="00E9358F" w:rsidRDefault="00E935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DCE33" w14:textId="77777777" w:rsidR="006A183F" w:rsidRDefault="006A183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777D5" w14:textId="77777777" w:rsidR="0029375C" w:rsidRDefault="0029375C" w:rsidP="00E9358F">
    <w:pPr>
      <w:bidi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/ExCom/95/31</w:t>
    </w:r>
    <w:r>
      <w:fldChar w:fldCharType="end"/>
    </w:r>
  </w:p>
  <w:p w14:paraId="6821E5FD" w14:textId="46597B0B" w:rsidR="0029375C" w:rsidRPr="0029375C" w:rsidRDefault="0029375C" w:rsidP="0029375C">
    <w:pPr>
      <w:bidi/>
      <w:rPr>
        <w:lang w:val="en-CA"/>
      </w:rPr>
    </w:pPr>
    <w:r>
      <w:rPr>
        <w:lang w:val="en-CA"/>
      </w:rPr>
      <w:t>Annex I</w:t>
    </w:r>
  </w:p>
  <w:p w14:paraId="52DCFCC5" w14:textId="77777777" w:rsidR="0029375C" w:rsidRDefault="0029375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FFDE61" w14:textId="77777777" w:rsidR="00A16133" w:rsidRDefault="00A16133" w:rsidP="00BC66C6">
    <w:pPr>
      <w:bidi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/ExCom/95/31</w:t>
    </w:r>
    <w:r>
      <w:fldChar w:fldCharType="end"/>
    </w:r>
  </w:p>
  <w:p w14:paraId="54030A46" w14:textId="77777777" w:rsidR="00A16133" w:rsidRPr="0029375C" w:rsidRDefault="00A16133" w:rsidP="00BC66C6">
    <w:pPr>
      <w:bidi/>
      <w:rPr>
        <w:lang w:val="en-CA"/>
      </w:rPr>
    </w:pPr>
    <w:r>
      <w:rPr>
        <w:lang w:val="en-CA"/>
      </w:rPr>
      <w:t>Annex I</w:t>
    </w:r>
  </w:p>
  <w:p w14:paraId="79192DD3" w14:textId="77777777" w:rsidR="00A16133" w:rsidRPr="00A16133" w:rsidRDefault="00A16133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3156ED"/>
    <w:multiLevelType w:val="hybridMultilevel"/>
    <w:tmpl w:val="D7D2321C"/>
    <w:lvl w:ilvl="0" w:tplc="6BAE84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095D0C"/>
    <w:multiLevelType w:val="hybridMultilevel"/>
    <w:tmpl w:val="BAE8E34E"/>
    <w:lvl w:ilvl="0" w:tplc="53AC5E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6D689B"/>
    <w:multiLevelType w:val="multilevel"/>
    <w:tmpl w:val="A9A238AE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4719AE"/>
    <w:multiLevelType w:val="hybridMultilevel"/>
    <w:tmpl w:val="62E68F8A"/>
    <w:lvl w:ilvl="0" w:tplc="D58AA7D6">
      <w:start w:val="1"/>
      <w:numFmt w:val="arabicAbjad"/>
      <w:lvlText w:val="(%1)"/>
      <w:lvlJc w:val="left"/>
      <w:pPr>
        <w:ind w:left="724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14104C8E"/>
    <w:multiLevelType w:val="hybridMultilevel"/>
    <w:tmpl w:val="660A1B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E10AA7"/>
    <w:multiLevelType w:val="hybridMultilevel"/>
    <w:tmpl w:val="F4F63B1C"/>
    <w:lvl w:ilvl="0" w:tplc="DEEC970E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52A780F"/>
    <w:multiLevelType w:val="multilevel"/>
    <w:tmpl w:val="95F2F71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501823"/>
    <w:multiLevelType w:val="hybridMultilevel"/>
    <w:tmpl w:val="5CE8862A"/>
    <w:lvl w:ilvl="0" w:tplc="A76AFCA8">
      <w:start w:val="480"/>
      <w:numFmt w:val="bullet"/>
      <w:lvlText w:val="•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3" w15:restartNumberingAfterBreak="0">
    <w:nsid w:val="3BA73891"/>
    <w:multiLevelType w:val="hybridMultilevel"/>
    <w:tmpl w:val="CCB00DC8"/>
    <w:lvl w:ilvl="0" w:tplc="40D22C1E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114629D"/>
    <w:multiLevelType w:val="hybridMultilevel"/>
    <w:tmpl w:val="FDC4F53E"/>
    <w:lvl w:ilvl="0" w:tplc="D58AA7D6">
      <w:start w:val="1"/>
      <w:numFmt w:val="arabicAbjad"/>
      <w:lvlText w:val="(%1)"/>
      <w:lvlJc w:val="left"/>
      <w:pPr>
        <w:ind w:left="1426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5" w15:restartNumberingAfterBreak="0">
    <w:nsid w:val="4C8432FD"/>
    <w:multiLevelType w:val="hybridMultilevel"/>
    <w:tmpl w:val="20C478EA"/>
    <w:lvl w:ilvl="0" w:tplc="454AA82C">
      <w:start w:val="1"/>
      <w:numFmt w:val="arabicAlpha"/>
      <w:lvlText w:val="(%1)"/>
      <w:lvlJc w:val="left"/>
      <w:pPr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6" w15:restartNumberingAfterBreak="0">
    <w:nsid w:val="4CDE32C3"/>
    <w:multiLevelType w:val="multilevel"/>
    <w:tmpl w:val="46A23510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4DB00D66"/>
    <w:multiLevelType w:val="hybridMultilevel"/>
    <w:tmpl w:val="31944C74"/>
    <w:lvl w:ilvl="0" w:tplc="08981AEE">
      <w:start w:val="1"/>
      <w:numFmt w:val="decimal"/>
      <w:lvlText w:val="(%1)"/>
      <w:lvlJc w:val="left"/>
      <w:pPr>
        <w:ind w:left="724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 w15:restartNumberingAfterBreak="0">
    <w:nsid w:val="52455D22"/>
    <w:multiLevelType w:val="hybridMultilevel"/>
    <w:tmpl w:val="2DCAFC9C"/>
    <w:lvl w:ilvl="0" w:tplc="01C06E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86F9D"/>
    <w:multiLevelType w:val="hybridMultilevel"/>
    <w:tmpl w:val="3CDAF5DA"/>
    <w:lvl w:ilvl="0" w:tplc="53AC5ED4">
      <w:start w:val="1"/>
      <w:numFmt w:val="arabicAbjad"/>
      <w:lvlText w:val="(%1)"/>
      <w:lvlJc w:val="left"/>
      <w:pPr>
        <w:ind w:left="7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2" w15:restartNumberingAfterBreak="0">
    <w:nsid w:val="573E2800"/>
    <w:multiLevelType w:val="hybridMultilevel"/>
    <w:tmpl w:val="F8F45D3A"/>
    <w:lvl w:ilvl="0" w:tplc="0CE402FC">
      <w:start w:val="1"/>
      <w:numFmt w:val="arabicAbjad"/>
      <w:lvlText w:val="(%1)"/>
      <w:lvlJc w:val="left"/>
      <w:pPr>
        <w:ind w:left="1440" w:hanging="360"/>
      </w:pPr>
      <w:rPr>
        <w:rFonts w:ascii="Simplified Arabic" w:hAnsi="Simplified Arabic" w:cs="Simplified Arabic" w:hint="default"/>
        <w:i w:val="0"/>
        <w:iCs w:val="0"/>
        <w:sz w:val="24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BC4311B"/>
    <w:multiLevelType w:val="multilevel"/>
    <w:tmpl w:val="373090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5D3D329A"/>
    <w:multiLevelType w:val="hybridMultilevel"/>
    <w:tmpl w:val="D37CB3FC"/>
    <w:lvl w:ilvl="0" w:tplc="53AC5ED4">
      <w:start w:val="1"/>
      <w:numFmt w:val="arabicAbjad"/>
      <w:lvlText w:val="(%1)"/>
      <w:lvlJc w:val="left"/>
      <w:pPr>
        <w:ind w:left="72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5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E64812"/>
    <w:multiLevelType w:val="hybridMultilevel"/>
    <w:tmpl w:val="4036DF88"/>
    <w:lvl w:ilvl="0" w:tplc="A76AFCA8">
      <w:start w:val="48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230065"/>
    <w:multiLevelType w:val="hybridMultilevel"/>
    <w:tmpl w:val="31944C74"/>
    <w:lvl w:ilvl="0" w:tplc="FFFFFFFF">
      <w:start w:val="1"/>
      <w:numFmt w:val="decimal"/>
      <w:lvlText w:val="(%1)"/>
      <w:lvlJc w:val="left"/>
      <w:pPr>
        <w:ind w:left="724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8" w15:restartNumberingAfterBreak="0">
    <w:nsid w:val="66581430"/>
    <w:multiLevelType w:val="hybridMultilevel"/>
    <w:tmpl w:val="E6BC7560"/>
    <w:lvl w:ilvl="0" w:tplc="BC2421BE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890265F"/>
    <w:multiLevelType w:val="hybridMultilevel"/>
    <w:tmpl w:val="AD3675A2"/>
    <w:lvl w:ilvl="0" w:tplc="218A05E8">
      <w:start w:val="1"/>
      <w:numFmt w:val="decimal"/>
      <w:lvlText w:val="(%1)"/>
      <w:lvlJc w:val="left"/>
      <w:pPr>
        <w:ind w:left="214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62" w:hanging="360"/>
      </w:pPr>
    </w:lvl>
    <w:lvl w:ilvl="2" w:tplc="0809001B" w:tentative="1">
      <w:start w:val="1"/>
      <w:numFmt w:val="lowerRoman"/>
      <w:lvlText w:val="%3."/>
      <w:lvlJc w:val="right"/>
      <w:pPr>
        <w:ind w:left="3582" w:hanging="180"/>
      </w:pPr>
    </w:lvl>
    <w:lvl w:ilvl="3" w:tplc="0809000F" w:tentative="1">
      <w:start w:val="1"/>
      <w:numFmt w:val="decimal"/>
      <w:lvlText w:val="%4."/>
      <w:lvlJc w:val="left"/>
      <w:pPr>
        <w:ind w:left="4302" w:hanging="360"/>
      </w:pPr>
    </w:lvl>
    <w:lvl w:ilvl="4" w:tplc="08090019" w:tentative="1">
      <w:start w:val="1"/>
      <w:numFmt w:val="lowerLetter"/>
      <w:lvlText w:val="%5."/>
      <w:lvlJc w:val="left"/>
      <w:pPr>
        <w:ind w:left="5022" w:hanging="360"/>
      </w:pPr>
    </w:lvl>
    <w:lvl w:ilvl="5" w:tplc="0809001B" w:tentative="1">
      <w:start w:val="1"/>
      <w:numFmt w:val="lowerRoman"/>
      <w:lvlText w:val="%6."/>
      <w:lvlJc w:val="right"/>
      <w:pPr>
        <w:ind w:left="5742" w:hanging="180"/>
      </w:pPr>
    </w:lvl>
    <w:lvl w:ilvl="6" w:tplc="0809000F" w:tentative="1">
      <w:start w:val="1"/>
      <w:numFmt w:val="decimal"/>
      <w:lvlText w:val="%7."/>
      <w:lvlJc w:val="left"/>
      <w:pPr>
        <w:ind w:left="6462" w:hanging="360"/>
      </w:pPr>
    </w:lvl>
    <w:lvl w:ilvl="7" w:tplc="08090019" w:tentative="1">
      <w:start w:val="1"/>
      <w:numFmt w:val="lowerLetter"/>
      <w:lvlText w:val="%8."/>
      <w:lvlJc w:val="left"/>
      <w:pPr>
        <w:ind w:left="7182" w:hanging="360"/>
      </w:pPr>
    </w:lvl>
    <w:lvl w:ilvl="8" w:tplc="0809001B" w:tentative="1">
      <w:start w:val="1"/>
      <w:numFmt w:val="lowerRoman"/>
      <w:lvlText w:val="%9."/>
      <w:lvlJc w:val="right"/>
      <w:pPr>
        <w:ind w:left="7902" w:hanging="180"/>
      </w:pPr>
    </w:lvl>
  </w:abstractNum>
  <w:abstractNum w:abstractNumId="40" w15:restartNumberingAfterBreak="0">
    <w:nsid w:val="6C246C9C"/>
    <w:multiLevelType w:val="hybridMultilevel"/>
    <w:tmpl w:val="8460FA52"/>
    <w:lvl w:ilvl="0" w:tplc="19C26C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F45707"/>
    <w:multiLevelType w:val="hybridMultilevel"/>
    <w:tmpl w:val="A38251F0"/>
    <w:lvl w:ilvl="0" w:tplc="BF40725E">
      <w:start w:val="1"/>
      <w:numFmt w:val="arabicAbja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BB0F5D"/>
    <w:multiLevelType w:val="hybridMultilevel"/>
    <w:tmpl w:val="E6C6F3A6"/>
    <w:lvl w:ilvl="0" w:tplc="AB961390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  <w:i w:val="0"/>
        <w:iCs w:val="0"/>
        <w:sz w:val="26"/>
        <w:szCs w:val="26"/>
      </w:rPr>
    </w:lvl>
    <w:lvl w:ilvl="1" w:tplc="08090019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3" w15:restartNumberingAfterBreak="0">
    <w:nsid w:val="7D9939FC"/>
    <w:multiLevelType w:val="hybridMultilevel"/>
    <w:tmpl w:val="6A5CB886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45" w15:restartNumberingAfterBreak="0">
    <w:nsid w:val="7F8A1AC4"/>
    <w:multiLevelType w:val="hybridMultilevel"/>
    <w:tmpl w:val="1F4E59D8"/>
    <w:lvl w:ilvl="0" w:tplc="FFFFFFFF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4" w:hanging="360"/>
      </w:pPr>
    </w:lvl>
    <w:lvl w:ilvl="2" w:tplc="FFFFFFFF" w:tentative="1">
      <w:start w:val="1"/>
      <w:numFmt w:val="lowerRoman"/>
      <w:lvlText w:val="%3."/>
      <w:lvlJc w:val="right"/>
      <w:pPr>
        <w:ind w:left="2164" w:hanging="180"/>
      </w:pPr>
    </w:lvl>
    <w:lvl w:ilvl="3" w:tplc="FFFFFFFF" w:tentative="1">
      <w:start w:val="1"/>
      <w:numFmt w:val="decimal"/>
      <w:lvlText w:val="%4."/>
      <w:lvlJc w:val="left"/>
      <w:pPr>
        <w:ind w:left="2884" w:hanging="360"/>
      </w:pPr>
    </w:lvl>
    <w:lvl w:ilvl="4" w:tplc="FFFFFFFF" w:tentative="1">
      <w:start w:val="1"/>
      <w:numFmt w:val="lowerLetter"/>
      <w:lvlText w:val="%5."/>
      <w:lvlJc w:val="left"/>
      <w:pPr>
        <w:ind w:left="3604" w:hanging="360"/>
      </w:pPr>
    </w:lvl>
    <w:lvl w:ilvl="5" w:tplc="FFFFFFFF" w:tentative="1">
      <w:start w:val="1"/>
      <w:numFmt w:val="lowerRoman"/>
      <w:lvlText w:val="%6."/>
      <w:lvlJc w:val="right"/>
      <w:pPr>
        <w:ind w:left="4324" w:hanging="180"/>
      </w:pPr>
    </w:lvl>
    <w:lvl w:ilvl="6" w:tplc="FFFFFFFF" w:tentative="1">
      <w:start w:val="1"/>
      <w:numFmt w:val="decimal"/>
      <w:lvlText w:val="%7."/>
      <w:lvlJc w:val="left"/>
      <w:pPr>
        <w:ind w:left="5044" w:hanging="360"/>
      </w:pPr>
    </w:lvl>
    <w:lvl w:ilvl="7" w:tplc="FFFFFFFF" w:tentative="1">
      <w:start w:val="1"/>
      <w:numFmt w:val="lowerLetter"/>
      <w:lvlText w:val="%8."/>
      <w:lvlJc w:val="left"/>
      <w:pPr>
        <w:ind w:left="5764" w:hanging="360"/>
      </w:pPr>
    </w:lvl>
    <w:lvl w:ilvl="8" w:tplc="FFFFFFFF" w:tentative="1">
      <w:start w:val="1"/>
      <w:numFmt w:val="lowerRoman"/>
      <w:lvlText w:val="%9."/>
      <w:lvlJc w:val="right"/>
      <w:pPr>
        <w:ind w:left="6484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9"/>
  </w:num>
  <w:num w:numId="17" w16cid:durableId="1667854031">
    <w:abstractNumId w:val="28"/>
  </w:num>
  <w:num w:numId="18" w16cid:durableId="1318270324">
    <w:abstractNumId w:val="29"/>
  </w:num>
  <w:num w:numId="19" w16cid:durableId="2133593865">
    <w:abstractNumId w:val="44"/>
  </w:num>
  <w:num w:numId="20" w16cid:durableId="1935045211">
    <w:abstractNumId w:val="22"/>
  </w:num>
  <w:num w:numId="21" w16cid:durableId="1318917148">
    <w:abstractNumId w:val="14"/>
  </w:num>
  <w:num w:numId="22" w16cid:durableId="1824200708">
    <w:abstractNumId w:val="20"/>
  </w:num>
  <w:num w:numId="23" w16cid:durableId="1051735893">
    <w:abstractNumId w:val="35"/>
  </w:num>
  <w:num w:numId="24" w16cid:durableId="2119831705">
    <w:abstractNumId w:val="42"/>
  </w:num>
  <w:num w:numId="25" w16cid:durableId="256523321">
    <w:abstractNumId w:val="12"/>
  </w:num>
  <w:num w:numId="26" w16cid:durableId="1836335320">
    <w:abstractNumId w:val="31"/>
  </w:num>
  <w:num w:numId="27" w16cid:durableId="1488328577">
    <w:abstractNumId w:val="34"/>
  </w:num>
  <w:num w:numId="28" w16cid:durableId="1066301477">
    <w:abstractNumId w:val="39"/>
  </w:num>
  <w:num w:numId="29" w16cid:durableId="1933855533">
    <w:abstractNumId w:val="26"/>
  </w:num>
  <w:num w:numId="30" w16cid:durableId="1215971379">
    <w:abstractNumId w:val="13"/>
  </w:num>
  <w:num w:numId="31" w16cid:durableId="638993724">
    <w:abstractNumId w:val="18"/>
  </w:num>
  <w:num w:numId="32" w16cid:durableId="1057164919">
    <w:abstractNumId w:val="33"/>
  </w:num>
  <w:num w:numId="33" w16cid:durableId="1502232898">
    <w:abstractNumId w:val="15"/>
  </w:num>
  <w:num w:numId="34" w16cid:durableId="859244314">
    <w:abstractNumId w:val="27"/>
  </w:num>
  <w:num w:numId="35" w16cid:durableId="1170604251">
    <w:abstractNumId w:val="37"/>
  </w:num>
  <w:num w:numId="36" w16cid:durableId="15081447">
    <w:abstractNumId w:val="40"/>
  </w:num>
  <w:num w:numId="37" w16cid:durableId="909389344">
    <w:abstractNumId w:val="11"/>
  </w:num>
  <w:num w:numId="38" w16cid:durableId="988483958">
    <w:abstractNumId w:val="16"/>
  </w:num>
  <w:num w:numId="39" w16cid:durableId="2075160942">
    <w:abstractNumId w:val="36"/>
  </w:num>
  <w:num w:numId="40" w16cid:durableId="299698897">
    <w:abstractNumId w:val="21"/>
  </w:num>
  <w:num w:numId="41" w16cid:durableId="37122482">
    <w:abstractNumId w:val="45"/>
  </w:num>
  <w:num w:numId="42" w16cid:durableId="1832990648">
    <w:abstractNumId w:val="32"/>
  </w:num>
  <w:num w:numId="43" w16cid:durableId="1807818421">
    <w:abstractNumId w:val="24"/>
  </w:num>
  <w:num w:numId="44" w16cid:durableId="986664898">
    <w:abstractNumId w:val="43"/>
  </w:num>
  <w:num w:numId="45" w16cid:durableId="1926987186">
    <w:abstractNumId w:val="38"/>
  </w:num>
  <w:num w:numId="46" w16cid:durableId="1877113761">
    <w:abstractNumId w:val="25"/>
  </w:num>
  <w:num w:numId="47" w16cid:durableId="1678312264">
    <w:abstractNumId w:val="17"/>
  </w:num>
  <w:num w:numId="48" w16cid:durableId="1785536459">
    <w:abstractNumId w:val="41"/>
  </w:num>
  <w:num w:numId="49" w16cid:durableId="142475384">
    <w:abstractNumId w:val="23"/>
  </w:num>
  <w:num w:numId="50" w16cid:durableId="810294593">
    <w:abstractNumId w:val="3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0501A"/>
    <w:rsid w:val="00005F5F"/>
    <w:rsid w:val="00010CFD"/>
    <w:rsid w:val="000124D9"/>
    <w:rsid w:val="00013011"/>
    <w:rsid w:val="00013372"/>
    <w:rsid w:val="00014250"/>
    <w:rsid w:val="000147A9"/>
    <w:rsid w:val="00014A07"/>
    <w:rsid w:val="00016740"/>
    <w:rsid w:val="00016CE3"/>
    <w:rsid w:val="00017133"/>
    <w:rsid w:val="000176DB"/>
    <w:rsid w:val="00021023"/>
    <w:rsid w:val="00021FC2"/>
    <w:rsid w:val="000224D1"/>
    <w:rsid w:val="0002424C"/>
    <w:rsid w:val="000253F6"/>
    <w:rsid w:val="00033DAB"/>
    <w:rsid w:val="00035516"/>
    <w:rsid w:val="00037736"/>
    <w:rsid w:val="00040073"/>
    <w:rsid w:val="00041069"/>
    <w:rsid w:val="00041D3F"/>
    <w:rsid w:val="0004254A"/>
    <w:rsid w:val="00043A73"/>
    <w:rsid w:val="00045ECC"/>
    <w:rsid w:val="0005471B"/>
    <w:rsid w:val="00054F85"/>
    <w:rsid w:val="000564B2"/>
    <w:rsid w:val="0005773A"/>
    <w:rsid w:val="0006027C"/>
    <w:rsid w:val="00061D55"/>
    <w:rsid w:val="0006411D"/>
    <w:rsid w:val="00064AE2"/>
    <w:rsid w:val="000718E9"/>
    <w:rsid w:val="00071C0A"/>
    <w:rsid w:val="00076C75"/>
    <w:rsid w:val="00081079"/>
    <w:rsid w:val="00081532"/>
    <w:rsid w:val="000861FE"/>
    <w:rsid w:val="00086957"/>
    <w:rsid w:val="0009789E"/>
    <w:rsid w:val="000A117A"/>
    <w:rsid w:val="000A3051"/>
    <w:rsid w:val="000A33CB"/>
    <w:rsid w:val="000A5038"/>
    <w:rsid w:val="000A78FD"/>
    <w:rsid w:val="000B66FC"/>
    <w:rsid w:val="000C0F22"/>
    <w:rsid w:val="000C2FE8"/>
    <w:rsid w:val="000C3A63"/>
    <w:rsid w:val="000D05FE"/>
    <w:rsid w:val="000D21D1"/>
    <w:rsid w:val="000D2DDB"/>
    <w:rsid w:val="000F5802"/>
    <w:rsid w:val="000F7BAB"/>
    <w:rsid w:val="000F7F33"/>
    <w:rsid w:val="00100A54"/>
    <w:rsid w:val="00105E74"/>
    <w:rsid w:val="00110710"/>
    <w:rsid w:val="00110BCC"/>
    <w:rsid w:val="00113224"/>
    <w:rsid w:val="0011352E"/>
    <w:rsid w:val="001178C7"/>
    <w:rsid w:val="0012169F"/>
    <w:rsid w:val="00121ACA"/>
    <w:rsid w:val="00125D17"/>
    <w:rsid w:val="00126349"/>
    <w:rsid w:val="00131F5E"/>
    <w:rsid w:val="00132333"/>
    <w:rsid w:val="001356CB"/>
    <w:rsid w:val="0014403E"/>
    <w:rsid w:val="00144D01"/>
    <w:rsid w:val="0014629D"/>
    <w:rsid w:val="00147308"/>
    <w:rsid w:val="001474EF"/>
    <w:rsid w:val="001519FB"/>
    <w:rsid w:val="00161561"/>
    <w:rsid w:val="001635A4"/>
    <w:rsid w:val="00163D9F"/>
    <w:rsid w:val="00166240"/>
    <w:rsid w:val="001670D0"/>
    <w:rsid w:val="00171A33"/>
    <w:rsid w:val="0017213D"/>
    <w:rsid w:val="0018166A"/>
    <w:rsid w:val="0018484C"/>
    <w:rsid w:val="001A1B71"/>
    <w:rsid w:val="001A584B"/>
    <w:rsid w:val="001A6020"/>
    <w:rsid w:val="001A7A91"/>
    <w:rsid w:val="001B13D5"/>
    <w:rsid w:val="001B439E"/>
    <w:rsid w:val="001B6460"/>
    <w:rsid w:val="001C2777"/>
    <w:rsid w:val="001C39E9"/>
    <w:rsid w:val="001C6AB6"/>
    <w:rsid w:val="001C7155"/>
    <w:rsid w:val="001D134E"/>
    <w:rsid w:val="001D2B45"/>
    <w:rsid w:val="001D2F09"/>
    <w:rsid w:val="001D51DF"/>
    <w:rsid w:val="001E1E2B"/>
    <w:rsid w:val="001F08F1"/>
    <w:rsid w:val="001F32BA"/>
    <w:rsid w:val="001F4028"/>
    <w:rsid w:val="002012CC"/>
    <w:rsid w:val="00203F7D"/>
    <w:rsid w:val="002053C1"/>
    <w:rsid w:val="002060FC"/>
    <w:rsid w:val="0020657D"/>
    <w:rsid w:val="00211CF7"/>
    <w:rsid w:val="00212876"/>
    <w:rsid w:val="00213353"/>
    <w:rsid w:val="00220C89"/>
    <w:rsid w:val="002246BD"/>
    <w:rsid w:val="0022551B"/>
    <w:rsid w:val="002332B2"/>
    <w:rsid w:val="00233490"/>
    <w:rsid w:val="00233561"/>
    <w:rsid w:val="00242C0F"/>
    <w:rsid w:val="002445E7"/>
    <w:rsid w:val="0024671C"/>
    <w:rsid w:val="0025309B"/>
    <w:rsid w:val="00253D2C"/>
    <w:rsid w:val="00260936"/>
    <w:rsid w:val="0028029A"/>
    <w:rsid w:val="00283001"/>
    <w:rsid w:val="00284381"/>
    <w:rsid w:val="002859FD"/>
    <w:rsid w:val="00285A82"/>
    <w:rsid w:val="00290D95"/>
    <w:rsid w:val="0029375C"/>
    <w:rsid w:val="002957F2"/>
    <w:rsid w:val="002A1F0B"/>
    <w:rsid w:val="002A1F58"/>
    <w:rsid w:val="002A2681"/>
    <w:rsid w:val="002A446D"/>
    <w:rsid w:val="002A5B50"/>
    <w:rsid w:val="002A6065"/>
    <w:rsid w:val="002A6EB1"/>
    <w:rsid w:val="002A7034"/>
    <w:rsid w:val="002B1089"/>
    <w:rsid w:val="002B1DA8"/>
    <w:rsid w:val="002B3482"/>
    <w:rsid w:val="002B3A49"/>
    <w:rsid w:val="002B3D37"/>
    <w:rsid w:val="002B4A7A"/>
    <w:rsid w:val="002B535E"/>
    <w:rsid w:val="002C1DD9"/>
    <w:rsid w:val="002C26DF"/>
    <w:rsid w:val="002C2EB1"/>
    <w:rsid w:val="002C7DA7"/>
    <w:rsid w:val="002E070E"/>
    <w:rsid w:val="002E424C"/>
    <w:rsid w:val="002E5157"/>
    <w:rsid w:val="002E6A6F"/>
    <w:rsid w:val="002E7EF7"/>
    <w:rsid w:val="002F468D"/>
    <w:rsid w:val="002F505F"/>
    <w:rsid w:val="00300BEC"/>
    <w:rsid w:val="00301BBD"/>
    <w:rsid w:val="00307164"/>
    <w:rsid w:val="00310C72"/>
    <w:rsid w:val="00314178"/>
    <w:rsid w:val="00316F6B"/>
    <w:rsid w:val="003203E6"/>
    <w:rsid w:val="00323D45"/>
    <w:rsid w:val="00324820"/>
    <w:rsid w:val="00324DB2"/>
    <w:rsid w:val="00333ACB"/>
    <w:rsid w:val="00334EDF"/>
    <w:rsid w:val="00347F41"/>
    <w:rsid w:val="00347FE7"/>
    <w:rsid w:val="0035158B"/>
    <w:rsid w:val="0035441C"/>
    <w:rsid w:val="003555FE"/>
    <w:rsid w:val="003578A0"/>
    <w:rsid w:val="00357E7B"/>
    <w:rsid w:val="00366D58"/>
    <w:rsid w:val="00371BBC"/>
    <w:rsid w:val="00373CD5"/>
    <w:rsid w:val="003744A0"/>
    <w:rsid w:val="00375209"/>
    <w:rsid w:val="00376F0F"/>
    <w:rsid w:val="00377624"/>
    <w:rsid w:val="00386543"/>
    <w:rsid w:val="003868ED"/>
    <w:rsid w:val="003968B5"/>
    <w:rsid w:val="003A0079"/>
    <w:rsid w:val="003A5DED"/>
    <w:rsid w:val="003B24FD"/>
    <w:rsid w:val="003B6790"/>
    <w:rsid w:val="003C2739"/>
    <w:rsid w:val="003C7EAB"/>
    <w:rsid w:val="003D09CF"/>
    <w:rsid w:val="003D68B2"/>
    <w:rsid w:val="003D7778"/>
    <w:rsid w:val="003F2852"/>
    <w:rsid w:val="003F388A"/>
    <w:rsid w:val="003F451E"/>
    <w:rsid w:val="003F53C9"/>
    <w:rsid w:val="003F652B"/>
    <w:rsid w:val="00400058"/>
    <w:rsid w:val="00403F12"/>
    <w:rsid w:val="00407924"/>
    <w:rsid w:val="00407B07"/>
    <w:rsid w:val="0041175A"/>
    <w:rsid w:val="00413BF4"/>
    <w:rsid w:val="00413EBF"/>
    <w:rsid w:val="00416089"/>
    <w:rsid w:val="00416AD7"/>
    <w:rsid w:val="0042216F"/>
    <w:rsid w:val="00426082"/>
    <w:rsid w:val="00432532"/>
    <w:rsid w:val="004339E1"/>
    <w:rsid w:val="00434599"/>
    <w:rsid w:val="0044153F"/>
    <w:rsid w:val="00442177"/>
    <w:rsid w:val="00447760"/>
    <w:rsid w:val="00453225"/>
    <w:rsid w:val="00456EA8"/>
    <w:rsid w:val="00457552"/>
    <w:rsid w:val="00461033"/>
    <w:rsid w:val="00461F4D"/>
    <w:rsid w:val="00465A01"/>
    <w:rsid w:val="004725BC"/>
    <w:rsid w:val="00472660"/>
    <w:rsid w:val="0047330A"/>
    <w:rsid w:val="00474960"/>
    <w:rsid w:val="004769D2"/>
    <w:rsid w:val="00481F4D"/>
    <w:rsid w:val="00482432"/>
    <w:rsid w:val="004833FB"/>
    <w:rsid w:val="0048565F"/>
    <w:rsid w:val="00486F3C"/>
    <w:rsid w:val="004933B5"/>
    <w:rsid w:val="004A3AB0"/>
    <w:rsid w:val="004A4568"/>
    <w:rsid w:val="004B0A90"/>
    <w:rsid w:val="004B1789"/>
    <w:rsid w:val="004B41A3"/>
    <w:rsid w:val="004B4CD9"/>
    <w:rsid w:val="004B69D7"/>
    <w:rsid w:val="004B6BE6"/>
    <w:rsid w:val="004C2399"/>
    <w:rsid w:val="004C3CFB"/>
    <w:rsid w:val="004C4062"/>
    <w:rsid w:val="004C5B74"/>
    <w:rsid w:val="004C635A"/>
    <w:rsid w:val="004D09C4"/>
    <w:rsid w:val="004D58A5"/>
    <w:rsid w:val="004D73A5"/>
    <w:rsid w:val="004E45EA"/>
    <w:rsid w:val="004E52FB"/>
    <w:rsid w:val="004E681C"/>
    <w:rsid w:val="00501BD2"/>
    <w:rsid w:val="005053F0"/>
    <w:rsid w:val="00506769"/>
    <w:rsid w:val="00506DE0"/>
    <w:rsid w:val="00507457"/>
    <w:rsid w:val="0051012D"/>
    <w:rsid w:val="0051194C"/>
    <w:rsid w:val="00513335"/>
    <w:rsid w:val="00514066"/>
    <w:rsid w:val="00515914"/>
    <w:rsid w:val="0053096E"/>
    <w:rsid w:val="0053735E"/>
    <w:rsid w:val="00545DE0"/>
    <w:rsid w:val="005577F8"/>
    <w:rsid w:val="00560399"/>
    <w:rsid w:val="005604B5"/>
    <w:rsid w:val="005623EA"/>
    <w:rsid w:val="00564F27"/>
    <w:rsid w:val="005652C6"/>
    <w:rsid w:val="00566B3E"/>
    <w:rsid w:val="00570F18"/>
    <w:rsid w:val="00571376"/>
    <w:rsid w:val="00571E99"/>
    <w:rsid w:val="005722B8"/>
    <w:rsid w:val="0058070E"/>
    <w:rsid w:val="0058789E"/>
    <w:rsid w:val="00590FC5"/>
    <w:rsid w:val="0059630F"/>
    <w:rsid w:val="00596650"/>
    <w:rsid w:val="005A4284"/>
    <w:rsid w:val="005A4878"/>
    <w:rsid w:val="005A4980"/>
    <w:rsid w:val="005A5F04"/>
    <w:rsid w:val="005B36F0"/>
    <w:rsid w:val="005B4745"/>
    <w:rsid w:val="005B65DF"/>
    <w:rsid w:val="005C0E7C"/>
    <w:rsid w:val="005C2D28"/>
    <w:rsid w:val="005C5977"/>
    <w:rsid w:val="005C6D6B"/>
    <w:rsid w:val="005C7D4A"/>
    <w:rsid w:val="005D2C7C"/>
    <w:rsid w:val="005D39A6"/>
    <w:rsid w:val="005D4FD2"/>
    <w:rsid w:val="005E0F48"/>
    <w:rsid w:val="005E5495"/>
    <w:rsid w:val="005F3EF7"/>
    <w:rsid w:val="005F40B9"/>
    <w:rsid w:val="005F7DAC"/>
    <w:rsid w:val="00601E95"/>
    <w:rsid w:val="00602451"/>
    <w:rsid w:val="00603E46"/>
    <w:rsid w:val="006161A0"/>
    <w:rsid w:val="00624AEF"/>
    <w:rsid w:val="006360F9"/>
    <w:rsid w:val="006409D8"/>
    <w:rsid w:val="00640F44"/>
    <w:rsid w:val="00643C86"/>
    <w:rsid w:val="00645FA4"/>
    <w:rsid w:val="00657995"/>
    <w:rsid w:val="006626EC"/>
    <w:rsid w:val="00662A73"/>
    <w:rsid w:val="00663F19"/>
    <w:rsid w:val="006648D2"/>
    <w:rsid w:val="0067034D"/>
    <w:rsid w:val="0067139D"/>
    <w:rsid w:val="00676CAE"/>
    <w:rsid w:val="00676EB4"/>
    <w:rsid w:val="00681751"/>
    <w:rsid w:val="00682906"/>
    <w:rsid w:val="006855C3"/>
    <w:rsid w:val="00690E98"/>
    <w:rsid w:val="00691E9D"/>
    <w:rsid w:val="00697F8C"/>
    <w:rsid w:val="006A1821"/>
    <w:rsid w:val="006A183F"/>
    <w:rsid w:val="006A3DA3"/>
    <w:rsid w:val="006B12F5"/>
    <w:rsid w:val="006B24FC"/>
    <w:rsid w:val="006B4DA7"/>
    <w:rsid w:val="006B50FB"/>
    <w:rsid w:val="006B6080"/>
    <w:rsid w:val="006C70A1"/>
    <w:rsid w:val="006C7629"/>
    <w:rsid w:val="006D2022"/>
    <w:rsid w:val="006D6347"/>
    <w:rsid w:val="006E14F0"/>
    <w:rsid w:val="006E15CF"/>
    <w:rsid w:val="006E3940"/>
    <w:rsid w:val="006E39D3"/>
    <w:rsid w:val="006F2A2C"/>
    <w:rsid w:val="00702662"/>
    <w:rsid w:val="00711B94"/>
    <w:rsid w:val="00720FDB"/>
    <w:rsid w:val="007256DB"/>
    <w:rsid w:val="007319A3"/>
    <w:rsid w:val="00735957"/>
    <w:rsid w:val="00735EEB"/>
    <w:rsid w:val="00737AE9"/>
    <w:rsid w:val="00737DB9"/>
    <w:rsid w:val="00741E2B"/>
    <w:rsid w:val="00743EB1"/>
    <w:rsid w:val="0074748F"/>
    <w:rsid w:val="00753C61"/>
    <w:rsid w:val="007546A9"/>
    <w:rsid w:val="00756659"/>
    <w:rsid w:val="007646D4"/>
    <w:rsid w:val="00774F4B"/>
    <w:rsid w:val="007753CD"/>
    <w:rsid w:val="007820FF"/>
    <w:rsid w:val="00786303"/>
    <w:rsid w:val="00786775"/>
    <w:rsid w:val="00786D4A"/>
    <w:rsid w:val="00787187"/>
    <w:rsid w:val="00787446"/>
    <w:rsid w:val="00791A1A"/>
    <w:rsid w:val="0079215F"/>
    <w:rsid w:val="0079275E"/>
    <w:rsid w:val="007974BE"/>
    <w:rsid w:val="007A1FFA"/>
    <w:rsid w:val="007B0A34"/>
    <w:rsid w:val="007B0A68"/>
    <w:rsid w:val="007B2D1E"/>
    <w:rsid w:val="007B421F"/>
    <w:rsid w:val="007C13BC"/>
    <w:rsid w:val="007C16D9"/>
    <w:rsid w:val="007C2313"/>
    <w:rsid w:val="007C4D3D"/>
    <w:rsid w:val="007C6EF9"/>
    <w:rsid w:val="007D141D"/>
    <w:rsid w:val="007D4178"/>
    <w:rsid w:val="007D42E7"/>
    <w:rsid w:val="007D567C"/>
    <w:rsid w:val="007E26F8"/>
    <w:rsid w:val="007E591F"/>
    <w:rsid w:val="007E5D09"/>
    <w:rsid w:val="007E79BE"/>
    <w:rsid w:val="007F1041"/>
    <w:rsid w:val="007F27D6"/>
    <w:rsid w:val="007F37C7"/>
    <w:rsid w:val="007F4065"/>
    <w:rsid w:val="007F7D4F"/>
    <w:rsid w:val="008000E0"/>
    <w:rsid w:val="00800651"/>
    <w:rsid w:val="0080351B"/>
    <w:rsid w:val="00803975"/>
    <w:rsid w:val="00804957"/>
    <w:rsid w:val="0080568E"/>
    <w:rsid w:val="0080676F"/>
    <w:rsid w:val="00806BE1"/>
    <w:rsid w:val="00807ECF"/>
    <w:rsid w:val="008105AB"/>
    <w:rsid w:val="00812F44"/>
    <w:rsid w:val="00814E9C"/>
    <w:rsid w:val="00821AEE"/>
    <w:rsid w:val="0083438E"/>
    <w:rsid w:val="008413AB"/>
    <w:rsid w:val="00841E75"/>
    <w:rsid w:val="00847DAC"/>
    <w:rsid w:val="008510F6"/>
    <w:rsid w:val="00854A36"/>
    <w:rsid w:val="008641F8"/>
    <w:rsid w:val="00871BD3"/>
    <w:rsid w:val="00872722"/>
    <w:rsid w:val="00872F83"/>
    <w:rsid w:val="008748E7"/>
    <w:rsid w:val="00876A2C"/>
    <w:rsid w:val="00885865"/>
    <w:rsid w:val="008860FF"/>
    <w:rsid w:val="008A1ED5"/>
    <w:rsid w:val="008A54D4"/>
    <w:rsid w:val="008A74C6"/>
    <w:rsid w:val="008B0EB3"/>
    <w:rsid w:val="008B3493"/>
    <w:rsid w:val="008C797B"/>
    <w:rsid w:val="008E0BF8"/>
    <w:rsid w:val="008E2901"/>
    <w:rsid w:val="008E2DA4"/>
    <w:rsid w:val="008E3649"/>
    <w:rsid w:val="008E376C"/>
    <w:rsid w:val="008E3DF3"/>
    <w:rsid w:val="008E3F78"/>
    <w:rsid w:val="008E768E"/>
    <w:rsid w:val="008E7A0C"/>
    <w:rsid w:val="008F1FAB"/>
    <w:rsid w:val="008F2549"/>
    <w:rsid w:val="008F7145"/>
    <w:rsid w:val="008F754E"/>
    <w:rsid w:val="0090319B"/>
    <w:rsid w:val="009037FF"/>
    <w:rsid w:val="00913B08"/>
    <w:rsid w:val="00914C27"/>
    <w:rsid w:val="00926A21"/>
    <w:rsid w:val="0093161F"/>
    <w:rsid w:val="00943A1C"/>
    <w:rsid w:val="009470A9"/>
    <w:rsid w:val="00951028"/>
    <w:rsid w:val="00951210"/>
    <w:rsid w:val="0095278D"/>
    <w:rsid w:val="00963846"/>
    <w:rsid w:val="00967E26"/>
    <w:rsid w:val="00971010"/>
    <w:rsid w:val="00974C2B"/>
    <w:rsid w:val="00976E8A"/>
    <w:rsid w:val="00983FD1"/>
    <w:rsid w:val="00991169"/>
    <w:rsid w:val="00992514"/>
    <w:rsid w:val="009953D0"/>
    <w:rsid w:val="0099756E"/>
    <w:rsid w:val="009A0F84"/>
    <w:rsid w:val="009A3259"/>
    <w:rsid w:val="009A53EF"/>
    <w:rsid w:val="009B04E2"/>
    <w:rsid w:val="009B6A0E"/>
    <w:rsid w:val="009C25A1"/>
    <w:rsid w:val="009C46B2"/>
    <w:rsid w:val="009C78CC"/>
    <w:rsid w:val="009C7FD9"/>
    <w:rsid w:val="009D035D"/>
    <w:rsid w:val="009D0774"/>
    <w:rsid w:val="009D0F40"/>
    <w:rsid w:val="009D182B"/>
    <w:rsid w:val="009D596F"/>
    <w:rsid w:val="009D6034"/>
    <w:rsid w:val="009E4971"/>
    <w:rsid w:val="009E5139"/>
    <w:rsid w:val="009F15D5"/>
    <w:rsid w:val="009F7C1D"/>
    <w:rsid w:val="00A00526"/>
    <w:rsid w:val="00A01055"/>
    <w:rsid w:val="00A02574"/>
    <w:rsid w:val="00A02AD0"/>
    <w:rsid w:val="00A02C1A"/>
    <w:rsid w:val="00A03620"/>
    <w:rsid w:val="00A052E0"/>
    <w:rsid w:val="00A07148"/>
    <w:rsid w:val="00A16133"/>
    <w:rsid w:val="00A167BE"/>
    <w:rsid w:val="00A203AD"/>
    <w:rsid w:val="00A204E7"/>
    <w:rsid w:val="00A2054A"/>
    <w:rsid w:val="00A244F8"/>
    <w:rsid w:val="00A3039F"/>
    <w:rsid w:val="00A310B6"/>
    <w:rsid w:val="00A40C1A"/>
    <w:rsid w:val="00A43DE8"/>
    <w:rsid w:val="00A44778"/>
    <w:rsid w:val="00A511C0"/>
    <w:rsid w:val="00A5422A"/>
    <w:rsid w:val="00A54BCA"/>
    <w:rsid w:val="00A557AE"/>
    <w:rsid w:val="00A5757F"/>
    <w:rsid w:val="00A64BF9"/>
    <w:rsid w:val="00A67F64"/>
    <w:rsid w:val="00A71CE8"/>
    <w:rsid w:val="00A72EBB"/>
    <w:rsid w:val="00A755B6"/>
    <w:rsid w:val="00A76C1D"/>
    <w:rsid w:val="00A77CC6"/>
    <w:rsid w:val="00A80283"/>
    <w:rsid w:val="00A94668"/>
    <w:rsid w:val="00A9798D"/>
    <w:rsid w:val="00AA1611"/>
    <w:rsid w:val="00AA583B"/>
    <w:rsid w:val="00AA6C4A"/>
    <w:rsid w:val="00AA74B4"/>
    <w:rsid w:val="00AB01FC"/>
    <w:rsid w:val="00AB1011"/>
    <w:rsid w:val="00AB4886"/>
    <w:rsid w:val="00AC54AC"/>
    <w:rsid w:val="00AC56FC"/>
    <w:rsid w:val="00AC72CC"/>
    <w:rsid w:val="00AD4C9C"/>
    <w:rsid w:val="00AE01B5"/>
    <w:rsid w:val="00AE3EDA"/>
    <w:rsid w:val="00AE6394"/>
    <w:rsid w:val="00AE75A2"/>
    <w:rsid w:val="00AF6FAE"/>
    <w:rsid w:val="00B02D76"/>
    <w:rsid w:val="00B05871"/>
    <w:rsid w:val="00B06B1C"/>
    <w:rsid w:val="00B10471"/>
    <w:rsid w:val="00B10496"/>
    <w:rsid w:val="00B10663"/>
    <w:rsid w:val="00B11DB6"/>
    <w:rsid w:val="00B1731E"/>
    <w:rsid w:val="00B34B69"/>
    <w:rsid w:val="00B34F9A"/>
    <w:rsid w:val="00B355B2"/>
    <w:rsid w:val="00B36BFA"/>
    <w:rsid w:val="00B40E87"/>
    <w:rsid w:val="00B42342"/>
    <w:rsid w:val="00B43662"/>
    <w:rsid w:val="00B46EE7"/>
    <w:rsid w:val="00B61192"/>
    <w:rsid w:val="00B65107"/>
    <w:rsid w:val="00B67FDC"/>
    <w:rsid w:val="00B708C1"/>
    <w:rsid w:val="00B72BD5"/>
    <w:rsid w:val="00B7317C"/>
    <w:rsid w:val="00B7731B"/>
    <w:rsid w:val="00B800CA"/>
    <w:rsid w:val="00B80114"/>
    <w:rsid w:val="00B81E83"/>
    <w:rsid w:val="00B820F6"/>
    <w:rsid w:val="00B86ACE"/>
    <w:rsid w:val="00B92C00"/>
    <w:rsid w:val="00B96E8A"/>
    <w:rsid w:val="00B975EE"/>
    <w:rsid w:val="00BA2762"/>
    <w:rsid w:val="00BA58AC"/>
    <w:rsid w:val="00BA7869"/>
    <w:rsid w:val="00BB1828"/>
    <w:rsid w:val="00BB2660"/>
    <w:rsid w:val="00BC2241"/>
    <w:rsid w:val="00BC66C6"/>
    <w:rsid w:val="00BD082B"/>
    <w:rsid w:val="00BD295B"/>
    <w:rsid w:val="00BD4574"/>
    <w:rsid w:val="00BE0A9E"/>
    <w:rsid w:val="00BE2B96"/>
    <w:rsid w:val="00BE4CD8"/>
    <w:rsid w:val="00BE6485"/>
    <w:rsid w:val="00BF16AB"/>
    <w:rsid w:val="00C02247"/>
    <w:rsid w:val="00C0337B"/>
    <w:rsid w:val="00C06E0C"/>
    <w:rsid w:val="00C219D5"/>
    <w:rsid w:val="00C25165"/>
    <w:rsid w:val="00C26EE6"/>
    <w:rsid w:val="00C2785C"/>
    <w:rsid w:val="00C27B58"/>
    <w:rsid w:val="00C33327"/>
    <w:rsid w:val="00C3549A"/>
    <w:rsid w:val="00C360BD"/>
    <w:rsid w:val="00C3713D"/>
    <w:rsid w:val="00C372EF"/>
    <w:rsid w:val="00C51AED"/>
    <w:rsid w:val="00C55EF2"/>
    <w:rsid w:val="00C6146E"/>
    <w:rsid w:val="00C668F4"/>
    <w:rsid w:val="00C7160A"/>
    <w:rsid w:val="00C73904"/>
    <w:rsid w:val="00C74F5D"/>
    <w:rsid w:val="00C80039"/>
    <w:rsid w:val="00C87F9A"/>
    <w:rsid w:val="00C94E39"/>
    <w:rsid w:val="00C95572"/>
    <w:rsid w:val="00CA138B"/>
    <w:rsid w:val="00CB0C51"/>
    <w:rsid w:val="00CB493A"/>
    <w:rsid w:val="00CB66FA"/>
    <w:rsid w:val="00CC5D90"/>
    <w:rsid w:val="00CC65EC"/>
    <w:rsid w:val="00CC694E"/>
    <w:rsid w:val="00CD0047"/>
    <w:rsid w:val="00CD4454"/>
    <w:rsid w:val="00CD71F4"/>
    <w:rsid w:val="00CE5F71"/>
    <w:rsid w:val="00CF1475"/>
    <w:rsid w:val="00CF24D1"/>
    <w:rsid w:val="00CF402C"/>
    <w:rsid w:val="00CF46E1"/>
    <w:rsid w:val="00CF5A85"/>
    <w:rsid w:val="00D006A9"/>
    <w:rsid w:val="00D054BF"/>
    <w:rsid w:val="00D06429"/>
    <w:rsid w:val="00D06771"/>
    <w:rsid w:val="00D13F41"/>
    <w:rsid w:val="00D142AC"/>
    <w:rsid w:val="00D14BE5"/>
    <w:rsid w:val="00D16903"/>
    <w:rsid w:val="00D225F6"/>
    <w:rsid w:val="00D22F38"/>
    <w:rsid w:val="00D24F61"/>
    <w:rsid w:val="00D25B30"/>
    <w:rsid w:val="00D25D0C"/>
    <w:rsid w:val="00D30E52"/>
    <w:rsid w:val="00D33A61"/>
    <w:rsid w:val="00D34F4B"/>
    <w:rsid w:val="00D45C4D"/>
    <w:rsid w:val="00D51E4A"/>
    <w:rsid w:val="00D51F84"/>
    <w:rsid w:val="00D521FA"/>
    <w:rsid w:val="00D57F45"/>
    <w:rsid w:val="00D61608"/>
    <w:rsid w:val="00D66A5C"/>
    <w:rsid w:val="00D71E04"/>
    <w:rsid w:val="00D73028"/>
    <w:rsid w:val="00D80C86"/>
    <w:rsid w:val="00D81EEA"/>
    <w:rsid w:val="00D82832"/>
    <w:rsid w:val="00D92082"/>
    <w:rsid w:val="00DA1161"/>
    <w:rsid w:val="00DA1204"/>
    <w:rsid w:val="00DA275E"/>
    <w:rsid w:val="00DA3BE1"/>
    <w:rsid w:val="00DA443E"/>
    <w:rsid w:val="00DA4868"/>
    <w:rsid w:val="00DA7402"/>
    <w:rsid w:val="00DB09DC"/>
    <w:rsid w:val="00DB1CCA"/>
    <w:rsid w:val="00DB6841"/>
    <w:rsid w:val="00DB7AA6"/>
    <w:rsid w:val="00DC359A"/>
    <w:rsid w:val="00DC4E76"/>
    <w:rsid w:val="00DD013B"/>
    <w:rsid w:val="00DD1614"/>
    <w:rsid w:val="00DE2AB9"/>
    <w:rsid w:val="00DF2272"/>
    <w:rsid w:val="00DF2D9B"/>
    <w:rsid w:val="00DF6981"/>
    <w:rsid w:val="00E04CF7"/>
    <w:rsid w:val="00E07E9A"/>
    <w:rsid w:val="00E1360E"/>
    <w:rsid w:val="00E157F3"/>
    <w:rsid w:val="00E15A9E"/>
    <w:rsid w:val="00E22A4E"/>
    <w:rsid w:val="00E238A1"/>
    <w:rsid w:val="00E238E9"/>
    <w:rsid w:val="00E30AB1"/>
    <w:rsid w:val="00E324A0"/>
    <w:rsid w:val="00E46E81"/>
    <w:rsid w:val="00E543A2"/>
    <w:rsid w:val="00E64144"/>
    <w:rsid w:val="00E672A1"/>
    <w:rsid w:val="00E7174A"/>
    <w:rsid w:val="00E726D0"/>
    <w:rsid w:val="00E74A82"/>
    <w:rsid w:val="00E74C77"/>
    <w:rsid w:val="00E76FA1"/>
    <w:rsid w:val="00E86EBE"/>
    <w:rsid w:val="00E90DDC"/>
    <w:rsid w:val="00E9358F"/>
    <w:rsid w:val="00EA507E"/>
    <w:rsid w:val="00EA5EE3"/>
    <w:rsid w:val="00EB375F"/>
    <w:rsid w:val="00EB54CD"/>
    <w:rsid w:val="00EC095C"/>
    <w:rsid w:val="00EC108E"/>
    <w:rsid w:val="00EC537D"/>
    <w:rsid w:val="00ED539F"/>
    <w:rsid w:val="00ED6195"/>
    <w:rsid w:val="00ED7BA8"/>
    <w:rsid w:val="00EE1398"/>
    <w:rsid w:val="00EE3E82"/>
    <w:rsid w:val="00EF566C"/>
    <w:rsid w:val="00F007D1"/>
    <w:rsid w:val="00F03690"/>
    <w:rsid w:val="00F14155"/>
    <w:rsid w:val="00F1742B"/>
    <w:rsid w:val="00F20F3A"/>
    <w:rsid w:val="00F24DC2"/>
    <w:rsid w:val="00F2535A"/>
    <w:rsid w:val="00F26F8E"/>
    <w:rsid w:val="00F31E5A"/>
    <w:rsid w:val="00F34242"/>
    <w:rsid w:val="00F47EE6"/>
    <w:rsid w:val="00F50EFA"/>
    <w:rsid w:val="00F5150A"/>
    <w:rsid w:val="00F61CB2"/>
    <w:rsid w:val="00F633EB"/>
    <w:rsid w:val="00F67F6F"/>
    <w:rsid w:val="00F70830"/>
    <w:rsid w:val="00F74E1F"/>
    <w:rsid w:val="00F771C3"/>
    <w:rsid w:val="00F8027A"/>
    <w:rsid w:val="00F80E03"/>
    <w:rsid w:val="00F81428"/>
    <w:rsid w:val="00F81A49"/>
    <w:rsid w:val="00F821E3"/>
    <w:rsid w:val="00F86372"/>
    <w:rsid w:val="00F908C0"/>
    <w:rsid w:val="00FA29DA"/>
    <w:rsid w:val="00FA7937"/>
    <w:rsid w:val="00FB0B1A"/>
    <w:rsid w:val="00FB3901"/>
    <w:rsid w:val="00FB691F"/>
    <w:rsid w:val="00FC09D4"/>
    <w:rsid w:val="00FC3C5B"/>
    <w:rsid w:val="00FD3E37"/>
    <w:rsid w:val="00FD435D"/>
    <w:rsid w:val="00FD575A"/>
    <w:rsid w:val="00FD7141"/>
    <w:rsid w:val="00FD7FCD"/>
    <w:rsid w:val="00FE6839"/>
    <w:rsid w:val="00FF1A52"/>
    <w:rsid w:val="00FF2183"/>
    <w:rsid w:val="00FF395B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  <w:style w:type="table" w:customStyle="1" w:styleId="TableGrid10">
    <w:name w:val="Table Grid1"/>
    <w:basedOn w:val="TableNormal"/>
    <w:qFormat/>
    <w:rsid w:val="001D51DF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29375C"/>
    <w:rPr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1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BCA4A-1A2F-4861-A4BE-4F12893DB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purl.org/dc/dcmitype/"/>
    <ds:schemaRef ds:uri="b93c647f-d63b-431a-95c8-8e00048cff23"/>
    <ds:schemaRef ds:uri="http://schemas.microsoft.com/office/2006/documentManagement/types"/>
    <ds:schemaRef ds:uri="eb6c2e4c-3f1c-4103-a37b-37c984dbe58f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836</TotalTime>
  <Pages>9</Pages>
  <Words>3519</Words>
  <Characters>20412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منغوليا                                                                                  .</vt:lpstr>
    </vt:vector>
  </TitlesOfParts>
  <Company>UNMFS</Company>
  <LinksUpToDate>false</LinksUpToDate>
  <CharactersWithSpaces>23884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منغوليا                                                                                  .</dc:title>
  <dc:creator>Sanaa Al SIOUFI</dc:creator>
  <cp:lastModifiedBy>Angela Xue He Yan</cp:lastModifiedBy>
  <cp:revision>36</cp:revision>
  <cp:lastPrinted>2024-04-30T16:50:00Z</cp:lastPrinted>
  <dcterms:created xsi:type="dcterms:W3CDTF">2024-11-30T04:26:00Z</dcterms:created>
  <dcterms:modified xsi:type="dcterms:W3CDTF">2024-11-30T20:41:00Z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UNEP/OzL.Pro/ExCom/95/31</vt:lpwstr>
  </property>
  <property fmtid="{D5CDD505-2E9C-101B-9397-08002B2CF9AE}" pid="3" name="Revision date">
    <vt:lpwstr>27 November 2024</vt:lpwstr>
  </property>
  <property fmtid="{D5CDD505-2E9C-101B-9397-08002B2CF9AE}" pid="4" name="Order">
    <vt:r8>147400</vt:r8>
  </property>
  <property fmtid="{D5CDD505-2E9C-101B-9397-08002B2CF9AE}" pid="5" name="lcf76f155ced4ddcb4097134ff3c332f">
    <vt:lpwstr/>
  </property>
  <property fmtid="{D5CDD505-2E9C-101B-9397-08002B2CF9AE}" pid="6" name="ContentTypeId">
    <vt:lpwstr>0x010100C5F60F8E60516143877F7AC30EFBB2F3</vt:lpwstr>
  </property>
  <property fmtid="{D5CDD505-2E9C-101B-9397-08002B2CF9AE}" pid="7" name="MediaServiceImageTags">
    <vt:lpwstr/>
  </property>
</Properties>
</file>