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DFB" w:rsidRDefault="00562DFB">
      <w:pPr>
        <w:rPr>
          <w:noProof/>
          <w:lang w:val="en-US"/>
        </w:rPr>
      </w:pPr>
      <w:r>
        <w:rPr>
          <w:szCs w:val="24"/>
        </w:rPr>
        <w:t xml:space="preserve"> </w:t>
      </w:r>
    </w:p>
    <w:tbl>
      <w:tblPr>
        <w:tblW w:w="0" w:type="auto"/>
        <w:tblInd w:w="-432" w:type="dxa"/>
        <w:tblLayout w:type="fixed"/>
        <w:tblLook w:val="0000" w:firstRow="0" w:lastRow="0" w:firstColumn="0" w:lastColumn="0" w:noHBand="0" w:noVBand="0"/>
      </w:tblPr>
      <w:tblGrid>
        <w:gridCol w:w="2070"/>
        <w:gridCol w:w="3420"/>
        <w:gridCol w:w="4590"/>
      </w:tblGrid>
      <w:tr w:rsidR="00562DFB" w:rsidTr="00440AE3">
        <w:trPr>
          <w:trHeight w:val="720"/>
        </w:trPr>
        <w:tc>
          <w:tcPr>
            <w:tcW w:w="5490" w:type="dxa"/>
            <w:gridSpan w:val="2"/>
            <w:tcBorders>
              <w:bottom w:val="single" w:sz="18" w:space="0" w:color="auto"/>
            </w:tcBorders>
          </w:tcPr>
          <w:p w:rsidR="00562DFB" w:rsidRDefault="00562DFB" w:rsidP="00440A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rPr>
                <w:sz w:val="28"/>
                <w:szCs w:val="24"/>
              </w:rPr>
            </w:pPr>
            <w:r>
              <w:rPr>
                <w:rFonts w:ascii="SimHei" w:hint="eastAsia"/>
                <w:noProof/>
                <w:color w:val="000000"/>
                <w:sz w:val="36"/>
                <w:szCs w:val="24"/>
              </w:rPr>
              <w:t>联</w:t>
            </w:r>
            <w:r>
              <w:rPr>
                <w:rFonts w:ascii="SimHei"/>
                <w:noProof/>
                <w:color w:val="000000"/>
                <w:sz w:val="36"/>
                <w:szCs w:val="24"/>
              </w:rPr>
              <w:t xml:space="preserve">  </w:t>
            </w:r>
            <w:r>
              <w:rPr>
                <w:rFonts w:ascii="SimHei" w:hint="eastAsia"/>
                <w:noProof/>
                <w:color w:val="000000"/>
                <w:sz w:val="36"/>
                <w:szCs w:val="24"/>
              </w:rPr>
              <w:t>合</w:t>
            </w:r>
            <w:r>
              <w:rPr>
                <w:rFonts w:ascii="SimHei"/>
                <w:noProof/>
                <w:color w:val="000000"/>
                <w:sz w:val="36"/>
                <w:szCs w:val="24"/>
              </w:rPr>
              <w:t xml:space="preserve">  </w:t>
            </w:r>
            <w:r>
              <w:rPr>
                <w:rFonts w:ascii="SimHei" w:hint="eastAsia"/>
                <w:noProof/>
                <w:color w:val="000000"/>
                <w:sz w:val="36"/>
                <w:szCs w:val="24"/>
              </w:rPr>
              <w:t>国</w:t>
            </w:r>
          </w:p>
        </w:tc>
        <w:tc>
          <w:tcPr>
            <w:tcW w:w="4590" w:type="dxa"/>
            <w:tcBorders>
              <w:bottom w:val="single" w:sz="18" w:space="0" w:color="auto"/>
            </w:tcBorders>
          </w:tcPr>
          <w:p w:rsidR="00562DFB" w:rsidRDefault="00562DFB" w:rsidP="00440AE3">
            <w:pPr>
              <w:jc w:val="right"/>
              <w:rPr>
                <w:sz w:val="52"/>
                <w:szCs w:val="24"/>
              </w:rPr>
            </w:pPr>
            <w:r>
              <w:rPr>
                <w:rFonts w:ascii="Univers Bold" w:hAnsi="Univers Bold"/>
                <w:b/>
                <w:noProof/>
                <w:sz w:val="72"/>
                <w:szCs w:val="24"/>
              </w:rPr>
              <w:t>EP</w:t>
            </w:r>
          </w:p>
        </w:tc>
      </w:tr>
      <w:tr w:rsidR="00562DFB" w:rsidTr="00440A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562DFB" w:rsidRDefault="00706453" w:rsidP="00440AE3">
            <w:pPr>
              <w:spacing w:before="120"/>
              <w:rPr>
                <w:szCs w:val="24"/>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20.55pt;margin-top:69.05pt;width:66pt;height:66.75pt;z-index:251658240;visibility:visible;mso-position-horizontal-relative:text;mso-position-vertical-relative:text">
                  <v:imagedata r:id="rId7" o:title=""/>
                </v:shape>
              </w:pict>
            </w:r>
            <w:r>
              <w:rPr>
                <w:noProof/>
                <w:lang w:val="en-US"/>
              </w:rPr>
              <w:pict>
                <v:shape id="Picture 3" o:spid="_x0000_s1027" type="#_x0000_t75" style="position:absolute;left:0;text-align:left;margin-left:.15pt;margin-top:.2pt;width:64.8pt;height:57.6pt;z-index:-251657216;visibility:visible;mso-position-horizontal-relative:text;mso-position-vertical-relative:text" o:allowincell="f">
                  <v:imagedata r:id="rId8" o:title=""/>
                </v:shape>
              </w:pict>
            </w:r>
          </w:p>
        </w:tc>
        <w:tc>
          <w:tcPr>
            <w:tcW w:w="3420" w:type="dxa"/>
            <w:tcBorders>
              <w:top w:val="nil"/>
              <w:left w:val="nil"/>
              <w:bottom w:val="single" w:sz="36" w:space="0" w:color="auto"/>
              <w:right w:val="nil"/>
            </w:tcBorders>
          </w:tcPr>
          <w:p w:rsidR="00562DFB" w:rsidRDefault="00562DFB" w:rsidP="00440AE3">
            <w:pPr>
              <w:rPr>
                <w:rFonts w:ascii="SimHei"/>
                <w:noProof/>
                <w:color w:val="000000"/>
                <w:sz w:val="44"/>
                <w:szCs w:val="24"/>
              </w:rPr>
            </w:pPr>
          </w:p>
          <w:p w:rsidR="00562DFB" w:rsidRDefault="00562DFB" w:rsidP="00440AE3">
            <w:pPr>
              <w:rPr>
                <w:rFonts w:ascii="SimHei"/>
                <w:color w:val="000000"/>
                <w:sz w:val="44"/>
                <w:szCs w:val="24"/>
              </w:rPr>
            </w:pPr>
            <w:r>
              <w:rPr>
                <w:rFonts w:ascii="SimHei" w:hint="eastAsia"/>
                <w:noProof/>
                <w:color w:val="000000"/>
                <w:sz w:val="44"/>
                <w:szCs w:val="24"/>
              </w:rPr>
              <w:t>联</w:t>
            </w:r>
            <w:r>
              <w:rPr>
                <w:rFonts w:ascii="SimHei"/>
                <w:noProof/>
                <w:color w:val="000000"/>
                <w:sz w:val="44"/>
                <w:szCs w:val="24"/>
              </w:rPr>
              <w:t xml:space="preserve"> </w:t>
            </w:r>
            <w:r>
              <w:rPr>
                <w:rFonts w:ascii="SimHei" w:hint="eastAsia"/>
                <w:noProof/>
                <w:color w:val="000000"/>
                <w:sz w:val="44"/>
                <w:szCs w:val="24"/>
              </w:rPr>
              <w:t>合</w:t>
            </w:r>
            <w:r>
              <w:rPr>
                <w:rFonts w:ascii="SimHei"/>
                <w:noProof/>
                <w:color w:val="000000"/>
                <w:sz w:val="44"/>
                <w:szCs w:val="24"/>
              </w:rPr>
              <w:t xml:space="preserve"> </w:t>
            </w:r>
            <w:r>
              <w:rPr>
                <w:rFonts w:ascii="SimHei" w:hint="eastAsia"/>
                <w:noProof/>
                <w:color w:val="000000"/>
                <w:sz w:val="44"/>
                <w:szCs w:val="24"/>
              </w:rPr>
              <w:t>国</w:t>
            </w:r>
          </w:p>
          <w:p w:rsidR="00562DFB" w:rsidRDefault="00562DFB" w:rsidP="00440A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noProof/>
                <w:color w:val="000000"/>
                <w:sz w:val="44"/>
                <w:szCs w:val="24"/>
              </w:rPr>
            </w:pPr>
          </w:p>
          <w:p w:rsidR="00562DFB" w:rsidRPr="00F56613" w:rsidRDefault="00562DFB" w:rsidP="00440A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Pr>
                <w:rFonts w:ascii="SimHei" w:hint="eastAsia"/>
                <w:noProof/>
                <w:color w:val="000000"/>
                <w:sz w:val="44"/>
                <w:szCs w:val="24"/>
              </w:rPr>
              <w:t>环</w:t>
            </w:r>
            <w:r>
              <w:rPr>
                <w:rFonts w:ascii="SimHei"/>
                <w:noProof/>
                <w:color w:val="000000"/>
                <w:sz w:val="44"/>
                <w:szCs w:val="24"/>
              </w:rPr>
              <w:t xml:space="preserve"> </w:t>
            </w:r>
            <w:r>
              <w:rPr>
                <w:rFonts w:ascii="SimHei" w:hint="eastAsia"/>
                <w:noProof/>
                <w:color w:val="000000"/>
                <w:sz w:val="44"/>
                <w:szCs w:val="24"/>
              </w:rPr>
              <w:t>境</w:t>
            </w:r>
            <w:r>
              <w:rPr>
                <w:rFonts w:ascii="SimHei"/>
                <w:noProof/>
                <w:color w:val="000000"/>
                <w:sz w:val="44"/>
                <w:szCs w:val="24"/>
              </w:rPr>
              <w:t xml:space="preserve"> </w:t>
            </w:r>
            <w:r>
              <w:rPr>
                <w:rFonts w:ascii="SimHei" w:hint="eastAsia"/>
                <w:noProof/>
                <w:color w:val="000000"/>
                <w:sz w:val="44"/>
                <w:szCs w:val="24"/>
              </w:rPr>
              <w:t>规</w:t>
            </w:r>
            <w:r>
              <w:rPr>
                <w:rFonts w:ascii="SimHei"/>
                <w:noProof/>
                <w:color w:val="000000"/>
                <w:sz w:val="44"/>
                <w:szCs w:val="24"/>
              </w:rPr>
              <w:t xml:space="preserve"> </w:t>
            </w:r>
            <w:r>
              <w:rPr>
                <w:rFonts w:ascii="SimHei" w:hint="eastAsia"/>
                <w:noProof/>
                <w:color w:val="000000"/>
                <w:sz w:val="44"/>
                <w:szCs w:val="24"/>
              </w:rPr>
              <w:t>划</w:t>
            </w:r>
            <w:r>
              <w:rPr>
                <w:rFonts w:ascii="SimHei"/>
                <w:noProof/>
                <w:color w:val="000000"/>
                <w:sz w:val="44"/>
                <w:szCs w:val="24"/>
              </w:rPr>
              <w:t xml:space="preserve"> </w:t>
            </w:r>
            <w:r>
              <w:rPr>
                <w:rFonts w:ascii="SimHei" w:hint="eastAsia"/>
                <w:noProof/>
                <w:color w:val="000000"/>
                <w:sz w:val="44"/>
                <w:szCs w:val="24"/>
              </w:rPr>
              <w:t>署</w:t>
            </w:r>
          </w:p>
        </w:tc>
        <w:tc>
          <w:tcPr>
            <w:tcW w:w="4590" w:type="dxa"/>
            <w:tcBorders>
              <w:top w:val="nil"/>
              <w:left w:val="nil"/>
              <w:bottom w:val="single" w:sz="36" w:space="0" w:color="auto"/>
              <w:right w:val="nil"/>
            </w:tcBorders>
          </w:tcPr>
          <w:p w:rsidR="00011259" w:rsidRDefault="00011259" w:rsidP="00440AE3">
            <w:pPr>
              <w:rPr>
                <w:noProof/>
                <w:szCs w:val="24"/>
              </w:rPr>
            </w:pPr>
          </w:p>
          <w:p w:rsidR="00562DFB" w:rsidRDefault="00562DFB" w:rsidP="00440AE3">
            <w:pPr>
              <w:rPr>
                <w:szCs w:val="24"/>
              </w:rPr>
            </w:pPr>
            <w:r>
              <w:rPr>
                <w:noProof/>
                <w:szCs w:val="24"/>
              </w:rPr>
              <w:t>Distr.</w:t>
            </w:r>
          </w:p>
          <w:p w:rsidR="00562DFB" w:rsidRDefault="00562DFB" w:rsidP="00440AE3">
            <w:pPr>
              <w:rPr>
                <w:szCs w:val="24"/>
              </w:rPr>
            </w:pPr>
            <w:r>
              <w:rPr>
                <w:noProof/>
                <w:szCs w:val="24"/>
              </w:rPr>
              <w:t>GENERAL</w:t>
            </w:r>
          </w:p>
          <w:p w:rsidR="00562DFB" w:rsidRDefault="00562DFB" w:rsidP="00440AE3">
            <w:pPr>
              <w:rPr>
                <w:szCs w:val="24"/>
              </w:rPr>
            </w:pPr>
          </w:p>
          <w:p w:rsidR="00562DFB" w:rsidRDefault="004F7662" w:rsidP="00440AE3">
            <w:pPr>
              <w:rPr>
                <w:lang w:val="en-CA"/>
              </w:rPr>
            </w:pPr>
            <w:r>
              <w:fldChar w:fldCharType="begin"/>
            </w:r>
            <w:r>
              <w:instrText xml:space="preserve"> DOCPROPERTY "Document number"  \* MERGEFORMAT </w:instrText>
            </w:r>
            <w:r>
              <w:fldChar w:fldCharType="separate"/>
            </w:r>
            <w:r w:rsidRPr="004F7662">
              <w:rPr>
                <w:lang w:val="en-CA"/>
              </w:rPr>
              <w:t>UNEP/</w:t>
            </w:r>
            <w:proofErr w:type="spellStart"/>
            <w:r w:rsidRPr="004F7662">
              <w:rPr>
                <w:lang w:val="en-CA"/>
              </w:rPr>
              <w:t>OzL.Pro</w:t>
            </w:r>
            <w:proofErr w:type="spellEnd"/>
            <w:r w:rsidRPr="004F7662">
              <w:rPr>
                <w:lang w:val="en-CA"/>
              </w:rPr>
              <w:t>/</w:t>
            </w:r>
            <w:proofErr w:type="spellStart"/>
            <w:r w:rsidRPr="004F7662">
              <w:rPr>
                <w:lang w:val="en-CA"/>
              </w:rPr>
              <w:t>ExCom</w:t>
            </w:r>
            <w:proofErr w:type="spellEnd"/>
            <w:r w:rsidRPr="004F7662">
              <w:rPr>
                <w:lang w:val="en-CA"/>
              </w:rPr>
              <w:t>/83/11/Add.2</w:t>
            </w:r>
            <w:r>
              <w:rPr>
                <w:lang w:val="en-CA"/>
              </w:rPr>
              <w:fldChar w:fldCharType="end"/>
            </w:r>
            <w:r w:rsidR="00562DFB" w:rsidRPr="00C606E1">
              <w:rPr>
                <w:lang w:val="en-CA"/>
              </w:rPr>
              <w:br/>
            </w:r>
            <w:r w:rsidR="00562DFB" w:rsidRPr="00C606E1">
              <w:rPr>
                <w:lang w:val="en-CA"/>
              </w:rPr>
              <w:fldChar w:fldCharType="begin"/>
            </w:r>
            <w:r w:rsidR="00562DFB" w:rsidRPr="00C606E1">
              <w:rPr>
                <w:lang w:val="en-CA"/>
              </w:rPr>
              <w:instrText xml:space="preserve"> DOCPROPERTY "Revision date" \@ "d MMMM YYYY"  \* MERGEFORMAT </w:instrText>
            </w:r>
            <w:r w:rsidR="00562DFB" w:rsidRPr="00C606E1">
              <w:rPr>
                <w:lang w:val="en-CA"/>
              </w:rPr>
              <w:fldChar w:fldCharType="separate"/>
            </w:r>
            <w:r w:rsidR="00562DFB" w:rsidRPr="00C606E1">
              <w:rPr>
                <w:lang w:val="en-CA"/>
              </w:rPr>
              <w:t>10 May 2019</w:t>
            </w:r>
            <w:r w:rsidR="00562DFB" w:rsidRPr="00C606E1">
              <w:rPr>
                <w:lang w:val="en-CA"/>
              </w:rPr>
              <w:fldChar w:fldCharType="end"/>
            </w:r>
          </w:p>
          <w:p w:rsidR="00562DFB" w:rsidRDefault="00562DFB" w:rsidP="00440AE3">
            <w:pPr>
              <w:rPr>
                <w:caps/>
                <w:szCs w:val="24"/>
              </w:rPr>
            </w:pPr>
          </w:p>
          <w:p w:rsidR="00562DFB" w:rsidRPr="00F56613" w:rsidRDefault="00562DFB" w:rsidP="00440AE3">
            <w:pPr>
              <w:rPr>
                <w:caps/>
                <w:szCs w:val="24"/>
                <w:lang w:val="en-US"/>
              </w:rPr>
            </w:pPr>
            <w:r>
              <w:rPr>
                <w:caps/>
                <w:szCs w:val="24"/>
                <w:lang w:val="en-US"/>
              </w:rPr>
              <w:t>CHINESE</w:t>
            </w:r>
          </w:p>
          <w:p w:rsidR="00562DFB" w:rsidRDefault="00562DFB" w:rsidP="00440AE3">
            <w:pPr>
              <w:rPr>
                <w:szCs w:val="24"/>
              </w:rPr>
            </w:pPr>
            <w:r>
              <w:rPr>
                <w:noProof/>
                <w:szCs w:val="24"/>
              </w:rPr>
              <w:t>ORIGINAL:</w:t>
            </w:r>
            <w:r>
              <w:rPr>
                <w:szCs w:val="24"/>
              </w:rPr>
              <w:t xml:space="preserve"> </w:t>
            </w:r>
            <w:r>
              <w:rPr>
                <w:noProof/>
                <w:szCs w:val="24"/>
              </w:rPr>
              <w:t>ENGLISH</w:t>
            </w:r>
          </w:p>
        </w:tc>
      </w:tr>
    </w:tbl>
    <w:p w:rsidR="00562DFB" w:rsidRPr="00B34630" w:rsidRDefault="00562DFB" w:rsidP="00911D2E">
      <w:pPr>
        <w:jc w:val="left"/>
        <w:rPr>
          <w:sz w:val="24"/>
          <w:szCs w:val="24"/>
        </w:rPr>
      </w:pPr>
      <w:r w:rsidRPr="00B34630">
        <w:rPr>
          <w:rFonts w:hint="eastAsia"/>
          <w:sz w:val="24"/>
          <w:szCs w:val="24"/>
          <w:lang w:val="zh-CN"/>
        </w:rPr>
        <w:t>执行蒙特利尔议定书</w:t>
      </w:r>
      <w:r w:rsidRPr="00B34630">
        <w:rPr>
          <w:sz w:val="24"/>
          <w:szCs w:val="24"/>
          <w:lang w:val="zh-CN"/>
        </w:rPr>
        <w:br/>
        <w:t xml:space="preserve"> </w:t>
      </w:r>
      <w:r w:rsidRPr="00B34630">
        <w:rPr>
          <w:rFonts w:hint="eastAsia"/>
          <w:sz w:val="24"/>
          <w:szCs w:val="24"/>
          <w:lang w:val="zh-CN"/>
        </w:rPr>
        <w:t>多边基金执行委员会</w:t>
      </w:r>
      <w:r w:rsidRPr="00B34630">
        <w:rPr>
          <w:sz w:val="24"/>
          <w:szCs w:val="24"/>
          <w:lang w:val="zh-CN"/>
        </w:rPr>
        <w:br/>
      </w:r>
      <w:r w:rsidRPr="00B34630">
        <w:rPr>
          <w:rFonts w:hint="eastAsia"/>
          <w:sz w:val="24"/>
          <w:szCs w:val="24"/>
          <w:lang w:val="zh-CN"/>
        </w:rPr>
        <w:t>第八十三次会议</w:t>
      </w:r>
    </w:p>
    <w:p w:rsidR="00562DFB" w:rsidRDefault="00562DFB" w:rsidP="00911D2E">
      <w:pPr>
        <w:jc w:val="left"/>
        <w:rPr>
          <w:sz w:val="24"/>
          <w:szCs w:val="24"/>
          <w:lang w:val="zh-CN"/>
        </w:rPr>
      </w:pPr>
      <w:smartTag w:uri="urn:schemas-microsoft-com:office:smarttags" w:element="chsdate">
        <w:smartTagPr>
          <w:attr w:name="IsROCDate" w:val="False"/>
          <w:attr w:name="IsLunarDate" w:val="False"/>
          <w:attr w:name="Day" w:val="27"/>
          <w:attr w:name="Month" w:val="5"/>
          <w:attr w:name="Year" w:val="2019"/>
        </w:smartTagPr>
        <w:r w:rsidRPr="00911D2E">
          <w:rPr>
            <w:sz w:val="24"/>
            <w:szCs w:val="24"/>
          </w:rPr>
          <w:t>2019</w:t>
        </w:r>
        <w:r w:rsidRPr="00B34630">
          <w:rPr>
            <w:rFonts w:hint="eastAsia"/>
            <w:sz w:val="24"/>
            <w:szCs w:val="24"/>
            <w:lang w:val="zh-CN"/>
          </w:rPr>
          <w:t>年</w:t>
        </w:r>
        <w:r w:rsidRPr="00911D2E">
          <w:rPr>
            <w:sz w:val="24"/>
            <w:szCs w:val="24"/>
          </w:rPr>
          <w:t>5</w:t>
        </w:r>
        <w:r w:rsidRPr="00B34630">
          <w:rPr>
            <w:rFonts w:hint="eastAsia"/>
            <w:sz w:val="24"/>
            <w:szCs w:val="24"/>
            <w:lang w:val="zh-CN"/>
          </w:rPr>
          <w:t>月</w:t>
        </w:r>
        <w:r w:rsidRPr="00911D2E">
          <w:rPr>
            <w:sz w:val="24"/>
            <w:szCs w:val="24"/>
          </w:rPr>
          <w:t>27</w:t>
        </w:r>
        <w:r w:rsidRPr="00B34630">
          <w:rPr>
            <w:rFonts w:hint="eastAsia"/>
            <w:sz w:val="24"/>
            <w:szCs w:val="24"/>
            <w:lang w:val="zh-CN"/>
          </w:rPr>
          <w:t>日</w:t>
        </w:r>
      </w:smartTag>
      <w:r w:rsidRPr="00B34630">
        <w:rPr>
          <w:rFonts w:hint="eastAsia"/>
          <w:sz w:val="24"/>
          <w:szCs w:val="24"/>
          <w:lang w:val="zh-CN"/>
        </w:rPr>
        <w:t>至</w:t>
      </w:r>
      <w:r w:rsidRPr="00911D2E">
        <w:rPr>
          <w:sz w:val="24"/>
          <w:szCs w:val="24"/>
        </w:rPr>
        <w:t>31</w:t>
      </w:r>
      <w:r w:rsidRPr="00B34630">
        <w:rPr>
          <w:rFonts w:hint="eastAsia"/>
          <w:sz w:val="24"/>
          <w:szCs w:val="24"/>
          <w:lang w:val="zh-CN"/>
        </w:rPr>
        <w:t>日</w:t>
      </w:r>
      <w:r w:rsidRPr="00911D2E">
        <w:rPr>
          <w:rFonts w:hint="eastAsia"/>
          <w:sz w:val="24"/>
          <w:szCs w:val="24"/>
        </w:rPr>
        <w:t>，</w:t>
      </w:r>
      <w:r w:rsidRPr="00B34630">
        <w:rPr>
          <w:rFonts w:hint="eastAsia"/>
          <w:sz w:val="24"/>
          <w:szCs w:val="24"/>
          <w:lang w:val="zh-CN"/>
        </w:rPr>
        <w:t>蒙特利尔</w:t>
      </w:r>
    </w:p>
    <w:p w:rsidR="00011259" w:rsidRPr="0061364C" w:rsidRDefault="00011259" w:rsidP="00911D2E">
      <w:pPr>
        <w:jc w:val="left"/>
        <w:rPr>
          <w:rFonts w:hint="eastAsia"/>
          <w:sz w:val="24"/>
          <w:szCs w:val="24"/>
          <w:lang w:val="en-US"/>
        </w:rPr>
      </w:pPr>
    </w:p>
    <w:p w:rsidR="00562DFB" w:rsidRDefault="00562DFB" w:rsidP="00911D2E">
      <w:pPr>
        <w:ind w:left="5040"/>
        <w:rPr>
          <w:szCs w:val="24"/>
        </w:rPr>
      </w:pPr>
      <w:r>
        <w:rPr>
          <w:szCs w:val="24"/>
        </w:rPr>
        <w:t xml:space="preserve"> </w:t>
      </w:r>
    </w:p>
    <w:p w:rsidR="00562DFB" w:rsidRPr="00E34009" w:rsidRDefault="00562DFB">
      <w:pPr>
        <w:tabs>
          <w:tab w:val="left" w:pos="8280"/>
        </w:tabs>
        <w:jc w:val="center"/>
        <w:rPr>
          <w:b/>
          <w:sz w:val="26"/>
          <w:szCs w:val="26"/>
        </w:rPr>
      </w:pPr>
      <w:r w:rsidRPr="00E34009">
        <w:rPr>
          <w:rFonts w:ascii="SimSun" w:hint="eastAsia"/>
          <w:b/>
          <w:sz w:val="26"/>
          <w:szCs w:val="26"/>
          <w:lang w:val="zh-CN"/>
        </w:rPr>
        <w:t>增编</w:t>
      </w:r>
    </w:p>
    <w:p w:rsidR="00562DFB" w:rsidRPr="00E34009" w:rsidRDefault="00562DFB">
      <w:pPr>
        <w:tabs>
          <w:tab w:val="left" w:pos="8280"/>
        </w:tabs>
        <w:jc w:val="center"/>
        <w:rPr>
          <w:b/>
          <w:sz w:val="26"/>
          <w:szCs w:val="26"/>
        </w:rPr>
      </w:pPr>
    </w:p>
    <w:p w:rsidR="00562DFB" w:rsidRPr="00E34009" w:rsidRDefault="00562DFB">
      <w:pPr>
        <w:tabs>
          <w:tab w:val="left" w:pos="8280"/>
        </w:tabs>
        <w:jc w:val="center"/>
        <w:rPr>
          <w:rFonts w:ascii="SimSun"/>
          <w:b/>
          <w:sz w:val="26"/>
          <w:szCs w:val="26"/>
          <w:lang w:val="en-US"/>
        </w:rPr>
      </w:pPr>
      <w:bookmarkStart w:id="0" w:name="_GoBack"/>
      <w:r w:rsidRPr="00E34009">
        <w:rPr>
          <w:rFonts w:ascii="SimSun" w:hint="eastAsia"/>
          <w:b/>
          <w:sz w:val="26"/>
          <w:szCs w:val="26"/>
          <w:lang w:val="zh-CN"/>
        </w:rPr>
        <w:t>关于有特殊报告要求的项目的报告</w:t>
      </w:r>
    </w:p>
    <w:bookmarkEnd w:id="0"/>
    <w:p w:rsidR="00562DFB" w:rsidRDefault="00562DFB">
      <w:pPr>
        <w:tabs>
          <w:tab w:val="left" w:pos="8280"/>
        </w:tabs>
        <w:jc w:val="center"/>
        <w:rPr>
          <w:rFonts w:ascii="SimSun"/>
          <w:b/>
          <w:szCs w:val="24"/>
          <w:lang w:val="en-US"/>
        </w:rPr>
      </w:pPr>
    </w:p>
    <w:p w:rsidR="00562DFB" w:rsidRDefault="00562DFB" w:rsidP="00845937">
      <w:pPr>
        <w:pStyle w:val="Heading1"/>
        <w:numPr>
          <w:ilvl w:val="0"/>
          <w:numId w:val="0"/>
        </w:numPr>
        <w:ind w:firstLine="360"/>
        <w:rPr>
          <w:b/>
          <w:szCs w:val="24"/>
          <w:lang w:val="en-US"/>
        </w:rPr>
      </w:pPr>
    </w:p>
    <w:p w:rsidR="00562DFB" w:rsidRDefault="00562DFB" w:rsidP="006B3BD3">
      <w:pPr>
        <w:tabs>
          <w:tab w:val="left" w:pos="8280"/>
        </w:tabs>
        <w:jc w:val="left"/>
        <w:rPr>
          <w:sz w:val="24"/>
          <w:szCs w:val="24"/>
          <w:lang w:val="en-US"/>
        </w:rPr>
      </w:pPr>
      <w:r w:rsidRPr="00E34009">
        <w:rPr>
          <w:rFonts w:hint="eastAsia"/>
          <w:sz w:val="24"/>
          <w:szCs w:val="24"/>
          <w:lang w:val="en-US"/>
        </w:rPr>
        <w:t>印发本文件</w:t>
      </w:r>
      <w:r>
        <w:rPr>
          <w:rFonts w:hint="eastAsia"/>
          <w:sz w:val="24"/>
          <w:szCs w:val="24"/>
          <w:lang w:val="en-US"/>
        </w:rPr>
        <w:t>是为了</w:t>
      </w:r>
      <w:r w:rsidRPr="00E34009">
        <w:rPr>
          <w:rFonts w:hint="eastAsia"/>
          <w:sz w:val="24"/>
          <w:szCs w:val="24"/>
          <w:lang w:val="en-US"/>
        </w:rPr>
        <w:t>：</w:t>
      </w:r>
    </w:p>
    <w:p w:rsidR="00562DFB" w:rsidRPr="00EB44EC" w:rsidRDefault="00562DFB" w:rsidP="006B3BD3">
      <w:pPr>
        <w:tabs>
          <w:tab w:val="left" w:pos="8280"/>
        </w:tabs>
        <w:jc w:val="left"/>
        <w:rPr>
          <w:sz w:val="24"/>
          <w:szCs w:val="24"/>
          <w:lang w:val="en-CA"/>
        </w:rPr>
      </w:pPr>
    </w:p>
    <w:p w:rsidR="00562DFB" w:rsidRDefault="00562DFB" w:rsidP="00845937">
      <w:pPr>
        <w:tabs>
          <w:tab w:val="left" w:pos="8280"/>
        </w:tabs>
        <w:jc w:val="left"/>
        <w:rPr>
          <w:sz w:val="24"/>
          <w:szCs w:val="24"/>
          <w:lang w:val="en-US"/>
        </w:rPr>
      </w:pPr>
      <w:r w:rsidRPr="00E34009">
        <w:rPr>
          <w:b/>
          <w:sz w:val="24"/>
          <w:szCs w:val="24"/>
          <w:lang w:val="en-US"/>
        </w:rPr>
        <w:t xml:space="preserve">•  </w:t>
      </w:r>
      <w:r>
        <w:rPr>
          <w:rFonts w:hint="eastAsia"/>
          <w:b/>
          <w:sz w:val="24"/>
          <w:szCs w:val="24"/>
          <w:lang w:val="en-US"/>
        </w:rPr>
        <w:t>增加</w:t>
      </w:r>
      <w:r w:rsidRPr="00E34009">
        <w:rPr>
          <w:b/>
          <w:sz w:val="24"/>
          <w:szCs w:val="24"/>
          <w:lang w:val="en-US"/>
        </w:rPr>
        <w:t xml:space="preserve">  </w:t>
      </w:r>
      <w:r w:rsidRPr="00E34009">
        <w:rPr>
          <w:rFonts w:hint="eastAsia"/>
          <w:sz w:val="24"/>
          <w:szCs w:val="24"/>
          <w:lang w:val="en-US"/>
        </w:rPr>
        <w:t>中国政府关于其监测、报告、核查和执法系统的信息。这项信息按提交的文本附于本文件。</w:t>
      </w:r>
    </w:p>
    <w:p w:rsidR="00562DFB" w:rsidRDefault="00562DFB" w:rsidP="00845937">
      <w:pPr>
        <w:tabs>
          <w:tab w:val="left" w:pos="8280"/>
        </w:tabs>
        <w:jc w:val="left"/>
        <w:rPr>
          <w:sz w:val="24"/>
          <w:szCs w:val="24"/>
          <w:lang w:val="en-US"/>
        </w:rPr>
      </w:pPr>
    </w:p>
    <w:p w:rsidR="00562DFB" w:rsidRDefault="00562DFB" w:rsidP="00845937">
      <w:pPr>
        <w:tabs>
          <w:tab w:val="left" w:pos="8280"/>
        </w:tabs>
        <w:jc w:val="left"/>
        <w:rPr>
          <w:b/>
          <w:szCs w:val="24"/>
          <w:lang w:val="en-US"/>
        </w:rPr>
      </w:pPr>
    </w:p>
    <w:p w:rsidR="00562DFB" w:rsidRDefault="00562DFB" w:rsidP="00845937">
      <w:pPr>
        <w:tabs>
          <w:tab w:val="left" w:pos="8280"/>
        </w:tabs>
        <w:jc w:val="left"/>
        <w:rPr>
          <w:b/>
          <w:szCs w:val="24"/>
          <w:lang w:val="en-US"/>
        </w:rPr>
      </w:pPr>
    </w:p>
    <w:p w:rsidR="00562DFB" w:rsidRDefault="00562DFB" w:rsidP="00845937">
      <w:pPr>
        <w:tabs>
          <w:tab w:val="left" w:pos="8280"/>
        </w:tabs>
        <w:jc w:val="left"/>
        <w:rPr>
          <w:b/>
          <w:szCs w:val="24"/>
          <w:lang w:val="en-US"/>
        </w:rPr>
      </w:pPr>
    </w:p>
    <w:p w:rsidR="00562DFB" w:rsidRPr="00E34009" w:rsidRDefault="00562DFB" w:rsidP="00845937">
      <w:pPr>
        <w:tabs>
          <w:tab w:val="left" w:pos="8280"/>
        </w:tabs>
        <w:jc w:val="left"/>
        <w:rPr>
          <w:b/>
          <w:sz w:val="24"/>
          <w:szCs w:val="24"/>
          <w:lang w:val="en-US"/>
        </w:rPr>
      </w:pPr>
      <w:r>
        <w:rPr>
          <w:b/>
          <w:sz w:val="24"/>
          <w:szCs w:val="24"/>
          <w:lang w:val="en-US"/>
        </w:rPr>
        <w:t xml:space="preserve">     </w:t>
      </w:r>
    </w:p>
    <w:p w:rsidR="00562DFB" w:rsidRPr="00845937" w:rsidRDefault="00562DFB" w:rsidP="00845937">
      <w:pPr>
        <w:tabs>
          <w:tab w:val="left" w:pos="8280"/>
        </w:tabs>
        <w:jc w:val="left"/>
        <w:rPr>
          <w:b/>
          <w:szCs w:val="24"/>
          <w:lang w:val="en-US"/>
        </w:rPr>
      </w:pPr>
    </w:p>
    <w:sectPr w:rsidR="00562DFB" w:rsidRPr="00845937" w:rsidSect="00562DFB">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DFB" w:rsidRDefault="00562DFB">
      <w:pPr>
        <w:rPr>
          <w:szCs w:val="24"/>
        </w:rPr>
      </w:pPr>
      <w:r>
        <w:rPr>
          <w:szCs w:val="24"/>
        </w:rPr>
        <w:separator/>
      </w:r>
    </w:p>
  </w:endnote>
  <w:endnote w:type="continuationSeparator" w:id="0">
    <w:p w:rsidR="00562DFB" w:rsidRDefault="00562DFB">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Hei">
    <w:altName w:val="Lucida Sans Unicode"/>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DFB" w:rsidRDefault="00562DFB">
    <w:pPr>
      <w:jc w:val="center"/>
      <w:rPr>
        <w:szCs w:val="24"/>
      </w:rPr>
    </w:pPr>
    <w:r>
      <w:rPr>
        <w:szCs w:val="24"/>
      </w:rPr>
      <w:fldChar w:fldCharType="begin"/>
    </w:r>
    <w:r>
      <w:rPr>
        <w:szCs w:val="24"/>
      </w:rPr>
      <w:instrText xml:space="preserve"> PAGE </w:instrText>
    </w:r>
    <w:r>
      <w:rPr>
        <w:szCs w:val="24"/>
      </w:rPr>
      <w:fldChar w:fldCharType="separate"/>
    </w:r>
    <w:r>
      <w:rPr>
        <w:noProof/>
        <w:szCs w:val="24"/>
      </w:rPr>
      <w:t>24</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DFB" w:rsidRDefault="00562DFB">
    <w:pPr>
      <w:jc w:val="center"/>
      <w:rPr>
        <w:szCs w:val="24"/>
      </w:rPr>
    </w:pPr>
    <w:r>
      <w:rPr>
        <w:szCs w:val="24"/>
      </w:rPr>
      <w:fldChar w:fldCharType="begin"/>
    </w:r>
    <w:r>
      <w:rPr>
        <w:szCs w:val="24"/>
      </w:rPr>
      <w:instrText xml:space="preserve"> PAGE </w:instrText>
    </w:r>
    <w:r>
      <w:rPr>
        <w:szCs w:val="24"/>
      </w:rPr>
      <w:fldChar w:fldCharType="separate"/>
    </w:r>
    <w:r>
      <w:rPr>
        <w:noProof/>
        <w:szCs w:val="24"/>
      </w:rPr>
      <w:t>23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DFB" w:rsidRPr="00355C7D" w:rsidRDefault="00562DFB" w:rsidP="00911D2E">
    <w:pPr>
      <w:pBdr>
        <w:top w:val="single" w:sz="4" w:space="1" w:color="auto"/>
        <w:left w:val="single" w:sz="4" w:space="4" w:color="auto"/>
        <w:bottom w:val="single" w:sz="4" w:space="1" w:color="auto"/>
        <w:right w:val="single" w:sz="4" w:space="4" w:color="auto"/>
      </w:pBdr>
      <w:jc w:val="center"/>
      <w:rPr>
        <w:sz w:val="12"/>
        <w:szCs w:val="20"/>
      </w:rPr>
    </w:pPr>
  </w:p>
  <w:p w:rsidR="00562DFB" w:rsidRPr="00644CD1" w:rsidRDefault="00562DFB" w:rsidP="00911D2E">
    <w:pPr>
      <w:pBdr>
        <w:top w:val="single" w:sz="4" w:space="1" w:color="auto"/>
        <w:left w:val="single" w:sz="4" w:space="4" w:color="auto"/>
        <w:bottom w:val="single" w:sz="4" w:space="1" w:color="auto"/>
        <w:right w:val="single" w:sz="4" w:space="4" w:color="auto"/>
      </w:pBdr>
      <w:jc w:val="center"/>
      <w:rPr>
        <w:sz w:val="20"/>
        <w:szCs w:val="20"/>
      </w:rPr>
    </w:pPr>
    <w:r w:rsidRPr="00644CD1">
      <w:rPr>
        <w:rFonts w:ascii="SimSun" w:hAnsi="SimSun" w:cs="SimSun" w:hint="eastAsia"/>
        <w:sz w:val="20"/>
        <w:szCs w:val="20"/>
      </w:rPr>
      <w:t>执行蒙特利尔议定书多边基金执行委员会的会前文件不妨碍文件印发后执行委员会可能作出的任何决定。</w:t>
    </w:r>
  </w:p>
  <w:p w:rsidR="00562DFB" w:rsidRPr="00355C7D" w:rsidRDefault="00562DFB" w:rsidP="00911D2E">
    <w:pPr>
      <w:pBdr>
        <w:top w:val="single" w:sz="4" w:space="1" w:color="auto"/>
        <w:left w:val="single" w:sz="4" w:space="4" w:color="auto"/>
        <w:bottom w:val="single" w:sz="4" w:space="1" w:color="auto"/>
        <w:right w:val="single" w:sz="4" w:space="4" w:color="auto"/>
      </w:pBdr>
      <w:jc w:val="center"/>
      <w:rPr>
        <w:sz w:val="12"/>
        <w:szCs w:val="18"/>
      </w:rPr>
    </w:pPr>
  </w:p>
  <w:p w:rsidR="00562DFB" w:rsidRPr="0059463A" w:rsidRDefault="00562DFB" w:rsidP="00911D2E">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DFB" w:rsidRDefault="00562DFB">
      <w:pPr>
        <w:rPr>
          <w:szCs w:val="24"/>
        </w:rPr>
      </w:pPr>
      <w:r>
        <w:rPr>
          <w:szCs w:val="24"/>
        </w:rPr>
        <w:separator/>
      </w:r>
    </w:p>
  </w:footnote>
  <w:footnote w:type="continuationSeparator" w:id="0">
    <w:p w:rsidR="00562DFB" w:rsidRDefault="00562DFB">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DFB" w:rsidRDefault="004F7662">
    <w:pPr>
      <w:rPr>
        <w:szCs w:val="24"/>
      </w:rPr>
    </w:pPr>
    <w:r>
      <w:fldChar w:fldCharType="begin"/>
    </w:r>
    <w:r>
      <w:instrText xml:space="preserve"> DOCPROPERTY "Document number"  \* MERGEFORMAT </w:instrText>
    </w:r>
    <w:r>
      <w:fldChar w:fldCharType="separate"/>
    </w:r>
    <w:r w:rsidR="00562DFB">
      <w:rPr>
        <w:szCs w:val="24"/>
      </w:rPr>
      <w:t>UNEP/</w:t>
    </w:r>
    <w:proofErr w:type="spellStart"/>
    <w:r w:rsidR="00562DFB">
      <w:rPr>
        <w:szCs w:val="24"/>
      </w:rPr>
      <w:t>OzL.Pro</w:t>
    </w:r>
    <w:proofErr w:type="spellEnd"/>
    <w:r w:rsidR="00562DFB">
      <w:rPr>
        <w:szCs w:val="24"/>
      </w:rPr>
      <w:t>/</w:t>
    </w:r>
    <w:proofErr w:type="spellStart"/>
    <w:r w:rsidR="00562DFB">
      <w:rPr>
        <w:szCs w:val="24"/>
      </w:rPr>
      <w:t>ExCom</w:t>
    </w:r>
    <w:proofErr w:type="spellEnd"/>
    <w:r w:rsidR="00562DFB">
      <w:rPr>
        <w:szCs w:val="24"/>
      </w:rPr>
      <w:t>/83/11/Add.1</w:t>
    </w:r>
    <w:r>
      <w:rPr>
        <w:szCs w:val="24"/>
      </w:rPr>
      <w:fldChar w:fldCharType="end"/>
    </w:r>
  </w:p>
  <w:p w:rsidR="00562DFB" w:rsidRDefault="00562DFB">
    <w:pPr>
      <w:rPr>
        <w:szCs w:val="24"/>
      </w:rPr>
    </w:pPr>
  </w:p>
  <w:p w:rsidR="00562DFB" w:rsidRDefault="00562DFB">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DFB" w:rsidRDefault="004F7662">
    <w:pPr>
      <w:jc w:val="right"/>
      <w:rPr>
        <w:szCs w:val="24"/>
      </w:rPr>
    </w:pPr>
    <w:r>
      <w:fldChar w:fldCharType="begin"/>
    </w:r>
    <w:r>
      <w:instrText xml:space="preserve"> DOCPROPERTY "Document number"  \* MERGEFORMAT </w:instrText>
    </w:r>
    <w:r>
      <w:fldChar w:fldCharType="separate"/>
    </w:r>
    <w:r w:rsidR="00562DFB">
      <w:rPr>
        <w:szCs w:val="24"/>
      </w:rPr>
      <w:t>UNEP/</w:t>
    </w:r>
    <w:proofErr w:type="spellStart"/>
    <w:r w:rsidR="00562DFB">
      <w:rPr>
        <w:szCs w:val="24"/>
      </w:rPr>
      <w:t>OzL.Pro</w:t>
    </w:r>
    <w:proofErr w:type="spellEnd"/>
    <w:r w:rsidR="00562DFB">
      <w:rPr>
        <w:szCs w:val="24"/>
      </w:rPr>
      <w:t>/</w:t>
    </w:r>
    <w:proofErr w:type="spellStart"/>
    <w:r w:rsidR="00562DFB">
      <w:rPr>
        <w:szCs w:val="24"/>
      </w:rPr>
      <w:t>ExCom</w:t>
    </w:r>
    <w:proofErr w:type="spellEnd"/>
    <w:r w:rsidR="00562DFB">
      <w:rPr>
        <w:szCs w:val="24"/>
      </w:rPr>
      <w:t>/83/11/Add.1</w:t>
    </w:r>
    <w:r>
      <w:rPr>
        <w:szCs w:val="24"/>
      </w:rPr>
      <w:fldChar w:fldCharType="end"/>
    </w:r>
  </w:p>
  <w:p w:rsidR="00562DFB" w:rsidRDefault="00562DFB">
    <w:pPr>
      <w:rPr>
        <w:szCs w:val="24"/>
      </w:rPr>
    </w:pPr>
  </w:p>
  <w:p w:rsidR="00562DFB" w:rsidRDefault="00562DFB">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B32D49A"/>
    <w:lvl w:ilvl="0">
      <w:start w:val="1"/>
      <w:numFmt w:val="decimal"/>
      <w:pStyle w:val="Heading1"/>
      <w:lvlText w:val="%1."/>
      <w:lvlJc w:val="left"/>
      <w:pPr>
        <w:tabs>
          <w:tab w:val="num" w:pos="0"/>
        </w:tabs>
      </w:pPr>
      <w:rPr>
        <w:rFonts w:cs="Times New Roman"/>
        <w:b w:val="0"/>
        <w:i w:val="0"/>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086949C2"/>
    <w:multiLevelType w:val="hybridMultilevel"/>
    <w:tmpl w:val="CE74F5DA"/>
    <w:lvl w:ilvl="0" w:tplc="D512D054">
      <w:start w:val="1"/>
      <w:numFmt w:val="bullet"/>
      <w:lvlText w:val="•"/>
      <w:lvlJc w:val="left"/>
      <w:pPr>
        <w:ind w:left="170" w:hanging="17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0C1537D3"/>
    <w:multiLevelType w:val="hybridMultilevel"/>
    <w:tmpl w:val="4EA462E2"/>
    <w:lvl w:ilvl="0" w:tplc="AEFA5112">
      <w:start w:val="1"/>
      <w:numFmt w:val="bullet"/>
      <w:lvlText w:val=""/>
      <w:lvlJc w:val="left"/>
      <w:pPr>
        <w:ind w:left="654" w:hanging="370"/>
      </w:pPr>
      <w:rPr>
        <w:rFonts w:ascii="Symbol" w:hAnsi="Symbol" w:hint="default"/>
        <w:color w:val="auto"/>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13" w15:restartNumberingAfterBreak="0">
    <w:nsid w:val="0DDD19A3"/>
    <w:multiLevelType w:val="hybridMultilevel"/>
    <w:tmpl w:val="593020FC"/>
    <w:lvl w:ilvl="0" w:tplc="04090001">
      <w:start w:val="1"/>
      <w:numFmt w:val="bullet"/>
      <w:lvlText w:val=""/>
      <w:lvlJc w:val="left"/>
      <w:pPr>
        <w:ind w:left="1050" w:hanging="420"/>
      </w:pPr>
      <w:rPr>
        <w:rFonts w:ascii="Wingdings" w:hAnsi="Wingdings" w:hint="default"/>
      </w:rPr>
    </w:lvl>
    <w:lvl w:ilvl="1" w:tplc="04090003" w:tentative="1">
      <w:start w:val="1"/>
      <w:numFmt w:val="bullet"/>
      <w:lvlText w:val=""/>
      <w:lvlJc w:val="left"/>
      <w:pPr>
        <w:ind w:left="1470" w:hanging="420"/>
      </w:pPr>
      <w:rPr>
        <w:rFonts w:ascii="Wingdings" w:hAnsi="Wingdings" w:hint="default"/>
      </w:rPr>
    </w:lvl>
    <w:lvl w:ilvl="2" w:tplc="04090005"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3" w:tentative="1">
      <w:start w:val="1"/>
      <w:numFmt w:val="bullet"/>
      <w:lvlText w:val=""/>
      <w:lvlJc w:val="left"/>
      <w:pPr>
        <w:ind w:left="2730" w:hanging="420"/>
      </w:pPr>
      <w:rPr>
        <w:rFonts w:ascii="Wingdings" w:hAnsi="Wingdings" w:hint="default"/>
      </w:rPr>
    </w:lvl>
    <w:lvl w:ilvl="5" w:tplc="04090005"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3" w:tentative="1">
      <w:start w:val="1"/>
      <w:numFmt w:val="bullet"/>
      <w:lvlText w:val=""/>
      <w:lvlJc w:val="left"/>
      <w:pPr>
        <w:ind w:left="3990" w:hanging="420"/>
      </w:pPr>
      <w:rPr>
        <w:rFonts w:ascii="Wingdings" w:hAnsi="Wingdings" w:hint="default"/>
      </w:rPr>
    </w:lvl>
    <w:lvl w:ilvl="8" w:tplc="04090005" w:tentative="1">
      <w:start w:val="1"/>
      <w:numFmt w:val="bullet"/>
      <w:lvlText w:val=""/>
      <w:lvlJc w:val="left"/>
      <w:pPr>
        <w:ind w:left="4410" w:hanging="420"/>
      </w:pPr>
      <w:rPr>
        <w:rFonts w:ascii="Wingdings" w:hAnsi="Wingdings" w:hint="default"/>
      </w:rPr>
    </w:lvl>
  </w:abstractNum>
  <w:abstractNum w:abstractNumId="14" w15:restartNumberingAfterBreak="0">
    <w:nsid w:val="26512342"/>
    <w:multiLevelType w:val="hybridMultilevel"/>
    <w:tmpl w:val="730C0C5E"/>
    <w:lvl w:ilvl="0" w:tplc="7BE8CFE6">
      <w:start w:val="1"/>
      <w:numFmt w:val="upperRoman"/>
      <w:lvlText w:val="%1."/>
      <w:lvlJc w:val="left"/>
      <w:pPr>
        <w:ind w:left="720" w:hanging="72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DB34DFFA">
      <w:start w:val="1"/>
      <w:numFmt w:val="upperRoman"/>
      <w:lvlText w:val="%5．"/>
      <w:lvlJc w:val="left"/>
      <w:pPr>
        <w:ind w:left="3600" w:hanging="720"/>
      </w:pPr>
      <w:rPr>
        <w:rFonts w:cs="Times New Roman" w:hint="default"/>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2C4045E1"/>
    <w:multiLevelType w:val="hybridMultilevel"/>
    <w:tmpl w:val="8D8A6942"/>
    <w:lvl w:ilvl="0" w:tplc="04090003">
      <w:start w:val="1"/>
      <w:numFmt w:val="bullet"/>
      <w:lvlText w:val=""/>
      <w:lvlJc w:val="left"/>
      <w:pPr>
        <w:ind w:left="1860" w:hanging="420"/>
      </w:pPr>
      <w:rPr>
        <w:rFonts w:ascii="Wingdings" w:hAnsi="Wingdings" w:hint="default"/>
      </w:rPr>
    </w:lvl>
    <w:lvl w:ilvl="1" w:tplc="0B6A4FF0">
      <w:start w:val="1"/>
      <w:numFmt w:val="bullet"/>
      <w:lvlText w:val=""/>
      <w:lvlJc w:val="left"/>
      <w:pPr>
        <w:ind w:left="2280" w:hanging="420"/>
      </w:pPr>
      <w:rPr>
        <w:rFonts w:ascii="Symbol" w:hAnsi="Symbol" w:hint="default"/>
      </w:rPr>
    </w:lvl>
    <w:lvl w:ilvl="2" w:tplc="04090005">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3" w:tentative="1">
      <w:start w:val="1"/>
      <w:numFmt w:val="bullet"/>
      <w:lvlText w:val=""/>
      <w:lvlJc w:val="left"/>
      <w:pPr>
        <w:ind w:left="3540" w:hanging="420"/>
      </w:pPr>
      <w:rPr>
        <w:rFonts w:ascii="Wingdings" w:hAnsi="Wingdings" w:hint="default"/>
      </w:rPr>
    </w:lvl>
    <w:lvl w:ilvl="5" w:tplc="04090005"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3" w:tentative="1">
      <w:start w:val="1"/>
      <w:numFmt w:val="bullet"/>
      <w:lvlText w:val=""/>
      <w:lvlJc w:val="left"/>
      <w:pPr>
        <w:ind w:left="4800" w:hanging="420"/>
      </w:pPr>
      <w:rPr>
        <w:rFonts w:ascii="Wingdings" w:hAnsi="Wingdings" w:hint="default"/>
      </w:rPr>
    </w:lvl>
    <w:lvl w:ilvl="8" w:tplc="04090005" w:tentative="1">
      <w:start w:val="1"/>
      <w:numFmt w:val="bullet"/>
      <w:lvlText w:val=""/>
      <w:lvlJc w:val="left"/>
      <w:pPr>
        <w:ind w:left="5220" w:hanging="420"/>
      </w:pPr>
      <w:rPr>
        <w:rFonts w:ascii="Wingdings" w:hAnsi="Wingdings" w:hint="default"/>
      </w:rPr>
    </w:lvl>
  </w:abstractNum>
  <w:abstractNum w:abstractNumId="17" w15:restartNumberingAfterBreak="0">
    <w:nsid w:val="31B07C29"/>
    <w:multiLevelType w:val="multilevel"/>
    <w:tmpl w:val="FC062266"/>
    <w:lvl w:ilvl="0">
      <w:start w:val="2"/>
      <w:numFmt w:val="decimal"/>
      <w:lvlText w:val="%1"/>
      <w:lvlJc w:val="left"/>
      <w:pPr>
        <w:ind w:left="360" w:hanging="360"/>
      </w:pPr>
      <w:rPr>
        <w:rFonts w:cs="Times New Roman" w:hint="default"/>
      </w:rPr>
    </w:lvl>
    <w:lvl w:ilvl="1">
      <w:start w:val="1"/>
      <w:numFmt w:val="decimal"/>
      <w:lvlText w:val="%1.%2"/>
      <w:lvlJc w:val="left"/>
      <w:pPr>
        <w:ind w:left="780" w:hanging="360"/>
      </w:pPr>
      <w:rPr>
        <w:rFonts w:cs="Times New Roman" w:hint="default"/>
      </w:rPr>
    </w:lvl>
    <w:lvl w:ilvl="2">
      <w:start w:val="1"/>
      <w:numFmt w:val="decimal"/>
      <w:lvlText w:val="%1.%2.%3"/>
      <w:lvlJc w:val="left"/>
      <w:pPr>
        <w:ind w:left="1560" w:hanging="720"/>
      </w:pPr>
      <w:rPr>
        <w:rFonts w:cs="Times New Roman" w:hint="default"/>
      </w:rPr>
    </w:lvl>
    <w:lvl w:ilvl="3">
      <w:start w:val="1"/>
      <w:numFmt w:val="decimal"/>
      <w:lvlText w:val="%1.%2.%3.%4"/>
      <w:lvlJc w:val="left"/>
      <w:pPr>
        <w:ind w:left="1980" w:hanging="720"/>
      </w:pPr>
      <w:rPr>
        <w:rFonts w:cs="Times New Roman" w:hint="default"/>
      </w:rPr>
    </w:lvl>
    <w:lvl w:ilvl="4">
      <w:start w:val="1"/>
      <w:numFmt w:val="decimal"/>
      <w:lvlText w:val="%1.%2.%3.%4.%5"/>
      <w:lvlJc w:val="left"/>
      <w:pPr>
        <w:ind w:left="2760" w:hanging="1080"/>
      </w:pPr>
      <w:rPr>
        <w:rFonts w:cs="Times New Roman" w:hint="default"/>
      </w:rPr>
    </w:lvl>
    <w:lvl w:ilvl="5">
      <w:start w:val="1"/>
      <w:numFmt w:val="decimal"/>
      <w:lvlText w:val="%1.%2.%3.%4.%5.%6"/>
      <w:lvlJc w:val="left"/>
      <w:pPr>
        <w:ind w:left="3180" w:hanging="1080"/>
      </w:pPr>
      <w:rPr>
        <w:rFonts w:cs="Times New Roman" w:hint="default"/>
      </w:rPr>
    </w:lvl>
    <w:lvl w:ilvl="6">
      <w:start w:val="1"/>
      <w:numFmt w:val="decimal"/>
      <w:lvlText w:val="%1.%2.%3.%4.%5.%6.%7"/>
      <w:lvlJc w:val="left"/>
      <w:pPr>
        <w:ind w:left="3960" w:hanging="1440"/>
      </w:pPr>
      <w:rPr>
        <w:rFonts w:cs="Times New Roman" w:hint="default"/>
      </w:rPr>
    </w:lvl>
    <w:lvl w:ilvl="7">
      <w:start w:val="1"/>
      <w:numFmt w:val="decimal"/>
      <w:lvlText w:val="%1.%2.%3.%4.%5.%6.%7.%8"/>
      <w:lvlJc w:val="left"/>
      <w:pPr>
        <w:ind w:left="4380" w:hanging="1440"/>
      </w:pPr>
      <w:rPr>
        <w:rFonts w:cs="Times New Roman" w:hint="default"/>
      </w:rPr>
    </w:lvl>
    <w:lvl w:ilvl="8">
      <w:start w:val="1"/>
      <w:numFmt w:val="decimal"/>
      <w:lvlText w:val="%1.%2.%3.%4.%5.%6.%7.%8.%9"/>
      <w:lvlJc w:val="left"/>
      <w:pPr>
        <w:ind w:left="4800" w:hanging="1440"/>
      </w:pPr>
      <w:rPr>
        <w:rFonts w:cs="Times New Roman"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9" w15:restartNumberingAfterBreak="0">
    <w:nsid w:val="343B0811"/>
    <w:multiLevelType w:val="hybridMultilevel"/>
    <w:tmpl w:val="37CAAE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9576B03"/>
    <w:multiLevelType w:val="hybridMultilevel"/>
    <w:tmpl w:val="4C12CDF8"/>
    <w:lvl w:ilvl="0" w:tplc="04090019">
      <w:start w:val="1"/>
      <w:numFmt w:val="lowerLetter"/>
      <w:lvlText w:val="%1)"/>
      <w:lvlJc w:val="left"/>
      <w:pPr>
        <w:ind w:left="420" w:hanging="420"/>
      </w:pPr>
      <w:rPr>
        <w:rFonts w:cs="Times New Roman"/>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1" w15:restartNumberingAfterBreak="0">
    <w:nsid w:val="3DEC3F84"/>
    <w:multiLevelType w:val="hybridMultilevel"/>
    <w:tmpl w:val="0D8CF604"/>
    <w:lvl w:ilvl="0" w:tplc="F488A810">
      <w:start w:val="1"/>
      <w:numFmt w:val="bullet"/>
      <w:lvlText w:val="•"/>
      <w:lvlJc w:val="left"/>
      <w:pPr>
        <w:ind w:left="170" w:hanging="17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3DFC2673"/>
    <w:multiLevelType w:val="hybridMultilevel"/>
    <w:tmpl w:val="F70AEA82"/>
    <w:lvl w:ilvl="0" w:tplc="E89EA75C">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3" w15:restartNumberingAfterBreak="0">
    <w:nsid w:val="420A4DC1"/>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7E97F47"/>
    <w:multiLevelType w:val="hybridMultilevel"/>
    <w:tmpl w:val="3BA245BE"/>
    <w:lvl w:ilvl="0" w:tplc="04090001">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25" w15:restartNumberingAfterBreak="0">
    <w:nsid w:val="4B3155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6" w15:restartNumberingAfterBreak="0">
    <w:nsid w:val="4BD6192D"/>
    <w:multiLevelType w:val="hybridMultilevel"/>
    <w:tmpl w:val="27DA1844"/>
    <w:lvl w:ilvl="0" w:tplc="10B89F06">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7" w15:restartNumberingAfterBreak="0">
    <w:nsid w:val="4E892E7B"/>
    <w:multiLevelType w:val="multilevel"/>
    <w:tmpl w:val="0409001D"/>
    <w:styleLink w:val="11111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1C54623"/>
    <w:multiLevelType w:val="multilevel"/>
    <w:tmpl w:val="04090023"/>
    <w:styleLink w:val="a"/>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9" w15:restartNumberingAfterBreak="0">
    <w:nsid w:val="5ACE66E5"/>
    <w:multiLevelType w:val="multilevel"/>
    <w:tmpl w:val="36466338"/>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b w:val="0"/>
      </w:rPr>
    </w:lvl>
    <w:lvl w:ilvl="2">
      <w:start w:val="1"/>
      <w:numFmt w:val="lowerRoman"/>
      <w:lvlText w:val="(%3)"/>
      <w:lvlJc w:val="left"/>
      <w:pPr>
        <w:tabs>
          <w:tab w:val="num" w:pos="0"/>
        </w:tabs>
        <w:ind w:left="2160" w:hanging="720"/>
      </w:pPr>
      <w:rPr>
        <w:rFonts w:cs="Times New Roman"/>
        <w:b w:val="0"/>
        <w:strike w:val="0"/>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30" w15:restartNumberingAfterBreak="0">
    <w:nsid w:val="65CA3FF9"/>
    <w:multiLevelType w:val="hybridMultilevel"/>
    <w:tmpl w:val="8C58A7A8"/>
    <w:lvl w:ilvl="0" w:tplc="AEFA5112">
      <w:start w:val="1"/>
      <w:numFmt w:val="bullet"/>
      <w:lvlText w:val=""/>
      <w:lvlJc w:val="left"/>
      <w:pPr>
        <w:ind w:left="1701" w:hanging="1417"/>
      </w:pPr>
      <w:rPr>
        <w:rFonts w:ascii="Symbol" w:hAnsi="Symbol" w:hint="default"/>
        <w:color w:val="auto"/>
      </w:rPr>
    </w:lvl>
    <w:lvl w:ilvl="1" w:tplc="04090003" w:tentative="1">
      <w:start w:val="1"/>
      <w:numFmt w:val="bullet"/>
      <w:lvlText w:val=""/>
      <w:lvlJc w:val="left"/>
      <w:pPr>
        <w:ind w:left="2037" w:hanging="480"/>
      </w:pPr>
      <w:rPr>
        <w:rFonts w:ascii="Wingdings" w:hAnsi="Wingdings" w:hint="default"/>
      </w:rPr>
    </w:lvl>
    <w:lvl w:ilvl="2" w:tplc="04090005" w:tentative="1">
      <w:start w:val="1"/>
      <w:numFmt w:val="bullet"/>
      <w:lvlText w:val=""/>
      <w:lvlJc w:val="left"/>
      <w:pPr>
        <w:ind w:left="2517" w:hanging="480"/>
      </w:pPr>
      <w:rPr>
        <w:rFonts w:ascii="Wingdings" w:hAnsi="Wingdings" w:hint="default"/>
      </w:rPr>
    </w:lvl>
    <w:lvl w:ilvl="3" w:tplc="04090001">
      <w:start w:val="1"/>
      <w:numFmt w:val="bullet"/>
      <w:lvlText w:val=""/>
      <w:lvlJc w:val="left"/>
      <w:pPr>
        <w:ind w:left="2997" w:hanging="480"/>
      </w:pPr>
      <w:rPr>
        <w:rFonts w:ascii="Wingdings" w:hAnsi="Wingdings" w:hint="default"/>
      </w:rPr>
    </w:lvl>
    <w:lvl w:ilvl="4" w:tplc="04090003" w:tentative="1">
      <w:start w:val="1"/>
      <w:numFmt w:val="bullet"/>
      <w:lvlText w:val=""/>
      <w:lvlJc w:val="left"/>
      <w:pPr>
        <w:ind w:left="3477" w:hanging="480"/>
      </w:pPr>
      <w:rPr>
        <w:rFonts w:ascii="Wingdings" w:hAnsi="Wingdings" w:hint="default"/>
      </w:rPr>
    </w:lvl>
    <w:lvl w:ilvl="5" w:tplc="04090005" w:tentative="1">
      <w:start w:val="1"/>
      <w:numFmt w:val="bullet"/>
      <w:lvlText w:val=""/>
      <w:lvlJc w:val="left"/>
      <w:pPr>
        <w:ind w:left="3957" w:hanging="480"/>
      </w:pPr>
      <w:rPr>
        <w:rFonts w:ascii="Wingdings" w:hAnsi="Wingdings" w:hint="default"/>
      </w:rPr>
    </w:lvl>
    <w:lvl w:ilvl="6" w:tplc="04090001" w:tentative="1">
      <w:start w:val="1"/>
      <w:numFmt w:val="bullet"/>
      <w:lvlText w:val=""/>
      <w:lvlJc w:val="left"/>
      <w:pPr>
        <w:ind w:left="4437" w:hanging="480"/>
      </w:pPr>
      <w:rPr>
        <w:rFonts w:ascii="Wingdings" w:hAnsi="Wingdings" w:hint="default"/>
      </w:rPr>
    </w:lvl>
    <w:lvl w:ilvl="7" w:tplc="04090003" w:tentative="1">
      <w:start w:val="1"/>
      <w:numFmt w:val="bullet"/>
      <w:lvlText w:val=""/>
      <w:lvlJc w:val="left"/>
      <w:pPr>
        <w:ind w:left="4917" w:hanging="480"/>
      </w:pPr>
      <w:rPr>
        <w:rFonts w:ascii="Wingdings" w:hAnsi="Wingdings" w:hint="default"/>
      </w:rPr>
    </w:lvl>
    <w:lvl w:ilvl="8" w:tplc="04090005" w:tentative="1">
      <w:start w:val="1"/>
      <w:numFmt w:val="bullet"/>
      <w:lvlText w:val=""/>
      <w:lvlJc w:val="left"/>
      <w:pPr>
        <w:ind w:left="5397" w:hanging="480"/>
      </w:pPr>
      <w:rPr>
        <w:rFonts w:ascii="Wingdings" w:hAnsi="Wingdings" w:hint="default"/>
      </w:rPr>
    </w:lvl>
  </w:abstractNum>
  <w:abstractNum w:abstractNumId="31" w15:restartNumberingAfterBreak="0">
    <w:nsid w:val="6AE8024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32" w15:restartNumberingAfterBreak="0">
    <w:nsid w:val="6BA4509A"/>
    <w:multiLevelType w:val="hybridMultilevel"/>
    <w:tmpl w:val="D4241AC0"/>
    <w:lvl w:ilvl="0" w:tplc="F7A2C976">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3" w15:restartNumberingAfterBreak="0">
    <w:nsid w:val="73B37C50"/>
    <w:multiLevelType w:val="hybridMultilevel"/>
    <w:tmpl w:val="1B586E3C"/>
    <w:lvl w:ilvl="0" w:tplc="0B0ACF30">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4" w15:restartNumberingAfterBreak="0">
    <w:nsid w:val="767C395B"/>
    <w:multiLevelType w:val="hybridMultilevel"/>
    <w:tmpl w:val="3A74DEC8"/>
    <w:lvl w:ilvl="0" w:tplc="2904031A">
      <w:start w:val="1"/>
      <w:numFmt w:val="decimal"/>
      <w:lvlText w:val="%1."/>
      <w:lvlJc w:val="left"/>
      <w:pPr>
        <w:ind w:left="360" w:hanging="360"/>
      </w:pPr>
      <w:rPr>
        <w:rFonts w:cs="Times New Roman"/>
        <w:sz w:val="22"/>
        <w:szCs w:val="22"/>
      </w:rPr>
    </w:lvl>
    <w:lvl w:ilvl="1" w:tplc="6E5EA35C">
      <w:start w:val="1"/>
      <w:numFmt w:val="lowerLetter"/>
      <w:lvlText w:val="(%2)"/>
      <w:lvlJc w:val="left"/>
      <w:pPr>
        <w:ind w:left="1440" w:hanging="720"/>
      </w:pPr>
      <w:rPr>
        <w:rFonts w:cs="Times New Roman" w:hint="default"/>
      </w:rPr>
    </w:lvl>
    <w:lvl w:ilvl="2" w:tplc="C658C8D4">
      <w:start w:val="1"/>
      <w:numFmt w:val="lowerLetter"/>
      <w:lvlText w:val="%3)"/>
      <w:lvlJc w:val="left"/>
      <w:pPr>
        <w:ind w:left="2340" w:hanging="720"/>
      </w:pPr>
      <w:rPr>
        <w:rFonts w:cs="Times New Roman" w:hint="default"/>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5" w15:restartNumberingAfterBreak="0">
    <w:nsid w:val="778A3718"/>
    <w:multiLevelType w:val="hybridMultilevel"/>
    <w:tmpl w:val="AC28294C"/>
    <w:lvl w:ilvl="0" w:tplc="04090019">
      <w:start w:val="1"/>
      <w:numFmt w:val="lowerLetter"/>
      <w:lvlText w:val="%1)"/>
      <w:lvlJc w:val="left"/>
      <w:pPr>
        <w:ind w:left="420" w:hanging="420"/>
      </w:pPr>
      <w:rPr>
        <w:rFonts w:cs="Times New Roman"/>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6" w15:restartNumberingAfterBreak="0">
    <w:nsid w:val="78FF13FD"/>
    <w:multiLevelType w:val="hybridMultilevel"/>
    <w:tmpl w:val="EB98CE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38" w15:restartNumberingAfterBreak="0">
    <w:nsid w:val="7EA71E11"/>
    <w:multiLevelType w:val="hybridMultilevel"/>
    <w:tmpl w:val="A7C0F73C"/>
    <w:lvl w:ilvl="0" w:tplc="F712F56A">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7"/>
  </w:num>
  <w:num w:numId="18">
    <w:abstractNumId w:val="28"/>
  </w:num>
  <w:num w:numId="19">
    <w:abstractNumId w:val="37"/>
  </w:num>
  <w:num w:numId="20">
    <w:abstractNumId w:val="18"/>
  </w:num>
  <w:num w:numId="21">
    <w:abstractNumId w:val="22"/>
  </w:num>
  <w:num w:numId="22">
    <w:abstractNumId w:val="19"/>
  </w:num>
  <w:num w:numId="23">
    <w:abstractNumId w:val="33"/>
  </w:num>
  <w:num w:numId="24">
    <w:abstractNumId w:val="29"/>
  </w:num>
  <w:num w:numId="25">
    <w:abstractNumId w:val="14"/>
  </w:num>
  <w:num w:numId="26">
    <w:abstractNumId w:val="17"/>
  </w:num>
  <w:num w:numId="27">
    <w:abstractNumId w:val="13"/>
  </w:num>
  <w:num w:numId="28">
    <w:abstractNumId w:val="30"/>
  </w:num>
  <w:num w:numId="29">
    <w:abstractNumId w:val="16"/>
  </w:num>
  <w:num w:numId="30">
    <w:abstractNumId w:val="24"/>
  </w:num>
  <w:num w:numId="31">
    <w:abstractNumId w:val="34"/>
  </w:num>
  <w:num w:numId="32">
    <w:abstractNumId w:val="32"/>
  </w:num>
  <w:num w:numId="33">
    <w:abstractNumId w:val="36"/>
  </w:num>
  <w:num w:numId="34">
    <w:abstractNumId w:val="12"/>
  </w:num>
  <w:num w:numId="35">
    <w:abstractNumId w:val="35"/>
  </w:num>
  <w:num w:numId="36">
    <w:abstractNumId w:val="20"/>
  </w:num>
  <w:num w:numId="37">
    <w:abstractNumId w:val="11"/>
  </w:num>
  <w:num w:numId="38">
    <w:abstractNumId w:val="21"/>
  </w:num>
  <w:num w:numId="39">
    <w:abstractNumId w:val="26"/>
  </w:num>
  <w:num w:numId="40">
    <w:abstractNumId w:val="38"/>
  </w:num>
  <w:num w:numId="41">
    <w:abstractNumId w:val="31"/>
  </w:num>
  <w:num w:numId="42">
    <w:abstractNumId w:val="25"/>
  </w:num>
  <w:num w:numId="43">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noLineBreaksAfter w:lang="zh-CN" w:val="$([{·‘“〈《「『【〔〖〝﹙﹛﹝＄％（．［｛￡￥"/>
  <w:noLineBreaksBefore w:lang="zh-CN" w:val="!%),.:;&gt;?D]w}āΑА‖’”…‰′″ⅰぁエ俊场埂妗幡建弧怠恪悝暒氅洝濡绂谩贰﹜﹞！＂％＇），．：；？］｀｜｝～￠"/>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rwUA80GDZiwAAAA="/>
  </w:docVars>
  <w:rsids>
    <w:rsidRoot w:val="00B17982"/>
    <w:rsid w:val="00000554"/>
    <w:rsid w:val="00000FED"/>
    <w:rsid w:val="0000434E"/>
    <w:rsid w:val="00011259"/>
    <w:rsid w:val="00011947"/>
    <w:rsid w:val="000123F4"/>
    <w:rsid w:val="000129C0"/>
    <w:rsid w:val="00015835"/>
    <w:rsid w:val="00016279"/>
    <w:rsid w:val="00020C1C"/>
    <w:rsid w:val="000211A9"/>
    <w:rsid w:val="000235A7"/>
    <w:rsid w:val="000242E0"/>
    <w:rsid w:val="0002623A"/>
    <w:rsid w:val="00027423"/>
    <w:rsid w:val="00031260"/>
    <w:rsid w:val="00033336"/>
    <w:rsid w:val="00033C88"/>
    <w:rsid w:val="0003681A"/>
    <w:rsid w:val="00052C5C"/>
    <w:rsid w:val="00052D85"/>
    <w:rsid w:val="000542B1"/>
    <w:rsid w:val="00061EC2"/>
    <w:rsid w:val="00062B75"/>
    <w:rsid w:val="0006674E"/>
    <w:rsid w:val="0006733A"/>
    <w:rsid w:val="00067B6D"/>
    <w:rsid w:val="0007589B"/>
    <w:rsid w:val="00080ED0"/>
    <w:rsid w:val="00080F46"/>
    <w:rsid w:val="00084EB4"/>
    <w:rsid w:val="00085B8F"/>
    <w:rsid w:val="00090481"/>
    <w:rsid w:val="0009496E"/>
    <w:rsid w:val="000A3577"/>
    <w:rsid w:val="000A53D1"/>
    <w:rsid w:val="000A6C26"/>
    <w:rsid w:val="000B50B6"/>
    <w:rsid w:val="000B7869"/>
    <w:rsid w:val="000C557D"/>
    <w:rsid w:val="000D114C"/>
    <w:rsid w:val="000D52A4"/>
    <w:rsid w:val="000E0157"/>
    <w:rsid w:val="000E07BC"/>
    <w:rsid w:val="000E4E35"/>
    <w:rsid w:val="000E6A37"/>
    <w:rsid w:val="000E7446"/>
    <w:rsid w:val="000F1CD4"/>
    <w:rsid w:val="000F4103"/>
    <w:rsid w:val="000F70A7"/>
    <w:rsid w:val="00105BAC"/>
    <w:rsid w:val="00107C00"/>
    <w:rsid w:val="00110199"/>
    <w:rsid w:val="00111A75"/>
    <w:rsid w:val="00113CCA"/>
    <w:rsid w:val="00115CE1"/>
    <w:rsid w:val="00116DAA"/>
    <w:rsid w:val="001170EE"/>
    <w:rsid w:val="00122F25"/>
    <w:rsid w:val="00123516"/>
    <w:rsid w:val="00124E6A"/>
    <w:rsid w:val="00126781"/>
    <w:rsid w:val="00131A5D"/>
    <w:rsid w:val="00134D23"/>
    <w:rsid w:val="00135980"/>
    <w:rsid w:val="001372A6"/>
    <w:rsid w:val="00143C95"/>
    <w:rsid w:val="0015655E"/>
    <w:rsid w:val="00156BEB"/>
    <w:rsid w:val="00161531"/>
    <w:rsid w:val="001616A5"/>
    <w:rsid w:val="00163704"/>
    <w:rsid w:val="00164719"/>
    <w:rsid w:val="00166FC4"/>
    <w:rsid w:val="001677AC"/>
    <w:rsid w:val="00173CF4"/>
    <w:rsid w:val="00174D54"/>
    <w:rsid w:val="00176B75"/>
    <w:rsid w:val="001804EA"/>
    <w:rsid w:val="001903A8"/>
    <w:rsid w:val="00190A61"/>
    <w:rsid w:val="001924DF"/>
    <w:rsid w:val="00196F72"/>
    <w:rsid w:val="0019734B"/>
    <w:rsid w:val="001A0F9B"/>
    <w:rsid w:val="001A3342"/>
    <w:rsid w:val="001A3E3D"/>
    <w:rsid w:val="001A6E9F"/>
    <w:rsid w:val="001A7049"/>
    <w:rsid w:val="001B1D88"/>
    <w:rsid w:val="001B1E40"/>
    <w:rsid w:val="001B5FA6"/>
    <w:rsid w:val="001B6487"/>
    <w:rsid w:val="001B7F0A"/>
    <w:rsid w:val="001C2EA5"/>
    <w:rsid w:val="001C3C80"/>
    <w:rsid w:val="001C764E"/>
    <w:rsid w:val="001D241F"/>
    <w:rsid w:val="001D579B"/>
    <w:rsid w:val="001D63C3"/>
    <w:rsid w:val="001D6DD0"/>
    <w:rsid w:val="001D78E2"/>
    <w:rsid w:val="001E1052"/>
    <w:rsid w:val="001E21B1"/>
    <w:rsid w:val="001E21E5"/>
    <w:rsid w:val="001E2F93"/>
    <w:rsid w:val="001E3382"/>
    <w:rsid w:val="001E61E5"/>
    <w:rsid w:val="001F2159"/>
    <w:rsid w:val="001F2D1E"/>
    <w:rsid w:val="001F71DF"/>
    <w:rsid w:val="00200361"/>
    <w:rsid w:val="002039FF"/>
    <w:rsid w:val="0021225E"/>
    <w:rsid w:val="00214863"/>
    <w:rsid w:val="002156B4"/>
    <w:rsid w:val="00215DD5"/>
    <w:rsid w:val="00220EF2"/>
    <w:rsid w:val="00225DC2"/>
    <w:rsid w:val="00231B25"/>
    <w:rsid w:val="00237432"/>
    <w:rsid w:val="00237ECE"/>
    <w:rsid w:val="00241517"/>
    <w:rsid w:val="00242D54"/>
    <w:rsid w:val="0024420B"/>
    <w:rsid w:val="002475F8"/>
    <w:rsid w:val="00253222"/>
    <w:rsid w:val="00254ECF"/>
    <w:rsid w:val="00261214"/>
    <w:rsid w:val="00262847"/>
    <w:rsid w:val="00264A40"/>
    <w:rsid w:val="00280FAA"/>
    <w:rsid w:val="00281BB2"/>
    <w:rsid w:val="00281C26"/>
    <w:rsid w:val="002823B6"/>
    <w:rsid w:val="0029353A"/>
    <w:rsid w:val="002A0BBA"/>
    <w:rsid w:val="002A1CAD"/>
    <w:rsid w:val="002A50A7"/>
    <w:rsid w:val="002B08D9"/>
    <w:rsid w:val="002B5EA2"/>
    <w:rsid w:val="002B72E9"/>
    <w:rsid w:val="002C4877"/>
    <w:rsid w:val="002C743A"/>
    <w:rsid w:val="002C7998"/>
    <w:rsid w:val="002D458F"/>
    <w:rsid w:val="002D45D5"/>
    <w:rsid w:val="002D5936"/>
    <w:rsid w:val="002D5D5A"/>
    <w:rsid w:val="002D797D"/>
    <w:rsid w:val="002E20FF"/>
    <w:rsid w:val="002E7C31"/>
    <w:rsid w:val="002F1E53"/>
    <w:rsid w:val="002F263D"/>
    <w:rsid w:val="002F2CAA"/>
    <w:rsid w:val="002F622E"/>
    <w:rsid w:val="002F7359"/>
    <w:rsid w:val="002F7BBE"/>
    <w:rsid w:val="0030052C"/>
    <w:rsid w:val="003072FC"/>
    <w:rsid w:val="00313696"/>
    <w:rsid w:val="00315120"/>
    <w:rsid w:val="003306E1"/>
    <w:rsid w:val="003320E4"/>
    <w:rsid w:val="00332EBD"/>
    <w:rsid w:val="00334863"/>
    <w:rsid w:val="0033525D"/>
    <w:rsid w:val="00337E40"/>
    <w:rsid w:val="003414F3"/>
    <w:rsid w:val="00346414"/>
    <w:rsid w:val="00346C1B"/>
    <w:rsid w:val="00347772"/>
    <w:rsid w:val="00350D59"/>
    <w:rsid w:val="003549EA"/>
    <w:rsid w:val="00355C7D"/>
    <w:rsid w:val="0035613E"/>
    <w:rsid w:val="00360675"/>
    <w:rsid w:val="00363EE9"/>
    <w:rsid w:val="00365B78"/>
    <w:rsid w:val="003670CC"/>
    <w:rsid w:val="00367B1A"/>
    <w:rsid w:val="00374225"/>
    <w:rsid w:val="00375F66"/>
    <w:rsid w:val="00376128"/>
    <w:rsid w:val="0037742E"/>
    <w:rsid w:val="00377D56"/>
    <w:rsid w:val="0038245A"/>
    <w:rsid w:val="003840E6"/>
    <w:rsid w:val="0038522F"/>
    <w:rsid w:val="0038580D"/>
    <w:rsid w:val="00385CFC"/>
    <w:rsid w:val="003919B9"/>
    <w:rsid w:val="0039337A"/>
    <w:rsid w:val="00393E3A"/>
    <w:rsid w:val="003A3189"/>
    <w:rsid w:val="003A3CA7"/>
    <w:rsid w:val="003A5999"/>
    <w:rsid w:val="003B33BD"/>
    <w:rsid w:val="003B547A"/>
    <w:rsid w:val="003B569D"/>
    <w:rsid w:val="003C0384"/>
    <w:rsid w:val="003C0C29"/>
    <w:rsid w:val="003C3C0E"/>
    <w:rsid w:val="003C43F2"/>
    <w:rsid w:val="003C4668"/>
    <w:rsid w:val="003C6676"/>
    <w:rsid w:val="003D3FA6"/>
    <w:rsid w:val="003D4FAC"/>
    <w:rsid w:val="003D7E00"/>
    <w:rsid w:val="003E7906"/>
    <w:rsid w:val="003E7A10"/>
    <w:rsid w:val="003E7ABE"/>
    <w:rsid w:val="003F0029"/>
    <w:rsid w:val="003F2A13"/>
    <w:rsid w:val="003F3C50"/>
    <w:rsid w:val="003F5FBE"/>
    <w:rsid w:val="003F7030"/>
    <w:rsid w:val="0040318F"/>
    <w:rsid w:val="00406A6A"/>
    <w:rsid w:val="00406B22"/>
    <w:rsid w:val="00407EAE"/>
    <w:rsid w:val="00416002"/>
    <w:rsid w:val="004172BD"/>
    <w:rsid w:val="004174B4"/>
    <w:rsid w:val="00430A1E"/>
    <w:rsid w:val="004328A7"/>
    <w:rsid w:val="0043382A"/>
    <w:rsid w:val="00434C74"/>
    <w:rsid w:val="00437332"/>
    <w:rsid w:val="00440AE3"/>
    <w:rsid w:val="00441C32"/>
    <w:rsid w:val="00443BC7"/>
    <w:rsid w:val="00444072"/>
    <w:rsid w:val="00444A3C"/>
    <w:rsid w:val="004453D6"/>
    <w:rsid w:val="0044744E"/>
    <w:rsid w:val="00450F1D"/>
    <w:rsid w:val="00451555"/>
    <w:rsid w:val="0045242F"/>
    <w:rsid w:val="004552F8"/>
    <w:rsid w:val="004559A6"/>
    <w:rsid w:val="00455E7A"/>
    <w:rsid w:val="00456EB4"/>
    <w:rsid w:val="00465F3F"/>
    <w:rsid w:val="00466CAF"/>
    <w:rsid w:val="004718F3"/>
    <w:rsid w:val="00474741"/>
    <w:rsid w:val="00475040"/>
    <w:rsid w:val="00476879"/>
    <w:rsid w:val="00481C97"/>
    <w:rsid w:val="00484D15"/>
    <w:rsid w:val="004874C5"/>
    <w:rsid w:val="0049024A"/>
    <w:rsid w:val="004922CB"/>
    <w:rsid w:val="004922D5"/>
    <w:rsid w:val="00493D40"/>
    <w:rsid w:val="00496741"/>
    <w:rsid w:val="004967B6"/>
    <w:rsid w:val="004A117C"/>
    <w:rsid w:val="004A3B64"/>
    <w:rsid w:val="004A3E5C"/>
    <w:rsid w:val="004A504B"/>
    <w:rsid w:val="004A62F2"/>
    <w:rsid w:val="004A6911"/>
    <w:rsid w:val="004B426C"/>
    <w:rsid w:val="004B54E0"/>
    <w:rsid w:val="004B7384"/>
    <w:rsid w:val="004C020D"/>
    <w:rsid w:val="004C2510"/>
    <w:rsid w:val="004C4269"/>
    <w:rsid w:val="004C5458"/>
    <w:rsid w:val="004C78EA"/>
    <w:rsid w:val="004D20C0"/>
    <w:rsid w:val="004D250B"/>
    <w:rsid w:val="004D251F"/>
    <w:rsid w:val="004D4463"/>
    <w:rsid w:val="004D6236"/>
    <w:rsid w:val="004D7F83"/>
    <w:rsid w:val="004D7F90"/>
    <w:rsid w:val="004E02E6"/>
    <w:rsid w:val="004E103A"/>
    <w:rsid w:val="004E3E3C"/>
    <w:rsid w:val="004E4DBB"/>
    <w:rsid w:val="004E4E41"/>
    <w:rsid w:val="004E4F7D"/>
    <w:rsid w:val="004E7F9C"/>
    <w:rsid w:val="004F3493"/>
    <w:rsid w:val="004F5143"/>
    <w:rsid w:val="004F7662"/>
    <w:rsid w:val="00512B09"/>
    <w:rsid w:val="005137CF"/>
    <w:rsid w:val="00513D0B"/>
    <w:rsid w:val="00515B2F"/>
    <w:rsid w:val="005167A6"/>
    <w:rsid w:val="005210B8"/>
    <w:rsid w:val="00533796"/>
    <w:rsid w:val="00546AC4"/>
    <w:rsid w:val="00550660"/>
    <w:rsid w:val="00551EF9"/>
    <w:rsid w:val="005543B7"/>
    <w:rsid w:val="00555178"/>
    <w:rsid w:val="00555D75"/>
    <w:rsid w:val="00560DF0"/>
    <w:rsid w:val="00561568"/>
    <w:rsid w:val="00562DFB"/>
    <w:rsid w:val="00564FC1"/>
    <w:rsid w:val="0056759C"/>
    <w:rsid w:val="00577FC2"/>
    <w:rsid w:val="0058051A"/>
    <w:rsid w:val="00586207"/>
    <w:rsid w:val="00590968"/>
    <w:rsid w:val="0059463A"/>
    <w:rsid w:val="0059513E"/>
    <w:rsid w:val="005A01C4"/>
    <w:rsid w:val="005A4BAE"/>
    <w:rsid w:val="005A766C"/>
    <w:rsid w:val="005B03D4"/>
    <w:rsid w:val="005B1E41"/>
    <w:rsid w:val="005B48FF"/>
    <w:rsid w:val="005B4AD2"/>
    <w:rsid w:val="005C7E6D"/>
    <w:rsid w:val="005D4BB1"/>
    <w:rsid w:val="005F5091"/>
    <w:rsid w:val="005F5631"/>
    <w:rsid w:val="005F62B2"/>
    <w:rsid w:val="006005A4"/>
    <w:rsid w:val="00604C15"/>
    <w:rsid w:val="00605D33"/>
    <w:rsid w:val="0061064E"/>
    <w:rsid w:val="0061364C"/>
    <w:rsid w:val="00613A98"/>
    <w:rsid w:val="00614BE0"/>
    <w:rsid w:val="006158D5"/>
    <w:rsid w:val="00615F58"/>
    <w:rsid w:val="00616595"/>
    <w:rsid w:val="00623093"/>
    <w:rsid w:val="00625D83"/>
    <w:rsid w:val="00626F4B"/>
    <w:rsid w:val="00631660"/>
    <w:rsid w:val="00642835"/>
    <w:rsid w:val="006443C0"/>
    <w:rsid w:val="00644CD1"/>
    <w:rsid w:val="0064553A"/>
    <w:rsid w:val="00646E55"/>
    <w:rsid w:val="00647768"/>
    <w:rsid w:val="00653012"/>
    <w:rsid w:val="006535D1"/>
    <w:rsid w:val="00656C97"/>
    <w:rsid w:val="006623E7"/>
    <w:rsid w:val="00662B80"/>
    <w:rsid w:val="00663261"/>
    <w:rsid w:val="00670F6C"/>
    <w:rsid w:val="00671AD0"/>
    <w:rsid w:val="00674FCE"/>
    <w:rsid w:val="00676B14"/>
    <w:rsid w:val="00677819"/>
    <w:rsid w:val="00681A75"/>
    <w:rsid w:val="006852C7"/>
    <w:rsid w:val="006852CE"/>
    <w:rsid w:val="0068550A"/>
    <w:rsid w:val="006860A8"/>
    <w:rsid w:val="006A16CA"/>
    <w:rsid w:val="006A1737"/>
    <w:rsid w:val="006A2D3C"/>
    <w:rsid w:val="006B2B65"/>
    <w:rsid w:val="006B368F"/>
    <w:rsid w:val="006B3BD3"/>
    <w:rsid w:val="006B401D"/>
    <w:rsid w:val="006B61F4"/>
    <w:rsid w:val="006B709C"/>
    <w:rsid w:val="006B7506"/>
    <w:rsid w:val="006C1727"/>
    <w:rsid w:val="006C1D42"/>
    <w:rsid w:val="006C32FD"/>
    <w:rsid w:val="006C39CE"/>
    <w:rsid w:val="006D0AFC"/>
    <w:rsid w:val="006D0FCC"/>
    <w:rsid w:val="006D1D2D"/>
    <w:rsid w:val="006D33FC"/>
    <w:rsid w:val="006D70D2"/>
    <w:rsid w:val="006E10C5"/>
    <w:rsid w:val="006E1FC3"/>
    <w:rsid w:val="006F0F20"/>
    <w:rsid w:val="006F19D8"/>
    <w:rsid w:val="00701053"/>
    <w:rsid w:val="00705BCA"/>
    <w:rsid w:val="0070616B"/>
    <w:rsid w:val="00706453"/>
    <w:rsid w:val="00706FDA"/>
    <w:rsid w:val="00710E31"/>
    <w:rsid w:val="00710EA7"/>
    <w:rsid w:val="00711F9A"/>
    <w:rsid w:val="00712C79"/>
    <w:rsid w:val="00713810"/>
    <w:rsid w:val="00720F50"/>
    <w:rsid w:val="007243BD"/>
    <w:rsid w:val="00724404"/>
    <w:rsid w:val="007303A5"/>
    <w:rsid w:val="00730B3E"/>
    <w:rsid w:val="00733D63"/>
    <w:rsid w:val="0073420B"/>
    <w:rsid w:val="00740DED"/>
    <w:rsid w:val="00741A44"/>
    <w:rsid w:val="00741D11"/>
    <w:rsid w:val="0074760E"/>
    <w:rsid w:val="007477ED"/>
    <w:rsid w:val="00754ABA"/>
    <w:rsid w:val="007610FA"/>
    <w:rsid w:val="007614B0"/>
    <w:rsid w:val="0076383F"/>
    <w:rsid w:val="00776BE6"/>
    <w:rsid w:val="00781FE9"/>
    <w:rsid w:val="00782885"/>
    <w:rsid w:val="00783609"/>
    <w:rsid w:val="007864D1"/>
    <w:rsid w:val="007868CD"/>
    <w:rsid w:val="0079532E"/>
    <w:rsid w:val="0079657C"/>
    <w:rsid w:val="00796C10"/>
    <w:rsid w:val="007A1546"/>
    <w:rsid w:val="007A228C"/>
    <w:rsid w:val="007A35D5"/>
    <w:rsid w:val="007A368E"/>
    <w:rsid w:val="007A5868"/>
    <w:rsid w:val="007A789C"/>
    <w:rsid w:val="007B04CE"/>
    <w:rsid w:val="007B24BE"/>
    <w:rsid w:val="007B26D6"/>
    <w:rsid w:val="007B6871"/>
    <w:rsid w:val="007B708A"/>
    <w:rsid w:val="007B7A2F"/>
    <w:rsid w:val="007C227C"/>
    <w:rsid w:val="007C3D33"/>
    <w:rsid w:val="007D0593"/>
    <w:rsid w:val="007D294A"/>
    <w:rsid w:val="007D29DD"/>
    <w:rsid w:val="007D34B6"/>
    <w:rsid w:val="007D47D2"/>
    <w:rsid w:val="007D62AE"/>
    <w:rsid w:val="007D6EC0"/>
    <w:rsid w:val="007D7773"/>
    <w:rsid w:val="007D7E1D"/>
    <w:rsid w:val="007D7E21"/>
    <w:rsid w:val="007E069A"/>
    <w:rsid w:val="007E13CA"/>
    <w:rsid w:val="007F256D"/>
    <w:rsid w:val="007F3A2E"/>
    <w:rsid w:val="007F5947"/>
    <w:rsid w:val="0080068F"/>
    <w:rsid w:val="00801A86"/>
    <w:rsid w:val="00817F2D"/>
    <w:rsid w:val="00822CF8"/>
    <w:rsid w:val="00826C15"/>
    <w:rsid w:val="00831979"/>
    <w:rsid w:val="00831E5F"/>
    <w:rsid w:val="008360FE"/>
    <w:rsid w:val="008437CB"/>
    <w:rsid w:val="00845937"/>
    <w:rsid w:val="00850D7C"/>
    <w:rsid w:val="00851352"/>
    <w:rsid w:val="008559A7"/>
    <w:rsid w:val="008568C9"/>
    <w:rsid w:val="00863230"/>
    <w:rsid w:val="0086363B"/>
    <w:rsid w:val="0086413E"/>
    <w:rsid w:val="00864210"/>
    <w:rsid w:val="0087048C"/>
    <w:rsid w:val="00870578"/>
    <w:rsid w:val="008717D8"/>
    <w:rsid w:val="0087215C"/>
    <w:rsid w:val="00872D58"/>
    <w:rsid w:val="008744A5"/>
    <w:rsid w:val="0087634B"/>
    <w:rsid w:val="0087792D"/>
    <w:rsid w:val="0088045F"/>
    <w:rsid w:val="00880E35"/>
    <w:rsid w:val="00884417"/>
    <w:rsid w:val="008875FE"/>
    <w:rsid w:val="00887F8E"/>
    <w:rsid w:val="00896234"/>
    <w:rsid w:val="00897E43"/>
    <w:rsid w:val="008A363D"/>
    <w:rsid w:val="008A4B90"/>
    <w:rsid w:val="008A691D"/>
    <w:rsid w:val="008A794A"/>
    <w:rsid w:val="008B1673"/>
    <w:rsid w:val="008B4098"/>
    <w:rsid w:val="008C04AA"/>
    <w:rsid w:val="008C152B"/>
    <w:rsid w:val="008C1881"/>
    <w:rsid w:val="008C2328"/>
    <w:rsid w:val="008C2ABE"/>
    <w:rsid w:val="008C2F63"/>
    <w:rsid w:val="008C5272"/>
    <w:rsid w:val="008C5738"/>
    <w:rsid w:val="008C6C0A"/>
    <w:rsid w:val="008C7EAD"/>
    <w:rsid w:val="008D0725"/>
    <w:rsid w:val="008D0CFE"/>
    <w:rsid w:val="008D1F92"/>
    <w:rsid w:val="008D3287"/>
    <w:rsid w:val="008D3375"/>
    <w:rsid w:val="008D3EE1"/>
    <w:rsid w:val="008D47CC"/>
    <w:rsid w:val="008D6152"/>
    <w:rsid w:val="008D77BD"/>
    <w:rsid w:val="008E0993"/>
    <w:rsid w:val="008E5BEF"/>
    <w:rsid w:val="008E7A4E"/>
    <w:rsid w:val="008F0659"/>
    <w:rsid w:val="008F0F81"/>
    <w:rsid w:val="008F27BF"/>
    <w:rsid w:val="00911D2E"/>
    <w:rsid w:val="00913188"/>
    <w:rsid w:val="0091390F"/>
    <w:rsid w:val="009142EC"/>
    <w:rsid w:val="009154C3"/>
    <w:rsid w:val="00915E64"/>
    <w:rsid w:val="00923540"/>
    <w:rsid w:val="00924E86"/>
    <w:rsid w:val="00926767"/>
    <w:rsid w:val="00930208"/>
    <w:rsid w:val="009339FB"/>
    <w:rsid w:val="00934542"/>
    <w:rsid w:val="009361D5"/>
    <w:rsid w:val="009428A4"/>
    <w:rsid w:val="00946980"/>
    <w:rsid w:val="00962B56"/>
    <w:rsid w:val="009659F4"/>
    <w:rsid w:val="00970D60"/>
    <w:rsid w:val="0097308D"/>
    <w:rsid w:val="009732FC"/>
    <w:rsid w:val="00975676"/>
    <w:rsid w:val="00980563"/>
    <w:rsid w:val="0098705C"/>
    <w:rsid w:val="00995DA2"/>
    <w:rsid w:val="009960E5"/>
    <w:rsid w:val="009A4D2A"/>
    <w:rsid w:val="009A7ADC"/>
    <w:rsid w:val="009B09AE"/>
    <w:rsid w:val="009B1983"/>
    <w:rsid w:val="009B3C66"/>
    <w:rsid w:val="009B4B65"/>
    <w:rsid w:val="009B5A9B"/>
    <w:rsid w:val="009C19B7"/>
    <w:rsid w:val="009C2349"/>
    <w:rsid w:val="009C2AAB"/>
    <w:rsid w:val="009C473F"/>
    <w:rsid w:val="009C653A"/>
    <w:rsid w:val="009C6C5B"/>
    <w:rsid w:val="009C7282"/>
    <w:rsid w:val="009D21E2"/>
    <w:rsid w:val="009D36A8"/>
    <w:rsid w:val="009D7C51"/>
    <w:rsid w:val="009E196C"/>
    <w:rsid w:val="009E2BFA"/>
    <w:rsid w:val="009E3A26"/>
    <w:rsid w:val="009E68CA"/>
    <w:rsid w:val="009F1050"/>
    <w:rsid w:val="009F36BF"/>
    <w:rsid w:val="009F4D5B"/>
    <w:rsid w:val="009F68A2"/>
    <w:rsid w:val="00A0650E"/>
    <w:rsid w:val="00A111B6"/>
    <w:rsid w:val="00A1169B"/>
    <w:rsid w:val="00A11988"/>
    <w:rsid w:val="00A21EF6"/>
    <w:rsid w:val="00A23AAA"/>
    <w:rsid w:val="00A2547B"/>
    <w:rsid w:val="00A26D27"/>
    <w:rsid w:val="00A36540"/>
    <w:rsid w:val="00A376EE"/>
    <w:rsid w:val="00A42A99"/>
    <w:rsid w:val="00A5151A"/>
    <w:rsid w:val="00A56465"/>
    <w:rsid w:val="00A57E0A"/>
    <w:rsid w:val="00A62B13"/>
    <w:rsid w:val="00A62DCF"/>
    <w:rsid w:val="00A652E2"/>
    <w:rsid w:val="00A73290"/>
    <w:rsid w:val="00A823F6"/>
    <w:rsid w:val="00A83912"/>
    <w:rsid w:val="00A84B4C"/>
    <w:rsid w:val="00A90340"/>
    <w:rsid w:val="00A913A2"/>
    <w:rsid w:val="00A93BBA"/>
    <w:rsid w:val="00A9573E"/>
    <w:rsid w:val="00A95EB9"/>
    <w:rsid w:val="00A97348"/>
    <w:rsid w:val="00AA0A89"/>
    <w:rsid w:val="00AA2D60"/>
    <w:rsid w:val="00AA6429"/>
    <w:rsid w:val="00AA647E"/>
    <w:rsid w:val="00AB00D3"/>
    <w:rsid w:val="00AB3FE1"/>
    <w:rsid w:val="00AC01AA"/>
    <w:rsid w:val="00AC1499"/>
    <w:rsid w:val="00AC1AB1"/>
    <w:rsid w:val="00AC2BB6"/>
    <w:rsid w:val="00AC352C"/>
    <w:rsid w:val="00AC42FC"/>
    <w:rsid w:val="00AC4F72"/>
    <w:rsid w:val="00AD1FB5"/>
    <w:rsid w:val="00AD61FE"/>
    <w:rsid w:val="00AD7854"/>
    <w:rsid w:val="00AE6615"/>
    <w:rsid w:val="00AE68A6"/>
    <w:rsid w:val="00AE77AA"/>
    <w:rsid w:val="00AF6665"/>
    <w:rsid w:val="00AF741A"/>
    <w:rsid w:val="00B01ADB"/>
    <w:rsid w:val="00B04161"/>
    <w:rsid w:val="00B056F9"/>
    <w:rsid w:val="00B063D6"/>
    <w:rsid w:val="00B11E3D"/>
    <w:rsid w:val="00B125A8"/>
    <w:rsid w:val="00B12AF7"/>
    <w:rsid w:val="00B165DF"/>
    <w:rsid w:val="00B16ECE"/>
    <w:rsid w:val="00B17014"/>
    <w:rsid w:val="00B17982"/>
    <w:rsid w:val="00B17E82"/>
    <w:rsid w:val="00B20B3B"/>
    <w:rsid w:val="00B34630"/>
    <w:rsid w:val="00B3560A"/>
    <w:rsid w:val="00B37CE4"/>
    <w:rsid w:val="00B4575A"/>
    <w:rsid w:val="00B51605"/>
    <w:rsid w:val="00B52D90"/>
    <w:rsid w:val="00B536D0"/>
    <w:rsid w:val="00B5699C"/>
    <w:rsid w:val="00B575BA"/>
    <w:rsid w:val="00B60638"/>
    <w:rsid w:val="00B60DEE"/>
    <w:rsid w:val="00B62DA0"/>
    <w:rsid w:val="00B67CF5"/>
    <w:rsid w:val="00B73A3A"/>
    <w:rsid w:val="00B76429"/>
    <w:rsid w:val="00B848A3"/>
    <w:rsid w:val="00B956D4"/>
    <w:rsid w:val="00B963E4"/>
    <w:rsid w:val="00B96DBD"/>
    <w:rsid w:val="00B97446"/>
    <w:rsid w:val="00BA1245"/>
    <w:rsid w:val="00BA53AA"/>
    <w:rsid w:val="00BA7432"/>
    <w:rsid w:val="00BB340A"/>
    <w:rsid w:val="00BC043E"/>
    <w:rsid w:val="00BC1AA0"/>
    <w:rsid w:val="00BC215E"/>
    <w:rsid w:val="00BC2495"/>
    <w:rsid w:val="00BC7EB9"/>
    <w:rsid w:val="00BD02BC"/>
    <w:rsid w:val="00BD0619"/>
    <w:rsid w:val="00BD16FB"/>
    <w:rsid w:val="00BD1E78"/>
    <w:rsid w:val="00BD2643"/>
    <w:rsid w:val="00BD56B1"/>
    <w:rsid w:val="00BD6558"/>
    <w:rsid w:val="00BD71B4"/>
    <w:rsid w:val="00BE2BBE"/>
    <w:rsid w:val="00BF2A59"/>
    <w:rsid w:val="00BF3022"/>
    <w:rsid w:val="00BF3214"/>
    <w:rsid w:val="00BF3383"/>
    <w:rsid w:val="00BF5573"/>
    <w:rsid w:val="00BF60F9"/>
    <w:rsid w:val="00C01939"/>
    <w:rsid w:val="00C038A4"/>
    <w:rsid w:val="00C05FA8"/>
    <w:rsid w:val="00C111A9"/>
    <w:rsid w:val="00C15867"/>
    <w:rsid w:val="00C20CE3"/>
    <w:rsid w:val="00C2296D"/>
    <w:rsid w:val="00C23006"/>
    <w:rsid w:val="00C23155"/>
    <w:rsid w:val="00C249A2"/>
    <w:rsid w:val="00C2777F"/>
    <w:rsid w:val="00C33BBE"/>
    <w:rsid w:val="00C34B50"/>
    <w:rsid w:val="00C36233"/>
    <w:rsid w:val="00C40C41"/>
    <w:rsid w:val="00C45885"/>
    <w:rsid w:val="00C50F22"/>
    <w:rsid w:val="00C51263"/>
    <w:rsid w:val="00C5272F"/>
    <w:rsid w:val="00C54BC2"/>
    <w:rsid w:val="00C57971"/>
    <w:rsid w:val="00C606E1"/>
    <w:rsid w:val="00C63194"/>
    <w:rsid w:val="00C633DB"/>
    <w:rsid w:val="00C65BD7"/>
    <w:rsid w:val="00C6640F"/>
    <w:rsid w:val="00C66896"/>
    <w:rsid w:val="00C728D2"/>
    <w:rsid w:val="00C74804"/>
    <w:rsid w:val="00C76BA4"/>
    <w:rsid w:val="00C770EE"/>
    <w:rsid w:val="00C774AA"/>
    <w:rsid w:val="00C8191B"/>
    <w:rsid w:val="00C83A48"/>
    <w:rsid w:val="00C84B70"/>
    <w:rsid w:val="00C85865"/>
    <w:rsid w:val="00C85E85"/>
    <w:rsid w:val="00C860E9"/>
    <w:rsid w:val="00C96906"/>
    <w:rsid w:val="00CA1BDB"/>
    <w:rsid w:val="00CA2EAE"/>
    <w:rsid w:val="00CA3EAA"/>
    <w:rsid w:val="00CA4AC1"/>
    <w:rsid w:val="00CA4F38"/>
    <w:rsid w:val="00CA68CA"/>
    <w:rsid w:val="00CA729F"/>
    <w:rsid w:val="00CB0316"/>
    <w:rsid w:val="00CB0B11"/>
    <w:rsid w:val="00CB18F3"/>
    <w:rsid w:val="00CB5354"/>
    <w:rsid w:val="00CC299E"/>
    <w:rsid w:val="00CC6A14"/>
    <w:rsid w:val="00CC70A3"/>
    <w:rsid w:val="00CD4442"/>
    <w:rsid w:val="00CD53C3"/>
    <w:rsid w:val="00CD574E"/>
    <w:rsid w:val="00CE4C22"/>
    <w:rsid w:val="00CF3BD7"/>
    <w:rsid w:val="00CF41EC"/>
    <w:rsid w:val="00CF5D04"/>
    <w:rsid w:val="00D028E4"/>
    <w:rsid w:val="00D04DE4"/>
    <w:rsid w:val="00D05075"/>
    <w:rsid w:val="00D063F1"/>
    <w:rsid w:val="00D100AC"/>
    <w:rsid w:val="00D12BFB"/>
    <w:rsid w:val="00D134F1"/>
    <w:rsid w:val="00D13CD0"/>
    <w:rsid w:val="00D1431C"/>
    <w:rsid w:val="00D14F22"/>
    <w:rsid w:val="00D20F1C"/>
    <w:rsid w:val="00D2151E"/>
    <w:rsid w:val="00D22CA8"/>
    <w:rsid w:val="00D302AD"/>
    <w:rsid w:val="00D33628"/>
    <w:rsid w:val="00D448B7"/>
    <w:rsid w:val="00D45D36"/>
    <w:rsid w:val="00D46285"/>
    <w:rsid w:val="00D4741C"/>
    <w:rsid w:val="00D523B9"/>
    <w:rsid w:val="00D57918"/>
    <w:rsid w:val="00D621BC"/>
    <w:rsid w:val="00D62976"/>
    <w:rsid w:val="00D6419D"/>
    <w:rsid w:val="00D73DC6"/>
    <w:rsid w:val="00D74C1A"/>
    <w:rsid w:val="00D754C1"/>
    <w:rsid w:val="00D77393"/>
    <w:rsid w:val="00D779AD"/>
    <w:rsid w:val="00D77A35"/>
    <w:rsid w:val="00D81B3E"/>
    <w:rsid w:val="00D85E7B"/>
    <w:rsid w:val="00D87138"/>
    <w:rsid w:val="00D90C70"/>
    <w:rsid w:val="00D90E49"/>
    <w:rsid w:val="00D9619C"/>
    <w:rsid w:val="00D968A8"/>
    <w:rsid w:val="00D96ADE"/>
    <w:rsid w:val="00D97AE2"/>
    <w:rsid w:val="00DA0C40"/>
    <w:rsid w:val="00DA0CE2"/>
    <w:rsid w:val="00DA2E80"/>
    <w:rsid w:val="00DA4DDC"/>
    <w:rsid w:val="00DA60DA"/>
    <w:rsid w:val="00DB6939"/>
    <w:rsid w:val="00DC315B"/>
    <w:rsid w:val="00DC5BA4"/>
    <w:rsid w:val="00DC5F46"/>
    <w:rsid w:val="00DC6A10"/>
    <w:rsid w:val="00DC7853"/>
    <w:rsid w:val="00DD2F2A"/>
    <w:rsid w:val="00DD4821"/>
    <w:rsid w:val="00DD6D14"/>
    <w:rsid w:val="00DE1B98"/>
    <w:rsid w:val="00DE657E"/>
    <w:rsid w:val="00DE6BEF"/>
    <w:rsid w:val="00DE747C"/>
    <w:rsid w:val="00DF063F"/>
    <w:rsid w:val="00DF4704"/>
    <w:rsid w:val="00DF6CC3"/>
    <w:rsid w:val="00E024AA"/>
    <w:rsid w:val="00E10C77"/>
    <w:rsid w:val="00E131B8"/>
    <w:rsid w:val="00E13351"/>
    <w:rsid w:val="00E137A9"/>
    <w:rsid w:val="00E14A14"/>
    <w:rsid w:val="00E15F46"/>
    <w:rsid w:val="00E20B72"/>
    <w:rsid w:val="00E250F1"/>
    <w:rsid w:val="00E26EB6"/>
    <w:rsid w:val="00E33BBC"/>
    <w:rsid w:val="00E34009"/>
    <w:rsid w:val="00E3550D"/>
    <w:rsid w:val="00E367D0"/>
    <w:rsid w:val="00E41335"/>
    <w:rsid w:val="00E440DF"/>
    <w:rsid w:val="00E46B5F"/>
    <w:rsid w:val="00E606BF"/>
    <w:rsid w:val="00E614E0"/>
    <w:rsid w:val="00E702ED"/>
    <w:rsid w:val="00E70359"/>
    <w:rsid w:val="00E719E6"/>
    <w:rsid w:val="00E73F7F"/>
    <w:rsid w:val="00E76DE5"/>
    <w:rsid w:val="00E83FE7"/>
    <w:rsid w:val="00E85409"/>
    <w:rsid w:val="00E925D2"/>
    <w:rsid w:val="00E96DBA"/>
    <w:rsid w:val="00EA116E"/>
    <w:rsid w:val="00EA429F"/>
    <w:rsid w:val="00EA4F9E"/>
    <w:rsid w:val="00EA63CA"/>
    <w:rsid w:val="00EA6D3B"/>
    <w:rsid w:val="00EB00AD"/>
    <w:rsid w:val="00EB136C"/>
    <w:rsid w:val="00EB23E8"/>
    <w:rsid w:val="00EB44EC"/>
    <w:rsid w:val="00EB480E"/>
    <w:rsid w:val="00EB4A7C"/>
    <w:rsid w:val="00EB5EC6"/>
    <w:rsid w:val="00EB69BE"/>
    <w:rsid w:val="00EB7AF7"/>
    <w:rsid w:val="00EB7FC9"/>
    <w:rsid w:val="00EC38F3"/>
    <w:rsid w:val="00ED27E8"/>
    <w:rsid w:val="00ED7137"/>
    <w:rsid w:val="00EE6619"/>
    <w:rsid w:val="00EE66BA"/>
    <w:rsid w:val="00EF051C"/>
    <w:rsid w:val="00EF18F1"/>
    <w:rsid w:val="00EF1B0D"/>
    <w:rsid w:val="00EF6E2F"/>
    <w:rsid w:val="00F00E65"/>
    <w:rsid w:val="00F02025"/>
    <w:rsid w:val="00F06BF0"/>
    <w:rsid w:val="00F06FA4"/>
    <w:rsid w:val="00F137B2"/>
    <w:rsid w:val="00F21088"/>
    <w:rsid w:val="00F24EAE"/>
    <w:rsid w:val="00F24F6D"/>
    <w:rsid w:val="00F268BE"/>
    <w:rsid w:val="00F26E2B"/>
    <w:rsid w:val="00F327E7"/>
    <w:rsid w:val="00F32E00"/>
    <w:rsid w:val="00F35746"/>
    <w:rsid w:val="00F36B23"/>
    <w:rsid w:val="00F36F4C"/>
    <w:rsid w:val="00F447C7"/>
    <w:rsid w:val="00F5211B"/>
    <w:rsid w:val="00F530A9"/>
    <w:rsid w:val="00F554A9"/>
    <w:rsid w:val="00F56613"/>
    <w:rsid w:val="00F64F1C"/>
    <w:rsid w:val="00F716FD"/>
    <w:rsid w:val="00F80355"/>
    <w:rsid w:val="00F820BF"/>
    <w:rsid w:val="00F846AB"/>
    <w:rsid w:val="00F848F1"/>
    <w:rsid w:val="00F85060"/>
    <w:rsid w:val="00F87C43"/>
    <w:rsid w:val="00F96894"/>
    <w:rsid w:val="00F97606"/>
    <w:rsid w:val="00FA491C"/>
    <w:rsid w:val="00FB0C81"/>
    <w:rsid w:val="00FC0404"/>
    <w:rsid w:val="00FC2200"/>
    <w:rsid w:val="00FC2540"/>
    <w:rsid w:val="00FC5F28"/>
    <w:rsid w:val="00FC6AF2"/>
    <w:rsid w:val="00FC744A"/>
    <w:rsid w:val="00FD1E71"/>
    <w:rsid w:val="00FD5AB6"/>
    <w:rsid w:val="00FE097B"/>
    <w:rsid w:val="00FE19EC"/>
    <w:rsid w:val="00FE2855"/>
    <w:rsid w:val="00FE53A3"/>
    <w:rsid w:val="00FE7E29"/>
    <w:rsid w:val="00FF0204"/>
    <w:rsid w:val="00FF2C01"/>
    <w:rsid w:val="00FF3AED"/>
    <w:rsid w:val="00FF421F"/>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14:docId w14:val="3449722D"/>
  <w15:docId w15:val="{596238AA-5D66-4EBC-860E-476CD8475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1B26D4"/>
    <w:rPr>
      <w:rFonts w:asciiTheme="majorHAnsi" w:eastAsiaTheme="majorEastAsia" w:hAnsiTheme="majorHAnsi" w:cstheme="majorBidi"/>
      <w:b/>
      <w:bCs/>
      <w:kern w:val="32"/>
      <w:sz w:val="32"/>
      <w:szCs w:val="3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semiHidden/>
    <w:rsid w:val="001B26D4"/>
    <w:rPr>
      <w:rFonts w:asciiTheme="majorHAnsi" w:eastAsiaTheme="majorEastAsia" w:hAnsiTheme="majorHAnsi" w:cstheme="majorBidi"/>
      <w:b/>
      <w:bCs/>
      <w:i/>
      <w:iCs/>
      <w:sz w:val="28"/>
      <w:szCs w:val="28"/>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semiHidden/>
    <w:locked/>
    <w:rPr>
      <w:rFonts w:ascii="Times New Roman" w:hAnsi="Times New Roman" w:cs="Times New Roman"/>
      <w:sz w:val="16"/>
      <w:szCs w:val="16"/>
      <w:lang w:val="en-GB"/>
    </w:rPr>
  </w:style>
  <w:style w:type="character" w:customStyle="1" w:styleId="Heading4Char">
    <w:name w:val="Heading 4 Char"/>
    <w:aliases w:val="Heading 11 Char,para 4 Char,Título 41 Char,Heading 41 Char"/>
    <w:basedOn w:val="DefaultParagraphFont"/>
    <w:link w:val="Heading4"/>
    <w:uiPriority w:val="9"/>
    <w:semiHidden/>
    <w:rsid w:val="001B26D4"/>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1B26D4"/>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1B26D4"/>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1B26D4"/>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1B26D4"/>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1B26D4"/>
    <w:rPr>
      <w:rFonts w:asciiTheme="majorHAnsi" w:eastAsiaTheme="majorEastAsia" w:hAnsiTheme="majorHAnsi" w:cstheme="majorBidi"/>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1B26D4"/>
    <w:rPr>
      <w:lang w:val="en-GB"/>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sid w:val="00911D2E"/>
    <w:rPr>
      <w:rFonts w:eastAsia="SimSun" w:cs="Times New Roman"/>
      <w:sz w:val="22"/>
      <w:szCs w:val="22"/>
      <w:lang w:val="en-GB" w:eastAsia="zh-CN"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1B26D4"/>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B26D4"/>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1B26D4"/>
    <w:rPr>
      <w:rFonts w:ascii="Courier New" w:hAnsi="Courier New" w:cs="Courier New"/>
      <w:sz w:val="20"/>
      <w:szCs w:val="20"/>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Para1Char1">
    <w:name w:val="Para (1) Char1"/>
    <w:aliases w:val="Heading 1 Char Char1,Heading 1 Char3 Char Char1,Heading 1 Char Char1 Char Char1,Heading 1 Char1 Char Char1 Char Char1,Heading 1 Char Char Char Char1 Char1 Char1,Para (1) Char Char Char Char1 Char Char1,Heading 1 Char3 Char11"/>
    <w:basedOn w:val="DefaultParagraphFont"/>
    <w:uiPriority w:val="99"/>
    <w:locked/>
    <w:rPr>
      <w:rFonts w:cs="Times New Roman"/>
      <w:sz w:val="22"/>
      <w:szCs w:val="22"/>
      <w:lang w:val="en-GB"/>
    </w: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locked/>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1B26D4"/>
    <w:rPr>
      <w:rFonts w:asciiTheme="majorHAnsi" w:eastAsiaTheme="majorEastAsia" w:hAnsiTheme="majorHAnsi" w:cstheme="majorBidi"/>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1B26D4"/>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1B26D4"/>
    <w:rPr>
      <w:lang w:val="en-GB"/>
    </w:rPr>
  </w:style>
  <w:style w:type="character" w:customStyle="1" w:styleId="a0">
    <w:name w:val="占位符文本"/>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rsid w:val="001B26D4"/>
    <w:rPr>
      <w:sz w:val="0"/>
      <w:szCs w:val="0"/>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rsid w:val="001B26D4"/>
    <w:rPr>
      <w:sz w:val="20"/>
      <w:szCs w:val="20"/>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sid w:val="001B26D4"/>
    <w:rPr>
      <w:b/>
      <w:bCs/>
      <w:sz w:val="20"/>
      <w:szCs w:val="20"/>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
    <w:basedOn w:val="Normal"/>
    <w:link w:val="FootnoteTextChar"/>
    <w:uiPriority w:val="99"/>
    <w:rPr>
      <w:sz w:val="20"/>
      <w:szCs w:val="20"/>
    </w:rPr>
  </w:style>
  <w:style w:type="character" w:customStyle="1" w:styleId="FootnoteTextChar">
    <w:name w:val="Footnote Text Char"/>
    <w:aliases w:val="Char1 Char,Char1 Char Char Char,Fu?notentextf Char"/>
    <w:basedOn w:val="DefaultParagraphFont"/>
    <w:link w:val="FootnoteText"/>
    <w:uiPriority w:val="99"/>
    <w:semiHidden/>
    <w:rsid w:val="001B26D4"/>
    <w:rPr>
      <w:sz w:val="20"/>
      <w:szCs w:val="20"/>
      <w:lang w:val="en-GB"/>
    </w:rPr>
  </w:style>
  <w:style w:type="character" w:customStyle="1" w:styleId="Char1Char1">
    <w:name w:val="Char1 Char1"/>
    <w:aliases w:val="Char1 Char Char Char1,Fu?notentextf Char1,Char1 Char Char Char Char"/>
    <w:basedOn w:val="DefaultParagraphFont"/>
    <w:uiPriority w:val="99"/>
    <w:locked/>
    <w:rPr>
      <w:rFonts w:cs="Times New Roman"/>
      <w:lang w:val="en-GB"/>
    </w:rPr>
  </w:style>
  <w:style w:type="character" w:styleId="FootnoteReference">
    <w:name w:val="footnote reference"/>
    <w:aliases w:val="Footnote Text1,Footnote text"/>
    <w:basedOn w:val="DefaultParagraphFont"/>
    <w:uiPriority w:val="99"/>
    <w:rPr>
      <w:rFonts w:cs="Times New Roman"/>
      <w:vertAlign w:val="superscript"/>
    </w:rPr>
  </w:style>
  <w:style w:type="paragraph" w:customStyle="1" w:styleId="a1">
    <w:name w:val="列出段落"/>
    <w:basedOn w:val="Normal"/>
    <w:uiPriority w:val="99"/>
    <w:pPr>
      <w:ind w:left="720"/>
      <w:contextualSpacing/>
    </w:pPr>
  </w:style>
  <w:style w:type="character" w:customStyle="1" w:styleId="Char">
    <w:name w:val="列出段落 Char"/>
    <w:uiPriority w:val="99"/>
    <w:locked/>
    <w:rPr>
      <w:sz w:val="22"/>
      <w:lang w:val="en-GB"/>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basedOn w:val="DefaultParagraphFont"/>
    <w:link w:val="EndnoteText"/>
    <w:uiPriority w:val="99"/>
    <w:semiHidden/>
    <w:rsid w:val="001B26D4"/>
    <w:rPr>
      <w:sz w:val="20"/>
      <w:szCs w:val="20"/>
      <w:lang w:val="en-GB"/>
    </w:rPr>
  </w:style>
  <w:style w:type="character" w:styleId="EndnoteReference">
    <w:name w:val="endnote reference"/>
    <w:basedOn w:val="DefaultParagraphFont"/>
    <w:uiPriority w:val="99"/>
    <w:semiHidden/>
    <w:rPr>
      <w:rFonts w:cs="Times New Roman"/>
      <w:vertAlign w:val="superscript"/>
    </w:rPr>
  </w:style>
  <w:style w:type="character" w:customStyle="1" w:styleId="SubParaaChar1">
    <w:name w:val="SubPara (a) Char1"/>
    <w:aliases w:val="Heading 2 Char3 Char1,Heading 2 Char Char2 Char1,Heading 2 Char1 Char Char1 Char1,SubPara (a) Char Char Char1 Char1,Heading 2 Char Char Char Char1 Char1,Heading 2 Char1 Char Char Char Char1 Char1"/>
    <w:basedOn w:val="DefaultParagraphFont"/>
    <w:uiPriority w:val="99"/>
    <w:locked/>
    <w:rPr>
      <w:rFonts w:cs="Times New Roman"/>
      <w:sz w:val="22"/>
      <w:szCs w:val="22"/>
      <w:lang w:val="en-GB"/>
    </w:rPr>
  </w:style>
  <w:style w:type="character" w:styleId="Hyperlink">
    <w:name w:val="Hyperlink"/>
    <w:basedOn w:val="DefaultParagraphFont"/>
    <w:uiPriority w:val="99"/>
    <w:rPr>
      <w:rFonts w:cs="Times New Roman"/>
      <w:color w:val="0000FF"/>
      <w:u w:val="single"/>
    </w:rPr>
  </w:style>
  <w:style w:type="character" w:customStyle="1" w:styleId="CharChar5">
    <w:name w:val="Char Char5"/>
    <w:basedOn w:val="DefaultParagraphFont"/>
    <w:uiPriority w:val="99"/>
    <w:locked/>
    <w:rPr>
      <w:rFonts w:cs="Times New Roman"/>
      <w:sz w:val="22"/>
      <w:szCs w:val="22"/>
      <w:lang w:val="en-GB"/>
    </w:rPr>
  </w:style>
  <w:style w:type="character" w:customStyle="1" w:styleId="CharChar4">
    <w:name w:val="Char Char4"/>
    <w:basedOn w:val="DefaultParagraphFont"/>
    <w:uiPriority w:val="99"/>
    <w:locked/>
    <w:rPr>
      <w:rFonts w:cs="Times New Roman"/>
      <w:sz w:val="22"/>
      <w:szCs w:val="22"/>
      <w:lang w:val="en-GB"/>
    </w:rPr>
  </w:style>
  <w:style w:type="table" w:customStyle="1" w:styleId="4-31">
    <w:name w:val="网格表 4 - 着色 31"/>
    <w:uiPriority w:val="99"/>
    <w:rPr>
      <w:rFonts w:cs="Arial"/>
      <w:kern w:val="2"/>
      <w:sz w:val="21"/>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4-11">
    <w:name w:val="网格表 4 - 着色 11"/>
    <w:uiPriority w:val="99"/>
    <w:rPr>
      <w:rFonts w:cs="Arial"/>
      <w:kern w:val="2"/>
      <w:sz w:val="2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paragraph" w:customStyle="1" w:styleId="TOC">
    <w:name w:val="TOC 标题"/>
    <w:basedOn w:val="Heading1"/>
    <w:next w:val="Normal"/>
    <w:uiPriority w:val="99"/>
    <w:pPr>
      <w:keepNext/>
      <w:keepLines/>
      <w:numPr>
        <w:numId w:val="0"/>
      </w:numPr>
      <w:spacing w:before="240" w:after="0" w:line="259" w:lineRule="auto"/>
      <w:jc w:val="left"/>
      <w:outlineLvl w:val="9"/>
    </w:pPr>
    <w:rPr>
      <w:color w:val="365F91"/>
      <w:sz w:val="32"/>
      <w:szCs w:val="32"/>
      <w:lang w:val="en-US"/>
    </w:rPr>
  </w:style>
  <w:style w:type="paragraph" w:styleId="TOC2">
    <w:name w:val="toc 2"/>
    <w:basedOn w:val="Normal"/>
    <w:next w:val="Normal"/>
    <w:autoRedefine/>
    <w:uiPriority w:val="99"/>
    <w:pPr>
      <w:tabs>
        <w:tab w:val="right" w:leader="dot" w:pos="8302"/>
      </w:tabs>
      <w:spacing w:line="200" w:lineRule="atLeast"/>
      <w:ind w:firstLineChars="100" w:firstLine="180"/>
      <w:outlineLvl w:val="2"/>
    </w:pPr>
    <w:rPr>
      <w:lang w:val="en-US"/>
    </w:rPr>
  </w:style>
  <w:style w:type="paragraph" w:styleId="TOC1">
    <w:name w:val="toc 1"/>
    <w:basedOn w:val="Normal"/>
    <w:next w:val="Normal"/>
    <w:autoRedefine/>
    <w:uiPriority w:val="99"/>
    <w:pPr>
      <w:tabs>
        <w:tab w:val="right" w:leader="dot" w:pos="8302"/>
      </w:tabs>
      <w:snapToGrid w:val="0"/>
      <w:spacing w:line="200" w:lineRule="atLeast"/>
      <w:outlineLvl w:val="2"/>
    </w:pPr>
    <w:rPr>
      <w:b/>
      <w:noProof/>
      <w:lang w:val="en-US"/>
    </w:rPr>
  </w:style>
  <w:style w:type="paragraph" w:styleId="TOC3">
    <w:name w:val="toc 3"/>
    <w:basedOn w:val="Normal"/>
    <w:next w:val="Normal"/>
    <w:autoRedefine/>
    <w:uiPriority w:val="99"/>
    <w:pPr>
      <w:tabs>
        <w:tab w:val="right" w:leader="dot" w:pos="8302"/>
      </w:tabs>
      <w:spacing w:line="120" w:lineRule="atLeast"/>
      <w:ind w:firstLineChars="200" w:firstLine="360"/>
      <w:outlineLvl w:val="2"/>
    </w:pPr>
    <w:rPr>
      <w:b/>
      <w:lang w:val="en-US"/>
    </w:rPr>
  </w:style>
  <w:style w:type="table" w:customStyle="1" w:styleId="TableNormal1">
    <w:name w:val="Table Normal1"/>
    <w:uiPriority w:val="99"/>
    <w:semiHidden/>
    <w:pPr>
      <w:widowControl w:val="0"/>
    </w:pPr>
    <w:rPr>
      <w:rFonts w:cs="Arial"/>
    </w:rPr>
    <w:tblPr>
      <w:tblInd w:w="0" w:type="dxa"/>
      <w:tblCellMar>
        <w:top w:w="0" w:type="dxa"/>
        <w:left w:w="0" w:type="dxa"/>
        <w:bottom w:w="0" w:type="dxa"/>
        <w:right w:w="0" w:type="dxa"/>
      </w:tblCellMar>
    </w:tblPr>
  </w:style>
  <w:style w:type="paragraph" w:customStyle="1" w:styleId="TableParagraph">
    <w:name w:val="Table Paragraph"/>
    <w:basedOn w:val="Normal"/>
    <w:uiPriority w:val="99"/>
    <w:pPr>
      <w:widowControl w:val="0"/>
      <w:jc w:val="left"/>
    </w:pPr>
    <w:rPr>
      <w:rFonts w:cs="Arial"/>
      <w:lang w:val="en-US"/>
    </w:rPr>
  </w:style>
  <w:style w:type="table" w:customStyle="1" w:styleId="4-32">
    <w:name w:val="网格表 4 - 着色 32"/>
    <w:uiPriority w:val="99"/>
    <w:rPr>
      <w:rFonts w:cs="Arial"/>
      <w:kern w:val="2"/>
      <w:sz w:val="21"/>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paragraph" w:customStyle="1" w:styleId="a2">
    <w:name w:val="修订"/>
    <w:hidden/>
    <w:uiPriority w:val="99"/>
    <w:semiHidden/>
    <w:rPr>
      <w:rFonts w:cs="Arial"/>
      <w:kern w:val="2"/>
      <w:sz w:val="21"/>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opdicttext2">
    <w:name w:val="op_dict_text2"/>
    <w:basedOn w:val="DefaultParagraphFont"/>
    <w:uiPriority w:val="99"/>
    <w:rPr>
      <w:rFonts w:cs="Times New Roman"/>
    </w:rPr>
  </w:style>
  <w:style w:type="character" w:customStyle="1" w:styleId="tlid-translationtranslation">
    <w:name w:val="tlid-translation translation"/>
    <w:basedOn w:val="DefaultParagraphFont"/>
    <w:uiPriority w:val="99"/>
    <w:rPr>
      <w:rFonts w:cs="Times New Roman"/>
    </w:rPr>
  </w:style>
  <w:style w:type="numbering" w:styleId="111111">
    <w:name w:val="Outline List 2"/>
    <w:basedOn w:val="NoList"/>
    <w:uiPriority w:val="99"/>
    <w:semiHidden/>
    <w:unhideWhenUsed/>
    <w:rsid w:val="001B26D4"/>
    <w:pPr>
      <w:numPr>
        <w:numId w:val="16"/>
      </w:numPr>
    </w:pPr>
  </w:style>
  <w:style w:type="numbering" w:customStyle="1" w:styleId="1111110">
    <w:name w:val="1 / 1.1 / 1.1.1(Ëõ½ø)"/>
    <w:rsid w:val="001B26D4"/>
    <w:pPr>
      <w:numPr>
        <w:numId w:val="17"/>
      </w:numPr>
    </w:pPr>
  </w:style>
  <w:style w:type="numbering" w:customStyle="1" w:styleId="a">
    <w:name w:val="ÎÄÕÂ/½Ú"/>
    <w:rsid w:val="001B26D4"/>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206404">
      <w:marLeft w:val="0"/>
      <w:marRight w:val="0"/>
      <w:marTop w:val="0"/>
      <w:marBottom w:val="0"/>
      <w:divBdr>
        <w:top w:val="none" w:sz="0" w:space="0" w:color="auto"/>
        <w:left w:val="none" w:sz="0" w:space="0" w:color="auto"/>
        <w:bottom w:val="none" w:sz="0" w:space="0" w:color="auto"/>
        <w:right w:val="none" w:sz="0" w:space="0" w:color="auto"/>
      </w:divBdr>
      <w:divsChild>
        <w:div w:id="827206403">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UNEP/OzL.Pro/ExCom/83/11/Add.2</Document_x0020_Number>
  </documentManagement>
</p:properties>
</file>

<file path=customXml/itemProps1.xml><?xml version="1.0" encoding="utf-8"?>
<ds:datastoreItem xmlns:ds="http://schemas.openxmlformats.org/officeDocument/2006/customXml" ds:itemID="{7E4DD2A5-8102-48E6-A9E1-6943DF3D60B8}"/>
</file>

<file path=customXml/itemProps2.xml><?xml version="1.0" encoding="utf-8"?>
<ds:datastoreItem xmlns:ds="http://schemas.openxmlformats.org/officeDocument/2006/customXml" ds:itemID="{F480B87A-D4FE-4F7E-8A63-0CA8FF34DBCE}"/>
</file>

<file path=customXml/itemProps3.xml><?xml version="1.0" encoding="utf-8"?>
<ds:datastoreItem xmlns:ds="http://schemas.openxmlformats.org/officeDocument/2006/customXml" ds:itemID="{B890FF6A-1D38-45DA-B860-C0FA03C84F77}"/>
</file>

<file path=docProps/app.xml><?xml version="1.0" encoding="utf-8"?>
<Properties xmlns="http://schemas.openxmlformats.org/officeDocument/2006/extended-properties" xmlns:vt="http://schemas.openxmlformats.org/officeDocument/2006/docPropsVTypes">
  <Template>Eec83G</Template>
  <TotalTime>7</TotalTime>
  <Pages>1</Pages>
  <Words>57</Words>
  <Characters>325</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关于有特殊报告要求的项目的报告</vt:lpstr>
    </vt:vector>
  </TitlesOfParts>
  <Company>UNMFS</Company>
  <LinksUpToDate>false</LinksUpToDate>
  <CharactersWithSpaces>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关于有特殊报告要求的项目的报告 (增编 二)</dc:title>
  <dc:subject>83rd</dc:subject>
  <dc:creator>Dominika Anna Suwik</dc:creator>
  <cp:keywords/>
  <dc:description/>
  <cp:lastModifiedBy>HBE</cp:lastModifiedBy>
  <cp:revision>7</cp:revision>
  <cp:lastPrinted>2019-05-04T04:04:00Z</cp:lastPrinted>
  <dcterms:created xsi:type="dcterms:W3CDTF">2019-05-14T15:00:00Z</dcterms:created>
  <dcterms:modified xsi:type="dcterms:W3CDTF">2019-05-18T16:33:00Z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UNEP/OzL.Pro/ExCom/83/11/Add.2</vt:lpwstr>
  </property>
  <property fmtid="{D5CDD505-2E9C-101B-9397-08002B2CF9AE}" pid="3" name="Revision date">
    <vt:lpwstr>05/10/2019</vt:lpwstr>
  </property>
  <property fmtid="{D5CDD505-2E9C-101B-9397-08002B2CF9AE}" pid="4" name="ContentTypeId">
    <vt:lpwstr>0x010100A0B6A61FDA95BD4E813CBCA87C1F1756</vt:lpwstr>
  </property>
</Properties>
</file>