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B0D30" w14:paraId="35687ACE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092732DD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3FD6FB03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52016A8E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3C0D14" w14:textId="77777777" w:rsidR="00C15867" w:rsidRPr="009B0D30" w:rsidRDefault="00E52838" w:rsidP="009C59F7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00E026F" wp14:editId="748039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EED275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CE5C62" w14:textId="18F007F2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United</w:t>
            </w:r>
            <w:r w:rsidR="005C76AE">
              <w:rPr>
                <w:rFonts w:ascii="Univers" w:hAnsi="Univers"/>
                <w:b/>
                <w:sz w:val="32"/>
              </w:rPr>
              <w:t xml:space="preserve"> </w:t>
            </w:r>
            <w:r w:rsidRPr="009B0D30">
              <w:rPr>
                <w:rFonts w:ascii="Univers" w:hAnsi="Univers"/>
                <w:b/>
                <w:sz w:val="32"/>
              </w:rPr>
              <w:t>Nations</w:t>
            </w:r>
          </w:p>
          <w:p w14:paraId="1DBAE436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9B0D30">
              <w:rPr>
                <w:rFonts w:ascii="Univers" w:hAnsi="Univers"/>
                <w:b/>
                <w:sz w:val="32"/>
              </w:rPr>
              <w:t>Environment</w:t>
            </w:r>
          </w:p>
          <w:p w14:paraId="25D19F78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Programme</w:t>
            </w:r>
          </w:p>
          <w:p w14:paraId="75DF8CBE" w14:textId="77777777" w:rsidR="00C15867" w:rsidRPr="009B0D30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27402C" w14:textId="77777777" w:rsidR="00C15867" w:rsidRPr="009B0D30" w:rsidRDefault="00C15867" w:rsidP="009C59F7">
            <w:r w:rsidRPr="009B0D30">
              <w:t>Distr.</w:t>
            </w:r>
          </w:p>
          <w:p w14:paraId="28D5A83C" w14:textId="77777777" w:rsidR="00923540" w:rsidRPr="009B0D30" w:rsidRDefault="00923540" w:rsidP="00923540">
            <w:r w:rsidRPr="009B0D30">
              <w:t>GENERAL</w:t>
            </w:r>
          </w:p>
          <w:p w14:paraId="27A3CDE1" w14:textId="77777777" w:rsidR="00C15867" w:rsidRPr="009B0D30" w:rsidRDefault="00C15867" w:rsidP="009C59F7"/>
          <w:p w14:paraId="521E0089" w14:textId="77777777" w:rsidR="00C15867" w:rsidRPr="009B0D30" w:rsidRDefault="00C15867" w:rsidP="009C59F7"/>
          <w:p w14:paraId="640772C4" w14:textId="4BD0F632" w:rsidR="00C15867" w:rsidRPr="009B0D30" w:rsidRDefault="00011CB9" w:rsidP="009C59F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/ExCom/95/6</w:t>
            </w:r>
            <w:r>
              <w:fldChar w:fldCharType="end"/>
            </w:r>
          </w:p>
          <w:p w14:paraId="0CCAB1BB" w14:textId="646B5D4F" w:rsidR="00C15867" w:rsidRPr="009B0D30" w:rsidRDefault="00BC2495" w:rsidP="009C59F7">
            <w:r w:rsidRPr="009B0D30">
              <w:fldChar w:fldCharType="begin"/>
            </w:r>
            <w:r w:rsidR="00851352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4F7B41">
              <w:t>30 October 2024</w:t>
            </w:r>
            <w:r w:rsidRPr="009B0D30">
              <w:fldChar w:fldCharType="end"/>
            </w:r>
          </w:p>
          <w:p w14:paraId="57111552" w14:textId="77777777" w:rsidR="00C15867" w:rsidRPr="009B0D30" w:rsidRDefault="00C15867" w:rsidP="009C59F7">
            <w:pPr>
              <w:rPr>
                <w:caps/>
              </w:rPr>
            </w:pPr>
          </w:p>
          <w:p w14:paraId="456BC215" w14:textId="55547231" w:rsidR="00C15867" w:rsidRPr="009B0D30" w:rsidRDefault="00C15867" w:rsidP="009C59F7">
            <w:r w:rsidRPr="009B0D30">
              <w:t>ORIGINAL:</w:t>
            </w:r>
            <w:r w:rsidR="005C76AE">
              <w:t xml:space="preserve"> </w:t>
            </w:r>
            <w:r w:rsidRPr="009B0D30">
              <w:t>ENGLISH</w:t>
            </w:r>
          </w:p>
        </w:tc>
      </w:tr>
    </w:tbl>
    <w:p w14:paraId="1B61BC01" w14:textId="42358686" w:rsidR="00CA59FB" w:rsidRDefault="00C15867" w:rsidP="00CA59FB">
      <w:pPr>
        <w:jc w:val="left"/>
      </w:pPr>
      <w:r w:rsidRPr="009B0D30">
        <w:t>EXECUTIVE</w:t>
      </w:r>
      <w:r w:rsidR="005C76AE">
        <w:t xml:space="preserve"> </w:t>
      </w:r>
      <w:r w:rsidRPr="009B0D30">
        <w:t>COMMITTEE</w:t>
      </w:r>
      <w:r w:rsidR="005C76AE">
        <w:t xml:space="preserve"> </w:t>
      </w:r>
      <w:r w:rsidRPr="009B0D30">
        <w:t>OF</w:t>
      </w:r>
      <w:r w:rsidRPr="009B0D30">
        <w:br/>
      </w:r>
      <w:r w:rsidR="005C76AE">
        <w:t xml:space="preserve"> </w:t>
      </w:r>
      <w:r w:rsidRPr="009B0D30">
        <w:t>THE</w:t>
      </w:r>
      <w:r w:rsidR="005C76AE">
        <w:t xml:space="preserve"> </w:t>
      </w:r>
      <w:r w:rsidRPr="009B0D30">
        <w:t>MULTILATERAL</w:t>
      </w:r>
      <w:r w:rsidR="005C76AE">
        <w:t xml:space="preserve"> </w:t>
      </w:r>
      <w:r w:rsidRPr="009B0D30">
        <w:t>FUND</w:t>
      </w:r>
      <w:r w:rsidR="005C76AE">
        <w:t xml:space="preserve"> </w:t>
      </w:r>
      <w:r w:rsidRPr="009B0D30">
        <w:t>FOR</w:t>
      </w:r>
      <w:r w:rsidR="005C76AE">
        <w:t xml:space="preserve"> </w:t>
      </w:r>
      <w:r w:rsidRPr="009B0D30">
        <w:t>THE</w:t>
      </w:r>
      <w:r w:rsidRPr="009B0D30">
        <w:br/>
      </w:r>
      <w:r w:rsidR="005C76AE">
        <w:t xml:space="preserve"> </w:t>
      </w:r>
      <w:r w:rsidRPr="009B0D30">
        <w:t>IMPLEMENTATION</w:t>
      </w:r>
      <w:r w:rsidR="005C76AE">
        <w:t xml:space="preserve"> </w:t>
      </w:r>
      <w:r w:rsidRPr="009B0D30">
        <w:t>OF</w:t>
      </w:r>
      <w:r w:rsidR="005C76AE">
        <w:t xml:space="preserve"> </w:t>
      </w:r>
      <w:r w:rsidRPr="009B0D30">
        <w:t>THE</w:t>
      </w:r>
      <w:r w:rsidR="005C76AE">
        <w:t xml:space="preserve"> </w:t>
      </w:r>
      <w:r w:rsidRPr="009B0D30">
        <w:t>MONTREAL</w:t>
      </w:r>
      <w:r w:rsidR="005C76AE">
        <w:t xml:space="preserve"> </w:t>
      </w:r>
      <w:r w:rsidRPr="009B0D30">
        <w:t>PROTOCOL</w:t>
      </w:r>
      <w:r w:rsidRPr="009B0D30">
        <w:br/>
      </w:r>
      <w:r w:rsidR="00CA59FB" w:rsidRPr="00B52AA8">
        <w:t>Ninety-</w:t>
      </w:r>
      <w:r w:rsidR="003104C1">
        <w:t>fifth</w:t>
      </w:r>
      <w:r w:rsidR="005C76AE">
        <w:t xml:space="preserve"> </w:t>
      </w:r>
      <w:r w:rsidR="00CA59FB">
        <w:t>Meeting</w:t>
      </w:r>
    </w:p>
    <w:p w14:paraId="0F7633DB" w14:textId="31374E79" w:rsidR="00CA59FB" w:rsidRDefault="00CA59FB" w:rsidP="00CA59FB">
      <w:pPr>
        <w:jc w:val="left"/>
      </w:pPr>
      <w:r>
        <w:t>Montreal,</w:t>
      </w:r>
      <w:r w:rsidR="005C76AE">
        <w:t xml:space="preserve"> </w:t>
      </w:r>
      <w:r w:rsidR="00EE3293">
        <w:t>4-8</w:t>
      </w:r>
      <w:r w:rsidR="005C76AE">
        <w:t xml:space="preserve"> </w:t>
      </w:r>
      <w:r w:rsidR="006A7A3B" w:rsidRPr="006A7A3B">
        <w:t>December</w:t>
      </w:r>
      <w:r w:rsidR="005C76AE">
        <w:t xml:space="preserve"> </w:t>
      </w:r>
      <w:r w:rsidR="00DA2387" w:rsidRPr="00DA2387">
        <w:t>202</w:t>
      </w:r>
      <w:r w:rsidR="00EE3293">
        <w:t>4</w:t>
      </w:r>
    </w:p>
    <w:p w14:paraId="44B00298" w14:textId="1983A90C" w:rsidR="0079781A" w:rsidRDefault="0079781A" w:rsidP="0079781A">
      <w:pPr>
        <w:jc w:val="left"/>
      </w:pPr>
      <w:r>
        <w:t>Item</w:t>
      </w:r>
      <w:r w:rsidR="005C76AE">
        <w:t xml:space="preserve"> </w:t>
      </w:r>
      <w:r w:rsidR="001F0718" w:rsidRPr="001F0718">
        <w:t>4(c)(ii)</w:t>
      </w:r>
      <w:r w:rsidR="005C76AE">
        <w:t xml:space="preserve"> </w:t>
      </w:r>
      <w:r w:rsidRPr="00512BEF">
        <w:t>of</w:t>
      </w:r>
      <w:r w:rsidR="005C76AE">
        <w:t xml:space="preserve"> </w:t>
      </w:r>
      <w:r w:rsidRPr="00512BEF">
        <w:t>the</w:t>
      </w:r>
      <w:r w:rsidR="005C76AE">
        <w:t xml:space="preserve"> </w:t>
      </w:r>
      <w:r w:rsidRPr="00512BEF">
        <w:t>provisional</w:t>
      </w:r>
      <w:r w:rsidR="005C76AE">
        <w:t xml:space="preserve"> </w:t>
      </w:r>
      <w:r w:rsidRPr="00512BEF">
        <w:t>agenda</w:t>
      </w:r>
      <w:r w:rsidRPr="00512BEF">
        <w:rPr>
          <w:rStyle w:val="FootnoteReference"/>
        </w:rPr>
        <w:footnoteReference w:id="1"/>
      </w:r>
    </w:p>
    <w:p w14:paraId="2F60573D" w14:textId="77777777" w:rsidR="00C15867" w:rsidRPr="009B0D30" w:rsidRDefault="00C15867" w:rsidP="00CA59FB">
      <w:pPr>
        <w:jc w:val="left"/>
      </w:pPr>
    </w:p>
    <w:p w14:paraId="7388732B" w14:textId="77777777" w:rsidR="00670575" w:rsidRPr="00670575" w:rsidRDefault="00670575" w:rsidP="00461A53">
      <w:pPr>
        <w:pStyle w:val="Heading5"/>
        <w:numPr>
          <w:ilvl w:val="0"/>
          <w:numId w:val="0"/>
        </w:numPr>
        <w:spacing w:after="480"/>
        <w:ind w:left="3600"/>
      </w:pPr>
    </w:p>
    <w:p w14:paraId="6EE0063A" w14:textId="36CC442A" w:rsidR="00867D02" w:rsidRPr="00AF25C2" w:rsidRDefault="00867D02" w:rsidP="00867D02">
      <w:pPr>
        <w:jc w:val="center"/>
        <w:rPr>
          <w:b/>
          <w:bCs/>
          <w:sz w:val="24"/>
          <w:szCs w:val="24"/>
        </w:rPr>
      </w:pPr>
      <w:r w:rsidRPr="00AF25C2">
        <w:rPr>
          <w:b/>
          <w:bCs/>
          <w:sz w:val="24"/>
          <w:szCs w:val="24"/>
        </w:rPr>
        <w:t>RECONCILIATION</w:t>
      </w:r>
      <w:r w:rsidR="005C76AE">
        <w:rPr>
          <w:b/>
          <w:bCs/>
          <w:sz w:val="24"/>
          <w:szCs w:val="24"/>
        </w:rPr>
        <w:t xml:space="preserve"> </w:t>
      </w:r>
      <w:r w:rsidRPr="00AF25C2">
        <w:rPr>
          <w:b/>
          <w:bCs/>
          <w:sz w:val="24"/>
          <w:szCs w:val="24"/>
        </w:rPr>
        <w:t>OF</w:t>
      </w:r>
      <w:r w:rsidR="005C76AE">
        <w:rPr>
          <w:b/>
          <w:bCs/>
          <w:sz w:val="24"/>
          <w:szCs w:val="24"/>
        </w:rPr>
        <w:t xml:space="preserve"> </w:t>
      </w:r>
      <w:r w:rsidRPr="00AF25C2">
        <w:rPr>
          <w:b/>
          <w:bCs/>
          <w:sz w:val="24"/>
          <w:szCs w:val="24"/>
        </w:rPr>
        <w:t>THE</w:t>
      </w:r>
      <w:r w:rsidR="005C76AE">
        <w:rPr>
          <w:b/>
          <w:bCs/>
          <w:sz w:val="24"/>
          <w:szCs w:val="24"/>
        </w:rPr>
        <w:t xml:space="preserve"> </w:t>
      </w:r>
      <w:r w:rsidRPr="00AF25C2">
        <w:rPr>
          <w:b/>
          <w:bCs/>
          <w:sz w:val="24"/>
          <w:szCs w:val="24"/>
        </w:rPr>
        <w:t>202</w:t>
      </w:r>
      <w:r w:rsidR="00C041AA">
        <w:rPr>
          <w:b/>
          <w:bCs/>
          <w:sz w:val="24"/>
          <w:szCs w:val="24"/>
        </w:rPr>
        <w:t>3</w:t>
      </w:r>
      <w:r w:rsidR="005C76AE">
        <w:rPr>
          <w:b/>
          <w:bCs/>
          <w:sz w:val="24"/>
          <w:szCs w:val="24"/>
        </w:rPr>
        <w:t xml:space="preserve"> </w:t>
      </w:r>
      <w:r w:rsidRPr="00AF25C2">
        <w:rPr>
          <w:b/>
          <w:bCs/>
          <w:sz w:val="24"/>
          <w:szCs w:val="24"/>
        </w:rPr>
        <w:t>ACCOUNTS</w:t>
      </w:r>
    </w:p>
    <w:p w14:paraId="235BC08E" w14:textId="77777777" w:rsidR="00867D02" w:rsidRPr="00066883" w:rsidRDefault="00867D02" w:rsidP="00867D02">
      <w:pPr>
        <w:jc w:val="left"/>
        <w:rPr>
          <w:b/>
          <w:bCs/>
        </w:rPr>
      </w:pPr>
    </w:p>
    <w:p w14:paraId="11F6C734" w14:textId="39875F32" w:rsidR="00867D02" w:rsidRDefault="00867D02" w:rsidP="004030D3">
      <w:pPr>
        <w:pStyle w:val="Heading1"/>
      </w:pPr>
      <w:r w:rsidRPr="00066883">
        <w:t>This</w:t>
      </w:r>
      <w:r w:rsidR="005C76AE">
        <w:t xml:space="preserve"> </w:t>
      </w:r>
      <w:r w:rsidRPr="00066883">
        <w:t>document</w:t>
      </w:r>
      <w:r w:rsidR="005C76AE">
        <w:t xml:space="preserve"> </w:t>
      </w:r>
      <w:r w:rsidRPr="00066883">
        <w:t>is</w:t>
      </w:r>
      <w:r w:rsidR="005C76AE">
        <w:t xml:space="preserve"> </w:t>
      </w:r>
      <w:r w:rsidRPr="00066883">
        <w:t>prepared</w:t>
      </w:r>
      <w:r w:rsidR="005C76AE">
        <w:t xml:space="preserve"> </w:t>
      </w:r>
      <w:r w:rsidRPr="00066883">
        <w:t>in</w:t>
      </w:r>
      <w:r w:rsidR="005C76AE">
        <w:t xml:space="preserve"> </w:t>
      </w:r>
      <w:r w:rsidRPr="00066883">
        <w:t>collaboration</w:t>
      </w:r>
      <w:r w:rsidR="005C76AE">
        <w:t xml:space="preserve"> </w:t>
      </w:r>
      <w:r w:rsidRPr="00066883">
        <w:t>with</w:t>
      </w:r>
      <w:r w:rsidR="005C76AE">
        <w:t xml:space="preserve"> </w:t>
      </w:r>
      <w:r w:rsidRPr="00066883">
        <w:t>the</w:t>
      </w:r>
      <w:r w:rsidR="005C76AE">
        <w:t xml:space="preserve"> </w:t>
      </w:r>
      <w:r w:rsidRPr="00066883">
        <w:t>Treasurer</w:t>
      </w:r>
      <w:r w:rsidR="005C76AE">
        <w:t xml:space="preserve"> </w:t>
      </w:r>
      <w:r>
        <w:t>and</w:t>
      </w:r>
      <w:r w:rsidR="005C76AE">
        <w:t xml:space="preserve"> </w:t>
      </w:r>
      <w:r w:rsidRPr="00066883">
        <w:t>the</w:t>
      </w:r>
      <w:r w:rsidR="005C76AE">
        <w:t xml:space="preserve"> </w:t>
      </w:r>
      <w:r>
        <w:t>i</w:t>
      </w:r>
      <w:r w:rsidRPr="00066883">
        <w:t>mplementing</w:t>
      </w:r>
      <w:r w:rsidR="005C76AE">
        <w:t xml:space="preserve"> </w:t>
      </w:r>
      <w:r>
        <w:t>a</w:t>
      </w:r>
      <w:r w:rsidRPr="00066883">
        <w:t>gencies</w:t>
      </w:r>
      <w:r w:rsidR="005C76AE">
        <w:t xml:space="preserve"> </w:t>
      </w:r>
      <w:r w:rsidRPr="00066883">
        <w:t>(IAs)</w:t>
      </w:r>
      <w:r w:rsidR="005C76AE">
        <w:t xml:space="preserve"> </w:t>
      </w:r>
      <w:r w:rsidRPr="00066883">
        <w:t>in</w:t>
      </w:r>
      <w:r w:rsidR="005C76AE">
        <w:t xml:space="preserve"> </w:t>
      </w:r>
      <w:r w:rsidRPr="00066883">
        <w:t>response</w:t>
      </w:r>
      <w:r w:rsidR="005C76AE">
        <w:t xml:space="preserve"> </w:t>
      </w:r>
      <w:r w:rsidRPr="00066883">
        <w:t>to</w:t>
      </w:r>
      <w:r w:rsidR="005C76AE">
        <w:t xml:space="preserve"> </w:t>
      </w:r>
      <w:r w:rsidRPr="00066883">
        <w:t>decision</w:t>
      </w:r>
      <w:r w:rsidR="005C76AE">
        <w:t xml:space="preserve"> </w:t>
      </w:r>
      <w:r w:rsidRPr="00066883">
        <w:t>38/9(d)</w:t>
      </w:r>
      <w:r>
        <w:t>.</w:t>
      </w:r>
      <w:r w:rsidRPr="00066883">
        <w:rPr>
          <w:vertAlign w:val="superscript"/>
        </w:rPr>
        <w:footnoteReference w:id="2"/>
      </w:r>
      <w:r w:rsidR="005C76AE">
        <w:t xml:space="preserve"> </w:t>
      </w:r>
      <w:r w:rsidRPr="00066883">
        <w:t>It</w:t>
      </w:r>
      <w:r w:rsidR="005C76AE">
        <w:t xml:space="preserve"> </w:t>
      </w:r>
      <w:r w:rsidRPr="00066883">
        <w:t>presents</w:t>
      </w:r>
      <w:r w:rsidR="005C76AE">
        <w:t xml:space="preserve"> </w:t>
      </w:r>
      <w:r w:rsidRPr="00066883">
        <w:t>the</w:t>
      </w:r>
      <w:r w:rsidR="005C76AE">
        <w:t xml:space="preserve"> </w:t>
      </w:r>
      <w:r w:rsidRPr="00066883">
        <w:t>reconciliation</w:t>
      </w:r>
      <w:r w:rsidR="005C76AE">
        <w:t xml:space="preserve"> </w:t>
      </w:r>
      <w:r w:rsidRPr="00066883">
        <w:t>of</w:t>
      </w:r>
      <w:r w:rsidR="005C76AE">
        <w:t xml:space="preserve"> </w:t>
      </w:r>
      <w:r w:rsidRPr="00066883">
        <w:t>the</w:t>
      </w:r>
      <w:r w:rsidR="005C76AE">
        <w:t xml:space="preserve"> </w:t>
      </w:r>
      <w:r w:rsidRPr="00066883">
        <w:t>income</w:t>
      </w:r>
      <w:r w:rsidR="005C76AE">
        <w:t xml:space="preserve"> </w:t>
      </w:r>
      <w:r w:rsidRPr="00066883">
        <w:t>as</w:t>
      </w:r>
      <w:r w:rsidR="005C76AE">
        <w:t xml:space="preserve"> </w:t>
      </w:r>
      <w:r w:rsidRPr="00066883">
        <w:t>recorded</w:t>
      </w:r>
      <w:r w:rsidR="005C76AE">
        <w:t xml:space="preserve"> </w:t>
      </w:r>
      <w:r w:rsidRPr="00066883">
        <w:t>in</w:t>
      </w:r>
      <w:r w:rsidR="005C76AE">
        <w:t xml:space="preserve"> </w:t>
      </w:r>
      <w:r w:rsidRPr="00066883">
        <w:t>the</w:t>
      </w:r>
      <w:r w:rsidR="005C76AE">
        <w:t xml:space="preserve"> </w:t>
      </w:r>
      <w:r w:rsidRPr="009F13AF">
        <w:t>20</w:t>
      </w:r>
      <w:r>
        <w:t>2</w:t>
      </w:r>
      <w:r w:rsidR="00B32D7A">
        <w:t>3</w:t>
      </w:r>
      <w:r w:rsidR="005C76AE">
        <w:t xml:space="preserve"> </w:t>
      </w:r>
      <w:r>
        <w:t>final</w:t>
      </w:r>
      <w:r w:rsidR="005C76AE">
        <w:t xml:space="preserve"> </w:t>
      </w:r>
      <w:r w:rsidRPr="00066883">
        <w:t>accounts</w:t>
      </w:r>
      <w:r w:rsidR="005C76AE">
        <w:t xml:space="preserve"> </w:t>
      </w:r>
      <w:r w:rsidRPr="00066883">
        <w:t>with</w:t>
      </w:r>
      <w:r w:rsidR="005C76AE">
        <w:t xml:space="preserve"> </w:t>
      </w:r>
      <w:r w:rsidRPr="009D5817">
        <w:t>the</w:t>
      </w:r>
      <w:r w:rsidR="005C76AE">
        <w:t xml:space="preserve"> </w:t>
      </w:r>
      <w:r w:rsidRPr="009F13AF">
        <w:t>20</w:t>
      </w:r>
      <w:r>
        <w:t>2</w:t>
      </w:r>
      <w:r w:rsidR="00B32D7A">
        <w:t>3</w:t>
      </w:r>
      <w:r w:rsidR="005C76AE">
        <w:t xml:space="preserve"> </w:t>
      </w:r>
      <w:r>
        <w:rPr>
          <w:szCs w:val="28"/>
        </w:rPr>
        <w:t>progress</w:t>
      </w:r>
      <w:r w:rsidR="005C76AE">
        <w:rPr>
          <w:szCs w:val="28"/>
        </w:rPr>
        <w:t xml:space="preserve"> </w:t>
      </w:r>
      <w:r>
        <w:rPr>
          <w:szCs w:val="28"/>
        </w:rPr>
        <w:t>report</w:t>
      </w:r>
      <w:r w:rsidR="005C76AE">
        <w:rPr>
          <w:szCs w:val="28"/>
        </w:rPr>
        <w:t xml:space="preserve"> </w:t>
      </w:r>
      <w:r w:rsidRPr="009D5817">
        <w:t>financial</w:t>
      </w:r>
      <w:r w:rsidR="005C76AE">
        <w:t xml:space="preserve"> </w:t>
      </w:r>
      <w:r w:rsidRPr="009D5817">
        <w:t>data</w:t>
      </w:r>
      <w:r w:rsidR="005C76AE">
        <w:t xml:space="preserve"> </w:t>
      </w:r>
      <w:r w:rsidRPr="009D5817">
        <w:t>(</w:t>
      </w:r>
      <w:r>
        <w:t>progress</w:t>
      </w:r>
      <w:r w:rsidR="005C76AE">
        <w:t xml:space="preserve"> </w:t>
      </w:r>
      <w:r>
        <w:t>report</w:t>
      </w:r>
      <w:r w:rsidRPr="009D5817">
        <w:t>)</w:t>
      </w:r>
      <w:r w:rsidR="005C76AE">
        <w:t xml:space="preserve"> </w:t>
      </w:r>
      <w:r w:rsidRPr="009D5817">
        <w:t>of</w:t>
      </w:r>
      <w:r w:rsidR="005C76AE">
        <w:t xml:space="preserve"> </w:t>
      </w:r>
      <w:r w:rsidRPr="009D5817">
        <w:t>the</w:t>
      </w:r>
      <w:r w:rsidR="005C76AE">
        <w:t xml:space="preserve"> </w:t>
      </w:r>
      <w:r w:rsidRPr="009D5817">
        <w:t>IAs</w:t>
      </w:r>
      <w:r w:rsidR="005C76AE">
        <w:t xml:space="preserve"> </w:t>
      </w:r>
      <w:r w:rsidRPr="009D5817">
        <w:t>and</w:t>
      </w:r>
      <w:r w:rsidR="005C76AE">
        <w:t xml:space="preserve"> </w:t>
      </w:r>
      <w:r w:rsidRPr="009D5817">
        <w:t>the</w:t>
      </w:r>
      <w:r w:rsidR="005C76AE">
        <w:t xml:space="preserve"> </w:t>
      </w:r>
      <w:r w:rsidRPr="009D5817">
        <w:t>Secretariat’s</w:t>
      </w:r>
      <w:r w:rsidR="005C76AE">
        <w:t xml:space="preserve"> </w:t>
      </w:r>
      <w:r>
        <w:t>i</w:t>
      </w:r>
      <w:r w:rsidRPr="009D5817">
        <w:t>nv</w:t>
      </w:r>
      <w:r>
        <w:t>entory</w:t>
      </w:r>
      <w:r w:rsidR="005C76AE">
        <w:t xml:space="preserve"> </w:t>
      </w:r>
      <w:r>
        <w:t>of</w:t>
      </w:r>
      <w:r w:rsidR="005C76AE">
        <w:t xml:space="preserve"> </w:t>
      </w:r>
      <w:r>
        <w:t>approved</w:t>
      </w:r>
      <w:r w:rsidR="005C76AE">
        <w:t xml:space="preserve"> </w:t>
      </w:r>
      <w:r>
        <w:t>p</w:t>
      </w:r>
      <w:r w:rsidRPr="009D5817">
        <w:t>rojects</w:t>
      </w:r>
      <w:r w:rsidR="005C76AE">
        <w:t xml:space="preserve"> </w:t>
      </w:r>
      <w:r w:rsidRPr="009D5817">
        <w:t>database</w:t>
      </w:r>
      <w:r w:rsidR="005C76AE">
        <w:t xml:space="preserve"> </w:t>
      </w:r>
      <w:r w:rsidRPr="009D5817">
        <w:t>(Inventory);</w:t>
      </w:r>
      <w:r w:rsidR="005C76AE">
        <w:t xml:space="preserve"> </w:t>
      </w:r>
      <w:r w:rsidRPr="009D5817">
        <w:t>expenditures</w:t>
      </w:r>
      <w:r w:rsidR="005C76AE">
        <w:t xml:space="preserve"> </w:t>
      </w:r>
      <w:r w:rsidRPr="009D5817">
        <w:t>reported</w:t>
      </w:r>
      <w:r w:rsidR="005C76AE">
        <w:t xml:space="preserve"> </w:t>
      </w:r>
      <w:r w:rsidRPr="009D5817">
        <w:t>in</w:t>
      </w:r>
      <w:r w:rsidR="005C76AE">
        <w:t xml:space="preserve"> </w:t>
      </w:r>
      <w:r w:rsidRPr="009D5817">
        <w:t>the</w:t>
      </w:r>
      <w:r w:rsidR="005C76AE">
        <w:t xml:space="preserve"> </w:t>
      </w:r>
      <w:r w:rsidRPr="009F13AF">
        <w:t>20</w:t>
      </w:r>
      <w:r>
        <w:t>2</w:t>
      </w:r>
      <w:r w:rsidR="00B32D7A">
        <w:t>3</w:t>
      </w:r>
      <w:r w:rsidR="005C76AE">
        <w:t xml:space="preserve"> </w:t>
      </w:r>
      <w:r>
        <w:t>final</w:t>
      </w:r>
      <w:r w:rsidR="005C76AE">
        <w:t xml:space="preserve"> </w:t>
      </w:r>
      <w:r w:rsidRPr="009D5817">
        <w:t>accounts</w:t>
      </w:r>
      <w:r w:rsidR="005C76AE">
        <w:t xml:space="preserve"> </w:t>
      </w:r>
      <w:r w:rsidRPr="009D5817">
        <w:t>and</w:t>
      </w:r>
      <w:r w:rsidR="005C76AE">
        <w:t xml:space="preserve"> </w:t>
      </w:r>
      <w:r w:rsidRPr="009D5817">
        <w:t>in</w:t>
      </w:r>
      <w:r w:rsidR="005C76AE">
        <w:t xml:space="preserve"> </w:t>
      </w:r>
      <w:r w:rsidRPr="009D5817">
        <w:t>the</w:t>
      </w:r>
      <w:r w:rsidR="005C76AE">
        <w:t xml:space="preserve"> </w:t>
      </w:r>
      <w:r>
        <w:t>progress</w:t>
      </w:r>
      <w:r w:rsidR="005C76AE">
        <w:t xml:space="preserve"> </w:t>
      </w:r>
      <w:r>
        <w:t>reports</w:t>
      </w:r>
      <w:r w:rsidRPr="009D5817">
        <w:t>;</w:t>
      </w:r>
      <w:r w:rsidR="005C76AE">
        <w:t xml:space="preserve"> </w:t>
      </w:r>
      <w:r w:rsidRPr="009D5817">
        <w:t>and</w:t>
      </w:r>
      <w:r w:rsidR="005C76AE">
        <w:t xml:space="preserve"> </w:t>
      </w:r>
      <w:r>
        <w:t>a</w:t>
      </w:r>
      <w:r w:rsidR="005C76AE">
        <w:t xml:space="preserve"> </w:t>
      </w:r>
      <w:r w:rsidRPr="009D5817">
        <w:t>recommendation.</w:t>
      </w:r>
    </w:p>
    <w:p w14:paraId="4344D189" w14:textId="30BE0454" w:rsidR="00867D02" w:rsidRPr="00735F9A" w:rsidRDefault="00867D02" w:rsidP="00867D02">
      <w:pPr>
        <w:tabs>
          <w:tab w:val="left" w:pos="1440"/>
        </w:tabs>
        <w:rPr>
          <w:b/>
          <w:bCs/>
          <w:sz w:val="24"/>
          <w:szCs w:val="24"/>
        </w:rPr>
      </w:pPr>
      <w:r w:rsidRPr="00735F9A">
        <w:rPr>
          <w:b/>
          <w:bCs/>
          <w:sz w:val="24"/>
          <w:szCs w:val="24"/>
        </w:rPr>
        <w:t>Reconciliation</w:t>
      </w:r>
      <w:r w:rsidR="005C76AE">
        <w:rPr>
          <w:b/>
          <w:bCs/>
          <w:sz w:val="24"/>
          <w:szCs w:val="24"/>
        </w:rPr>
        <w:t xml:space="preserve"> </w:t>
      </w:r>
      <w:r w:rsidRPr="00735F9A">
        <w:rPr>
          <w:b/>
          <w:bCs/>
          <w:sz w:val="24"/>
          <w:szCs w:val="24"/>
        </w:rPr>
        <w:t>of</w:t>
      </w:r>
      <w:r w:rsidR="005C76AE">
        <w:rPr>
          <w:b/>
          <w:bCs/>
          <w:sz w:val="24"/>
          <w:szCs w:val="24"/>
        </w:rPr>
        <w:t xml:space="preserve"> </w:t>
      </w:r>
      <w:r w:rsidRPr="00735F9A">
        <w:rPr>
          <w:b/>
          <w:bCs/>
          <w:sz w:val="24"/>
          <w:szCs w:val="24"/>
        </w:rPr>
        <w:t>the</w:t>
      </w:r>
      <w:r w:rsidR="005C76AE">
        <w:rPr>
          <w:b/>
          <w:bCs/>
          <w:sz w:val="24"/>
          <w:szCs w:val="24"/>
        </w:rPr>
        <w:t xml:space="preserve"> </w:t>
      </w:r>
      <w:r w:rsidRPr="00735F9A">
        <w:rPr>
          <w:b/>
          <w:bCs/>
          <w:sz w:val="24"/>
          <w:szCs w:val="24"/>
        </w:rPr>
        <w:t>income</w:t>
      </w:r>
    </w:p>
    <w:p w14:paraId="42273EB9" w14:textId="77777777" w:rsidR="00867D02" w:rsidRPr="009D5817" w:rsidRDefault="00867D02" w:rsidP="00867D02">
      <w:pPr>
        <w:tabs>
          <w:tab w:val="left" w:pos="1440"/>
        </w:tabs>
        <w:rPr>
          <w:b/>
          <w:bCs/>
        </w:rPr>
      </w:pPr>
    </w:p>
    <w:p w14:paraId="45AD6FFE" w14:textId="128239B9" w:rsidR="00C51FBA" w:rsidRDefault="00990BBD" w:rsidP="00C51FBA">
      <w:pPr>
        <w:pStyle w:val="Heading1"/>
      </w:pPr>
      <w:r>
        <w:t>There</w:t>
      </w:r>
      <w:r w:rsidR="005C76AE">
        <w:t xml:space="preserve"> </w:t>
      </w:r>
      <w:r>
        <w:t>were</w:t>
      </w:r>
      <w:r w:rsidR="005C76AE">
        <w:t xml:space="preserve"> </w:t>
      </w:r>
      <w:r>
        <w:t>no</w:t>
      </w:r>
      <w:r w:rsidR="005C76AE">
        <w:t xml:space="preserve"> </w:t>
      </w:r>
      <w:r>
        <w:t>d</w:t>
      </w:r>
      <w:r w:rsidR="00867D02" w:rsidRPr="009D5817">
        <w:t>iscrepancies</w:t>
      </w:r>
      <w:r w:rsidR="005C76AE">
        <w:t xml:space="preserve"> </w:t>
      </w:r>
      <w:r>
        <w:t>found</w:t>
      </w:r>
      <w:r w:rsidR="005C76AE">
        <w:t xml:space="preserve"> </w:t>
      </w:r>
      <w:r w:rsidR="00867D02">
        <w:t>between</w:t>
      </w:r>
      <w:r w:rsidR="005C76AE">
        <w:t xml:space="preserve"> </w:t>
      </w:r>
      <w:r w:rsidR="00867D02">
        <w:t>the</w:t>
      </w:r>
      <w:r w:rsidR="005C76AE">
        <w:t xml:space="preserve"> </w:t>
      </w:r>
      <w:r w:rsidR="00867D02" w:rsidRPr="009F13AF">
        <w:t>20</w:t>
      </w:r>
      <w:r w:rsidR="00867D02">
        <w:t>2</w:t>
      </w:r>
      <w:r w:rsidR="00B32D7A">
        <w:t>3</w:t>
      </w:r>
      <w:r w:rsidR="005C76AE">
        <w:t xml:space="preserve"> </w:t>
      </w:r>
      <w:r w:rsidR="00867D02">
        <w:t>progress</w:t>
      </w:r>
      <w:r w:rsidR="005C76AE">
        <w:t xml:space="preserve"> </w:t>
      </w:r>
      <w:r w:rsidR="00867D02">
        <w:t>reports</w:t>
      </w:r>
      <w:r w:rsidR="005C76AE">
        <w:t xml:space="preserve"> </w:t>
      </w:r>
      <w:r w:rsidR="00867D02">
        <w:t>and</w:t>
      </w:r>
      <w:r w:rsidR="005C76AE">
        <w:t xml:space="preserve"> </w:t>
      </w:r>
      <w:r w:rsidR="00867D02">
        <w:t>the</w:t>
      </w:r>
      <w:r w:rsidR="005C76AE">
        <w:t xml:space="preserve"> </w:t>
      </w:r>
      <w:r w:rsidR="00867D02">
        <w:t>I</w:t>
      </w:r>
      <w:r w:rsidR="00867D02" w:rsidRPr="00066883">
        <w:t>nventory</w:t>
      </w:r>
      <w:r w:rsidR="005C76AE">
        <w:t xml:space="preserve"> </w:t>
      </w:r>
      <w:r w:rsidR="00867D02" w:rsidRPr="00066883">
        <w:t>as</w:t>
      </w:r>
      <w:r w:rsidR="005C76AE">
        <w:t xml:space="preserve"> </w:t>
      </w:r>
      <w:r w:rsidR="00867D02" w:rsidRPr="00066883">
        <w:t>shown</w:t>
      </w:r>
      <w:r w:rsidR="005C76AE">
        <w:t xml:space="preserve"> </w:t>
      </w:r>
      <w:r w:rsidR="00867D02" w:rsidRPr="00066883">
        <w:t>in</w:t>
      </w:r>
      <w:r w:rsidR="005C76AE">
        <w:t xml:space="preserve"> </w:t>
      </w:r>
      <w:r w:rsidR="00867D02">
        <w:t>t</w:t>
      </w:r>
      <w:r w:rsidR="00867D02" w:rsidRPr="00066883">
        <w:t>able</w:t>
      </w:r>
      <w:r w:rsidR="005C76AE">
        <w:t xml:space="preserve"> </w:t>
      </w:r>
      <w:r w:rsidR="00867D02" w:rsidRPr="00066883">
        <w:t>1</w:t>
      </w:r>
      <w:r w:rsidR="00225CD0">
        <w:t>.</w:t>
      </w:r>
    </w:p>
    <w:p w14:paraId="56EEF942" w14:textId="21CCFEC4" w:rsidR="00685958" w:rsidRPr="00EA0CDC" w:rsidRDefault="00685958" w:rsidP="00685958">
      <w:pPr>
        <w:rPr>
          <w:b/>
          <w:bCs/>
          <w:sz w:val="21"/>
          <w:szCs w:val="21"/>
        </w:rPr>
      </w:pPr>
      <w:r w:rsidRPr="00EA0CDC">
        <w:rPr>
          <w:b/>
          <w:sz w:val="21"/>
          <w:szCs w:val="21"/>
        </w:rPr>
        <w:t>Table</w:t>
      </w:r>
      <w:r w:rsidR="005C76AE">
        <w:rPr>
          <w:b/>
          <w:sz w:val="21"/>
          <w:szCs w:val="21"/>
        </w:rPr>
        <w:t xml:space="preserve"> </w:t>
      </w:r>
      <w:r w:rsidRPr="00EA0CDC">
        <w:rPr>
          <w:b/>
          <w:sz w:val="21"/>
          <w:szCs w:val="21"/>
        </w:rPr>
        <w:t>1</w:t>
      </w:r>
      <w:r w:rsidRPr="00EA0CDC">
        <w:rPr>
          <w:b/>
          <w:bCs/>
          <w:sz w:val="21"/>
          <w:szCs w:val="21"/>
        </w:rPr>
        <w:t>.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Discrepancies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between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the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202</w:t>
      </w:r>
      <w:r w:rsidR="00B32D7A" w:rsidRPr="00EA0CDC">
        <w:rPr>
          <w:b/>
          <w:bCs/>
          <w:sz w:val="21"/>
          <w:szCs w:val="21"/>
        </w:rPr>
        <w:t>3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progress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reports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and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the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Inventory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(US</w:t>
      </w:r>
      <w:r w:rsidR="005C76AE">
        <w:rPr>
          <w:b/>
          <w:bCs/>
          <w:sz w:val="21"/>
          <w:szCs w:val="21"/>
        </w:rPr>
        <w:t xml:space="preserve"> </w:t>
      </w:r>
      <w:proofErr w:type="gramStart"/>
      <w:r w:rsidRPr="00EA0CDC">
        <w:rPr>
          <w:b/>
          <w:bCs/>
          <w:sz w:val="21"/>
          <w:szCs w:val="21"/>
        </w:rPr>
        <w:t>$)*</w:t>
      </w:r>
      <w:proofErr w:type="gramEnd"/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685958" w:rsidRPr="008E3620" w14:paraId="1EB7B634" w14:textId="77777777" w:rsidTr="00C776E0"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3DC2" w14:textId="77777777" w:rsidR="00685958" w:rsidRPr="008E3620" w:rsidRDefault="00685958" w:rsidP="00C776E0">
            <w:pPr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b/>
                <w:bCs/>
                <w:color w:val="000000"/>
                <w:sz w:val="18"/>
                <w:szCs w:val="18"/>
                <w:lang w:eastAsia="en-CA"/>
              </w:rPr>
              <w:t>Agency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FAB7" w14:textId="20FB7EAE" w:rsidR="00685958" w:rsidRPr="008E3620" w:rsidRDefault="00685958" w:rsidP="00C776E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b/>
                <w:bCs/>
                <w:color w:val="000000"/>
                <w:sz w:val="18"/>
                <w:szCs w:val="18"/>
                <w:lang w:eastAsia="en-CA"/>
              </w:rPr>
              <w:t>Progress</w:t>
            </w:r>
            <w:r w:rsidR="005C76AE" w:rsidRPr="008E3620">
              <w:rPr>
                <w:b/>
                <w:bCs/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8E3620">
              <w:rPr>
                <w:b/>
                <w:bCs/>
                <w:color w:val="000000"/>
                <w:sz w:val="18"/>
                <w:szCs w:val="18"/>
                <w:lang w:eastAsia="en-CA"/>
              </w:rPr>
              <w:t>report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2403" w14:textId="77777777" w:rsidR="00685958" w:rsidRPr="008E3620" w:rsidRDefault="00685958" w:rsidP="00C776E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b/>
                <w:bCs/>
                <w:color w:val="000000"/>
                <w:sz w:val="18"/>
                <w:szCs w:val="18"/>
                <w:lang w:eastAsia="en-CA"/>
              </w:rPr>
              <w:t>Inventory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3F4A" w14:textId="77777777" w:rsidR="00685958" w:rsidRPr="008E3620" w:rsidRDefault="00685958" w:rsidP="00C776E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b/>
                <w:bCs/>
                <w:color w:val="000000"/>
                <w:sz w:val="18"/>
                <w:szCs w:val="18"/>
                <w:lang w:eastAsia="en-CA"/>
              </w:rPr>
              <w:t>Difference</w:t>
            </w:r>
          </w:p>
        </w:tc>
      </w:tr>
      <w:tr w:rsidR="00685958" w:rsidRPr="008E3620" w14:paraId="34E60863" w14:textId="77777777" w:rsidTr="002C37BC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A4D7" w14:textId="77777777" w:rsidR="00685958" w:rsidRPr="008E3620" w:rsidRDefault="00685958" w:rsidP="00C776E0">
            <w:pPr>
              <w:rPr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lang w:eastAsia="en-CA"/>
              </w:rPr>
              <w:t>UNDP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07217C37" w14:textId="29E154BB" w:rsidR="00685958" w:rsidRPr="008E3620" w:rsidRDefault="00A971C0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1,064,557,876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AA6EE9F" w14:textId="52E51C48" w:rsidR="00685958" w:rsidRPr="008E3620" w:rsidRDefault="00A971C0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1,064,557,876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611D1CC8" w14:textId="14F49687" w:rsidR="00685958" w:rsidRPr="008E3620" w:rsidRDefault="00A971C0" w:rsidP="00C776E0">
            <w:pPr>
              <w:jc w:val="right"/>
              <w:rPr>
                <w:rFonts w:eastAsiaTheme="minorHAnsi"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rFonts w:eastAsiaTheme="minorHAnsi"/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  <w:tr w:rsidR="00685958" w:rsidRPr="008E3620" w14:paraId="3980BE1F" w14:textId="77777777" w:rsidTr="002C37BC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8EBC" w14:textId="77777777" w:rsidR="00685958" w:rsidRPr="008E3620" w:rsidRDefault="00685958" w:rsidP="00C776E0">
            <w:pPr>
              <w:rPr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lang w:eastAsia="en-CA"/>
              </w:rPr>
              <w:t>UNEP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635CBB28" w14:textId="0E019251" w:rsidR="00685958" w:rsidRPr="008E3620" w:rsidRDefault="00232D83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4</w:t>
            </w:r>
            <w:r w:rsidR="004F48E5"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53,413,390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784C6EB" w14:textId="456C3450" w:rsidR="00685958" w:rsidRPr="008E3620" w:rsidRDefault="004F48E5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453,413,390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BD019F6" w14:textId="77777777" w:rsidR="00685958" w:rsidRPr="008E3620" w:rsidRDefault="00685958" w:rsidP="00C776E0">
            <w:pPr>
              <w:jc w:val="right"/>
              <w:rPr>
                <w:rFonts w:eastAsiaTheme="minorHAnsi"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</w:rPr>
              <w:t>0</w:t>
            </w:r>
          </w:p>
        </w:tc>
      </w:tr>
      <w:tr w:rsidR="00685958" w:rsidRPr="008E3620" w14:paraId="457CCBBC" w14:textId="77777777" w:rsidTr="00990BBD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773E" w14:textId="77777777" w:rsidR="00685958" w:rsidRPr="008E3620" w:rsidRDefault="00685958" w:rsidP="00C776E0">
            <w:pPr>
              <w:rPr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lang w:eastAsia="en-CA"/>
              </w:rPr>
              <w:t>UNIDO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B8D400A" w14:textId="23795452" w:rsidR="00685958" w:rsidRPr="008E3620" w:rsidRDefault="00990BBD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1,056,142,536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74DEBA83" w14:textId="1384AAD5" w:rsidR="00685958" w:rsidRPr="008E3620" w:rsidRDefault="00990BBD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1,056,142,536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1FA62F99" w14:textId="77777777" w:rsidR="00685958" w:rsidRPr="008E3620" w:rsidRDefault="00685958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0</w:t>
            </w:r>
          </w:p>
        </w:tc>
      </w:tr>
      <w:tr w:rsidR="00685958" w:rsidRPr="008E3620" w14:paraId="55764153" w14:textId="77777777" w:rsidTr="00C776E0"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CC41" w14:textId="4EF19887" w:rsidR="00685958" w:rsidRPr="008E3620" w:rsidRDefault="00685958" w:rsidP="00C776E0">
            <w:pPr>
              <w:rPr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lang w:eastAsia="en-CA"/>
              </w:rPr>
              <w:t>World</w:t>
            </w:r>
            <w:r w:rsidR="005C76AE" w:rsidRPr="008E3620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8E3620">
              <w:rPr>
                <w:color w:val="000000"/>
                <w:sz w:val="18"/>
                <w:szCs w:val="18"/>
                <w:lang w:eastAsia="en-CA"/>
              </w:rPr>
              <w:t>Bank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36C8B51A" w14:textId="55C946B6" w:rsidR="00685958" w:rsidRPr="008E3620" w:rsidRDefault="00223B61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1,335,939,168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4CD877F8" w14:textId="438FFC98" w:rsidR="00685958" w:rsidRPr="008E3620" w:rsidRDefault="00223B61" w:rsidP="00C776E0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1,335,939,168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  <w:vAlign w:val="bottom"/>
          </w:tcPr>
          <w:p w14:paraId="277F308C" w14:textId="77777777" w:rsidR="00685958" w:rsidRPr="008E3620" w:rsidRDefault="00685958" w:rsidP="00C776E0">
            <w:pPr>
              <w:jc w:val="right"/>
              <w:rPr>
                <w:rFonts w:eastAsiaTheme="minorHAnsi"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rFonts w:eastAsiaTheme="minorHAnsi"/>
                <w:color w:val="000000"/>
                <w:sz w:val="18"/>
                <w:szCs w:val="18"/>
                <w:lang w:eastAsia="en-CA"/>
              </w:rPr>
              <w:t>0</w:t>
            </w:r>
          </w:p>
        </w:tc>
      </w:tr>
    </w:tbl>
    <w:p w14:paraId="04DC505F" w14:textId="654A6537" w:rsidR="00867D02" w:rsidRPr="00EB671A" w:rsidRDefault="00685958" w:rsidP="001C0DD6">
      <w:pPr>
        <w:spacing w:after="240"/>
        <w:outlineLvl w:val="0"/>
        <w:rPr>
          <w:sz w:val="18"/>
          <w:szCs w:val="18"/>
        </w:rPr>
      </w:pPr>
      <w:r w:rsidRPr="00EB671A">
        <w:rPr>
          <w:sz w:val="18"/>
          <w:szCs w:val="18"/>
        </w:rPr>
        <w:t>*Including</w:t>
      </w:r>
      <w:r w:rsidR="005C76AE" w:rsidRPr="00EB671A">
        <w:rPr>
          <w:sz w:val="18"/>
          <w:szCs w:val="18"/>
        </w:rPr>
        <w:t xml:space="preserve"> </w:t>
      </w:r>
      <w:r w:rsidRPr="00EB671A">
        <w:rPr>
          <w:sz w:val="18"/>
          <w:szCs w:val="18"/>
        </w:rPr>
        <w:t>agency</w:t>
      </w:r>
      <w:r w:rsidR="005C76AE" w:rsidRPr="00EB671A">
        <w:rPr>
          <w:sz w:val="18"/>
          <w:szCs w:val="18"/>
        </w:rPr>
        <w:t xml:space="preserve"> </w:t>
      </w:r>
      <w:r w:rsidRPr="00EB671A">
        <w:rPr>
          <w:sz w:val="18"/>
          <w:szCs w:val="18"/>
        </w:rPr>
        <w:t>support</w:t>
      </w:r>
      <w:r w:rsidR="005C76AE" w:rsidRPr="00EB671A">
        <w:rPr>
          <w:sz w:val="18"/>
          <w:szCs w:val="18"/>
        </w:rPr>
        <w:t xml:space="preserve"> </w:t>
      </w:r>
      <w:r w:rsidRPr="00EB671A">
        <w:rPr>
          <w:sz w:val="18"/>
          <w:szCs w:val="18"/>
        </w:rPr>
        <w:t>costs.</w:t>
      </w:r>
    </w:p>
    <w:p w14:paraId="13040430" w14:textId="61921058" w:rsidR="00867D02" w:rsidRPr="00EA0CDC" w:rsidRDefault="00867D02" w:rsidP="00867D02">
      <w:pPr>
        <w:pStyle w:val="Heading1"/>
        <w:keepNext/>
        <w:numPr>
          <w:ilvl w:val="0"/>
          <w:numId w:val="0"/>
        </w:numPr>
        <w:rPr>
          <w:u w:val="single"/>
        </w:rPr>
      </w:pPr>
      <w:r w:rsidRPr="00EA0CDC">
        <w:rPr>
          <w:u w:val="single"/>
        </w:rPr>
        <w:t>Net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approvals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and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income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in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the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202</w:t>
      </w:r>
      <w:r w:rsidR="00C07572" w:rsidRPr="00EA0CDC">
        <w:rPr>
          <w:u w:val="single"/>
        </w:rPr>
        <w:t>3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final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accounts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and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the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progress</w:t>
      </w:r>
      <w:r w:rsidR="005C76AE">
        <w:rPr>
          <w:u w:val="single"/>
        </w:rPr>
        <w:t xml:space="preserve"> </w:t>
      </w:r>
      <w:r w:rsidRPr="00EA0CDC">
        <w:rPr>
          <w:u w:val="single"/>
        </w:rPr>
        <w:t>reports</w:t>
      </w:r>
    </w:p>
    <w:p w14:paraId="1C215758" w14:textId="4D59B860" w:rsidR="005C76AE" w:rsidRDefault="00867D02" w:rsidP="00867D02">
      <w:pPr>
        <w:pStyle w:val="Heading1"/>
      </w:pPr>
      <w:r w:rsidRPr="00EA0CDC">
        <w:t>Differences</w:t>
      </w:r>
      <w:r w:rsidR="005C76AE">
        <w:t xml:space="preserve"> </w:t>
      </w:r>
      <w:r w:rsidRPr="00EA0CDC">
        <w:t>in</w:t>
      </w:r>
      <w:r w:rsidR="005C76AE">
        <w:t xml:space="preserve"> </w:t>
      </w:r>
      <w:r w:rsidRPr="00EA0CDC">
        <w:t>income</w:t>
      </w:r>
      <w:r w:rsidR="005C76AE">
        <w:t xml:space="preserve"> </w:t>
      </w:r>
      <w:r w:rsidRPr="00EA0CDC">
        <w:t>between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202</w:t>
      </w:r>
      <w:r w:rsidR="00C07572" w:rsidRPr="00EA0CDC">
        <w:t>3</w:t>
      </w:r>
      <w:r w:rsidR="005C76AE">
        <w:t xml:space="preserve"> </w:t>
      </w:r>
      <w:r w:rsidRPr="00EA0CDC">
        <w:t>final</w:t>
      </w:r>
      <w:r w:rsidR="005C76AE">
        <w:t xml:space="preserve"> </w:t>
      </w:r>
      <w:r w:rsidRPr="00EA0CDC">
        <w:t>accounts</w:t>
      </w:r>
      <w:r w:rsidR="005C76AE">
        <w:t xml:space="preserve"> </w:t>
      </w:r>
      <w:r w:rsidRPr="00EA0CDC">
        <w:t>and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progress</w:t>
      </w:r>
      <w:r w:rsidR="005C76AE">
        <w:t xml:space="preserve"> </w:t>
      </w:r>
      <w:r w:rsidRPr="00EA0CDC">
        <w:t>reports</w:t>
      </w:r>
      <w:r w:rsidR="005C76AE">
        <w:t xml:space="preserve"> </w:t>
      </w:r>
      <w:r w:rsidRPr="00EA0CDC">
        <w:t>are</w:t>
      </w:r>
      <w:r w:rsidR="005C76AE">
        <w:t xml:space="preserve"> </w:t>
      </w:r>
      <w:r w:rsidRPr="00EA0CDC">
        <w:t>shown</w:t>
      </w:r>
      <w:r w:rsidR="005C76AE">
        <w:t xml:space="preserve"> </w:t>
      </w:r>
      <w:r w:rsidRPr="00EA0CDC">
        <w:t>in</w:t>
      </w:r>
      <w:r w:rsidR="005C76AE">
        <w:t xml:space="preserve"> </w:t>
      </w:r>
      <w:r w:rsidRPr="00EA0CDC">
        <w:t>table</w:t>
      </w:r>
      <w:r w:rsidR="002977F7">
        <w:t> </w:t>
      </w:r>
      <w:r w:rsidRPr="00EA0CDC">
        <w:t>2.</w:t>
      </w:r>
    </w:p>
    <w:p w14:paraId="6E9355A3" w14:textId="2581B35F" w:rsidR="00867D02" w:rsidRPr="00EA0CDC" w:rsidRDefault="005C76AE" w:rsidP="005C76AE">
      <w:pPr>
        <w:jc w:val="left"/>
      </w:pPr>
      <w:r>
        <w:br w:type="page"/>
      </w:r>
    </w:p>
    <w:p w14:paraId="46207D65" w14:textId="6FBDA8DA" w:rsidR="00867D02" w:rsidRPr="00E638CE" w:rsidRDefault="00867D02" w:rsidP="00867D02">
      <w:pPr>
        <w:jc w:val="left"/>
        <w:rPr>
          <w:b/>
          <w:bCs/>
          <w:sz w:val="21"/>
          <w:szCs w:val="21"/>
        </w:rPr>
      </w:pPr>
      <w:r w:rsidRPr="00E638CE">
        <w:rPr>
          <w:b/>
          <w:sz w:val="21"/>
          <w:szCs w:val="21"/>
        </w:rPr>
        <w:lastRenderedPageBreak/>
        <w:t>Table</w:t>
      </w:r>
      <w:r w:rsidR="005C76AE" w:rsidRPr="00E638CE">
        <w:rPr>
          <w:b/>
          <w:sz w:val="21"/>
          <w:szCs w:val="21"/>
        </w:rPr>
        <w:t xml:space="preserve"> </w:t>
      </w:r>
      <w:r w:rsidRPr="00E638CE">
        <w:rPr>
          <w:b/>
          <w:sz w:val="21"/>
          <w:szCs w:val="21"/>
        </w:rPr>
        <w:t>2.</w:t>
      </w:r>
      <w:r w:rsidR="005C76AE" w:rsidRPr="00E638CE">
        <w:rPr>
          <w:b/>
          <w:sz w:val="21"/>
          <w:szCs w:val="21"/>
        </w:rPr>
        <w:t xml:space="preserve"> </w:t>
      </w:r>
      <w:r w:rsidRPr="00E638CE">
        <w:rPr>
          <w:b/>
          <w:sz w:val="21"/>
          <w:szCs w:val="21"/>
        </w:rPr>
        <w:t>D</w:t>
      </w:r>
      <w:r w:rsidRPr="00E638CE">
        <w:rPr>
          <w:b/>
          <w:bCs/>
          <w:sz w:val="21"/>
          <w:szCs w:val="21"/>
        </w:rPr>
        <w:t>ifferences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in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income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between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the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202</w:t>
      </w:r>
      <w:r w:rsidR="00C07572" w:rsidRPr="00E638CE">
        <w:rPr>
          <w:b/>
          <w:bCs/>
          <w:sz w:val="21"/>
          <w:szCs w:val="21"/>
        </w:rPr>
        <w:t>3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final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accounts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and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the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progress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reports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(US</w:t>
      </w:r>
      <w:r w:rsidR="005C76AE" w:rsidRPr="00E638CE">
        <w:rPr>
          <w:b/>
          <w:bCs/>
          <w:sz w:val="21"/>
          <w:szCs w:val="21"/>
        </w:rPr>
        <w:t xml:space="preserve"> </w:t>
      </w:r>
      <w:r w:rsidRPr="00E638CE">
        <w:rPr>
          <w:b/>
          <w:bCs/>
          <w:sz w:val="21"/>
          <w:szCs w:val="21"/>
        </w:rPr>
        <w:t>$)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867D02" w:rsidRPr="008E3620" w14:paraId="1436D3AC" w14:textId="77777777" w:rsidTr="00D40A04">
        <w:tc>
          <w:tcPr>
            <w:tcW w:w="2339" w:type="dxa"/>
            <w:shd w:val="clear" w:color="000000" w:fill="FFFFFF"/>
            <w:vAlign w:val="center"/>
            <w:hideMark/>
          </w:tcPr>
          <w:p w14:paraId="67776EE5" w14:textId="77777777" w:rsidR="00867D02" w:rsidRPr="008E3620" w:rsidRDefault="00867D02" w:rsidP="00D40A04">
            <w:pPr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Agency</w:t>
            </w:r>
          </w:p>
        </w:tc>
        <w:tc>
          <w:tcPr>
            <w:tcW w:w="2339" w:type="dxa"/>
            <w:shd w:val="clear" w:color="000000" w:fill="FFFFFF"/>
            <w:vAlign w:val="center"/>
            <w:hideMark/>
          </w:tcPr>
          <w:p w14:paraId="6BE633E9" w14:textId="5AB5A56C" w:rsidR="00867D02" w:rsidRPr="008E3620" w:rsidRDefault="00867D02" w:rsidP="00D40A04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</w:pPr>
            <w:r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Progress</w:t>
            </w:r>
            <w:r w:rsidR="005C76AE"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 xml:space="preserve"> </w:t>
            </w:r>
            <w:r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report*</w:t>
            </w:r>
          </w:p>
        </w:tc>
        <w:tc>
          <w:tcPr>
            <w:tcW w:w="2339" w:type="dxa"/>
            <w:shd w:val="clear" w:color="000000" w:fill="FFFFFF"/>
            <w:vAlign w:val="center"/>
            <w:hideMark/>
          </w:tcPr>
          <w:p w14:paraId="796260FC" w14:textId="5B4D786C" w:rsidR="00867D02" w:rsidRPr="008E3620" w:rsidRDefault="00867D02" w:rsidP="00D40A04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202</w:t>
            </w:r>
            <w:r w:rsidR="00C07572"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3</w:t>
            </w:r>
            <w:r w:rsidR="005C76AE"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 xml:space="preserve"> </w:t>
            </w:r>
            <w:r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final</w:t>
            </w:r>
            <w:r w:rsidR="005C76AE"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 xml:space="preserve"> </w:t>
            </w:r>
            <w:r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accounts</w:t>
            </w:r>
          </w:p>
        </w:tc>
        <w:tc>
          <w:tcPr>
            <w:tcW w:w="2339" w:type="dxa"/>
            <w:shd w:val="clear" w:color="000000" w:fill="FFFFFF"/>
            <w:vAlign w:val="center"/>
            <w:hideMark/>
          </w:tcPr>
          <w:p w14:paraId="4E2FA0C0" w14:textId="77777777" w:rsidR="00867D02" w:rsidRPr="008E3620" w:rsidRDefault="00867D02" w:rsidP="00D40A04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b/>
                <w:bCs/>
                <w:color w:val="000000"/>
                <w:sz w:val="18"/>
                <w:szCs w:val="18"/>
                <w:lang w:val="en-US" w:eastAsia="en-CA"/>
              </w:rPr>
              <w:t>Difference**</w:t>
            </w:r>
          </w:p>
        </w:tc>
      </w:tr>
      <w:tr w:rsidR="00D77928" w:rsidRPr="008E3620" w14:paraId="236E42CD" w14:textId="77777777" w:rsidTr="00A62BFA">
        <w:tc>
          <w:tcPr>
            <w:tcW w:w="2339" w:type="dxa"/>
            <w:shd w:val="clear" w:color="auto" w:fill="auto"/>
            <w:vAlign w:val="center"/>
            <w:hideMark/>
          </w:tcPr>
          <w:p w14:paraId="166332DF" w14:textId="77777777" w:rsidR="00D77928" w:rsidRPr="008E3620" w:rsidRDefault="00D77928" w:rsidP="00D77928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lang w:val="en-US" w:eastAsia="en-CA"/>
              </w:rPr>
              <w:t>UNDP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6A35021" w14:textId="39B1060D" w:rsidR="00D77928" w:rsidRPr="008E3620" w:rsidRDefault="00A971C0" w:rsidP="00D77928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1,064,557,876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245E7E3" w14:textId="1486F44C" w:rsidR="00D77928" w:rsidRPr="008E3620" w:rsidRDefault="00A971C0" w:rsidP="00D77928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1,063,664,303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7EDDF0DD" w14:textId="1412E40F" w:rsidR="00D77928" w:rsidRPr="008E3620" w:rsidRDefault="00A971C0" w:rsidP="00D77928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893,573</w:t>
            </w:r>
          </w:p>
        </w:tc>
      </w:tr>
      <w:tr w:rsidR="00867D02" w:rsidRPr="008E3620" w14:paraId="2A647CB1" w14:textId="77777777" w:rsidTr="00A62BFA">
        <w:tc>
          <w:tcPr>
            <w:tcW w:w="2339" w:type="dxa"/>
            <w:shd w:val="clear" w:color="auto" w:fill="auto"/>
            <w:vAlign w:val="center"/>
            <w:hideMark/>
          </w:tcPr>
          <w:p w14:paraId="58057755" w14:textId="77777777" w:rsidR="00867D02" w:rsidRPr="008E3620" w:rsidRDefault="00867D02" w:rsidP="00867D02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lang w:val="en-US" w:eastAsia="en-CA"/>
              </w:rPr>
              <w:t>UNEP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64BFCEF2" w14:textId="6581B863" w:rsidR="00867D02" w:rsidRPr="008E3620" w:rsidRDefault="00D42709" w:rsidP="00867D02">
            <w:pPr>
              <w:jc w:val="right"/>
              <w:rPr>
                <w:sz w:val="18"/>
                <w:szCs w:val="18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453,413,390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14:paraId="2D72F64D" w14:textId="4721B8BE" w:rsidR="00867D02" w:rsidRPr="008E3620" w:rsidRDefault="00232D83" w:rsidP="00867D02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4</w:t>
            </w:r>
            <w:r w:rsidR="00D42709" w:rsidRPr="008E3620">
              <w:rPr>
                <w:color w:val="000000"/>
                <w:sz w:val="18"/>
                <w:szCs w:val="18"/>
              </w:rPr>
              <w:t>53,</w:t>
            </w:r>
            <w:r w:rsidR="00BC6F89" w:rsidRPr="008E3620">
              <w:rPr>
                <w:color w:val="000000"/>
                <w:sz w:val="18"/>
                <w:szCs w:val="18"/>
              </w:rPr>
              <w:t>554,294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  <w:vAlign w:val="bottom"/>
          </w:tcPr>
          <w:p w14:paraId="2E5FC064" w14:textId="4E315486" w:rsidR="00867D02" w:rsidRPr="008E3620" w:rsidRDefault="00BC6F89" w:rsidP="00867D02">
            <w:pPr>
              <w:jc w:val="right"/>
              <w:rPr>
                <w:sz w:val="18"/>
                <w:szCs w:val="18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(14</w:t>
            </w:r>
            <w:r w:rsidR="00D94498"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0,904)</w:t>
            </w:r>
          </w:p>
        </w:tc>
      </w:tr>
      <w:tr w:rsidR="00867D02" w:rsidRPr="008E3620" w14:paraId="3D721C84" w14:textId="77777777" w:rsidTr="00E67511">
        <w:tc>
          <w:tcPr>
            <w:tcW w:w="2339" w:type="dxa"/>
            <w:shd w:val="clear" w:color="auto" w:fill="auto"/>
            <w:vAlign w:val="center"/>
          </w:tcPr>
          <w:p w14:paraId="6C106D43" w14:textId="77777777" w:rsidR="00867D02" w:rsidRPr="008E3620" w:rsidRDefault="00867D02" w:rsidP="00D40A04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lang w:val="en-US" w:eastAsia="en-CA"/>
              </w:rPr>
              <w:t>UNIDO</w:t>
            </w:r>
          </w:p>
        </w:tc>
        <w:tc>
          <w:tcPr>
            <w:tcW w:w="2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4D3C90CF" w14:textId="12366125" w:rsidR="00867D02" w:rsidRPr="008E3620" w:rsidRDefault="00E67511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1,056,142,536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278C3D93" w14:textId="0D8D8BE1" w:rsidR="00867D02" w:rsidRPr="008E3620" w:rsidRDefault="00E67511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1,053,690,49</w:t>
            </w:r>
            <w:r w:rsidR="00160306">
              <w:rPr>
                <w:sz w:val="18"/>
                <w:szCs w:val="18"/>
              </w:rPr>
              <w:t>7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4A230B37" w14:textId="0A3BEC2A" w:rsidR="00867D02" w:rsidRPr="008E3620" w:rsidRDefault="00E67511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2,452,0</w:t>
            </w:r>
            <w:r w:rsidR="00AC752E">
              <w:rPr>
                <w:sz w:val="18"/>
                <w:szCs w:val="18"/>
              </w:rPr>
              <w:t>39</w:t>
            </w:r>
          </w:p>
        </w:tc>
      </w:tr>
      <w:tr w:rsidR="00867D02" w:rsidRPr="008E3620" w14:paraId="5BD52A4F" w14:textId="77777777" w:rsidTr="00D40A04">
        <w:tc>
          <w:tcPr>
            <w:tcW w:w="2339" w:type="dxa"/>
            <w:shd w:val="clear" w:color="000000" w:fill="FFFFFF"/>
            <w:vAlign w:val="center"/>
            <w:hideMark/>
          </w:tcPr>
          <w:p w14:paraId="5DBCBE21" w14:textId="2EF83515" w:rsidR="00867D02" w:rsidRPr="008E3620" w:rsidRDefault="00867D02" w:rsidP="00D40A04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lang w:val="en-US" w:eastAsia="en-CA"/>
              </w:rPr>
              <w:t>World</w:t>
            </w:r>
            <w:r w:rsidR="005C76AE" w:rsidRPr="008E3620">
              <w:rPr>
                <w:color w:val="000000"/>
                <w:sz w:val="18"/>
                <w:szCs w:val="18"/>
                <w:lang w:val="en-US" w:eastAsia="en-CA"/>
              </w:rPr>
              <w:t xml:space="preserve"> </w:t>
            </w:r>
            <w:r w:rsidRPr="008E3620">
              <w:rPr>
                <w:color w:val="000000"/>
                <w:sz w:val="18"/>
                <w:szCs w:val="18"/>
                <w:lang w:val="en-US" w:eastAsia="en-CA"/>
              </w:rPr>
              <w:t>Bank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2CD6F173" w14:textId="5D3AEA82" w:rsidR="00867D02" w:rsidRPr="008E3620" w:rsidRDefault="00223B61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1,335,939,168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4CF98D1D" w14:textId="13BB7E50" w:rsidR="00867D02" w:rsidRPr="008E3620" w:rsidRDefault="00223B61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1,343,762,783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15" w:type="dxa"/>
              <w:right w:w="173" w:type="dxa"/>
            </w:tcMar>
          </w:tcPr>
          <w:p w14:paraId="1CA75E30" w14:textId="6FCAE08E" w:rsidR="00867D02" w:rsidRPr="008E3620" w:rsidRDefault="00223B61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(7,823,615)</w:t>
            </w:r>
          </w:p>
        </w:tc>
      </w:tr>
    </w:tbl>
    <w:p w14:paraId="1BC4EE7F" w14:textId="52BB7875" w:rsidR="00867D02" w:rsidRPr="00E638CE" w:rsidRDefault="00867D02" w:rsidP="00867D02">
      <w:pPr>
        <w:rPr>
          <w:sz w:val="18"/>
          <w:szCs w:val="18"/>
        </w:rPr>
      </w:pPr>
      <w:r w:rsidRPr="00E638CE">
        <w:rPr>
          <w:sz w:val="18"/>
          <w:szCs w:val="18"/>
        </w:rPr>
        <w:t>(*)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Including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agency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support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costs.</w:t>
      </w:r>
    </w:p>
    <w:p w14:paraId="6EA28721" w14:textId="13300E5E" w:rsidR="00867D02" w:rsidRPr="00E638CE" w:rsidRDefault="00867D02" w:rsidP="001C0DD6">
      <w:pPr>
        <w:spacing w:after="240"/>
        <w:rPr>
          <w:sz w:val="18"/>
          <w:szCs w:val="18"/>
        </w:rPr>
      </w:pPr>
      <w:r w:rsidRPr="00E638CE">
        <w:rPr>
          <w:sz w:val="18"/>
          <w:szCs w:val="18"/>
        </w:rPr>
        <w:t>(**)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A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positive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number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means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more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income,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while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a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negative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number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means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less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income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in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the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IAs’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progress</w:t>
      </w:r>
      <w:r w:rsidR="005C76AE" w:rsidRPr="00E638CE">
        <w:rPr>
          <w:sz w:val="18"/>
          <w:szCs w:val="18"/>
        </w:rPr>
        <w:t xml:space="preserve"> </w:t>
      </w:r>
      <w:r w:rsidRPr="00E638CE">
        <w:rPr>
          <w:sz w:val="18"/>
          <w:szCs w:val="18"/>
        </w:rPr>
        <w:t>report.</w:t>
      </w:r>
    </w:p>
    <w:p w14:paraId="6C26DD6B" w14:textId="152B34C3" w:rsidR="00867D02" w:rsidRPr="00EA0CDC" w:rsidRDefault="00867D02" w:rsidP="001C0DD6">
      <w:pPr>
        <w:pStyle w:val="Heading1"/>
      </w:pPr>
      <w:r w:rsidRPr="00EA0CDC">
        <w:t>The</w:t>
      </w:r>
      <w:r w:rsidR="005C76AE">
        <w:t xml:space="preserve"> </w:t>
      </w:r>
      <w:r w:rsidRPr="00EA0CDC">
        <w:t>explanations</w:t>
      </w:r>
      <w:r w:rsidR="005C76AE">
        <w:t xml:space="preserve"> </w:t>
      </w:r>
      <w:r w:rsidRPr="00EA0CDC">
        <w:t>provided</w:t>
      </w:r>
      <w:r w:rsidR="005C76AE">
        <w:t xml:space="preserve"> </w:t>
      </w:r>
      <w:r w:rsidRPr="00EA0CDC">
        <w:t>by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IAs</w:t>
      </w:r>
      <w:r w:rsidR="005C76AE">
        <w:t xml:space="preserve"> </w:t>
      </w:r>
      <w:r w:rsidRPr="00EA0CDC">
        <w:t>for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differences</w:t>
      </w:r>
      <w:r w:rsidR="005C76AE">
        <w:t xml:space="preserve"> </w:t>
      </w:r>
      <w:r w:rsidRPr="00EA0CDC">
        <w:t>in</w:t>
      </w:r>
      <w:r w:rsidR="005C76AE">
        <w:t xml:space="preserve"> </w:t>
      </w:r>
      <w:r w:rsidRPr="00EA0CDC">
        <w:t>income</w:t>
      </w:r>
      <w:r w:rsidR="005C76AE">
        <w:t xml:space="preserve"> </w:t>
      </w:r>
      <w:r w:rsidRPr="00EA0CDC">
        <w:t>between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202</w:t>
      </w:r>
      <w:r w:rsidR="00C07572" w:rsidRPr="00EA0CDC">
        <w:t>3</w:t>
      </w:r>
      <w:r w:rsidR="005C76AE">
        <w:t xml:space="preserve"> </w:t>
      </w:r>
      <w:r w:rsidRPr="00EA0CDC">
        <w:t>final</w:t>
      </w:r>
      <w:r w:rsidR="005C76AE">
        <w:t xml:space="preserve"> </w:t>
      </w:r>
      <w:r w:rsidRPr="00EA0CDC">
        <w:t>accounts</w:t>
      </w:r>
      <w:r w:rsidR="005C76AE">
        <w:t xml:space="preserve"> </w:t>
      </w:r>
      <w:r w:rsidRPr="00EA0CDC">
        <w:t>and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progress</w:t>
      </w:r>
      <w:r w:rsidR="005C76AE">
        <w:t xml:space="preserve"> </w:t>
      </w:r>
      <w:r w:rsidRPr="00EA0CDC">
        <w:t>reports,</w:t>
      </w:r>
      <w:r w:rsidR="005C76AE">
        <w:t xml:space="preserve"> </w:t>
      </w:r>
      <w:r w:rsidRPr="00EA0CDC">
        <w:t>and</w:t>
      </w:r>
      <w:r w:rsidR="005C76AE">
        <w:t xml:space="preserve"> </w:t>
      </w:r>
      <w:r w:rsidRPr="00EA0CDC">
        <w:t>actions</w:t>
      </w:r>
      <w:r w:rsidR="005C76AE">
        <w:t xml:space="preserve"> </w:t>
      </w:r>
      <w:r w:rsidRPr="00EA0CDC">
        <w:t>to</w:t>
      </w:r>
      <w:r w:rsidR="005C76AE">
        <w:t xml:space="preserve"> </w:t>
      </w:r>
      <w:r w:rsidRPr="00EA0CDC">
        <w:t>be</w:t>
      </w:r>
      <w:r w:rsidR="005C76AE">
        <w:t xml:space="preserve"> </w:t>
      </w:r>
      <w:r w:rsidRPr="00EA0CDC">
        <w:t>taken</w:t>
      </w:r>
      <w:r w:rsidR="005C76AE">
        <w:t xml:space="preserve"> </w:t>
      </w:r>
      <w:r w:rsidRPr="00EA0CDC">
        <w:t>are</w:t>
      </w:r>
      <w:r w:rsidR="005C76AE">
        <w:t xml:space="preserve"> </w:t>
      </w:r>
      <w:r w:rsidRPr="00EA0CDC">
        <w:t>shown</w:t>
      </w:r>
      <w:r w:rsidR="005C76AE">
        <w:t xml:space="preserve"> </w:t>
      </w:r>
      <w:r w:rsidRPr="00EA0CDC">
        <w:t>in</w:t>
      </w:r>
      <w:r w:rsidR="005C76AE">
        <w:t xml:space="preserve"> </w:t>
      </w:r>
      <w:r w:rsidRPr="00EA0CDC">
        <w:t>table</w:t>
      </w:r>
      <w:r w:rsidR="005C76AE">
        <w:t xml:space="preserve"> </w:t>
      </w:r>
      <w:r w:rsidRPr="00EA0CDC">
        <w:t>3.</w:t>
      </w:r>
    </w:p>
    <w:p w14:paraId="2A094962" w14:textId="61DAB163" w:rsidR="00867D02" w:rsidRPr="00EA0CDC" w:rsidRDefault="00867D02" w:rsidP="00867D02">
      <w:pPr>
        <w:rPr>
          <w:b/>
          <w:bCs/>
          <w:sz w:val="21"/>
          <w:szCs w:val="21"/>
        </w:rPr>
      </w:pPr>
      <w:r w:rsidRPr="00EA0CDC">
        <w:rPr>
          <w:b/>
          <w:sz w:val="21"/>
          <w:szCs w:val="21"/>
        </w:rPr>
        <w:t>Table</w:t>
      </w:r>
      <w:r w:rsidR="005C76AE">
        <w:rPr>
          <w:b/>
          <w:sz w:val="21"/>
          <w:szCs w:val="21"/>
        </w:rPr>
        <w:t xml:space="preserve"> </w:t>
      </w:r>
      <w:r w:rsidRPr="00EA0CDC">
        <w:rPr>
          <w:b/>
          <w:sz w:val="21"/>
          <w:szCs w:val="21"/>
        </w:rPr>
        <w:t>3.</w:t>
      </w:r>
      <w:r w:rsidR="005C76AE">
        <w:rPr>
          <w:b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Rationale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for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differences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in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income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between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202</w:t>
      </w:r>
      <w:r w:rsidR="00C07572" w:rsidRPr="00EA0CDC">
        <w:rPr>
          <w:b/>
          <w:bCs/>
          <w:sz w:val="21"/>
          <w:szCs w:val="21"/>
        </w:rPr>
        <w:t>3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final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accounts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and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the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progress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reports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(US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$)</w:t>
      </w:r>
    </w:p>
    <w:tbl>
      <w:tblPr>
        <w:tblW w:w="93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870"/>
        <w:gridCol w:w="1237"/>
        <w:gridCol w:w="1237"/>
        <w:gridCol w:w="1237"/>
        <w:gridCol w:w="1238"/>
      </w:tblGrid>
      <w:tr w:rsidR="00867D02" w:rsidRPr="008E3620" w14:paraId="39822B31" w14:textId="77777777" w:rsidTr="00891204">
        <w:trPr>
          <w:tblHeader/>
        </w:trPr>
        <w:tc>
          <w:tcPr>
            <w:tcW w:w="540" w:type="dxa"/>
            <w:tcMar>
              <w:left w:w="29" w:type="dxa"/>
              <w:right w:w="29" w:type="dxa"/>
            </w:tcMar>
          </w:tcPr>
          <w:p w14:paraId="415103A7" w14:textId="77777777" w:rsidR="00867D02" w:rsidRPr="008E3620" w:rsidRDefault="00867D02" w:rsidP="00D40A04">
            <w:pPr>
              <w:widowControl w:val="0"/>
              <w:rPr>
                <w:b/>
                <w:sz w:val="18"/>
                <w:szCs w:val="18"/>
                <w:lang w:val="en-US"/>
              </w:rPr>
            </w:pPr>
            <w:bookmarkStart w:id="0" w:name="OLE_LINK1"/>
            <w:r w:rsidRPr="008E3620">
              <w:rPr>
                <w:b/>
                <w:sz w:val="18"/>
                <w:szCs w:val="18"/>
                <w:lang w:val="en-US"/>
              </w:rPr>
              <w:t>Row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C05E958" w14:textId="77777777" w:rsidR="00867D02" w:rsidRPr="008E3620" w:rsidRDefault="00867D02" w:rsidP="00D40A04">
            <w:pPr>
              <w:widowControl w:val="0"/>
              <w:jc w:val="center"/>
              <w:rPr>
                <w:b/>
                <w:sz w:val="18"/>
                <w:szCs w:val="18"/>
                <w:lang w:val="en-US"/>
              </w:rPr>
            </w:pPr>
            <w:r w:rsidRPr="008E3620">
              <w:rPr>
                <w:b/>
                <w:sz w:val="18"/>
                <w:szCs w:val="18"/>
                <w:lang w:val="en-US"/>
              </w:rPr>
              <w:t>Explanation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0" w:type="dxa"/>
            </w:tcMar>
          </w:tcPr>
          <w:p w14:paraId="69D5C057" w14:textId="77777777" w:rsidR="00867D02" w:rsidRPr="008E3620" w:rsidRDefault="00867D02" w:rsidP="00D40A04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E3620">
              <w:rPr>
                <w:rFonts w:eastAsia="MS Mincho"/>
                <w:b/>
                <w:bCs/>
                <w:sz w:val="18"/>
                <w:szCs w:val="18"/>
                <w:lang w:eastAsia="ja-JP"/>
              </w:rPr>
              <w:t>UNDP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0" w:type="dxa"/>
            </w:tcMar>
          </w:tcPr>
          <w:p w14:paraId="4840AE9C" w14:textId="77777777" w:rsidR="00867D02" w:rsidRPr="008E3620" w:rsidRDefault="00867D02" w:rsidP="00D40A04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E3620">
              <w:rPr>
                <w:rFonts w:eastAsia="MS Mincho"/>
                <w:b/>
                <w:bCs/>
                <w:sz w:val="18"/>
                <w:szCs w:val="18"/>
                <w:lang w:eastAsia="ja-JP"/>
              </w:rPr>
              <w:t>UNEP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776AD0" w14:textId="77777777" w:rsidR="00867D02" w:rsidRPr="008E3620" w:rsidRDefault="00867D02" w:rsidP="00D40A04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E3620">
              <w:rPr>
                <w:rFonts w:eastAsia="MS Mincho"/>
                <w:b/>
                <w:bCs/>
                <w:sz w:val="18"/>
                <w:szCs w:val="18"/>
                <w:lang w:eastAsia="ja-JP"/>
              </w:rPr>
              <w:t>UNIDO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0" w:type="dxa"/>
            </w:tcMar>
          </w:tcPr>
          <w:p w14:paraId="2449AD18" w14:textId="4F118A57" w:rsidR="00867D02" w:rsidRPr="008E3620" w:rsidRDefault="00867D02" w:rsidP="00D40A04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E3620">
              <w:rPr>
                <w:rFonts w:eastAsia="MS Mincho"/>
                <w:b/>
                <w:bCs/>
                <w:sz w:val="18"/>
                <w:szCs w:val="18"/>
                <w:lang w:eastAsia="ja-JP"/>
              </w:rPr>
              <w:t>World</w:t>
            </w:r>
            <w:r w:rsidR="005C76AE" w:rsidRPr="008E3620">
              <w:rPr>
                <w:rFonts w:eastAsia="MS Mincho"/>
                <w:b/>
                <w:bCs/>
                <w:sz w:val="18"/>
                <w:szCs w:val="18"/>
                <w:lang w:eastAsia="ja-JP"/>
              </w:rPr>
              <w:t xml:space="preserve"> </w:t>
            </w:r>
            <w:r w:rsidRPr="008E3620">
              <w:rPr>
                <w:rFonts w:eastAsia="MS Mincho"/>
                <w:b/>
                <w:bCs/>
                <w:sz w:val="18"/>
                <w:szCs w:val="18"/>
                <w:lang w:eastAsia="ja-JP"/>
              </w:rPr>
              <w:t>Bank</w:t>
            </w:r>
          </w:p>
        </w:tc>
      </w:tr>
      <w:tr w:rsidR="00867D02" w:rsidRPr="008E3620" w14:paraId="4B037219" w14:textId="77777777" w:rsidTr="00891204">
        <w:tc>
          <w:tcPr>
            <w:tcW w:w="540" w:type="dxa"/>
            <w:shd w:val="clear" w:color="auto" w:fill="auto"/>
          </w:tcPr>
          <w:p w14:paraId="51BFB67D" w14:textId="77777777" w:rsidR="00867D02" w:rsidRPr="008E3620" w:rsidRDefault="00867D0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</w:p>
        </w:tc>
        <w:tc>
          <w:tcPr>
            <w:tcW w:w="3870" w:type="dxa"/>
            <w:shd w:val="clear" w:color="auto" w:fill="auto"/>
          </w:tcPr>
          <w:p w14:paraId="42C8C263" w14:textId="56FE8DBF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Difference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between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accounts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progress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reports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AD615CD" w14:textId="071EFBF5" w:rsidR="00867D02" w:rsidRPr="008E3620" w:rsidRDefault="00A971C0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color w:val="000000"/>
                <w:sz w:val="18"/>
                <w:szCs w:val="18"/>
              </w:rPr>
              <w:t>893,573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20F1809" w14:textId="1F844E7A" w:rsidR="00867D02" w:rsidRPr="008E3620" w:rsidRDefault="00D94498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rFonts w:ascii="Times New Romant" w:hAnsi="Times New Romant" w:cs="Calibri"/>
                <w:color w:val="000000"/>
                <w:sz w:val="18"/>
                <w:szCs w:val="18"/>
              </w:rPr>
              <w:t>(140,904)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</w:tcPr>
          <w:p w14:paraId="481A04CF" w14:textId="04BC1E2D" w:rsidR="00867D02" w:rsidRPr="008E3620" w:rsidRDefault="00E6751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2,452,039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93756A3" w14:textId="2E34DD95" w:rsidR="00867D02" w:rsidRPr="008E3620" w:rsidRDefault="00223B61" w:rsidP="00D40A04">
            <w:pPr>
              <w:widowControl w:val="0"/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(7,823,615)</w:t>
            </w:r>
          </w:p>
        </w:tc>
      </w:tr>
      <w:tr w:rsidR="00867D02" w:rsidRPr="008E3620" w14:paraId="64AEB487" w14:textId="77777777" w:rsidTr="00EA0CDC">
        <w:trPr>
          <w:trHeight w:val="75"/>
        </w:trPr>
        <w:tc>
          <w:tcPr>
            <w:tcW w:w="9359" w:type="dxa"/>
            <w:gridSpan w:val="6"/>
            <w:shd w:val="clear" w:color="auto" w:fill="auto"/>
          </w:tcPr>
          <w:p w14:paraId="5E3CFC7A" w14:textId="77777777" w:rsidR="00867D02" w:rsidRPr="008E3620" w:rsidRDefault="00867D02" w:rsidP="00D40A04">
            <w:pPr>
              <w:widowControl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867D02" w:rsidRPr="008E3620" w14:paraId="58EAC898" w14:textId="77777777" w:rsidTr="00891204">
        <w:tc>
          <w:tcPr>
            <w:tcW w:w="540" w:type="dxa"/>
          </w:tcPr>
          <w:p w14:paraId="781D06F9" w14:textId="40C8EE31" w:rsidR="00867D02" w:rsidRPr="008E3620" w:rsidRDefault="00FB2D5A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</w:t>
            </w:r>
          </w:p>
        </w:tc>
        <w:tc>
          <w:tcPr>
            <w:tcW w:w="3870" w:type="dxa"/>
            <w:shd w:val="clear" w:color="auto" w:fill="auto"/>
            <w:noWrap/>
          </w:tcPr>
          <w:p w14:paraId="0CA16BA2" w14:textId="6A4FBEB7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Cumulative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interest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for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China’s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HCFC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phase-out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management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plan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(HPMP)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included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1D34A0">
              <w:rPr>
                <w:sz w:val="18"/>
                <w:szCs w:val="18"/>
              </w:rPr>
              <w:t>2023</w:t>
            </w:r>
            <w:r w:rsidR="00AF6811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accounts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held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China,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already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offset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against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approvals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needed)</w:t>
            </w:r>
            <w:r w:rsidR="005C76AE" w:rsidRPr="008E362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27AACBFE" w14:textId="70E6E6A6" w:rsidR="00867D02" w:rsidRPr="008E3620" w:rsidRDefault="00A971C0" w:rsidP="00D40A04">
            <w:pPr>
              <w:widowControl w:val="0"/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8E3620">
              <w:rPr>
                <w:rFonts w:eastAsia="MS Mincho"/>
                <w:sz w:val="18"/>
                <w:szCs w:val="18"/>
                <w:lang w:eastAsia="ja-JP"/>
              </w:rPr>
              <w:t>939,925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E609435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A22934A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B795626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3430FF" w:rsidRPr="008E3620" w14:paraId="5918AAB9" w14:textId="77777777" w:rsidTr="00891204">
        <w:tc>
          <w:tcPr>
            <w:tcW w:w="540" w:type="dxa"/>
          </w:tcPr>
          <w:p w14:paraId="59AA6742" w14:textId="225A6A54" w:rsidR="003430FF" w:rsidRPr="008E3620" w:rsidRDefault="003430FF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3</w:t>
            </w:r>
          </w:p>
        </w:tc>
        <w:tc>
          <w:tcPr>
            <w:tcW w:w="3870" w:type="dxa"/>
            <w:shd w:val="clear" w:color="auto" w:fill="auto"/>
            <w:noWrap/>
          </w:tcPr>
          <w:p w14:paraId="794827FD" w14:textId="45458055" w:rsidR="003430FF" w:rsidRPr="008E3620" w:rsidRDefault="00DC0DC8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Final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</w:t>
            </w:r>
            <w:r w:rsidR="003430FF" w:rsidRPr="008E3620">
              <w:rPr>
                <w:sz w:val="18"/>
                <w:szCs w:val="18"/>
              </w:rPr>
              <w:t>nterest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3133C4" w:rsidRPr="008E3620">
              <w:rPr>
                <w:sz w:val="18"/>
                <w:szCs w:val="18"/>
              </w:rPr>
              <w:t>earned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3133C4"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3430FF" w:rsidRPr="008E3620">
              <w:rPr>
                <w:sz w:val="18"/>
                <w:szCs w:val="18"/>
              </w:rPr>
              <w:t>2023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3430FF"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C34C8" w:rsidRPr="008E3620">
              <w:rPr>
                <w:sz w:val="18"/>
                <w:szCs w:val="18"/>
              </w:rPr>
              <w:t>already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3430FF" w:rsidRPr="008E3620">
              <w:rPr>
                <w:sz w:val="18"/>
                <w:szCs w:val="18"/>
              </w:rPr>
              <w:t>offset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3430FF" w:rsidRPr="008E3620">
              <w:rPr>
                <w:sz w:val="18"/>
                <w:szCs w:val="18"/>
              </w:rPr>
              <w:t>against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3430FF" w:rsidRPr="008E3620">
              <w:rPr>
                <w:sz w:val="18"/>
                <w:szCs w:val="18"/>
              </w:rPr>
              <w:t>approvals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C34C8"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C34C8"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C34C8"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0330D05" w14:textId="766DFA48" w:rsidR="003430FF" w:rsidRPr="008E3620" w:rsidRDefault="003430FF" w:rsidP="00D40A04">
            <w:pPr>
              <w:widowControl w:val="0"/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8E3620">
              <w:rPr>
                <w:rFonts w:eastAsia="MS Mincho"/>
                <w:sz w:val="18"/>
                <w:szCs w:val="18"/>
                <w:lang w:eastAsia="ja-JP"/>
              </w:rPr>
              <w:t>(1,350,813)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1875940" w14:textId="77777777" w:rsidR="003430FF" w:rsidRPr="008E3620" w:rsidRDefault="003430FF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077BD52" w14:textId="77777777" w:rsidR="003430FF" w:rsidRPr="008E3620" w:rsidRDefault="003430FF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CA6E128" w14:textId="77777777" w:rsidR="003430FF" w:rsidRPr="008E3620" w:rsidRDefault="003430FF" w:rsidP="00D40A04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2057EC" w:rsidRPr="008E3620" w14:paraId="7ED24B2E" w14:textId="77777777" w:rsidTr="00891204">
        <w:tc>
          <w:tcPr>
            <w:tcW w:w="540" w:type="dxa"/>
          </w:tcPr>
          <w:p w14:paraId="58D48F97" w14:textId="5410831F" w:rsidR="002057EC" w:rsidRPr="008E3620" w:rsidRDefault="00C56FF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4</w:t>
            </w:r>
          </w:p>
        </w:tc>
        <w:tc>
          <w:tcPr>
            <w:tcW w:w="3870" w:type="dxa"/>
            <w:shd w:val="clear" w:color="auto" w:fill="auto"/>
            <w:noWrap/>
          </w:tcPr>
          <w:p w14:paraId="6D958BD0" w14:textId="1FA8B32B" w:rsidR="002057EC" w:rsidRPr="008E3620" w:rsidRDefault="004C0410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I</w:t>
            </w:r>
            <w:r w:rsidR="00E67D3A" w:rsidRPr="008E3620">
              <w:rPr>
                <w:sz w:val="18"/>
                <w:szCs w:val="18"/>
              </w:rPr>
              <w:t>nterest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E67D3A" w:rsidRPr="008E3620">
              <w:rPr>
                <w:sz w:val="18"/>
                <w:szCs w:val="18"/>
              </w:rPr>
              <w:t>income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A03CF5" w:rsidRPr="008E3620">
              <w:rPr>
                <w:sz w:val="18"/>
                <w:szCs w:val="18"/>
              </w:rPr>
              <w:t>from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A03CF5" w:rsidRPr="008E3620">
              <w:rPr>
                <w:sz w:val="18"/>
                <w:szCs w:val="18"/>
              </w:rPr>
              <w:t>2023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A03CF5"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A03CF5" w:rsidRPr="008E3620">
              <w:rPr>
                <w:sz w:val="18"/>
                <w:szCs w:val="18"/>
              </w:rPr>
              <w:t>prior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A03CF5" w:rsidRPr="008E3620">
              <w:rPr>
                <w:sz w:val="18"/>
                <w:szCs w:val="18"/>
              </w:rPr>
              <w:t>years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E67D3A" w:rsidRPr="008E3620">
              <w:rPr>
                <w:sz w:val="18"/>
                <w:szCs w:val="18"/>
              </w:rPr>
              <w:t>(Treasurer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E67D3A"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E67D3A" w:rsidRPr="008E3620">
              <w:rPr>
                <w:sz w:val="18"/>
                <w:szCs w:val="18"/>
              </w:rPr>
              <w:t>offset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E67D3A" w:rsidRPr="008E3620">
              <w:rPr>
                <w:sz w:val="18"/>
                <w:szCs w:val="18"/>
              </w:rPr>
              <w:t>against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E67D3A" w:rsidRPr="008E3620">
              <w:rPr>
                <w:sz w:val="18"/>
                <w:szCs w:val="18"/>
              </w:rPr>
              <w:t>9</w:t>
            </w:r>
            <w:r w:rsidR="00125013" w:rsidRPr="008E3620">
              <w:rPr>
                <w:sz w:val="18"/>
                <w:szCs w:val="18"/>
              </w:rPr>
              <w:t>5</w:t>
            </w:r>
            <w:r w:rsidR="00125013" w:rsidRPr="008E3620">
              <w:rPr>
                <w:sz w:val="18"/>
                <w:szCs w:val="18"/>
                <w:vertAlign w:val="superscript"/>
              </w:rPr>
              <w:t>th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E67D3A" w:rsidRPr="008E3620">
              <w:rPr>
                <w:sz w:val="18"/>
                <w:szCs w:val="18"/>
              </w:rPr>
              <w:t>meeting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E67D3A" w:rsidRPr="008E3620">
              <w:rPr>
                <w:sz w:val="18"/>
                <w:szCs w:val="18"/>
              </w:rPr>
              <w:t>approvals)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D21A359" w14:textId="1A3A903C" w:rsidR="002057EC" w:rsidRPr="008E3620" w:rsidRDefault="002057EC" w:rsidP="00D40A04">
            <w:pPr>
              <w:widowControl w:val="0"/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E845FAE" w14:textId="00248A36" w:rsidR="002057EC" w:rsidRPr="008E3620" w:rsidRDefault="00125013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(659,258)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7576197" w14:textId="77777777" w:rsidR="002057EC" w:rsidRPr="008E3620" w:rsidRDefault="002057EC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E47AD5A" w14:textId="77777777" w:rsidR="002057EC" w:rsidRPr="008E3620" w:rsidRDefault="002057EC" w:rsidP="00D40A04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0B432B" w:rsidRPr="008E3620" w14:paraId="6B589D6A" w14:textId="77777777" w:rsidTr="00891204">
        <w:tc>
          <w:tcPr>
            <w:tcW w:w="540" w:type="dxa"/>
          </w:tcPr>
          <w:p w14:paraId="566BE5D1" w14:textId="78978DBE" w:rsidR="000B432B" w:rsidRPr="008E3620" w:rsidRDefault="00C56FF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5</w:t>
            </w:r>
          </w:p>
        </w:tc>
        <w:tc>
          <w:tcPr>
            <w:tcW w:w="3870" w:type="dxa"/>
            <w:shd w:val="clear" w:color="auto" w:fill="auto"/>
            <w:noWrap/>
          </w:tcPr>
          <w:p w14:paraId="045C659C" w14:textId="5D601DE4" w:rsidR="000B432B" w:rsidRPr="008E3620" w:rsidRDefault="00A971C0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Amounts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withheld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under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decision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93/</w:t>
            </w:r>
            <w:r w:rsidR="002011F5">
              <w:rPr>
                <w:sz w:val="18"/>
                <w:szCs w:val="18"/>
              </w:rPr>
              <w:t>51(c)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0109B" w:rsidRPr="008E3620">
              <w:rPr>
                <w:sz w:val="18"/>
                <w:szCs w:val="18"/>
              </w:rPr>
              <w:t>amounting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$1,244,511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0109B" w:rsidRPr="008E3620">
              <w:rPr>
                <w:sz w:val="18"/>
                <w:szCs w:val="18"/>
              </w:rPr>
              <w:t>under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0109B" w:rsidRPr="008E3620">
              <w:rPr>
                <w:sz w:val="18"/>
                <w:szCs w:val="18"/>
              </w:rPr>
              <w:t>decision</w:t>
            </w:r>
            <w:r w:rsidR="00435131">
              <w:rPr>
                <w:sz w:val="18"/>
                <w:szCs w:val="18"/>
              </w:rPr>
              <w:t> </w:t>
            </w:r>
            <w:r w:rsidR="00D0109B" w:rsidRPr="008E3620">
              <w:rPr>
                <w:sz w:val="18"/>
                <w:szCs w:val="18"/>
              </w:rPr>
              <w:t>93/</w:t>
            </w:r>
            <w:r w:rsidR="002011F5">
              <w:rPr>
                <w:sz w:val="18"/>
                <w:szCs w:val="18"/>
              </w:rPr>
              <w:t>4</w:t>
            </w:r>
            <w:r w:rsidR="00D0109B" w:rsidRPr="008E3620">
              <w:rPr>
                <w:sz w:val="18"/>
                <w:szCs w:val="18"/>
              </w:rPr>
              <w:t>4</w:t>
            </w:r>
            <w:r w:rsidR="007A270A">
              <w:rPr>
                <w:sz w:val="18"/>
                <w:szCs w:val="18"/>
              </w:rPr>
              <w:t>(e)</w:t>
            </w:r>
            <w:r w:rsidR="002011F5">
              <w:rPr>
                <w:sz w:val="18"/>
                <w:szCs w:val="18"/>
              </w:rPr>
              <w:t xml:space="preserve">(ii) </w:t>
            </w:r>
            <w:r w:rsidR="002011F5" w:rsidRPr="008E3620">
              <w:rPr>
                <w:sz w:val="18"/>
                <w:szCs w:val="18"/>
              </w:rPr>
              <w:t>amounting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0109B"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0109B" w:rsidRPr="008E3620">
              <w:rPr>
                <w:sz w:val="18"/>
                <w:szCs w:val="18"/>
              </w:rPr>
              <w:t>$</w:t>
            </w:r>
            <w:r w:rsidRPr="008E3620">
              <w:rPr>
                <w:sz w:val="18"/>
                <w:szCs w:val="18"/>
              </w:rPr>
              <w:t>59,950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for</w:t>
            </w:r>
            <w:r w:rsidR="009B22B5">
              <w:rPr>
                <w:sz w:val="18"/>
                <w:szCs w:val="18"/>
              </w:rPr>
              <w:t xml:space="preserve"> </w:t>
            </w:r>
            <w:r w:rsidR="001954D3">
              <w:rPr>
                <w:sz w:val="18"/>
                <w:szCs w:val="18"/>
              </w:rPr>
              <w:t>projects for</w:t>
            </w:r>
            <w:r w:rsidR="00D51C95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China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Mozambique</w:t>
            </w:r>
            <w:r w:rsidR="008B6D26">
              <w:rPr>
                <w:sz w:val="18"/>
                <w:szCs w:val="18"/>
              </w:rPr>
              <w:t>, respectively,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received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2024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0109B"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0109B"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0109B"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7B2CD9D" w14:textId="304ACBFB" w:rsidR="000B432B" w:rsidRPr="008E3620" w:rsidRDefault="00D0109B" w:rsidP="00D40A04">
            <w:pPr>
              <w:widowControl w:val="0"/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  <w:r w:rsidRPr="008E3620">
              <w:rPr>
                <w:rFonts w:eastAsia="MS Mincho"/>
                <w:sz w:val="18"/>
                <w:szCs w:val="18"/>
                <w:lang w:eastAsia="ja-JP"/>
              </w:rPr>
              <w:t>1,304,461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186E5DD" w14:textId="77777777" w:rsidR="000B432B" w:rsidRPr="008E3620" w:rsidRDefault="000B432B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F2D235B" w14:textId="77777777" w:rsidR="000B432B" w:rsidRPr="008E3620" w:rsidRDefault="000B432B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1B22C41" w14:textId="77777777" w:rsidR="000B432B" w:rsidRPr="008E3620" w:rsidRDefault="000B432B" w:rsidP="00D40A04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541697" w:rsidRPr="008E3620" w14:paraId="56586AC1" w14:textId="77777777" w:rsidTr="00891204">
        <w:tc>
          <w:tcPr>
            <w:tcW w:w="540" w:type="dxa"/>
          </w:tcPr>
          <w:p w14:paraId="3CDF11B5" w14:textId="656CD5D0" w:rsidR="00541697" w:rsidRPr="008E3620" w:rsidRDefault="00C56FF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6</w:t>
            </w:r>
          </w:p>
        </w:tc>
        <w:tc>
          <w:tcPr>
            <w:tcW w:w="3870" w:type="dxa"/>
            <w:shd w:val="clear" w:color="auto" w:fill="auto"/>
            <w:noWrap/>
          </w:tcPr>
          <w:p w14:paraId="54B70E8A" w14:textId="779CBAAA" w:rsidR="00541697" w:rsidRPr="008E3620" w:rsidRDefault="00541697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Amount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withheld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7B128D">
              <w:rPr>
                <w:sz w:val="18"/>
                <w:szCs w:val="18"/>
              </w:rPr>
              <w:t xml:space="preserve">under </w:t>
            </w:r>
            <w:r w:rsidR="00B00FC9" w:rsidRPr="008E3620">
              <w:rPr>
                <w:sz w:val="18"/>
                <w:szCs w:val="18"/>
              </w:rPr>
              <w:t>decision</w:t>
            </w:r>
            <w:r w:rsidR="00946EEA">
              <w:rPr>
                <w:sz w:val="18"/>
                <w:szCs w:val="18"/>
              </w:rPr>
              <w:t xml:space="preserve"> </w:t>
            </w:r>
            <w:r w:rsidR="0058391A" w:rsidRPr="008E3620">
              <w:rPr>
                <w:sz w:val="18"/>
                <w:szCs w:val="18"/>
              </w:rPr>
              <w:t>93/36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7F3EEE">
              <w:rPr>
                <w:sz w:val="18"/>
                <w:szCs w:val="18"/>
              </w:rPr>
              <w:t>amounting to US $</w:t>
            </w:r>
            <w:r w:rsidR="00E46514">
              <w:rPr>
                <w:sz w:val="18"/>
                <w:szCs w:val="18"/>
              </w:rPr>
              <w:t>163,285</w:t>
            </w:r>
            <w:r w:rsidR="007F3EEE">
              <w:rPr>
                <w:sz w:val="18"/>
                <w:szCs w:val="18"/>
              </w:rPr>
              <w:t xml:space="preserve"> </w:t>
            </w:r>
            <w:r w:rsidR="0058391A" w:rsidRPr="008E3620">
              <w:rPr>
                <w:sz w:val="18"/>
                <w:szCs w:val="18"/>
              </w:rPr>
              <w:t>and</w:t>
            </w:r>
            <w:r w:rsidR="00AA51E2">
              <w:rPr>
                <w:sz w:val="18"/>
                <w:szCs w:val="18"/>
              </w:rPr>
              <w:t xml:space="preserve"> under decision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B00FC9" w:rsidRPr="008E3620">
              <w:rPr>
                <w:sz w:val="18"/>
                <w:szCs w:val="18"/>
              </w:rPr>
              <w:t>93/44</w:t>
            </w:r>
            <w:r w:rsidR="0048227D" w:rsidRPr="008E3620">
              <w:rPr>
                <w:sz w:val="18"/>
                <w:szCs w:val="18"/>
              </w:rPr>
              <w:t>(</w:t>
            </w:r>
            <w:r w:rsidR="00E75500" w:rsidRPr="008E3620">
              <w:rPr>
                <w:sz w:val="18"/>
                <w:szCs w:val="18"/>
              </w:rPr>
              <w:t>e</w:t>
            </w:r>
            <w:r w:rsidR="0048227D" w:rsidRPr="008E3620">
              <w:rPr>
                <w:sz w:val="18"/>
                <w:szCs w:val="18"/>
              </w:rPr>
              <w:t>)(ii)</w:t>
            </w:r>
            <w:r w:rsidR="00E375E6" w:rsidRPr="008E3620">
              <w:rPr>
                <w:sz w:val="18"/>
                <w:szCs w:val="18"/>
              </w:rPr>
              <w:t>)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AA51E2">
              <w:rPr>
                <w:sz w:val="18"/>
                <w:szCs w:val="18"/>
              </w:rPr>
              <w:t>amounting to US $355,069</w:t>
            </w:r>
            <w:r w:rsidR="0009717F">
              <w:rPr>
                <w:sz w:val="18"/>
                <w:szCs w:val="18"/>
              </w:rPr>
              <w:t xml:space="preserve"> for projects </w:t>
            </w:r>
            <w:r w:rsidR="003250AA">
              <w:rPr>
                <w:sz w:val="18"/>
                <w:szCs w:val="18"/>
              </w:rPr>
              <w:t xml:space="preserve">for </w:t>
            </w:r>
            <w:r w:rsidR="00A324DA">
              <w:rPr>
                <w:sz w:val="18"/>
                <w:szCs w:val="18"/>
              </w:rPr>
              <w:t>Qatar</w:t>
            </w:r>
            <w:r w:rsidR="003250AA">
              <w:rPr>
                <w:sz w:val="18"/>
                <w:szCs w:val="18"/>
              </w:rPr>
              <w:t xml:space="preserve"> and Mozambique, respectively </w:t>
            </w:r>
            <w:r w:rsidR="00173905"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173905"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173905" w:rsidRPr="008E3620">
              <w:rPr>
                <w:sz w:val="18"/>
                <w:szCs w:val="18"/>
              </w:rPr>
              <w:t>needed)</w:t>
            </w:r>
            <w:r w:rsidR="004C30C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DB5B068" w14:textId="77777777" w:rsidR="00541697" w:rsidRPr="008E3620" w:rsidRDefault="00541697" w:rsidP="00D40A04">
            <w:pPr>
              <w:widowControl w:val="0"/>
              <w:jc w:val="right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E3D4B51" w14:textId="59C4E692" w:rsidR="00541697" w:rsidRPr="008E3620" w:rsidRDefault="00AD4B76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518,</w:t>
            </w:r>
            <w:r w:rsidR="002049FE" w:rsidRPr="008E3620">
              <w:rPr>
                <w:sz w:val="18"/>
                <w:szCs w:val="18"/>
                <w:lang w:val="en-US"/>
              </w:rPr>
              <w:t>354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07F2B7B" w14:textId="77777777" w:rsidR="00541697" w:rsidRPr="008E3620" w:rsidRDefault="00541697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9B3EB59" w14:textId="77777777" w:rsidR="00541697" w:rsidRPr="008E3620" w:rsidRDefault="00541697" w:rsidP="00D40A04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867D02" w:rsidRPr="008E3620" w14:paraId="3E112E05" w14:textId="77777777" w:rsidTr="00891204">
        <w:tc>
          <w:tcPr>
            <w:tcW w:w="540" w:type="dxa"/>
          </w:tcPr>
          <w:p w14:paraId="421E526D" w14:textId="6DF03C85" w:rsidR="00867D02" w:rsidRPr="008E3620" w:rsidRDefault="00C56FF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7</w:t>
            </w:r>
          </w:p>
        </w:tc>
        <w:tc>
          <w:tcPr>
            <w:tcW w:w="3870" w:type="dxa"/>
            <w:shd w:val="clear" w:color="auto" w:fill="auto"/>
            <w:noWrap/>
          </w:tcPr>
          <w:p w14:paraId="204CE5F5" w14:textId="0525D811" w:rsidR="00867D02" w:rsidRPr="008E3620" w:rsidRDefault="00480E5D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202</w:t>
            </w:r>
            <w:r w:rsidR="00E67511" w:rsidRPr="008E3620">
              <w:rPr>
                <w:sz w:val="18"/>
                <w:szCs w:val="18"/>
              </w:rPr>
              <w:t>4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core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unit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funding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reflected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202</w:t>
            </w:r>
            <w:r w:rsidR="00E67511" w:rsidRPr="008E3620">
              <w:rPr>
                <w:sz w:val="18"/>
                <w:szCs w:val="18"/>
              </w:rPr>
              <w:t>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accounts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as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deferred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income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(UNIDO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adjust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its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202</w:t>
            </w:r>
            <w:r w:rsidR="00E67511" w:rsidRPr="008E3620">
              <w:rPr>
                <w:sz w:val="18"/>
                <w:szCs w:val="18"/>
              </w:rPr>
              <w:t>4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67D02" w:rsidRPr="008E3620">
              <w:rPr>
                <w:sz w:val="18"/>
                <w:szCs w:val="18"/>
              </w:rPr>
              <w:t>accounts)</w:t>
            </w:r>
            <w:r w:rsidR="00A5282D">
              <w:rPr>
                <w:sz w:val="18"/>
                <w:szCs w:val="18"/>
              </w:rPr>
              <w:t> 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11EB0FC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1788A3D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85C2612" w14:textId="5647C6FB" w:rsidR="00867D02" w:rsidRPr="008E3620" w:rsidRDefault="00E6751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2,264,760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22D4733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867D02" w:rsidRPr="008E3620" w14:paraId="0FA48050" w14:textId="77777777" w:rsidTr="00891204">
        <w:tc>
          <w:tcPr>
            <w:tcW w:w="540" w:type="dxa"/>
          </w:tcPr>
          <w:p w14:paraId="0AD998B3" w14:textId="4B4232E5" w:rsidR="00867D02" w:rsidRPr="008E3620" w:rsidRDefault="00C56FF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8</w:t>
            </w:r>
          </w:p>
        </w:tc>
        <w:tc>
          <w:tcPr>
            <w:tcW w:w="3870" w:type="dxa"/>
            <w:shd w:val="clear" w:color="auto" w:fill="auto"/>
            <w:noWrap/>
          </w:tcPr>
          <w:p w14:paraId="58C3B297" w14:textId="42B3B66B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Interest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for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670575" w:rsidRPr="008E3620">
              <w:rPr>
                <w:sz w:val="18"/>
                <w:szCs w:val="18"/>
              </w:rPr>
              <w:t>China’s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HPMP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deducted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202</w:t>
            </w:r>
            <w:r w:rsidR="00E67511" w:rsidRPr="008E3620">
              <w:rPr>
                <w:sz w:val="18"/>
                <w:szCs w:val="18"/>
              </w:rPr>
              <w:t>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account</w:t>
            </w:r>
            <w:r w:rsidR="00670575" w:rsidRPr="008E3620">
              <w:rPr>
                <w:sz w:val="18"/>
                <w:szCs w:val="18"/>
              </w:rPr>
              <w:t>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but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not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yet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offset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against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approvals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</w:t>
            </w:r>
            <w:r w:rsidR="00FC730C" w:rsidRPr="008E3620">
              <w:rPr>
                <w:sz w:val="18"/>
                <w:szCs w:val="18"/>
              </w:rPr>
              <w:t>UN</w:t>
            </w:r>
            <w:r w:rsidR="00FA3701" w:rsidRPr="008E3620">
              <w:rPr>
                <w:sz w:val="18"/>
                <w:szCs w:val="18"/>
              </w:rPr>
              <w:t>IDO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A3701"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A3701" w:rsidRPr="008E3620">
              <w:rPr>
                <w:sz w:val="18"/>
                <w:szCs w:val="18"/>
              </w:rPr>
              <w:t>adjust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A3701" w:rsidRPr="008E3620">
              <w:rPr>
                <w:sz w:val="18"/>
                <w:szCs w:val="18"/>
              </w:rPr>
              <w:t>its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A3701" w:rsidRPr="008E3620">
              <w:rPr>
                <w:sz w:val="18"/>
                <w:szCs w:val="18"/>
              </w:rPr>
              <w:t>next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A3701" w:rsidRPr="008E3620">
              <w:rPr>
                <w:sz w:val="18"/>
                <w:szCs w:val="18"/>
              </w:rPr>
              <w:t>payment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A3701"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FA3701" w:rsidRPr="008E3620">
              <w:rPr>
                <w:sz w:val="18"/>
                <w:szCs w:val="18"/>
              </w:rPr>
              <w:t>China</w:t>
            </w:r>
            <w:r w:rsidR="00384208">
              <w:rPr>
                <w:sz w:val="18"/>
                <w:szCs w:val="18"/>
              </w:rPr>
              <w:t xml:space="preserve">, and </w:t>
            </w:r>
            <w:r w:rsidR="00F006CD">
              <w:rPr>
                <w:sz w:val="18"/>
                <w:szCs w:val="18"/>
              </w:rPr>
              <w:t>in its 2024 accounts</w:t>
            </w:r>
            <w:r w:rsidRPr="008E3620">
              <w:rPr>
                <w:sz w:val="18"/>
                <w:szCs w:val="18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6A72119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4AD988B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2C1EBE2" w14:textId="05FDB3A3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1</w:t>
            </w:r>
            <w:r w:rsidR="00FA3701" w:rsidRPr="008E3620">
              <w:rPr>
                <w:sz w:val="18"/>
                <w:szCs w:val="18"/>
                <w:lang w:val="en-US"/>
              </w:rPr>
              <w:t>2</w:t>
            </w:r>
            <w:r w:rsidR="00D5496C" w:rsidRPr="008E3620">
              <w:rPr>
                <w:sz w:val="18"/>
                <w:szCs w:val="18"/>
                <w:lang w:val="en-US"/>
              </w:rPr>
              <w:t>1</w:t>
            </w:r>
            <w:r w:rsidR="00FA3701" w:rsidRPr="008E3620">
              <w:rPr>
                <w:sz w:val="18"/>
                <w:szCs w:val="18"/>
                <w:lang w:val="en-US"/>
              </w:rPr>
              <w:t>,</w:t>
            </w:r>
            <w:r w:rsidR="00535C3B" w:rsidRPr="008E3620">
              <w:rPr>
                <w:sz w:val="18"/>
                <w:szCs w:val="18"/>
                <w:lang w:val="en-US"/>
              </w:rPr>
              <w:t>0</w:t>
            </w:r>
            <w:r w:rsidR="00401E1F" w:rsidRPr="008E3620">
              <w:rPr>
                <w:sz w:val="18"/>
                <w:szCs w:val="18"/>
                <w:lang w:val="en-US"/>
              </w:rPr>
              <w:t>92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482F958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</w:rPr>
            </w:pPr>
          </w:p>
        </w:tc>
      </w:tr>
      <w:tr w:rsidR="00223B61" w:rsidRPr="008E3620" w14:paraId="06F7E9CE" w14:textId="77777777" w:rsidTr="00891204">
        <w:tc>
          <w:tcPr>
            <w:tcW w:w="540" w:type="dxa"/>
          </w:tcPr>
          <w:p w14:paraId="115931CC" w14:textId="3DF796C7" w:rsidR="00223B61" w:rsidRPr="008E3620" w:rsidRDefault="00C56FF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9</w:t>
            </w:r>
          </w:p>
        </w:tc>
        <w:tc>
          <w:tcPr>
            <w:tcW w:w="3870" w:type="dxa"/>
            <w:shd w:val="clear" w:color="auto" w:fill="auto"/>
            <w:noWrap/>
          </w:tcPr>
          <w:p w14:paraId="25D820F9" w14:textId="755F0024" w:rsidR="00223B61" w:rsidRPr="008E3620" w:rsidRDefault="00223B61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Interest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income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from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401DD1">
              <w:rPr>
                <w:sz w:val="18"/>
                <w:szCs w:val="18"/>
              </w:rPr>
              <w:t xml:space="preserve">the second and third quarters of </w:t>
            </w:r>
            <w:r w:rsidRPr="008E3620">
              <w:rPr>
                <w:sz w:val="18"/>
                <w:szCs w:val="18"/>
              </w:rPr>
              <w:t>2023</w:t>
            </w:r>
            <w:r w:rsidR="00FB7CBA" w:rsidRPr="008E3620">
              <w:rPr>
                <w:sz w:val="18"/>
                <w:szCs w:val="18"/>
              </w:rPr>
              <w:t>,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53BA7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already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offset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against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approvals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F75BD55" w14:textId="77777777" w:rsidR="00223B61" w:rsidRPr="008E3620" w:rsidRDefault="00223B6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2ED4DA8" w14:textId="77777777" w:rsidR="00223B61" w:rsidRPr="008E3620" w:rsidRDefault="00223B6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4C8EF89" w14:textId="77777777" w:rsidR="00223B61" w:rsidRPr="008E3620" w:rsidRDefault="00223B6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B9A3BE1" w14:textId="2D2FE6C3" w:rsidR="00223B61" w:rsidRPr="008E3620" w:rsidRDefault="00223B61" w:rsidP="00D40A04">
            <w:pPr>
              <w:widowControl w:val="0"/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(1,110,851)</w:t>
            </w:r>
          </w:p>
        </w:tc>
      </w:tr>
      <w:tr w:rsidR="00CB5B48" w:rsidRPr="008E3620" w14:paraId="003C2FF2" w14:textId="77777777" w:rsidTr="00891204">
        <w:tc>
          <w:tcPr>
            <w:tcW w:w="540" w:type="dxa"/>
          </w:tcPr>
          <w:p w14:paraId="15A9EA8C" w14:textId="44970E27" w:rsidR="00CB5B48" w:rsidRPr="008E3620" w:rsidRDefault="00C56FF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10</w:t>
            </w:r>
          </w:p>
        </w:tc>
        <w:tc>
          <w:tcPr>
            <w:tcW w:w="3870" w:type="dxa"/>
            <w:shd w:val="clear" w:color="auto" w:fill="auto"/>
            <w:noWrap/>
          </w:tcPr>
          <w:p w14:paraId="3297B43C" w14:textId="03654E03" w:rsidR="00CB5B48" w:rsidRPr="008E3620" w:rsidRDefault="00612032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Final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interest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223B61" w:rsidRPr="008E3620">
              <w:rPr>
                <w:sz w:val="18"/>
                <w:szCs w:val="18"/>
              </w:rPr>
              <w:t>income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earned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8B4576" w:rsidRPr="008E3620">
              <w:rPr>
                <w:sz w:val="18"/>
                <w:szCs w:val="18"/>
              </w:rPr>
              <w:t>202</w:t>
            </w:r>
            <w:r w:rsidR="00223B61" w:rsidRPr="008E3620">
              <w:rPr>
                <w:sz w:val="18"/>
                <w:szCs w:val="18"/>
              </w:rPr>
              <w:t>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BB378B" w:rsidRPr="008E3620">
              <w:rPr>
                <w:sz w:val="18"/>
                <w:szCs w:val="18"/>
              </w:rPr>
              <w:t>(</w:t>
            </w:r>
            <w:r w:rsidR="00223B61" w:rsidRPr="008E3620">
              <w:rPr>
                <w:sz w:val="18"/>
                <w:szCs w:val="18"/>
              </w:rPr>
              <w:t>Treasurer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223B61"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223B61" w:rsidRPr="008E3620">
              <w:rPr>
                <w:sz w:val="18"/>
                <w:szCs w:val="18"/>
              </w:rPr>
              <w:t>offset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223B61" w:rsidRPr="008E3620">
              <w:rPr>
                <w:sz w:val="18"/>
                <w:szCs w:val="18"/>
              </w:rPr>
              <w:t>against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223B61" w:rsidRPr="008E3620">
              <w:rPr>
                <w:sz w:val="18"/>
                <w:szCs w:val="18"/>
              </w:rPr>
              <w:t>95</w:t>
            </w:r>
            <w:r w:rsidR="00223B61" w:rsidRPr="00F009D4">
              <w:rPr>
                <w:sz w:val="18"/>
                <w:szCs w:val="18"/>
                <w:vertAlign w:val="superscript"/>
              </w:rPr>
              <w:t>th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223B61" w:rsidRPr="008E3620">
              <w:rPr>
                <w:sz w:val="18"/>
                <w:szCs w:val="18"/>
              </w:rPr>
              <w:t>meeting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223B61" w:rsidRPr="008E3620">
              <w:rPr>
                <w:sz w:val="18"/>
                <w:szCs w:val="18"/>
              </w:rPr>
              <w:t>approvals</w:t>
            </w:r>
            <w:r w:rsidR="00BB378B" w:rsidRPr="008E3620">
              <w:rPr>
                <w:sz w:val="18"/>
                <w:szCs w:val="18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0EA1E31" w14:textId="77777777" w:rsidR="00CB5B48" w:rsidRPr="008E3620" w:rsidRDefault="00CB5B48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09500B7" w14:textId="77777777" w:rsidR="00CB5B48" w:rsidRPr="008E3620" w:rsidRDefault="00CB5B48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F4927D3" w14:textId="77777777" w:rsidR="00CB5B48" w:rsidRPr="008E3620" w:rsidRDefault="00CB5B48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489A99A" w14:textId="5A21DC4A" w:rsidR="00CB5B48" w:rsidRPr="008E3620" w:rsidRDefault="00BB378B" w:rsidP="00D40A04">
            <w:pPr>
              <w:widowControl w:val="0"/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(</w:t>
            </w:r>
            <w:r w:rsidR="00842FB3" w:rsidRPr="008E3620">
              <w:rPr>
                <w:sz w:val="18"/>
                <w:szCs w:val="18"/>
              </w:rPr>
              <w:t>705,796</w:t>
            </w:r>
            <w:r w:rsidR="006F5556" w:rsidRPr="008E3620">
              <w:rPr>
                <w:sz w:val="18"/>
                <w:szCs w:val="18"/>
              </w:rPr>
              <w:t>)</w:t>
            </w:r>
          </w:p>
        </w:tc>
      </w:tr>
      <w:tr w:rsidR="00867D02" w:rsidRPr="008E3620" w14:paraId="35DAE836" w14:textId="77777777" w:rsidTr="00891204">
        <w:tc>
          <w:tcPr>
            <w:tcW w:w="540" w:type="dxa"/>
          </w:tcPr>
          <w:p w14:paraId="596A86C2" w14:textId="09A1017D" w:rsidR="00867D02" w:rsidRPr="008E3620" w:rsidRDefault="002049FE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C56FF2" w:rsidRPr="008E3620">
              <w:rPr>
                <w:sz w:val="18"/>
                <w:szCs w:val="18"/>
              </w:rPr>
              <w:t>1</w:t>
            </w:r>
          </w:p>
        </w:tc>
        <w:tc>
          <w:tcPr>
            <w:tcW w:w="3870" w:type="dxa"/>
            <w:shd w:val="clear" w:color="auto" w:fill="auto"/>
            <w:noWrap/>
          </w:tcPr>
          <w:p w14:paraId="66C09957" w14:textId="1D037EF5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  <w:lang w:val="en-GB"/>
              </w:rPr>
              <w:t>Net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approvals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from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the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EF773E" w:rsidRPr="008E3620">
              <w:rPr>
                <w:sz w:val="18"/>
                <w:szCs w:val="18"/>
                <w:lang w:val="en-GB"/>
              </w:rPr>
              <w:t>9</w:t>
            </w:r>
            <w:r w:rsidR="00842FB3" w:rsidRPr="008E3620">
              <w:rPr>
                <w:sz w:val="18"/>
                <w:szCs w:val="18"/>
                <w:lang w:val="en-GB"/>
              </w:rPr>
              <w:t>3</w:t>
            </w:r>
            <w:r w:rsidR="00842FB3" w:rsidRPr="008E3620">
              <w:rPr>
                <w:sz w:val="18"/>
                <w:szCs w:val="18"/>
                <w:vertAlign w:val="superscript"/>
                <w:lang w:val="en-GB"/>
              </w:rPr>
              <w:t>rd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meeting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paid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in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202</w:t>
            </w:r>
            <w:r w:rsidR="005036DB" w:rsidRPr="008E3620">
              <w:rPr>
                <w:sz w:val="18"/>
                <w:szCs w:val="18"/>
                <w:lang w:val="en-GB"/>
              </w:rPr>
              <w:t>4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(</w:t>
            </w:r>
            <w:r w:rsidRPr="008E3620">
              <w:rPr>
                <w:sz w:val="18"/>
                <w:szCs w:val="18"/>
              </w:rPr>
              <w:t>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</w:t>
            </w:r>
            <w:r w:rsidRPr="008E3620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5C788C8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2D722E4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262748C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361DF208" w14:textId="7FF03598" w:rsidR="00867D02" w:rsidRPr="008E3620" w:rsidRDefault="00842FB3" w:rsidP="00D40A04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15,693,401</w:t>
            </w:r>
          </w:p>
        </w:tc>
      </w:tr>
      <w:tr w:rsidR="002E6761" w:rsidRPr="008E3620" w14:paraId="70231A54" w14:textId="77777777" w:rsidTr="00891204">
        <w:tc>
          <w:tcPr>
            <w:tcW w:w="540" w:type="dxa"/>
          </w:tcPr>
          <w:p w14:paraId="1B9FC833" w14:textId="2C014362" w:rsidR="002E6761" w:rsidRPr="008E3620" w:rsidRDefault="004F5C06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333523" w:rsidRPr="008E3620">
              <w:rPr>
                <w:sz w:val="18"/>
                <w:szCs w:val="18"/>
              </w:rPr>
              <w:t>2</w:t>
            </w:r>
          </w:p>
        </w:tc>
        <w:tc>
          <w:tcPr>
            <w:tcW w:w="3870" w:type="dxa"/>
            <w:shd w:val="clear" w:color="auto" w:fill="auto"/>
            <w:noWrap/>
          </w:tcPr>
          <w:p w14:paraId="5BD0094B" w14:textId="2F9DC3DE" w:rsidR="002E6761" w:rsidRPr="008E3620" w:rsidRDefault="00AA7E3C" w:rsidP="00D40A04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Ref</w:t>
            </w:r>
            <w:r w:rsidR="008D1AF6" w:rsidRPr="008E3620">
              <w:rPr>
                <w:sz w:val="18"/>
                <w:szCs w:val="18"/>
                <w:lang w:val="en-GB"/>
              </w:rPr>
              <w:t>und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by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China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to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the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F269C8" w:rsidRPr="008E3620">
              <w:rPr>
                <w:sz w:val="18"/>
                <w:szCs w:val="18"/>
                <w:lang w:val="en-GB"/>
              </w:rPr>
              <w:t>World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F269C8" w:rsidRPr="008E3620">
              <w:rPr>
                <w:sz w:val="18"/>
                <w:szCs w:val="18"/>
                <w:lang w:val="en-GB"/>
              </w:rPr>
              <w:t>Bank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for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the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halon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sector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plan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per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345A97" w:rsidRPr="008E3620">
              <w:rPr>
                <w:sz w:val="18"/>
                <w:szCs w:val="18"/>
                <w:lang w:val="en-GB"/>
              </w:rPr>
              <w:t>decision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87/24(b)</w:t>
            </w:r>
            <w:r w:rsidR="00E05466" w:rsidRPr="008E3620">
              <w:rPr>
                <w:sz w:val="18"/>
                <w:szCs w:val="18"/>
                <w:lang w:val="en-GB"/>
              </w:rPr>
              <w:t>,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E05466" w:rsidRPr="008E3620">
              <w:rPr>
                <w:sz w:val="18"/>
                <w:szCs w:val="18"/>
                <w:lang w:val="en-GB"/>
              </w:rPr>
              <w:t>and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E05466" w:rsidRPr="008E3620">
              <w:rPr>
                <w:sz w:val="18"/>
                <w:szCs w:val="18"/>
                <w:lang w:val="en-GB"/>
              </w:rPr>
              <w:t>paid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E05466" w:rsidRPr="008E3620">
              <w:rPr>
                <w:sz w:val="18"/>
                <w:szCs w:val="18"/>
                <w:lang w:val="en-GB"/>
              </w:rPr>
              <w:t>by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E05466" w:rsidRPr="008E3620">
              <w:rPr>
                <w:sz w:val="18"/>
                <w:szCs w:val="18"/>
                <w:lang w:val="en-GB"/>
              </w:rPr>
              <w:t>the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E05466" w:rsidRPr="008E3620">
              <w:rPr>
                <w:sz w:val="18"/>
                <w:szCs w:val="18"/>
                <w:lang w:val="en-GB"/>
              </w:rPr>
              <w:t>World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E05466" w:rsidRPr="008E3620">
              <w:rPr>
                <w:sz w:val="18"/>
                <w:szCs w:val="18"/>
                <w:lang w:val="en-GB"/>
              </w:rPr>
              <w:t>Bank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E05466" w:rsidRPr="008E3620">
              <w:rPr>
                <w:sz w:val="18"/>
                <w:szCs w:val="18"/>
                <w:lang w:val="en-GB"/>
              </w:rPr>
              <w:t>to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the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Treasurer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in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2022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663B9B" w:rsidRPr="008E3620">
              <w:rPr>
                <w:sz w:val="18"/>
                <w:szCs w:val="18"/>
                <w:lang w:val="en-GB"/>
              </w:rPr>
              <w:t>(no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663B9B" w:rsidRPr="008E3620">
              <w:rPr>
                <w:sz w:val="18"/>
                <w:szCs w:val="18"/>
                <w:lang w:val="en-GB"/>
              </w:rPr>
              <w:t>action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663B9B" w:rsidRPr="008E3620">
              <w:rPr>
                <w:sz w:val="18"/>
                <w:szCs w:val="18"/>
                <w:lang w:val="en-GB"/>
              </w:rPr>
              <w:t>needed)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70167FF" w14:textId="77777777" w:rsidR="002E6761" w:rsidRPr="008E3620" w:rsidRDefault="002E676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BFF9519" w14:textId="77777777" w:rsidR="002E6761" w:rsidRPr="008E3620" w:rsidRDefault="002E676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707DCC3" w14:textId="77777777" w:rsidR="002E6761" w:rsidRPr="008E3620" w:rsidRDefault="002E676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3AD0846" w14:textId="244B1B7C" w:rsidR="002E6761" w:rsidRPr="008E3620" w:rsidRDefault="007A421E" w:rsidP="00D40A04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(8,723,046)</w:t>
            </w:r>
          </w:p>
        </w:tc>
      </w:tr>
      <w:tr w:rsidR="00B55D1C" w:rsidRPr="008E3620" w14:paraId="77DEE949" w14:textId="77777777" w:rsidTr="00891204">
        <w:tc>
          <w:tcPr>
            <w:tcW w:w="540" w:type="dxa"/>
          </w:tcPr>
          <w:p w14:paraId="0735D1F2" w14:textId="1B0E90C4" w:rsidR="007A421E" w:rsidRPr="008E3620" w:rsidRDefault="004F5C06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C56FF2" w:rsidRPr="008E3620">
              <w:rPr>
                <w:sz w:val="18"/>
                <w:szCs w:val="18"/>
              </w:rPr>
              <w:t>3</w:t>
            </w:r>
          </w:p>
        </w:tc>
        <w:tc>
          <w:tcPr>
            <w:tcW w:w="3870" w:type="dxa"/>
            <w:shd w:val="clear" w:color="auto" w:fill="auto"/>
            <w:noWrap/>
          </w:tcPr>
          <w:p w14:paraId="36C3F70C" w14:textId="215B76C3" w:rsidR="007A421E" w:rsidRPr="008E3620" w:rsidRDefault="00575E66" w:rsidP="00D40A04">
            <w:pPr>
              <w:widowControl w:val="0"/>
              <w:jc w:val="left"/>
              <w:rPr>
                <w:color w:val="FF0000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 xml:space="preserve">Payment received from </w:t>
            </w:r>
            <w:r w:rsidR="002B6A77" w:rsidRPr="002B6A77">
              <w:rPr>
                <w:sz w:val="18"/>
                <w:szCs w:val="18"/>
              </w:rPr>
              <w:t>China</w:t>
            </w:r>
            <w:r w:rsidR="00B535A0" w:rsidRPr="002B6A77">
              <w:rPr>
                <w:sz w:val="18"/>
                <w:szCs w:val="18"/>
              </w:rPr>
              <w:t xml:space="preserve"> to the World Bank</w:t>
            </w:r>
            <w:r w:rsidR="002B6A77" w:rsidRPr="002B6A77">
              <w:rPr>
                <w:sz w:val="18"/>
                <w:szCs w:val="18"/>
              </w:rPr>
              <w:t xml:space="preserve"> for stage I of the HPPMP as per decision84/2(b)(vi) (no action needed)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6E961CD" w14:textId="77777777" w:rsidR="007A421E" w:rsidRPr="008E3620" w:rsidRDefault="007A421E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259B22B" w14:textId="77777777" w:rsidR="007A421E" w:rsidRPr="008E3620" w:rsidRDefault="007A421E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614D40C" w14:textId="77777777" w:rsidR="007A421E" w:rsidRPr="008E3620" w:rsidRDefault="007A421E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38177B38" w14:textId="7D9C3E14" w:rsidR="007A421E" w:rsidRPr="008E3620" w:rsidRDefault="00646E42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(133,146)</w:t>
            </w:r>
          </w:p>
        </w:tc>
      </w:tr>
      <w:tr w:rsidR="00AE1511" w:rsidRPr="008E3620" w14:paraId="5B891405" w14:textId="77777777" w:rsidTr="00891204">
        <w:tc>
          <w:tcPr>
            <w:tcW w:w="540" w:type="dxa"/>
          </w:tcPr>
          <w:p w14:paraId="6F1B0A6C" w14:textId="01035695" w:rsidR="00AE1511" w:rsidRPr="008E3620" w:rsidRDefault="00AE1511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333523" w:rsidRPr="008E3620">
              <w:rPr>
                <w:sz w:val="18"/>
                <w:szCs w:val="18"/>
              </w:rPr>
              <w:t>4</w:t>
            </w:r>
          </w:p>
        </w:tc>
        <w:tc>
          <w:tcPr>
            <w:tcW w:w="3870" w:type="dxa"/>
            <w:shd w:val="clear" w:color="auto" w:fill="auto"/>
            <w:noWrap/>
          </w:tcPr>
          <w:p w14:paraId="7B6BCD8A" w14:textId="3DA81C5C" w:rsidR="00AE1511" w:rsidRPr="008E3620" w:rsidRDefault="00E03DAA" w:rsidP="00D40A04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</w:t>
            </w:r>
            <w:r w:rsidR="00D37F4E">
              <w:rPr>
                <w:sz w:val="18"/>
                <w:szCs w:val="18"/>
                <w:lang w:val="en-GB"/>
              </w:rPr>
              <w:t>und</w:t>
            </w:r>
            <w:r>
              <w:rPr>
                <w:sz w:val="18"/>
                <w:szCs w:val="18"/>
                <w:lang w:val="en-GB"/>
              </w:rPr>
              <w:t>s</w:t>
            </w:r>
            <w:r w:rsidR="00D37F4E">
              <w:rPr>
                <w:sz w:val="18"/>
                <w:szCs w:val="18"/>
                <w:lang w:val="en-GB"/>
              </w:rPr>
              <w:t xml:space="preserve"> return</w:t>
            </w:r>
            <w:r>
              <w:rPr>
                <w:sz w:val="18"/>
                <w:szCs w:val="18"/>
                <w:lang w:val="en-GB"/>
              </w:rPr>
              <w:t xml:space="preserve">ed by China </w:t>
            </w:r>
            <w:r w:rsidR="00D37F4E">
              <w:rPr>
                <w:sz w:val="18"/>
                <w:szCs w:val="18"/>
                <w:lang w:val="en-GB"/>
              </w:rPr>
              <w:t>of US $33,907 for CFC production plan</w:t>
            </w:r>
            <w:r w:rsidR="00630195">
              <w:rPr>
                <w:sz w:val="18"/>
                <w:szCs w:val="18"/>
                <w:lang w:val="en-GB"/>
              </w:rPr>
              <w:t>;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D37F4E">
              <w:rPr>
                <w:sz w:val="18"/>
                <w:szCs w:val="18"/>
                <w:lang w:val="en-GB"/>
              </w:rPr>
              <w:t xml:space="preserve">US $280,108 for </w:t>
            </w:r>
            <w:r>
              <w:rPr>
                <w:sz w:val="18"/>
                <w:szCs w:val="18"/>
                <w:lang w:val="en-GB"/>
              </w:rPr>
              <w:t>CFC polyurethane f</w:t>
            </w:r>
            <w:r w:rsidR="00D37F4E">
              <w:rPr>
                <w:sz w:val="18"/>
                <w:szCs w:val="18"/>
                <w:lang w:val="en-GB"/>
              </w:rPr>
              <w:t>oam</w:t>
            </w:r>
            <w:r>
              <w:rPr>
                <w:sz w:val="18"/>
                <w:szCs w:val="18"/>
                <w:lang w:val="en-GB"/>
              </w:rPr>
              <w:t xml:space="preserve"> sector plan; and </w:t>
            </w:r>
            <w:r w:rsidR="00D37F4E">
              <w:rPr>
                <w:sz w:val="18"/>
                <w:szCs w:val="18"/>
                <w:lang w:val="en-GB"/>
              </w:rPr>
              <w:t xml:space="preserve">US $22,119 </w:t>
            </w:r>
            <w:r w:rsidR="00630195">
              <w:rPr>
                <w:sz w:val="18"/>
                <w:szCs w:val="18"/>
                <w:lang w:val="en-GB"/>
              </w:rPr>
              <w:t>as</w:t>
            </w:r>
            <w:r w:rsidR="004940C8">
              <w:rPr>
                <w:sz w:val="18"/>
                <w:szCs w:val="18"/>
                <w:lang w:val="en-GB"/>
              </w:rPr>
              <w:t xml:space="preserve"> interest</w:t>
            </w:r>
            <w:r w:rsidR="00C8674A">
              <w:rPr>
                <w:sz w:val="18"/>
                <w:szCs w:val="18"/>
                <w:lang w:val="en-GB"/>
              </w:rPr>
              <w:t xml:space="preserve"> for </w:t>
            </w:r>
            <w:r w:rsidR="00850E84">
              <w:rPr>
                <w:sz w:val="18"/>
                <w:szCs w:val="18"/>
                <w:lang w:val="en-GB"/>
              </w:rPr>
              <w:t xml:space="preserve">the </w:t>
            </w:r>
            <w:r w:rsidR="00884FDB">
              <w:rPr>
                <w:sz w:val="18"/>
                <w:szCs w:val="18"/>
                <w:lang w:val="en-GB"/>
              </w:rPr>
              <w:t>“</w:t>
            </w:r>
            <w:r w:rsidR="00C8674A">
              <w:rPr>
                <w:sz w:val="18"/>
                <w:szCs w:val="18"/>
                <w:lang w:val="en-GB"/>
              </w:rPr>
              <w:t>ODS IV</w:t>
            </w:r>
            <w:r w:rsidR="00CF06AE">
              <w:rPr>
                <w:sz w:val="18"/>
                <w:szCs w:val="18"/>
                <w:lang w:val="en-GB"/>
              </w:rPr>
              <w:t>”</w:t>
            </w:r>
            <w:r w:rsidR="00C8674A">
              <w:rPr>
                <w:sz w:val="18"/>
                <w:szCs w:val="18"/>
                <w:lang w:val="en-GB"/>
              </w:rPr>
              <w:t xml:space="preserve"> accoun</w:t>
            </w:r>
            <w:r w:rsidR="00EA42AB">
              <w:rPr>
                <w:sz w:val="18"/>
                <w:szCs w:val="18"/>
                <w:lang w:val="en-GB"/>
              </w:rPr>
              <w:t>t</w:t>
            </w:r>
            <w:r w:rsidR="00C8674A">
              <w:rPr>
                <w:sz w:val="18"/>
                <w:szCs w:val="18"/>
                <w:lang w:val="en-GB"/>
              </w:rPr>
              <w:t xml:space="preserve"> </w:t>
            </w:r>
            <w:r w:rsidR="0048257A" w:rsidRPr="008E3620">
              <w:rPr>
                <w:sz w:val="18"/>
                <w:szCs w:val="18"/>
                <w:lang w:val="en-GB"/>
              </w:rPr>
              <w:t>(no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48257A" w:rsidRPr="008E3620">
              <w:rPr>
                <w:sz w:val="18"/>
                <w:szCs w:val="18"/>
                <w:lang w:val="en-GB"/>
              </w:rPr>
              <w:t>action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48257A" w:rsidRPr="008E3620">
              <w:rPr>
                <w:sz w:val="18"/>
                <w:szCs w:val="18"/>
                <w:lang w:val="en-GB"/>
              </w:rPr>
              <w:t>needed)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1B90E28" w14:textId="77777777" w:rsidR="00AE1511" w:rsidRPr="008E3620" w:rsidRDefault="00AE1511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3610B71" w14:textId="77777777" w:rsidR="00AE1511" w:rsidRPr="008E3620" w:rsidRDefault="00AE1511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D00D215" w14:textId="77777777" w:rsidR="00AE1511" w:rsidRPr="008E3620" w:rsidRDefault="00AE1511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38835E9" w14:textId="7BF9AEA1" w:rsidR="00AE1511" w:rsidRPr="008E3620" w:rsidRDefault="0048257A" w:rsidP="00D40A04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(336,134)</w:t>
            </w:r>
          </w:p>
        </w:tc>
      </w:tr>
      <w:tr w:rsidR="0048257A" w:rsidRPr="008E3620" w14:paraId="5D5FCE78" w14:textId="77777777" w:rsidTr="00891204">
        <w:tc>
          <w:tcPr>
            <w:tcW w:w="540" w:type="dxa"/>
          </w:tcPr>
          <w:p w14:paraId="6CBA64A7" w14:textId="16D5F38B" w:rsidR="0048257A" w:rsidRPr="008E3620" w:rsidRDefault="0048257A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333523" w:rsidRPr="008E3620">
              <w:rPr>
                <w:sz w:val="18"/>
                <w:szCs w:val="18"/>
              </w:rPr>
              <w:t>5</w:t>
            </w:r>
          </w:p>
        </w:tc>
        <w:tc>
          <w:tcPr>
            <w:tcW w:w="3870" w:type="dxa"/>
            <w:shd w:val="clear" w:color="auto" w:fill="auto"/>
            <w:noWrap/>
          </w:tcPr>
          <w:p w14:paraId="45B44B23" w14:textId="7554BA5A" w:rsidR="0048257A" w:rsidRPr="008E3620" w:rsidRDefault="0048257A" w:rsidP="00D40A04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Foreign</w:t>
            </w:r>
            <w:r w:rsidR="0095384A" w:rsidRPr="008E3620">
              <w:rPr>
                <w:sz w:val="18"/>
                <w:szCs w:val="18"/>
                <w:lang w:val="en-GB"/>
              </w:rPr>
              <w:t>-</w:t>
            </w:r>
            <w:r w:rsidRPr="008E3620">
              <w:rPr>
                <w:sz w:val="18"/>
                <w:szCs w:val="18"/>
                <w:lang w:val="en-GB"/>
              </w:rPr>
              <w:t>exchange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gain</w:t>
            </w:r>
            <w:r w:rsidR="00FB7CBA" w:rsidRPr="008E3620">
              <w:rPr>
                <w:sz w:val="18"/>
                <w:szCs w:val="18"/>
                <w:lang w:val="en-GB"/>
              </w:rPr>
              <w:t>s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from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95384A" w:rsidRPr="008E3620">
              <w:rPr>
                <w:sz w:val="18"/>
                <w:szCs w:val="18"/>
                <w:lang w:val="en-GB"/>
              </w:rPr>
              <w:t>Thailand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14338A">
              <w:rPr>
                <w:sz w:val="18"/>
                <w:szCs w:val="18"/>
                <w:lang w:val="en-GB"/>
              </w:rPr>
              <w:t>c</w:t>
            </w:r>
            <w:r w:rsidR="0095384A" w:rsidRPr="008E3620">
              <w:rPr>
                <w:sz w:val="18"/>
                <w:szCs w:val="18"/>
                <w:lang w:val="en-GB"/>
              </w:rPr>
              <w:t>hiller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14338A">
              <w:rPr>
                <w:sz w:val="18"/>
                <w:szCs w:val="18"/>
                <w:lang w:val="en-GB"/>
              </w:rPr>
              <w:lastRenderedPageBreak/>
              <w:t>p</w:t>
            </w:r>
            <w:r w:rsidR="0095384A" w:rsidRPr="008E3620">
              <w:rPr>
                <w:sz w:val="18"/>
                <w:szCs w:val="18"/>
                <w:lang w:val="en-GB"/>
              </w:rPr>
              <w:t>roject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95384A" w:rsidRPr="008E3620">
              <w:rPr>
                <w:sz w:val="18"/>
                <w:szCs w:val="18"/>
                <w:lang w:val="en-GB"/>
              </w:rPr>
              <w:t>(THA/REF/26/INV/104)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95384A" w:rsidRPr="008E3620">
              <w:rPr>
                <w:sz w:val="18"/>
                <w:szCs w:val="18"/>
                <w:lang w:val="en-GB"/>
              </w:rPr>
              <w:t>(no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95384A" w:rsidRPr="008E3620">
              <w:rPr>
                <w:sz w:val="18"/>
                <w:szCs w:val="18"/>
                <w:lang w:val="en-GB"/>
              </w:rPr>
              <w:t>action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95384A" w:rsidRPr="008E3620">
              <w:rPr>
                <w:sz w:val="18"/>
                <w:szCs w:val="18"/>
                <w:lang w:val="en-GB"/>
              </w:rPr>
              <w:t>needed)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0B349EB" w14:textId="77777777" w:rsidR="0048257A" w:rsidRPr="008E3620" w:rsidRDefault="0048257A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69278BCB" w14:textId="77777777" w:rsidR="0048257A" w:rsidRPr="008E3620" w:rsidRDefault="0048257A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D2AD944" w14:textId="77777777" w:rsidR="0048257A" w:rsidRPr="008E3620" w:rsidRDefault="0048257A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5FDDDC78" w14:textId="4B50013F" w:rsidR="0048257A" w:rsidRPr="008E3620" w:rsidRDefault="0095384A" w:rsidP="00D40A04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(154,177)</w:t>
            </w:r>
          </w:p>
        </w:tc>
      </w:tr>
      <w:tr w:rsidR="00D137DF" w:rsidRPr="008E3620" w14:paraId="5AB65E1C" w14:textId="77777777" w:rsidTr="00891204">
        <w:tc>
          <w:tcPr>
            <w:tcW w:w="540" w:type="dxa"/>
          </w:tcPr>
          <w:p w14:paraId="112AA7F2" w14:textId="22621A63" w:rsidR="00D137DF" w:rsidRPr="008E3620" w:rsidRDefault="00D137DF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333523" w:rsidRPr="008E3620">
              <w:rPr>
                <w:sz w:val="18"/>
                <w:szCs w:val="18"/>
              </w:rPr>
              <w:t>6</w:t>
            </w:r>
          </w:p>
        </w:tc>
        <w:tc>
          <w:tcPr>
            <w:tcW w:w="3870" w:type="dxa"/>
            <w:shd w:val="clear" w:color="auto" w:fill="auto"/>
            <w:noWrap/>
          </w:tcPr>
          <w:p w14:paraId="2C79AD2E" w14:textId="65D93892" w:rsidR="00D137DF" w:rsidRPr="008E3620" w:rsidRDefault="00D137DF" w:rsidP="00D40A04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Funds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returned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by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Philippines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after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closure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of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an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ODS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="00FB7CBA" w:rsidRPr="008E3620">
              <w:rPr>
                <w:sz w:val="18"/>
                <w:szCs w:val="18"/>
                <w:lang w:val="en-GB"/>
              </w:rPr>
              <w:t>phase-out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project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(no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action</w:t>
            </w:r>
            <w:r w:rsidR="005C76AE" w:rsidRPr="008E3620">
              <w:rPr>
                <w:sz w:val="18"/>
                <w:szCs w:val="18"/>
                <w:lang w:val="en-GB"/>
              </w:rPr>
              <w:t xml:space="preserve"> </w:t>
            </w:r>
            <w:r w:rsidRPr="008E3620">
              <w:rPr>
                <w:sz w:val="18"/>
                <w:szCs w:val="18"/>
                <w:lang w:val="en-GB"/>
              </w:rPr>
              <w:t>needed)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2F59560" w14:textId="77777777" w:rsidR="00D137DF" w:rsidRPr="008E3620" w:rsidRDefault="00D137DF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27071A5" w14:textId="77777777" w:rsidR="00D137DF" w:rsidRPr="008E3620" w:rsidRDefault="00D137DF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EC4A4C1" w14:textId="77777777" w:rsidR="00D137DF" w:rsidRPr="008E3620" w:rsidRDefault="00D137DF" w:rsidP="00D40A04">
            <w:pPr>
              <w:widowControl w:val="0"/>
              <w:jc w:val="right"/>
              <w:rPr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8F14378" w14:textId="60C7CFD0" w:rsidR="00D137DF" w:rsidRPr="008E3620" w:rsidRDefault="00D137DF" w:rsidP="00D40A04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(31,849)</w:t>
            </w:r>
          </w:p>
        </w:tc>
      </w:tr>
      <w:tr w:rsidR="005F3735" w:rsidRPr="008E3620" w14:paraId="2B973C04" w14:textId="77777777" w:rsidTr="00891204">
        <w:tc>
          <w:tcPr>
            <w:tcW w:w="540" w:type="dxa"/>
          </w:tcPr>
          <w:p w14:paraId="3774FC21" w14:textId="5E4ADD19" w:rsidR="008279B9" w:rsidRPr="008E3620" w:rsidRDefault="004F5C06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333523" w:rsidRPr="008E3620">
              <w:rPr>
                <w:sz w:val="18"/>
                <w:szCs w:val="18"/>
              </w:rPr>
              <w:t>7</w:t>
            </w:r>
          </w:p>
        </w:tc>
        <w:tc>
          <w:tcPr>
            <w:tcW w:w="3870" w:type="dxa"/>
            <w:shd w:val="clear" w:color="auto" w:fill="auto"/>
            <w:noWrap/>
          </w:tcPr>
          <w:p w14:paraId="1DF95DE6" w14:textId="5A4EED65" w:rsidR="008279B9" w:rsidRPr="008E3620" w:rsidRDefault="00712026" w:rsidP="00D40A04">
            <w:pPr>
              <w:widowControl w:val="0"/>
              <w:jc w:val="left"/>
              <w:rPr>
                <w:sz w:val="18"/>
                <w:szCs w:val="18"/>
                <w:lang w:val="en-GB"/>
              </w:rPr>
            </w:pPr>
            <w:r w:rsidRPr="00712026">
              <w:rPr>
                <w:sz w:val="18"/>
                <w:szCs w:val="18"/>
              </w:rPr>
              <w:t>Cumulative interest accrued during stage I and stage II of the HPMP and stage II of the HPPMP</w:t>
            </w:r>
            <w:r w:rsidR="002C1B4F">
              <w:rPr>
                <w:sz w:val="18"/>
                <w:szCs w:val="18"/>
              </w:rPr>
              <w:t xml:space="preserve"> for China</w:t>
            </w:r>
            <w:r w:rsidRPr="00712026">
              <w:rPr>
                <w:sz w:val="18"/>
                <w:szCs w:val="18"/>
              </w:rPr>
              <w:t xml:space="preserve"> reported in the accounts, but already offset against approvals. This amount also includes </w:t>
            </w:r>
            <w:r w:rsidR="003B1B73">
              <w:rPr>
                <w:sz w:val="18"/>
                <w:szCs w:val="18"/>
              </w:rPr>
              <w:t>f</w:t>
            </w:r>
            <w:r w:rsidR="00713338">
              <w:rPr>
                <w:sz w:val="18"/>
                <w:szCs w:val="18"/>
              </w:rPr>
              <w:t xml:space="preserve">unds returned by </w:t>
            </w:r>
            <w:r w:rsidR="002C1B4F">
              <w:rPr>
                <w:sz w:val="18"/>
                <w:szCs w:val="18"/>
              </w:rPr>
              <w:t xml:space="preserve">China </w:t>
            </w:r>
            <w:r w:rsidRPr="00712026">
              <w:rPr>
                <w:sz w:val="18"/>
                <w:szCs w:val="18"/>
              </w:rPr>
              <w:t xml:space="preserve">of </w:t>
            </w:r>
            <w:r w:rsidR="008B4B5F">
              <w:rPr>
                <w:sz w:val="18"/>
                <w:szCs w:val="18"/>
              </w:rPr>
              <w:t xml:space="preserve">US </w:t>
            </w:r>
            <w:r w:rsidRPr="00712026">
              <w:rPr>
                <w:sz w:val="18"/>
                <w:szCs w:val="18"/>
              </w:rPr>
              <w:t>$2,787 as per decision 91/70(d)(i) (no action needed).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02940737" w14:textId="77777777" w:rsidR="008279B9" w:rsidRPr="008E3620" w:rsidRDefault="008279B9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3E5877A" w14:textId="77777777" w:rsidR="008279B9" w:rsidRPr="008E3620" w:rsidRDefault="008279B9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78AF32C" w14:textId="77777777" w:rsidR="008279B9" w:rsidRPr="008E3620" w:rsidRDefault="008279B9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89F8AA8" w14:textId="6F311741" w:rsidR="008279B9" w:rsidRPr="008E3620" w:rsidRDefault="00D94908" w:rsidP="00D40A04">
            <w:pPr>
              <w:widowControl w:val="0"/>
              <w:jc w:val="right"/>
              <w:rPr>
                <w:sz w:val="18"/>
                <w:szCs w:val="18"/>
                <w:lang w:val="en-GB"/>
              </w:rPr>
            </w:pPr>
            <w:r w:rsidRPr="008E3620">
              <w:rPr>
                <w:sz w:val="18"/>
                <w:szCs w:val="18"/>
                <w:lang w:val="en-GB"/>
              </w:rPr>
              <w:t>93,272</w:t>
            </w:r>
          </w:p>
        </w:tc>
      </w:tr>
      <w:tr w:rsidR="00867D02" w:rsidRPr="008E3620" w14:paraId="6BAA50FD" w14:textId="77777777" w:rsidTr="00891204">
        <w:tc>
          <w:tcPr>
            <w:tcW w:w="540" w:type="dxa"/>
          </w:tcPr>
          <w:p w14:paraId="2A0B2826" w14:textId="1AB48A02" w:rsidR="00867D02" w:rsidRPr="008E3620" w:rsidRDefault="00867D0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333523" w:rsidRPr="008E3620">
              <w:rPr>
                <w:sz w:val="18"/>
                <w:szCs w:val="18"/>
              </w:rPr>
              <w:t>8</w:t>
            </w:r>
          </w:p>
        </w:tc>
        <w:tc>
          <w:tcPr>
            <w:tcW w:w="3870" w:type="dxa"/>
            <w:shd w:val="clear" w:color="auto" w:fill="auto"/>
            <w:noWrap/>
          </w:tcPr>
          <w:p w14:paraId="09100D0E" w14:textId="58CA41E3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Standing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reconciling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item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Japan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bilateral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contribution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(THA/PHA/68/TAS/</w:t>
            </w:r>
            <w:proofErr w:type="gramStart"/>
            <w:r w:rsidRPr="008E3620">
              <w:rPr>
                <w:sz w:val="18"/>
                <w:szCs w:val="18"/>
              </w:rPr>
              <w:t>158)*</w:t>
            </w:r>
            <w:proofErr w:type="gramEnd"/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47D17DFE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ADB640C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D99F3FA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7631B2EE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(342,350)</w:t>
            </w:r>
          </w:p>
        </w:tc>
      </w:tr>
      <w:tr w:rsidR="00867D02" w:rsidRPr="008E3620" w14:paraId="0B95CA05" w14:textId="77777777" w:rsidTr="00891204">
        <w:tc>
          <w:tcPr>
            <w:tcW w:w="540" w:type="dxa"/>
          </w:tcPr>
          <w:p w14:paraId="7FF1F5EA" w14:textId="16D15B26" w:rsidR="00867D02" w:rsidRPr="008E3620" w:rsidRDefault="00867D02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  <w:r w:rsidR="00333523" w:rsidRPr="008E3620">
              <w:rPr>
                <w:sz w:val="18"/>
                <w:szCs w:val="18"/>
              </w:rPr>
              <w:t>9</w:t>
            </w:r>
          </w:p>
        </w:tc>
        <w:tc>
          <w:tcPr>
            <w:tcW w:w="3870" w:type="dxa"/>
            <w:shd w:val="clear" w:color="auto" w:fill="auto"/>
            <w:noWrap/>
          </w:tcPr>
          <w:p w14:paraId="23B11378" w14:textId="5DEE8CFE" w:rsidR="00CB6C12" w:rsidRDefault="00867D02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Standing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reconciling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item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Japan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bilateral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contributions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(VIE/PHA/76/TAS/71</w:t>
            </w:r>
            <w:r w:rsidR="00E2356C">
              <w:rPr>
                <w:sz w:val="18"/>
                <w:szCs w:val="18"/>
              </w:rPr>
              <w:t>,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VIE/PHA/84/INV/75</w:t>
            </w:r>
            <w:r w:rsidR="00E2356C">
              <w:rPr>
                <w:sz w:val="18"/>
                <w:szCs w:val="18"/>
              </w:rPr>
              <w:t xml:space="preserve"> and </w:t>
            </w:r>
          </w:p>
          <w:p w14:paraId="00740387" w14:textId="1DEFB783" w:rsidR="00867D02" w:rsidRPr="008E3620" w:rsidRDefault="00E2356C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E2356C">
              <w:rPr>
                <w:sz w:val="18"/>
                <w:szCs w:val="18"/>
                <w:lang w:val="en-US"/>
              </w:rPr>
              <w:t>VIE/PHA/87/INV/</w:t>
            </w:r>
            <w:proofErr w:type="gramStart"/>
            <w:r w:rsidRPr="00E2356C">
              <w:rPr>
                <w:sz w:val="18"/>
                <w:szCs w:val="18"/>
                <w:lang w:val="en-US"/>
              </w:rPr>
              <w:t>79</w:t>
            </w:r>
            <w:r w:rsidR="00CB6C12">
              <w:rPr>
                <w:sz w:val="18"/>
                <w:szCs w:val="18"/>
                <w:lang w:val="en-US"/>
              </w:rPr>
              <w:t>)</w:t>
            </w:r>
            <w:r w:rsidR="00867D02" w:rsidRPr="008E3620"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7DB80CB5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8CC8494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906D457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60CFEC0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(234,170)</w:t>
            </w:r>
          </w:p>
        </w:tc>
      </w:tr>
      <w:tr w:rsidR="00867D02" w:rsidRPr="008E3620" w14:paraId="230D082B" w14:textId="77777777" w:rsidTr="00891204">
        <w:tc>
          <w:tcPr>
            <w:tcW w:w="540" w:type="dxa"/>
          </w:tcPr>
          <w:p w14:paraId="0C73D31F" w14:textId="3E543750" w:rsidR="00867D02" w:rsidRPr="008E3620" w:rsidRDefault="00333523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20</w:t>
            </w:r>
          </w:p>
        </w:tc>
        <w:tc>
          <w:tcPr>
            <w:tcW w:w="3870" w:type="dxa"/>
            <w:shd w:val="clear" w:color="auto" w:fill="auto"/>
            <w:noWrap/>
          </w:tcPr>
          <w:p w14:paraId="527713AB" w14:textId="2E6028F3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Standing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reconciling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item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Sweden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bilateral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contribution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(THA/HAL/29/TAS/</w:t>
            </w:r>
            <w:proofErr w:type="gramStart"/>
            <w:r w:rsidRPr="008E3620">
              <w:rPr>
                <w:sz w:val="18"/>
                <w:szCs w:val="18"/>
              </w:rPr>
              <w:t>120)*</w:t>
            </w:r>
            <w:proofErr w:type="gramEnd"/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3D3A64EF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043EE830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C5E3839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459FEB27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(225,985)</w:t>
            </w:r>
          </w:p>
        </w:tc>
      </w:tr>
      <w:tr w:rsidR="00867D02" w:rsidRPr="008E3620" w14:paraId="7C087BA4" w14:textId="77777777" w:rsidTr="00891204">
        <w:tc>
          <w:tcPr>
            <w:tcW w:w="540" w:type="dxa"/>
          </w:tcPr>
          <w:p w14:paraId="45FF1AA9" w14:textId="46073B5F" w:rsidR="00867D02" w:rsidRPr="008E3620" w:rsidRDefault="00D94908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</w:t>
            </w:r>
            <w:r w:rsidR="00333523" w:rsidRPr="008E3620">
              <w:rPr>
                <w:sz w:val="18"/>
                <w:szCs w:val="18"/>
              </w:rPr>
              <w:t>1</w:t>
            </w:r>
          </w:p>
        </w:tc>
        <w:tc>
          <w:tcPr>
            <w:tcW w:w="3870" w:type="dxa"/>
            <w:shd w:val="clear" w:color="auto" w:fill="auto"/>
            <w:noWrap/>
          </w:tcPr>
          <w:p w14:paraId="66AE9258" w14:textId="6E0A1CD9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Standing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reconciling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item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United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America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bilateral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contribution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(CPR/PRO/44/INV/</w:t>
            </w:r>
            <w:proofErr w:type="gramStart"/>
            <w:r w:rsidRPr="008E3620">
              <w:rPr>
                <w:sz w:val="18"/>
                <w:szCs w:val="18"/>
              </w:rPr>
              <w:t>425)*</w:t>
            </w:r>
            <w:proofErr w:type="gramEnd"/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523128B6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2F3B9CA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B2B54E6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6864BF36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(5,375,000)</w:t>
            </w:r>
          </w:p>
        </w:tc>
      </w:tr>
      <w:tr w:rsidR="00867D02" w:rsidRPr="008E3620" w14:paraId="3B88E744" w14:textId="77777777" w:rsidTr="00891204">
        <w:tc>
          <w:tcPr>
            <w:tcW w:w="540" w:type="dxa"/>
          </w:tcPr>
          <w:p w14:paraId="6C7C3A89" w14:textId="4DE23CDA" w:rsidR="00867D02" w:rsidRPr="008E3620" w:rsidRDefault="00D94908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</w:t>
            </w:r>
            <w:r w:rsidR="00333523" w:rsidRPr="008E3620">
              <w:rPr>
                <w:sz w:val="18"/>
                <w:szCs w:val="18"/>
              </w:rPr>
              <w:t>2</w:t>
            </w:r>
          </w:p>
        </w:tc>
        <w:tc>
          <w:tcPr>
            <w:tcW w:w="3870" w:type="dxa"/>
            <w:shd w:val="clear" w:color="auto" w:fill="auto"/>
            <w:noWrap/>
          </w:tcPr>
          <w:p w14:paraId="74DE92A0" w14:textId="182C5621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Standing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reconciling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item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United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America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bilateral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contribution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(CPR/PRO/47/INV/</w:t>
            </w:r>
            <w:proofErr w:type="gramStart"/>
            <w:r w:rsidRPr="008E3620">
              <w:rPr>
                <w:sz w:val="18"/>
                <w:szCs w:val="18"/>
              </w:rPr>
              <w:t>439)*</w:t>
            </w:r>
            <w:proofErr w:type="gramEnd"/>
            <w:r w:rsidR="005C76AE" w:rsidRPr="008E362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9AC03E1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71D9D09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461E5B5B" w14:textId="77777777" w:rsidR="00867D02" w:rsidRPr="008E3620" w:rsidRDefault="00867D02" w:rsidP="00D40A04">
            <w:pPr>
              <w:widowControl w:val="0"/>
              <w:jc w:val="right"/>
              <w:rPr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15A379EB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(5,375,000)</w:t>
            </w:r>
          </w:p>
        </w:tc>
      </w:tr>
      <w:tr w:rsidR="00867D02" w:rsidRPr="008E3620" w14:paraId="2DCE6098" w14:textId="77777777" w:rsidTr="00891204">
        <w:tc>
          <w:tcPr>
            <w:tcW w:w="540" w:type="dxa"/>
          </w:tcPr>
          <w:p w14:paraId="0E1CECB4" w14:textId="3005B821" w:rsidR="00867D02" w:rsidRPr="008E3620" w:rsidRDefault="00D94908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</w:t>
            </w:r>
            <w:r w:rsidR="00333523" w:rsidRPr="008E3620">
              <w:rPr>
                <w:sz w:val="18"/>
                <w:szCs w:val="18"/>
              </w:rPr>
              <w:t>3</w:t>
            </w:r>
          </w:p>
        </w:tc>
        <w:tc>
          <w:tcPr>
            <w:tcW w:w="3870" w:type="dxa"/>
            <w:shd w:val="clear" w:color="auto" w:fill="auto"/>
            <w:noWrap/>
          </w:tcPr>
          <w:p w14:paraId="06B1766F" w14:textId="6EBF8B2B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Standing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reconciling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item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Thailand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chiller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project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(THA/REF/26/INV/</w:t>
            </w:r>
            <w:proofErr w:type="gramStart"/>
            <w:r w:rsidRPr="008E3620">
              <w:rPr>
                <w:sz w:val="18"/>
                <w:szCs w:val="18"/>
              </w:rPr>
              <w:t>104)*</w:t>
            </w:r>
            <w:proofErr w:type="gramEnd"/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11926E9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1CF6A764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3D806CA3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2D483BB" w14:textId="77777777" w:rsidR="00867D02" w:rsidRPr="008E3620" w:rsidRDefault="00867D02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(1,198,946)</w:t>
            </w:r>
          </w:p>
        </w:tc>
      </w:tr>
      <w:tr w:rsidR="00867D02" w:rsidRPr="008E3620" w14:paraId="740C308E" w14:textId="77777777" w:rsidTr="00891204">
        <w:tc>
          <w:tcPr>
            <w:tcW w:w="540" w:type="dxa"/>
          </w:tcPr>
          <w:p w14:paraId="615C81E2" w14:textId="4796EAA8" w:rsidR="00867D02" w:rsidRPr="008E3620" w:rsidRDefault="0000217C" w:rsidP="00D40A04">
            <w:pPr>
              <w:widowControl w:val="0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</w:t>
            </w:r>
            <w:r w:rsidR="00333523" w:rsidRPr="008E3620">
              <w:rPr>
                <w:sz w:val="18"/>
                <w:szCs w:val="18"/>
              </w:rPr>
              <w:t>4</w:t>
            </w:r>
          </w:p>
        </w:tc>
        <w:tc>
          <w:tcPr>
            <w:tcW w:w="3870" w:type="dxa"/>
            <w:shd w:val="clear" w:color="auto" w:fill="auto"/>
            <w:noWrap/>
          </w:tcPr>
          <w:p w14:paraId="34EFA3B4" w14:textId="06303B1A" w:rsidR="00867D02" w:rsidRPr="008E3620" w:rsidRDefault="00867D02" w:rsidP="00D40A04">
            <w:pPr>
              <w:widowControl w:val="0"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Total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(rows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D94908" w:rsidRPr="008E3620">
              <w:rPr>
                <w:sz w:val="18"/>
                <w:szCs w:val="18"/>
              </w:rPr>
              <w:t>2</w:t>
            </w:r>
            <w:r w:rsidR="00333523" w:rsidRPr="008E3620">
              <w:rPr>
                <w:sz w:val="18"/>
                <w:szCs w:val="18"/>
              </w:rPr>
              <w:t>3</w:t>
            </w:r>
            <w:r w:rsidRPr="008E3620">
              <w:rPr>
                <w:sz w:val="18"/>
                <w:szCs w:val="18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6867F9BE" w14:textId="69238AB5" w:rsidR="00867D02" w:rsidRPr="008E3620" w:rsidRDefault="00A971C0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color w:val="000000"/>
                <w:sz w:val="18"/>
                <w:szCs w:val="18"/>
              </w:rPr>
              <w:t>893,573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77E4E78E" w14:textId="77777777" w:rsidR="00867D02" w:rsidRPr="008E3620" w:rsidRDefault="00093411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23942441" w14:textId="766A9E3A" w:rsidR="00867D02" w:rsidRPr="008E3620" w:rsidRDefault="00E67511" w:rsidP="00D40A04">
            <w:pPr>
              <w:widowControl w:val="0"/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2,385,852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053F9A39" w14:textId="32502798" w:rsidR="00867D02" w:rsidRPr="008E3620" w:rsidRDefault="00D94908" w:rsidP="00D40A04">
            <w:pPr>
              <w:widowControl w:val="0"/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(8,159,777)</w:t>
            </w:r>
          </w:p>
        </w:tc>
      </w:tr>
      <w:tr w:rsidR="00867D02" w:rsidRPr="008E3620" w14:paraId="069BE631" w14:textId="77777777" w:rsidTr="00891204">
        <w:tc>
          <w:tcPr>
            <w:tcW w:w="540" w:type="dxa"/>
          </w:tcPr>
          <w:p w14:paraId="12AFAC1A" w14:textId="536CE152" w:rsidR="00867D02" w:rsidRPr="008E3620" w:rsidRDefault="00AE6807" w:rsidP="00D40A04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2</w:t>
            </w:r>
            <w:r w:rsidR="00333523" w:rsidRPr="008E3620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870" w:type="dxa"/>
            <w:shd w:val="clear" w:color="auto" w:fill="auto"/>
            <w:noWrap/>
          </w:tcPr>
          <w:p w14:paraId="786A264D" w14:textId="0FD813FD" w:rsidR="00867D02" w:rsidRPr="008E3620" w:rsidRDefault="00867D02" w:rsidP="00D40A04">
            <w:pPr>
              <w:pStyle w:val="Heading1"/>
              <w:widowControl w:val="0"/>
              <w:numPr>
                <w:ilvl w:val="0"/>
                <w:numId w:val="0"/>
              </w:numPr>
              <w:spacing w:after="0"/>
              <w:jc w:val="left"/>
              <w:rPr>
                <w:b/>
                <w:sz w:val="18"/>
                <w:szCs w:val="18"/>
                <w:lang w:val="en-US"/>
              </w:rPr>
            </w:pPr>
            <w:r w:rsidRPr="008E3620">
              <w:rPr>
                <w:b/>
                <w:sz w:val="18"/>
                <w:szCs w:val="18"/>
              </w:rPr>
              <w:t>Difference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Pr="008E3620">
              <w:rPr>
                <w:b/>
                <w:sz w:val="18"/>
                <w:szCs w:val="18"/>
              </w:rPr>
              <w:t>(row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Pr="008E3620">
              <w:rPr>
                <w:b/>
                <w:sz w:val="18"/>
                <w:szCs w:val="18"/>
              </w:rPr>
              <w:t>1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Pr="008E3620">
              <w:rPr>
                <w:b/>
                <w:sz w:val="18"/>
                <w:szCs w:val="18"/>
              </w:rPr>
              <w:t>minus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Pr="008E3620">
              <w:rPr>
                <w:b/>
                <w:sz w:val="18"/>
                <w:szCs w:val="18"/>
              </w:rPr>
              <w:t>row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="0000217C" w:rsidRPr="008E3620">
              <w:rPr>
                <w:b/>
                <w:sz w:val="18"/>
                <w:szCs w:val="18"/>
              </w:rPr>
              <w:t>2</w:t>
            </w:r>
            <w:r w:rsidR="00333523" w:rsidRPr="008E3620">
              <w:rPr>
                <w:b/>
                <w:sz w:val="18"/>
                <w:szCs w:val="18"/>
              </w:rPr>
              <w:t>4</w:t>
            </w:r>
            <w:r w:rsidRPr="008E362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237" w:type="dxa"/>
            <w:shd w:val="clear" w:color="auto" w:fill="auto"/>
            <w:noWrap/>
            <w:tcMar>
              <w:left w:w="0" w:type="dxa"/>
              <w:right w:w="58" w:type="dxa"/>
            </w:tcMar>
          </w:tcPr>
          <w:p w14:paraId="1B4C5568" w14:textId="2C3C7048" w:rsidR="00867D02" w:rsidRPr="008E3620" w:rsidRDefault="00A971C0" w:rsidP="00D40A04">
            <w:pPr>
              <w:widowControl w:val="0"/>
              <w:jc w:val="right"/>
              <w:rPr>
                <w:b/>
                <w:sz w:val="18"/>
                <w:szCs w:val="18"/>
                <w:lang w:val="en-US"/>
              </w:rPr>
            </w:pPr>
            <w:r w:rsidRPr="008E3620">
              <w:rPr>
                <w:b/>
                <w:sz w:val="18"/>
                <w:szCs w:val="18"/>
                <w:lang w:val="en-US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A752CF4" w14:textId="77777777" w:rsidR="00867D02" w:rsidRPr="008E3620" w:rsidRDefault="00093411" w:rsidP="00D40A04">
            <w:pPr>
              <w:widowControl w:val="0"/>
              <w:jc w:val="right"/>
              <w:rPr>
                <w:b/>
                <w:sz w:val="18"/>
                <w:szCs w:val="18"/>
                <w:lang w:val="en-US"/>
              </w:rPr>
            </w:pPr>
            <w:r w:rsidRPr="008E3620">
              <w:rPr>
                <w:b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37" w:type="dxa"/>
            <w:shd w:val="clear" w:color="auto" w:fill="auto"/>
            <w:tcMar>
              <w:left w:w="0" w:type="dxa"/>
              <w:right w:w="58" w:type="dxa"/>
            </w:tcMar>
          </w:tcPr>
          <w:p w14:paraId="5C4A72FE" w14:textId="6C2CF414" w:rsidR="00867D02" w:rsidRPr="008E3620" w:rsidRDefault="00E67511" w:rsidP="00D40A04">
            <w:pPr>
              <w:widowControl w:val="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8E3620">
              <w:rPr>
                <w:b/>
                <w:bCs/>
                <w:sz w:val="18"/>
                <w:szCs w:val="18"/>
                <w:lang w:val="en-US"/>
              </w:rPr>
              <w:t>66,187</w:t>
            </w:r>
          </w:p>
        </w:tc>
        <w:tc>
          <w:tcPr>
            <w:tcW w:w="1238" w:type="dxa"/>
            <w:shd w:val="clear" w:color="auto" w:fill="auto"/>
            <w:tcMar>
              <w:left w:w="0" w:type="dxa"/>
              <w:right w:w="58" w:type="dxa"/>
            </w:tcMar>
          </w:tcPr>
          <w:p w14:paraId="2F2A58C2" w14:textId="292F9422" w:rsidR="00867D02" w:rsidRPr="008E3620" w:rsidRDefault="00DB53E7" w:rsidP="00D40A04">
            <w:pPr>
              <w:widowControl w:val="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8E3620">
              <w:rPr>
                <w:b/>
                <w:bCs/>
                <w:sz w:val="18"/>
                <w:szCs w:val="18"/>
                <w:lang w:val="en-US"/>
              </w:rPr>
              <w:t>3</w:t>
            </w:r>
            <w:r w:rsidR="00D94908" w:rsidRPr="008E3620">
              <w:rPr>
                <w:b/>
                <w:bCs/>
                <w:sz w:val="18"/>
                <w:szCs w:val="18"/>
                <w:lang w:val="en-US"/>
              </w:rPr>
              <w:t>3</w:t>
            </w:r>
            <w:r w:rsidRPr="008E3620">
              <w:rPr>
                <w:b/>
                <w:bCs/>
                <w:sz w:val="18"/>
                <w:szCs w:val="18"/>
                <w:lang w:val="en-US"/>
              </w:rPr>
              <w:t>6</w:t>
            </w:r>
            <w:r w:rsidR="00D94908" w:rsidRPr="008E3620">
              <w:rPr>
                <w:b/>
                <w:bCs/>
                <w:sz w:val="18"/>
                <w:szCs w:val="18"/>
                <w:lang w:val="en-US"/>
              </w:rPr>
              <w:t>,162</w:t>
            </w:r>
          </w:p>
        </w:tc>
      </w:tr>
    </w:tbl>
    <w:bookmarkEnd w:id="0"/>
    <w:p w14:paraId="5019F4BD" w14:textId="08D27C32" w:rsidR="00867D02" w:rsidRPr="00B208C2" w:rsidRDefault="00867D02" w:rsidP="001C0DD6">
      <w:pPr>
        <w:spacing w:after="240"/>
        <w:outlineLvl w:val="0"/>
        <w:rPr>
          <w:sz w:val="18"/>
          <w:szCs w:val="18"/>
        </w:rPr>
      </w:pPr>
      <w:r w:rsidRPr="00B208C2">
        <w:rPr>
          <w:sz w:val="18"/>
          <w:szCs w:val="18"/>
        </w:rPr>
        <w:t>*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To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be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closed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on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completion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of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the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World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Bank’s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Montreal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Protocol’s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activities.</w:t>
      </w:r>
    </w:p>
    <w:p w14:paraId="0ECECE41" w14:textId="5BC1216E" w:rsidR="00867D02" w:rsidRPr="00EA0CDC" w:rsidRDefault="00867D02" w:rsidP="00867D02">
      <w:pPr>
        <w:pStyle w:val="Heading1"/>
        <w:rPr>
          <w:lang w:val="en-US"/>
        </w:rPr>
      </w:pPr>
      <w:r w:rsidRPr="00EA0CDC">
        <w:t>Based</w:t>
      </w:r>
      <w:r w:rsidR="005C76AE">
        <w:t xml:space="preserve"> </w:t>
      </w:r>
      <w:r w:rsidRPr="00EA0CDC">
        <w:t>on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explanations</w:t>
      </w:r>
      <w:r w:rsidR="005C76AE">
        <w:t xml:space="preserve"> </w:t>
      </w:r>
      <w:r w:rsidRPr="00E67511">
        <w:t>provided,</w:t>
      </w:r>
      <w:r w:rsidR="005C76AE">
        <w:t xml:space="preserve"> </w:t>
      </w:r>
      <w:r w:rsidRPr="00E67511">
        <w:rPr>
          <w:lang w:val="en-US"/>
        </w:rPr>
        <w:t>UNIDO’s</w:t>
      </w:r>
      <w:r w:rsidR="005C76AE">
        <w:rPr>
          <w:lang w:val="en-US"/>
        </w:rPr>
        <w:t xml:space="preserve"> </w:t>
      </w:r>
      <w:r w:rsidRPr="00E67511">
        <w:rPr>
          <w:lang w:val="en-US"/>
        </w:rPr>
        <w:t>difference</w:t>
      </w:r>
      <w:r w:rsidR="005C76AE">
        <w:rPr>
          <w:lang w:val="en-US"/>
        </w:rPr>
        <w:t xml:space="preserve"> </w:t>
      </w:r>
      <w:r w:rsidRPr="00E67511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E67511">
        <w:rPr>
          <w:lang w:val="en-US"/>
        </w:rPr>
        <w:t>US</w:t>
      </w:r>
      <w:r w:rsidR="005C76AE">
        <w:rPr>
          <w:lang w:val="en-US"/>
        </w:rPr>
        <w:t xml:space="preserve"> </w:t>
      </w:r>
      <w:r w:rsidRPr="00E67511">
        <w:rPr>
          <w:lang w:val="en-US"/>
        </w:rPr>
        <w:t>$</w:t>
      </w:r>
      <w:r w:rsidR="00E67511" w:rsidRPr="00E67511">
        <w:rPr>
          <w:lang w:val="en-US"/>
        </w:rPr>
        <w:t>66,187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and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World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Bank’s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difference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of</w:t>
      </w:r>
      <w:r w:rsidR="005C76AE">
        <w:rPr>
          <w:lang w:val="en-US"/>
        </w:rPr>
        <w:t xml:space="preserve"> </w:t>
      </w:r>
      <w:bookmarkStart w:id="1" w:name="_Hlk118102644"/>
      <w:r w:rsidRPr="00EA0CDC">
        <w:rPr>
          <w:lang w:val="en-US"/>
        </w:rPr>
        <w:t>US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$</w:t>
      </w:r>
      <w:bookmarkEnd w:id="1"/>
      <w:r w:rsidR="00DB53E7" w:rsidRPr="00EA0CDC">
        <w:rPr>
          <w:lang w:val="en-US"/>
        </w:rPr>
        <w:t>3</w:t>
      </w:r>
      <w:r w:rsidR="00D94908" w:rsidRPr="00EA0CDC">
        <w:rPr>
          <w:lang w:val="en-US"/>
        </w:rPr>
        <w:t>36,162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are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outstanding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reconciling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items.</w:t>
      </w:r>
      <w:r w:rsidR="005C76AE">
        <w:rPr>
          <w:lang w:val="en-US"/>
        </w:rPr>
        <w:t xml:space="preserve"> </w:t>
      </w:r>
    </w:p>
    <w:p w14:paraId="2ECB540E" w14:textId="0445418E" w:rsidR="00867D02" w:rsidRPr="00EA0CDC" w:rsidRDefault="00867D02" w:rsidP="00867D02">
      <w:pPr>
        <w:pStyle w:val="Heading1"/>
        <w:numPr>
          <w:ilvl w:val="0"/>
          <w:numId w:val="0"/>
        </w:numPr>
        <w:rPr>
          <w:b/>
          <w:sz w:val="24"/>
          <w:szCs w:val="24"/>
        </w:rPr>
      </w:pPr>
      <w:r w:rsidRPr="00EA0CDC">
        <w:rPr>
          <w:b/>
          <w:sz w:val="24"/>
          <w:szCs w:val="24"/>
        </w:rPr>
        <w:t>Expenditures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reported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in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the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202</w:t>
      </w:r>
      <w:r w:rsidR="00E31480" w:rsidRPr="00EA0CDC">
        <w:rPr>
          <w:b/>
          <w:sz w:val="24"/>
          <w:szCs w:val="24"/>
        </w:rPr>
        <w:t>3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final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accounts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and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in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the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progress</w:t>
      </w:r>
      <w:r w:rsidR="005C76AE">
        <w:rPr>
          <w:b/>
          <w:sz w:val="24"/>
          <w:szCs w:val="24"/>
        </w:rPr>
        <w:t xml:space="preserve"> </w:t>
      </w:r>
      <w:r w:rsidRPr="00EA0CDC">
        <w:rPr>
          <w:b/>
          <w:sz w:val="24"/>
          <w:szCs w:val="24"/>
        </w:rPr>
        <w:t>reports</w:t>
      </w:r>
    </w:p>
    <w:p w14:paraId="496458A7" w14:textId="451B85A3" w:rsidR="00011CB9" w:rsidRDefault="00867D02" w:rsidP="00867D02">
      <w:pPr>
        <w:pStyle w:val="Heading1"/>
        <w:tabs>
          <w:tab w:val="left" w:pos="567"/>
        </w:tabs>
      </w:pPr>
      <w:r w:rsidRPr="00EA0CDC">
        <w:rPr>
          <w:lang w:val="en-US"/>
        </w:rPr>
        <w:t>Tab</w:t>
      </w:r>
      <w:r w:rsidRPr="00EA0CDC">
        <w:t>le</w:t>
      </w:r>
      <w:r w:rsidR="005C76AE">
        <w:t xml:space="preserve"> </w:t>
      </w:r>
      <w:r w:rsidRPr="00EA0CDC">
        <w:t>4</w:t>
      </w:r>
      <w:r w:rsidR="005C76AE">
        <w:t xml:space="preserve"> </w:t>
      </w:r>
      <w:r w:rsidRPr="00EA0CDC">
        <w:t>shows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differences</w:t>
      </w:r>
      <w:r w:rsidR="005C76AE">
        <w:t xml:space="preserve"> </w:t>
      </w:r>
      <w:r w:rsidRPr="00EA0CDC">
        <w:t>between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cumulative</w:t>
      </w:r>
      <w:r w:rsidR="005C76AE">
        <w:t xml:space="preserve"> </w:t>
      </w:r>
      <w:r w:rsidRPr="00EA0CDC">
        <w:t>expenditures</w:t>
      </w:r>
      <w:r w:rsidR="005C76AE">
        <w:t xml:space="preserve"> </w:t>
      </w:r>
      <w:r w:rsidRPr="00EA0CDC">
        <w:t>reported</w:t>
      </w:r>
      <w:r w:rsidR="005C76AE">
        <w:t xml:space="preserve"> </w:t>
      </w:r>
      <w:r w:rsidRPr="00EA0CDC">
        <w:t>to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Treasurer</w:t>
      </w:r>
      <w:r w:rsidR="005C76AE">
        <w:t xml:space="preserve"> </w:t>
      </w:r>
      <w:r w:rsidRPr="00EA0CDC">
        <w:t>in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202</w:t>
      </w:r>
      <w:r w:rsidR="00E31480" w:rsidRPr="00EA0CDC">
        <w:t>3</w:t>
      </w:r>
      <w:r w:rsidR="005C76AE">
        <w:t xml:space="preserve"> </w:t>
      </w:r>
      <w:r w:rsidRPr="00EA0CDC">
        <w:t>final</w:t>
      </w:r>
      <w:r w:rsidR="005C76AE">
        <w:t xml:space="preserve"> </w:t>
      </w:r>
      <w:r w:rsidRPr="00EA0CDC">
        <w:t>accounts</w:t>
      </w:r>
      <w:r w:rsidR="005C76AE">
        <w:t xml:space="preserve"> </w:t>
      </w:r>
      <w:r w:rsidRPr="00EA0CDC">
        <w:t>and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funds</w:t>
      </w:r>
      <w:r w:rsidR="005C76AE">
        <w:t xml:space="preserve"> </w:t>
      </w:r>
      <w:r w:rsidRPr="00EA0CDC">
        <w:t>disbursed</w:t>
      </w:r>
      <w:r w:rsidR="005C76AE">
        <w:t xml:space="preserve"> </w:t>
      </w:r>
      <w:r w:rsidRPr="00EA0CDC">
        <w:t>and</w:t>
      </w:r>
      <w:r w:rsidR="005C76AE">
        <w:t xml:space="preserve"> </w:t>
      </w:r>
      <w:r w:rsidRPr="00EA0CDC">
        <w:t>committed</w:t>
      </w:r>
      <w:r w:rsidR="005C76AE">
        <w:t xml:space="preserve"> </w:t>
      </w:r>
      <w:r w:rsidRPr="00EA0CDC">
        <w:t>as</w:t>
      </w:r>
      <w:r w:rsidR="005C76AE">
        <w:t xml:space="preserve"> </w:t>
      </w:r>
      <w:r w:rsidRPr="00EA0CDC">
        <w:t>reported</w:t>
      </w:r>
      <w:r w:rsidR="005C76AE">
        <w:t xml:space="preserve"> </w:t>
      </w:r>
      <w:r w:rsidRPr="00EA0CDC">
        <w:t>in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progress</w:t>
      </w:r>
      <w:r w:rsidR="005C76AE">
        <w:t xml:space="preserve"> </w:t>
      </w:r>
      <w:r w:rsidRPr="00EA0CDC">
        <w:t>reports</w:t>
      </w:r>
      <w:r w:rsidR="005C76AE">
        <w:t xml:space="preserve"> </w:t>
      </w:r>
      <w:r w:rsidRPr="00EA0CDC">
        <w:t>for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period</w:t>
      </w:r>
      <w:r w:rsidR="005C76AE">
        <w:t xml:space="preserve"> </w:t>
      </w:r>
      <w:r w:rsidRPr="00EA0CDC">
        <w:t>1991</w:t>
      </w:r>
      <w:r w:rsidR="005C76AE">
        <w:t xml:space="preserve"> </w:t>
      </w:r>
      <w:r w:rsidRPr="00EA0CDC">
        <w:t>to</w:t>
      </w:r>
      <w:r w:rsidR="005C76AE">
        <w:t xml:space="preserve"> </w:t>
      </w:r>
      <w:r w:rsidRPr="00EA0CDC">
        <w:t>202</w:t>
      </w:r>
      <w:r w:rsidR="00E31480" w:rsidRPr="00EA0CDC">
        <w:t>3</w:t>
      </w:r>
      <w:r w:rsidRPr="00EA0CDC">
        <w:t>.</w:t>
      </w:r>
    </w:p>
    <w:p w14:paraId="29A9E805" w14:textId="718A9A04" w:rsidR="00867D02" w:rsidRPr="00EA0CDC" w:rsidRDefault="00867D02" w:rsidP="008E3620">
      <w:pPr>
        <w:jc w:val="left"/>
        <w:rPr>
          <w:b/>
          <w:bCs/>
          <w:sz w:val="21"/>
          <w:szCs w:val="21"/>
        </w:rPr>
      </w:pPr>
      <w:r w:rsidRPr="00EA0CDC">
        <w:rPr>
          <w:b/>
          <w:sz w:val="21"/>
          <w:szCs w:val="21"/>
        </w:rPr>
        <w:t>Table</w:t>
      </w:r>
      <w:r w:rsidR="005C76AE">
        <w:rPr>
          <w:b/>
          <w:sz w:val="21"/>
          <w:szCs w:val="21"/>
        </w:rPr>
        <w:t xml:space="preserve"> </w:t>
      </w:r>
      <w:r w:rsidRPr="00EA0CDC">
        <w:rPr>
          <w:b/>
          <w:sz w:val="21"/>
          <w:szCs w:val="21"/>
        </w:rPr>
        <w:t>4.</w:t>
      </w:r>
      <w:r w:rsidR="005C76AE">
        <w:rPr>
          <w:b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Differences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in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cumulative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expenditures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between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progress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reports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and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202</w:t>
      </w:r>
      <w:r w:rsidR="00E31480" w:rsidRPr="00EA0CDC">
        <w:rPr>
          <w:b/>
          <w:bCs/>
          <w:sz w:val="21"/>
          <w:szCs w:val="21"/>
        </w:rPr>
        <w:t>3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final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accounts</w:t>
      </w:r>
      <w:r w:rsidR="005C76AE">
        <w:rPr>
          <w:b/>
          <w:bCs/>
          <w:sz w:val="21"/>
          <w:szCs w:val="21"/>
        </w:rPr>
        <w:t xml:space="preserve"> </w:t>
      </w:r>
      <w:r w:rsidRPr="00EA0CDC">
        <w:rPr>
          <w:b/>
          <w:bCs/>
          <w:sz w:val="21"/>
          <w:szCs w:val="21"/>
        </w:rPr>
        <w:t>(US</w:t>
      </w:r>
      <w:r w:rsidR="004D4AA2">
        <w:rPr>
          <w:b/>
          <w:bCs/>
          <w:sz w:val="21"/>
          <w:szCs w:val="21"/>
        </w:rPr>
        <w:t> </w:t>
      </w:r>
      <w:r w:rsidRPr="00EA0CDC">
        <w:rPr>
          <w:b/>
          <w:bCs/>
          <w:sz w:val="21"/>
          <w:szCs w:val="21"/>
        </w:rPr>
        <w:t>$)</w:t>
      </w:r>
    </w:p>
    <w:tbl>
      <w:tblPr>
        <w:tblW w:w="93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1556"/>
        <w:gridCol w:w="1544"/>
        <w:gridCol w:w="1556"/>
        <w:gridCol w:w="1692"/>
        <w:gridCol w:w="1499"/>
      </w:tblGrid>
      <w:tr w:rsidR="00867D02" w:rsidRPr="008E3620" w14:paraId="5FA4F6FD" w14:textId="77777777" w:rsidTr="00D40A04">
        <w:trPr>
          <w:tblHeader/>
        </w:trPr>
        <w:tc>
          <w:tcPr>
            <w:tcW w:w="1530" w:type="dxa"/>
            <w:vMerge w:val="restart"/>
            <w:vAlign w:val="center"/>
          </w:tcPr>
          <w:p w14:paraId="7636CA20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Agency</w:t>
            </w:r>
          </w:p>
        </w:tc>
        <w:tc>
          <w:tcPr>
            <w:tcW w:w="4656" w:type="dxa"/>
            <w:gridSpan w:val="3"/>
            <w:vAlign w:val="center"/>
          </w:tcPr>
          <w:p w14:paraId="2EF52450" w14:textId="5E6DF9B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Progress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report*</w:t>
            </w:r>
          </w:p>
        </w:tc>
        <w:tc>
          <w:tcPr>
            <w:tcW w:w="1692" w:type="dxa"/>
            <w:vMerge w:val="restart"/>
            <w:vAlign w:val="center"/>
          </w:tcPr>
          <w:p w14:paraId="0D7EE01E" w14:textId="51C91024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Cumulative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expenditures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for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202</w:t>
            </w:r>
            <w:r w:rsidR="00E31480" w:rsidRPr="008E3620">
              <w:rPr>
                <w:b/>
                <w:bCs/>
                <w:sz w:val="18"/>
                <w:szCs w:val="18"/>
              </w:rPr>
              <w:t>3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final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accounts</w:t>
            </w:r>
          </w:p>
        </w:tc>
        <w:tc>
          <w:tcPr>
            <w:tcW w:w="1499" w:type="dxa"/>
            <w:vMerge w:val="restart"/>
            <w:vAlign w:val="center"/>
          </w:tcPr>
          <w:p w14:paraId="57688436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Differences**</w:t>
            </w:r>
          </w:p>
        </w:tc>
      </w:tr>
      <w:tr w:rsidR="00867D02" w:rsidRPr="008E3620" w14:paraId="2FB88B28" w14:textId="77777777" w:rsidTr="00D40A04">
        <w:trPr>
          <w:tblHeader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56A42CEA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35BE126" w14:textId="3D4D8392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Funds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disbursed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6D96E56" w14:textId="35882718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Funds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committed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E6A92B5" w14:textId="05D632D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Total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cumulative</w:t>
            </w:r>
          </w:p>
        </w:tc>
        <w:tc>
          <w:tcPr>
            <w:tcW w:w="1692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598B362B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CA9F8BF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67D02" w:rsidRPr="008E3620" w14:paraId="5FF22643" w14:textId="77777777" w:rsidTr="00D40A04">
        <w:trPr>
          <w:tblHeader/>
        </w:trPr>
        <w:tc>
          <w:tcPr>
            <w:tcW w:w="1530" w:type="dxa"/>
          </w:tcPr>
          <w:p w14:paraId="55BF5A37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(1)</w:t>
            </w:r>
          </w:p>
        </w:tc>
        <w:tc>
          <w:tcPr>
            <w:tcW w:w="1556" w:type="dxa"/>
          </w:tcPr>
          <w:p w14:paraId="28F4E445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(2)</w:t>
            </w:r>
          </w:p>
        </w:tc>
        <w:tc>
          <w:tcPr>
            <w:tcW w:w="1544" w:type="dxa"/>
          </w:tcPr>
          <w:p w14:paraId="55E6014F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556" w:type="dxa"/>
          </w:tcPr>
          <w:p w14:paraId="73CD1028" w14:textId="715630C8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(4)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=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(</w:t>
            </w:r>
            <w:proofErr w:type="gramStart"/>
            <w:r w:rsidRPr="008E3620">
              <w:rPr>
                <w:b/>
                <w:bCs/>
                <w:sz w:val="18"/>
                <w:szCs w:val="18"/>
              </w:rPr>
              <w:t>2)+(</w:t>
            </w:r>
            <w:proofErr w:type="gramEnd"/>
            <w:r w:rsidRPr="008E3620">
              <w:rPr>
                <w:b/>
                <w:bCs/>
                <w:sz w:val="18"/>
                <w:szCs w:val="18"/>
              </w:rPr>
              <w:t>3)</w:t>
            </w:r>
          </w:p>
        </w:tc>
        <w:tc>
          <w:tcPr>
            <w:tcW w:w="1692" w:type="dxa"/>
          </w:tcPr>
          <w:p w14:paraId="1CF1D448" w14:textId="77777777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(5)</w:t>
            </w:r>
          </w:p>
        </w:tc>
        <w:tc>
          <w:tcPr>
            <w:tcW w:w="1499" w:type="dxa"/>
          </w:tcPr>
          <w:p w14:paraId="04698A7A" w14:textId="7D25E5B8" w:rsidR="00867D02" w:rsidRPr="008E3620" w:rsidRDefault="00867D02" w:rsidP="00D40A04">
            <w:pPr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(6)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=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(4)-(5)</w:t>
            </w:r>
          </w:p>
        </w:tc>
      </w:tr>
      <w:tr w:rsidR="00867D02" w:rsidRPr="008E3620" w14:paraId="23E9E774" w14:textId="77777777" w:rsidTr="00B72713">
        <w:tc>
          <w:tcPr>
            <w:tcW w:w="1530" w:type="dxa"/>
            <w:shd w:val="clear" w:color="auto" w:fill="auto"/>
            <w:vAlign w:val="center"/>
          </w:tcPr>
          <w:p w14:paraId="67B2BE2A" w14:textId="77777777" w:rsidR="00867D02" w:rsidRPr="008E3620" w:rsidRDefault="00867D02" w:rsidP="00D40A04">
            <w:pPr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UNDP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4BB1" w14:textId="057E067A" w:rsidR="00867D02" w:rsidRPr="008E3620" w:rsidRDefault="00AB062C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992,379,334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2977F" w14:textId="0F740C71" w:rsidR="00867D02" w:rsidRPr="008E3620" w:rsidRDefault="00AB062C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2,006,418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C6F2" w14:textId="47AD4181" w:rsidR="00867D02" w:rsidRPr="008E3620" w:rsidRDefault="00AB062C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994,385,752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EE34C" w14:textId="49C848C6" w:rsidR="00867D02" w:rsidRPr="008E3620" w:rsidRDefault="00AB062C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991,336,184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82A0" w14:textId="7B2F95ED" w:rsidR="00867D02" w:rsidRPr="008E3620" w:rsidRDefault="00AB062C" w:rsidP="00D40A04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3,049,568</w:t>
            </w:r>
          </w:p>
        </w:tc>
      </w:tr>
      <w:tr w:rsidR="00093411" w:rsidRPr="008E3620" w14:paraId="2B0976DA" w14:textId="77777777" w:rsidTr="00B72713">
        <w:tc>
          <w:tcPr>
            <w:tcW w:w="1530" w:type="dxa"/>
            <w:shd w:val="clear" w:color="auto" w:fill="auto"/>
            <w:vAlign w:val="center"/>
          </w:tcPr>
          <w:p w14:paraId="5F611F43" w14:textId="77777777" w:rsidR="00093411" w:rsidRPr="008E3620" w:rsidRDefault="00093411" w:rsidP="00093411">
            <w:pPr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UNEP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2A2D" w14:textId="60517976" w:rsidR="00093411" w:rsidRPr="008E3620" w:rsidRDefault="00FA56C6" w:rsidP="00093411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395,550,667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3DC37" w14:textId="45BAF9E6" w:rsidR="00093411" w:rsidRPr="008E3620" w:rsidRDefault="00575B9C" w:rsidP="00093411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19,338,603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3D19F" w14:textId="3EC20C62" w:rsidR="00093411" w:rsidRPr="008E3620" w:rsidRDefault="00870662" w:rsidP="00093411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414,889,270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D779C" w14:textId="02979D8F" w:rsidR="00093411" w:rsidRPr="008E3620" w:rsidRDefault="004D0DBE" w:rsidP="00093411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396,324,583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27404" w14:textId="317C3B81" w:rsidR="00093411" w:rsidRPr="008E3620" w:rsidRDefault="004D0DBE" w:rsidP="00093411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18,564,687</w:t>
            </w:r>
          </w:p>
        </w:tc>
      </w:tr>
      <w:tr w:rsidR="00867D02" w:rsidRPr="008E3620" w14:paraId="0A691FBB" w14:textId="77777777" w:rsidTr="00523B5A">
        <w:tc>
          <w:tcPr>
            <w:tcW w:w="1530" w:type="dxa"/>
            <w:shd w:val="clear" w:color="auto" w:fill="auto"/>
            <w:vAlign w:val="center"/>
          </w:tcPr>
          <w:p w14:paraId="252141EB" w14:textId="77777777" w:rsidR="00867D02" w:rsidRPr="008E3620" w:rsidRDefault="00867D02" w:rsidP="00D40A04">
            <w:pPr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UNIDO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9B1B" w14:textId="09A60317" w:rsidR="00867D02" w:rsidRPr="008E3620" w:rsidRDefault="00E67511" w:rsidP="00D40A04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963,550,821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D2044" w14:textId="3AA34971" w:rsidR="00867D02" w:rsidRPr="008E3620" w:rsidRDefault="00E67511" w:rsidP="00D40A04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33,576,975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B926" w14:textId="42B05DD6" w:rsidR="00867D02" w:rsidRPr="008E3620" w:rsidRDefault="00E67511" w:rsidP="00D40A04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997,127,796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AEEF3" w14:textId="5E943CA4" w:rsidR="00867D02" w:rsidRPr="008E3620" w:rsidRDefault="00E67511" w:rsidP="00D40A04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964,680,710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DBBC3" w14:textId="3F24BD3F" w:rsidR="00867D02" w:rsidRPr="008E3620" w:rsidRDefault="00E67511" w:rsidP="00D40A04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32,447,086</w:t>
            </w:r>
          </w:p>
        </w:tc>
      </w:tr>
      <w:tr w:rsidR="00867D02" w:rsidRPr="008E3620" w14:paraId="752DDFC8" w14:textId="77777777" w:rsidTr="00D40A04">
        <w:tc>
          <w:tcPr>
            <w:tcW w:w="1530" w:type="dxa"/>
            <w:shd w:val="clear" w:color="auto" w:fill="auto"/>
            <w:vAlign w:val="center"/>
          </w:tcPr>
          <w:p w14:paraId="7DF2EE05" w14:textId="184A1CB2" w:rsidR="00867D02" w:rsidRPr="008E3620" w:rsidRDefault="00867D02" w:rsidP="00D40A04">
            <w:pPr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World</w:t>
            </w:r>
            <w:r w:rsidR="005C76AE" w:rsidRPr="008E3620">
              <w:rPr>
                <w:color w:val="000000"/>
                <w:sz w:val="18"/>
                <w:szCs w:val="18"/>
              </w:rPr>
              <w:t xml:space="preserve"> </w:t>
            </w:r>
            <w:r w:rsidRPr="008E3620">
              <w:rPr>
                <w:color w:val="000000"/>
                <w:sz w:val="18"/>
                <w:szCs w:val="18"/>
              </w:rPr>
              <w:t>Bank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32A5" w14:textId="635ED5AE" w:rsidR="00867D02" w:rsidRPr="008E3620" w:rsidRDefault="002573C2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1,291,124,558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D575" w14:textId="15B1FE7B" w:rsidR="00867D02" w:rsidRPr="008E3620" w:rsidRDefault="002573C2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43,900,383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2CA8A" w14:textId="0F253007" w:rsidR="00867D02" w:rsidRPr="008E3620" w:rsidRDefault="002573C2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1,335,024,941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CC3A" w14:textId="0BD7C673" w:rsidR="00867D02" w:rsidRPr="008E3620" w:rsidRDefault="00521CE7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1,302,519,296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9A79" w14:textId="09AA5487" w:rsidR="00867D02" w:rsidRPr="008E3620" w:rsidRDefault="00521CE7" w:rsidP="00D40A04">
            <w:pPr>
              <w:jc w:val="right"/>
              <w:rPr>
                <w:color w:val="000000"/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32,505,645</w:t>
            </w:r>
          </w:p>
        </w:tc>
      </w:tr>
    </w:tbl>
    <w:p w14:paraId="7BEEF4F6" w14:textId="7F5FF31F" w:rsidR="00867D02" w:rsidRPr="00B208C2" w:rsidRDefault="00867D02" w:rsidP="00867D02">
      <w:pPr>
        <w:rPr>
          <w:sz w:val="18"/>
          <w:szCs w:val="18"/>
        </w:rPr>
      </w:pPr>
      <w:r w:rsidRPr="00B208C2">
        <w:rPr>
          <w:sz w:val="18"/>
          <w:szCs w:val="18"/>
        </w:rPr>
        <w:t>(*)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Including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agency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support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costs.</w:t>
      </w:r>
    </w:p>
    <w:p w14:paraId="28428A9D" w14:textId="7FEF3222" w:rsidR="00867D02" w:rsidRPr="00B208C2" w:rsidRDefault="00867D02" w:rsidP="00011CB9">
      <w:pPr>
        <w:spacing w:after="240"/>
        <w:rPr>
          <w:sz w:val="18"/>
          <w:szCs w:val="18"/>
        </w:rPr>
      </w:pPr>
      <w:r w:rsidRPr="00B208C2">
        <w:rPr>
          <w:sz w:val="18"/>
          <w:szCs w:val="18"/>
        </w:rPr>
        <w:t>(**)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A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positive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number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means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more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expenditure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and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a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negative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number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means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less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expenditure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indicated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in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the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progress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report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than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in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the</w:t>
      </w:r>
      <w:r w:rsidR="005C76AE" w:rsidRPr="00B208C2">
        <w:rPr>
          <w:sz w:val="18"/>
          <w:szCs w:val="18"/>
        </w:rPr>
        <w:t xml:space="preserve"> </w:t>
      </w:r>
      <w:r w:rsidRPr="00B208C2">
        <w:rPr>
          <w:sz w:val="18"/>
          <w:szCs w:val="18"/>
        </w:rPr>
        <w:t>accounts.</w:t>
      </w:r>
    </w:p>
    <w:p w14:paraId="1BCC7E02" w14:textId="55DCF3D0" w:rsidR="008E3620" w:rsidRDefault="00867D02" w:rsidP="00867D02">
      <w:pPr>
        <w:pStyle w:val="Heading1"/>
      </w:pPr>
      <w:r w:rsidRPr="00EA0CDC">
        <w:t>Table</w:t>
      </w:r>
      <w:r w:rsidR="005C76AE">
        <w:t xml:space="preserve"> </w:t>
      </w:r>
      <w:r w:rsidRPr="00EA0CDC">
        <w:t>5</w:t>
      </w:r>
      <w:r w:rsidR="005C76AE">
        <w:t xml:space="preserve"> </w:t>
      </w:r>
      <w:r w:rsidRPr="00EA0CDC">
        <w:t>below</w:t>
      </w:r>
      <w:r w:rsidR="005C76AE">
        <w:t xml:space="preserve"> </w:t>
      </w:r>
      <w:r w:rsidRPr="00EA0CDC">
        <w:t>provides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explanation</w:t>
      </w:r>
      <w:r w:rsidR="005C76AE">
        <w:t xml:space="preserve"> </w:t>
      </w:r>
      <w:r w:rsidRPr="00EA0CDC">
        <w:t>for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differences</w:t>
      </w:r>
      <w:r w:rsidR="005C76AE">
        <w:t xml:space="preserve"> </w:t>
      </w:r>
      <w:r w:rsidRPr="00EA0CDC">
        <w:t>provided</w:t>
      </w:r>
      <w:r w:rsidR="005C76AE">
        <w:t xml:space="preserve"> </w:t>
      </w:r>
      <w:r w:rsidRPr="00EA0CDC">
        <w:t>by</w:t>
      </w:r>
      <w:r w:rsidR="005C76AE">
        <w:t xml:space="preserve"> </w:t>
      </w:r>
      <w:r w:rsidRPr="00EA0CDC">
        <w:t>relevant</w:t>
      </w:r>
      <w:r w:rsidR="005C76AE">
        <w:t xml:space="preserve"> </w:t>
      </w:r>
      <w:r w:rsidRPr="00EA0CDC">
        <w:t>IAs</w:t>
      </w:r>
      <w:r w:rsidR="005C76AE">
        <w:t xml:space="preserve"> </w:t>
      </w:r>
      <w:r w:rsidRPr="00EA0CDC">
        <w:t>and</w:t>
      </w:r>
      <w:r w:rsidR="005C76AE">
        <w:t xml:space="preserve"> </w:t>
      </w:r>
      <w:r w:rsidRPr="00EA0CDC">
        <w:t>actions</w:t>
      </w:r>
      <w:r w:rsidR="005C76AE">
        <w:t xml:space="preserve"> </w:t>
      </w:r>
      <w:r w:rsidRPr="00EA0CDC">
        <w:t>to</w:t>
      </w:r>
      <w:r w:rsidR="005C76AE">
        <w:t xml:space="preserve"> </w:t>
      </w:r>
      <w:r w:rsidRPr="00EA0CDC">
        <w:t>be</w:t>
      </w:r>
      <w:r w:rsidR="005C76AE">
        <w:t xml:space="preserve"> </w:t>
      </w:r>
      <w:r w:rsidRPr="00EA0CDC">
        <w:t>taken.</w:t>
      </w:r>
      <w:r w:rsidR="005C76AE">
        <w:t xml:space="preserve"> </w:t>
      </w:r>
    </w:p>
    <w:p w14:paraId="0F0AC575" w14:textId="6727BF10" w:rsidR="00867D02" w:rsidRPr="00B208C2" w:rsidRDefault="00867D02" w:rsidP="00B208C2">
      <w:pPr>
        <w:keepNext/>
        <w:jc w:val="left"/>
        <w:rPr>
          <w:sz w:val="21"/>
          <w:szCs w:val="21"/>
        </w:rPr>
      </w:pPr>
      <w:r w:rsidRPr="00901ECD">
        <w:rPr>
          <w:b/>
          <w:sz w:val="21"/>
          <w:szCs w:val="21"/>
        </w:rPr>
        <w:lastRenderedPageBreak/>
        <w:t>Table</w:t>
      </w:r>
      <w:r w:rsidR="005C76AE" w:rsidRPr="00901ECD">
        <w:rPr>
          <w:b/>
          <w:sz w:val="21"/>
          <w:szCs w:val="21"/>
        </w:rPr>
        <w:t xml:space="preserve"> </w:t>
      </w:r>
      <w:r w:rsidRPr="00901ECD">
        <w:rPr>
          <w:b/>
          <w:sz w:val="21"/>
          <w:szCs w:val="21"/>
        </w:rPr>
        <w:t>5.</w:t>
      </w:r>
      <w:r w:rsidR="005C76AE" w:rsidRPr="00901ECD">
        <w:rPr>
          <w:b/>
          <w:sz w:val="21"/>
          <w:szCs w:val="21"/>
        </w:rPr>
        <w:t xml:space="preserve"> </w:t>
      </w:r>
      <w:r w:rsidRPr="00901ECD">
        <w:rPr>
          <w:b/>
          <w:sz w:val="21"/>
          <w:szCs w:val="21"/>
        </w:rPr>
        <w:t>R</w:t>
      </w:r>
      <w:r w:rsidRPr="00901ECD">
        <w:rPr>
          <w:b/>
          <w:bCs/>
          <w:sz w:val="21"/>
          <w:szCs w:val="21"/>
        </w:rPr>
        <w:t>ationale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for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differences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in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expenditures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between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progress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reports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and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202</w:t>
      </w:r>
      <w:r w:rsidR="00E31480" w:rsidRPr="00901ECD">
        <w:rPr>
          <w:b/>
          <w:bCs/>
          <w:sz w:val="21"/>
          <w:szCs w:val="21"/>
        </w:rPr>
        <w:t>3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final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accounts</w:t>
      </w:r>
      <w:r w:rsidR="005C76AE" w:rsidRPr="00901ECD">
        <w:rPr>
          <w:b/>
          <w:bCs/>
          <w:sz w:val="21"/>
          <w:szCs w:val="21"/>
        </w:rPr>
        <w:t xml:space="preserve"> </w:t>
      </w:r>
      <w:r w:rsidRPr="00901ECD">
        <w:rPr>
          <w:b/>
          <w:bCs/>
          <w:sz w:val="21"/>
          <w:szCs w:val="21"/>
        </w:rPr>
        <w:t>(US</w:t>
      </w:r>
      <w:r w:rsidR="00901ECD">
        <w:rPr>
          <w:b/>
          <w:bCs/>
          <w:sz w:val="21"/>
          <w:szCs w:val="21"/>
        </w:rPr>
        <w:t> </w:t>
      </w:r>
      <w:r w:rsidRPr="00901ECD">
        <w:rPr>
          <w:b/>
          <w:bCs/>
          <w:sz w:val="21"/>
          <w:szCs w:val="21"/>
        </w:rPr>
        <w:t>$)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016"/>
        <w:gridCol w:w="1428"/>
        <w:gridCol w:w="1429"/>
        <w:gridCol w:w="1428"/>
        <w:gridCol w:w="1429"/>
      </w:tblGrid>
      <w:tr w:rsidR="00867D02" w:rsidRPr="00EA0CDC" w14:paraId="685FBA70" w14:textId="77777777" w:rsidTr="00891204">
        <w:trPr>
          <w:tblHeader/>
        </w:trPr>
        <w:tc>
          <w:tcPr>
            <w:tcW w:w="630" w:type="dxa"/>
            <w:tcBorders>
              <w:bottom w:val="single" w:sz="4" w:space="0" w:color="auto"/>
            </w:tcBorders>
          </w:tcPr>
          <w:p w14:paraId="2B45CBDB" w14:textId="77777777" w:rsidR="00867D02" w:rsidRPr="008E3620" w:rsidRDefault="00867D02" w:rsidP="004D4AA2">
            <w:pPr>
              <w:keepNext/>
              <w:rPr>
                <w:b/>
                <w:sz w:val="18"/>
                <w:szCs w:val="18"/>
              </w:rPr>
            </w:pPr>
            <w:r w:rsidRPr="008E3620">
              <w:rPr>
                <w:b/>
                <w:sz w:val="18"/>
                <w:szCs w:val="18"/>
              </w:rPr>
              <w:t>Row</w:t>
            </w:r>
          </w:p>
        </w:tc>
        <w:tc>
          <w:tcPr>
            <w:tcW w:w="3016" w:type="dxa"/>
            <w:tcBorders>
              <w:bottom w:val="single" w:sz="4" w:space="0" w:color="auto"/>
            </w:tcBorders>
            <w:shd w:val="clear" w:color="auto" w:fill="auto"/>
          </w:tcPr>
          <w:p w14:paraId="2FAA6CCC" w14:textId="77777777" w:rsidR="00867D02" w:rsidRPr="008E3620" w:rsidRDefault="00867D02" w:rsidP="004D4AA2">
            <w:pPr>
              <w:keepNext/>
              <w:rPr>
                <w:b/>
                <w:sz w:val="18"/>
                <w:szCs w:val="18"/>
              </w:rPr>
            </w:pPr>
            <w:r w:rsidRPr="008E3620">
              <w:rPr>
                <w:b/>
                <w:sz w:val="18"/>
                <w:szCs w:val="18"/>
              </w:rPr>
              <w:t>Explanation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381C9897" w14:textId="77777777" w:rsidR="00867D02" w:rsidRPr="008E3620" w:rsidRDefault="00867D02" w:rsidP="004D4A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UNDP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3C16A176" w14:textId="77777777" w:rsidR="00867D02" w:rsidRPr="008E3620" w:rsidRDefault="00867D02" w:rsidP="004D4A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UNEP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tcMar>
              <w:left w:w="14" w:type="dxa"/>
              <w:right w:w="0" w:type="dxa"/>
            </w:tcMar>
          </w:tcPr>
          <w:p w14:paraId="4B3D0615" w14:textId="77777777" w:rsidR="00867D02" w:rsidRPr="008E3620" w:rsidRDefault="00867D02" w:rsidP="004D4A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UNIDO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7F1F21C7" w14:textId="1C1EBBAD" w:rsidR="00867D02" w:rsidRPr="008E3620" w:rsidRDefault="00867D02" w:rsidP="004D4AA2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World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Bank</w:t>
            </w:r>
          </w:p>
        </w:tc>
      </w:tr>
      <w:tr w:rsidR="00867D02" w:rsidRPr="00EA0CDC" w14:paraId="234914BE" w14:textId="77777777" w:rsidTr="00891204">
        <w:tc>
          <w:tcPr>
            <w:tcW w:w="630" w:type="dxa"/>
            <w:tcBorders>
              <w:bottom w:val="single" w:sz="4" w:space="0" w:color="auto"/>
            </w:tcBorders>
          </w:tcPr>
          <w:p w14:paraId="3B80514D" w14:textId="77777777" w:rsidR="00867D02" w:rsidRPr="008E3620" w:rsidRDefault="00867D02" w:rsidP="00B208C2">
            <w:pPr>
              <w:keepNext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</w:t>
            </w:r>
          </w:p>
        </w:tc>
        <w:tc>
          <w:tcPr>
            <w:tcW w:w="3016" w:type="dxa"/>
            <w:tcBorders>
              <w:bottom w:val="single" w:sz="4" w:space="0" w:color="auto"/>
            </w:tcBorders>
          </w:tcPr>
          <w:p w14:paraId="44BBBF0E" w14:textId="1DCCCBF1" w:rsidR="00867D02" w:rsidRPr="008E3620" w:rsidRDefault="00867D02" w:rsidP="00B208C2">
            <w:pPr>
              <w:keepNext/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Difference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between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progress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report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202</w:t>
            </w:r>
            <w:r w:rsidR="00E31480" w:rsidRPr="008E3620">
              <w:rPr>
                <w:sz w:val="18"/>
                <w:szCs w:val="18"/>
              </w:rPr>
              <w:t>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accounts</w:t>
            </w: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14:paraId="719D4BE2" w14:textId="71B8CAD7" w:rsidR="00867D02" w:rsidRPr="008E3620" w:rsidRDefault="00AB062C" w:rsidP="00B208C2">
            <w:pPr>
              <w:keepNext/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3,049,568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3A75081A" w14:textId="32C5D32E" w:rsidR="00867D02" w:rsidRPr="008E3620" w:rsidRDefault="00C77F62" w:rsidP="00B208C2">
            <w:pPr>
              <w:keepNext/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18,564,687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36C48F9C" w14:textId="5927DDE9" w:rsidR="00867D02" w:rsidRPr="008E3620" w:rsidRDefault="00523B5A" w:rsidP="00B208C2">
            <w:pPr>
              <w:keepNext/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32,447,086</w:t>
            </w: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14:paraId="2DC6160F" w14:textId="27DBCB20" w:rsidR="00867D02" w:rsidRPr="008E3620" w:rsidRDefault="00521CE7" w:rsidP="00B208C2">
            <w:pPr>
              <w:keepNext/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32,505,645</w:t>
            </w:r>
          </w:p>
        </w:tc>
      </w:tr>
      <w:tr w:rsidR="00867D02" w:rsidRPr="00EA0CDC" w14:paraId="2D4567B2" w14:textId="77777777" w:rsidTr="00EA0CDC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D87F4" w14:textId="77777777" w:rsidR="00867D02" w:rsidRPr="008E3620" w:rsidRDefault="00867D02" w:rsidP="00B208C2">
            <w:pPr>
              <w:keepNext/>
              <w:jc w:val="right"/>
              <w:rPr>
                <w:sz w:val="18"/>
                <w:szCs w:val="18"/>
              </w:rPr>
            </w:pPr>
          </w:p>
        </w:tc>
      </w:tr>
      <w:tr w:rsidR="00867D02" w:rsidRPr="00EA0CDC" w14:paraId="4843FA3D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3BD743FB" w14:textId="57A85043" w:rsidR="00867D02" w:rsidRPr="008E3620" w:rsidRDefault="00CE291B" w:rsidP="00D40A04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4C57C255" w14:textId="34A1D000" w:rsidR="00867D02" w:rsidRPr="008E3620" w:rsidRDefault="00867D02" w:rsidP="00D40A04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Commitments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included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progress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report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but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not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statement,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only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expenses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are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included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International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Public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Sector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Accounting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Standards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(IPSAS)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statement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428" w:type="dxa"/>
          </w:tcPr>
          <w:p w14:paraId="5DC72206" w14:textId="7CDCF324" w:rsidR="00867D02" w:rsidRPr="008E3620" w:rsidRDefault="00CA52BD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2,006,418</w:t>
            </w:r>
          </w:p>
        </w:tc>
        <w:tc>
          <w:tcPr>
            <w:tcW w:w="1429" w:type="dxa"/>
          </w:tcPr>
          <w:p w14:paraId="3B7136A4" w14:textId="19470870" w:rsidR="00867D02" w:rsidRPr="008E3620" w:rsidRDefault="002527BA" w:rsidP="00203DA0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17,</w:t>
            </w:r>
            <w:r w:rsidR="00453B49" w:rsidRPr="008E3620">
              <w:rPr>
                <w:sz w:val="18"/>
                <w:szCs w:val="18"/>
              </w:rPr>
              <w:t>990</w:t>
            </w:r>
            <w:r w:rsidRPr="008E3620">
              <w:rPr>
                <w:sz w:val="18"/>
                <w:szCs w:val="18"/>
              </w:rPr>
              <w:t>,</w:t>
            </w:r>
            <w:r w:rsidR="00D539D1" w:rsidRPr="008E3620">
              <w:rPr>
                <w:sz w:val="18"/>
                <w:szCs w:val="18"/>
              </w:rPr>
              <w:t>373</w:t>
            </w:r>
          </w:p>
        </w:tc>
        <w:tc>
          <w:tcPr>
            <w:tcW w:w="1428" w:type="dxa"/>
            <w:shd w:val="clear" w:color="auto" w:fill="auto"/>
          </w:tcPr>
          <w:p w14:paraId="014A1217" w14:textId="24A2DA4D" w:rsidR="00867D02" w:rsidRPr="008E3620" w:rsidRDefault="00523B5A" w:rsidP="00D40A04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29,728,574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5B55327" w14:textId="77777777" w:rsidR="00867D02" w:rsidRPr="008E3620" w:rsidRDefault="00867D02" w:rsidP="0013539D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5778DE07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200A0130" w14:textId="694591E0" w:rsidR="0009017B" w:rsidRPr="008E3620" w:rsidRDefault="00FA0931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3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3ADC48CF" w14:textId="06DE257E" w:rsidR="0009017B" w:rsidRPr="008E3620" w:rsidRDefault="0009017B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Commitments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included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progress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report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but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not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statement,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only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expenses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are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included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statement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428" w:type="dxa"/>
          </w:tcPr>
          <w:p w14:paraId="2FE1F3C8" w14:textId="77777777" w:rsidR="0009017B" w:rsidRPr="008E3620" w:rsidRDefault="0009017B" w:rsidP="0009017B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29" w:type="dxa"/>
          </w:tcPr>
          <w:p w14:paraId="0A521D8C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0B4427D4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0B8AAAF" w14:textId="07372685" w:rsidR="0009017B" w:rsidRPr="008E3620" w:rsidRDefault="00521CE7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43,900,383</w:t>
            </w:r>
          </w:p>
        </w:tc>
      </w:tr>
      <w:tr w:rsidR="0009017B" w:rsidRPr="00EA0CDC" w14:paraId="0CC2AC12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72E3CA27" w14:textId="120401B5" w:rsidR="0009017B" w:rsidRPr="008E3620" w:rsidRDefault="00FA0931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4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27CF2BC3" w14:textId="28F2BE03" w:rsidR="0009017B" w:rsidRPr="008E3620" w:rsidRDefault="0009017B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Cumulative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interest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income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held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China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included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UNDP’s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progress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report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not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UNDP’s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accounts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428" w:type="dxa"/>
          </w:tcPr>
          <w:p w14:paraId="51CE9967" w14:textId="0377FAEB" w:rsidR="0009017B" w:rsidRPr="008E3620" w:rsidRDefault="00CA52BD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  <w:lang w:val="en-US"/>
              </w:rPr>
              <w:t>939,925</w:t>
            </w:r>
          </w:p>
        </w:tc>
        <w:tc>
          <w:tcPr>
            <w:tcW w:w="1429" w:type="dxa"/>
          </w:tcPr>
          <w:p w14:paraId="7DDFDBC8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0FFF7FEB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7DB2260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2D5C8681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234FF74C" w14:textId="3B061601" w:rsidR="0009017B" w:rsidRPr="008E3620" w:rsidRDefault="00FA0931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5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4DCEE065" w14:textId="398E15BF" w:rsidR="0009017B" w:rsidRPr="008E3620" w:rsidRDefault="0009017B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Savings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prior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biennium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obligations.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reconciling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item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reduction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expenditure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statement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not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associated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with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specific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projects.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Increases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fund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balance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due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Fund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(can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only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returned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when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Trust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Fund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closed)</w:t>
            </w:r>
          </w:p>
        </w:tc>
        <w:tc>
          <w:tcPr>
            <w:tcW w:w="1428" w:type="dxa"/>
          </w:tcPr>
          <w:p w14:paraId="14836EF7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68,300</w:t>
            </w:r>
          </w:p>
        </w:tc>
        <w:tc>
          <w:tcPr>
            <w:tcW w:w="1429" w:type="dxa"/>
          </w:tcPr>
          <w:p w14:paraId="1144BF44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156A5CC3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2C755C23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44066F0E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51A0C9E5" w14:textId="196EC99F" w:rsidR="0009017B" w:rsidRPr="008E3620" w:rsidRDefault="00FA0931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6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206E3787" w14:textId="6B85024D" w:rsidR="0009017B" w:rsidRPr="008E3620" w:rsidRDefault="0009017B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Standing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reconciling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item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reduction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of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expenditure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statement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not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associated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with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specific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projects.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Increases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fund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balance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due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Fund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(can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only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returned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when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Trust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Fund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closed)</w:t>
            </w:r>
          </w:p>
        </w:tc>
        <w:tc>
          <w:tcPr>
            <w:tcW w:w="1428" w:type="dxa"/>
          </w:tcPr>
          <w:p w14:paraId="3F54E7A5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29,054</w:t>
            </w:r>
          </w:p>
        </w:tc>
        <w:tc>
          <w:tcPr>
            <w:tcW w:w="1429" w:type="dxa"/>
          </w:tcPr>
          <w:p w14:paraId="37478839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4E41C008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4B70DE21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385831CC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009604EC" w14:textId="3D038184" w:rsidR="0009017B" w:rsidRPr="008E3620" w:rsidRDefault="002528B7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7</w:t>
            </w:r>
          </w:p>
        </w:tc>
        <w:tc>
          <w:tcPr>
            <w:tcW w:w="3016" w:type="dxa"/>
            <w:tcBorders>
              <w:left w:val="single" w:sz="4" w:space="0" w:color="auto"/>
            </w:tcBorders>
          </w:tcPr>
          <w:p w14:paraId="16478FED" w14:textId="15869D33" w:rsidR="0009017B" w:rsidRPr="008E3620" w:rsidRDefault="005C7EB7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Amount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understated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the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2023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statement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(UNDP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to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adjust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its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202</w:t>
            </w:r>
            <w:r w:rsidRPr="008E3620">
              <w:rPr>
                <w:sz w:val="18"/>
                <w:szCs w:val="18"/>
              </w:rPr>
              <w:t>4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="0009017B" w:rsidRPr="008E3620">
              <w:rPr>
                <w:sz w:val="18"/>
                <w:szCs w:val="18"/>
              </w:rPr>
              <w:t>accounts)</w:t>
            </w:r>
          </w:p>
        </w:tc>
        <w:tc>
          <w:tcPr>
            <w:tcW w:w="1428" w:type="dxa"/>
          </w:tcPr>
          <w:p w14:paraId="526947CC" w14:textId="28F68765" w:rsidR="0009017B" w:rsidRPr="008E3620" w:rsidRDefault="005C7EB7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5,871</w:t>
            </w:r>
          </w:p>
        </w:tc>
        <w:tc>
          <w:tcPr>
            <w:tcW w:w="1429" w:type="dxa"/>
          </w:tcPr>
          <w:p w14:paraId="2BF43424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52810EC3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3C2025D5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71D4EC1F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6602A4A3" w14:textId="2C40FB9B" w:rsidR="0009017B" w:rsidRPr="008E3620" w:rsidRDefault="002528B7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0E72EA58" w14:textId="2EE9B588" w:rsidR="0009017B" w:rsidRPr="008E3620" w:rsidRDefault="0009017B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Expenditure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incurred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202</w:t>
            </w:r>
            <w:r w:rsidR="00D539D1" w:rsidRPr="008E3620">
              <w:rPr>
                <w:sz w:val="18"/>
                <w:szCs w:val="18"/>
              </w:rPr>
              <w:t>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reflected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progress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report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202</w:t>
            </w:r>
            <w:r w:rsidR="003149BE" w:rsidRPr="008E3620">
              <w:rPr>
                <w:sz w:val="18"/>
                <w:szCs w:val="18"/>
              </w:rPr>
              <w:t>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but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recorded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Umoja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202</w:t>
            </w:r>
            <w:r w:rsidR="003149BE" w:rsidRPr="008E3620">
              <w:rPr>
                <w:sz w:val="18"/>
                <w:szCs w:val="18"/>
              </w:rPr>
              <w:t>4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428" w:type="dxa"/>
            <w:shd w:val="clear" w:color="auto" w:fill="auto"/>
          </w:tcPr>
          <w:p w14:paraId="6994DF60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0F4A4291" w14:textId="485671C0" w:rsidR="0009017B" w:rsidRPr="008E3620" w:rsidRDefault="003149BE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228</w:t>
            </w:r>
            <w:r w:rsidR="0009017B" w:rsidRPr="008E3620">
              <w:rPr>
                <w:sz w:val="18"/>
                <w:szCs w:val="18"/>
              </w:rPr>
              <w:t>,</w:t>
            </w:r>
            <w:r w:rsidRPr="008E3620">
              <w:rPr>
                <w:sz w:val="18"/>
                <w:szCs w:val="18"/>
              </w:rPr>
              <w:t>081</w:t>
            </w:r>
          </w:p>
          <w:p w14:paraId="2EE85C3D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23276668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399059E1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59FDDCDF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47CB148B" w14:textId="6059425D" w:rsidR="0009017B" w:rsidRPr="008E3620" w:rsidRDefault="002528B7" w:rsidP="0009017B">
            <w:pPr>
              <w:jc w:val="lef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54DFE61F" w14:textId="01EE80CD" w:rsidR="0009017B" w:rsidRPr="008E3620" w:rsidRDefault="0009017B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Difference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between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projected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and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actual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agency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support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costs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that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had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not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been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recorded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202</w:t>
            </w:r>
            <w:r w:rsidR="00997EC0">
              <w:rPr>
                <w:sz w:val="18"/>
                <w:szCs w:val="18"/>
              </w:rPr>
              <w:t>3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428" w:type="dxa"/>
            <w:shd w:val="clear" w:color="auto" w:fill="auto"/>
          </w:tcPr>
          <w:p w14:paraId="2C8C13FF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14E7E439" w14:textId="69F13F53" w:rsidR="0009017B" w:rsidRPr="008E3620" w:rsidRDefault="000A3FD1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346,234</w:t>
            </w:r>
          </w:p>
        </w:tc>
        <w:tc>
          <w:tcPr>
            <w:tcW w:w="1428" w:type="dxa"/>
            <w:shd w:val="clear" w:color="auto" w:fill="auto"/>
          </w:tcPr>
          <w:p w14:paraId="1F2B163B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53009FC3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723516AA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7B0F3977" w14:textId="398A0B85" w:rsidR="0009017B" w:rsidRPr="008E3620" w:rsidRDefault="0009017B" w:rsidP="0009017B">
            <w:pPr>
              <w:jc w:val="lef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1</w:t>
            </w:r>
            <w:r w:rsidR="002528B7" w:rsidRPr="008E362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121C7DFF" w14:textId="773C6A4E" w:rsidR="0009017B" w:rsidRPr="008E3620" w:rsidRDefault="0009017B" w:rsidP="0009017B">
            <w:pPr>
              <w:jc w:val="lef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Undepreciated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assets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included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progress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report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but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not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statement,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only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expenses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are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included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IPSAS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financial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statement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(no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action</w:t>
            </w:r>
            <w:r w:rsidR="005C76AE" w:rsidRPr="008E3620">
              <w:rPr>
                <w:sz w:val="18"/>
                <w:szCs w:val="18"/>
              </w:rPr>
              <w:t xml:space="preserve"> </w:t>
            </w:r>
            <w:r w:rsidRPr="008E3620">
              <w:rPr>
                <w:sz w:val="18"/>
                <w:szCs w:val="18"/>
              </w:rPr>
              <w:t>needed)</w:t>
            </w:r>
          </w:p>
        </w:tc>
        <w:tc>
          <w:tcPr>
            <w:tcW w:w="1428" w:type="dxa"/>
            <w:shd w:val="clear" w:color="auto" w:fill="auto"/>
          </w:tcPr>
          <w:p w14:paraId="6A1A6B89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129C670D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152A1001" w14:textId="636BB393" w:rsidR="0009017B" w:rsidRPr="008E3620" w:rsidRDefault="00523B5A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  <w:lang w:val="en-US"/>
              </w:rPr>
              <w:t>748,238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09B4A546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36C6CC6F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79B36659" w14:textId="1E2D723A" w:rsidR="0009017B" w:rsidRPr="008E3620" w:rsidRDefault="0009017B" w:rsidP="0009017B">
            <w:pPr>
              <w:jc w:val="left"/>
              <w:rPr>
                <w:sz w:val="18"/>
                <w:szCs w:val="18"/>
                <w:lang w:val="en-US"/>
              </w:rPr>
            </w:pPr>
            <w:r w:rsidRPr="008E3620">
              <w:rPr>
                <w:bCs/>
                <w:sz w:val="18"/>
                <w:szCs w:val="18"/>
              </w:rPr>
              <w:t>1</w:t>
            </w:r>
            <w:r w:rsidR="002528B7" w:rsidRPr="008E3620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726A686E" w14:textId="27F6C9F9" w:rsidR="0009017B" w:rsidRPr="008E3620" w:rsidRDefault="00523B5A" w:rsidP="0009017B">
            <w:pPr>
              <w:jc w:val="left"/>
              <w:rPr>
                <w:sz w:val="18"/>
                <w:szCs w:val="18"/>
                <w:lang w:val="en-US"/>
              </w:rPr>
            </w:pPr>
            <w:r w:rsidRPr="008E3620">
              <w:rPr>
                <w:bCs/>
                <w:sz w:val="18"/>
                <w:szCs w:val="18"/>
              </w:rPr>
              <w:t>Fixed</w:t>
            </w:r>
            <w:r w:rsidR="0009017B" w:rsidRPr="008E3620">
              <w:rPr>
                <w:bCs/>
                <w:sz w:val="18"/>
                <w:szCs w:val="18"/>
              </w:rPr>
              <w:t>-exchange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adjustment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in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6A35B6" w:rsidRPr="008E3620">
              <w:rPr>
                <w:bCs/>
                <w:sz w:val="18"/>
                <w:szCs w:val="18"/>
              </w:rPr>
              <w:t>the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6A35B6" w:rsidRPr="008E3620">
              <w:rPr>
                <w:bCs/>
                <w:sz w:val="18"/>
                <w:szCs w:val="18"/>
              </w:rPr>
              <w:t>financial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6A35B6" w:rsidRPr="008E3620">
              <w:rPr>
                <w:bCs/>
                <w:sz w:val="18"/>
                <w:szCs w:val="18"/>
              </w:rPr>
              <w:t>statement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(no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action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needed)</w:t>
            </w:r>
          </w:p>
        </w:tc>
        <w:tc>
          <w:tcPr>
            <w:tcW w:w="1428" w:type="dxa"/>
            <w:shd w:val="clear" w:color="auto" w:fill="auto"/>
          </w:tcPr>
          <w:p w14:paraId="773526CA" w14:textId="557DE20C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4D1E03B3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1380CEA9" w14:textId="103213D0" w:rsidR="0009017B" w:rsidRPr="008E3620" w:rsidRDefault="00523B5A" w:rsidP="0009017B">
            <w:pPr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4F84DAB2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09017B" w:rsidRPr="00EA0CDC" w14:paraId="16771A2A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643C5A0B" w14:textId="6C389B49" w:rsidR="0009017B" w:rsidRPr="008E3620" w:rsidRDefault="0009017B" w:rsidP="0009017B">
            <w:pPr>
              <w:jc w:val="left"/>
              <w:rPr>
                <w:bCs/>
                <w:sz w:val="18"/>
                <w:szCs w:val="18"/>
              </w:rPr>
            </w:pPr>
            <w:r w:rsidRPr="008E3620">
              <w:rPr>
                <w:bCs/>
                <w:sz w:val="18"/>
                <w:szCs w:val="18"/>
              </w:rPr>
              <w:t>1</w:t>
            </w:r>
            <w:r w:rsidR="002528B7" w:rsidRPr="008E3620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7A57379A" w14:textId="52F3B037" w:rsidR="0009017B" w:rsidRPr="008E3620" w:rsidRDefault="00997EC0" w:rsidP="0009017B">
            <w:pPr>
              <w:jc w:val="left"/>
              <w:rPr>
                <w:bCs/>
                <w:sz w:val="18"/>
                <w:szCs w:val="18"/>
              </w:rPr>
            </w:pPr>
            <w:r w:rsidRPr="008E3620">
              <w:rPr>
                <w:bCs/>
                <w:sz w:val="18"/>
                <w:szCs w:val="18"/>
              </w:rPr>
              <w:t>202</w:t>
            </w:r>
            <w:r>
              <w:rPr>
                <w:bCs/>
                <w:sz w:val="18"/>
                <w:szCs w:val="18"/>
              </w:rPr>
              <w:t>3</w:t>
            </w:r>
            <w:r w:rsidR="007B6A4A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year-end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adjustments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(</w:t>
            </w:r>
            <w:r w:rsidR="00EF4334" w:rsidRPr="008E3620">
              <w:rPr>
                <w:bCs/>
                <w:sz w:val="18"/>
                <w:szCs w:val="18"/>
              </w:rPr>
              <w:t>n</w:t>
            </w:r>
            <w:r w:rsidR="0009017B" w:rsidRPr="008E3620">
              <w:rPr>
                <w:bCs/>
                <w:sz w:val="18"/>
                <w:szCs w:val="18"/>
              </w:rPr>
              <w:t>o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action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09017B" w:rsidRPr="008E3620">
              <w:rPr>
                <w:bCs/>
                <w:sz w:val="18"/>
                <w:szCs w:val="18"/>
              </w:rPr>
              <w:t>needed)</w:t>
            </w:r>
          </w:p>
        </w:tc>
        <w:tc>
          <w:tcPr>
            <w:tcW w:w="1428" w:type="dxa"/>
            <w:shd w:val="clear" w:color="auto" w:fill="auto"/>
          </w:tcPr>
          <w:p w14:paraId="7EFD0674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4BED858E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72296456" w14:textId="2F7B29A3" w:rsidR="0009017B" w:rsidRPr="008E3620" w:rsidRDefault="00523B5A" w:rsidP="0009017B">
            <w:pPr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11,059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38FB2995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</w:p>
        </w:tc>
      </w:tr>
      <w:tr w:rsidR="00FB333E" w:rsidRPr="00EA0CDC" w14:paraId="6AAC85E8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54479CDB" w14:textId="4FC5A916" w:rsidR="00FB333E" w:rsidRPr="008E3620" w:rsidRDefault="00AE4007" w:rsidP="0009017B">
            <w:pPr>
              <w:jc w:val="left"/>
              <w:rPr>
                <w:bCs/>
                <w:sz w:val="18"/>
                <w:szCs w:val="18"/>
              </w:rPr>
            </w:pPr>
            <w:r w:rsidRPr="008E3620">
              <w:rPr>
                <w:bCs/>
                <w:sz w:val="18"/>
                <w:szCs w:val="18"/>
              </w:rPr>
              <w:t>1</w:t>
            </w:r>
            <w:r w:rsidR="00843AEC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5A59663B" w14:textId="68D2F054" w:rsidR="00FB333E" w:rsidRPr="008E3620" w:rsidRDefault="008D6A09" w:rsidP="0009017B">
            <w:pPr>
              <w:jc w:val="left"/>
              <w:rPr>
                <w:bCs/>
                <w:sz w:val="18"/>
                <w:szCs w:val="18"/>
              </w:rPr>
            </w:pPr>
            <w:r w:rsidRPr="008E3620">
              <w:rPr>
                <w:bCs/>
                <w:sz w:val="18"/>
                <w:szCs w:val="18"/>
              </w:rPr>
              <w:t>Expenditure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incurred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in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202</w:t>
            </w:r>
            <w:r w:rsidR="00521CE7" w:rsidRPr="008E3620">
              <w:rPr>
                <w:bCs/>
                <w:sz w:val="18"/>
                <w:szCs w:val="18"/>
              </w:rPr>
              <w:t>3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and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reflected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in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the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financial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statement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but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not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in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progress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report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B17CED" w:rsidRPr="008E3620">
              <w:rPr>
                <w:bCs/>
                <w:sz w:val="18"/>
                <w:szCs w:val="18"/>
              </w:rPr>
              <w:t>as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AE4007" w:rsidRPr="008E3620">
              <w:rPr>
                <w:bCs/>
                <w:sz w:val="18"/>
                <w:szCs w:val="18"/>
              </w:rPr>
              <w:t>they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AE4007" w:rsidRPr="008E3620">
              <w:rPr>
                <w:bCs/>
                <w:sz w:val="18"/>
                <w:szCs w:val="18"/>
              </w:rPr>
              <w:t>are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AE4007" w:rsidRPr="008E3620">
              <w:rPr>
                <w:bCs/>
                <w:sz w:val="18"/>
                <w:szCs w:val="18"/>
              </w:rPr>
              <w:t>disbursements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AE4007" w:rsidRPr="008E3620">
              <w:rPr>
                <w:bCs/>
                <w:sz w:val="18"/>
                <w:szCs w:val="18"/>
              </w:rPr>
              <w:t>to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AE4007" w:rsidRPr="008E3620">
              <w:rPr>
                <w:bCs/>
                <w:sz w:val="18"/>
                <w:szCs w:val="18"/>
              </w:rPr>
              <w:t>special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AE4007" w:rsidRPr="008E3620">
              <w:rPr>
                <w:bCs/>
                <w:sz w:val="18"/>
                <w:szCs w:val="18"/>
              </w:rPr>
              <w:t>accounts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4D0798" w:rsidRPr="008E3620">
              <w:rPr>
                <w:bCs/>
                <w:sz w:val="18"/>
                <w:szCs w:val="18"/>
              </w:rPr>
              <w:t>(no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4D0798" w:rsidRPr="008E3620">
              <w:rPr>
                <w:bCs/>
                <w:sz w:val="18"/>
                <w:szCs w:val="18"/>
              </w:rPr>
              <w:t>action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4D0798" w:rsidRPr="008E3620">
              <w:rPr>
                <w:bCs/>
                <w:sz w:val="18"/>
                <w:szCs w:val="18"/>
              </w:rPr>
              <w:t>needed)</w:t>
            </w:r>
          </w:p>
        </w:tc>
        <w:tc>
          <w:tcPr>
            <w:tcW w:w="1428" w:type="dxa"/>
            <w:shd w:val="clear" w:color="auto" w:fill="auto"/>
          </w:tcPr>
          <w:p w14:paraId="32B3DC1F" w14:textId="77777777" w:rsidR="00FB333E" w:rsidRPr="008E3620" w:rsidRDefault="00FB333E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39106050" w14:textId="77777777" w:rsidR="00FB333E" w:rsidRPr="008E3620" w:rsidRDefault="00FB333E" w:rsidP="0009017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14:paraId="444BA8BD" w14:textId="77777777" w:rsidR="00FB333E" w:rsidRPr="008E3620" w:rsidRDefault="00FB333E" w:rsidP="0009017B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25954609" w14:textId="6CF49FBC" w:rsidR="00FB333E" w:rsidRPr="008E3620" w:rsidRDefault="00850850" w:rsidP="00252E8C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(</w:t>
            </w:r>
            <w:r w:rsidR="00924EF0">
              <w:rPr>
                <w:sz w:val="18"/>
                <w:szCs w:val="18"/>
              </w:rPr>
              <w:t>11</w:t>
            </w:r>
            <w:r w:rsidR="00252E8C">
              <w:rPr>
                <w:sz w:val="18"/>
                <w:szCs w:val="18"/>
              </w:rPr>
              <w:t>,196,623</w:t>
            </w:r>
            <w:r w:rsidRPr="008E3620">
              <w:rPr>
                <w:sz w:val="18"/>
                <w:szCs w:val="18"/>
              </w:rPr>
              <w:t>)</w:t>
            </w:r>
          </w:p>
        </w:tc>
      </w:tr>
      <w:tr w:rsidR="0009017B" w:rsidRPr="00EA0CDC" w14:paraId="1DE81B60" w14:textId="77777777" w:rsidTr="00891204">
        <w:tc>
          <w:tcPr>
            <w:tcW w:w="630" w:type="dxa"/>
            <w:tcBorders>
              <w:left w:val="single" w:sz="4" w:space="0" w:color="auto"/>
            </w:tcBorders>
          </w:tcPr>
          <w:p w14:paraId="21116BC7" w14:textId="1140B702" w:rsidR="0009017B" w:rsidRPr="008E3620" w:rsidRDefault="0009017B" w:rsidP="0009017B">
            <w:pPr>
              <w:jc w:val="left"/>
              <w:rPr>
                <w:bCs/>
                <w:sz w:val="18"/>
                <w:szCs w:val="18"/>
              </w:rPr>
            </w:pPr>
            <w:r w:rsidRPr="008E3620">
              <w:rPr>
                <w:bCs/>
                <w:sz w:val="18"/>
                <w:szCs w:val="18"/>
              </w:rPr>
              <w:t>1</w:t>
            </w:r>
            <w:r w:rsidR="00843AEC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3016" w:type="dxa"/>
            <w:tcBorders>
              <w:left w:val="single" w:sz="4" w:space="0" w:color="auto"/>
            </w:tcBorders>
            <w:shd w:val="clear" w:color="auto" w:fill="auto"/>
          </w:tcPr>
          <w:p w14:paraId="34607A20" w14:textId="7AB98983" w:rsidR="0009017B" w:rsidRPr="008E3620" w:rsidRDefault="0009017B" w:rsidP="0009017B">
            <w:pPr>
              <w:jc w:val="left"/>
              <w:rPr>
                <w:bCs/>
                <w:sz w:val="18"/>
                <w:szCs w:val="18"/>
              </w:rPr>
            </w:pPr>
            <w:r w:rsidRPr="008E3620">
              <w:rPr>
                <w:bCs/>
                <w:sz w:val="18"/>
                <w:szCs w:val="18"/>
              </w:rPr>
              <w:t>Total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(rows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2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Pr="008E3620">
              <w:rPr>
                <w:bCs/>
                <w:sz w:val="18"/>
                <w:szCs w:val="18"/>
              </w:rPr>
              <w:t>to</w:t>
            </w:r>
            <w:r w:rsidR="005C76AE" w:rsidRPr="008E3620">
              <w:rPr>
                <w:bCs/>
                <w:sz w:val="18"/>
                <w:szCs w:val="18"/>
              </w:rPr>
              <w:t xml:space="preserve"> </w:t>
            </w:r>
            <w:r w:rsidR="00DD527E" w:rsidRPr="008E3620">
              <w:rPr>
                <w:bCs/>
                <w:sz w:val="18"/>
                <w:szCs w:val="18"/>
              </w:rPr>
              <w:t>1</w:t>
            </w:r>
            <w:r w:rsidR="00355998">
              <w:rPr>
                <w:bCs/>
                <w:sz w:val="18"/>
                <w:szCs w:val="18"/>
              </w:rPr>
              <w:t>3</w:t>
            </w:r>
            <w:r w:rsidRPr="008E3620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428" w:type="dxa"/>
            <w:shd w:val="clear" w:color="auto" w:fill="auto"/>
          </w:tcPr>
          <w:p w14:paraId="7439E661" w14:textId="358499A8" w:rsidR="0009017B" w:rsidRPr="008E3620" w:rsidRDefault="005C7EB7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3,049,568</w:t>
            </w:r>
          </w:p>
        </w:tc>
        <w:tc>
          <w:tcPr>
            <w:tcW w:w="1429" w:type="dxa"/>
            <w:shd w:val="clear" w:color="auto" w:fill="auto"/>
          </w:tcPr>
          <w:p w14:paraId="6C47FF63" w14:textId="5DA598A0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color w:val="000000"/>
                <w:sz w:val="18"/>
                <w:szCs w:val="18"/>
              </w:rPr>
              <w:t>1</w:t>
            </w:r>
            <w:r w:rsidR="0022532E" w:rsidRPr="008E3620">
              <w:rPr>
                <w:color w:val="000000"/>
                <w:sz w:val="18"/>
                <w:szCs w:val="18"/>
              </w:rPr>
              <w:t>8</w:t>
            </w:r>
            <w:r w:rsidRPr="008E3620">
              <w:rPr>
                <w:color w:val="000000"/>
                <w:sz w:val="18"/>
                <w:szCs w:val="18"/>
              </w:rPr>
              <w:t>,</w:t>
            </w:r>
            <w:r w:rsidR="0022532E" w:rsidRPr="008E3620">
              <w:rPr>
                <w:color w:val="000000"/>
                <w:sz w:val="18"/>
                <w:szCs w:val="18"/>
              </w:rPr>
              <w:t>564</w:t>
            </w:r>
            <w:r w:rsidRPr="008E3620">
              <w:rPr>
                <w:color w:val="000000"/>
                <w:sz w:val="18"/>
                <w:szCs w:val="18"/>
              </w:rPr>
              <w:t>,</w:t>
            </w:r>
            <w:r w:rsidR="0022532E" w:rsidRPr="008E3620">
              <w:rPr>
                <w:color w:val="000000"/>
                <w:sz w:val="18"/>
                <w:szCs w:val="18"/>
              </w:rPr>
              <w:t>687</w:t>
            </w:r>
          </w:p>
        </w:tc>
        <w:tc>
          <w:tcPr>
            <w:tcW w:w="1428" w:type="dxa"/>
            <w:shd w:val="clear" w:color="auto" w:fill="auto"/>
          </w:tcPr>
          <w:p w14:paraId="211D6563" w14:textId="3ADD52DD" w:rsidR="0009017B" w:rsidRPr="008E3620" w:rsidRDefault="00EE0653" w:rsidP="0009017B">
            <w:pPr>
              <w:jc w:val="right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</w:rPr>
              <w:t>3</w:t>
            </w:r>
            <w:r w:rsidR="009677DE">
              <w:rPr>
                <w:sz w:val="18"/>
                <w:szCs w:val="18"/>
              </w:rPr>
              <w:t>0</w:t>
            </w:r>
            <w:r w:rsidR="008A7906">
              <w:rPr>
                <w:sz w:val="18"/>
                <w:szCs w:val="18"/>
              </w:rPr>
              <w:t>,487,888</w:t>
            </w: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7FC75A82" w14:textId="65FB40BD" w:rsidR="0009017B" w:rsidRPr="008E3620" w:rsidRDefault="009666DD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sz w:val="18"/>
                <w:szCs w:val="18"/>
              </w:rPr>
              <w:t>32,703,760</w:t>
            </w:r>
          </w:p>
        </w:tc>
      </w:tr>
      <w:tr w:rsidR="0009017B" w:rsidRPr="00EA0CDC" w14:paraId="25FC4DF4" w14:textId="77777777" w:rsidTr="00891204"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6C6EE5F3" w14:textId="15DBFA38" w:rsidR="0009017B" w:rsidRPr="008E3620" w:rsidRDefault="00843AEC" w:rsidP="0009017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0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87E54" w14:textId="331AE985" w:rsidR="0009017B" w:rsidRPr="008E3620" w:rsidRDefault="0009017B" w:rsidP="0009017B">
            <w:pPr>
              <w:jc w:val="left"/>
              <w:rPr>
                <w:bCs/>
                <w:sz w:val="18"/>
                <w:szCs w:val="18"/>
              </w:rPr>
            </w:pPr>
            <w:r w:rsidRPr="008E3620">
              <w:rPr>
                <w:b/>
                <w:bCs/>
                <w:sz w:val="18"/>
                <w:szCs w:val="18"/>
              </w:rPr>
              <w:t>Difference</w:t>
            </w:r>
            <w:r w:rsidR="005C76AE" w:rsidRPr="008E3620">
              <w:rPr>
                <w:b/>
                <w:bCs/>
                <w:sz w:val="18"/>
                <w:szCs w:val="18"/>
              </w:rPr>
              <w:t xml:space="preserve"> </w:t>
            </w:r>
            <w:r w:rsidRPr="008E3620">
              <w:rPr>
                <w:b/>
                <w:bCs/>
                <w:sz w:val="18"/>
                <w:szCs w:val="18"/>
              </w:rPr>
              <w:t>(</w:t>
            </w:r>
            <w:r w:rsidRPr="008E3620">
              <w:rPr>
                <w:b/>
                <w:sz w:val="18"/>
                <w:szCs w:val="18"/>
              </w:rPr>
              <w:t>row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Pr="008E3620">
              <w:rPr>
                <w:b/>
                <w:sz w:val="18"/>
                <w:szCs w:val="18"/>
              </w:rPr>
              <w:t>1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Pr="008E3620">
              <w:rPr>
                <w:b/>
                <w:sz w:val="18"/>
                <w:szCs w:val="18"/>
              </w:rPr>
              <w:t>minus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Pr="008E3620">
              <w:rPr>
                <w:b/>
                <w:sz w:val="18"/>
                <w:szCs w:val="18"/>
              </w:rPr>
              <w:t>row</w:t>
            </w:r>
            <w:r w:rsidR="005C76AE" w:rsidRPr="008E3620">
              <w:rPr>
                <w:b/>
                <w:sz w:val="18"/>
                <w:szCs w:val="18"/>
              </w:rPr>
              <w:t xml:space="preserve"> </w:t>
            </w:r>
            <w:r w:rsidRPr="008E3620">
              <w:rPr>
                <w:b/>
                <w:sz w:val="18"/>
                <w:szCs w:val="18"/>
              </w:rPr>
              <w:t>1</w:t>
            </w:r>
            <w:r w:rsidR="00843AEC">
              <w:rPr>
                <w:b/>
                <w:sz w:val="18"/>
                <w:szCs w:val="18"/>
              </w:rPr>
              <w:t>4</w:t>
            </w:r>
            <w:r w:rsidRPr="008E362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2A9361D1" w14:textId="177A89CC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</w:tcPr>
          <w:p w14:paraId="731C47CB" w14:textId="77777777" w:rsidR="0009017B" w:rsidRPr="008E3620" w:rsidRDefault="0009017B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14:paraId="1EFB31C8" w14:textId="2A7D6F7B" w:rsidR="0009017B" w:rsidRPr="008E3620" w:rsidRDefault="003D5F4F" w:rsidP="0009017B">
            <w:pPr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1,9</w:t>
            </w:r>
            <w:r w:rsidR="007C4427">
              <w:rPr>
                <w:b/>
                <w:sz w:val="18"/>
                <w:szCs w:val="18"/>
              </w:rPr>
              <w:t>59,198</w:t>
            </w:r>
          </w:p>
        </w:tc>
        <w:tc>
          <w:tcPr>
            <w:tcW w:w="1429" w:type="dxa"/>
            <w:tcBorders>
              <w:bottom w:val="single" w:sz="4" w:space="0" w:color="auto"/>
              <w:right w:val="single" w:sz="4" w:space="0" w:color="auto"/>
            </w:tcBorders>
          </w:tcPr>
          <w:p w14:paraId="25B18306" w14:textId="1426B1BC" w:rsidR="0009017B" w:rsidRPr="008E3620" w:rsidRDefault="009666DD" w:rsidP="0009017B">
            <w:pPr>
              <w:jc w:val="right"/>
              <w:rPr>
                <w:sz w:val="18"/>
                <w:szCs w:val="18"/>
              </w:rPr>
            </w:pPr>
            <w:r w:rsidRPr="008E3620">
              <w:rPr>
                <w:b/>
                <w:sz w:val="18"/>
                <w:szCs w:val="18"/>
              </w:rPr>
              <w:t>(198,115)</w:t>
            </w:r>
          </w:p>
        </w:tc>
      </w:tr>
    </w:tbl>
    <w:p w14:paraId="5BA68407" w14:textId="5F449BE4" w:rsidR="00867D02" w:rsidRPr="00EA0CDC" w:rsidRDefault="00867D02" w:rsidP="005C76AE">
      <w:pPr>
        <w:pStyle w:val="Heading1"/>
        <w:spacing w:before="240"/>
      </w:pPr>
      <w:r w:rsidRPr="00EA0CDC">
        <w:rPr>
          <w:lang w:val="en-US"/>
        </w:rPr>
        <w:lastRenderedPageBreak/>
        <w:t>Based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on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explanations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provided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EA0CDC">
        <w:t>table</w:t>
      </w:r>
      <w:r w:rsidR="005C76AE">
        <w:t xml:space="preserve"> </w:t>
      </w:r>
      <w:r w:rsidRPr="00EA0CDC">
        <w:t>5</w:t>
      </w:r>
      <w:r w:rsidRPr="00EE0653">
        <w:t>,</w:t>
      </w:r>
      <w:r w:rsidR="005C76AE">
        <w:rPr>
          <w:lang w:val="en-US"/>
        </w:rPr>
        <w:t xml:space="preserve"> </w:t>
      </w:r>
      <w:r w:rsidRPr="00EE0653">
        <w:rPr>
          <w:lang w:val="en-US"/>
        </w:rPr>
        <w:t>UNIDO’s</w:t>
      </w:r>
      <w:r w:rsidR="005C76AE">
        <w:rPr>
          <w:lang w:val="en-US"/>
        </w:rPr>
        <w:t xml:space="preserve"> </w:t>
      </w:r>
      <w:r w:rsidRPr="00EE0653">
        <w:rPr>
          <w:lang w:val="en-US"/>
        </w:rPr>
        <w:t>difference</w:t>
      </w:r>
      <w:r w:rsidR="005C76AE">
        <w:rPr>
          <w:lang w:val="en-US"/>
        </w:rPr>
        <w:t xml:space="preserve"> </w:t>
      </w:r>
      <w:r w:rsidRPr="00EE065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EE0653">
        <w:rPr>
          <w:lang w:val="en-US"/>
        </w:rPr>
        <w:t>US</w:t>
      </w:r>
      <w:r w:rsidR="005C76AE">
        <w:rPr>
          <w:lang w:val="en-US"/>
        </w:rPr>
        <w:t xml:space="preserve"> </w:t>
      </w:r>
      <w:r w:rsidRPr="00EE0653">
        <w:rPr>
          <w:lang w:val="en-US"/>
        </w:rPr>
        <w:t>$</w:t>
      </w:r>
      <w:r w:rsidR="007C4427">
        <w:rPr>
          <w:lang w:val="en-US"/>
        </w:rPr>
        <w:t>1,959,198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and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the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World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Bank’s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difference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of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US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$198,115</w:t>
      </w:r>
      <w:r w:rsidR="005C76AE">
        <w:rPr>
          <w:lang w:val="en-US"/>
        </w:rPr>
        <w:t xml:space="preserve"> </w:t>
      </w:r>
      <w:r w:rsidR="009666DD" w:rsidRPr="00EA0CDC">
        <w:rPr>
          <w:lang w:val="en-US"/>
        </w:rPr>
        <w:t>are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outstanding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reconciling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item</w:t>
      </w:r>
      <w:r w:rsidR="009666DD" w:rsidRPr="00EA0CDC">
        <w:rPr>
          <w:lang w:val="en-US"/>
        </w:rPr>
        <w:t>s</w:t>
      </w:r>
      <w:r w:rsidRPr="00EA0CDC">
        <w:rPr>
          <w:lang w:val="en-US"/>
        </w:rPr>
        <w:t>.</w:t>
      </w:r>
    </w:p>
    <w:p w14:paraId="1E23EE2A" w14:textId="6E3B84FB" w:rsidR="00867D02" w:rsidRPr="00EA0CDC" w:rsidRDefault="00867D02" w:rsidP="00867D02">
      <w:pPr>
        <w:pStyle w:val="Heading1"/>
        <w:numPr>
          <w:ilvl w:val="0"/>
          <w:numId w:val="0"/>
        </w:numPr>
        <w:rPr>
          <w:b/>
          <w:sz w:val="24"/>
          <w:szCs w:val="24"/>
        </w:rPr>
      </w:pPr>
      <w:r w:rsidRPr="00EA0CDC">
        <w:rPr>
          <w:b/>
          <w:sz w:val="24"/>
          <w:szCs w:val="24"/>
        </w:rPr>
        <w:t>Recommendation</w:t>
      </w:r>
    </w:p>
    <w:p w14:paraId="63749121" w14:textId="3466C6D1" w:rsidR="00867D02" w:rsidRPr="00EA0CDC" w:rsidRDefault="00867D02" w:rsidP="00867D02">
      <w:pPr>
        <w:pStyle w:val="Heading1"/>
      </w:pPr>
      <w:r w:rsidRPr="00EA0CDC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Executive</w:t>
      </w:r>
      <w:r w:rsidR="005C76AE">
        <w:rPr>
          <w:lang w:val="en-US"/>
        </w:rPr>
        <w:t xml:space="preserve"> </w:t>
      </w:r>
      <w:r w:rsidRPr="00EA0CDC">
        <w:t>Committee</w:t>
      </w:r>
      <w:r w:rsidR="005C76AE">
        <w:t xml:space="preserve"> </w:t>
      </w:r>
      <w:r w:rsidRPr="00EA0CDC">
        <w:t>may</w:t>
      </w:r>
      <w:r w:rsidR="005C76AE">
        <w:t xml:space="preserve"> </w:t>
      </w:r>
      <w:r w:rsidRPr="00EA0CDC">
        <w:t>wish:</w:t>
      </w:r>
    </w:p>
    <w:p w14:paraId="09F090F5" w14:textId="0C143577" w:rsidR="00867D02" w:rsidRPr="00EA0CDC" w:rsidRDefault="00867D02" w:rsidP="00867D02">
      <w:pPr>
        <w:pStyle w:val="Heading2"/>
        <w:tabs>
          <w:tab w:val="clear" w:pos="0"/>
          <w:tab w:val="num" w:pos="-450"/>
        </w:tabs>
      </w:pPr>
      <w:r w:rsidRPr="00EA0CDC">
        <w:t>To</w:t>
      </w:r>
      <w:r w:rsidR="005C76AE">
        <w:t xml:space="preserve"> </w:t>
      </w:r>
      <w:r w:rsidRPr="00EA0CDC">
        <w:t>note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reconciliation</w:t>
      </w:r>
      <w:r w:rsidR="005C76AE">
        <w:t xml:space="preserve"> </w:t>
      </w:r>
      <w:r w:rsidRPr="00EA0CDC">
        <w:t>of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202</w:t>
      </w:r>
      <w:r w:rsidR="00280DE4" w:rsidRPr="00EA0CDC">
        <w:t>3</w:t>
      </w:r>
      <w:r w:rsidR="005C76AE">
        <w:t xml:space="preserve"> </w:t>
      </w:r>
      <w:r w:rsidRPr="00EA0CDC">
        <w:t>accounts</w:t>
      </w:r>
      <w:r w:rsidR="005C76AE">
        <w:t xml:space="preserve"> </w:t>
      </w:r>
      <w:r w:rsidRPr="00EA0CDC">
        <w:t>contained</w:t>
      </w:r>
      <w:r w:rsidR="005C76AE">
        <w:t xml:space="preserve"> </w:t>
      </w:r>
      <w:r w:rsidRPr="00EA0CDC">
        <w:t>in</w:t>
      </w:r>
      <w:r w:rsidR="005C76AE">
        <w:t xml:space="preserve"> </w:t>
      </w:r>
      <w:r w:rsidRPr="00EA0CDC">
        <w:t>document</w:t>
      </w:r>
      <w:r w:rsidR="00E03D38">
        <w:t> </w:t>
      </w:r>
      <w:r w:rsidRPr="00EA0CDC">
        <w:t>UNEP/</w:t>
      </w:r>
      <w:proofErr w:type="spellStart"/>
      <w:r w:rsidRPr="00EA0CDC">
        <w:t>OzL.Pro</w:t>
      </w:r>
      <w:proofErr w:type="spellEnd"/>
      <w:r w:rsidRPr="00EA0CDC">
        <w:t>/ExCom/9</w:t>
      </w:r>
      <w:r w:rsidR="00280DE4" w:rsidRPr="00EA0CDC">
        <w:t>5</w:t>
      </w:r>
      <w:r w:rsidRPr="00EA0CDC">
        <w:t>/</w:t>
      </w:r>
      <w:proofErr w:type="gramStart"/>
      <w:r w:rsidR="008E2C28" w:rsidRPr="00EA0CDC">
        <w:t>6</w:t>
      </w:r>
      <w:r w:rsidRPr="00EA0CDC">
        <w:t>;</w:t>
      </w:r>
      <w:proofErr w:type="gramEnd"/>
    </w:p>
    <w:p w14:paraId="6CF5C50B" w14:textId="39BF5556" w:rsidR="00867D02" w:rsidRPr="00EA0CDC" w:rsidRDefault="00867D02" w:rsidP="00867D02">
      <w:pPr>
        <w:pStyle w:val="Heading2"/>
        <w:tabs>
          <w:tab w:val="clear" w:pos="0"/>
          <w:tab w:val="num" w:pos="-450"/>
        </w:tabs>
      </w:pPr>
      <w:r w:rsidRPr="00EA0CDC">
        <w:t>To</w:t>
      </w:r>
      <w:r w:rsidR="005C76AE">
        <w:t xml:space="preserve"> </w:t>
      </w:r>
      <w:r w:rsidRPr="00EA0CDC">
        <w:t>request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Treasurer</w:t>
      </w:r>
      <w:r w:rsidR="005C76AE">
        <w:t xml:space="preserve"> </w:t>
      </w:r>
      <w:r w:rsidRPr="00EA0CDC">
        <w:t>to</w:t>
      </w:r>
      <w:r w:rsidR="005C76AE">
        <w:t xml:space="preserve"> </w:t>
      </w:r>
      <w:r w:rsidRPr="00EA0CDC">
        <w:t>deduct</w:t>
      </w:r>
      <w:r w:rsidR="005C76AE">
        <w:t xml:space="preserve"> </w:t>
      </w:r>
      <w:r w:rsidRPr="00EA0CDC">
        <w:t>from</w:t>
      </w:r>
      <w:r w:rsidR="005C76AE">
        <w:t xml:space="preserve"> </w:t>
      </w:r>
      <w:r w:rsidRPr="00EA0CDC">
        <w:t>future</w:t>
      </w:r>
      <w:r w:rsidR="005C76AE">
        <w:t xml:space="preserve"> </w:t>
      </w:r>
      <w:r w:rsidRPr="00EA0CDC">
        <w:t>transfers</w:t>
      </w:r>
      <w:r w:rsidR="0050121E">
        <w:t xml:space="preserve"> at the 95</w:t>
      </w:r>
      <w:r w:rsidR="0050121E" w:rsidRPr="00EC09B3">
        <w:rPr>
          <w:vertAlign w:val="superscript"/>
        </w:rPr>
        <w:t>th</w:t>
      </w:r>
      <w:r w:rsidR="0050121E">
        <w:t xml:space="preserve"> meeting</w:t>
      </w:r>
      <w:r w:rsidRPr="00EA0CDC">
        <w:t>:</w:t>
      </w:r>
    </w:p>
    <w:p w14:paraId="348C84CA" w14:textId="7FA0CCD7" w:rsidR="00CF78A7" w:rsidRPr="00EA0CDC" w:rsidRDefault="0050121E" w:rsidP="00867D02">
      <w:pPr>
        <w:pStyle w:val="Heading3"/>
      </w:pPr>
      <w:bookmarkStart w:id="2" w:name="_Hlk150354905"/>
      <w:r>
        <w:t>T</w:t>
      </w:r>
      <w:r w:rsidR="00806D00" w:rsidRPr="00EA0CDC">
        <w:t>o</w:t>
      </w:r>
      <w:r w:rsidR="005C76AE">
        <w:t xml:space="preserve"> </w:t>
      </w:r>
      <w:r w:rsidR="00806D00" w:rsidRPr="00EA0CDC">
        <w:t>UNEP,</w:t>
      </w:r>
      <w:r w:rsidR="005C76AE">
        <w:t xml:space="preserve"> </w:t>
      </w:r>
      <w:r w:rsidR="00806D00" w:rsidRPr="00EA0CDC">
        <w:t>US</w:t>
      </w:r>
      <w:r w:rsidR="00E459DC">
        <w:t> </w:t>
      </w:r>
      <w:r w:rsidR="00806D00" w:rsidRPr="00EA0CDC">
        <w:t>$659,258,</w:t>
      </w:r>
      <w:r w:rsidR="005C76AE">
        <w:t xml:space="preserve"> </w:t>
      </w:r>
      <w:r w:rsidR="00806D00" w:rsidRPr="00EA0CDC">
        <w:t>on</w:t>
      </w:r>
      <w:r w:rsidR="005C76AE">
        <w:t xml:space="preserve"> </w:t>
      </w:r>
      <w:r w:rsidR="00806D00" w:rsidRPr="00EA0CDC">
        <w:t>account</w:t>
      </w:r>
      <w:r w:rsidR="005C76AE">
        <w:t xml:space="preserve"> </w:t>
      </w:r>
      <w:r w:rsidR="00806D00" w:rsidRPr="00EA0CDC">
        <w:t>of</w:t>
      </w:r>
      <w:r w:rsidR="005C76AE">
        <w:t xml:space="preserve"> </w:t>
      </w:r>
      <w:r w:rsidR="00806D00" w:rsidRPr="00EA0CDC">
        <w:t>income</w:t>
      </w:r>
      <w:r w:rsidR="005C76AE">
        <w:t xml:space="preserve"> </w:t>
      </w:r>
      <w:r w:rsidR="00806D00" w:rsidRPr="00EA0CDC">
        <w:t>fr</w:t>
      </w:r>
      <w:r w:rsidR="00EF2D5D" w:rsidRPr="00EA0CDC">
        <w:t>om</w:t>
      </w:r>
      <w:r w:rsidR="005C76AE">
        <w:t xml:space="preserve"> </w:t>
      </w:r>
      <w:r w:rsidR="00EF2D5D" w:rsidRPr="00EA0CDC">
        <w:t>interest</w:t>
      </w:r>
      <w:r w:rsidR="005C76AE">
        <w:t xml:space="preserve"> </w:t>
      </w:r>
      <w:r w:rsidR="00EF2D5D" w:rsidRPr="00EA0CDC">
        <w:t>reported</w:t>
      </w:r>
      <w:r w:rsidR="005C76AE">
        <w:t xml:space="preserve"> </w:t>
      </w:r>
      <w:r w:rsidR="00EF2D5D" w:rsidRPr="00EA0CDC">
        <w:t>in</w:t>
      </w:r>
      <w:r w:rsidR="005C76AE">
        <w:t xml:space="preserve"> </w:t>
      </w:r>
      <w:r w:rsidR="00EF2D5D" w:rsidRPr="00EA0CDC">
        <w:t>its</w:t>
      </w:r>
      <w:r w:rsidR="005C76AE">
        <w:t xml:space="preserve"> </w:t>
      </w:r>
      <w:r w:rsidR="00EF2D5D" w:rsidRPr="00EA0CDC">
        <w:t>2023</w:t>
      </w:r>
      <w:r w:rsidR="005C76AE">
        <w:t xml:space="preserve"> </w:t>
      </w:r>
      <w:r w:rsidR="00EF2D5D" w:rsidRPr="00EA0CDC">
        <w:t>final</w:t>
      </w:r>
      <w:r w:rsidR="005C76AE">
        <w:t xml:space="preserve"> </w:t>
      </w:r>
      <w:r w:rsidR="00EF2D5D" w:rsidRPr="00EA0CDC">
        <w:t>accounts</w:t>
      </w:r>
      <w:r w:rsidR="005C76AE">
        <w:t xml:space="preserve"> </w:t>
      </w:r>
      <w:r w:rsidR="00EF2D5D" w:rsidRPr="00EA0CDC">
        <w:t>that</w:t>
      </w:r>
      <w:r w:rsidR="005C76AE">
        <w:t xml:space="preserve"> </w:t>
      </w:r>
      <w:r w:rsidR="00EF2D5D" w:rsidRPr="00EA0CDC">
        <w:t>had</w:t>
      </w:r>
      <w:r w:rsidR="005C76AE">
        <w:t xml:space="preserve"> </w:t>
      </w:r>
      <w:r w:rsidR="00EF2D5D" w:rsidRPr="00EA0CDC">
        <w:t>yet</w:t>
      </w:r>
      <w:r w:rsidR="005C76AE">
        <w:t xml:space="preserve"> </w:t>
      </w:r>
      <w:r w:rsidR="00EF2D5D" w:rsidRPr="00EA0CDC">
        <w:t>to</w:t>
      </w:r>
      <w:r w:rsidR="005C76AE">
        <w:t xml:space="preserve"> </w:t>
      </w:r>
      <w:r w:rsidR="00EF2D5D" w:rsidRPr="00EA0CDC">
        <w:t>be</w:t>
      </w:r>
      <w:r w:rsidR="005C76AE">
        <w:t xml:space="preserve"> </w:t>
      </w:r>
      <w:r w:rsidR="00EF2D5D" w:rsidRPr="00EA0CDC">
        <w:t>offset</w:t>
      </w:r>
      <w:r w:rsidR="005C76AE">
        <w:t xml:space="preserve"> </w:t>
      </w:r>
      <w:r w:rsidR="00EF2D5D" w:rsidRPr="00EA0CDC">
        <w:t>again</w:t>
      </w:r>
      <w:r w:rsidR="00191EB9" w:rsidRPr="00EA0CDC">
        <w:t>st</w:t>
      </w:r>
      <w:r w:rsidR="005C76AE">
        <w:t xml:space="preserve"> </w:t>
      </w:r>
      <w:r w:rsidR="00EF2D5D" w:rsidRPr="00EA0CDC">
        <w:t>new</w:t>
      </w:r>
      <w:r w:rsidR="005C76AE">
        <w:t xml:space="preserve"> </w:t>
      </w:r>
      <w:proofErr w:type="gramStart"/>
      <w:r w:rsidR="00867D02" w:rsidRPr="00EA0CDC">
        <w:t>approvals</w:t>
      </w:r>
      <w:bookmarkEnd w:id="2"/>
      <w:r w:rsidR="00EF590D" w:rsidRPr="00EA0CDC">
        <w:t>;</w:t>
      </w:r>
      <w:proofErr w:type="gramEnd"/>
    </w:p>
    <w:p w14:paraId="2B95201F" w14:textId="57B15EAB" w:rsidR="00867D02" w:rsidRPr="00EA0CDC" w:rsidRDefault="00182370" w:rsidP="00867D02">
      <w:pPr>
        <w:pStyle w:val="Heading3"/>
      </w:pPr>
      <w:r>
        <w:t>T</w:t>
      </w:r>
      <w:r w:rsidR="00CF78A7" w:rsidRPr="00EA0CDC">
        <w:t>o</w:t>
      </w:r>
      <w:r w:rsidR="005C76AE">
        <w:t xml:space="preserve"> </w:t>
      </w:r>
      <w:r w:rsidR="006A7D3D" w:rsidRPr="00EA0CDC">
        <w:t>the</w:t>
      </w:r>
      <w:r w:rsidR="005C76AE">
        <w:t xml:space="preserve"> </w:t>
      </w:r>
      <w:r w:rsidR="006A7D3D" w:rsidRPr="00EA0CDC">
        <w:t>World</w:t>
      </w:r>
      <w:r w:rsidR="005C76AE">
        <w:t xml:space="preserve"> </w:t>
      </w:r>
      <w:r w:rsidR="006A7D3D" w:rsidRPr="00EA0CDC">
        <w:t>Bank</w:t>
      </w:r>
      <w:r w:rsidR="00CF78A7" w:rsidRPr="00EA0CDC">
        <w:t>,</w:t>
      </w:r>
      <w:r w:rsidR="005C76AE">
        <w:t xml:space="preserve"> </w:t>
      </w:r>
      <w:r w:rsidR="00CF78A7" w:rsidRPr="00EA0CDC">
        <w:t>US</w:t>
      </w:r>
      <w:r w:rsidR="00E459DC">
        <w:t> </w:t>
      </w:r>
      <w:r w:rsidR="00CF78A7" w:rsidRPr="00EA0CDC">
        <w:t>$</w:t>
      </w:r>
      <w:r w:rsidR="00191EB9" w:rsidRPr="00EA0CDC">
        <w:t>705,796</w:t>
      </w:r>
      <w:r w:rsidR="00CF78A7" w:rsidRPr="00EA0CDC">
        <w:t>,</w:t>
      </w:r>
      <w:r w:rsidR="005C76AE">
        <w:t xml:space="preserve"> </w:t>
      </w:r>
      <w:r w:rsidR="00CF78A7" w:rsidRPr="00EA0CDC">
        <w:t>on</w:t>
      </w:r>
      <w:r w:rsidR="005C76AE">
        <w:t xml:space="preserve"> </w:t>
      </w:r>
      <w:r w:rsidR="00CF78A7" w:rsidRPr="00EA0CDC">
        <w:t>account</w:t>
      </w:r>
      <w:r w:rsidR="005C76AE">
        <w:t xml:space="preserve"> </w:t>
      </w:r>
      <w:r w:rsidR="00CF78A7" w:rsidRPr="00EA0CDC">
        <w:t>of</w:t>
      </w:r>
      <w:r w:rsidR="005C76AE">
        <w:t xml:space="preserve"> </w:t>
      </w:r>
      <w:r w:rsidR="00CF78A7" w:rsidRPr="00EA0CDC">
        <w:t>income</w:t>
      </w:r>
      <w:r w:rsidR="005C76AE">
        <w:t xml:space="preserve"> </w:t>
      </w:r>
      <w:r w:rsidR="00637C9D" w:rsidRPr="00EA0CDC">
        <w:t>from</w:t>
      </w:r>
      <w:r w:rsidR="005C76AE">
        <w:t xml:space="preserve"> </w:t>
      </w:r>
      <w:r w:rsidR="00535626" w:rsidRPr="00EA0CDC">
        <w:t>interest</w:t>
      </w:r>
      <w:r w:rsidR="005C76AE">
        <w:t xml:space="preserve"> </w:t>
      </w:r>
      <w:r w:rsidR="0005075E">
        <w:t xml:space="preserve">reported </w:t>
      </w:r>
      <w:r w:rsidR="00FC4F1A">
        <w:t xml:space="preserve">in its 2023 final accounts </w:t>
      </w:r>
      <w:r w:rsidR="00670575" w:rsidRPr="00EA0CDC">
        <w:t>that</w:t>
      </w:r>
      <w:r w:rsidR="005C76AE">
        <w:t xml:space="preserve"> </w:t>
      </w:r>
      <w:r w:rsidR="00670575" w:rsidRPr="00EA0CDC">
        <w:t>had</w:t>
      </w:r>
      <w:r w:rsidR="005C76AE">
        <w:t xml:space="preserve"> </w:t>
      </w:r>
      <w:r w:rsidR="00535626" w:rsidRPr="00EA0CDC">
        <w:t>yet</w:t>
      </w:r>
      <w:r w:rsidR="005C76AE">
        <w:t xml:space="preserve"> </w:t>
      </w:r>
      <w:r w:rsidR="00670575" w:rsidRPr="00EA0CDC">
        <w:t>to</w:t>
      </w:r>
      <w:r w:rsidR="005C76AE">
        <w:t xml:space="preserve"> </w:t>
      </w:r>
      <w:r w:rsidR="00670575" w:rsidRPr="00EA0CDC">
        <w:t>be</w:t>
      </w:r>
      <w:r w:rsidR="005C76AE">
        <w:t xml:space="preserve"> </w:t>
      </w:r>
      <w:r w:rsidR="00535626" w:rsidRPr="00EA0CDC">
        <w:t>offset</w:t>
      </w:r>
      <w:r w:rsidR="005C76AE">
        <w:t xml:space="preserve"> </w:t>
      </w:r>
      <w:r w:rsidR="00535626" w:rsidRPr="00EA0CDC">
        <w:t>against</w:t>
      </w:r>
      <w:r w:rsidR="005C76AE">
        <w:t xml:space="preserve"> </w:t>
      </w:r>
      <w:r w:rsidR="00191EB9" w:rsidRPr="00EA0CDC">
        <w:t>new</w:t>
      </w:r>
      <w:r w:rsidR="005C76AE">
        <w:t xml:space="preserve"> </w:t>
      </w:r>
      <w:proofErr w:type="gramStart"/>
      <w:r w:rsidR="00191EB9" w:rsidRPr="00EA0CDC">
        <w:t>approvals;</w:t>
      </w:r>
      <w:proofErr w:type="gramEnd"/>
    </w:p>
    <w:p w14:paraId="7CCF9907" w14:textId="63032E4D" w:rsidR="00913435" w:rsidRPr="00EA0CDC" w:rsidRDefault="00AD1079" w:rsidP="005C7EB7">
      <w:pPr>
        <w:pStyle w:val="Heading2"/>
      </w:pPr>
      <w:r w:rsidRPr="00EA0CDC">
        <w:t>To</w:t>
      </w:r>
      <w:r w:rsidR="005C76AE">
        <w:t xml:space="preserve"> </w:t>
      </w:r>
      <w:r w:rsidRPr="00EA0CDC">
        <w:t>request</w:t>
      </w:r>
      <w:r w:rsidR="005C76AE">
        <w:t xml:space="preserve"> </w:t>
      </w:r>
      <w:r w:rsidRPr="00EA0CDC">
        <w:t>UNDP</w:t>
      </w:r>
      <w:r w:rsidR="005C76AE">
        <w:t xml:space="preserve"> </w:t>
      </w:r>
      <w:r w:rsidRPr="00EA0CDC">
        <w:t>to</w:t>
      </w:r>
      <w:r w:rsidR="005C76AE">
        <w:t xml:space="preserve"> </w:t>
      </w:r>
      <w:r w:rsidRPr="00EA0CDC">
        <w:t>make</w:t>
      </w:r>
      <w:r w:rsidR="005C76AE">
        <w:t xml:space="preserve"> </w:t>
      </w:r>
      <w:r w:rsidRPr="00EA0CDC">
        <w:t>adjustments</w:t>
      </w:r>
      <w:r w:rsidR="005C76AE">
        <w:t xml:space="preserve"> </w:t>
      </w:r>
      <w:r w:rsidR="005C7EB7" w:rsidRPr="00EA0CDC">
        <w:t>i</w:t>
      </w:r>
      <w:r w:rsidR="00830E5A" w:rsidRPr="00EA0CDC">
        <w:t>n</w:t>
      </w:r>
      <w:r w:rsidR="005C76AE">
        <w:t xml:space="preserve"> </w:t>
      </w:r>
      <w:r w:rsidR="00830E5A" w:rsidRPr="00EA0CDC">
        <w:t>its</w:t>
      </w:r>
      <w:r w:rsidR="005C76AE">
        <w:t xml:space="preserve"> </w:t>
      </w:r>
      <w:r w:rsidR="00830E5A" w:rsidRPr="00EA0CDC">
        <w:t>202</w:t>
      </w:r>
      <w:r w:rsidR="005C7EB7" w:rsidRPr="00EA0CDC">
        <w:t>4</w:t>
      </w:r>
      <w:r w:rsidR="005C76AE">
        <w:t xml:space="preserve"> </w:t>
      </w:r>
      <w:r w:rsidR="00830E5A" w:rsidRPr="00EA0CDC">
        <w:t>accounts</w:t>
      </w:r>
      <w:r w:rsidR="002528B7" w:rsidRPr="00EA0CDC">
        <w:t>,</w:t>
      </w:r>
      <w:r w:rsidR="005C76AE">
        <w:t xml:space="preserve"> </w:t>
      </w:r>
      <w:r w:rsidR="00830E5A" w:rsidRPr="00EA0CDC">
        <w:t>US</w:t>
      </w:r>
      <w:r w:rsidR="00E459DC">
        <w:t> </w:t>
      </w:r>
      <w:r w:rsidR="00830E5A" w:rsidRPr="00EA0CDC">
        <w:t>$</w:t>
      </w:r>
      <w:r w:rsidR="005C7EB7" w:rsidRPr="00EA0CDC">
        <w:t>5,871</w:t>
      </w:r>
      <w:r w:rsidR="005C76AE">
        <w:t xml:space="preserve"> </w:t>
      </w:r>
      <w:r w:rsidR="00830E5A" w:rsidRPr="00EA0CDC">
        <w:t>representing</w:t>
      </w:r>
      <w:r w:rsidR="005C76AE">
        <w:t xml:space="preserve"> </w:t>
      </w:r>
      <w:r w:rsidR="00830E5A" w:rsidRPr="00EA0CDC">
        <w:t>expenditure</w:t>
      </w:r>
      <w:r w:rsidR="005C76AE">
        <w:t xml:space="preserve"> </w:t>
      </w:r>
      <w:r w:rsidR="00830E5A" w:rsidRPr="00EA0CDC">
        <w:t>that</w:t>
      </w:r>
      <w:r w:rsidR="005C76AE">
        <w:t xml:space="preserve"> </w:t>
      </w:r>
      <w:r w:rsidR="00830E5A" w:rsidRPr="00EA0CDC">
        <w:t>had</w:t>
      </w:r>
      <w:r w:rsidR="005C76AE">
        <w:t xml:space="preserve"> </w:t>
      </w:r>
      <w:r w:rsidR="00830E5A" w:rsidRPr="00EA0CDC">
        <w:t>been</w:t>
      </w:r>
      <w:r w:rsidR="005C76AE">
        <w:t xml:space="preserve"> </w:t>
      </w:r>
      <w:r w:rsidR="002528B7" w:rsidRPr="00EA0CDC">
        <w:t>reflected</w:t>
      </w:r>
      <w:r w:rsidR="005C76AE">
        <w:t xml:space="preserve"> </w:t>
      </w:r>
      <w:r w:rsidR="00830E5A" w:rsidRPr="00EA0CDC">
        <w:t>in</w:t>
      </w:r>
      <w:r w:rsidR="005C76AE">
        <w:t xml:space="preserve"> </w:t>
      </w:r>
      <w:r w:rsidR="002528B7" w:rsidRPr="00EA0CDC">
        <w:t>its</w:t>
      </w:r>
      <w:r w:rsidR="005C76AE">
        <w:t xml:space="preserve"> </w:t>
      </w:r>
      <w:r w:rsidR="00830E5A" w:rsidRPr="00EA0CDC">
        <w:t>202</w:t>
      </w:r>
      <w:r w:rsidR="002528B7" w:rsidRPr="00EA0CDC">
        <w:t>3</w:t>
      </w:r>
      <w:r w:rsidR="005C76AE">
        <w:t xml:space="preserve"> </w:t>
      </w:r>
      <w:r w:rsidR="00830E5A" w:rsidRPr="00EA0CDC">
        <w:t>progress</w:t>
      </w:r>
      <w:r w:rsidR="005C76AE">
        <w:t xml:space="preserve"> </w:t>
      </w:r>
      <w:r w:rsidR="00830E5A" w:rsidRPr="00EA0CDC">
        <w:t>report</w:t>
      </w:r>
      <w:r w:rsidR="005C76AE">
        <w:t xml:space="preserve"> </w:t>
      </w:r>
      <w:r w:rsidR="00830E5A" w:rsidRPr="00EA0CDC">
        <w:t>but</w:t>
      </w:r>
      <w:r w:rsidR="005C76AE">
        <w:t xml:space="preserve"> </w:t>
      </w:r>
      <w:r w:rsidR="00830E5A" w:rsidRPr="00EA0CDC">
        <w:t>not</w:t>
      </w:r>
      <w:r w:rsidR="005C76AE">
        <w:t xml:space="preserve"> </w:t>
      </w:r>
      <w:r w:rsidR="00830E5A" w:rsidRPr="00EA0CDC">
        <w:t>in</w:t>
      </w:r>
      <w:r w:rsidR="005C76AE">
        <w:t xml:space="preserve"> </w:t>
      </w:r>
      <w:r w:rsidR="00830E5A" w:rsidRPr="00EA0CDC">
        <w:t>the</w:t>
      </w:r>
      <w:r w:rsidR="005C76AE">
        <w:t xml:space="preserve"> </w:t>
      </w:r>
      <w:r w:rsidR="00830E5A" w:rsidRPr="00EA0CDC">
        <w:t>final</w:t>
      </w:r>
      <w:r w:rsidR="005C76AE">
        <w:t xml:space="preserve"> </w:t>
      </w:r>
      <w:proofErr w:type="gramStart"/>
      <w:r w:rsidR="00830E5A" w:rsidRPr="00EA0CDC">
        <w:t>accounts</w:t>
      </w:r>
      <w:r w:rsidR="00913435" w:rsidRPr="00EA0CDC">
        <w:t>;</w:t>
      </w:r>
      <w:proofErr w:type="gramEnd"/>
    </w:p>
    <w:p w14:paraId="1CB6130A" w14:textId="6D812A39" w:rsidR="00867D02" w:rsidRPr="00EE0653" w:rsidRDefault="00867D02" w:rsidP="00182FEB">
      <w:pPr>
        <w:pStyle w:val="Heading2"/>
        <w:tabs>
          <w:tab w:val="clear" w:pos="0"/>
          <w:tab w:val="num" w:pos="-450"/>
        </w:tabs>
      </w:pPr>
      <w:bookmarkStart w:id="3" w:name="_Hlk149147181"/>
      <w:r w:rsidRPr="00EE0653">
        <w:t>To</w:t>
      </w:r>
      <w:r w:rsidR="005C76AE">
        <w:t xml:space="preserve"> </w:t>
      </w:r>
      <w:r w:rsidRPr="00EE0653">
        <w:t>request</w:t>
      </w:r>
      <w:r w:rsidR="005C76AE">
        <w:t xml:space="preserve"> </w:t>
      </w:r>
      <w:r w:rsidRPr="00EE0653">
        <w:t>UNIDO</w:t>
      </w:r>
      <w:r w:rsidR="005C76AE">
        <w:t xml:space="preserve"> </w:t>
      </w:r>
      <w:r w:rsidRPr="00EE0653">
        <w:t>to</w:t>
      </w:r>
      <w:r w:rsidR="005C76AE">
        <w:t xml:space="preserve"> </w:t>
      </w:r>
      <w:r w:rsidRPr="00EE0653">
        <w:t>make</w:t>
      </w:r>
      <w:r w:rsidR="005C76AE">
        <w:t xml:space="preserve"> </w:t>
      </w:r>
      <w:r w:rsidRPr="00EE0653">
        <w:t>adjustments</w:t>
      </w:r>
      <w:r w:rsidR="005C76AE">
        <w:t xml:space="preserve"> </w:t>
      </w:r>
      <w:r w:rsidR="00670575" w:rsidRPr="00EE0653">
        <w:t>in</w:t>
      </w:r>
      <w:r w:rsidR="005C76AE">
        <w:t xml:space="preserve"> </w:t>
      </w:r>
      <w:r w:rsidRPr="00EE0653">
        <w:t>its</w:t>
      </w:r>
      <w:r w:rsidR="005C76AE">
        <w:t xml:space="preserve"> </w:t>
      </w:r>
      <w:r w:rsidRPr="00EE0653">
        <w:t>202</w:t>
      </w:r>
      <w:r w:rsidR="00B8177C" w:rsidRPr="00EE0653">
        <w:t>4</w:t>
      </w:r>
      <w:r w:rsidR="005C76AE">
        <w:t xml:space="preserve"> </w:t>
      </w:r>
      <w:r w:rsidRPr="00EE0653">
        <w:t>accounts,</w:t>
      </w:r>
      <w:r w:rsidR="005C76AE">
        <w:t xml:space="preserve"> </w:t>
      </w:r>
      <w:r w:rsidRPr="00EE0653">
        <w:t>US</w:t>
      </w:r>
      <w:r w:rsidR="00E459DC">
        <w:t> </w:t>
      </w:r>
      <w:r w:rsidRPr="00EE0653">
        <w:t>$</w:t>
      </w:r>
      <w:bookmarkStart w:id="4" w:name="_Hlk117253863"/>
      <w:r w:rsidR="00C37B01" w:rsidRPr="00EE0653">
        <w:t>2,</w:t>
      </w:r>
      <w:r w:rsidR="00EE0653" w:rsidRPr="00EE0653">
        <w:t>264,760</w:t>
      </w:r>
      <w:r w:rsidR="005C76AE">
        <w:t xml:space="preserve"> </w:t>
      </w:r>
      <w:r w:rsidRPr="00EE0653">
        <w:t>representing</w:t>
      </w:r>
      <w:r w:rsidR="005C76AE">
        <w:t xml:space="preserve"> </w:t>
      </w:r>
      <w:r w:rsidRPr="00EE0653">
        <w:t>income</w:t>
      </w:r>
      <w:r w:rsidR="005C76AE">
        <w:t xml:space="preserve"> </w:t>
      </w:r>
      <w:r w:rsidRPr="00EE0653">
        <w:t>that</w:t>
      </w:r>
      <w:r w:rsidR="005C76AE">
        <w:t xml:space="preserve"> </w:t>
      </w:r>
      <w:r w:rsidRPr="00EE0653">
        <w:t>had</w:t>
      </w:r>
      <w:r w:rsidR="005C76AE">
        <w:t xml:space="preserve"> </w:t>
      </w:r>
      <w:r w:rsidRPr="00EE0653">
        <w:t>been</w:t>
      </w:r>
      <w:r w:rsidR="005C76AE">
        <w:t xml:space="preserve"> </w:t>
      </w:r>
      <w:r w:rsidRPr="00EE0653">
        <w:t>recorded</w:t>
      </w:r>
      <w:r w:rsidR="005C76AE">
        <w:t xml:space="preserve"> </w:t>
      </w:r>
      <w:r w:rsidRPr="00EE0653">
        <w:t>in</w:t>
      </w:r>
      <w:r w:rsidR="005C76AE">
        <w:t xml:space="preserve"> </w:t>
      </w:r>
      <w:r w:rsidRPr="00EE0653">
        <w:t>202</w:t>
      </w:r>
      <w:bookmarkEnd w:id="4"/>
      <w:r w:rsidR="00B8177C" w:rsidRPr="00EE0653">
        <w:t>3</w:t>
      </w:r>
      <w:r w:rsidRPr="00EE0653">
        <w:t>,</w:t>
      </w:r>
      <w:r w:rsidR="005C76AE">
        <w:t xml:space="preserve"> </w:t>
      </w:r>
      <w:r w:rsidR="008931C6">
        <w:t xml:space="preserve">and </w:t>
      </w:r>
      <w:r w:rsidRPr="00EE0653">
        <w:t>US</w:t>
      </w:r>
      <w:r w:rsidR="00E459DC">
        <w:t> </w:t>
      </w:r>
      <w:r w:rsidRPr="00EE0653">
        <w:t>$</w:t>
      </w:r>
      <w:r w:rsidR="00AA033A" w:rsidRPr="00EE0653">
        <w:t>12</w:t>
      </w:r>
      <w:r w:rsidR="00EE0653" w:rsidRPr="00EE0653">
        <w:t>1</w:t>
      </w:r>
      <w:r w:rsidR="00AA033A" w:rsidRPr="00EE0653">
        <w:t>,</w:t>
      </w:r>
      <w:r w:rsidR="00EE0653" w:rsidRPr="00EE0653">
        <w:t>092</w:t>
      </w:r>
      <w:r w:rsidR="005C76AE">
        <w:t xml:space="preserve"> </w:t>
      </w:r>
      <w:r w:rsidRPr="00EE0653">
        <w:t>representing</w:t>
      </w:r>
      <w:r w:rsidR="005C76AE">
        <w:t xml:space="preserve"> </w:t>
      </w:r>
      <w:r w:rsidR="00A80993" w:rsidRPr="00EE0653">
        <w:t>i</w:t>
      </w:r>
      <w:r w:rsidR="00061D6F" w:rsidRPr="00EE0653">
        <w:t>nterest</w:t>
      </w:r>
      <w:r w:rsidR="005C76AE">
        <w:t xml:space="preserve"> </w:t>
      </w:r>
      <w:r w:rsidR="00061D6F" w:rsidRPr="00EE0653">
        <w:t>for</w:t>
      </w:r>
      <w:r w:rsidR="005C76AE">
        <w:t xml:space="preserve"> </w:t>
      </w:r>
      <w:r w:rsidR="00061D6F" w:rsidRPr="00EE0653">
        <w:t>China</w:t>
      </w:r>
      <w:r w:rsidR="005C76AE">
        <w:t xml:space="preserve"> </w:t>
      </w:r>
      <w:r w:rsidR="00061D6F" w:rsidRPr="00EE0653">
        <w:t>deducted</w:t>
      </w:r>
      <w:r w:rsidR="005C76AE">
        <w:t xml:space="preserve"> </w:t>
      </w:r>
      <w:r w:rsidR="00061D6F" w:rsidRPr="00EE0653">
        <w:t>in</w:t>
      </w:r>
      <w:r w:rsidR="005C76AE">
        <w:t xml:space="preserve"> </w:t>
      </w:r>
      <w:r w:rsidR="00670575" w:rsidRPr="00EE0653">
        <w:t>its</w:t>
      </w:r>
      <w:r w:rsidR="005C76AE">
        <w:t xml:space="preserve"> </w:t>
      </w:r>
      <w:r w:rsidR="00061D6F" w:rsidRPr="00EE0653">
        <w:t>202</w:t>
      </w:r>
      <w:r w:rsidR="00B8177C" w:rsidRPr="00EE0653">
        <w:t>3</w:t>
      </w:r>
      <w:r w:rsidR="005C76AE">
        <w:t xml:space="preserve"> </w:t>
      </w:r>
      <w:r w:rsidR="00061D6F" w:rsidRPr="00EE0653">
        <w:t>account</w:t>
      </w:r>
      <w:r w:rsidR="00312BB4" w:rsidRPr="00EE0653">
        <w:t>s</w:t>
      </w:r>
      <w:r w:rsidR="005C76AE">
        <w:t xml:space="preserve"> </w:t>
      </w:r>
      <w:r w:rsidR="00061D6F" w:rsidRPr="00EE0653">
        <w:t>but</w:t>
      </w:r>
      <w:r w:rsidR="005C76AE">
        <w:t xml:space="preserve"> </w:t>
      </w:r>
      <w:r w:rsidR="00061D6F" w:rsidRPr="00EE0653">
        <w:t>not</w:t>
      </w:r>
      <w:r w:rsidR="005C76AE">
        <w:t xml:space="preserve"> </w:t>
      </w:r>
      <w:r w:rsidR="00061D6F" w:rsidRPr="00EE0653">
        <w:t>yet</w:t>
      </w:r>
      <w:r w:rsidR="005C76AE">
        <w:t xml:space="preserve"> </w:t>
      </w:r>
      <w:r w:rsidR="00061D6F" w:rsidRPr="00EE0653">
        <w:t>offset</w:t>
      </w:r>
      <w:r w:rsidR="005C76AE">
        <w:t xml:space="preserve"> </w:t>
      </w:r>
      <w:r w:rsidR="00061D6F" w:rsidRPr="00EE0653">
        <w:t>against</w:t>
      </w:r>
      <w:r w:rsidR="005C76AE">
        <w:t xml:space="preserve"> </w:t>
      </w:r>
      <w:r w:rsidR="00061D6F" w:rsidRPr="00EE0653">
        <w:t>payments</w:t>
      </w:r>
      <w:r w:rsidR="005C76AE">
        <w:t xml:space="preserve"> </w:t>
      </w:r>
      <w:r w:rsidR="00E019D5" w:rsidRPr="00EE0653">
        <w:t>by</w:t>
      </w:r>
      <w:r w:rsidR="005C76AE">
        <w:t xml:space="preserve"> </w:t>
      </w:r>
      <w:proofErr w:type="gramStart"/>
      <w:r w:rsidR="00E019D5" w:rsidRPr="00EE0653">
        <w:t>UNIDO</w:t>
      </w:r>
      <w:r w:rsidR="00E5583A" w:rsidRPr="00EE0653">
        <w:t>;</w:t>
      </w:r>
      <w:proofErr w:type="gramEnd"/>
    </w:p>
    <w:bookmarkEnd w:id="3"/>
    <w:p w14:paraId="2E4BDB68" w14:textId="62EB4C98" w:rsidR="00867D02" w:rsidRPr="00EA0CDC" w:rsidRDefault="00867D02" w:rsidP="00867D02">
      <w:pPr>
        <w:pStyle w:val="Heading2"/>
        <w:tabs>
          <w:tab w:val="clear" w:pos="0"/>
          <w:tab w:val="num" w:pos="-450"/>
        </w:tabs>
      </w:pPr>
      <w:r w:rsidRPr="00EA0CDC">
        <w:rPr>
          <w:lang w:val="en-US"/>
        </w:rPr>
        <w:t>To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note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that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following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202</w:t>
      </w:r>
      <w:r w:rsidR="00B8177C" w:rsidRPr="00EA0CDC">
        <w:rPr>
          <w:lang w:val="en-US"/>
        </w:rPr>
        <w:t>3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outstanding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reconciling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items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would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be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updated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prior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to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the</w:t>
      </w:r>
      <w:r w:rsidR="005C76AE">
        <w:rPr>
          <w:lang w:val="en-US"/>
        </w:rPr>
        <w:t xml:space="preserve"> </w:t>
      </w:r>
      <w:r w:rsidR="00046A90" w:rsidRPr="00EA0CDC">
        <w:rPr>
          <w:lang w:val="en-US"/>
        </w:rPr>
        <w:t>9</w:t>
      </w:r>
      <w:r w:rsidR="009068AC">
        <w:rPr>
          <w:lang w:val="en-US"/>
        </w:rPr>
        <w:t>7</w:t>
      </w:r>
      <w:r w:rsidR="00046A90" w:rsidRPr="00EA0CDC">
        <w:rPr>
          <w:vertAlign w:val="superscript"/>
          <w:lang w:val="en-US"/>
        </w:rPr>
        <w:t>th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meeting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by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relevant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implementing</w:t>
      </w:r>
      <w:r w:rsidR="005C76AE">
        <w:rPr>
          <w:lang w:val="en-US"/>
        </w:rPr>
        <w:t xml:space="preserve"> </w:t>
      </w:r>
      <w:r w:rsidRPr="00EA0CDC">
        <w:rPr>
          <w:lang w:val="en-US"/>
        </w:rPr>
        <w:t>agencies:</w:t>
      </w:r>
    </w:p>
    <w:p w14:paraId="2F2CEF90" w14:textId="59DD764C" w:rsidR="00867D02" w:rsidRPr="006A35B6" w:rsidRDefault="001829DC" w:rsidP="00867D02">
      <w:pPr>
        <w:pStyle w:val="Heading3"/>
      </w:pPr>
      <w:r w:rsidRPr="006A35B6">
        <w:rPr>
          <w:lang w:val="en-US"/>
        </w:rPr>
        <w:t>Differences</w:t>
      </w:r>
      <w:r w:rsidR="005C76AE">
        <w:rPr>
          <w:lang w:val="en-US"/>
        </w:rPr>
        <w:t xml:space="preserve"> </w:t>
      </w:r>
      <w:proofErr w:type="gramStart"/>
      <w:r w:rsidRPr="006A35B6">
        <w:rPr>
          <w:lang w:val="en-US"/>
        </w:rPr>
        <w:t>of</w:t>
      </w:r>
      <w:proofErr w:type="gramEnd"/>
      <w:r w:rsidR="005C76AE">
        <w:rPr>
          <w:lang w:val="en-US"/>
        </w:rPr>
        <w:t xml:space="preserve"> </w:t>
      </w:r>
      <w:r w:rsidRPr="006A35B6">
        <w:rPr>
          <w:lang w:val="en-US"/>
        </w:rPr>
        <w:t>US</w:t>
      </w:r>
      <w:r w:rsidR="00C024EF">
        <w:rPr>
          <w:lang w:val="en-US"/>
        </w:rPr>
        <w:t> </w:t>
      </w:r>
      <w:r w:rsidRPr="006A35B6">
        <w:rPr>
          <w:lang w:val="en-US"/>
        </w:rPr>
        <w:t>$</w:t>
      </w:r>
      <w:r w:rsidR="006A35B6" w:rsidRPr="006A35B6">
        <w:rPr>
          <w:lang w:val="en-US"/>
        </w:rPr>
        <w:t>66,187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income</w:t>
      </w:r>
      <w:r w:rsidR="005C76AE">
        <w:rPr>
          <w:lang w:val="en-US"/>
        </w:rPr>
        <w:t xml:space="preserve"> </w:t>
      </w:r>
      <w:r w:rsidR="007060CB" w:rsidRPr="006A35B6">
        <w:rPr>
          <w:lang w:val="en-US"/>
        </w:rPr>
        <w:t>and</w:t>
      </w:r>
      <w:r w:rsidR="005C76AE">
        <w:rPr>
          <w:lang w:val="en-US"/>
        </w:rPr>
        <w:t xml:space="preserve"> </w:t>
      </w:r>
      <w:r w:rsidR="00803BE3" w:rsidRPr="006A35B6">
        <w:rPr>
          <w:lang w:val="en-US"/>
        </w:rPr>
        <w:t>US</w:t>
      </w:r>
      <w:r w:rsidR="00C024EF">
        <w:rPr>
          <w:lang w:val="en-US"/>
        </w:rPr>
        <w:t> </w:t>
      </w:r>
      <w:r w:rsidR="00803BE3" w:rsidRPr="006A35B6">
        <w:rPr>
          <w:lang w:val="en-US"/>
        </w:rPr>
        <w:t>$</w:t>
      </w:r>
      <w:r w:rsidR="007A4906">
        <w:rPr>
          <w:lang w:val="en-US"/>
        </w:rPr>
        <w:t xml:space="preserve">1,959,198 </w:t>
      </w:r>
      <w:r w:rsidR="005C414B" w:rsidRPr="006A35B6">
        <w:rPr>
          <w:lang w:val="en-US"/>
        </w:rPr>
        <w:t>in</w:t>
      </w:r>
      <w:r w:rsidR="005C76AE">
        <w:rPr>
          <w:lang w:val="en-US"/>
        </w:rPr>
        <w:t xml:space="preserve"> </w:t>
      </w:r>
      <w:r w:rsidR="005C414B" w:rsidRPr="006A35B6">
        <w:rPr>
          <w:lang w:val="en-US"/>
        </w:rPr>
        <w:t>expenditure</w:t>
      </w:r>
      <w:r w:rsidRPr="006A35B6">
        <w:rPr>
          <w:lang w:val="en-US"/>
        </w:rPr>
        <w:t>,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between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progress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report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and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final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accounts</w:t>
      </w:r>
      <w:r w:rsidR="005C76AE">
        <w:rPr>
          <w:lang w:val="en-US"/>
        </w:rPr>
        <w:t xml:space="preserve"> </w:t>
      </w:r>
      <w:r w:rsidRPr="006A35B6">
        <w:rPr>
          <w:lang w:val="en-US"/>
        </w:rPr>
        <w:t>of</w:t>
      </w:r>
      <w:r w:rsidR="005C76AE">
        <w:rPr>
          <w:lang w:val="en-US"/>
        </w:rPr>
        <w:t xml:space="preserve"> </w:t>
      </w:r>
      <w:proofErr w:type="gramStart"/>
      <w:r w:rsidRPr="006A35B6">
        <w:rPr>
          <w:lang w:val="en-US"/>
        </w:rPr>
        <w:t>UN</w:t>
      </w:r>
      <w:r w:rsidR="005F271D" w:rsidRPr="006A35B6">
        <w:rPr>
          <w:lang w:val="en-US"/>
        </w:rPr>
        <w:t>IDO</w:t>
      </w:r>
      <w:r w:rsidR="00867D02" w:rsidRPr="006A35B6">
        <w:t>;</w:t>
      </w:r>
      <w:proofErr w:type="gramEnd"/>
    </w:p>
    <w:p w14:paraId="69EF256D" w14:textId="009DF6F6" w:rsidR="00867D02" w:rsidRPr="00EA0CDC" w:rsidRDefault="00867D02" w:rsidP="00867D02">
      <w:pPr>
        <w:pStyle w:val="Heading3"/>
      </w:pPr>
      <w:r w:rsidRPr="00EA0CDC">
        <w:t>Differences</w:t>
      </w:r>
      <w:r w:rsidR="005C76AE">
        <w:t xml:space="preserve"> </w:t>
      </w:r>
      <w:r w:rsidRPr="00EA0CDC">
        <w:t>of</w:t>
      </w:r>
      <w:r w:rsidR="005C76AE">
        <w:t xml:space="preserve"> </w:t>
      </w:r>
      <w:r w:rsidRPr="00EA0CDC">
        <w:t>US</w:t>
      </w:r>
      <w:r w:rsidR="00C024EF">
        <w:t> </w:t>
      </w:r>
      <w:r w:rsidRPr="00EA0CDC">
        <w:t>$</w:t>
      </w:r>
      <w:r w:rsidR="00DB53E7" w:rsidRPr="00EA0CDC">
        <w:t>3</w:t>
      </w:r>
      <w:r w:rsidR="00833563" w:rsidRPr="00EA0CDC">
        <w:t>36,162</w:t>
      </w:r>
      <w:r w:rsidR="005C76AE">
        <w:t xml:space="preserve"> </w:t>
      </w:r>
      <w:r w:rsidRPr="00EA0CDC">
        <w:t>in</w:t>
      </w:r>
      <w:r w:rsidR="005C76AE">
        <w:t xml:space="preserve"> </w:t>
      </w:r>
      <w:r w:rsidRPr="00EA0CDC">
        <w:t>income</w:t>
      </w:r>
      <w:r w:rsidR="005C76AE">
        <w:t xml:space="preserve"> </w:t>
      </w:r>
      <w:r w:rsidR="00FB7CBA" w:rsidRPr="00EA0CDC">
        <w:t>and</w:t>
      </w:r>
      <w:r w:rsidR="005C76AE">
        <w:t xml:space="preserve"> </w:t>
      </w:r>
      <w:r w:rsidR="00FB7CBA" w:rsidRPr="00EA0CDC">
        <w:t>US</w:t>
      </w:r>
      <w:r w:rsidR="00C024EF">
        <w:t> </w:t>
      </w:r>
      <w:r w:rsidR="00FB7CBA" w:rsidRPr="00EA0CDC">
        <w:t>$198,115</w:t>
      </w:r>
      <w:r w:rsidR="005C76AE">
        <w:t xml:space="preserve"> </w:t>
      </w:r>
      <w:r w:rsidR="00FB7CBA" w:rsidRPr="00EA0CDC">
        <w:t>in</w:t>
      </w:r>
      <w:r w:rsidR="005C76AE">
        <w:t xml:space="preserve"> </w:t>
      </w:r>
      <w:r w:rsidR="00FB7CBA" w:rsidRPr="00EA0CDC">
        <w:t>expenditure,</w:t>
      </w:r>
      <w:r w:rsidR="005C76AE">
        <w:t xml:space="preserve"> </w:t>
      </w:r>
      <w:r w:rsidRPr="00EA0CDC">
        <w:t>between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progress</w:t>
      </w:r>
      <w:r w:rsidR="005C76AE">
        <w:t xml:space="preserve"> </w:t>
      </w:r>
      <w:r w:rsidRPr="00EA0CDC">
        <w:t>report</w:t>
      </w:r>
      <w:r w:rsidR="005C76AE">
        <w:t xml:space="preserve"> </w:t>
      </w:r>
      <w:r w:rsidRPr="00EA0CDC">
        <w:t>and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final</w:t>
      </w:r>
      <w:r w:rsidR="005C76AE">
        <w:t xml:space="preserve"> </w:t>
      </w:r>
      <w:r w:rsidRPr="00EA0CDC">
        <w:t>accounts</w:t>
      </w:r>
      <w:r w:rsidR="005C76AE">
        <w:t xml:space="preserve"> </w:t>
      </w:r>
      <w:r w:rsidRPr="00EA0CDC">
        <w:t>of</w:t>
      </w:r>
      <w:r w:rsidR="005C76AE">
        <w:t xml:space="preserve"> </w:t>
      </w:r>
      <w:r w:rsidRPr="00EA0CDC">
        <w:t>the</w:t>
      </w:r>
      <w:r w:rsidR="005C76AE">
        <w:t xml:space="preserve"> </w:t>
      </w:r>
      <w:r w:rsidRPr="00EA0CDC">
        <w:t>World</w:t>
      </w:r>
      <w:r w:rsidR="005C76AE">
        <w:t xml:space="preserve"> </w:t>
      </w:r>
      <w:proofErr w:type="gramStart"/>
      <w:r w:rsidRPr="00EA0CDC">
        <w:t>Bank;</w:t>
      </w:r>
      <w:proofErr w:type="gramEnd"/>
      <w:r w:rsidR="005C76AE">
        <w:t xml:space="preserve"> </w:t>
      </w:r>
    </w:p>
    <w:p w14:paraId="167BB6B1" w14:textId="08BE408C" w:rsidR="00867D02" w:rsidRPr="00B335F3" w:rsidRDefault="00867D02" w:rsidP="00867D02">
      <w:pPr>
        <w:pStyle w:val="Heading2"/>
        <w:keepNext/>
        <w:widowControl/>
        <w:tabs>
          <w:tab w:val="clear" w:pos="0"/>
          <w:tab w:val="num" w:pos="-450"/>
        </w:tabs>
        <w:rPr>
          <w:lang w:val="en-US"/>
        </w:rPr>
      </w:pPr>
      <w:r w:rsidRPr="00B335F3">
        <w:rPr>
          <w:lang w:val="en-US"/>
        </w:rPr>
        <w:t>To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note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standing</w:t>
      </w:r>
      <w:r w:rsidR="005C76AE">
        <w:rPr>
          <w:lang w:val="en-US"/>
        </w:rPr>
        <w:t xml:space="preserve"> </w:t>
      </w:r>
      <w:r w:rsidRPr="00B335F3">
        <w:t>reconciling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items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as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follows:</w:t>
      </w:r>
    </w:p>
    <w:p w14:paraId="231C73F4" w14:textId="7A21BDEF" w:rsidR="00867D02" w:rsidRPr="00B335F3" w:rsidRDefault="00867D02" w:rsidP="00867D02">
      <w:pPr>
        <w:pStyle w:val="Heading3"/>
        <w:rPr>
          <w:lang w:val="en-US"/>
        </w:rPr>
      </w:pPr>
      <w:r w:rsidRPr="00B335F3">
        <w:rPr>
          <w:lang w:val="en-US"/>
        </w:rPr>
        <w:t>For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UNDP,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for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unspecified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projects,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amounts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US</w:t>
      </w:r>
      <w:r w:rsidR="00C024EF">
        <w:rPr>
          <w:lang w:val="en-US"/>
        </w:rPr>
        <w:t> </w:t>
      </w:r>
      <w:r w:rsidRPr="00B335F3">
        <w:rPr>
          <w:lang w:val="en-US"/>
        </w:rPr>
        <w:t>$68,300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and</w:t>
      </w:r>
      <w:r w:rsidR="005C76AE">
        <w:rPr>
          <w:lang w:val="en-US"/>
        </w:rPr>
        <w:t xml:space="preserve"> </w:t>
      </w:r>
      <w:proofErr w:type="gramStart"/>
      <w:r w:rsidRPr="00B335F3">
        <w:rPr>
          <w:lang w:val="en-US"/>
        </w:rPr>
        <w:t>US</w:t>
      </w:r>
      <w:r w:rsidR="00C024EF">
        <w:rPr>
          <w:lang w:val="en-US"/>
        </w:rPr>
        <w:t> </w:t>
      </w:r>
      <w:r w:rsidRPr="00B335F3">
        <w:rPr>
          <w:lang w:val="en-US"/>
        </w:rPr>
        <w:t>$29,054;</w:t>
      </w:r>
      <w:proofErr w:type="gramEnd"/>
    </w:p>
    <w:p w14:paraId="15990E57" w14:textId="4C9293CB" w:rsidR="00867D02" w:rsidRPr="00B335F3" w:rsidRDefault="00867D02" w:rsidP="00867D02">
      <w:pPr>
        <w:pStyle w:val="Heading3"/>
        <w:rPr>
          <w:lang w:val="en-US"/>
        </w:rPr>
      </w:pPr>
      <w:r w:rsidRPr="00B335F3">
        <w:rPr>
          <w:lang w:val="en-US"/>
        </w:rPr>
        <w:t>For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World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Bank,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for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following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projects</w:t>
      </w:r>
      <w:r w:rsidR="005C76AE">
        <w:rPr>
          <w:lang w:val="en-US"/>
        </w:rPr>
        <w:t xml:space="preserve"> </w:t>
      </w:r>
      <w:proofErr w:type="gramStart"/>
      <w:r w:rsidRPr="00B335F3">
        <w:rPr>
          <w:lang w:val="en-US"/>
        </w:rPr>
        <w:t>implementing</w:t>
      </w:r>
      <w:proofErr w:type="gramEnd"/>
      <w:r w:rsidR="005C76AE">
        <w:rPr>
          <w:lang w:val="en-US"/>
        </w:rPr>
        <w:t xml:space="preserve"> </w:t>
      </w:r>
      <w:r w:rsidRPr="00B335F3">
        <w:rPr>
          <w:lang w:val="en-US"/>
        </w:rPr>
        <w:t>with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other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bilateral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agencies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where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applicable:</w:t>
      </w:r>
    </w:p>
    <w:p w14:paraId="2BC7EA03" w14:textId="7B807C0C" w:rsidR="00867D02" w:rsidRPr="00B335F3" w:rsidRDefault="00867D02" w:rsidP="00867D02">
      <w:pPr>
        <w:pStyle w:val="Header4"/>
        <w:rPr>
          <w:lang w:val="en-US"/>
        </w:rPr>
      </w:pPr>
      <w:r w:rsidRPr="00B335F3">
        <w:rPr>
          <w:lang w:val="en-US"/>
        </w:rPr>
        <w:t>Bilateral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cooperation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Government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Japan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(THA/PHA/68/TAS/158),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amount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proofErr w:type="gramStart"/>
      <w:r w:rsidRPr="00B335F3">
        <w:rPr>
          <w:lang w:val="en-US"/>
        </w:rPr>
        <w:t>US</w:t>
      </w:r>
      <w:r w:rsidR="00C024EF">
        <w:rPr>
          <w:lang w:val="en-US"/>
        </w:rPr>
        <w:t> </w:t>
      </w:r>
      <w:r w:rsidRPr="00B335F3">
        <w:rPr>
          <w:lang w:val="en-US"/>
        </w:rPr>
        <w:t>$342,350;</w:t>
      </w:r>
      <w:proofErr w:type="gramEnd"/>
    </w:p>
    <w:p w14:paraId="2F6936BA" w14:textId="7777723B" w:rsidR="00867D02" w:rsidRPr="00B335F3" w:rsidRDefault="00867D02" w:rsidP="00867D02">
      <w:pPr>
        <w:pStyle w:val="Header4"/>
        <w:rPr>
          <w:lang w:val="en-US"/>
        </w:rPr>
      </w:pPr>
      <w:r w:rsidRPr="00B335F3">
        <w:rPr>
          <w:lang w:val="en-US"/>
        </w:rPr>
        <w:t>Bilateral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cooperation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Government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Japan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(VIE/PHA/76/TAS/71)</w:t>
      </w:r>
      <w:r w:rsidR="00050DD8">
        <w:rPr>
          <w:lang w:val="en-US"/>
        </w:rPr>
        <w:t>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(VIE/PHA/84/INV/75)</w:t>
      </w:r>
      <w:r w:rsidR="00050DD8">
        <w:rPr>
          <w:lang w:val="en-US"/>
        </w:rPr>
        <w:t xml:space="preserve"> and (</w:t>
      </w:r>
      <w:r w:rsidR="00DE7935" w:rsidRPr="00DE7935">
        <w:rPr>
          <w:lang w:val="en-US"/>
        </w:rPr>
        <w:t>VIE/PHA/87/INV/79</w:t>
      </w:r>
      <w:r w:rsidR="00DE7935">
        <w:rPr>
          <w:lang w:val="en-US"/>
        </w:rPr>
        <w:t>)</w:t>
      </w:r>
      <w:r w:rsidRPr="00B335F3">
        <w:rPr>
          <w:lang w:val="en-US"/>
        </w:rPr>
        <w:t>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amount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proofErr w:type="gramStart"/>
      <w:r w:rsidRPr="00B335F3">
        <w:rPr>
          <w:lang w:val="en-US"/>
        </w:rPr>
        <w:t>US</w:t>
      </w:r>
      <w:r w:rsidR="006D78E8">
        <w:rPr>
          <w:lang w:val="en-US"/>
        </w:rPr>
        <w:t> </w:t>
      </w:r>
      <w:r w:rsidRPr="00B335F3">
        <w:rPr>
          <w:lang w:val="en-US"/>
        </w:rPr>
        <w:t>$234,170;</w:t>
      </w:r>
      <w:proofErr w:type="gramEnd"/>
    </w:p>
    <w:p w14:paraId="72655BE7" w14:textId="3C663EDD" w:rsidR="00867D02" w:rsidRPr="00B335F3" w:rsidRDefault="00867D02" w:rsidP="00867D02">
      <w:pPr>
        <w:pStyle w:val="Header4"/>
        <w:rPr>
          <w:lang w:val="en-US"/>
        </w:rPr>
      </w:pPr>
      <w:r w:rsidRPr="00B335F3">
        <w:rPr>
          <w:lang w:val="en-US"/>
        </w:rPr>
        <w:t>Bilateral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cooperation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Government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Sweden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(THA/HAL/29/TAS/120),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amount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proofErr w:type="gramStart"/>
      <w:r w:rsidRPr="00B335F3">
        <w:rPr>
          <w:lang w:val="en-US"/>
        </w:rPr>
        <w:t>US</w:t>
      </w:r>
      <w:r w:rsidR="006D78E8">
        <w:rPr>
          <w:lang w:val="en-US"/>
        </w:rPr>
        <w:t> </w:t>
      </w:r>
      <w:r w:rsidRPr="00B335F3">
        <w:rPr>
          <w:lang w:val="en-US"/>
        </w:rPr>
        <w:t>$225,985;</w:t>
      </w:r>
      <w:proofErr w:type="gramEnd"/>
    </w:p>
    <w:p w14:paraId="3583A10F" w14:textId="398680D3" w:rsidR="00867D02" w:rsidRPr="00B335F3" w:rsidRDefault="00867D02" w:rsidP="00867D02">
      <w:pPr>
        <w:pStyle w:val="Header4"/>
        <w:rPr>
          <w:lang w:val="en-US"/>
        </w:rPr>
      </w:pPr>
      <w:r w:rsidRPr="00B335F3">
        <w:rPr>
          <w:lang w:val="en-US"/>
        </w:rPr>
        <w:t>Bilateral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cooperation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Government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United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States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America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(CPR/PRO/44/INV/425),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amount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proofErr w:type="gramStart"/>
      <w:r w:rsidRPr="00B335F3">
        <w:rPr>
          <w:lang w:val="en-US"/>
        </w:rPr>
        <w:t>US</w:t>
      </w:r>
      <w:r w:rsidR="006D78E8">
        <w:rPr>
          <w:lang w:val="en-US"/>
        </w:rPr>
        <w:t> </w:t>
      </w:r>
      <w:r w:rsidRPr="00B335F3">
        <w:rPr>
          <w:lang w:val="en-US"/>
        </w:rPr>
        <w:t>$5,375,000;</w:t>
      </w:r>
      <w:proofErr w:type="gramEnd"/>
      <w:r w:rsidR="005C76AE">
        <w:rPr>
          <w:lang w:val="en-US"/>
        </w:rPr>
        <w:t xml:space="preserve"> </w:t>
      </w:r>
    </w:p>
    <w:p w14:paraId="15C684E8" w14:textId="38A77D91" w:rsidR="00867D02" w:rsidRPr="00B335F3" w:rsidRDefault="00867D02" w:rsidP="00867D02">
      <w:pPr>
        <w:pStyle w:val="Header4"/>
        <w:rPr>
          <w:lang w:val="en-US"/>
        </w:rPr>
      </w:pPr>
      <w:r w:rsidRPr="00B335F3">
        <w:rPr>
          <w:lang w:val="en-US"/>
        </w:rPr>
        <w:lastRenderedPageBreak/>
        <w:t>Bilateral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cooperation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Government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United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States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America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(CPR/PRO/47/INV/439),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amount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US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$5,375,000;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and</w:t>
      </w:r>
    </w:p>
    <w:p w14:paraId="7BE5848E" w14:textId="7808DEA3" w:rsidR="00867D02" w:rsidRPr="00B335F3" w:rsidRDefault="00867D02" w:rsidP="00867D02">
      <w:pPr>
        <w:pStyle w:val="Header4"/>
        <w:rPr>
          <w:lang w:val="en-US"/>
        </w:rPr>
      </w:pP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Thailand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chiller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project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(THA/REF/26/INV/104),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in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the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amount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of</w:t>
      </w:r>
      <w:r w:rsidR="005C76AE">
        <w:rPr>
          <w:lang w:val="en-US"/>
        </w:rPr>
        <w:t xml:space="preserve"> </w:t>
      </w:r>
      <w:r w:rsidRPr="00B335F3">
        <w:rPr>
          <w:lang w:val="en-US"/>
        </w:rPr>
        <w:t>US</w:t>
      </w:r>
      <w:r w:rsidR="006D78E8">
        <w:rPr>
          <w:lang w:val="en-US"/>
        </w:rPr>
        <w:t> </w:t>
      </w:r>
      <w:r w:rsidRPr="00B335F3">
        <w:rPr>
          <w:lang w:val="en-US"/>
        </w:rPr>
        <w:t>$1,198,946.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560"/>
        <w:gridCol w:w="1560"/>
        <w:gridCol w:w="1560"/>
        <w:gridCol w:w="1560"/>
        <w:gridCol w:w="1561"/>
      </w:tblGrid>
      <w:tr w:rsidR="008E3620" w:rsidRPr="00052C5C" w14:paraId="6B0778AF" w14:textId="77777777" w:rsidTr="008E3620">
        <w:tc>
          <w:tcPr>
            <w:tcW w:w="1559" w:type="dxa"/>
          </w:tcPr>
          <w:p w14:paraId="2F1B3858" w14:textId="77777777" w:rsidR="008E3620" w:rsidRPr="00052C5C" w:rsidRDefault="008E3620" w:rsidP="00D40A04">
            <w:pPr>
              <w:tabs>
                <w:tab w:val="left" w:pos="8280"/>
              </w:tabs>
            </w:pPr>
          </w:p>
        </w:tc>
        <w:tc>
          <w:tcPr>
            <w:tcW w:w="1560" w:type="dxa"/>
          </w:tcPr>
          <w:p w14:paraId="39CBC75A" w14:textId="77777777" w:rsidR="008E3620" w:rsidRPr="00052C5C" w:rsidRDefault="008E3620" w:rsidP="00D40A04">
            <w:pPr>
              <w:tabs>
                <w:tab w:val="left" w:pos="8280"/>
              </w:tabs>
            </w:pPr>
          </w:p>
        </w:tc>
        <w:tc>
          <w:tcPr>
            <w:tcW w:w="1560" w:type="dxa"/>
          </w:tcPr>
          <w:p w14:paraId="424D4C14" w14:textId="17B94654" w:rsidR="008E3620" w:rsidRPr="00052C5C" w:rsidRDefault="008E3620" w:rsidP="00D40A04">
            <w:pPr>
              <w:tabs>
                <w:tab w:val="left" w:pos="8280"/>
              </w:tabs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A6C7961" w14:textId="77777777" w:rsidR="008E3620" w:rsidRPr="00052C5C" w:rsidRDefault="008E3620" w:rsidP="00D40A04">
            <w:pPr>
              <w:tabs>
                <w:tab w:val="left" w:pos="8280"/>
              </w:tabs>
            </w:pPr>
          </w:p>
        </w:tc>
        <w:tc>
          <w:tcPr>
            <w:tcW w:w="1560" w:type="dxa"/>
          </w:tcPr>
          <w:p w14:paraId="1E79371C" w14:textId="77777777" w:rsidR="008E3620" w:rsidRPr="00052C5C" w:rsidRDefault="008E3620" w:rsidP="00D40A04">
            <w:pPr>
              <w:tabs>
                <w:tab w:val="left" w:pos="8280"/>
              </w:tabs>
            </w:pPr>
          </w:p>
        </w:tc>
        <w:tc>
          <w:tcPr>
            <w:tcW w:w="1561" w:type="dxa"/>
          </w:tcPr>
          <w:p w14:paraId="2B4401D8" w14:textId="77777777" w:rsidR="008E3620" w:rsidRPr="00052C5C" w:rsidRDefault="008E3620" w:rsidP="00D40A04">
            <w:pPr>
              <w:tabs>
                <w:tab w:val="left" w:pos="8280"/>
              </w:tabs>
            </w:pPr>
          </w:p>
        </w:tc>
      </w:tr>
    </w:tbl>
    <w:p w14:paraId="33FE5BA1" w14:textId="77777777" w:rsidR="00E85409" w:rsidRPr="009B0D30" w:rsidRDefault="00E85409" w:rsidP="008E3620"/>
    <w:sectPr w:rsidR="00E85409" w:rsidRPr="009B0D30" w:rsidSect="00896234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85EF2" w14:textId="77777777" w:rsidR="000C0717" w:rsidRDefault="000C0717" w:rsidP="004A504B">
      <w:r>
        <w:separator/>
      </w:r>
    </w:p>
  </w:endnote>
  <w:endnote w:type="continuationSeparator" w:id="0">
    <w:p w14:paraId="5C72733C" w14:textId="77777777" w:rsidR="000C0717" w:rsidRDefault="000C0717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2F82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6CB5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6070A" w14:textId="14947D81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E7BE3">
      <w:rPr>
        <w:sz w:val="18"/>
        <w:szCs w:val="18"/>
      </w:rPr>
      <w:t>Pre-session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documents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Executive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Committee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Multilateral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Fund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for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Implementation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Montreal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Protocol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are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without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prejudice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to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any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decision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that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Executive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Committee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might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take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following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issu</w:t>
    </w:r>
    <w:r>
      <w:rPr>
        <w:sz w:val="18"/>
        <w:szCs w:val="18"/>
      </w:rPr>
      <w:t>ance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5C76AE">
      <w:rPr>
        <w:sz w:val="18"/>
        <w:szCs w:val="18"/>
      </w:rPr>
      <w:t xml:space="preserve"> </w:t>
    </w:r>
    <w:r w:rsidRPr="006E7BE3">
      <w:rPr>
        <w:sz w:val="18"/>
        <w:szCs w:val="18"/>
      </w:rPr>
      <w:t>document.</w:t>
    </w:r>
  </w:p>
  <w:p w14:paraId="2E5910E8" w14:textId="77777777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96D20" w14:textId="77777777" w:rsidR="000C0717" w:rsidRDefault="000C0717" w:rsidP="004A504B">
      <w:r>
        <w:separator/>
      </w:r>
    </w:p>
  </w:footnote>
  <w:footnote w:type="continuationSeparator" w:id="0">
    <w:p w14:paraId="0E9D352F" w14:textId="77777777" w:rsidR="000C0717" w:rsidRDefault="000C0717" w:rsidP="004A504B">
      <w:r>
        <w:continuationSeparator/>
      </w:r>
    </w:p>
  </w:footnote>
  <w:footnote w:id="1">
    <w:p w14:paraId="7CA06886" w14:textId="6D50660F" w:rsidR="0079781A" w:rsidRPr="001E1147" w:rsidRDefault="0079781A" w:rsidP="0079781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="005C76AE">
        <w:t xml:space="preserve"> </w:t>
      </w:r>
      <w:r w:rsidR="003B080A">
        <w:t>UNEP/</w:t>
      </w:r>
      <w:proofErr w:type="spellStart"/>
      <w:r w:rsidR="003B080A">
        <w:t>OzL.Pro</w:t>
      </w:r>
      <w:proofErr w:type="spellEnd"/>
      <w:r w:rsidR="003B080A">
        <w:t>/ExCom/</w:t>
      </w:r>
      <w:r w:rsidR="00A87204">
        <w:t>9</w:t>
      </w:r>
      <w:r w:rsidR="00222488">
        <w:t>5</w:t>
      </w:r>
      <w:r w:rsidR="00A87204">
        <w:t>/1</w:t>
      </w:r>
    </w:p>
  </w:footnote>
  <w:footnote w:id="2">
    <w:p w14:paraId="30D6E4C0" w14:textId="055192CD" w:rsidR="00867D02" w:rsidRPr="00B07D81" w:rsidRDefault="00867D02" w:rsidP="00867D0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5C76AE">
        <w:t xml:space="preserve"> </w:t>
      </w:r>
      <w:r>
        <w:t>A</w:t>
      </w:r>
      <w:r w:rsidR="005C76AE">
        <w:t xml:space="preserve"> </w:t>
      </w:r>
      <w:r w:rsidRPr="00B07D81">
        <w:t>full</w:t>
      </w:r>
      <w:r w:rsidR="005C76AE">
        <w:t xml:space="preserve"> </w:t>
      </w:r>
      <w:r w:rsidRPr="00B07D81">
        <w:t>reconciliation</w:t>
      </w:r>
      <w:r w:rsidR="005C76AE">
        <w:t xml:space="preserve"> </w:t>
      </w:r>
      <w:r w:rsidRPr="00B07D81">
        <w:t>of</w:t>
      </w:r>
      <w:r w:rsidR="005C76AE">
        <w:t xml:space="preserve"> </w:t>
      </w:r>
      <w:r w:rsidRPr="00B07D81">
        <w:t>the</w:t>
      </w:r>
      <w:r w:rsidR="005C76AE">
        <w:t xml:space="preserve"> </w:t>
      </w:r>
      <w:r w:rsidRPr="00B07D81">
        <w:t>accounts</w:t>
      </w:r>
      <w:r w:rsidR="005C76AE">
        <w:t xml:space="preserve"> </w:t>
      </w:r>
      <w:r w:rsidRPr="00B07D81">
        <w:t>with</w:t>
      </w:r>
      <w:r w:rsidR="005C76AE">
        <w:t xml:space="preserve"> </w:t>
      </w:r>
      <w:r w:rsidRPr="00B07D81">
        <w:t>the</w:t>
      </w:r>
      <w:r w:rsidR="005C76AE">
        <w:t xml:space="preserve"> </w:t>
      </w:r>
      <w:r>
        <w:t>progress</w:t>
      </w:r>
      <w:r w:rsidR="005C76AE">
        <w:t xml:space="preserve"> </w:t>
      </w:r>
      <w:r w:rsidRPr="00B07D81">
        <w:t>and</w:t>
      </w:r>
      <w:r w:rsidR="005C76AE">
        <w:t xml:space="preserve"> </w:t>
      </w:r>
      <w:r w:rsidRPr="00B07D81">
        <w:t>financial</w:t>
      </w:r>
      <w:r w:rsidR="005C76AE">
        <w:t xml:space="preserve"> </w:t>
      </w:r>
      <w:r w:rsidRPr="00B07D81">
        <w:t>reports</w:t>
      </w:r>
      <w:r w:rsidR="005C76AE">
        <w:t xml:space="preserve"> </w:t>
      </w:r>
      <w:r w:rsidRPr="00B07D81">
        <w:t>should</w:t>
      </w:r>
      <w:r w:rsidR="005C76AE">
        <w:t xml:space="preserve"> </w:t>
      </w:r>
      <w:r w:rsidRPr="00B07D81">
        <w:t>be</w:t>
      </w:r>
      <w:r w:rsidR="005C76AE">
        <w:t xml:space="preserve"> </w:t>
      </w:r>
      <w:r w:rsidRPr="00B07D81">
        <w:t>prepared</w:t>
      </w:r>
      <w:r w:rsidR="005C76AE">
        <w:t xml:space="preserve"> </w:t>
      </w:r>
      <w:r w:rsidRPr="00B07D81">
        <w:t>for</w:t>
      </w:r>
      <w:r w:rsidR="005C76AE">
        <w:t xml:space="preserve"> </w:t>
      </w:r>
      <w:r w:rsidRPr="00B07D81">
        <w:t>the</w:t>
      </w:r>
      <w:r w:rsidR="005C76AE">
        <w:t xml:space="preserve"> </w:t>
      </w:r>
      <w:r w:rsidRPr="00B07D81">
        <w:t>last</w:t>
      </w:r>
      <w:r w:rsidR="005C76AE">
        <w:t xml:space="preserve"> </w:t>
      </w:r>
      <w:r w:rsidRPr="00B07D81">
        <w:t>meeting</w:t>
      </w:r>
      <w:r w:rsidR="005C76AE">
        <w:t xml:space="preserve"> </w:t>
      </w:r>
      <w:r w:rsidRPr="00B07D81">
        <w:t>of</w:t>
      </w:r>
      <w:r w:rsidR="005C76AE">
        <w:t xml:space="preserve"> </w:t>
      </w:r>
      <w:r w:rsidRPr="00B07D81">
        <w:t>each</w:t>
      </w:r>
      <w:r w:rsidR="005C76AE">
        <w:t xml:space="preserve"> </w:t>
      </w:r>
      <w:r w:rsidRPr="00B07D81">
        <w:t>year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68DB6" w14:textId="0E9943B4" w:rsidR="00DC6A10" w:rsidRPr="0033525D" w:rsidRDefault="004F48E5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/ExCom/95/6</w:t>
    </w:r>
    <w:r>
      <w:fldChar w:fldCharType="end"/>
    </w:r>
  </w:p>
  <w:p w14:paraId="5EE7422D" w14:textId="77777777" w:rsidR="00DC6A10" w:rsidRPr="0033525D" w:rsidRDefault="00DC6A10"/>
  <w:p w14:paraId="68E2A7FE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39B0A" w14:textId="05FE61D3" w:rsidR="00DC6A10" w:rsidRPr="0033525D" w:rsidRDefault="004F48E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/ExCom/95/6</w:t>
    </w:r>
    <w:r>
      <w:fldChar w:fldCharType="end"/>
    </w:r>
  </w:p>
  <w:p w14:paraId="208FBDFA" w14:textId="77777777" w:rsidR="00DC6A10" w:rsidRPr="0033525D" w:rsidRDefault="00DC6A10"/>
  <w:p w14:paraId="4577F683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936D4"/>
    <w:rsid w:val="00000FED"/>
    <w:rsid w:val="0000217C"/>
    <w:rsid w:val="0000434E"/>
    <w:rsid w:val="00004AA0"/>
    <w:rsid w:val="00007986"/>
    <w:rsid w:val="00011CB9"/>
    <w:rsid w:val="00012BB7"/>
    <w:rsid w:val="000211A9"/>
    <w:rsid w:val="00021238"/>
    <w:rsid w:val="00021680"/>
    <w:rsid w:val="00025616"/>
    <w:rsid w:val="00030919"/>
    <w:rsid w:val="00031260"/>
    <w:rsid w:val="00032233"/>
    <w:rsid w:val="0003681A"/>
    <w:rsid w:val="000372B7"/>
    <w:rsid w:val="00046A90"/>
    <w:rsid w:val="0005075E"/>
    <w:rsid w:val="00050DD8"/>
    <w:rsid w:val="00050F6E"/>
    <w:rsid w:val="000531BC"/>
    <w:rsid w:val="00053CD8"/>
    <w:rsid w:val="00060C55"/>
    <w:rsid w:val="0006133F"/>
    <w:rsid w:val="00061D6F"/>
    <w:rsid w:val="00061EC2"/>
    <w:rsid w:val="000633F2"/>
    <w:rsid w:val="00064C80"/>
    <w:rsid w:val="0006627B"/>
    <w:rsid w:val="00066CE8"/>
    <w:rsid w:val="00067C84"/>
    <w:rsid w:val="00080ED0"/>
    <w:rsid w:val="00085B8F"/>
    <w:rsid w:val="0009017B"/>
    <w:rsid w:val="00090481"/>
    <w:rsid w:val="000915A0"/>
    <w:rsid w:val="00092BA6"/>
    <w:rsid w:val="00093411"/>
    <w:rsid w:val="000936D4"/>
    <w:rsid w:val="0009399F"/>
    <w:rsid w:val="00096866"/>
    <w:rsid w:val="000969A3"/>
    <w:rsid w:val="0009717F"/>
    <w:rsid w:val="000A2541"/>
    <w:rsid w:val="000A27F5"/>
    <w:rsid w:val="000A3826"/>
    <w:rsid w:val="000A3FD1"/>
    <w:rsid w:val="000A4AA0"/>
    <w:rsid w:val="000A4E09"/>
    <w:rsid w:val="000A6A84"/>
    <w:rsid w:val="000A6BBD"/>
    <w:rsid w:val="000A6C26"/>
    <w:rsid w:val="000A7410"/>
    <w:rsid w:val="000B36C8"/>
    <w:rsid w:val="000B432B"/>
    <w:rsid w:val="000B4972"/>
    <w:rsid w:val="000B7B23"/>
    <w:rsid w:val="000B7C48"/>
    <w:rsid w:val="000C0717"/>
    <w:rsid w:val="000C1D64"/>
    <w:rsid w:val="000C4203"/>
    <w:rsid w:val="000C6C5A"/>
    <w:rsid w:val="000D3FE4"/>
    <w:rsid w:val="000D52A4"/>
    <w:rsid w:val="000E07BC"/>
    <w:rsid w:val="000E2E21"/>
    <w:rsid w:val="000E54D6"/>
    <w:rsid w:val="000E68B5"/>
    <w:rsid w:val="000F1CD4"/>
    <w:rsid w:val="000F4103"/>
    <w:rsid w:val="000F4522"/>
    <w:rsid w:val="000F5778"/>
    <w:rsid w:val="000F70A7"/>
    <w:rsid w:val="00100620"/>
    <w:rsid w:val="001036C5"/>
    <w:rsid w:val="00113CCA"/>
    <w:rsid w:val="00115F0D"/>
    <w:rsid w:val="00120204"/>
    <w:rsid w:val="00121390"/>
    <w:rsid w:val="00122F25"/>
    <w:rsid w:val="0012494D"/>
    <w:rsid w:val="00125013"/>
    <w:rsid w:val="0012682F"/>
    <w:rsid w:val="00130C75"/>
    <w:rsid w:val="0013359D"/>
    <w:rsid w:val="001335A9"/>
    <w:rsid w:val="0013539D"/>
    <w:rsid w:val="00135980"/>
    <w:rsid w:val="001369E3"/>
    <w:rsid w:val="0013786F"/>
    <w:rsid w:val="001427E0"/>
    <w:rsid w:val="0014338A"/>
    <w:rsid w:val="001443AD"/>
    <w:rsid w:val="00151FF4"/>
    <w:rsid w:val="001525F5"/>
    <w:rsid w:val="001543F5"/>
    <w:rsid w:val="00160154"/>
    <w:rsid w:val="00160306"/>
    <w:rsid w:val="00164719"/>
    <w:rsid w:val="00166487"/>
    <w:rsid w:val="00166FC4"/>
    <w:rsid w:val="001677AC"/>
    <w:rsid w:val="00171CBC"/>
    <w:rsid w:val="00173905"/>
    <w:rsid w:val="001754F2"/>
    <w:rsid w:val="00177657"/>
    <w:rsid w:val="001804EA"/>
    <w:rsid w:val="00182370"/>
    <w:rsid w:val="001829DC"/>
    <w:rsid w:val="00182FEB"/>
    <w:rsid w:val="00184C59"/>
    <w:rsid w:val="00185063"/>
    <w:rsid w:val="0018652A"/>
    <w:rsid w:val="00190A61"/>
    <w:rsid w:val="00191EB9"/>
    <w:rsid w:val="001954D3"/>
    <w:rsid w:val="00197179"/>
    <w:rsid w:val="0019794A"/>
    <w:rsid w:val="001A2215"/>
    <w:rsid w:val="001A3342"/>
    <w:rsid w:val="001A3E3D"/>
    <w:rsid w:val="001A6728"/>
    <w:rsid w:val="001A6E8B"/>
    <w:rsid w:val="001A7049"/>
    <w:rsid w:val="001B1E40"/>
    <w:rsid w:val="001B5C8C"/>
    <w:rsid w:val="001B6824"/>
    <w:rsid w:val="001C0DD6"/>
    <w:rsid w:val="001C44C6"/>
    <w:rsid w:val="001C4FBE"/>
    <w:rsid w:val="001C5C01"/>
    <w:rsid w:val="001C6230"/>
    <w:rsid w:val="001C764E"/>
    <w:rsid w:val="001C7A5A"/>
    <w:rsid w:val="001D0D03"/>
    <w:rsid w:val="001D34A0"/>
    <w:rsid w:val="001E1052"/>
    <w:rsid w:val="001E21B1"/>
    <w:rsid w:val="001E2F93"/>
    <w:rsid w:val="001E4554"/>
    <w:rsid w:val="001E61E5"/>
    <w:rsid w:val="001F0718"/>
    <w:rsid w:val="001F1064"/>
    <w:rsid w:val="001F2159"/>
    <w:rsid w:val="001F3A04"/>
    <w:rsid w:val="001F53FD"/>
    <w:rsid w:val="001F5A8A"/>
    <w:rsid w:val="00200392"/>
    <w:rsid w:val="002010E2"/>
    <w:rsid w:val="002011F5"/>
    <w:rsid w:val="00203A66"/>
    <w:rsid w:val="00203DA0"/>
    <w:rsid w:val="002046B7"/>
    <w:rsid w:val="002049FE"/>
    <w:rsid w:val="002057EC"/>
    <w:rsid w:val="00210B8B"/>
    <w:rsid w:val="0021459C"/>
    <w:rsid w:val="00214863"/>
    <w:rsid w:val="002156B4"/>
    <w:rsid w:val="00215FA5"/>
    <w:rsid w:val="00222488"/>
    <w:rsid w:val="00223B61"/>
    <w:rsid w:val="00224FCD"/>
    <w:rsid w:val="0022532E"/>
    <w:rsid w:val="00225CD0"/>
    <w:rsid w:val="00226A18"/>
    <w:rsid w:val="0023181B"/>
    <w:rsid w:val="00232D83"/>
    <w:rsid w:val="0023790D"/>
    <w:rsid w:val="00244E21"/>
    <w:rsid w:val="00246995"/>
    <w:rsid w:val="00251746"/>
    <w:rsid w:val="002527BA"/>
    <w:rsid w:val="002528B7"/>
    <w:rsid w:val="00252E8C"/>
    <w:rsid w:val="00253222"/>
    <w:rsid w:val="002573C2"/>
    <w:rsid w:val="00261240"/>
    <w:rsid w:val="00261C13"/>
    <w:rsid w:val="00262847"/>
    <w:rsid w:val="00274BC7"/>
    <w:rsid w:val="002770EA"/>
    <w:rsid w:val="00280DE4"/>
    <w:rsid w:val="002810B4"/>
    <w:rsid w:val="00281BB2"/>
    <w:rsid w:val="00292941"/>
    <w:rsid w:val="00294418"/>
    <w:rsid w:val="002977F7"/>
    <w:rsid w:val="002A03C3"/>
    <w:rsid w:val="002A78F6"/>
    <w:rsid w:val="002A7CE6"/>
    <w:rsid w:val="002B254E"/>
    <w:rsid w:val="002B4CE8"/>
    <w:rsid w:val="002B6A77"/>
    <w:rsid w:val="002B6D25"/>
    <w:rsid w:val="002B72E9"/>
    <w:rsid w:val="002B768A"/>
    <w:rsid w:val="002C1B4F"/>
    <w:rsid w:val="002C37BC"/>
    <w:rsid w:val="002C6C38"/>
    <w:rsid w:val="002C7998"/>
    <w:rsid w:val="002D0F6B"/>
    <w:rsid w:val="002D72D2"/>
    <w:rsid w:val="002E6761"/>
    <w:rsid w:val="002F155C"/>
    <w:rsid w:val="002F1E53"/>
    <w:rsid w:val="002F2CAA"/>
    <w:rsid w:val="002F66D8"/>
    <w:rsid w:val="0030052C"/>
    <w:rsid w:val="00300C91"/>
    <w:rsid w:val="00305825"/>
    <w:rsid w:val="00306039"/>
    <w:rsid w:val="0031000B"/>
    <w:rsid w:val="003104C1"/>
    <w:rsid w:val="00312BB4"/>
    <w:rsid w:val="003133C4"/>
    <w:rsid w:val="003149BE"/>
    <w:rsid w:val="00320542"/>
    <w:rsid w:val="003250AA"/>
    <w:rsid w:val="003306E1"/>
    <w:rsid w:val="003320E4"/>
    <w:rsid w:val="00333523"/>
    <w:rsid w:val="0033525D"/>
    <w:rsid w:val="0033616C"/>
    <w:rsid w:val="00336359"/>
    <w:rsid w:val="003370D4"/>
    <w:rsid w:val="003414F3"/>
    <w:rsid w:val="0034177D"/>
    <w:rsid w:val="00341970"/>
    <w:rsid w:val="00342955"/>
    <w:rsid w:val="003430FF"/>
    <w:rsid w:val="00345A97"/>
    <w:rsid w:val="0034650C"/>
    <w:rsid w:val="003511BF"/>
    <w:rsid w:val="00351539"/>
    <w:rsid w:val="00351741"/>
    <w:rsid w:val="00355998"/>
    <w:rsid w:val="0035613E"/>
    <w:rsid w:val="00363EE9"/>
    <w:rsid w:val="00364EB2"/>
    <w:rsid w:val="00367814"/>
    <w:rsid w:val="00371026"/>
    <w:rsid w:val="00371FF0"/>
    <w:rsid w:val="00373AB9"/>
    <w:rsid w:val="00376128"/>
    <w:rsid w:val="0037742E"/>
    <w:rsid w:val="00377D56"/>
    <w:rsid w:val="0038245A"/>
    <w:rsid w:val="003840E6"/>
    <w:rsid w:val="00384208"/>
    <w:rsid w:val="00385CFC"/>
    <w:rsid w:val="0039337A"/>
    <w:rsid w:val="00393C82"/>
    <w:rsid w:val="003A1188"/>
    <w:rsid w:val="003A1F61"/>
    <w:rsid w:val="003A3189"/>
    <w:rsid w:val="003A3CA7"/>
    <w:rsid w:val="003A5A6C"/>
    <w:rsid w:val="003B080A"/>
    <w:rsid w:val="003B1B73"/>
    <w:rsid w:val="003B33BD"/>
    <w:rsid w:val="003B569D"/>
    <w:rsid w:val="003B5EE8"/>
    <w:rsid w:val="003B6417"/>
    <w:rsid w:val="003B6912"/>
    <w:rsid w:val="003C3C0E"/>
    <w:rsid w:val="003C444A"/>
    <w:rsid w:val="003C5711"/>
    <w:rsid w:val="003C6904"/>
    <w:rsid w:val="003C6CD0"/>
    <w:rsid w:val="003C7B00"/>
    <w:rsid w:val="003D42A6"/>
    <w:rsid w:val="003D4F21"/>
    <w:rsid w:val="003D4FAC"/>
    <w:rsid w:val="003D5F4F"/>
    <w:rsid w:val="003E7906"/>
    <w:rsid w:val="003F000F"/>
    <w:rsid w:val="003F03C2"/>
    <w:rsid w:val="003F0808"/>
    <w:rsid w:val="003F3239"/>
    <w:rsid w:val="003F3C50"/>
    <w:rsid w:val="003F728C"/>
    <w:rsid w:val="003F7C2A"/>
    <w:rsid w:val="00401DD1"/>
    <w:rsid w:val="00401E1F"/>
    <w:rsid w:val="004026C9"/>
    <w:rsid w:val="004030D3"/>
    <w:rsid w:val="00406202"/>
    <w:rsid w:val="00406A6A"/>
    <w:rsid w:val="00406B22"/>
    <w:rsid w:val="00407147"/>
    <w:rsid w:val="00407529"/>
    <w:rsid w:val="004078FA"/>
    <w:rsid w:val="00410147"/>
    <w:rsid w:val="00410502"/>
    <w:rsid w:val="004235C2"/>
    <w:rsid w:val="00423ADB"/>
    <w:rsid w:val="00431E08"/>
    <w:rsid w:val="004328A7"/>
    <w:rsid w:val="004341D2"/>
    <w:rsid w:val="00434C74"/>
    <w:rsid w:val="00435131"/>
    <w:rsid w:val="00440E63"/>
    <w:rsid w:val="00444188"/>
    <w:rsid w:val="004452A0"/>
    <w:rsid w:val="00445D92"/>
    <w:rsid w:val="00446C31"/>
    <w:rsid w:val="00452357"/>
    <w:rsid w:val="00453B49"/>
    <w:rsid w:val="00456AA8"/>
    <w:rsid w:val="00456EB4"/>
    <w:rsid w:val="00457827"/>
    <w:rsid w:val="00461A53"/>
    <w:rsid w:val="00462531"/>
    <w:rsid w:val="004718F3"/>
    <w:rsid w:val="00471DCB"/>
    <w:rsid w:val="00475040"/>
    <w:rsid w:val="0047722A"/>
    <w:rsid w:val="004774D8"/>
    <w:rsid w:val="004800F0"/>
    <w:rsid w:val="00480E5D"/>
    <w:rsid w:val="0048227D"/>
    <w:rsid w:val="0048257A"/>
    <w:rsid w:val="00487351"/>
    <w:rsid w:val="00490C06"/>
    <w:rsid w:val="00491FC4"/>
    <w:rsid w:val="0049261A"/>
    <w:rsid w:val="00493D40"/>
    <w:rsid w:val="00493EE3"/>
    <w:rsid w:val="004940C8"/>
    <w:rsid w:val="00494EA3"/>
    <w:rsid w:val="00495DDC"/>
    <w:rsid w:val="004967B6"/>
    <w:rsid w:val="004A001B"/>
    <w:rsid w:val="004A504B"/>
    <w:rsid w:val="004A6911"/>
    <w:rsid w:val="004A7A94"/>
    <w:rsid w:val="004B54E0"/>
    <w:rsid w:val="004B58A5"/>
    <w:rsid w:val="004B7384"/>
    <w:rsid w:val="004C0410"/>
    <w:rsid w:val="004C166D"/>
    <w:rsid w:val="004C30CE"/>
    <w:rsid w:val="004C4269"/>
    <w:rsid w:val="004C66E9"/>
    <w:rsid w:val="004D0798"/>
    <w:rsid w:val="004D0DBE"/>
    <w:rsid w:val="004D2409"/>
    <w:rsid w:val="004D4AA2"/>
    <w:rsid w:val="004D6236"/>
    <w:rsid w:val="004D7F90"/>
    <w:rsid w:val="004E4DBB"/>
    <w:rsid w:val="004E4E41"/>
    <w:rsid w:val="004E73DB"/>
    <w:rsid w:val="004E7F9C"/>
    <w:rsid w:val="004F3493"/>
    <w:rsid w:val="004F48E5"/>
    <w:rsid w:val="004F4A07"/>
    <w:rsid w:val="004F5143"/>
    <w:rsid w:val="004F5C06"/>
    <w:rsid w:val="004F62D8"/>
    <w:rsid w:val="004F7B41"/>
    <w:rsid w:val="00500507"/>
    <w:rsid w:val="005007F6"/>
    <w:rsid w:val="0050121E"/>
    <w:rsid w:val="005036DB"/>
    <w:rsid w:val="00512B09"/>
    <w:rsid w:val="00512B90"/>
    <w:rsid w:val="005176FC"/>
    <w:rsid w:val="00517890"/>
    <w:rsid w:val="00521CE7"/>
    <w:rsid w:val="005220ED"/>
    <w:rsid w:val="00522ACA"/>
    <w:rsid w:val="00523B5A"/>
    <w:rsid w:val="00527111"/>
    <w:rsid w:val="00533638"/>
    <w:rsid w:val="00533796"/>
    <w:rsid w:val="0053516B"/>
    <w:rsid w:val="00535626"/>
    <w:rsid w:val="00535C3B"/>
    <w:rsid w:val="00537343"/>
    <w:rsid w:val="00540F9C"/>
    <w:rsid w:val="00541697"/>
    <w:rsid w:val="00547EE6"/>
    <w:rsid w:val="00550935"/>
    <w:rsid w:val="00550ABE"/>
    <w:rsid w:val="005516F3"/>
    <w:rsid w:val="00555D75"/>
    <w:rsid w:val="00560431"/>
    <w:rsid w:val="0056095B"/>
    <w:rsid w:val="00560DF0"/>
    <w:rsid w:val="00564E88"/>
    <w:rsid w:val="0056759C"/>
    <w:rsid w:val="00572155"/>
    <w:rsid w:val="00575B9C"/>
    <w:rsid w:val="00575E66"/>
    <w:rsid w:val="00581646"/>
    <w:rsid w:val="0058391A"/>
    <w:rsid w:val="00585297"/>
    <w:rsid w:val="00587939"/>
    <w:rsid w:val="005926F9"/>
    <w:rsid w:val="0059513E"/>
    <w:rsid w:val="00597042"/>
    <w:rsid w:val="005A5519"/>
    <w:rsid w:val="005A6AA4"/>
    <w:rsid w:val="005A6D9F"/>
    <w:rsid w:val="005B03E1"/>
    <w:rsid w:val="005B13D3"/>
    <w:rsid w:val="005B19A1"/>
    <w:rsid w:val="005B48FF"/>
    <w:rsid w:val="005C1E32"/>
    <w:rsid w:val="005C414B"/>
    <w:rsid w:val="005C670D"/>
    <w:rsid w:val="005C76AE"/>
    <w:rsid w:val="005C7EB7"/>
    <w:rsid w:val="005D363F"/>
    <w:rsid w:val="005D5E61"/>
    <w:rsid w:val="005E0E7B"/>
    <w:rsid w:val="005E1F6B"/>
    <w:rsid w:val="005F0223"/>
    <w:rsid w:val="005F271D"/>
    <w:rsid w:val="005F3735"/>
    <w:rsid w:val="005F3E2A"/>
    <w:rsid w:val="005F5741"/>
    <w:rsid w:val="005F6869"/>
    <w:rsid w:val="005F7E89"/>
    <w:rsid w:val="00604C15"/>
    <w:rsid w:val="006053D7"/>
    <w:rsid w:val="00606EA6"/>
    <w:rsid w:val="00612032"/>
    <w:rsid w:val="006158D5"/>
    <w:rsid w:val="006226FD"/>
    <w:rsid w:val="00625D83"/>
    <w:rsid w:val="00630195"/>
    <w:rsid w:val="0063385D"/>
    <w:rsid w:val="0063642E"/>
    <w:rsid w:val="00637C9D"/>
    <w:rsid w:val="00644C81"/>
    <w:rsid w:val="006457FA"/>
    <w:rsid w:val="00646596"/>
    <w:rsid w:val="00646E42"/>
    <w:rsid w:val="00651984"/>
    <w:rsid w:val="00654C98"/>
    <w:rsid w:val="006623E7"/>
    <w:rsid w:val="00662B80"/>
    <w:rsid w:val="0066399E"/>
    <w:rsid w:val="00663B9B"/>
    <w:rsid w:val="006651C2"/>
    <w:rsid w:val="0066768F"/>
    <w:rsid w:val="00670575"/>
    <w:rsid w:val="006705A1"/>
    <w:rsid w:val="00670F6C"/>
    <w:rsid w:val="006748DC"/>
    <w:rsid w:val="00675A0F"/>
    <w:rsid w:val="00676E58"/>
    <w:rsid w:val="00681E3D"/>
    <w:rsid w:val="006852C7"/>
    <w:rsid w:val="006852CE"/>
    <w:rsid w:val="00685958"/>
    <w:rsid w:val="006923D8"/>
    <w:rsid w:val="00692D14"/>
    <w:rsid w:val="006A2780"/>
    <w:rsid w:val="006A35B6"/>
    <w:rsid w:val="006A5861"/>
    <w:rsid w:val="006A7A3B"/>
    <w:rsid w:val="006A7D3D"/>
    <w:rsid w:val="006B03F2"/>
    <w:rsid w:val="006B4F55"/>
    <w:rsid w:val="006B65C7"/>
    <w:rsid w:val="006C04DF"/>
    <w:rsid w:val="006C1727"/>
    <w:rsid w:val="006C2135"/>
    <w:rsid w:val="006C32FD"/>
    <w:rsid w:val="006C39CE"/>
    <w:rsid w:val="006D0FCC"/>
    <w:rsid w:val="006D21F5"/>
    <w:rsid w:val="006D3089"/>
    <w:rsid w:val="006D33E7"/>
    <w:rsid w:val="006D432D"/>
    <w:rsid w:val="006D4F9A"/>
    <w:rsid w:val="006D7849"/>
    <w:rsid w:val="006D78E8"/>
    <w:rsid w:val="006E126D"/>
    <w:rsid w:val="006E1FC3"/>
    <w:rsid w:val="006E2D86"/>
    <w:rsid w:val="006E427E"/>
    <w:rsid w:val="006E6090"/>
    <w:rsid w:val="006E693D"/>
    <w:rsid w:val="006F2499"/>
    <w:rsid w:val="006F5556"/>
    <w:rsid w:val="006F6FD0"/>
    <w:rsid w:val="00700C7F"/>
    <w:rsid w:val="00701FF1"/>
    <w:rsid w:val="007040B5"/>
    <w:rsid w:val="00704B62"/>
    <w:rsid w:val="00704CE9"/>
    <w:rsid w:val="007060CB"/>
    <w:rsid w:val="0070616B"/>
    <w:rsid w:val="00706295"/>
    <w:rsid w:val="007062B2"/>
    <w:rsid w:val="00706FDA"/>
    <w:rsid w:val="0071049C"/>
    <w:rsid w:val="00711F9A"/>
    <w:rsid w:val="00712026"/>
    <w:rsid w:val="00713338"/>
    <w:rsid w:val="00713810"/>
    <w:rsid w:val="00722F83"/>
    <w:rsid w:val="00722F99"/>
    <w:rsid w:val="0073032A"/>
    <w:rsid w:val="007303A5"/>
    <w:rsid w:val="00730B3E"/>
    <w:rsid w:val="0073191F"/>
    <w:rsid w:val="0073420B"/>
    <w:rsid w:val="00736367"/>
    <w:rsid w:val="007364E0"/>
    <w:rsid w:val="0073725C"/>
    <w:rsid w:val="007407B6"/>
    <w:rsid w:val="007416CA"/>
    <w:rsid w:val="0074760E"/>
    <w:rsid w:val="007476C4"/>
    <w:rsid w:val="00754ABA"/>
    <w:rsid w:val="007563DE"/>
    <w:rsid w:val="00764D9E"/>
    <w:rsid w:val="00772D75"/>
    <w:rsid w:val="0077350C"/>
    <w:rsid w:val="00774893"/>
    <w:rsid w:val="007771C1"/>
    <w:rsid w:val="00782905"/>
    <w:rsid w:val="00782B0D"/>
    <w:rsid w:val="007842EF"/>
    <w:rsid w:val="007865DC"/>
    <w:rsid w:val="007908D1"/>
    <w:rsid w:val="007921B1"/>
    <w:rsid w:val="00792328"/>
    <w:rsid w:val="00793807"/>
    <w:rsid w:val="007953F8"/>
    <w:rsid w:val="00796D26"/>
    <w:rsid w:val="00796F15"/>
    <w:rsid w:val="0079781A"/>
    <w:rsid w:val="007A1546"/>
    <w:rsid w:val="007A228C"/>
    <w:rsid w:val="007A270A"/>
    <w:rsid w:val="007A368E"/>
    <w:rsid w:val="007A421E"/>
    <w:rsid w:val="007A4348"/>
    <w:rsid w:val="007A4906"/>
    <w:rsid w:val="007A5868"/>
    <w:rsid w:val="007B04CE"/>
    <w:rsid w:val="007B128D"/>
    <w:rsid w:val="007B2C92"/>
    <w:rsid w:val="007B3D18"/>
    <w:rsid w:val="007B6871"/>
    <w:rsid w:val="007B6A4A"/>
    <w:rsid w:val="007B7A2F"/>
    <w:rsid w:val="007C32EE"/>
    <w:rsid w:val="007C3D33"/>
    <w:rsid w:val="007C4427"/>
    <w:rsid w:val="007D294A"/>
    <w:rsid w:val="007D3629"/>
    <w:rsid w:val="007D47D2"/>
    <w:rsid w:val="007D48C9"/>
    <w:rsid w:val="007D4CED"/>
    <w:rsid w:val="007D6EC0"/>
    <w:rsid w:val="007D7E1D"/>
    <w:rsid w:val="007E2B50"/>
    <w:rsid w:val="007E2F2E"/>
    <w:rsid w:val="007E35A2"/>
    <w:rsid w:val="007E503C"/>
    <w:rsid w:val="007E66D2"/>
    <w:rsid w:val="007F1679"/>
    <w:rsid w:val="007F3EEE"/>
    <w:rsid w:val="0080345C"/>
    <w:rsid w:val="00803BE3"/>
    <w:rsid w:val="008044A1"/>
    <w:rsid w:val="00806705"/>
    <w:rsid w:val="00806D00"/>
    <w:rsid w:val="00810978"/>
    <w:rsid w:val="00816C16"/>
    <w:rsid w:val="00823E89"/>
    <w:rsid w:val="0082522F"/>
    <w:rsid w:val="008279B9"/>
    <w:rsid w:val="00830E5A"/>
    <w:rsid w:val="00831979"/>
    <w:rsid w:val="00833563"/>
    <w:rsid w:val="00835FDC"/>
    <w:rsid w:val="00842FB3"/>
    <w:rsid w:val="00843AEC"/>
    <w:rsid w:val="008507DF"/>
    <w:rsid w:val="00850850"/>
    <w:rsid w:val="00850E84"/>
    <w:rsid w:val="00851352"/>
    <w:rsid w:val="00853BA7"/>
    <w:rsid w:val="00857077"/>
    <w:rsid w:val="00863230"/>
    <w:rsid w:val="00865BD0"/>
    <w:rsid w:val="00867D02"/>
    <w:rsid w:val="00870662"/>
    <w:rsid w:val="00870F84"/>
    <w:rsid w:val="008717D8"/>
    <w:rsid w:val="0087215C"/>
    <w:rsid w:val="00875D25"/>
    <w:rsid w:val="00880E35"/>
    <w:rsid w:val="00882D40"/>
    <w:rsid w:val="00884FDB"/>
    <w:rsid w:val="008856F4"/>
    <w:rsid w:val="008875FE"/>
    <w:rsid w:val="00887F8E"/>
    <w:rsid w:val="00891204"/>
    <w:rsid w:val="008931C6"/>
    <w:rsid w:val="00895340"/>
    <w:rsid w:val="00896234"/>
    <w:rsid w:val="00897E43"/>
    <w:rsid w:val="008A7225"/>
    <w:rsid w:val="008A7906"/>
    <w:rsid w:val="008B32B0"/>
    <w:rsid w:val="008B4111"/>
    <w:rsid w:val="008B4576"/>
    <w:rsid w:val="008B4B5F"/>
    <w:rsid w:val="008B5407"/>
    <w:rsid w:val="008B6C74"/>
    <w:rsid w:val="008B6D26"/>
    <w:rsid w:val="008C08FD"/>
    <w:rsid w:val="008C0A56"/>
    <w:rsid w:val="008C222B"/>
    <w:rsid w:val="008C5738"/>
    <w:rsid w:val="008C7EAD"/>
    <w:rsid w:val="008D0892"/>
    <w:rsid w:val="008D0CFE"/>
    <w:rsid w:val="008D1AF6"/>
    <w:rsid w:val="008D4542"/>
    <w:rsid w:val="008D4E4D"/>
    <w:rsid w:val="008D6152"/>
    <w:rsid w:val="008D6A09"/>
    <w:rsid w:val="008D6E3C"/>
    <w:rsid w:val="008E07F7"/>
    <w:rsid w:val="008E2C28"/>
    <w:rsid w:val="008E3449"/>
    <w:rsid w:val="008E3620"/>
    <w:rsid w:val="008E6815"/>
    <w:rsid w:val="008E7BA9"/>
    <w:rsid w:val="008F0473"/>
    <w:rsid w:val="008F0F81"/>
    <w:rsid w:val="008F27BF"/>
    <w:rsid w:val="008F2E64"/>
    <w:rsid w:val="008F38ED"/>
    <w:rsid w:val="00901ECD"/>
    <w:rsid w:val="009025A2"/>
    <w:rsid w:val="009049AE"/>
    <w:rsid w:val="0090556E"/>
    <w:rsid w:val="009068AC"/>
    <w:rsid w:val="009115B3"/>
    <w:rsid w:val="009130CD"/>
    <w:rsid w:val="00913435"/>
    <w:rsid w:val="009142EC"/>
    <w:rsid w:val="00915032"/>
    <w:rsid w:val="009154C3"/>
    <w:rsid w:val="00923540"/>
    <w:rsid w:val="00924EF0"/>
    <w:rsid w:val="00926161"/>
    <w:rsid w:val="00926767"/>
    <w:rsid w:val="00927D9E"/>
    <w:rsid w:val="00930B34"/>
    <w:rsid w:val="00933011"/>
    <w:rsid w:val="009361D5"/>
    <w:rsid w:val="00936799"/>
    <w:rsid w:val="009428A4"/>
    <w:rsid w:val="00946158"/>
    <w:rsid w:val="00946EEA"/>
    <w:rsid w:val="009531FA"/>
    <w:rsid w:val="0095384A"/>
    <w:rsid w:val="0096136E"/>
    <w:rsid w:val="00962A09"/>
    <w:rsid w:val="009659F4"/>
    <w:rsid w:val="009666DD"/>
    <w:rsid w:val="009677DE"/>
    <w:rsid w:val="00970D60"/>
    <w:rsid w:val="00972CA5"/>
    <w:rsid w:val="0097335E"/>
    <w:rsid w:val="00974B4B"/>
    <w:rsid w:val="00976E2A"/>
    <w:rsid w:val="00981AC7"/>
    <w:rsid w:val="00985F0D"/>
    <w:rsid w:val="009862BE"/>
    <w:rsid w:val="00990BBD"/>
    <w:rsid w:val="00991BE4"/>
    <w:rsid w:val="0099390E"/>
    <w:rsid w:val="00995C32"/>
    <w:rsid w:val="00995C4C"/>
    <w:rsid w:val="009960E5"/>
    <w:rsid w:val="00997EC0"/>
    <w:rsid w:val="009A6C44"/>
    <w:rsid w:val="009A707A"/>
    <w:rsid w:val="009A7ADC"/>
    <w:rsid w:val="009B06D1"/>
    <w:rsid w:val="009B0D30"/>
    <w:rsid w:val="009B22B5"/>
    <w:rsid w:val="009B45D1"/>
    <w:rsid w:val="009C19B7"/>
    <w:rsid w:val="009C5ABB"/>
    <w:rsid w:val="009C6300"/>
    <w:rsid w:val="009C6AD8"/>
    <w:rsid w:val="009C7F79"/>
    <w:rsid w:val="009D5211"/>
    <w:rsid w:val="009D7C51"/>
    <w:rsid w:val="009E196C"/>
    <w:rsid w:val="009E2846"/>
    <w:rsid w:val="009E6A0A"/>
    <w:rsid w:val="009E7FCC"/>
    <w:rsid w:val="009F36BF"/>
    <w:rsid w:val="009F5048"/>
    <w:rsid w:val="009F60D7"/>
    <w:rsid w:val="00A0266E"/>
    <w:rsid w:val="00A03CF5"/>
    <w:rsid w:val="00A05C74"/>
    <w:rsid w:val="00A0639A"/>
    <w:rsid w:val="00A111B6"/>
    <w:rsid w:val="00A146AE"/>
    <w:rsid w:val="00A15FA3"/>
    <w:rsid w:val="00A20F90"/>
    <w:rsid w:val="00A23123"/>
    <w:rsid w:val="00A260A7"/>
    <w:rsid w:val="00A26D27"/>
    <w:rsid w:val="00A27313"/>
    <w:rsid w:val="00A310FF"/>
    <w:rsid w:val="00A319EF"/>
    <w:rsid w:val="00A324DA"/>
    <w:rsid w:val="00A3710C"/>
    <w:rsid w:val="00A376EE"/>
    <w:rsid w:val="00A42664"/>
    <w:rsid w:val="00A42A99"/>
    <w:rsid w:val="00A42AB0"/>
    <w:rsid w:val="00A43CDF"/>
    <w:rsid w:val="00A43EE5"/>
    <w:rsid w:val="00A5151A"/>
    <w:rsid w:val="00A51B44"/>
    <w:rsid w:val="00A5282D"/>
    <w:rsid w:val="00A57E0A"/>
    <w:rsid w:val="00A612A3"/>
    <w:rsid w:val="00A61550"/>
    <w:rsid w:val="00A62BFA"/>
    <w:rsid w:val="00A6737B"/>
    <w:rsid w:val="00A70173"/>
    <w:rsid w:val="00A72DF5"/>
    <w:rsid w:val="00A751DC"/>
    <w:rsid w:val="00A80993"/>
    <w:rsid w:val="00A823F6"/>
    <w:rsid w:val="00A84454"/>
    <w:rsid w:val="00A844D9"/>
    <w:rsid w:val="00A85917"/>
    <w:rsid w:val="00A8719E"/>
    <w:rsid w:val="00A87204"/>
    <w:rsid w:val="00A914EA"/>
    <w:rsid w:val="00A971C0"/>
    <w:rsid w:val="00AA033A"/>
    <w:rsid w:val="00AA0A89"/>
    <w:rsid w:val="00AA51E2"/>
    <w:rsid w:val="00AA5368"/>
    <w:rsid w:val="00AA6429"/>
    <w:rsid w:val="00AA7643"/>
    <w:rsid w:val="00AA7E3C"/>
    <w:rsid w:val="00AB062C"/>
    <w:rsid w:val="00AB09B5"/>
    <w:rsid w:val="00AB25CB"/>
    <w:rsid w:val="00AC01AA"/>
    <w:rsid w:val="00AC29C0"/>
    <w:rsid w:val="00AC4F72"/>
    <w:rsid w:val="00AC752E"/>
    <w:rsid w:val="00AD1079"/>
    <w:rsid w:val="00AD4B76"/>
    <w:rsid w:val="00AE0519"/>
    <w:rsid w:val="00AE1511"/>
    <w:rsid w:val="00AE35F7"/>
    <w:rsid w:val="00AE4007"/>
    <w:rsid w:val="00AE44EE"/>
    <w:rsid w:val="00AE47FB"/>
    <w:rsid w:val="00AE482E"/>
    <w:rsid w:val="00AE6807"/>
    <w:rsid w:val="00AE7708"/>
    <w:rsid w:val="00AF0FB9"/>
    <w:rsid w:val="00AF157D"/>
    <w:rsid w:val="00AF20DE"/>
    <w:rsid w:val="00AF3FAC"/>
    <w:rsid w:val="00AF4586"/>
    <w:rsid w:val="00AF5023"/>
    <w:rsid w:val="00AF5CD9"/>
    <w:rsid w:val="00AF674E"/>
    <w:rsid w:val="00AF6811"/>
    <w:rsid w:val="00AF741A"/>
    <w:rsid w:val="00AF7D78"/>
    <w:rsid w:val="00B00FC9"/>
    <w:rsid w:val="00B01ADB"/>
    <w:rsid w:val="00B04161"/>
    <w:rsid w:val="00B056F9"/>
    <w:rsid w:val="00B05DC0"/>
    <w:rsid w:val="00B113B5"/>
    <w:rsid w:val="00B11E3D"/>
    <w:rsid w:val="00B14D2C"/>
    <w:rsid w:val="00B17CED"/>
    <w:rsid w:val="00B17E82"/>
    <w:rsid w:val="00B208C2"/>
    <w:rsid w:val="00B2361A"/>
    <w:rsid w:val="00B2613D"/>
    <w:rsid w:val="00B32D7A"/>
    <w:rsid w:val="00B335F3"/>
    <w:rsid w:val="00B35502"/>
    <w:rsid w:val="00B37AE8"/>
    <w:rsid w:val="00B4069F"/>
    <w:rsid w:val="00B40B57"/>
    <w:rsid w:val="00B4161F"/>
    <w:rsid w:val="00B42592"/>
    <w:rsid w:val="00B4575A"/>
    <w:rsid w:val="00B535A0"/>
    <w:rsid w:val="00B55D1C"/>
    <w:rsid w:val="00B56582"/>
    <w:rsid w:val="00B575BA"/>
    <w:rsid w:val="00B6348C"/>
    <w:rsid w:val="00B71608"/>
    <w:rsid w:val="00B72493"/>
    <w:rsid w:val="00B72713"/>
    <w:rsid w:val="00B76429"/>
    <w:rsid w:val="00B8177C"/>
    <w:rsid w:val="00B86471"/>
    <w:rsid w:val="00B8744B"/>
    <w:rsid w:val="00B91C29"/>
    <w:rsid w:val="00B956D4"/>
    <w:rsid w:val="00B97446"/>
    <w:rsid w:val="00BA7432"/>
    <w:rsid w:val="00BB2764"/>
    <w:rsid w:val="00BB378B"/>
    <w:rsid w:val="00BB4E0A"/>
    <w:rsid w:val="00BB6DDF"/>
    <w:rsid w:val="00BC1AA0"/>
    <w:rsid w:val="00BC2495"/>
    <w:rsid w:val="00BC314A"/>
    <w:rsid w:val="00BC3F0A"/>
    <w:rsid w:val="00BC6F89"/>
    <w:rsid w:val="00BC7EB9"/>
    <w:rsid w:val="00BD19C6"/>
    <w:rsid w:val="00BD2643"/>
    <w:rsid w:val="00BD56B1"/>
    <w:rsid w:val="00BD6558"/>
    <w:rsid w:val="00BE4122"/>
    <w:rsid w:val="00BF2AD7"/>
    <w:rsid w:val="00BF2F76"/>
    <w:rsid w:val="00BF3022"/>
    <w:rsid w:val="00BF3214"/>
    <w:rsid w:val="00BF4276"/>
    <w:rsid w:val="00BF48E5"/>
    <w:rsid w:val="00BF4D5B"/>
    <w:rsid w:val="00BF5573"/>
    <w:rsid w:val="00C0015B"/>
    <w:rsid w:val="00C024EF"/>
    <w:rsid w:val="00C0273D"/>
    <w:rsid w:val="00C02E92"/>
    <w:rsid w:val="00C041AA"/>
    <w:rsid w:val="00C05F39"/>
    <w:rsid w:val="00C07572"/>
    <w:rsid w:val="00C13C24"/>
    <w:rsid w:val="00C15867"/>
    <w:rsid w:val="00C15922"/>
    <w:rsid w:val="00C22398"/>
    <w:rsid w:val="00C2296D"/>
    <w:rsid w:val="00C23155"/>
    <w:rsid w:val="00C23B67"/>
    <w:rsid w:val="00C25B99"/>
    <w:rsid w:val="00C26538"/>
    <w:rsid w:val="00C371D7"/>
    <w:rsid w:val="00C37B01"/>
    <w:rsid w:val="00C37EE0"/>
    <w:rsid w:val="00C40C41"/>
    <w:rsid w:val="00C442C4"/>
    <w:rsid w:val="00C45885"/>
    <w:rsid w:val="00C50F22"/>
    <w:rsid w:val="00C51852"/>
    <w:rsid w:val="00C51FBA"/>
    <w:rsid w:val="00C541B6"/>
    <w:rsid w:val="00C5688B"/>
    <w:rsid w:val="00C56FF2"/>
    <w:rsid w:val="00C57971"/>
    <w:rsid w:val="00C57F88"/>
    <w:rsid w:val="00C65BD7"/>
    <w:rsid w:val="00C67BCC"/>
    <w:rsid w:val="00C71276"/>
    <w:rsid w:val="00C7148B"/>
    <w:rsid w:val="00C766BF"/>
    <w:rsid w:val="00C76BA4"/>
    <w:rsid w:val="00C778AC"/>
    <w:rsid w:val="00C77F62"/>
    <w:rsid w:val="00C80238"/>
    <w:rsid w:val="00C83A48"/>
    <w:rsid w:val="00C84374"/>
    <w:rsid w:val="00C84C94"/>
    <w:rsid w:val="00C85865"/>
    <w:rsid w:val="00C85E85"/>
    <w:rsid w:val="00C8674A"/>
    <w:rsid w:val="00C94F43"/>
    <w:rsid w:val="00CA2EAE"/>
    <w:rsid w:val="00CA4AC1"/>
    <w:rsid w:val="00CA52BD"/>
    <w:rsid w:val="00CA59FB"/>
    <w:rsid w:val="00CA7591"/>
    <w:rsid w:val="00CB0316"/>
    <w:rsid w:val="00CB0B11"/>
    <w:rsid w:val="00CB426A"/>
    <w:rsid w:val="00CB5354"/>
    <w:rsid w:val="00CB5B48"/>
    <w:rsid w:val="00CB6C12"/>
    <w:rsid w:val="00CC3C9E"/>
    <w:rsid w:val="00CC4049"/>
    <w:rsid w:val="00CC4AAF"/>
    <w:rsid w:val="00CC6A14"/>
    <w:rsid w:val="00CC70A3"/>
    <w:rsid w:val="00CD41D7"/>
    <w:rsid w:val="00CD4442"/>
    <w:rsid w:val="00CD53C3"/>
    <w:rsid w:val="00CD574E"/>
    <w:rsid w:val="00CE291B"/>
    <w:rsid w:val="00CE4C22"/>
    <w:rsid w:val="00CE5640"/>
    <w:rsid w:val="00CE5F08"/>
    <w:rsid w:val="00CE76E5"/>
    <w:rsid w:val="00CE7D75"/>
    <w:rsid w:val="00CF0255"/>
    <w:rsid w:val="00CF06AE"/>
    <w:rsid w:val="00CF41EC"/>
    <w:rsid w:val="00CF5D04"/>
    <w:rsid w:val="00CF5F91"/>
    <w:rsid w:val="00CF6D30"/>
    <w:rsid w:val="00CF78A7"/>
    <w:rsid w:val="00CF7975"/>
    <w:rsid w:val="00D0109B"/>
    <w:rsid w:val="00D04DE4"/>
    <w:rsid w:val="00D063F1"/>
    <w:rsid w:val="00D137DF"/>
    <w:rsid w:val="00D14F22"/>
    <w:rsid w:val="00D1546F"/>
    <w:rsid w:val="00D220EE"/>
    <w:rsid w:val="00D2405D"/>
    <w:rsid w:val="00D31988"/>
    <w:rsid w:val="00D338DA"/>
    <w:rsid w:val="00D37161"/>
    <w:rsid w:val="00D37F4E"/>
    <w:rsid w:val="00D402D2"/>
    <w:rsid w:val="00D411A1"/>
    <w:rsid w:val="00D42709"/>
    <w:rsid w:val="00D46880"/>
    <w:rsid w:val="00D4741C"/>
    <w:rsid w:val="00D50A1F"/>
    <w:rsid w:val="00D51C95"/>
    <w:rsid w:val="00D539D1"/>
    <w:rsid w:val="00D5496C"/>
    <w:rsid w:val="00D57918"/>
    <w:rsid w:val="00D57F82"/>
    <w:rsid w:val="00D60D20"/>
    <w:rsid w:val="00D65969"/>
    <w:rsid w:val="00D67A4A"/>
    <w:rsid w:val="00D70187"/>
    <w:rsid w:val="00D71680"/>
    <w:rsid w:val="00D73DC6"/>
    <w:rsid w:val="00D74AF1"/>
    <w:rsid w:val="00D74C1A"/>
    <w:rsid w:val="00D75296"/>
    <w:rsid w:val="00D754C1"/>
    <w:rsid w:val="00D77393"/>
    <w:rsid w:val="00D77928"/>
    <w:rsid w:val="00D77A35"/>
    <w:rsid w:val="00D81B3E"/>
    <w:rsid w:val="00D84917"/>
    <w:rsid w:val="00D90617"/>
    <w:rsid w:val="00D90C70"/>
    <w:rsid w:val="00D90E49"/>
    <w:rsid w:val="00D92423"/>
    <w:rsid w:val="00D94498"/>
    <w:rsid w:val="00D94908"/>
    <w:rsid w:val="00D9608D"/>
    <w:rsid w:val="00D96ADE"/>
    <w:rsid w:val="00D96F99"/>
    <w:rsid w:val="00DA0CE2"/>
    <w:rsid w:val="00DA1D09"/>
    <w:rsid w:val="00DA2387"/>
    <w:rsid w:val="00DA2D13"/>
    <w:rsid w:val="00DA3D3D"/>
    <w:rsid w:val="00DA73B6"/>
    <w:rsid w:val="00DB0442"/>
    <w:rsid w:val="00DB0D6B"/>
    <w:rsid w:val="00DB1A0F"/>
    <w:rsid w:val="00DB53E7"/>
    <w:rsid w:val="00DC0DC8"/>
    <w:rsid w:val="00DC12C0"/>
    <w:rsid w:val="00DC1A2E"/>
    <w:rsid w:val="00DC2E03"/>
    <w:rsid w:val="00DC5811"/>
    <w:rsid w:val="00DC6826"/>
    <w:rsid w:val="00DC6A10"/>
    <w:rsid w:val="00DD3707"/>
    <w:rsid w:val="00DD527E"/>
    <w:rsid w:val="00DE26C8"/>
    <w:rsid w:val="00DE3893"/>
    <w:rsid w:val="00DE657E"/>
    <w:rsid w:val="00DE7935"/>
    <w:rsid w:val="00DF0EB3"/>
    <w:rsid w:val="00DF4704"/>
    <w:rsid w:val="00DF6D6F"/>
    <w:rsid w:val="00DF7B16"/>
    <w:rsid w:val="00E019D5"/>
    <w:rsid w:val="00E020B7"/>
    <w:rsid w:val="00E024AA"/>
    <w:rsid w:val="00E02B8C"/>
    <w:rsid w:val="00E02F35"/>
    <w:rsid w:val="00E03D38"/>
    <w:rsid w:val="00E03DAA"/>
    <w:rsid w:val="00E0494D"/>
    <w:rsid w:val="00E05466"/>
    <w:rsid w:val="00E11ADC"/>
    <w:rsid w:val="00E14189"/>
    <w:rsid w:val="00E15C77"/>
    <w:rsid w:val="00E21B6C"/>
    <w:rsid w:val="00E21FED"/>
    <w:rsid w:val="00E2356C"/>
    <w:rsid w:val="00E250F1"/>
    <w:rsid w:val="00E3018C"/>
    <w:rsid w:val="00E31480"/>
    <w:rsid w:val="00E3550D"/>
    <w:rsid w:val="00E36E2B"/>
    <w:rsid w:val="00E375E6"/>
    <w:rsid w:val="00E459DC"/>
    <w:rsid w:val="00E46514"/>
    <w:rsid w:val="00E51A1B"/>
    <w:rsid w:val="00E52838"/>
    <w:rsid w:val="00E52D3B"/>
    <w:rsid w:val="00E53191"/>
    <w:rsid w:val="00E5583A"/>
    <w:rsid w:val="00E611ED"/>
    <w:rsid w:val="00E614E0"/>
    <w:rsid w:val="00E638CE"/>
    <w:rsid w:val="00E63F45"/>
    <w:rsid w:val="00E65B78"/>
    <w:rsid w:val="00E67511"/>
    <w:rsid w:val="00E67D3A"/>
    <w:rsid w:val="00E73F7F"/>
    <w:rsid w:val="00E753E8"/>
    <w:rsid w:val="00E75500"/>
    <w:rsid w:val="00E81A2C"/>
    <w:rsid w:val="00E83279"/>
    <w:rsid w:val="00E85409"/>
    <w:rsid w:val="00E86097"/>
    <w:rsid w:val="00E95128"/>
    <w:rsid w:val="00EA0CDC"/>
    <w:rsid w:val="00EA3907"/>
    <w:rsid w:val="00EA429F"/>
    <w:rsid w:val="00EA42AB"/>
    <w:rsid w:val="00EA4F9E"/>
    <w:rsid w:val="00EA63CA"/>
    <w:rsid w:val="00EA6D3B"/>
    <w:rsid w:val="00EA75F6"/>
    <w:rsid w:val="00EB009C"/>
    <w:rsid w:val="00EB00AD"/>
    <w:rsid w:val="00EB133E"/>
    <w:rsid w:val="00EB136C"/>
    <w:rsid w:val="00EB152D"/>
    <w:rsid w:val="00EB2970"/>
    <w:rsid w:val="00EB480E"/>
    <w:rsid w:val="00EB5635"/>
    <w:rsid w:val="00EB5EC6"/>
    <w:rsid w:val="00EB671A"/>
    <w:rsid w:val="00EB7FC9"/>
    <w:rsid w:val="00EC09B3"/>
    <w:rsid w:val="00EC7EE5"/>
    <w:rsid w:val="00ED1749"/>
    <w:rsid w:val="00ED27E8"/>
    <w:rsid w:val="00ED3C77"/>
    <w:rsid w:val="00ED7137"/>
    <w:rsid w:val="00EE018A"/>
    <w:rsid w:val="00EE0653"/>
    <w:rsid w:val="00EE3293"/>
    <w:rsid w:val="00EE7E4E"/>
    <w:rsid w:val="00EF06EA"/>
    <w:rsid w:val="00EF2883"/>
    <w:rsid w:val="00EF2D5D"/>
    <w:rsid w:val="00EF4334"/>
    <w:rsid w:val="00EF590D"/>
    <w:rsid w:val="00EF6F77"/>
    <w:rsid w:val="00EF773E"/>
    <w:rsid w:val="00F006CD"/>
    <w:rsid w:val="00F009D4"/>
    <w:rsid w:val="00F027F4"/>
    <w:rsid w:val="00F07604"/>
    <w:rsid w:val="00F12B0C"/>
    <w:rsid w:val="00F1368C"/>
    <w:rsid w:val="00F15B99"/>
    <w:rsid w:val="00F16197"/>
    <w:rsid w:val="00F16428"/>
    <w:rsid w:val="00F21088"/>
    <w:rsid w:val="00F251D0"/>
    <w:rsid w:val="00F269C8"/>
    <w:rsid w:val="00F30D44"/>
    <w:rsid w:val="00F327E7"/>
    <w:rsid w:val="00F35746"/>
    <w:rsid w:val="00F377C4"/>
    <w:rsid w:val="00F41585"/>
    <w:rsid w:val="00F447C7"/>
    <w:rsid w:val="00F4566B"/>
    <w:rsid w:val="00F459B4"/>
    <w:rsid w:val="00F5211B"/>
    <w:rsid w:val="00F554A9"/>
    <w:rsid w:val="00F56F7B"/>
    <w:rsid w:val="00F60DA5"/>
    <w:rsid w:val="00F667A5"/>
    <w:rsid w:val="00F716FD"/>
    <w:rsid w:val="00F7688D"/>
    <w:rsid w:val="00F80355"/>
    <w:rsid w:val="00F81502"/>
    <w:rsid w:val="00F822A3"/>
    <w:rsid w:val="00F87C43"/>
    <w:rsid w:val="00F93A81"/>
    <w:rsid w:val="00FA0931"/>
    <w:rsid w:val="00FA3701"/>
    <w:rsid w:val="00FA40DE"/>
    <w:rsid w:val="00FA56C6"/>
    <w:rsid w:val="00FA5722"/>
    <w:rsid w:val="00FB0C81"/>
    <w:rsid w:val="00FB2D5A"/>
    <w:rsid w:val="00FB333E"/>
    <w:rsid w:val="00FB5822"/>
    <w:rsid w:val="00FB7CBA"/>
    <w:rsid w:val="00FC2200"/>
    <w:rsid w:val="00FC2540"/>
    <w:rsid w:val="00FC34C8"/>
    <w:rsid w:val="00FC36AF"/>
    <w:rsid w:val="00FC42E2"/>
    <w:rsid w:val="00FC4F1A"/>
    <w:rsid w:val="00FC58D0"/>
    <w:rsid w:val="00FC730C"/>
    <w:rsid w:val="00FD1A9C"/>
    <w:rsid w:val="00FD257C"/>
    <w:rsid w:val="00FD42E9"/>
    <w:rsid w:val="00FD5842"/>
    <w:rsid w:val="00FE2EED"/>
    <w:rsid w:val="00FE4113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3014E"/>
  <w15:docId w15:val="{A5ECD4AD-03AF-4FD8-844C-F17D8AB7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670575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ce\OneDrive%20-%20United%20Nations\F\EXCOM\Excom%2093\Reconciliation\93xx%20-%20Reconciliation%20of%20the%202022%20Accoun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eb6c2e4c-3f1c-4103-a37b-37c984dbe58f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735FDC-8095-4F0E-B645-7A9F542BA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93xx - Reconciliation of the 2022 Accounts</Template>
  <TotalTime>1</TotalTime>
  <Pages>6</Pages>
  <Words>1743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Reconciliation Of The 2023 Accounts</vt:lpstr>
    </vt:vector>
  </TitlesOfParts>
  <Company>UNMFS</Company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Of The 2023 Accounts</dc:title>
  <dc:creator>Grace Ndegwa</dc:creator>
  <cp:lastModifiedBy>Fadi Abou Elias</cp:lastModifiedBy>
  <cp:revision>3</cp:revision>
  <cp:lastPrinted>2001-05-26T16:40:00Z</cp:lastPrinted>
  <dcterms:created xsi:type="dcterms:W3CDTF">2024-11-04T16:16:00Z</dcterms:created>
  <dcterms:modified xsi:type="dcterms:W3CDTF">2024-11-04T16:30:00Z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</vt:lpwstr>
  </property>
  <property fmtid="{D5CDD505-2E9C-101B-9397-08002B2CF9AE}" pid="3" name="Revision date">
    <vt:lpwstr>10/30/2024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