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4.xml" ContentType="application/vnd.openxmlformats-officedocument.wordprocessingml.head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E17A39" w:rsidRPr="0034213C" w14:paraId="27CD1FA3" w14:textId="77777777" w:rsidTr="008314C6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14:paraId="08313785" w14:textId="77777777" w:rsidR="00F21D6D" w:rsidRPr="0034213C" w:rsidRDefault="00F21D6D" w:rsidP="00F21D6D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FR"/>
              </w:rPr>
            </w:pPr>
            <w:r w:rsidRPr="0034213C">
              <w:rPr>
                <w:rFonts w:ascii="Univers" w:hAnsi="Univers"/>
                <w:b/>
                <w:sz w:val="28"/>
                <w:szCs w:val="28"/>
                <w:lang w:val="fr-FR"/>
              </w:rPr>
              <w:t>NATIONS</w:t>
            </w:r>
          </w:p>
          <w:p w14:paraId="62EC5790" w14:textId="632B9CCA" w:rsidR="00C15867" w:rsidRPr="0034213C" w:rsidRDefault="00F21D6D" w:rsidP="00F21D6D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FR"/>
              </w:rPr>
            </w:pPr>
            <w:r w:rsidRPr="0034213C">
              <w:rPr>
                <w:rFonts w:ascii="Univers" w:hAnsi="Univers"/>
                <w:b/>
                <w:sz w:val="28"/>
                <w:szCs w:val="28"/>
                <w:lang w:val="fr-FR"/>
              </w:rPr>
              <w:t>UNIES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14:paraId="1FE82481" w14:textId="77777777" w:rsidR="00C15867" w:rsidRPr="0034213C" w:rsidRDefault="00C15867" w:rsidP="008275CA">
            <w:pPr>
              <w:jc w:val="right"/>
              <w:rPr>
                <w:sz w:val="52"/>
                <w:szCs w:val="52"/>
                <w:lang w:val="fr-FR"/>
              </w:rPr>
            </w:pPr>
            <w:r w:rsidRPr="0034213C">
              <w:rPr>
                <w:rFonts w:ascii="Univers Bold" w:hAnsi="Univers Bold"/>
                <w:b/>
                <w:sz w:val="72"/>
                <w:lang w:val="fr-FR"/>
              </w:rPr>
              <w:t>EP</w:t>
            </w:r>
          </w:p>
        </w:tc>
      </w:tr>
      <w:tr w:rsidR="00E17A39" w:rsidRPr="0034213C" w14:paraId="6CE6899B" w14:textId="77777777" w:rsidTr="008905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83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3438197" w14:textId="77777777" w:rsidR="00C15867" w:rsidRPr="0034213C" w:rsidRDefault="00E52838" w:rsidP="008275CA">
            <w:pPr>
              <w:spacing w:before="120"/>
              <w:rPr>
                <w:lang w:val="fr-FR"/>
              </w:rPr>
            </w:pPr>
            <w:r w:rsidRPr="0034213C">
              <w:rPr>
                <w:noProof/>
                <w:lang w:val="fr-FR" w:eastAsia="zh-CN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63E77DB8" wp14:editId="3581A000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33655</wp:posOffset>
                      </wp:positionV>
                      <wp:extent cx="822325" cy="1545251"/>
                      <wp:effectExtent l="0" t="0" r="0" b="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2325" cy="1545251"/>
                                <a:chOff x="0" y="0"/>
                                <a:chExt cx="822325" cy="154525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174" y="758537"/>
                                  <a:ext cx="819151" cy="786714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3563FF" id="Group 1" o:spid="_x0000_s1026" style="position:absolute;margin-left:.45pt;margin-top:2.65pt;width:64.75pt;height:121.65pt;z-index:251658240;mso-width-relative:margin;mso-height-relative:margin" coordsize="8223,154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31;top:7585;width:8192;height:7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9A9779B" w14:textId="77777777" w:rsidR="005C2146" w:rsidRDefault="005C2146" w:rsidP="008275C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lang w:val="fr-FR"/>
              </w:rPr>
            </w:pPr>
          </w:p>
          <w:p w14:paraId="4FCF3B5F" w14:textId="59547F6E" w:rsidR="00C15867" w:rsidRPr="0034213C" w:rsidRDefault="0012592E" w:rsidP="008275C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lang w:val="fr-FR"/>
              </w:rPr>
            </w:pPr>
            <w:r w:rsidRPr="0034213C">
              <w:rPr>
                <w:rFonts w:ascii="Univers" w:hAnsi="Univers"/>
                <w:b/>
                <w:sz w:val="32"/>
                <w:lang w:val="fr-FR"/>
              </w:rPr>
              <w:t>Programme des</w:t>
            </w:r>
            <w:r w:rsidR="00C15867" w:rsidRPr="0034213C">
              <w:rPr>
                <w:rFonts w:ascii="Univers" w:hAnsi="Univers"/>
                <w:b/>
                <w:sz w:val="32"/>
                <w:lang w:val="fr-FR"/>
              </w:rPr>
              <w:t xml:space="preserve"> </w:t>
            </w:r>
          </w:p>
          <w:p w14:paraId="5C258A39" w14:textId="0E3C2E67" w:rsidR="00C15867" w:rsidRPr="0034213C" w:rsidRDefault="0007204E" w:rsidP="008275C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lang w:val="fr-FR"/>
              </w:rPr>
            </w:pPr>
            <w:r w:rsidRPr="0034213C">
              <w:rPr>
                <w:rFonts w:ascii="Univers" w:hAnsi="Univers"/>
                <w:b/>
                <w:sz w:val="32"/>
                <w:lang w:val="fr-FR"/>
              </w:rPr>
              <w:t>Nations Unies pour</w:t>
            </w:r>
          </w:p>
          <w:p w14:paraId="27348DF7" w14:textId="24A19830" w:rsidR="00C15867" w:rsidRPr="0034213C" w:rsidRDefault="001C306C" w:rsidP="008275C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fr-FR"/>
              </w:rPr>
            </w:pPr>
            <w:r w:rsidRPr="0034213C">
              <w:rPr>
                <w:rFonts w:ascii="Univers" w:hAnsi="Univers"/>
                <w:b/>
                <w:sz w:val="32"/>
                <w:lang w:val="fr-FR"/>
              </w:rPr>
              <w:t>l</w:t>
            </w:r>
            <w:r w:rsidR="00033072" w:rsidRPr="0034213C">
              <w:rPr>
                <w:rFonts w:ascii="Univers" w:hAnsi="Univers"/>
                <w:b/>
                <w:sz w:val="32"/>
                <w:lang w:val="fr-FR"/>
              </w:rPr>
              <w:t>’</w:t>
            </w:r>
            <w:r w:rsidRPr="0034213C">
              <w:rPr>
                <w:rFonts w:ascii="Univers" w:hAnsi="Univers"/>
                <w:b/>
                <w:sz w:val="32"/>
                <w:lang w:val="fr-FR"/>
              </w:rPr>
              <w:t>environnement</w:t>
            </w:r>
          </w:p>
          <w:p w14:paraId="26370DBB" w14:textId="77777777" w:rsidR="00C15867" w:rsidRPr="0034213C" w:rsidRDefault="00C15867" w:rsidP="008275CA">
            <w:pPr>
              <w:spacing w:before="720"/>
              <w:ind w:left="158"/>
              <w:rPr>
                <w:lang w:val="fr-FR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917B8FE" w14:textId="77777777" w:rsidR="00890575" w:rsidRDefault="00890575" w:rsidP="008275CA">
            <w:pPr>
              <w:rPr>
                <w:lang w:val="fr-FR"/>
              </w:rPr>
            </w:pPr>
          </w:p>
          <w:p w14:paraId="29167FF9" w14:textId="486B57E5" w:rsidR="00C15867" w:rsidRPr="0034213C" w:rsidRDefault="00C15867" w:rsidP="008275CA">
            <w:pPr>
              <w:rPr>
                <w:lang w:val="fr-FR"/>
              </w:rPr>
            </w:pPr>
            <w:r w:rsidRPr="0034213C">
              <w:rPr>
                <w:lang w:val="fr-FR"/>
              </w:rPr>
              <w:t>Distr.</w:t>
            </w:r>
          </w:p>
          <w:p w14:paraId="5F384068" w14:textId="351E3CC3" w:rsidR="00923540" w:rsidRPr="0034213C" w:rsidRDefault="00923540" w:rsidP="00923540">
            <w:pPr>
              <w:rPr>
                <w:lang w:val="fr-FR"/>
              </w:rPr>
            </w:pPr>
            <w:r w:rsidRPr="0034213C">
              <w:rPr>
                <w:lang w:val="fr-FR"/>
              </w:rPr>
              <w:t>G</w:t>
            </w:r>
            <w:r w:rsidR="003C1D8D" w:rsidRPr="0034213C">
              <w:rPr>
                <w:lang w:val="fr-FR"/>
              </w:rPr>
              <w:t>É</w:t>
            </w:r>
            <w:r w:rsidRPr="0034213C">
              <w:rPr>
                <w:lang w:val="fr-FR"/>
              </w:rPr>
              <w:t>N</w:t>
            </w:r>
            <w:r w:rsidR="003C1D8D" w:rsidRPr="0034213C">
              <w:rPr>
                <w:lang w:val="fr-FR"/>
              </w:rPr>
              <w:t>É</w:t>
            </w:r>
            <w:r w:rsidRPr="0034213C">
              <w:rPr>
                <w:lang w:val="fr-FR"/>
              </w:rPr>
              <w:t>RAL</w:t>
            </w:r>
            <w:r w:rsidR="003C1D8D" w:rsidRPr="0034213C">
              <w:rPr>
                <w:lang w:val="fr-FR"/>
              </w:rPr>
              <w:t>E</w:t>
            </w:r>
          </w:p>
          <w:p w14:paraId="3A7F345A" w14:textId="77777777" w:rsidR="00C15867" w:rsidRPr="0034213C" w:rsidRDefault="00C15867" w:rsidP="008275CA">
            <w:pPr>
              <w:rPr>
                <w:lang w:val="fr-FR"/>
              </w:rPr>
            </w:pPr>
          </w:p>
          <w:p w14:paraId="3D083B36" w14:textId="1BFFF09A" w:rsidR="00C15867" w:rsidRPr="0034213C" w:rsidRDefault="00EF7372" w:rsidP="008275CA">
            <w:pPr>
              <w:rPr>
                <w:lang w:val="fr-FR"/>
              </w:rPr>
            </w:pPr>
            <w:r w:rsidRPr="0034213C">
              <w:rPr>
                <w:lang w:val="fr-FR"/>
              </w:rPr>
              <w:fldChar w:fldCharType="begin"/>
            </w:r>
            <w:r w:rsidRPr="0034213C">
              <w:rPr>
                <w:lang w:val="fr-FR"/>
              </w:rPr>
              <w:instrText xml:space="preserve"> DOCPROPERTY "Document number"  \* MERGEFORMAT </w:instrText>
            </w:r>
            <w:r w:rsidRPr="0034213C">
              <w:rPr>
                <w:lang w:val="fr-FR"/>
              </w:rPr>
              <w:fldChar w:fldCharType="separate"/>
            </w:r>
            <w:r w:rsidR="005C2146">
              <w:rPr>
                <w:lang w:val="fr-FR"/>
              </w:rPr>
              <w:t>UNEP/OzL.Pro/ExCom/97/11</w:t>
            </w:r>
            <w:r w:rsidRPr="0034213C">
              <w:rPr>
                <w:lang w:val="fr-FR"/>
              </w:rPr>
              <w:fldChar w:fldCharType="end"/>
            </w:r>
          </w:p>
          <w:p w14:paraId="7FD44A46" w14:textId="082201B9" w:rsidR="00C15867" w:rsidRPr="0034213C" w:rsidRDefault="00BC2495" w:rsidP="008275CA">
            <w:pPr>
              <w:rPr>
                <w:lang w:val="fr-FR"/>
              </w:rPr>
            </w:pPr>
            <w:r w:rsidRPr="0034213C">
              <w:rPr>
                <w:lang w:val="fr-FR"/>
              </w:rPr>
              <w:fldChar w:fldCharType="begin"/>
            </w:r>
            <w:r w:rsidR="00851352" w:rsidRPr="0034213C">
              <w:rPr>
                <w:lang w:val="fr-FR"/>
              </w:rPr>
              <w:instrText xml:space="preserve"> DOCPROPERTY "Revision date" \@ "d MMMM YYYY"  \* MERGEFORMAT </w:instrText>
            </w:r>
            <w:r w:rsidRPr="0034213C">
              <w:rPr>
                <w:lang w:val="fr-FR"/>
              </w:rPr>
              <w:fldChar w:fldCharType="separate"/>
            </w:r>
            <w:r w:rsidR="004C1540" w:rsidRPr="0034213C">
              <w:rPr>
                <w:lang w:val="fr-FR"/>
              </w:rPr>
              <w:t xml:space="preserve">7 </w:t>
            </w:r>
            <w:r w:rsidR="00515B84" w:rsidRPr="0034213C">
              <w:rPr>
                <w:lang w:val="fr-FR"/>
              </w:rPr>
              <w:t>n</w:t>
            </w:r>
            <w:r w:rsidR="004C1540" w:rsidRPr="0034213C">
              <w:rPr>
                <w:lang w:val="fr-FR"/>
              </w:rPr>
              <w:t>ovemb</w:t>
            </w:r>
            <w:r w:rsidR="00515B84" w:rsidRPr="0034213C">
              <w:rPr>
                <w:lang w:val="fr-FR"/>
              </w:rPr>
              <w:t>r</w:t>
            </w:r>
            <w:r w:rsidR="004C1540" w:rsidRPr="0034213C">
              <w:rPr>
                <w:lang w:val="fr-FR"/>
              </w:rPr>
              <w:t>e 2025</w:t>
            </w:r>
            <w:r w:rsidRPr="0034213C">
              <w:rPr>
                <w:lang w:val="fr-FR"/>
              </w:rPr>
              <w:fldChar w:fldCharType="end"/>
            </w:r>
          </w:p>
          <w:p w14:paraId="0E326076" w14:textId="77777777" w:rsidR="00C15867" w:rsidRPr="0034213C" w:rsidRDefault="00C15867" w:rsidP="008275CA">
            <w:pPr>
              <w:rPr>
                <w:caps/>
                <w:lang w:val="fr-FR"/>
              </w:rPr>
            </w:pPr>
          </w:p>
          <w:p w14:paraId="67AB0045" w14:textId="77777777" w:rsidR="003C1D8D" w:rsidRPr="0034213C" w:rsidRDefault="003C1D8D" w:rsidP="003C1D8D">
            <w:pPr>
              <w:rPr>
                <w:caps/>
                <w:lang w:val="fr-FR"/>
              </w:rPr>
            </w:pPr>
            <w:r w:rsidRPr="0034213C">
              <w:rPr>
                <w:caps/>
                <w:lang w:val="fr-FR"/>
              </w:rPr>
              <w:t>FRANÇAIS</w:t>
            </w:r>
          </w:p>
          <w:p w14:paraId="3DAB3A40" w14:textId="10AD03B7" w:rsidR="00C15867" w:rsidRPr="0034213C" w:rsidRDefault="003C1D8D" w:rsidP="003C1D8D">
            <w:pPr>
              <w:rPr>
                <w:lang w:val="fr-FR"/>
              </w:rPr>
            </w:pPr>
            <w:r w:rsidRPr="0034213C">
              <w:rPr>
                <w:lang w:val="fr-FR"/>
              </w:rPr>
              <w:t>ORIGINAL : ANGLAIS</w:t>
            </w:r>
          </w:p>
        </w:tc>
      </w:tr>
    </w:tbl>
    <w:p w14:paraId="6339EFC6" w14:textId="625C1500" w:rsidR="00CA59FB" w:rsidRPr="0034213C" w:rsidRDefault="008314C6" w:rsidP="00CA59FB">
      <w:pPr>
        <w:jc w:val="left"/>
        <w:rPr>
          <w:lang w:val="fr-FR"/>
        </w:rPr>
      </w:pPr>
      <w:r w:rsidRPr="0034213C">
        <w:rPr>
          <w:lang w:val="fr-FR"/>
        </w:rPr>
        <w:t>COMITÉ EXÉCUTIF</w:t>
      </w:r>
      <w:r w:rsidR="00C15867" w:rsidRPr="0034213C">
        <w:rPr>
          <w:lang w:val="fr-FR"/>
        </w:rPr>
        <w:br/>
        <w:t xml:space="preserve">  </w:t>
      </w:r>
      <w:r w:rsidR="000F08BD" w:rsidRPr="0034213C">
        <w:rPr>
          <w:lang w:val="fr-FR"/>
        </w:rPr>
        <w:t>DU FONDS MULTILATÉRAL AUX FINS</w:t>
      </w:r>
      <w:r w:rsidR="00C15867" w:rsidRPr="0034213C">
        <w:rPr>
          <w:lang w:val="fr-FR"/>
        </w:rPr>
        <w:br/>
        <w:t xml:space="preserve">  </w:t>
      </w:r>
      <w:r w:rsidR="00E56B43" w:rsidRPr="0034213C">
        <w:rPr>
          <w:lang w:val="fr-FR"/>
        </w:rPr>
        <w:t>D</w:t>
      </w:r>
      <w:r w:rsidR="00033072" w:rsidRPr="0034213C">
        <w:rPr>
          <w:lang w:val="fr-FR"/>
        </w:rPr>
        <w:t>’</w:t>
      </w:r>
      <w:r w:rsidR="00E56B43" w:rsidRPr="0034213C">
        <w:rPr>
          <w:lang w:val="fr-FR"/>
        </w:rPr>
        <w:t>APPLICATION DU PROTOCOLE DE MONTRÉAL</w:t>
      </w:r>
      <w:r w:rsidR="00C15867" w:rsidRPr="0034213C">
        <w:rPr>
          <w:lang w:val="fr-FR"/>
        </w:rPr>
        <w:br/>
      </w:r>
      <w:r w:rsidR="00EF423B" w:rsidRPr="0034213C">
        <w:rPr>
          <w:lang w:val="fr-FR"/>
        </w:rPr>
        <w:t>Quatre-vingt-dix-septième</w:t>
      </w:r>
      <w:r w:rsidR="00EF423B" w:rsidRPr="0034213C">
        <w:rPr>
          <w:lang w:val="fr-FR" w:eastAsia="zh-CN"/>
        </w:rPr>
        <w:t xml:space="preserve"> </w:t>
      </w:r>
      <w:r w:rsidR="00EF423B" w:rsidRPr="0034213C">
        <w:rPr>
          <w:lang w:val="fr-FR"/>
        </w:rPr>
        <w:t>réunion</w:t>
      </w:r>
    </w:p>
    <w:p w14:paraId="40B0717F" w14:textId="302DEF95" w:rsidR="00CA59FB" w:rsidRPr="0034213C" w:rsidRDefault="00CA59FB" w:rsidP="00CA59FB">
      <w:pPr>
        <w:jc w:val="left"/>
        <w:rPr>
          <w:lang w:val="fr-FR"/>
        </w:rPr>
      </w:pPr>
      <w:r w:rsidRPr="0034213C">
        <w:rPr>
          <w:lang w:val="fr-FR"/>
        </w:rPr>
        <w:t>Montr</w:t>
      </w:r>
      <w:r w:rsidR="00EF423B" w:rsidRPr="0034213C">
        <w:rPr>
          <w:lang w:val="fr-FR"/>
        </w:rPr>
        <w:t>é</w:t>
      </w:r>
      <w:r w:rsidRPr="0034213C">
        <w:rPr>
          <w:lang w:val="fr-FR"/>
        </w:rPr>
        <w:t xml:space="preserve">al, </w:t>
      </w:r>
      <w:r w:rsidR="00D26D68" w:rsidRPr="0034213C">
        <w:rPr>
          <w:lang w:val="fr-FR"/>
        </w:rPr>
        <w:t>1-5</w:t>
      </w:r>
      <w:r w:rsidR="00022071" w:rsidRPr="0034213C">
        <w:rPr>
          <w:lang w:val="fr-FR"/>
        </w:rPr>
        <w:t xml:space="preserve"> </w:t>
      </w:r>
      <w:r w:rsidR="00EF423B" w:rsidRPr="0034213C">
        <w:rPr>
          <w:lang w:val="fr-FR"/>
        </w:rPr>
        <w:t>dé</w:t>
      </w:r>
      <w:r w:rsidR="00D26D68" w:rsidRPr="0034213C">
        <w:rPr>
          <w:lang w:val="fr-FR"/>
        </w:rPr>
        <w:t>cemb</w:t>
      </w:r>
      <w:r w:rsidR="00EF423B" w:rsidRPr="0034213C">
        <w:rPr>
          <w:lang w:val="fr-FR"/>
        </w:rPr>
        <w:t>r</w:t>
      </w:r>
      <w:r w:rsidR="00D26D68" w:rsidRPr="0034213C">
        <w:rPr>
          <w:lang w:val="fr-FR"/>
        </w:rPr>
        <w:t>e</w:t>
      </w:r>
      <w:r w:rsidR="007624A2" w:rsidRPr="0034213C">
        <w:rPr>
          <w:lang w:val="fr-FR"/>
        </w:rPr>
        <w:t xml:space="preserve"> 2025</w:t>
      </w:r>
    </w:p>
    <w:p w14:paraId="4BFEE48F" w14:textId="384E569B" w:rsidR="0079781A" w:rsidRPr="0034213C" w:rsidRDefault="00520EBA" w:rsidP="0079781A">
      <w:pPr>
        <w:jc w:val="left"/>
        <w:rPr>
          <w:lang w:val="fr-FR"/>
        </w:rPr>
      </w:pPr>
      <w:r w:rsidRPr="0034213C">
        <w:rPr>
          <w:lang w:val="fr-FR"/>
        </w:rPr>
        <w:t>Point</w:t>
      </w:r>
      <w:r w:rsidR="0079781A" w:rsidRPr="0034213C">
        <w:rPr>
          <w:lang w:val="fr-FR"/>
        </w:rPr>
        <w:t xml:space="preserve"> </w:t>
      </w:r>
      <w:r w:rsidR="0053013D" w:rsidRPr="0034213C">
        <w:rPr>
          <w:lang w:val="fr-FR"/>
        </w:rPr>
        <w:t>7</w:t>
      </w:r>
      <w:r w:rsidR="00670FE2" w:rsidRPr="0034213C">
        <w:rPr>
          <w:lang w:val="fr-FR"/>
        </w:rPr>
        <w:t xml:space="preserve"> </w:t>
      </w:r>
      <w:r w:rsidR="0053013D" w:rsidRPr="0034213C">
        <w:rPr>
          <w:lang w:val="fr-FR"/>
        </w:rPr>
        <w:t>a)</w:t>
      </w:r>
      <w:r w:rsidR="00670FE2" w:rsidRPr="0034213C">
        <w:rPr>
          <w:lang w:val="fr-FR"/>
        </w:rPr>
        <w:t xml:space="preserve"> </w:t>
      </w:r>
      <w:r w:rsidR="0053013D" w:rsidRPr="0034213C">
        <w:rPr>
          <w:lang w:val="fr-FR"/>
        </w:rPr>
        <w:t>i)</w:t>
      </w:r>
      <w:r w:rsidR="0079781A" w:rsidRPr="0034213C">
        <w:rPr>
          <w:lang w:val="fr-FR"/>
        </w:rPr>
        <w:t xml:space="preserve"> </w:t>
      </w:r>
      <w:r w:rsidRPr="0034213C">
        <w:rPr>
          <w:lang w:val="fr-FR"/>
        </w:rPr>
        <w:t>de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ordre du jour provisoire</w:t>
      </w:r>
      <w:r w:rsidR="0079781A" w:rsidRPr="0034213C">
        <w:rPr>
          <w:rStyle w:val="FootnoteReference"/>
          <w:lang w:val="fr-FR"/>
        </w:rPr>
        <w:footnoteReference w:id="1"/>
      </w:r>
    </w:p>
    <w:p w14:paraId="0C933079" w14:textId="77777777" w:rsidR="00C15867" w:rsidRPr="0034213C" w:rsidRDefault="00C15867" w:rsidP="00CA59FB">
      <w:pPr>
        <w:jc w:val="left"/>
        <w:rPr>
          <w:lang w:val="fr-FR"/>
        </w:rPr>
      </w:pPr>
    </w:p>
    <w:p w14:paraId="05B7425D" w14:textId="77777777" w:rsidR="002024B6" w:rsidRPr="0034213C" w:rsidRDefault="002024B6" w:rsidP="002024B6">
      <w:pPr>
        <w:rPr>
          <w:lang w:val="fr-FR"/>
        </w:rPr>
      </w:pPr>
    </w:p>
    <w:p w14:paraId="613BE431" w14:textId="37DFE49F" w:rsidR="00D34399" w:rsidRPr="0034213C" w:rsidRDefault="00584FA4" w:rsidP="00D34399">
      <w:pPr>
        <w:pStyle w:val="Title1"/>
        <w:rPr>
          <w:caps w:val="0"/>
          <w:lang w:val="fr-FR"/>
        </w:rPr>
      </w:pPr>
      <w:r w:rsidRPr="0034213C">
        <w:rPr>
          <w:bCs/>
          <w:caps w:val="0"/>
          <w:lang w:val="fr-FR"/>
        </w:rPr>
        <w:t xml:space="preserve">RAPPORT PÉRIODIQUE GLOBAL AU 31 DÉCEMBRE </w:t>
      </w:r>
      <w:r w:rsidR="00D34399" w:rsidRPr="0034213C">
        <w:rPr>
          <w:caps w:val="0"/>
          <w:lang w:val="fr-FR"/>
        </w:rPr>
        <w:t>202</w:t>
      </w:r>
      <w:r w:rsidR="005A2186" w:rsidRPr="0034213C">
        <w:rPr>
          <w:caps w:val="0"/>
          <w:lang w:val="fr-FR"/>
        </w:rPr>
        <w:t>4</w:t>
      </w:r>
    </w:p>
    <w:p w14:paraId="51AE251C" w14:textId="77777777" w:rsidR="00D34399" w:rsidRPr="0034213C" w:rsidRDefault="00D34399" w:rsidP="00D34399">
      <w:pPr>
        <w:pStyle w:val="Title1"/>
        <w:rPr>
          <w:caps w:val="0"/>
          <w:lang w:val="fr-FR"/>
        </w:rPr>
      </w:pPr>
    </w:p>
    <w:p w14:paraId="20D27FEF" w14:textId="77777777" w:rsidR="00D34399" w:rsidRPr="0034213C" w:rsidRDefault="00D34399" w:rsidP="00D34399">
      <w:pPr>
        <w:pStyle w:val="Title1"/>
        <w:jc w:val="both"/>
        <w:rPr>
          <w:caps w:val="0"/>
          <w:sz w:val="24"/>
          <w:szCs w:val="24"/>
          <w:lang w:val="fr-FR"/>
        </w:rPr>
      </w:pPr>
      <w:r w:rsidRPr="0034213C">
        <w:rPr>
          <w:caps w:val="0"/>
          <w:sz w:val="24"/>
          <w:szCs w:val="24"/>
          <w:lang w:val="fr-FR"/>
        </w:rPr>
        <w:t>Introduction</w:t>
      </w:r>
    </w:p>
    <w:p w14:paraId="4682C8B8" w14:textId="77777777" w:rsidR="00D34399" w:rsidRPr="0034213C" w:rsidRDefault="00D34399" w:rsidP="00D34399">
      <w:pPr>
        <w:pStyle w:val="Title1"/>
        <w:rPr>
          <w:caps w:val="0"/>
          <w:lang w:val="fr-FR"/>
        </w:rPr>
      </w:pPr>
    </w:p>
    <w:p w14:paraId="225B0CF8" w14:textId="0C7B4F95" w:rsidR="00D34399" w:rsidRPr="0034213C" w:rsidRDefault="00C06EDF" w:rsidP="00D34399">
      <w:pPr>
        <w:pStyle w:val="Heading1"/>
        <w:rPr>
          <w:lang w:val="fr-FR"/>
        </w:rPr>
      </w:pPr>
      <w:r w:rsidRPr="0034213C">
        <w:rPr>
          <w:lang w:val="fr-FR"/>
        </w:rPr>
        <w:t>Le rapport périodique global résume les progrès</w:t>
      </w:r>
      <w:r w:rsidR="00C23630" w:rsidRPr="0034213C">
        <w:rPr>
          <w:lang w:val="fr-FR"/>
        </w:rPr>
        <w:t xml:space="preserve"> réalisés par</w:t>
      </w:r>
      <w:r w:rsidRPr="0034213C">
        <w:rPr>
          <w:lang w:val="fr-FR"/>
        </w:rPr>
        <w:t xml:space="preserve"> </w:t>
      </w:r>
      <w:r w:rsidR="003B23C1" w:rsidRPr="0034213C">
        <w:rPr>
          <w:lang w:val="fr-FR"/>
        </w:rPr>
        <w:t xml:space="preserve">les </w:t>
      </w:r>
      <w:r w:rsidRPr="0034213C">
        <w:rPr>
          <w:lang w:val="fr-FR"/>
        </w:rPr>
        <w:t>agences bilatérales et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exécution </w:t>
      </w:r>
      <w:r w:rsidR="003B23C1" w:rsidRPr="0034213C">
        <w:rPr>
          <w:lang w:val="fr-FR"/>
        </w:rPr>
        <w:t>et le</w:t>
      </w:r>
      <w:r w:rsidR="00DB6DAA" w:rsidRPr="0034213C">
        <w:rPr>
          <w:lang w:val="fr-FR"/>
        </w:rPr>
        <w:t xml:space="preserve">urs </w:t>
      </w:r>
      <w:r w:rsidR="003B23C1" w:rsidRPr="0034213C">
        <w:rPr>
          <w:lang w:val="fr-FR"/>
        </w:rPr>
        <w:t>données financières</w:t>
      </w:r>
      <w:r w:rsidR="00D34399" w:rsidRPr="0034213C">
        <w:rPr>
          <w:vertAlign w:val="superscript"/>
          <w:lang w:val="fr-FR"/>
        </w:rPr>
        <w:footnoteReference w:id="2"/>
      </w:r>
      <w:r w:rsidR="00722B42" w:rsidRPr="0034213C">
        <w:rPr>
          <w:lang w:val="fr-FR"/>
        </w:rPr>
        <w:t xml:space="preserve"> </w:t>
      </w:r>
      <w:r w:rsidR="00492A68" w:rsidRPr="0034213C">
        <w:rPr>
          <w:lang w:val="fr-FR"/>
        </w:rPr>
        <w:t xml:space="preserve">au 31 décembre 2024, </w:t>
      </w:r>
      <w:r w:rsidR="00417281" w:rsidRPr="0034213C">
        <w:rPr>
          <w:lang w:val="fr-FR"/>
        </w:rPr>
        <w:t>tels qu</w:t>
      </w:r>
      <w:r w:rsidR="00033072" w:rsidRPr="0034213C">
        <w:rPr>
          <w:lang w:val="fr-FR"/>
        </w:rPr>
        <w:t>’</w:t>
      </w:r>
      <w:r w:rsidR="00417281" w:rsidRPr="0034213C">
        <w:rPr>
          <w:lang w:val="fr-FR"/>
        </w:rPr>
        <w:t xml:space="preserve">ils figurent dans </w:t>
      </w:r>
      <w:r w:rsidR="00492A68" w:rsidRPr="0034213C">
        <w:rPr>
          <w:lang w:val="fr-FR"/>
        </w:rPr>
        <w:t>leurs rapports périodiques respectifs</w:t>
      </w:r>
      <w:r w:rsidR="00D34399" w:rsidRPr="0034213C">
        <w:rPr>
          <w:rStyle w:val="FootnoteReference"/>
          <w:lang w:val="fr-FR"/>
        </w:rPr>
        <w:footnoteReference w:id="3"/>
      </w:r>
      <w:r w:rsidR="00D34399" w:rsidRPr="0034213C">
        <w:rPr>
          <w:lang w:val="fr-FR"/>
        </w:rPr>
        <w:t xml:space="preserve"> </w:t>
      </w:r>
      <w:r w:rsidR="00417281" w:rsidRPr="0034213C">
        <w:rPr>
          <w:lang w:val="fr-FR"/>
        </w:rPr>
        <w:t xml:space="preserve">présentés au </w:t>
      </w:r>
      <w:r w:rsidR="00D34399" w:rsidRPr="0034213C">
        <w:rPr>
          <w:lang w:val="fr-FR"/>
        </w:rPr>
        <w:t>Secr</w:t>
      </w:r>
      <w:r w:rsidR="00417281" w:rsidRPr="0034213C">
        <w:rPr>
          <w:lang w:val="fr-FR"/>
        </w:rPr>
        <w:t>é</w:t>
      </w:r>
      <w:r w:rsidR="00D34399" w:rsidRPr="0034213C">
        <w:rPr>
          <w:lang w:val="fr-FR"/>
        </w:rPr>
        <w:t>tariat.</w:t>
      </w:r>
    </w:p>
    <w:p w14:paraId="1A0D3C92" w14:textId="15A02768" w:rsidR="00D34399" w:rsidRPr="0034213C" w:rsidRDefault="00455A40" w:rsidP="00D34399">
      <w:pPr>
        <w:pStyle w:val="Heading1"/>
        <w:rPr>
          <w:lang w:val="fr-FR"/>
        </w:rPr>
      </w:pPr>
      <w:r w:rsidRPr="0034213C">
        <w:rPr>
          <w:lang w:val="fr-FR"/>
        </w:rPr>
        <w:t>Le rapport périodique global et les rapports périodiques des agences bilatérales et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exécution portent sur toutes les substances réglementées au titre du Protocole de Montréal. </w:t>
      </w:r>
      <w:r w:rsidR="00EC6FC9" w:rsidRPr="0034213C">
        <w:rPr>
          <w:lang w:val="fr-FR"/>
        </w:rPr>
        <w:t xml:space="preserve">Il contient des renseignements sur </w:t>
      </w:r>
      <w:r w:rsidRPr="0034213C">
        <w:rPr>
          <w:lang w:val="fr-FR"/>
        </w:rPr>
        <w:t xml:space="preserve">les activités et projets </w:t>
      </w:r>
      <w:r w:rsidR="008836DB" w:rsidRPr="0034213C">
        <w:rPr>
          <w:lang w:val="fr-FR"/>
        </w:rPr>
        <w:t xml:space="preserve">liés aux </w:t>
      </w:r>
      <w:r w:rsidRPr="0034213C">
        <w:rPr>
          <w:lang w:val="fr-FR"/>
        </w:rPr>
        <w:t>HFC financés à partir des contributions ordinaires au Fonds multilatéral, ou au moyen des contributions supplémentaires volontaires de 17 pays non visés à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article 5 souhaitant </w:t>
      </w:r>
      <w:r w:rsidR="00C120BE" w:rsidRPr="0034213C">
        <w:rPr>
          <w:lang w:val="fr-FR"/>
        </w:rPr>
        <w:t xml:space="preserve">appuyer le </w:t>
      </w:r>
      <w:r w:rsidRPr="0034213C">
        <w:rPr>
          <w:lang w:val="fr-FR"/>
        </w:rPr>
        <w:t>démarrage rapide de la mise en œuvre de l</w:t>
      </w:r>
      <w:r w:rsidR="00033072" w:rsidRPr="0034213C">
        <w:rPr>
          <w:lang w:val="fr-FR"/>
        </w:rPr>
        <w:t>’</w:t>
      </w:r>
      <w:r w:rsidR="00CC7055" w:rsidRPr="0034213C">
        <w:rPr>
          <w:lang w:val="fr-FR"/>
        </w:rPr>
        <w:t>a</w:t>
      </w:r>
      <w:r w:rsidRPr="0034213C">
        <w:rPr>
          <w:lang w:val="fr-FR"/>
        </w:rPr>
        <w:t>mendement de Kigali</w:t>
      </w:r>
      <w:r w:rsidR="00D34399" w:rsidRPr="0034213C">
        <w:rPr>
          <w:rStyle w:val="FootnoteReference"/>
          <w:lang w:val="fr-FR"/>
        </w:rPr>
        <w:footnoteReference w:id="4"/>
      </w:r>
      <w:r w:rsidR="0082156C" w:rsidRPr="0034213C">
        <w:rPr>
          <w:lang w:val="fr-FR"/>
        </w:rPr>
        <w:t>.</w:t>
      </w:r>
      <w:r w:rsidR="00D34399" w:rsidRPr="0034213C">
        <w:rPr>
          <w:lang w:val="fr-FR"/>
        </w:rPr>
        <w:t xml:space="preserve"> </w:t>
      </w:r>
      <w:r w:rsidR="0040127A" w:rsidRPr="0034213C">
        <w:rPr>
          <w:lang w:val="fr-FR"/>
        </w:rPr>
        <w:t>Étant donné que tous les projets approuvés au titre des contributions volontaires supplémentaires ont été menés à bien et que le</w:t>
      </w:r>
      <w:r w:rsidR="001572FC" w:rsidRPr="0034213C">
        <w:rPr>
          <w:lang w:val="fr-FR"/>
        </w:rPr>
        <w:t xml:space="preserve"> </w:t>
      </w:r>
      <w:r w:rsidR="00A84223" w:rsidRPr="0034213C">
        <w:rPr>
          <w:lang w:val="fr-FR"/>
        </w:rPr>
        <w:t xml:space="preserve">solde </w:t>
      </w:r>
      <w:r w:rsidR="001572FC" w:rsidRPr="0034213C">
        <w:rPr>
          <w:lang w:val="fr-FR"/>
        </w:rPr>
        <w:t xml:space="preserve">des fonds sera remis </w:t>
      </w:r>
      <w:r w:rsidR="0040127A" w:rsidRPr="0034213C">
        <w:rPr>
          <w:lang w:val="fr-FR"/>
        </w:rPr>
        <w:t>au Secrétariat, ce dernier ne rendra plus compte de ces projets séparément.</w:t>
      </w:r>
      <w:r w:rsidR="001572FC" w:rsidRPr="0034213C">
        <w:rPr>
          <w:lang w:val="fr-FR"/>
        </w:rPr>
        <w:t xml:space="preserve"> </w:t>
      </w:r>
      <w:r w:rsidR="0041373D" w:rsidRPr="0034213C">
        <w:rPr>
          <w:lang w:val="fr-FR"/>
        </w:rPr>
        <w:t>Les analyses figurant dans le présent document s</w:t>
      </w:r>
      <w:r w:rsidR="00033072" w:rsidRPr="0034213C">
        <w:rPr>
          <w:lang w:val="fr-FR"/>
        </w:rPr>
        <w:t>’</w:t>
      </w:r>
      <w:r w:rsidR="0041373D" w:rsidRPr="0034213C">
        <w:rPr>
          <w:lang w:val="fr-FR"/>
        </w:rPr>
        <w:t xml:space="preserve">appuient sur les quantités exprimées en </w:t>
      </w:r>
      <w:r w:rsidR="0041373D" w:rsidRPr="0034213C">
        <w:rPr>
          <w:lang w:val="fr-FR"/>
        </w:rPr>
        <w:lastRenderedPageBreak/>
        <w:t>tonnes PAO pour toutes les substances réglementées, à l</w:t>
      </w:r>
      <w:r w:rsidR="00033072" w:rsidRPr="0034213C">
        <w:rPr>
          <w:lang w:val="fr-FR"/>
        </w:rPr>
        <w:t>’</w:t>
      </w:r>
      <w:r w:rsidR="0041373D" w:rsidRPr="0034213C">
        <w:rPr>
          <w:lang w:val="fr-FR"/>
        </w:rPr>
        <w:t>exception des HFC qui sont mesurés en tonnes métriques (tm) et en tonnes d</w:t>
      </w:r>
      <w:r w:rsidR="00033072" w:rsidRPr="0034213C">
        <w:rPr>
          <w:lang w:val="fr-FR"/>
        </w:rPr>
        <w:t>’</w:t>
      </w:r>
      <w:r w:rsidR="0041373D" w:rsidRPr="0034213C">
        <w:rPr>
          <w:lang w:val="fr-FR"/>
        </w:rPr>
        <w:t>éq. CO</w:t>
      </w:r>
      <w:r w:rsidR="0041373D" w:rsidRPr="0034213C">
        <w:rPr>
          <w:sz w:val="14"/>
          <w:szCs w:val="14"/>
          <w:lang w:val="fr-FR"/>
        </w:rPr>
        <w:t>2</w:t>
      </w:r>
      <w:r w:rsidR="00D34399" w:rsidRPr="0034213C">
        <w:rPr>
          <w:rStyle w:val="FootnoteReference"/>
          <w:lang w:val="fr-FR"/>
        </w:rPr>
        <w:footnoteReference w:id="5"/>
      </w:r>
      <w:r w:rsidR="001C0A27" w:rsidRPr="0034213C">
        <w:rPr>
          <w:lang w:val="fr-FR"/>
        </w:rPr>
        <w:t>.</w:t>
      </w:r>
      <w:r w:rsidR="00D34399" w:rsidRPr="0034213C">
        <w:rPr>
          <w:lang w:val="fr-FR"/>
        </w:rPr>
        <w:t xml:space="preserve"> </w:t>
      </w:r>
    </w:p>
    <w:p w14:paraId="08D9628B" w14:textId="7680A7DF" w:rsidR="00D34399" w:rsidRPr="0034213C" w:rsidRDefault="00DB62E3" w:rsidP="00D34399">
      <w:pPr>
        <w:keepNext/>
        <w:rPr>
          <w:b/>
          <w:sz w:val="24"/>
          <w:szCs w:val="24"/>
          <w:lang w:val="fr-FR"/>
        </w:rPr>
      </w:pPr>
      <w:r w:rsidRPr="0034213C">
        <w:rPr>
          <w:b/>
          <w:bCs/>
          <w:sz w:val="24"/>
          <w:szCs w:val="24"/>
          <w:lang w:val="fr-FR"/>
        </w:rPr>
        <w:t>Processus d</w:t>
      </w:r>
      <w:r w:rsidR="00033072" w:rsidRPr="0034213C">
        <w:rPr>
          <w:b/>
          <w:bCs/>
          <w:sz w:val="24"/>
          <w:szCs w:val="24"/>
          <w:lang w:val="fr-FR"/>
        </w:rPr>
        <w:t>’</w:t>
      </w:r>
      <w:r w:rsidRPr="0034213C">
        <w:rPr>
          <w:b/>
          <w:bCs/>
          <w:sz w:val="24"/>
          <w:szCs w:val="24"/>
          <w:lang w:val="fr-FR"/>
        </w:rPr>
        <w:t>examen par le Secrétariat</w:t>
      </w:r>
      <w:r w:rsidRPr="0034213C">
        <w:rPr>
          <w:b/>
          <w:sz w:val="24"/>
          <w:szCs w:val="24"/>
          <w:lang w:val="fr-FR"/>
        </w:rPr>
        <w:t xml:space="preserve"> </w:t>
      </w:r>
    </w:p>
    <w:p w14:paraId="16A61623" w14:textId="77777777" w:rsidR="00D34399" w:rsidRPr="0034213C" w:rsidRDefault="00D34399" w:rsidP="00D34399">
      <w:pPr>
        <w:keepNext/>
        <w:rPr>
          <w:lang w:val="fr-FR"/>
        </w:rPr>
      </w:pPr>
    </w:p>
    <w:p w14:paraId="7CABF38F" w14:textId="40FCAE5A" w:rsidR="00D34399" w:rsidRPr="0034213C" w:rsidRDefault="00915CA7" w:rsidP="00D34399">
      <w:pPr>
        <w:pStyle w:val="Heading1"/>
        <w:rPr>
          <w:lang w:val="fr-FR"/>
        </w:rPr>
      </w:pPr>
      <w:r w:rsidRPr="0034213C">
        <w:rPr>
          <w:lang w:val="fr-FR"/>
        </w:rPr>
        <w:t>Le Secrétariat a examiné séparément tous les rapports périodiques annuels présentés par les agences bilatérales et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exécution.</w:t>
      </w:r>
      <w:r w:rsidR="00D34399" w:rsidRPr="0034213C">
        <w:rPr>
          <w:lang w:val="fr-FR"/>
        </w:rPr>
        <w:t xml:space="preserve"> </w:t>
      </w:r>
      <w:r w:rsidR="00433A3E" w:rsidRPr="0034213C">
        <w:rPr>
          <w:lang w:val="fr-FR"/>
        </w:rPr>
        <w:t>L</w:t>
      </w:r>
      <w:r w:rsidR="00033072" w:rsidRPr="0034213C">
        <w:rPr>
          <w:lang w:val="fr-FR"/>
        </w:rPr>
        <w:t>’</w:t>
      </w:r>
      <w:r w:rsidR="00216153" w:rsidRPr="0034213C">
        <w:rPr>
          <w:lang w:val="fr-FR"/>
        </w:rPr>
        <w:t xml:space="preserve">examen </w:t>
      </w:r>
      <w:r w:rsidR="00433A3E" w:rsidRPr="0034213C">
        <w:rPr>
          <w:lang w:val="fr-FR"/>
        </w:rPr>
        <w:t xml:space="preserve">a été effectué en fonction des </w:t>
      </w:r>
      <w:r w:rsidR="00C42C43" w:rsidRPr="0034213C">
        <w:rPr>
          <w:lang w:val="fr-FR"/>
        </w:rPr>
        <w:t xml:space="preserve">jalons </w:t>
      </w:r>
      <w:r w:rsidR="00433A3E" w:rsidRPr="0034213C">
        <w:rPr>
          <w:lang w:val="fr-FR"/>
        </w:rPr>
        <w:t>déterminés pour les projets d</w:t>
      </w:r>
      <w:r w:rsidR="00033072" w:rsidRPr="0034213C">
        <w:rPr>
          <w:lang w:val="fr-FR"/>
        </w:rPr>
        <w:t>’</w:t>
      </w:r>
      <w:r w:rsidR="00433A3E" w:rsidRPr="0034213C">
        <w:rPr>
          <w:lang w:val="fr-FR"/>
        </w:rPr>
        <w:t xml:space="preserve">investissement et </w:t>
      </w:r>
      <w:r w:rsidR="00216153" w:rsidRPr="0034213C">
        <w:rPr>
          <w:lang w:val="fr-FR"/>
        </w:rPr>
        <w:t>les projets</w:t>
      </w:r>
      <w:r w:rsidR="00033072" w:rsidRPr="0034213C">
        <w:rPr>
          <w:lang w:val="fr-FR"/>
        </w:rPr>
        <w:t xml:space="preserve"> ne portant pas sur des investissements</w:t>
      </w:r>
      <w:r w:rsidR="00433A3E" w:rsidRPr="0034213C">
        <w:rPr>
          <w:lang w:val="fr-FR"/>
        </w:rPr>
        <w:t xml:space="preserve">, notamment la signature des accords ; la date du premier décaissement ; </w:t>
      </w:r>
      <w:r w:rsidR="00A1415D" w:rsidRPr="0034213C">
        <w:rPr>
          <w:lang w:val="fr-FR"/>
        </w:rPr>
        <w:t>l</w:t>
      </w:r>
      <w:r w:rsidR="00033072" w:rsidRPr="0034213C">
        <w:rPr>
          <w:lang w:val="fr-FR"/>
        </w:rPr>
        <w:t>’</w:t>
      </w:r>
      <w:r w:rsidR="00A1415D" w:rsidRPr="0034213C">
        <w:rPr>
          <w:lang w:val="fr-FR"/>
        </w:rPr>
        <w:t>état d</w:t>
      </w:r>
      <w:r w:rsidR="00033072" w:rsidRPr="0034213C">
        <w:rPr>
          <w:lang w:val="fr-FR"/>
        </w:rPr>
        <w:t>’</w:t>
      </w:r>
      <w:r w:rsidR="00A1415D" w:rsidRPr="0034213C">
        <w:rPr>
          <w:lang w:val="fr-FR"/>
        </w:rPr>
        <w:t>avancement de</w:t>
      </w:r>
      <w:r w:rsidR="00033072" w:rsidRPr="0034213C">
        <w:rPr>
          <w:lang w:val="fr-FR"/>
        </w:rPr>
        <w:t>s</w:t>
      </w:r>
      <w:r w:rsidR="00A1415D" w:rsidRPr="0034213C">
        <w:rPr>
          <w:lang w:val="fr-FR"/>
        </w:rPr>
        <w:t xml:space="preserve"> </w:t>
      </w:r>
      <w:r w:rsidR="00033072" w:rsidRPr="0034213C">
        <w:rPr>
          <w:lang w:val="fr-FR"/>
        </w:rPr>
        <w:t xml:space="preserve">achats </w:t>
      </w:r>
      <w:r w:rsidR="00433A3E" w:rsidRPr="0034213C">
        <w:rPr>
          <w:lang w:val="fr-FR"/>
        </w:rPr>
        <w:t>d</w:t>
      </w:r>
      <w:r w:rsidR="00033072" w:rsidRPr="0034213C">
        <w:rPr>
          <w:lang w:val="fr-FR"/>
        </w:rPr>
        <w:t>’</w:t>
      </w:r>
      <w:r w:rsidR="00433A3E" w:rsidRPr="0034213C">
        <w:rPr>
          <w:lang w:val="fr-FR"/>
        </w:rPr>
        <w:t>équipement</w:t>
      </w:r>
      <w:r w:rsidR="00033072" w:rsidRPr="0034213C">
        <w:rPr>
          <w:lang w:val="fr-FR"/>
        </w:rPr>
        <w:t>s et de leur installation</w:t>
      </w:r>
      <w:r w:rsidR="00433A3E" w:rsidRPr="0034213C">
        <w:rPr>
          <w:lang w:val="fr-FR"/>
        </w:rPr>
        <w:t> ; l</w:t>
      </w:r>
      <w:r w:rsidR="00033072" w:rsidRPr="0034213C">
        <w:rPr>
          <w:lang w:val="fr-FR"/>
        </w:rPr>
        <w:t>’</w:t>
      </w:r>
      <w:r w:rsidR="00433A3E" w:rsidRPr="0034213C">
        <w:rPr>
          <w:lang w:val="fr-FR"/>
        </w:rPr>
        <w:t xml:space="preserve">état </w:t>
      </w:r>
      <w:r w:rsidR="009A0EEC" w:rsidRPr="0034213C">
        <w:rPr>
          <w:lang w:val="fr-FR"/>
        </w:rPr>
        <w:t>d</w:t>
      </w:r>
      <w:r w:rsidR="00033072" w:rsidRPr="0034213C">
        <w:rPr>
          <w:lang w:val="fr-FR"/>
        </w:rPr>
        <w:t>’</w:t>
      </w:r>
      <w:r w:rsidR="009A0EEC" w:rsidRPr="0034213C">
        <w:rPr>
          <w:lang w:val="fr-FR"/>
        </w:rPr>
        <w:t xml:space="preserve">avancement </w:t>
      </w:r>
      <w:r w:rsidR="00433A3E" w:rsidRPr="0034213C">
        <w:rPr>
          <w:lang w:val="fr-FR"/>
        </w:rPr>
        <w:t>des services</w:t>
      </w:r>
      <w:r w:rsidR="001A5EC2" w:rsidRPr="0034213C">
        <w:rPr>
          <w:lang w:val="fr-FR"/>
        </w:rPr>
        <w:t xml:space="preserve"> devant être </w:t>
      </w:r>
      <w:r w:rsidR="009A0EEC" w:rsidRPr="0034213C">
        <w:rPr>
          <w:lang w:val="fr-FR"/>
        </w:rPr>
        <w:t>fournis</w:t>
      </w:r>
      <w:r w:rsidR="00433A3E" w:rsidRPr="0034213C">
        <w:rPr>
          <w:lang w:val="fr-FR"/>
        </w:rPr>
        <w:t xml:space="preserve">, y compris la formation des techniciens en réfrigération et des </w:t>
      </w:r>
      <w:r w:rsidR="001E0A8C" w:rsidRPr="0034213C">
        <w:rPr>
          <w:lang w:val="fr-FR"/>
        </w:rPr>
        <w:t xml:space="preserve">agents des </w:t>
      </w:r>
      <w:r w:rsidR="00433A3E" w:rsidRPr="0034213C">
        <w:rPr>
          <w:lang w:val="fr-FR"/>
        </w:rPr>
        <w:t>douanes ; le niveau de décaissement des sommes approuvées ; l</w:t>
      </w:r>
      <w:r w:rsidR="00033072" w:rsidRPr="0034213C">
        <w:rPr>
          <w:lang w:val="fr-FR"/>
        </w:rPr>
        <w:t>’</w:t>
      </w:r>
      <w:r w:rsidR="00433A3E" w:rsidRPr="0034213C">
        <w:rPr>
          <w:lang w:val="fr-FR"/>
        </w:rPr>
        <w:t>achèvement opérationnel et financier du projet ; et l</w:t>
      </w:r>
      <w:r w:rsidR="001E0A8C" w:rsidRPr="0034213C">
        <w:rPr>
          <w:lang w:val="fr-FR"/>
        </w:rPr>
        <w:t>a remis</w:t>
      </w:r>
      <w:r w:rsidR="00C95EB9" w:rsidRPr="0034213C">
        <w:rPr>
          <w:lang w:val="fr-FR"/>
        </w:rPr>
        <w:t>e</w:t>
      </w:r>
      <w:r w:rsidR="001E0A8C" w:rsidRPr="0034213C">
        <w:rPr>
          <w:lang w:val="fr-FR"/>
        </w:rPr>
        <w:t xml:space="preserve"> </w:t>
      </w:r>
      <w:r w:rsidR="00C95EB9" w:rsidRPr="0034213C">
        <w:rPr>
          <w:lang w:val="fr-FR"/>
        </w:rPr>
        <w:t xml:space="preserve">du </w:t>
      </w:r>
      <w:r w:rsidR="00544D6E" w:rsidRPr="0034213C">
        <w:rPr>
          <w:lang w:val="fr-FR"/>
        </w:rPr>
        <w:t xml:space="preserve">solde </w:t>
      </w:r>
      <w:r w:rsidR="00C95EB9" w:rsidRPr="0034213C">
        <w:rPr>
          <w:lang w:val="fr-FR"/>
        </w:rPr>
        <w:t>des fonds</w:t>
      </w:r>
      <w:r w:rsidR="00433A3E" w:rsidRPr="0034213C">
        <w:rPr>
          <w:lang w:val="fr-FR"/>
        </w:rPr>
        <w:t xml:space="preserve">. </w:t>
      </w:r>
    </w:p>
    <w:p w14:paraId="6BABB3A7" w14:textId="1F7BAA3B" w:rsidR="00D34399" w:rsidRPr="0034213C" w:rsidRDefault="00EA4550" w:rsidP="00D34399">
      <w:pPr>
        <w:pStyle w:val="Heading1"/>
        <w:rPr>
          <w:lang w:val="fr-FR"/>
        </w:rPr>
      </w:pPr>
      <w:r w:rsidRPr="0034213C">
        <w:rPr>
          <w:lang w:val="fr-FR"/>
        </w:rPr>
        <w:t>D</w:t>
      </w:r>
      <w:r w:rsidR="00CA2211" w:rsidRPr="0034213C">
        <w:rPr>
          <w:lang w:val="fr-FR"/>
        </w:rPr>
        <w:t>es</w:t>
      </w:r>
      <w:r w:rsidRPr="0034213C">
        <w:rPr>
          <w:lang w:val="fr-FR"/>
        </w:rPr>
        <w:t xml:space="preserve"> problèmes </w:t>
      </w:r>
      <w:r w:rsidR="00CA2211" w:rsidRPr="0034213C">
        <w:rPr>
          <w:lang w:val="fr-FR"/>
        </w:rPr>
        <w:t xml:space="preserve">potentiels </w:t>
      </w:r>
      <w:r w:rsidRPr="0034213C">
        <w:rPr>
          <w:lang w:val="fr-FR"/>
        </w:rPr>
        <w:t xml:space="preserve">ont été </w:t>
      </w:r>
      <w:r w:rsidR="00CA2211" w:rsidRPr="0034213C">
        <w:rPr>
          <w:lang w:val="fr-FR"/>
        </w:rPr>
        <w:t xml:space="preserve">relevés </w:t>
      </w:r>
      <w:r w:rsidRPr="0034213C">
        <w:rPr>
          <w:lang w:val="fr-FR"/>
        </w:rPr>
        <w:t>pendant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examen des projets, notamment la non</w:t>
      </w:r>
      <w:r w:rsidRPr="0034213C">
        <w:rPr>
          <w:lang w:val="fr-FR"/>
        </w:rPr>
        <w:noBreakHyphen/>
        <w:t>signature des accords en raison de retards dans leur approbation administrative ;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absence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administrateur </w:t>
      </w:r>
      <w:r w:rsidR="006304BC" w:rsidRPr="0034213C">
        <w:rPr>
          <w:lang w:val="fr-FR"/>
        </w:rPr>
        <w:t>a</w:t>
      </w:r>
      <w:r w:rsidRPr="0034213C">
        <w:rPr>
          <w:lang w:val="fr-FR"/>
        </w:rPr>
        <w:t>u Bureau national de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ozone ;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absence de rapports périodiques financiers ; les retards dans l</w:t>
      </w:r>
      <w:r w:rsidR="005C43B0" w:rsidRPr="0034213C">
        <w:rPr>
          <w:lang w:val="fr-FR"/>
        </w:rPr>
        <w:t>a</w:t>
      </w:r>
      <w:r w:rsidRPr="0034213C">
        <w:rPr>
          <w:lang w:val="fr-FR"/>
        </w:rPr>
        <w:t xml:space="preserve"> proc</w:t>
      </w:r>
      <w:r w:rsidR="005C43B0" w:rsidRPr="0034213C">
        <w:rPr>
          <w:lang w:val="fr-FR"/>
        </w:rPr>
        <w:t xml:space="preserve">édure de passation des marchés </w:t>
      </w:r>
      <w:r w:rsidRPr="0034213C">
        <w:rPr>
          <w:lang w:val="fr-FR"/>
        </w:rPr>
        <w:t xml:space="preserve">essentiellement </w:t>
      </w:r>
      <w:r w:rsidR="005C43B0" w:rsidRPr="0034213C">
        <w:rPr>
          <w:lang w:val="fr-FR"/>
        </w:rPr>
        <w:t xml:space="preserve">attribuables </w:t>
      </w:r>
      <w:r w:rsidRPr="0034213C">
        <w:rPr>
          <w:lang w:val="fr-FR"/>
        </w:rPr>
        <w:t xml:space="preserve">à des problèmes </w:t>
      </w:r>
      <w:r w:rsidR="006B5B7D" w:rsidRPr="0034213C">
        <w:rPr>
          <w:lang w:val="fr-FR"/>
        </w:rPr>
        <w:t xml:space="preserve">liés à la </w:t>
      </w:r>
      <w:r w:rsidRPr="0034213C">
        <w:rPr>
          <w:lang w:val="fr-FR"/>
        </w:rPr>
        <w:t>chaîne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approvisionnement</w:t>
      </w:r>
      <w:r w:rsidR="00DE4B61" w:rsidRPr="0034213C">
        <w:rPr>
          <w:lang w:val="fr-FR"/>
        </w:rPr>
        <w:t xml:space="preserve"> qui</w:t>
      </w:r>
      <w:r w:rsidR="00050B54" w:rsidRPr="0034213C">
        <w:rPr>
          <w:lang w:val="fr-FR"/>
        </w:rPr>
        <w:t xml:space="preserve"> ont surtout nui à </w:t>
      </w:r>
      <w:r w:rsidR="007316B1" w:rsidRPr="0034213C">
        <w:rPr>
          <w:lang w:val="fr-FR"/>
        </w:rPr>
        <w:t>la disponibilité des identifi</w:t>
      </w:r>
      <w:r w:rsidR="00A917C2" w:rsidRPr="0034213C">
        <w:rPr>
          <w:lang w:val="fr-FR"/>
        </w:rPr>
        <w:t xml:space="preserve">cateurs </w:t>
      </w:r>
      <w:r w:rsidR="007316B1" w:rsidRPr="0034213C">
        <w:rPr>
          <w:lang w:val="fr-FR"/>
        </w:rPr>
        <w:t>de réfrigérants</w:t>
      </w:r>
      <w:r w:rsidR="00DE4B61" w:rsidRPr="0034213C">
        <w:rPr>
          <w:lang w:val="fr-FR"/>
        </w:rPr>
        <w:t> ;</w:t>
      </w:r>
      <w:r w:rsidR="007316B1" w:rsidRPr="0034213C">
        <w:rPr>
          <w:lang w:val="fr-FR"/>
        </w:rPr>
        <w:t xml:space="preserve"> </w:t>
      </w:r>
      <w:r w:rsidRPr="0034213C">
        <w:rPr>
          <w:lang w:val="fr-FR"/>
        </w:rPr>
        <w:t>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absence de technologies de remplacement sur les marchés locaux ; </w:t>
      </w:r>
      <w:r w:rsidR="004006CA" w:rsidRPr="0034213C">
        <w:rPr>
          <w:lang w:val="fr-FR"/>
        </w:rPr>
        <w:t xml:space="preserve">la difficulté à recruter des </w:t>
      </w:r>
      <w:r w:rsidR="00584FB8" w:rsidRPr="0034213C">
        <w:rPr>
          <w:lang w:val="fr-FR"/>
        </w:rPr>
        <w:t xml:space="preserve">experts techniques et des consultants pour </w:t>
      </w:r>
      <w:r w:rsidR="004006CA" w:rsidRPr="0034213C">
        <w:rPr>
          <w:lang w:val="fr-FR"/>
        </w:rPr>
        <w:t>l</w:t>
      </w:r>
      <w:r w:rsidR="00033072" w:rsidRPr="0034213C">
        <w:rPr>
          <w:lang w:val="fr-FR"/>
        </w:rPr>
        <w:t>’</w:t>
      </w:r>
      <w:r w:rsidR="004006CA" w:rsidRPr="0034213C">
        <w:rPr>
          <w:lang w:val="fr-FR"/>
        </w:rPr>
        <w:t>exécution d</w:t>
      </w:r>
      <w:r w:rsidR="00033072" w:rsidRPr="0034213C">
        <w:rPr>
          <w:lang w:val="fr-FR"/>
        </w:rPr>
        <w:t>’</w:t>
      </w:r>
      <w:r w:rsidR="00584FB8" w:rsidRPr="0034213C">
        <w:rPr>
          <w:lang w:val="fr-FR"/>
        </w:rPr>
        <w:t>activités spécialisées</w:t>
      </w:r>
      <w:r w:rsidR="004006CA" w:rsidRPr="0034213C">
        <w:rPr>
          <w:lang w:val="fr-FR"/>
        </w:rPr>
        <w:t> </w:t>
      </w:r>
      <w:r w:rsidR="00584FB8" w:rsidRPr="0034213C">
        <w:rPr>
          <w:lang w:val="fr-FR"/>
        </w:rPr>
        <w:t xml:space="preserve">; </w:t>
      </w:r>
      <w:r w:rsidRPr="0034213C">
        <w:rPr>
          <w:lang w:val="fr-FR"/>
        </w:rPr>
        <w:t xml:space="preserve">et les </w:t>
      </w:r>
      <w:r w:rsidR="004006CA" w:rsidRPr="0034213C">
        <w:rPr>
          <w:lang w:val="fr-FR"/>
        </w:rPr>
        <w:t xml:space="preserve">problèmes de sécurité </w:t>
      </w:r>
      <w:r w:rsidRPr="0034213C">
        <w:rPr>
          <w:lang w:val="fr-FR"/>
        </w:rPr>
        <w:t>dans les pays. Tous les projets pour lesquels des questions demeur</w:t>
      </w:r>
      <w:r w:rsidR="0049259B" w:rsidRPr="0034213C">
        <w:rPr>
          <w:lang w:val="fr-FR"/>
        </w:rPr>
        <w:t>ai</w:t>
      </w:r>
      <w:r w:rsidRPr="0034213C">
        <w:rPr>
          <w:lang w:val="fr-FR"/>
        </w:rPr>
        <w:t xml:space="preserve">ent en </w:t>
      </w:r>
      <w:r w:rsidR="003C1277" w:rsidRPr="0034213C">
        <w:rPr>
          <w:lang w:val="fr-FR"/>
        </w:rPr>
        <w:t xml:space="preserve">suspens </w:t>
      </w:r>
      <w:r w:rsidRPr="0034213C">
        <w:rPr>
          <w:lang w:val="fr-FR"/>
        </w:rPr>
        <w:t>présentaient un faible niveau de décaissement des fonds</w:t>
      </w:r>
      <w:r w:rsidR="004006CA" w:rsidRPr="0034213C">
        <w:rPr>
          <w:lang w:val="fr-FR"/>
        </w:rPr>
        <w:t xml:space="preserve"> approuvés</w:t>
      </w:r>
      <w:r w:rsidRPr="0034213C">
        <w:rPr>
          <w:lang w:val="fr-FR"/>
        </w:rPr>
        <w:t xml:space="preserve"> et/ou </w:t>
      </w:r>
      <w:r w:rsidR="00ED1DB1" w:rsidRPr="0034213C">
        <w:rPr>
          <w:lang w:val="fr-FR"/>
        </w:rPr>
        <w:t xml:space="preserve">ont </w:t>
      </w:r>
      <w:r w:rsidR="00B850FB" w:rsidRPr="0034213C">
        <w:rPr>
          <w:lang w:val="fr-FR"/>
        </w:rPr>
        <w:t xml:space="preserve">dû </w:t>
      </w:r>
      <w:r w:rsidR="00D21B5D" w:rsidRPr="0034213C">
        <w:rPr>
          <w:lang w:val="fr-FR"/>
        </w:rPr>
        <w:t xml:space="preserve">soumettre une demande de </w:t>
      </w:r>
      <w:r w:rsidR="00BD1C8C" w:rsidRPr="0034213C">
        <w:rPr>
          <w:lang w:val="fr-FR"/>
        </w:rPr>
        <w:t xml:space="preserve">prolongation du délai </w:t>
      </w:r>
      <w:r w:rsidR="00DF157E" w:rsidRPr="0034213C">
        <w:rPr>
          <w:lang w:val="fr-FR"/>
        </w:rPr>
        <w:t>de mise en œuvre</w:t>
      </w:r>
      <w:r w:rsidR="00BD1C8C" w:rsidRPr="0034213C">
        <w:rPr>
          <w:lang w:val="fr-FR"/>
        </w:rPr>
        <w:t>.</w:t>
      </w:r>
    </w:p>
    <w:p w14:paraId="3517ED81" w14:textId="4984A376" w:rsidR="00D34399" w:rsidRPr="0034213C" w:rsidRDefault="00DE6C28" w:rsidP="00D34399">
      <w:pPr>
        <w:pStyle w:val="Heading1"/>
        <w:rPr>
          <w:lang w:val="fr-FR"/>
        </w:rPr>
      </w:pPr>
      <w:r w:rsidRPr="0034213C">
        <w:rPr>
          <w:lang w:val="fr-FR"/>
        </w:rPr>
        <w:t>Le Secrétariat s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est </w:t>
      </w:r>
      <w:r w:rsidR="00B21FBE" w:rsidRPr="0034213C">
        <w:rPr>
          <w:lang w:val="fr-FR"/>
        </w:rPr>
        <w:t xml:space="preserve">également </w:t>
      </w:r>
      <w:r w:rsidRPr="0034213C">
        <w:rPr>
          <w:lang w:val="fr-FR"/>
        </w:rPr>
        <w:t>entretenu à plusieurs reprises avec les agences bilatérales et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exécution concernant les projets et activités pour lesquels des questions </w:t>
      </w:r>
      <w:r w:rsidR="00B21FBE" w:rsidRPr="0034213C">
        <w:rPr>
          <w:lang w:val="fr-FR"/>
        </w:rPr>
        <w:t>étaient suspens</w:t>
      </w:r>
      <w:r w:rsidR="002756F0" w:rsidRPr="0034213C">
        <w:rPr>
          <w:lang w:val="fr-FR"/>
        </w:rPr>
        <w:t>,</w:t>
      </w:r>
      <w:r w:rsidR="00B21FBE" w:rsidRPr="0034213C">
        <w:rPr>
          <w:lang w:val="fr-FR"/>
        </w:rPr>
        <w:t xml:space="preserve"> </w:t>
      </w:r>
      <w:r w:rsidRPr="0034213C">
        <w:rPr>
          <w:lang w:val="fr-FR"/>
        </w:rPr>
        <w:t xml:space="preserve">et plusieurs </w:t>
      </w:r>
      <w:r w:rsidR="002756F0" w:rsidRPr="0034213C">
        <w:rPr>
          <w:lang w:val="fr-FR"/>
        </w:rPr>
        <w:t xml:space="preserve">de ces </w:t>
      </w:r>
      <w:r w:rsidRPr="0034213C">
        <w:rPr>
          <w:lang w:val="fr-FR"/>
        </w:rPr>
        <w:t xml:space="preserve">questions ont été réglées de façon satisfaisante. </w:t>
      </w:r>
      <w:r w:rsidR="002756F0" w:rsidRPr="0034213C">
        <w:rPr>
          <w:lang w:val="fr-FR"/>
        </w:rPr>
        <w:t>S</w:t>
      </w:r>
      <w:r w:rsidR="00033072" w:rsidRPr="0034213C">
        <w:rPr>
          <w:lang w:val="fr-FR"/>
        </w:rPr>
        <w:t>’</w:t>
      </w:r>
      <w:r w:rsidR="002756F0" w:rsidRPr="0034213C">
        <w:rPr>
          <w:lang w:val="fr-FR"/>
        </w:rPr>
        <w:t>agissant d</w:t>
      </w:r>
      <w:r w:rsidRPr="0034213C">
        <w:rPr>
          <w:lang w:val="fr-FR"/>
        </w:rPr>
        <w:t xml:space="preserve">es projets </w:t>
      </w:r>
      <w:r w:rsidR="002756F0" w:rsidRPr="0034213C">
        <w:rPr>
          <w:lang w:val="fr-FR"/>
        </w:rPr>
        <w:t xml:space="preserve">et des activités </w:t>
      </w:r>
      <w:r w:rsidRPr="0034213C">
        <w:rPr>
          <w:lang w:val="fr-FR"/>
        </w:rPr>
        <w:t>pour lesquels les questions n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ont pas pu être réglées, les recommandations proposées pour examen par le Comité exécutif ont été </w:t>
      </w:r>
      <w:r w:rsidR="00244059" w:rsidRPr="0034213C">
        <w:rPr>
          <w:lang w:val="fr-FR"/>
        </w:rPr>
        <w:t xml:space="preserve">examinées </w:t>
      </w:r>
      <w:r w:rsidRPr="0034213C">
        <w:rPr>
          <w:lang w:val="fr-FR"/>
        </w:rPr>
        <w:t>et convenues avec les agences bilatérales et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exécution. Les projets et activités pour lesquels un</w:t>
      </w:r>
      <w:r w:rsidR="00D21B5D" w:rsidRPr="0034213C">
        <w:rPr>
          <w:lang w:val="fr-FR"/>
        </w:rPr>
        <w:t>e</w:t>
      </w:r>
      <w:r w:rsidRPr="0034213C">
        <w:rPr>
          <w:lang w:val="fr-FR"/>
        </w:rPr>
        <w:t xml:space="preserve"> </w:t>
      </w:r>
      <w:r w:rsidR="00D21B5D" w:rsidRPr="0034213C">
        <w:rPr>
          <w:lang w:val="fr-FR"/>
        </w:rPr>
        <w:t xml:space="preserve">prolongation du délai </w:t>
      </w:r>
      <w:r w:rsidR="00DF157E" w:rsidRPr="0034213C">
        <w:rPr>
          <w:lang w:val="fr-FR"/>
        </w:rPr>
        <w:t xml:space="preserve">de mise en œuvre </w:t>
      </w:r>
      <w:r w:rsidRPr="0034213C">
        <w:rPr>
          <w:lang w:val="fr-FR"/>
        </w:rPr>
        <w:t>a été demandé</w:t>
      </w:r>
      <w:r w:rsidR="00D21B5D" w:rsidRPr="0034213C">
        <w:rPr>
          <w:lang w:val="fr-FR"/>
        </w:rPr>
        <w:t>e</w:t>
      </w:r>
      <w:r w:rsidRPr="0034213C">
        <w:rPr>
          <w:lang w:val="fr-FR"/>
        </w:rPr>
        <w:t xml:space="preserve"> sont examinés dans les documents principaux, tandis que l</w:t>
      </w:r>
      <w:r w:rsidR="006A0920" w:rsidRPr="0034213C">
        <w:rPr>
          <w:lang w:val="fr-FR"/>
        </w:rPr>
        <w:t>a liste d</w:t>
      </w:r>
      <w:r w:rsidRPr="0034213C">
        <w:rPr>
          <w:lang w:val="fr-FR"/>
        </w:rPr>
        <w:t>es projets</w:t>
      </w:r>
      <w:r w:rsidRPr="0034213C">
        <w:rPr>
          <w:rStyle w:val="FootnoteReference"/>
          <w:lang w:val="fr-FR"/>
        </w:rPr>
        <w:footnoteReference w:id="6"/>
      </w:r>
      <w:r w:rsidRPr="0034213C">
        <w:rPr>
          <w:lang w:val="fr-FR"/>
        </w:rPr>
        <w:t xml:space="preserve"> pour lesquels des questions demeurent en </w:t>
      </w:r>
      <w:r w:rsidR="007D0A85" w:rsidRPr="0034213C">
        <w:rPr>
          <w:lang w:val="fr-FR"/>
        </w:rPr>
        <w:t xml:space="preserve">suspens </w:t>
      </w:r>
      <w:r w:rsidR="0075525A" w:rsidRPr="0034213C">
        <w:rPr>
          <w:lang w:val="fr-FR"/>
        </w:rPr>
        <w:t xml:space="preserve">figure </w:t>
      </w:r>
      <w:r w:rsidRPr="0034213C">
        <w:rPr>
          <w:lang w:val="fr-FR"/>
        </w:rPr>
        <w:t>à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annexe III </w:t>
      </w:r>
      <w:r w:rsidR="0075525A" w:rsidRPr="0034213C">
        <w:rPr>
          <w:lang w:val="fr-FR"/>
        </w:rPr>
        <w:t xml:space="preserve">de chaque </w:t>
      </w:r>
      <w:r w:rsidRPr="0034213C">
        <w:rPr>
          <w:lang w:val="fr-FR"/>
        </w:rPr>
        <w:t xml:space="preserve">rapport </w:t>
      </w:r>
      <w:r w:rsidR="0075525A" w:rsidRPr="0034213C">
        <w:rPr>
          <w:lang w:val="fr-FR"/>
        </w:rPr>
        <w:t xml:space="preserve">périodique </w:t>
      </w:r>
      <w:r w:rsidRPr="0034213C">
        <w:rPr>
          <w:lang w:val="fr-FR"/>
        </w:rPr>
        <w:t>des agences bilatérales et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exécution. Les recommandations seront abordées </w:t>
      </w:r>
      <w:r w:rsidR="00FB1818" w:rsidRPr="0034213C">
        <w:rPr>
          <w:lang w:val="fr-FR"/>
        </w:rPr>
        <w:t xml:space="preserve">dans le cadre de l’examen </w:t>
      </w:r>
      <w:r w:rsidR="0071687E" w:rsidRPr="0034213C">
        <w:rPr>
          <w:lang w:val="fr-FR"/>
        </w:rPr>
        <w:t xml:space="preserve">de </w:t>
      </w:r>
      <w:r w:rsidR="0075525A" w:rsidRPr="0034213C">
        <w:rPr>
          <w:lang w:val="fr-FR"/>
        </w:rPr>
        <w:t>cha</w:t>
      </w:r>
      <w:r w:rsidR="00402054" w:rsidRPr="0034213C">
        <w:rPr>
          <w:lang w:val="fr-FR"/>
        </w:rPr>
        <w:t xml:space="preserve">cun de ces rapports </w:t>
      </w:r>
      <w:r w:rsidRPr="0034213C">
        <w:rPr>
          <w:lang w:val="fr-FR"/>
        </w:rPr>
        <w:t>à la 9</w:t>
      </w:r>
      <w:r w:rsidR="00402054" w:rsidRPr="0034213C">
        <w:rPr>
          <w:lang w:val="fr-FR"/>
        </w:rPr>
        <w:t>7</w:t>
      </w:r>
      <w:r w:rsidRPr="0034213C">
        <w:rPr>
          <w:vertAlign w:val="superscript"/>
          <w:lang w:val="fr-FR"/>
        </w:rPr>
        <w:t>e</w:t>
      </w:r>
      <w:r w:rsidRPr="0034213C">
        <w:rPr>
          <w:lang w:val="fr-FR"/>
        </w:rPr>
        <w:t> réunion.</w:t>
      </w:r>
      <w:r w:rsidR="00402054" w:rsidRPr="0034213C">
        <w:rPr>
          <w:lang w:val="fr-FR"/>
        </w:rPr>
        <w:t xml:space="preserve"> </w:t>
      </w:r>
    </w:p>
    <w:p w14:paraId="71FF2DA0" w14:textId="3E6CB794" w:rsidR="00D34399" w:rsidRPr="0034213C" w:rsidRDefault="00A90843" w:rsidP="00D34399">
      <w:pPr>
        <w:pStyle w:val="Heading1"/>
        <w:rPr>
          <w:lang w:val="fr-FR"/>
        </w:rPr>
      </w:pPr>
      <w:r w:rsidRPr="0034213C">
        <w:rPr>
          <w:lang w:val="fr-FR"/>
        </w:rPr>
        <w:t xml:space="preserve">Conformément à la décision 84/45 c), le Secrétariat a recensé tous les éléments des </w:t>
      </w:r>
      <w:r w:rsidR="00C34549" w:rsidRPr="0034213C">
        <w:rPr>
          <w:lang w:val="fr-FR"/>
        </w:rPr>
        <w:t xml:space="preserve">accords </w:t>
      </w:r>
      <w:r w:rsidRPr="0034213C">
        <w:rPr>
          <w:lang w:val="fr-FR"/>
        </w:rPr>
        <w:t>pluriannuels dont la mise en œuvre accus</w:t>
      </w:r>
      <w:r w:rsidR="00004F3F" w:rsidRPr="0034213C">
        <w:rPr>
          <w:lang w:val="fr-FR"/>
        </w:rPr>
        <w:t xml:space="preserve">ait </w:t>
      </w:r>
      <w:r w:rsidRPr="0034213C">
        <w:rPr>
          <w:lang w:val="fr-FR"/>
        </w:rPr>
        <w:t>du retard et en a informé les agences bilatérales et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exécution concernées. Les recommandations du Secrétariat </w:t>
      </w:r>
      <w:r w:rsidR="00004F3F" w:rsidRPr="0034213C">
        <w:rPr>
          <w:lang w:val="fr-FR"/>
        </w:rPr>
        <w:t xml:space="preserve">figurent </w:t>
      </w:r>
      <w:r w:rsidRPr="0034213C">
        <w:rPr>
          <w:lang w:val="fr-FR"/>
        </w:rPr>
        <w:t>à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annexe III de</w:t>
      </w:r>
      <w:r w:rsidR="00C72D96" w:rsidRPr="0034213C">
        <w:rPr>
          <w:lang w:val="fr-FR"/>
        </w:rPr>
        <w:t xml:space="preserve"> chaque </w:t>
      </w:r>
      <w:r w:rsidRPr="0034213C">
        <w:rPr>
          <w:lang w:val="fr-FR"/>
        </w:rPr>
        <w:t>rapport périodique des agences bilatérales et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exécution</w:t>
      </w:r>
      <w:r w:rsidR="000E61D1" w:rsidRPr="0034213C">
        <w:rPr>
          <w:lang w:val="fr-FR"/>
        </w:rPr>
        <w:t>.</w:t>
      </w:r>
    </w:p>
    <w:p w14:paraId="6B45AFBE" w14:textId="38CEFDFD" w:rsidR="002A6EB0" w:rsidRPr="0034213C" w:rsidRDefault="00111867" w:rsidP="002A6EB0">
      <w:pPr>
        <w:pStyle w:val="Heading1"/>
        <w:rPr>
          <w:lang w:val="fr-FR"/>
        </w:rPr>
      </w:pPr>
      <w:r w:rsidRPr="0034213C">
        <w:rPr>
          <w:lang w:val="fr-FR"/>
        </w:rPr>
        <w:t xml:space="preserve">Le présent document </w:t>
      </w:r>
      <w:r w:rsidR="005A42CB" w:rsidRPr="0034213C">
        <w:rPr>
          <w:lang w:val="fr-FR"/>
        </w:rPr>
        <w:t>fait la synthèse des progrès réalisés dans l</w:t>
      </w:r>
      <w:r w:rsidR="00033072" w:rsidRPr="0034213C">
        <w:rPr>
          <w:lang w:val="fr-FR"/>
        </w:rPr>
        <w:t>’</w:t>
      </w:r>
      <w:r w:rsidR="005A42CB" w:rsidRPr="0034213C">
        <w:rPr>
          <w:lang w:val="fr-FR"/>
        </w:rPr>
        <w:t xml:space="preserve">exécution </w:t>
      </w:r>
      <w:r w:rsidRPr="0034213C">
        <w:rPr>
          <w:lang w:val="fr-FR"/>
        </w:rPr>
        <w:t xml:space="preserve">des projets </w:t>
      </w:r>
      <w:r w:rsidR="004466DF" w:rsidRPr="0034213C">
        <w:rPr>
          <w:lang w:val="fr-FR"/>
        </w:rPr>
        <w:t xml:space="preserve">approuvés au titre des contributions ordinaires et des contributions supplémentaires </w:t>
      </w:r>
      <w:r w:rsidR="0036567A" w:rsidRPr="0034213C">
        <w:rPr>
          <w:lang w:val="fr-FR"/>
        </w:rPr>
        <w:t xml:space="preserve">volontaires </w:t>
      </w:r>
      <w:r w:rsidRPr="0034213C">
        <w:rPr>
          <w:lang w:val="fr-FR"/>
        </w:rPr>
        <w:t>pour 202</w:t>
      </w:r>
      <w:r w:rsidR="001F463F" w:rsidRPr="0034213C">
        <w:rPr>
          <w:lang w:val="fr-FR"/>
        </w:rPr>
        <w:t>4</w:t>
      </w:r>
      <w:r w:rsidRPr="0034213C">
        <w:rPr>
          <w:lang w:val="fr-FR"/>
        </w:rPr>
        <w:t xml:space="preserve"> et </w:t>
      </w:r>
      <w:r w:rsidR="008C42E7" w:rsidRPr="0034213C">
        <w:rPr>
          <w:lang w:val="fr-FR"/>
        </w:rPr>
        <w:t>d</w:t>
      </w:r>
      <w:r w:rsidRPr="0034213C">
        <w:rPr>
          <w:lang w:val="fr-FR"/>
        </w:rPr>
        <w:t>es progrès cumulatifs depuis 1991, tenant compte de toutes les substances réglementées en vertu du Protocole de Montréal, y compris les substances figurant à l</w:t>
      </w:r>
      <w:r w:rsidR="00033072" w:rsidRPr="0034213C">
        <w:rPr>
          <w:lang w:val="fr-FR"/>
        </w:rPr>
        <w:t>’</w:t>
      </w:r>
      <w:bookmarkStart w:id="0" w:name="_Hlk115854077"/>
      <w:r w:rsidRPr="0034213C">
        <w:rPr>
          <w:lang w:val="fr-FR"/>
        </w:rPr>
        <w:t xml:space="preserve">annexe F (HFC). </w:t>
      </w:r>
      <w:bookmarkEnd w:id="0"/>
      <w:r w:rsidR="00C647A0" w:rsidRPr="0034213C">
        <w:rPr>
          <w:lang w:val="fr-FR"/>
        </w:rPr>
        <w:t xml:space="preserve">Il </w:t>
      </w:r>
      <w:r w:rsidR="00583214" w:rsidRPr="0034213C">
        <w:rPr>
          <w:lang w:val="fr-FR"/>
        </w:rPr>
        <w:t xml:space="preserve">examine </w:t>
      </w:r>
      <w:r w:rsidR="00C647A0" w:rsidRPr="0034213C">
        <w:rPr>
          <w:lang w:val="fr-FR"/>
        </w:rPr>
        <w:t xml:space="preserve">également </w:t>
      </w:r>
      <w:r w:rsidR="00C01974" w:rsidRPr="0034213C">
        <w:rPr>
          <w:lang w:val="fr-FR"/>
        </w:rPr>
        <w:t>l</w:t>
      </w:r>
      <w:r w:rsidR="00033072" w:rsidRPr="0034213C">
        <w:rPr>
          <w:lang w:val="fr-FR"/>
        </w:rPr>
        <w:t>’</w:t>
      </w:r>
      <w:r w:rsidR="00C01974" w:rsidRPr="0034213C">
        <w:rPr>
          <w:lang w:val="fr-FR"/>
        </w:rPr>
        <w:t>état d</w:t>
      </w:r>
      <w:r w:rsidR="00033072" w:rsidRPr="0034213C">
        <w:rPr>
          <w:lang w:val="fr-FR"/>
        </w:rPr>
        <w:t>’</w:t>
      </w:r>
      <w:r w:rsidR="00C01974" w:rsidRPr="0034213C">
        <w:rPr>
          <w:lang w:val="fr-FR"/>
        </w:rPr>
        <w:t>avancement de chaque projet en cours</w:t>
      </w:r>
      <w:r w:rsidR="002A6EB0" w:rsidRPr="0034213C">
        <w:rPr>
          <w:vertAlign w:val="superscript"/>
          <w:lang w:val="fr-FR"/>
        </w:rPr>
        <w:footnoteReference w:id="7"/>
      </w:r>
      <w:r w:rsidR="002A6EB0" w:rsidRPr="0034213C">
        <w:rPr>
          <w:lang w:val="fr-FR"/>
        </w:rPr>
        <w:t xml:space="preserve"> </w:t>
      </w:r>
      <w:r w:rsidR="00C01974" w:rsidRPr="0034213C">
        <w:rPr>
          <w:lang w:val="fr-FR"/>
        </w:rPr>
        <w:t>au niveau des pays</w:t>
      </w:r>
      <w:r w:rsidR="00ED542E" w:rsidRPr="0034213C">
        <w:rPr>
          <w:lang w:val="fr-FR"/>
        </w:rPr>
        <w:t>. En outre</w:t>
      </w:r>
      <w:r w:rsidR="00F019CF" w:rsidRPr="0034213C">
        <w:rPr>
          <w:lang w:val="fr-FR"/>
        </w:rPr>
        <w:t>,</w:t>
      </w:r>
      <w:r w:rsidR="00C647A0" w:rsidRPr="0034213C">
        <w:rPr>
          <w:lang w:val="fr-FR"/>
        </w:rPr>
        <w:t xml:space="preserve"> </w:t>
      </w:r>
      <w:r w:rsidR="00ED542E" w:rsidRPr="0034213C">
        <w:rPr>
          <w:lang w:val="fr-FR"/>
        </w:rPr>
        <w:t xml:space="preserve">il </w:t>
      </w:r>
      <w:r w:rsidR="00C647A0" w:rsidRPr="0034213C">
        <w:rPr>
          <w:lang w:val="fr-FR"/>
        </w:rPr>
        <w:t xml:space="preserve">recense les projets présentant des retards dans </w:t>
      </w:r>
      <w:r w:rsidR="00C647A0" w:rsidRPr="0034213C">
        <w:rPr>
          <w:lang w:val="fr-FR"/>
        </w:rPr>
        <w:lastRenderedPageBreak/>
        <w:t>l</w:t>
      </w:r>
      <w:r w:rsidR="00033072" w:rsidRPr="0034213C">
        <w:rPr>
          <w:lang w:val="fr-FR"/>
        </w:rPr>
        <w:t>’</w:t>
      </w:r>
      <w:r w:rsidR="00C647A0" w:rsidRPr="0034213C">
        <w:rPr>
          <w:lang w:val="fr-FR"/>
        </w:rPr>
        <w:t>exécution</w:t>
      </w:r>
      <w:r w:rsidR="00ED542E" w:rsidRPr="0034213C">
        <w:rPr>
          <w:lang w:val="fr-FR"/>
        </w:rPr>
        <w:t>,</w:t>
      </w:r>
      <w:r w:rsidR="00C647A0" w:rsidRPr="0034213C">
        <w:rPr>
          <w:lang w:val="fr-FR"/>
        </w:rPr>
        <w:t xml:space="preserve"> </w:t>
      </w:r>
      <w:r w:rsidR="00F07C06" w:rsidRPr="0034213C">
        <w:rPr>
          <w:lang w:val="fr-FR"/>
        </w:rPr>
        <w:t xml:space="preserve">décrit </w:t>
      </w:r>
      <w:r w:rsidR="00C647A0" w:rsidRPr="0034213C">
        <w:rPr>
          <w:lang w:val="fr-FR"/>
        </w:rPr>
        <w:t>leur incidence potentielle sur l</w:t>
      </w:r>
      <w:r w:rsidR="00033072" w:rsidRPr="0034213C">
        <w:rPr>
          <w:lang w:val="fr-FR"/>
        </w:rPr>
        <w:t>’</w:t>
      </w:r>
      <w:r w:rsidR="00C647A0" w:rsidRPr="0034213C">
        <w:rPr>
          <w:lang w:val="fr-FR"/>
        </w:rPr>
        <w:t xml:space="preserve">élimination des substances réglementées, </w:t>
      </w:r>
      <w:r w:rsidR="00ED542E" w:rsidRPr="0034213C">
        <w:rPr>
          <w:lang w:val="fr-FR"/>
        </w:rPr>
        <w:t xml:space="preserve">et </w:t>
      </w:r>
      <w:r w:rsidR="0068453C" w:rsidRPr="0034213C">
        <w:rPr>
          <w:lang w:val="fr-FR"/>
        </w:rPr>
        <w:t>fait état des</w:t>
      </w:r>
      <w:r w:rsidR="00C647A0" w:rsidRPr="0034213C">
        <w:rPr>
          <w:lang w:val="fr-FR"/>
        </w:rPr>
        <w:t xml:space="preserve"> projets comportant des questions en suspens </w:t>
      </w:r>
      <w:r w:rsidR="0068453C" w:rsidRPr="0034213C">
        <w:rPr>
          <w:lang w:val="fr-FR"/>
        </w:rPr>
        <w:t xml:space="preserve">pour examen </w:t>
      </w:r>
      <w:r w:rsidR="00C647A0" w:rsidRPr="0034213C">
        <w:rPr>
          <w:lang w:val="fr-FR"/>
        </w:rPr>
        <w:t>par le Comité exécutif.</w:t>
      </w:r>
      <w:r w:rsidR="002A6EB0" w:rsidRPr="0034213C">
        <w:rPr>
          <w:lang w:val="fr-FR"/>
        </w:rPr>
        <w:t xml:space="preserve"> </w:t>
      </w:r>
      <w:r w:rsidR="00C77DFA" w:rsidRPr="0034213C">
        <w:rPr>
          <w:lang w:val="fr-FR"/>
        </w:rPr>
        <w:t xml:space="preserve">Le présent </w:t>
      </w:r>
      <w:r w:rsidR="0019168D" w:rsidRPr="0034213C">
        <w:rPr>
          <w:lang w:val="fr-FR"/>
        </w:rPr>
        <w:t>document comprend également un rapport final, conformément à la décision 95/12</w:t>
      </w:r>
      <w:r w:rsidR="00C77DFA" w:rsidRPr="0034213C">
        <w:rPr>
          <w:lang w:val="fr-FR"/>
        </w:rPr>
        <w:t xml:space="preserve"> </w:t>
      </w:r>
      <w:r w:rsidR="0019168D" w:rsidRPr="0034213C">
        <w:rPr>
          <w:lang w:val="fr-FR"/>
        </w:rPr>
        <w:t>c)</w:t>
      </w:r>
      <w:r w:rsidR="0019168D" w:rsidRPr="0034213C">
        <w:rPr>
          <w:rStyle w:val="FootnoteReference"/>
          <w:lang w:val="fr-FR"/>
        </w:rPr>
        <w:footnoteReference w:id="8"/>
      </w:r>
      <w:r w:rsidR="0019168D" w:rsidRPr="0034213C">
        <w:rPr>
          <w:lang w:val="fr-FR"/>
        </w:rPr>
        <w:t>, sur les résultats des projets d</w:t>
      </w:r>
      <w:r w:rsidR="00033072" w:rsidRPr="0034213C">
        <w:rPr>
          <w:lang w:val="fr-FR"/>
        </w:rPr>
        <w:t>’</w:t>
      </w:r>
      <w:r w:rsidR="0019168D" w:rsidRPr="0034213C">
        <w:rPr>
          <w:lang w:val="fr-FR"/>
        </w:rPr>
        <w:t xml:space="preserve">investissement liés aux HFC financés par les contributions volontaires supplémentaires </w:t>
      </w:r>
      <w:r w:rsidR="00DA03C4" w:rsidRPr="0034213C">
        <w:rPr>
          <w:lang w:val="fr-FR"/>
        </w:rPr>
        <w:t xml:space="preserve">à </w:t>
      </w:r>
      <w:r w:rsidR="00806DAB" w:rsidRPr="0034213C">
        <w:rPr>
          <w:lang w:val="fr-FR"/>
        </w:rPr>
        <w:t>l</w:t>
      </w:r>
      <w:r w:rsidR="00033072" w:rsidRPr="0034213C">
        <w:rPr>
          <w:lang w:val="fr-FR"/>
        </w:rPr>
        <w:t>’</w:t>
      </w:r>
      <w:r w:rsidR="00806DAB" w:rsidRPr="0034213C">
        <w:rPr>
          <w:lang w:val="fr-FR"/>
        </w:rPr>
        <w:t xml:space="preserve">appui </w:t>
      </w:r>
      <w:r w:rsidR="00360B0B" w:rsidRPr="0034213C">
        <w:rPr>
          <w:lang w:val="fr-FR"/>
        </w:rPr>
        <w:t xml:space="preserve">du </w:t>
      </w:r>
      <w:r w:rsidR="00806DAB" w:rsidRPr="0034213C">
        <w:rPr>
          <w:lang w:val="fr-FR"/>
        </w:rPr>
        <w:t xml:space="preserve">démarrage rapide </w:t>
      </w:r>
      <w:r w:rsidR="00274958" w:rsidRPr="0034213C">
        <w:rPr>
          <w:lang w:val="fr-FR"/>
        </w:rPr>
        <w:t xml:space="preserve">de la réduction des </w:t>
      </w:r>
      <w:r w:rsidR="0019168D" w:rsidRPr="0034213C">
        <w:rPr>
          <w:lang w:val="fr-FR"/>
        </w:rPr>
        <w:t xml:space="preserve">HFC. </w:t>
      </w:r>
    </w:p>
    <w:p w14:paraId="37144315" w14:textId="2071C6F7" w:rsidR="00D34399" w:rsidRPr="0034213C" w:rsidRDefault="00C6161F" w:rsidP="00BA504E">
      <w:pPr>
        <w:pStyle w:val="Heading1"/>
        <w:rPr>
          <w:lang w:val="fr-FR"/>
        </w:rPr>
      </w:pPr>
      <w:r w:rsidRPr="0034213C">
        <w:rPr>
          <w:lang w:val="fr-FR"/>
        </w:rPr>
        <w:t>Les rapports périodiques des agences bilatérales ou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exécution ne comprenaient </w:t>
      </w:r>
      <w:r w:rsidR="00D9741D" w:rsidRPr="0034213C">
        <w:rPr>
          <w:lang w:val="fr-FR"/>
        </w:rPr>
        <w:t xml:space="preserve">pas de </w:t>
      </w:r>
      <w:r w:rsidRPr="0034213C">
        <w:rPr>
          <w:lang w:val="fr-FR"/>
        </w:rPr>
        <w:t>question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orientation pour examen par le Comité exécutif. </w:t>
      </w:r>
      <w:r w:rsidR="00D9741D" w:rsidRPr="0034213C">
        <w:rPr>
          <w:lang w:val="fr-FR"/>
        </w:rPr>
        <w:t>De même, le Secrétariat n</w:t>
      </w:r>
      <w:r w:rsidR="00033072" w:rsidRPr="0034213C">
        <w:rPr>
          <w:lang w:val="fr-FR"/>
        </w:rPr>
        <w:t>’</w:t>
      </w:r>
      <w:r w:rsidR="00D9741D" w:rsidRPr="0034213C">
        <w:rPr>
          <w:lang w:val="fr-FR"/>
        </w:rPr>
        <w:t xml:space="preserve">a pas relevé de </w:t>
      </w:r>
      <w:r w:rsidRPr="0034213C">
        <w:rPr>
          <w:lang w:val="fr-FR"/>
        </w:rPr>
        <w:t>question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orientation </w:t>
      </w:r>
      <w:r w:rsidR="00D9741D" w:rsidRPr="0034213C">
        <w:rPr>
          <w:lang w:val="fr-FR"/>
        </w:rPr>
        <w:t xml:space="preserve">dans son </w:t>
      </w:r>
      <w:r w:rsidRPr="0034213C">
        <w:rPr>
          <w:lang w:val="fr-FR"/>
        </w:rPr>
        <w:t>examen des rapports périodiques.</w:t>
      </w:r>
      <w:r w:rsidR="00D34399" w:rsidRPr="0034213C">
        <w:rPr>
          <w:lang w:val="fr-FR"/>
        </w:rPr>
        <w:t xml:space="preserve"> </w:t>
      </w:r>
    </w:p>
    <w:p w14:paraId="1F5E54AC" w14:textId="1DC5C6A8" w:rsidR="00D34399" w:rsidRPr="0034213C" w:rsidRDefault="00453063" w:rsidP="00D34399">
      <w:pPr>
        <w:rPr>
          <w:b/>
          <w:lang w:val="fr-FR"/>
        </w:rPr>
      </w:pPr>
      <w:r w:rsidRPr="0034213C">
        <w:rPr>
          <w:b/>
          <w:bCs/>
          <w:lang w:val="fr-FR"/>
        </w:rPr>
        <w:t xml:space="preserve">Progrès réalisés dans la mise en œuvre </w:t>
      </w:r>
      <w:r w:rsidR="00285AEB" w:rsidRPr="0034213C">
        <w:rPr>
          <w:b/>
          <w:bCs/>
          <w:lang w:val="fr-FR"/>
        </w:rPr>
        <w:t>projets en 202</w:t>
      </w:r>
      <w:r w:rsidR="00D801B7" w:rsidRPr="0034213C">
        <w:rPr>
          <w:b/>
          <w:bCs/>
          <w:lang w:val="fr-FR"/>
        </w:rPr>
        <w:t>4</w:t>
      </w:r>
      <w:r w:rsidR="00285AEB" w:rsidRPr="0034213C">
        <w:rPr>
          <w:b/>
          <w:bCs/>
          <w:lang w:val="fr-FR"/>
        </w:rPr>
        <w:t xml:space="preserve"> et progrès cumulatifs depuis 1991</w:t>
      </w:r>
      <w:r w:rsidR="00D801B7" w:rsidRPr="0034213C">
        <w:rPr>
          <w:b/>
          <w:bCs/>
          <w:lang w:val="fr-FR"/>
        </w:rPr>
        <w:t xml:space="preserve"> </w:t>
      </w:r>
    </w:p>
    <w:p w14:paraId="00E30E60" w14:textId="77777777" w:rsidR="00D34399" w:rsidRPr="0034213C" w:rsidRDefault="00D34399" w:rsidP="00D34399">
      <w:pPr>
        <w:rPr>
          <w:b/>
          <w:lang w:val="fr-FR"/>
        </w:rPr>
      </w:pPr>
    </w:p>
    <w:p w14:paraId="21AB1BB8" w14:textId="072B64C9" w:rsidR="00D34399" w:rsidRPr="0034213C" w:rsidRDefault="00723C16" w:rsidP="00D34399">
      <w:pPr>
        <w:pStyle w:val="Heading1"/>
        <w:rPr>
          <w:lang w:val="fr-FR"/>
        </w:rPr>
      </w:pPr>
      <w:r w:rsidRPr="0034213C">
        <w:rPr>
          <w:lang w:val="fr-FR"/>
        </w:rPr>
        <w:t>En date du 31 décembre 2024, le Comité exécutif avait approuvé</w:t>
      </w:r>
      <w:r w:rsidR="00B93454" w:rsidRPr="0034213C">
        <w:rPr>
          <w:lang w:val="fr-FR"/>
        </w:rPr>
        <w:t xml:space="preserve"> </w:t>
      </w:r>
      <w:r w:rsidR="00730FAC" w:rsidRPr="0034213C">
        <w:rPr>
          <w:lang w:val="fr-FR"/>
        </w:rPr>
        <w:t xml:space="preserve">l’octroi de </w:t>
      </w:r>
      <w:r w:rsidR="00D34399" w:rsidRPr="0034213C">
        <w:rPr>
          <w:lang w:val="fr-FR"/>
        </w:rPr>
        <w:t>4</w:t>
      </w:r>
      <w:r w:rsidR="00B93454" w:rsidRPr="0034213C">
        <w:rPr>
          <w:lang w:val="fr-FR"/>
        </w:rPr>
        <w:t>,</w:t>
      </w:r>
      <w:r w:rsidR="001D464A" w:rsidRPr="0034213C">
        <w:rPr>
          <w:lang w:val="fr-FR"/>
        </w:rPr>
        <w:t>27</w:t>
      </w:r>
      <w:r w:rsidR="00B93454" w:rsidRPr="0034213C">
        <w:rPr>
          <w:lang w:val="fr-FR"/>
        </w:rPr>
        <w:t xml:space="preserve"> milliards de </w:t>
      </w:r>
      <w:r w:rsidR="00576374" w:rsidRPr="0034213C">
        <w:rPr>
          <w:lang w:val="fr-FR"/>
        </w:rPr>
        <w:t>dollars des États-Unis</w:t>
      </w:r>
      <w:r w:rsidR="00730FAC" w:rsidRPr="0034213C">
        <w:rPr>
          <w:lang w:val="fr-FR"/>
        </w:rPr>
        <w:t xml:space="preserve"> (ci-après « dollars »)</w:t>
      </w:r>
      <w:r w:rsidR="00B93454" w:rsidRPr="0034213C">
        <w:rPr>
          <w:lang w:val="fr-FR"/>
        </w:rPr>
        <w:t xml:space="preserve"> </w:t>
      </w:r>
      <w:r w:rsidR="00482FE4" w:rsidRPr="0034213C">
        <w:rPr>
          <w:lang w:val="fr-FR"/>
        </w:rPr>
        <w:t xml:space="preserve">à </w:t>
      </w:r>
      <w:r w:rsidR="00EC70A8" w:rsidRPr="0034213C">
        <w:rPr>
          <w:lang w:val="fr-FR"/>
        </w:rPr>
        <w:t>des projets d</w:t>
      </w:r>
      <w:r w:rsidR="00033072" w:rsidRPr="0034213C">
        <w:rPr>
          <w:lang w:val="fr-FR"/>
        </w:rPr>
        <w:t>’</w:t>
      </w:r>
      <w:r w:rsidR="00EC70A8" w:rsidRPr="0034213C">
        <w:rPr>
          <w:lang w:val="fr-FR"/>
        </w:rPr>
        <w:t>agences bilatérales et d</w:t>
      </w:r>
      <w:r w:rsidR="00033072" w:rsidRPr="0034213C">
        <w:rPr>
          <w:lang w:val="fr-FR"/>
        </w:rPr>
        <w:t>’</w:t>
      </w:r>
      <w:r w:rsidR="00EC70A8" w:rsidRPr="0034213C">
        <w:rPr>
          <w:lang w:val="fr-FR"/>
        </w:rPr>
        <w:t>exécution, soit 3,</w:t>
      </w:r>
      <w:r w:rsidR="004A6AF4" w:rsidRPr="0034213C">
        <w:rPr>
          <w:lang w:val="fr-FR"/>
        </w:rPr>
        <w:t>82</w:t>
      </w:r>
      <w:r w:rsidR="00EC70A8" w:rsidRPr="0034213C">
        <w:rPr>
          <w:lang w:val="fr-FR"/>
        </w:rPr>
        <w:t> milliards </w:t>
      </w:r>
      <w:r w:rsidR="00482FE4" w:rsidRPr="0034213C">
        <w:rPr>
          <w:lang w:val="fr-FR"/>
        </w:rPr>
        <w:t>de dollars</w:t>
      </w:r>
      <w:r w:rsidR="00EC70A8" w:rsidRPr="0034213C">
        <w:rPr>
          <w:lang w:val="fr-FR"/>
        </w:rPr>
        <w:t xml:space="preserve"> pour la mise en œuvre de projets d</w:t>
      </w:r>
      <w:r w:rsidR="00033072" w:rsidRPr="0034213C">
        <w:rPr>
          <w:lang w:val="fr-FR"/>
        </w:rPr>
        <w:t>’</w:t>
      </w:r>
      <w:r w:rsidR="00EC70A8" w:rsidRPr="0034213C">
        <w:rPr>
          <w:lang w:val="fr-FR"/>
        </w:rPr>
        <w:t>investissement et de projets ne portant pas sur des investissements et 4</w:t>
      </w:r>
      <w:r w:rsidR="004A6AF4" w:rsidRPr="0034213C">
        <w:rPr>
          <w:lang w:val="fr-FR"/>
        </w:rPr>
        <w:t>49</w:t>
      </w:r>
      <w:r w:rsidR="00EC70A8" w:rsidRPr="0034213C">
        <w:rPr>
          <w:lang w:val="fr-FR"/>
        </w:rPr>
        <w:t>,7</w:t>
      </w:r>
      <w:r w:rsidR="004A6AF4" w:rsidRPr="0034213C">
        <w:rPr>
          <w:lang w:val="fr-FR"/>
        </w:rPr>
        <w:t>4</w:t>
      </w:r>
      <w:r w:rsidR="00EC70A8" w:rsidRPr="0034213C">
        <w:rPr>
          <w:lang w:val="fr-FR"/>
        </w:rPr>
        <w:t xml:space="preserve"> millions </w:t>
      </w:r>
      <w:r w:rsidR="00482FE4" w:rsidRPr="0034213C">
        <w:rPr>
          <w:lang w:val="fr-FR"/>
        </w:rPr>
        <w:t>de dollars</w:t>
      </w:r>
      <w:r w:rsidR="00EC70A8" w:rsidRPr="0034213C">
        <w:rPr>
          <w:lang w:val="fr-FR"/>
        </w:rPr>
        <w:t xml:space="preserve"> </w:t>
      </w:r>
      <w:r w:rsidR="002F4A0F" w:rsidRPr="0034213C">
        <w:rPr>
          <w:lang w:val="fr-FR"/>
        </w:rPr>
        <w:t xml:space="preserve">pour les </w:t>
      </w:r>
      <w:r w:rsidR="00EC70A8" w:rsidRPr="0034213C">
        <w:rPr>
          <w:lang w:val="fr-FR"/>
        </w:rPr>
        <w:t>coûts d</w:t>
      </w:r>
      <w:r w:rsidR="00033072" w:rsidRPr="0034213C">
        <w:rPr>
          <w:lang w:val="fr-FR"/>
        </w:rPr>
        <w:t>’</w:t>
      </w:r>
      <w:r w:rsidR="00EC70A8" w:rsidRPr="0034213C">
        <w:rPr>
          <w:lang w:val="fr-FR"/>
        </w:rPr>
        <w:t>appui d</w:t>
      </w:r>
      <w:r w:rsidR="00033072" w:rsidRPr="0034213C">
        <w:rPr>
          <w:lang w:val="fr-FR"/>
        </w:rPr>
        <w:t>’</w:t>
      </w:r>
      <w:r w:rsidR="00EC70A8" w:rsidRPr="0034213C">
        <w:rPr>
          <w:lang w:val="fr-FR"/>
        </w:rPr>
        <w:t>agence, comme indiqué au tableau 1</w:t>
      </w:r>
      <w:r w:rsidR="002F4A0F" w:rsidRPr="0034213C">
        <w:rPr>
          <w:lang w:val="fr-FR"/>
        </w:rPr>
        <w:t>.</w:t>
      </w:r>
      <w:r w:rsidR="00D34399" w:rsidRPr="0034213C">
        <w:rPr>
          <w:lang w:val="fr-FR"/>
        </w:rPr>
        <w:t xml:space="preserve">  </w:t>
      </w:r>
    </w:p>
    <w:p w14:paraId="3C532714" w14:textId="4B6FD8EF" w:rsidR="00D34399" w:rsidRPr="0034213C" w:rsidRDefault="00D34399" w:rsidP="00D34399">
      <w:pPr>
        <w:rPr>
          <w:b/>
          <w:lang w:val="fr-FR"/>
        </w:rPr>
      </w:pPr>
      <w:r w:rsidRPr="0034213C">
        <w:rPr>
          <w:b/>
          <w:spacing w:val="-3"/>
          <w:lang w:val="fr-FR"/>
        </w:rPr>
        <w:t>Table</w:t>
      </w:r>
      <w:r w:rsidR="002F4A0F" w:rsidRPr="0034213C">
        <w:rPr>
          <w:b/>
          <w:spacing w:val="-3"/>
          <w:lang w:val="fr-FR"/>
        </w:rPr>
        <w:t>au</w:t>
      </w:r>
      <w:r w:rsidRPr="0034213C">
        <w:rPr>
          <w:b/>
          <w:spacing w:val="-3"/>
          <w:lang w:val="fr-FR"/>
        </w:rPr>
        <w:t xml:space="preserve"> 1. </w:t>
      </w:r>
      <w:r w:rsidR="00775004" w:rsidRPr="0034213C">
        <w:rPr>
          <w:b/>
          <w:bCs/>
          <w:lang w:val="fr-FR"/>
        </w:rPr>
        <w:t xml:space="preserve">Financement approuvé par secteur et par agence au 31 décembre 2024 </w:t>
      </w:r>
      <w:r w:rsidR="002A4C90" w:rsidRPr="0034213C">
        <w:rPr>
          <w:b/>
          <w:bCs/>
          <w:lang w:val="fr-FR"/>
        </w:rPr>
        <w:t>(</w:t>
      </w:r>
      <w:r w:rsidR="00132392">
        <w:rPr>
          <w:b/>
          <w:bCs/>
          <w:lang w:val="fr-FR"/>
        </w:rPr>
        <w:t>$US</w:t>
      </w:r>
      <w:r w:rsidR="002A4C90" w:rsidRPr="0034213C">
        <w:rPr>
          <w:b/>
          <w:bCs/>
          <w:lang w:val="fr-FR"/>
        </w:rPr>
        <w:t>)</w:t>
      </w:r>
      <w:r w:rsidR="00775004" w:rsidRPr="0034213C">
        <w:rPr>
          <w:b/>
          <w:bCs/>
          <w:lang w:val="fr-FR"/>
        </w:rPr>
        <w:t xml:space="preserve"> </w:t>
      </w:r>
    </w:p>
    <w:tbl>
      <w:tblPr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319"/>
        <w:gridCol w:w="1319"/>
        <w:gridCol w:w="1319"/>
        <w:gridCol w:w="1319"/>
        <w:gridCol w:w="1319"/>
        <w:gridCol w:w="1320"/>
      </w:tblGrid>
      <w:tr w:rsidR="006F34C6" w:rsidRPr="00B22130" w14:paraId="5CA7C6E4" w14:textId="77777777" w:rsidTr="00EF449E">
        <w:trPr>
          <w:trHeight w:val="58"/>
        </w:trPr>
        <w:tc>
          <w:tcPr>
            <w:tcW w:w="1980" w:type="dxa"/>
            <w:vAlign w:val="center"/>
            <w:hideMark/>
          </w:tcPr>
          <w:p w14:paraId="7D751EAC" w14:textId="1F31F557" w:rsidR="006F34C6" w:rsidRPr="00B22130" w:rsidRDefault="006F34C6" w:rsidP="006F34C6">
            <w:pPr>
              <w:jc w:val="center"/>
              <w:rPr>
                <w:b/>
                <w:bCs/>
                <w:sz w:val="18"/>
                <w:szCs w:val="18"/>
                <w:lang w:val="fr-FR" w:eastAsia="en-CA"/>
              </w:rPr>
            </w:pPr>
            <w:r w:rsidRPr="00B22130">
              <w:rPr>
                <w:b/>
                <w:bCs/>
                <w:sz w:val="18"/>
                <w:szCs w:val="18"/>
                <w:lang w:val="fr-FR"/>
              </w:rPr>
              <w:t>Secteur</w:t>
            </w:r>
          </w:p>
        </w:tc>
        <w:tc>
          <w:tcPr>
            <w:tcW w:w="1319" w:type="dxa"/>
            <w:vAlign w:val="center"/>
            <w:hideMark/>
          </w:tcPr>
          <w:p w14:paraId="1126BA1A" w14:textId="6B572FA4" w:rsidR="006F34C6" w:rsidRPr="00B22130" w:rsidRDefault="006F34C6" w:rsidP="006F34C6">
            <w:pPr>
              <w:jc w:val="center"/>
              <w:rPr>
                <w:b/>
                <w:bCs/>
                <w:sz w:val="18"/>
                <w:szCs w:val="18"/>
                <w:lang w:val="fr-FR" w:eastAsia="en-CA"/>
              </w:rPr>
            </w:pPr>
            <w:r w:rsidRPr="00B22130">
              <w:rPr>
                <w:b/>
                <w:bCs/>
                <w:sz w:val="18"/>
                <w:szCs w:val="18"/>
                <w:lang w:val="fr-FR"/>
              </w:rPr>
              <w:t>PNUD</w:t>
            </w:r>
          </w:p>
        </w:tc>
        <w:tc>
          <w:tcPr>
            <w:tcW w:w="1319" w:type="dxa"/>
            <w:vAlign w:val="center"/>
            <w:hideMark/>
          </w:tcPr>
          <w:p w14:paraId="15BE369D" w14:textId="096B49F1" w:rsidR="006F34C6" w:rsidRPr="00B22130" w:rsidRDefault="006F34C6" w:rsidP="006F34C6">
            <w:pPr>
              <w:jc w:val="center"/>
              <w:rPr>
                <w:b/>
                <w:bCs/>
                <w:sz w:val="18"/>
                <w:szCs w:val="18"/>
                <w:lang w:val="fr-FR" w:eastAsia="en-CA"/>
              </w:rPr>
            </w:pPr>
            <w:r w:rsidRPr="00B22130">
              <w:rPr>
                <w:b/>
                <w:bCs/>
                <w:sz w:val="18"/>
                <w:szCs w:val="18"/>
                <w:lang w:val="fr-FR"/>
              </w:rPr>
              <w:t>PNUE</w:t>
            </w:r>
          </w:p>
        </w:tc>
        <w:tc>
          <w:tcPr>
            <w:tcW w:w="1319" w:type="dxa"/>
            <w:vAlign w:val="center"/>
            <w:hideMark/>
          </w:tcPr>
          <w:p w14:paraId="3D41DD3B" w14:textId="4CCE7242" w:rsidR="006F34C6" w:rsidRPr="00B22130" w:rsidRDefault="006F34C6" w:rsidP="006F34C6">
            <w:pPr>
              <w:jc w:val="center"/>
              <w:rPr>
                <w:b/>
                <w:bCs/>
                <w:sz w:val="18"/>
                <w:szCs w:val="18"/>
                <w:lang w:val="fr-FR" w:eastAsia="en-CA"/>
              </w:rPr>
            </w:pPr>
            <w:r w:rsidRPr="00B22130">
              <w:rPr>
                <w:b/>
                <w:bCs/>
                <w:sz w:val="18"/>
                <w:szCs w:val="18"/>
                <w:lang w:val="fr-FR"/>
              </w:rPr>
              <w:t>ONUDI</w:t>
            </w:r>
          </w:p>
        </w:tc>
        <w:tc>
          <w:tcPr>
            <w:tcW w:w="1319" w:type="dxa"/>
            <w:vAlign w:val="center"/>
          </w:tcPr>
          <w:p w14:paraId="66101323" w14:textId="6D5D6676" w:rsidR="006F34C6" w:rsidRPr="00B22130" w:rsidRDefault="006F34C6" w:rsidP="006F34C6">
            <w:pPr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B22130">
              <w:rPr>
                <w:b/>
                <w:bCs/>
                <w:sz w:val="18"/>
                <w:szCs w:val="18"/>
                <w:lang w:val="fr-FR"/>
              </w:rPr>
              <w:t>Banque mondiale</w:t>
            </w:r>
          </w:p>
        </w:tc>
        <w:tc>
          <w:tcPr>
            <w:tcW w:w="1319" w:type="dxa"/>
            <w:vAlign w:val="center"/>
            <w:hideMark/>
          </w:tcPr>
          <w:p w14:paraId="477151D7" w14:textId="5B1B6810" w:rsidR="006F34C6" w:rsidRPr="00B22130" w:rsidRDefault="006F34C6" w:rsidP="006F34C6">
            <w:pPr>
              <w:jc w:val="center"/>
              <w:rPr>
                <w:b/>
                <w:bCs/>
                <w:sz w:val="18"/>
                <w:szCs w:val="18"/>
                <w:lang w:val="fr-FR" w:eastAsia="en-CA"/>
              </w:rPr>
            </w:pPr>
            <w:r w:rsidRPr="00B22130">
              <w:rPr>
                <w:b/>
                <w:bCs/>
                <w:sz w:val="18"/>
                <w:szCs w:val="18"/>
                <w:lang w:val="fr-FR"/>
              </w:rPr>
              <w:t>Agences bilatérales</w:t>
            </w:r>
          </w:p>
        </w:tc>
        <w:tc>
          <w:tcPr>
            <w:tcW w:w="1320" w:type="dxa"/>
            <w:vAlign w:val="center"/>
            <w:hideMark/>
          </w:tcPr>
          <w:p w14:paraId="615D8AEE" w14:textId="7720AAF6" w:rsidR="006F34C6" w:rsidRPr="00B22130" w:rsidRDefault="006F34C6" w:rsidP="006F34C6">
            <w:pPr>
              <w:jc w:val="center"/>
              <w:rPr>
                <w:b/>
                <w:bCs/>
                <w:sz w:val="18"/>
                <w:szCs w:val="18"/>
                <w:lang w:val="fr-FR" w:eastAsia="en-CA"/>
              </w:rPr>
            </w:pPr>
            <w:r w:rsidRPr="00B22130">
              <w:rPr>
                <w:b/>
                <w:bCs/>
                <w:sz w:val="18"/>
                <w:szCs w:val="18"/>
                <w:lang w:val="fr-FR"/>
              </w:rPr>
              <w:t>Total</w:t>
            </w:r>
          </w:p>
        </w:tc>
      </w:tr>
      <w:tr w:rsidR="006F34C6" w:rsidRPr="00B22130" w14:paraId="316ACCE8" w14:textId="77777777" w:rsidTr="00B22130">
        <w:trPr>
          <w:trHeight w:val="58"/>
        </w:trPr>
        <w:tc>
          <w:tcPr>
            <w:tcW w:w="1980" w:type="dxa"/>
            <w:noWrap/>
            <w:vAlign w:val="bottom"/>
            <w:hideMark/>
          </w:tcPr>
          <w:p w14:paraId="2B861164" w14:textId="2765F62F" w:rsidR="006F34C6" w:rsidRPr="00B22130" w:rsidRDefault="006F34C6" w:rsidP="006F34C6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Aérosols</w:t>
            </w:r>
          </w:p>
        </w:tc>
        <w:tc>
          <w:tcPr>
            <w:tcW w:w="1319" w:type="dxa"/>
            <w:noWrap/>
            <w:vAlign w:val="bottom"/>
            <w:hideMark/>
          </w:tcPr>
          <w:p w14:paraId="5155E6C5" w14:textId="08F4FD49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26 054 837</w:t>
            </w:r>
          </w:p>
        </w:tc>
        <w:tc>
          <w:tcPr>
            <w:tcW w:w="1319" w:type="dxa"/>
            <w:noWrap/>
            <w:vAlign w:val="bottom"/>
            <w:hideMark/>
          </w:tcPr>
          <w:p w14:paraId="6782EB4E" w14:textId="554B346F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882 689</w:t>
            </w:r>
          </w:p>
        </w:tc>
        <w:tc>
          <w:tcPr>
            <w:tcW w:w="1319" w:type="dxa"/>
            <w:noWrap/>
            <w:vAlign w:val="bottom"/>
            <w:hideMark/>
          </w:tcPr>
          <w:p w14:paraId="248A0414" w14:textId="1EDDE459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34 397 921</w:t>
            </w:r>
          </w:p>
        </w:tc>
        <w:tc>
          <w:tcPr>
            <w:tcW w:w="1319" w:type="dxa"/>
            <w:vAlign w:val="bottom"/>
          </w:tcPr>
          <w:p w14:paraId="1EA068AD" w14:textId="33309FD9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22 984 030</w:t>
            </w:r>
          </w:p>
        </w:tc>
        <w:tc>
          <w:tcPr>
            <w:tcW w:w="1319" w:type="dxa"/>
            <w:noWrap/>
            <w:vAlign w:val="bottom"/>
            <w:hideMark/>
          </w:tcPr>
          <w:p w14:paraId="559458F4" w14:textId="6C8927B9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2 051 914</w:t>
            </w:r>
          </w:p>
        </w:tc>
        <w:tc>
          <w:tcPr>
            <w:tcW w:w="1320" w:type="dxa"/>
            <w:noWrap/>
            <w:vAlign w:val="bottom"/>
            <w:hideMark/>
          </w:tcPr>
          <w:p w14:paraId="37256A46" w14:textId="1D41A2C3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86 371 391</w:t>
            </w:r>
          </w:p>
        </w:tc>
      </w:tr>
      <w:tr w:rsidR="006F34C6" w:rsidRPr="00B22130" w14:paraId="4E8B8E79" w14:textId="77777777" w:rsidTr="00B22130">
        <w:trPr>
          <w:trHeight w:val="58"/>
        </w:trPr>
        <w:tc>
          <w:tcPr>
            <w:tcW w:w="1980" w:type="dxa"/>
            <w:noWrap/>
            <w:vAlign w:val="bottom"/>
            <w:hideMark/>
          </w:tcPr>
          <w:p w14:paraId="6943B313" w14:textId="77777777" w:rsidR="006F34C6" w:rsidRPr="00B22130" w:rsidRDefault="006F34C6" w:rsidP="006F34C6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Destruction</w:t>
            </w:r>
          </w:p>
        </w:tc>
        <w:tc>
          <w:tcPr>
            <w:tcW w:w="1319" w:type="dxa"/>
            <w:noWrap/>
            <w:vAlign w:val="bottom"/>
            <w:hideMark/>
          </w:tcPr>
          <w:p w14:paraId="6539D517" w14:textId="440411B9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4 436 037</w:t>
            </w:r>
          </w:p>
        </w:tc>
        <w:tc>
          <w:tcPr>
            <w:tcW w:w="1319" w:type="dxa"/>
            <w:noWrap/>
            <w:vAlign w:val="bottom"/>
            <w:hideMark/>
          </w:tcPr>
          <w:p w14:paraId="76B0B07D" w14:textId="489435F5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4 090 040</w:t>
            </w:r>
          </w:p>
        </w:tc>
        <w:tc>
          <w:tcPr>
            <w:tcW w:w="1319" w:type="dxa"/>
            <w:noWrap/>
            <w:vAlign w:val="bottom"/>
            <w:hideMark/>
          </w:tcPr>
          <w:p w14:paraId="736FA325" w14:textId="5FAD1921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5 845 540</w:t>
            </w:r>
          </w:p>
        </w:tc>
        <w:tc>
          <w:tcPr>
            <w:tcW w:w="1319" w:type="dxa"/>
            <w:vAlign w:val="bottom"/>
          </w:tcPr>
          <w:p w14:paraId="56EB6FE9" w14:textId="6B711FB8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600 000</w:t>
            </w:r>
          </w:p>
        </w:tc>
        <w:tc>
          <w:tcPr>
            <w:tcW w:w="1319" w:type="dxa"/>
            <w:noWrap/>
            <w:vAlign w:val="bottom"/>
            <w:hideMark/>
          </w:tcPr>
          <w:p w14:paraId="58493650" w14:textId="731B2377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2 046 282</w:t>
            </w:r>
          </w:p>
        </w:tc>
        <w:tc>
          <w:tcPr>
            <w:tcW w:w="1320" w:type="dxa"/>
            <w:noWrap/>
            <w:vAlign w:val="bottom"/>
            <w:hideMark/>
          </w:tcPr>
          <w:p w14:paraId="0BB58A69" w14:textId="09CCE4A8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17 017 899</w:t>
            </w:r>
          </w:p>
        </w:tc>
      </w:tr>
      <w:tr w:rsidR="006F34C6" w:rsidRPr="00B22130" w14:paraId="78B8CDE9" w14:textId="77777777" w:rsidTr="00B22130">
        <w:trPr>
          <w:trHeight w:val="58"/>
        </w:trPr>
        <w:tc>
          <w:tcPr>
            <w:tcW w:w="1980" w:type="dxa"/>
            <w:noWrap/>
            <w:vAlign w:val="bottom"/>
            <w:hideMark/>
          </w:tcPr>
          <w:p w14:paraId="5AE597DD" w14:textId="6F72CE4E" w:rsidR="006F34C6" w:rsidRPr="00B22130" w:rsidRDefault="006F34C6" w:rsidP="006F34C6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Efficacité énergétique</w:t>
            </w:r>
          </w:p>
        </w:tc>
        <w:tc>
          <w:tcPr>
            <w:tcW w:w="1319" w:type="dxa"/>
            <w:noWrap/>
            <w:vAlign w:val="bottom"/>
            <w:hideMark/>
          </w:tcPr>
          <w:p w14:paraId="34FFE64F" w14:textId="4027AD6B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2 362 019</w:t>
            </w:r>
          </w:p>
        </w:tc>
        <w:tc>
          <w:tcPr>
            <w:tcW w:w="1319" w:type="dxa"/>
            <w:noWrap/>
            <w:vAlign w:val="bottom"/>
            <w:hideMark/>
          </w:tcPr>
          <w:p w14:paraId="58332330" w14:textId="40CE793D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3 510 000</w:t>
            </w:r>
          </w:p>
        </w:tc>
        <w:tc>
          <w:tcPr>
            <w:tcW w:w="1319" w:type="dxa"/>
            <w:noWrap/>
            <w:vAlign w:val="bottom"/>
            <w:hideMark/>
          </w:tcPr>
          <w:p w14:paraId="3CD9D502" w14:textId="09240AD3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3 922 688</w:t>
            </w:r>
          </w:p>
        </w:tc>
        <w:tc>
          <w:tcPr>
            <w:tcW w:w="1319" w:type="dxa"/>
            <w:vAlign w:val="bottom"/>
          </w:tcPr>
          <w:p w14:paraId="04053812" w14:textId="6DDAD884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1 095 689</w:t>
            </w:r>
          </w:p>
        </w:tc>
        <w:tc>
          <w:tcPr>
            <w:tcW w:w="1319" w:type="dxa"/>
            <w:noWrap/>
            <w:vAlign w:val="bottom"/>
            <w:hideMark/>
          </w:tcPr>
          <w:p w14:paraId="67F8EA49" w14:textId="08E67D59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3 315 995</w:t>
            </w:r>
          </w:p>
        </w:tc>
        <w:tc>
          <w:tcPr>
            <w:tcW w:w="1320" w:type="dxa"/>
            <w:noWrap/>
            <w:vAlign w:val="bottom"/>
            <w:hideMark/>
          </w:tcPr>
          <w:p w14:paraId="5340D1AD" w14:textId="14C05973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14 206 391</w:t>
            </w:r>
          </w:p>
        </w:tc>
      </w:tr>
      <w:tr w:rsidR="006F34C6" w:rsidRPr="00B22130" w14:paraId="4902735A" w14:textId="77777777" w:rsidTr="00B22130">
        <w:trPr>
          <w:trHeight w:val="58"/>
        </w:trPr>
        <w:tc>
          <w:tcPr>
            <w:tcW w:w="1980" w:type="dxa"/>
            <w:noWrap/>
            <w:vAlign w:val="bottom"/>
            <w:hideMark/>
          </w:tcPr>
          <w:p w14:paraId="64C04B58" w14:textId="2647C95D" w:rsidR="006F34C6" w:rsidRPr="00B22130" w:rsidRDefault="006F34C6" w:rsidP="006F34C6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Lutte contre l’incendie</w:t>
            </w:r>
          </w:p>
        </w:tc>
        <w:tc>
          <w:tcPr>
            <w:tcW w:w="1319" w:type="dxa"/>
            <w:noWrap/>
            <w:vAlign w:val="bottom"/>
            <w:hideMark/>
          </w:tcPr>
          <w:p w14:paraId="401757CB" w14:textId="0E5439EC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0</w:t>
            </w:r>
          </w:p>
        </w:tc>
        <w:tc>
          <w:tcPr>
            <w:tcW w:w="1319" w:type="dxa"/>
            <w:noWrap/>
            <w:vAlign w:val="bottom"/>
            <w:hideMark/>
          </w:tcPr>
          <w:p w14:paraId="5A8FE501" w14:textId="77777777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0</w:t>
            </w:r>
          </w:p>
        </w:tc>
        <w:tc>
          <w:tcPr>
            <w:tcW w:w="1319" w:type="dxa"/>
            <w:noWrap/>
            <w:vAlign w:val="bottom"/>
            <w:hideMark/>
          </w:tcPr>
          <w:p w14:paraId="5D514488" w14:textId="77777777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0</w:t>
            </w:r>
          </w:p>
        </w:tc>
        <w:tc>
          <w:tcPr>
            <w:tcW w:w="1319" w:type="dxa"/>
            <w:vAlign w:val="bottom"/>
          </w:tcPr>
          <w:p w14:paraId="7945A108" w14:textId="7FB137C3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0</w:t>
            </w:r>
          </w:p>
        </w:tc>
        <w:tc>
          <w:tcPr>
            <w:tcW w:w="1319" w:type="dxa"/>
            <w:noWrap/>
            <w:vAlign w:val="bottom"/>
            <w:hideMark/>
          </w:tcPr>
          <w:p w14:paraId="68AA4A7E" w14:textId="5D76ED96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0</w:t>
            </w:r>
          </w:p>
        </w:tc>
        <w:tc>
          <w:tcPr>
            <w:tcW w:w="1320" w:type="dxa"/>
            <w:noWrap/>
            <w:vAlign w:val="bottom"/>
            <w:hideMark/>
          </w:tcPr>
          <w:p w14:paraId="67F8A5ED" w14:textId="77777777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0</w:t>
            </w:r>
          </w:p>
        </w:tc>
      </w:tr>
      <w:tr w:rsidR="006F34C6" w:rsidRPr="00B22130" w14:paraId="554B6E03" w14:textId="77777777" w:rsidTr="00B22130">
        <w:trPr>
          <w:trHeight w:val="58"/>
        </w:trPr>
        <w:tc>
          <w:tcPr>
            <w:tcW w:w="1980" w:type="dxa"/>
            <w:noWrap/>
            <w:vAlign w:val="bottom"/>
            <w:hideMark/>
          </w:tcPr>
          <w:p w14:paraId="7E102001" w14:textId="7802DD35" w:rsidR="006F34C6" w:rsidRPr="00B22130" w:rsidRDefault="006F34C6" w:rsidP="006F34C6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Mousses</w:t>
            </w:r>
          </w:p>
        </w:tc>
        <w:tc>
          <w:tcPr>
            <w:tcW w:w="1319" w:type="dxa"/>
            <w:noWrap/>
            <w:vAlign w:val="bottom"/>
            <w:hideMark/>
          </w:tcPr>
          <w:p w14:paraId="4BA8BE2C" w14:textId="1798772C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174 543 644</w:t>
            </w:r>
          </w:p>
        </w:tc>
        <w:tc>
          <w:tcPr>
            <w:tcW w:w="1319" w:type="dxa"/>
            <w:noWrap/>
            <w:vAlign w:val="bottom"/>
            <w:hideMark/>
          </w:tcPr>
          <w:p w14:paraId="239488E9" w14:textId="77777777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0</w:t>
            </w:r>
          </w:p>
        </w:tc>
        <w:tc>
          <w:tcPr>
            <w:tcW w:w="1319" w:type="dxa"/>
            <w:noWrap/>
            <w:vAlign w:val="bottom"/>
            <w:hideMark/>
          </w:tcPr>
          <w:p w14:paraId="14550DD7" w14:textId="2EAA62A9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88 540 224</w:t>
            </w:r>
          </w:p>
        </w:tc>
        <w:tc>
          <w:tcPr>
            <w:tcW w:w="1319" w:type="dxa"/>
            <w:vAlign w:val="bottom"/>
          </w:tcPr>
          <w:p w14:paraId="1BC36B0F" w14:textId="4CB51EC3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136 059 064</w:t>
            </w:r>
          </w:p>
        </w:tc>
        <w:tc>
          <w:tcPr>
            <w:tcW w:w="1319" w:type="dxa"/>
            <w:noWrap/>
            <w:vAlign w:val="bottom"/>
            <w:hideMark/>
          </w:tcPr>
          <w:p w14:paraId="1C90D8F4" w14:textId="28528F3C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8 093 731</w:t>
            </w:r>
          </w:p>
        </w:tc>
        <w:tc>
          <w:tcPr>
            <w:tcW w:w="1320" w:type="dxa"/>
            <w:noWrap/>
            <w:vAlign w:val="bottom"/>
            <w:hideMark/>
          </w:tcPr>
          <w:p w14:paraId="7BDFD716" w14:textId="5CA4097F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407 236 662</w:t>
            </w:r>
          </w:p>
        </w:tc>
      </w:tr>
      <w:tr w:rsidR="006F34C6" w:rsidRPr="00B22130" w14:paraId="5F0FE451" w14:textId="77777777" w:rsidTr="00B22130">
        <w:trPr>
          <w:trHeight w:val="58"/>
        </w:trPr>
        <w:tc>
          <w:tcPr>
            <w:tcW w:w="1980" w:type="dxa"/>
            <w:noWrap/>
            <w:vAlign w:val="bottom"/>
            <w:hideMark/>
          </w:tcPr>
          <w:p w14:paraId="49C84F38" w14:textId="2FC2CCF3" w:rsidR="006F34C6" w:rsidRPr="00B22130" w:rsidRDefault="006F34C6" w:rsidP="006F34C6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Halons</w:t>
            </w:r>
          </w:p>
        </w:tc>
        <w:tc>
          <w:tcPr>
            <w:tcW w:w="1319" w:type="dxa"/>
            <w:noWrap/>
            <w:vAlign w:val="bottom"/>
            <w:hideMark/>
          </w:tcPr>
          <w:p w14:paraId="2493E0ED" w14:textId="3F89E44B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4 996 973</w:t>
            </w:r>
          </w:p>
        </w:tc>
        <w:tc>
          <w:tcPr>
            <w:tcW w:w="1319" w:type="dxa"/>
            <w:noWrap/>
            <w:vAlign w:val="bottom"/>
            <w:hideMark/>
          </w:tcPr>
          <w:p w14:paraId="5828A5CF" w14:textId="78484A34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767 640</w:t>
            </w:r>
          </w:p>
        </w:tc>
        <w:tc>
          <w:tcPr>
            <w:tcW w:w="1319" w:type="dxa"/>
            <w:noWrap/>
            <w:vAlign w:val="bottom"/>
            <w:hideMark/>
          </w:tcPr>
          <w:p w14:paraId="2A6DDB81" w14:textId="74718CA2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1 780 369</w:t>
            </w:r>
          </w:p>
        </w:tc>
        <w:tc>
          <w:tcPr>
            <w:tcW w:w="1319" w:type="dxa"/>
            <w:vAlign w:val="bottom"/>
          </w:tcPr>
          <w:p w14:paraId="01EAC488" w14:textId="5B6A0078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70 221 038</w:t>
            </w:r>
          </w:p>
        </w:tc>
        <w:tc>
          <w:tcPr>
            <w:tcW w:w="1319" w:type="dxa"/>
            <w:noWrap/>
            <w:vAlign w:val="bottom"/>
            <w:hideMark/>
          </w:tcPr>
          <w:p w14:paraId="0A2F9000" w14:textId="47E157BB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6 147 361</w:t>
            </w:r>
          </w:p>
        </w:tc>
        <w:tc>
          <w:tcPr>
            <w:tcW w:w="1320" w:type="dxa"/>
            <w:noWrap/>
            <w:vAlign w:val="bottom"/>
            <w:hideMark/>
          </w:tcPr>
          <w:p w14:paraId="5DB40AD1" w14:textId="1C2C0F1E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83 913 381</w:t>
            </w:r>
          </w:p>
        </w:tc>
      </w:tr>
      <w:tr w:rsidR="006F34C6" w:rsidRPr="00B22130" w14:paraId="07C343A7" w14:textId="77777777" w:rsidTr="00B22130">
        <w:trPr>
          <w:trHeight w:val="58"/>
        </w:trPr>
        <w:tc>
          <w:tcPr>
            <w:tcW w:w="1980" w:type="dxa"/>
            <w:noWrap/>
            <w:vAlign w:val="bottom"/>
            <w:hideMark/>
          </w:tcPr>
          <w:p w14:paraId="7FB6E2F2" w14:textId="5A494803" w:rsidR="006F34C6" w:rsidRPr="00B22130" w:rsidRDefault="006F34C6" w:rsidP="006F34C6">
            <w:pPr>
              <w:ind w:right="-113"/>
              <w:jc w:val="lef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Plan de réduction des HFC</w:t>
            </w:r>
          </w:p>
        </w:tc>
        <w:tc>
          <w:tcPr>
            <w:tcW w:w="1319" w:type="dxa"/>
            <w:noWrap/>
            <w:vAlign w:val="bottom"/>
            <w:hideMark/>
          </w:tcPr>
          <w:p w14:paraId="262D50DB" w14:textId="2EF5C4A3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16 001 127</w:t>
            </w:r>
          </w:p>
        </w:tc>
        <w:tc>
          <w:tcPr>
            <w:tcW w:w="1319" w:type="dxa"/>
            <w:noWrap/>
            <w:vAlign w:val="bottom"/>
            <w:hideMark/>
          </w:tcPr>
          <w:p w14:paraId="3383AD9D" w14:textId="755F4D88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10 226 124</w:t>
            </w:r>
          </w:p>
        </w:tc>
        <w:tc>
          <w:tcPr>
            <w:tcW w:w="1319" w:type="dxa"/>
            <w:noWrap/>
            <w:vAlign w:val="bottom"/>
            <w:hideMark/>
          </w:tcPr>
          <w:p w14:paraId="5DA82185" w14:textId="30AF8E98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25 910 369</w:t>
            </w:r>
          </w:p>
        </w:tc>
        <w:tc>
          <w:tcPr>
            <w:tcW w:w="1319" w:type="dxa"/>
            <w:vAlign w:val="bottom"/>
          </w:tcPr>
          <w:p w14:paraId="37765260" w14:textId="0CA0EF70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5 665 704</w:t>
            </w:r>
          </w:p>
        </w:tc>
        <w:tc>
          <w:tcPr>
            <w:tcW w:w="1319" w:type="dxa"/>
            <w:noWrap/>
            <w:vAlign w:val="bottom"/>
            <w:hideMark/>
          </w:tcPr>
          <w:p w14:paraId="205FEF49" w14:textId="0D93D595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1 812 669</w:t>
            </w:r>
          </w:p>
        </w:tc>
        <w:tc>
          <w:tcPr>
            <w:tcW w:w="1320" w:type="dxa"/>
            <w:noWrap/>
            <w:vAlign w:val="bottom"/>
            <w:hideMark/>
          </w:tcPr>
          <w:p w14:paraId="1B6B8B14" w14:textId="3812F4D5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59 615 993</w:t>
            </w:r>
          </w:p>
        </w:tc>
      </w:tr>
      <w:tr w:rsidR="006F34C6" w:rsidRPr="00B22130" w14:paraId="14268702" w14:textId="77777777" w:rsidTr="00B22130">
        <w:trPr>
          <w:trHeight w:val="58"/>
        </w:trPr>
        <w:tc>
          <w:tcPr>
            <w:tcW w:w="1980" w:type="dxa"/>
            <w:noWrap/>
            <w:vAlign w:val="bottom"/>
            <w:hideMark/>
          </w:tcPr>
          <w:p w14:paraId="690718C9" w14:textId="7BD19611" w:rsidR="006F34C6" w:rsidRPr="00B22130" w:rsidRDefault="006F34C6" w:rsidP="006F34C6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Fumigènes</w:t>
            </w:r>
          </w:p>
        </w:tc>
        <w:tc>
          <w:tcPr>
            <w:tcW w:w="1319" w:type="dxa"/>
            <w:noWrap/>
            <w:vAlign w:val="bottom"/>
            <w:hideMark/>
          </w:tcPr>
          <w:p w14:paraId="504EBCEC" w14:textId="53C94AAB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20 081 241</w:t>
            </w:r>
          </w:p>
        </w:tc>
        <w:tc>
          <w:tcPr>
            <w:tcW w:w="1319" w:type="dxa"/>
            <w:noWrap/>
            <w:vAlign w:val="bottom"/>
            <w:hideMark/>
          </w:tcPr>
          <w:p w14:paraId="77B284C5" w14:textId="32105448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2 614 366</w:t>
            </w:r>
          </w:p>
        </w:tc>
        <w:tc>
          <w:tcPr>
            <w:tcW w:w="1319" w:type="dxa"/>
            <w:noWrap/>
            <w:vAlign w:val="bottom"/>
            <w:hideMark/>
          </w:tcPr>
          <w:p w14:paraId="169C6E02" w14:textId="5A75DBFC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78 028 741</w:t>
            </w:r>
          </w:p>
        </w:tc>
        <w:tc>
          <w:tcPr>
            <w:tcW w:w="1319" w:type="dxa"/>
            <w:vAlign w:val="bottom"/>
          </w:tcPr>
          <w:p w14:paraId="6F099D4D" w14:textId="150E481F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5 837 887</w:t>
            </w:r>
          </w:p>
        </w:tc>
        <w:tc>
          <w:tcPr>
            <w:tcW w:w="1319" w:type="dxa"/>
            <w:noWrap/>
            <w:vAlign w:val="bottom"/>
            <w:hideMark/>
          </w:tcPr>
          <w:p w14:paraId="2E686875" w14:textId="3A37D2C2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18 226 925</w:t>
            </w:r>
          </w:p>
        </w:tc>
        <w:tc>
          <w:tcPr>
            <w:tcW w:w="1320" w:type="dxa"/>
            <w:noWrap/>
            <w:vAlign w:val="bottom"/>
            <w:hideMark/>
          </w:tcPr>
          <w:p w14:paraId="767C2864" w14:textId="5A52B7D4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124 789 159</w:t>
            </w:r>
          </w:p>
        </w:tc>
      </w:tr>
      <w:tr w:rsidR="006F34C6" w:rsidRPr="00B22130" w14:paraId="4CCAF595" w14:textId="77777777" w:rsidTr="00B22130">
        <w:trPr>
          <w:trHeight w:val="58"/>
        </w:trPr>
        <w:tc>
          <w:tcPr>
            <w:tcW w:w="1980" w:type="dxa"/>
            <w:noWrap/>
            <w:vAlign w:val="bottom"/>
            <w:hideMark/>
          </w:tcPr>
          <w:p w14:paraId="251602D0" w14:textId="6C6C83B4" w:rsidR="006F34C6" w:rsidRPr="00B22130" w:rsidRDefault="006F34C6" w:rsidP="006F34C6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Secteurs multiples</w:t>
            </w:r>
          </w:p>
        </w:tc>
        <w:tc>
          <w:tcPr>
            <w:tcW w:w="1319" w:type="dxa"/>
            <w:noWrap/>
            <w:vAlign w:val="bottom"/>
            <w:hideMark/>
          </w:tcPr>
          <w:p w14:paraId="5876AA0C" w14:textId="583CA1E0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0</w:t>
            </w:r>
          </w:p>
        </w:tc>
        <w:tc>
          <w:tcPr>
            <w:tcW w:w="1319" w:type="dxa"/>
            <w:noWrap/>
            <w:vAlign w:val="bottom"/>
            <w:hideMark/>
          </w:tcPr>
          <w:p w14:paraId="5B6668F2" w14:textId="77777777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0</w:t>
            </w:r>
          </w:p>
        </w:tc>
        <w:tc>
          <w:tcPr>
            <w:tcW w:w="1319" w:type="dxa"/>
            <w:noWrap/>
            <w:vAlign w:val="bottom"/>
            <w:hideMark/>
          </w:tcPr>
          <w:p w14:paraId="02D4FCE9" w14:textId="205F2729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139 440</w:t>
            </w:r>
          </w:p>
        </w:tc>
        <w:tc>
          <w:tcPr>
            <w:tcW w:w="1319" w:type="dxa"/>
            <w:vAlign w:val="bottom"/>
          </w:tcPr>
          <w:p w14:paraId="33DE4F5D" w14:textId="5FF19C16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2 341 168</w:t>
            </w:r>
          </w:p>
        </w:tc>
        <w:tc>
          <w:tcPr>
            <w:tcW w:w="1319" w:type="dxa"/>
            <w:noWrap/>
            <w:vAlign w:val="bottom"/>
            <w:hideMark/>
          </w:tcPr>
          <w:p w14:paraId="07993EA1" w14:textId="4709096A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0</w:t>
            </w:r>
          </w:p>
        </w:tc>
        <w:tc>
          <w:tcPr>
            <w:tcW w:w="1320" w:type="dxa"/>
            <w:noWrap/>
            <w:vAlign w:val="bottom"/>
            <w:hideMark/>
          </w:tcPr>
          <w:p w14:paraId="1D046608" w14:textId="60DA6B5D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2 480 608</w:t>
            </w:r>
          </w:p>
        </w:tc>
      </w:tr>
      <w:tr w:rsidR="006F34C6" w:rsidRPr="00B22130" w14:paraId="51C182D2" w14:textId="77777777" w:rsidTr="00B22130">
        <w:trPr>
          <w:trHeight w:val="78"/>
        </w:trPr>
        <w:tc>
          <w:tcPr>
            <w:tcW w:w="1980" w:type="dxa"/>
            <w:noWrap/>
            <w:vAlign w:val="bottom"/>
            <w:hideMark/>
          </w:tcPr>
          <w:p w14:paraId="213C2335" w14:textId="6F136584" w:rsidR="006F34C6" w:rsidRPr="00B22130" w:rsidRDefault="006F34C6" w:rsidP="006F34C6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Autres</w:t>
            </w:r>
          </w:p>
        </w:tc>
        <w:tc>
          <w:tcPr>
            <w:tcW w:w="1319" w:type="dxa"/>
            <w:noWrap/>
            <w:vAlign w:val="bottom"/>
            <w:hideMark/>
          </w:tcPr>
          <w:p w14:paraId="1B1F6613" w14:textId="1BDB1C45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0</w:t>
            </w:r>
          </w:p>
        </w:tc>
        <w:tc>
          <w:tcPr>
            <w:tcW w:w="1319" w:type="dxa"/>
            <w:noWrap/>
            <w:vAlign w:val="bottom"/>
            <w:hideMark/>
          </w:tcPr>
          <w:p w14:paraId="1E9B94C3" w14:textId="77777777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0</w:t>
            </w:r>
          </w:p>
        </w:tc>
        <w:tc>
          <w:tcPr>
            <w:tcW w:w="1319" w:type="dxa"/>
            <w:noWrap/>
            <w:vAlign w:val="bottom"/>
            <w:hideMark/>
          </w:tcPr>
          <w:p w14:paraId="51A6B69C" w14:textId="4ACA6E6E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11 317 246</w:t>
            </w:r>
          </w:p>
        </w:tc>
        <w:tc>
          <w:tcPr>
            <w:tcW w:w="1319" w:type="dxa"/>
            <w:vAlign w:val="bottom"/>
          </w:tcPr>
          <w:p w14:paraId="443CC4B6" w14:textId="52FDD521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5 059 360</w:t>
            </w:r>
          </w:p>
        </w:tc>
        <w:tc>
          <w:tcPr>
            <w:tcW w:w="1319" w:type="dxa"/>
            <w:noWrap/>
            <w:vAlign w:val="bottom"/>
            <w:hideMark/>
          </w:tcPr>
          <w:p w14:paraId="526A8849" w14:textId="777B7AE3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0</w:t>
            </w:r>
          </w:p>
        </w:tc>
        <w:tc>
          <w:tcPr>
            <w:tcW w:w="1320" w:type="dxa"/>
            <w:noWrap/>
            <w:vAlign w:val="bottom"/>
            <w:hideMark/>
          </w:tcPr>
          <w:p w14:paraId="5BFB4637" w14:textId="299804AE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16 376 606</w:t>
            </w:r>
          </w:p>
        </w:tc>
      </w:tr>
      <w:tr w:rsidR="006F34C6" w:rsidRPr="00B22130" w14:paraId="47273595" w14:textId="77777777" w:rsidTr="00B22130">
        <w:trPr>
          <w:trHeight w:val="58"/>
        </w:trPr>
        <w:tc>
          <w:tcPr>
            <w:tcW w:w="1980" w:type="dxa"/>
            <w:noWrap/>
            <w:vAlign w:val="bottom"/>
            <w:hideMark/>
          </w:tcPr>
          <w:p w14:paraId="07C4A023" w14:textId="6FCE7773" w:rsidR="006F34C6" w:rsidRPr="00B22130" w:rsidRDefault="006F34C6" w:rsidP="006F34C6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 xml:space="preserve">Plan d’élimination </w:t>
            </w:r>
          </w:p>
        </w:tc>
        <w:tc>
          <w:tcPr>
            <w:tcW w:w="1319" w:type="dxa"/>
            <w:noWrap/>
            <w:vAlign w:val="bottom"/>
            <w:hideMark/>
          </w:tcPr>
          <w:p w14:paraId="1D401D22" w14:textId="61C7797A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427 990 351</w:t>
            </w:r>
          </w:p>
        </w:tc>
        <w:tc>
          <w:tcPr>
            <w:tcW w:w="1319" w:type="dxa"/>
            <w:noWrap/>
            <w:vAlign w:val="bottom"/>
            <w:hideMark/>
          </w:tcPr>
          <w:p w14:paraId="3FAA6097" w14:textId="3D4ABDDB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93 199 042</w:t>
            </w:r>
          </w:p>
        </w:tc>
        <w:tc>
          <w:tcPr>
            <w:tcW w:w="1319" w:type="dxa"/>
            <w:noWrap/>
            <w:vAlign w:val="bottom"/>
            <w:hideMark/>
          </w:tcPr>
          <w:p w14:paraId="06486663" w14:textId="36F6C086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428 605 072</w:t>
            </w:r>
          </w:p>
        </w:tc>
        <w:tc>
          <w:tcPr>
            <w:tcW w:w="1319" w:type="dxa"/>
            <w:vAlign w:val="bottom"/>
          </w:tcPr>
          <w:p w14:paraId="64986AFF" w14:textId="6EE6245C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223 065 129</w:t>
            </w:r>
          </w:p>
        </w:tc>
        <w:tc>
          <w:tcPr>
            <w:tcW w:w="1319" w:type="dxa"/>
            <w:noWrap/>
            <w:vAlign w:val="bottom"/>
            <w:hideMark/>
          </w:tcPr>
          <w:p w14:paraId="074FB394" w14:textId="1E241A98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83 336 518</w:t>
            </w:r>
          </w:p>
        </w:tc>
        <w:tc>
          <w:tcPr>
            <w:tcW w:w="1320" w:type="dxa"/>
            <w:noWrap/>
            <w:vAlign w:val="bottom"/>
            <w:hideMark/>
          </w:tcPr>
          <w:p w14:paraId="17A8F0B6" w14:textId="7722BE6D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1 256 196 111</w:t>
            </w:r>
          </w:p>
        </w:tc>
      </w:tr>
      <w:tr w:rsidR="006F34C6" w:rsidRPr="00B22130" w14:paraId="50ABCCAC" w14:textId="77777777" w:rsidTr="00B22130">
        <w:trPr>
          <w:trHeight w:val="58"/>
        </w:trPr>
        <w:tc>
          <w:tcPr>
            <w:tcW w:w="1980" w:type="dxa"/>
            <w:noWrap/>
            <w:vAlign w:val="bottom"/>
            <w:hideMark/>
          </w:tcPr>
          <w:p w14:paraId="463F6933" w14:textId="2507D93D" w:rsidR="006F34C6" w:rsidRPr="00B22130" w:rsidRDefault="006F34C6" w:rsidP="006F34C6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Agents de transformation</w:t>
            </w:r>
          </w:p>
        </w:tc>
        <w:tc>
          <w:tcPr>
            <w:tcW w:w="1319" w:type="dxa"/>
            <w:noWrap/>
            <w:vAlign w:val="bottom"/>
            <w:hideMark/>
          </w:tcPr>
          <w:p w14:paraId="09B39BBA" w14:textId="7DB93F82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1 286 923</w:t>
            </w:r>
          </w:p>
        </w:tc>
        <w:tc>
          <w:tcPr>
            <w:tcW w:w="1319" w:type="dxa"/>
            <w:noWrap/>
            <w:vAlign w:val="bottom"/>
            <w:hideMark/>
          </w:tcPr>
          <w:p w14:paraId="4A69EC03" w14:textId="77777777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0</w:t>
            </w:r>
          </w:p>
        </w:tc>
        <w:tc>
          <w:tcPr>
            <w:tcW w:w="1319" w:type="dxa"/>
            <w:noWrap/>
            <w:vAlign w:val="bottom"/>
            <w:hideMark/>
          </w:tcPr>
          <w:p w14:paraId="5C9006D4" w14:textId="2F69D144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6 337 359</w:t>
            </w:r>
          </w:p>
        </w:tc>
        <w:tc>
          <w:tcPr>
            <w:tcW w:w="1319" w:type="dxa"/>
            <w:vAlign w:val="bottom"/>
          </w:tcPr>
          <w:p w14:paraId="749C1A44" w14:textId="0E0DC14E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114 342 497</w:t>
            </w:r>
          </w:p>
        </w:tc>
        <w:tc>
          <w:tcPr>
            <w:tcW w:w="1319" w:type="dxa"/>
            <w:noWrap/>
            <w:vAlign w:val="bottom"/>
            <w:hideMark/>
          </w:tcPr>
          <w:p w14:paraId="1961B0CE" w14:textId="09F5FC22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0</w:t>
            </w:r>
          </w:p>
        </w:tc>
        <w:tc>
          <w:tcPr>
            <w:tcW w:w="1320" w:type="dxa"/>
            <w:noWrap/>
            <w:vAlign w:val="bottom"/>
            <w:hideMark/>
          </w:tcPr>
          <w:p w14:paraId="53C89292" w14:textId="5B1CA486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121 966 779</w:t>
            </w:r>
          </w:p>
        </w:tc>
      </w:tr>
      <w:tr w:rsidR="006F34C6" w:rsidRPr="00B22130" w14:paraId="0BB29CB0" w14:textId="77777777" w:rsidTr="00B22130">
        <w:trPr>
          <w:trHeight w:val="61"/>
        </w:trPr>
        <w:tc>
          <w:tcPr>
            <w:tcW w:w="1980" w:type="dxa"/>
            <w:noWrap/>
            <w:vAlign w:val="bottom"/>
            <w:hideMark/>
          </w:tcPr>
          <w:p w14:paraId="69D7AFF5" w14:textId="77777777" w:rsidR="006F34C6" w:rsidRPr="00B22130" w:rsidRDefault="006F34C6" w:rsidP="006F34C6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Production</w:t>
            </w:r>
          </w:p>
        </w:tc>
        <w:tc>
          <w:tcPr>
            <w:tcW w:w="1319" w:type="dxa"/>
            <w:noWrap/>
            <w:vAlign w:val="bottom"/>
            <w:hideMark/>
          </w:tcPr>
          <w:p w14:paraId="1286432B" w14:textId="5ACD2995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1 060 066</w:t>
            </w:r>
          </w:p>
        </w:tc>
        <w:tc>
          <w:tcPr>
            <w:tcW w:w="1319" w:type="dxa"/>
            <w:noWrap/>
            <w:vAlign w:val="bottom"/>
            <w:hideMark/>
          </w:tcPr>
          <w:p w14:paraId="43CB7115" w14:textId="77777777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0</w:t>
            </w:r>
          </w:p>
        </w:tc>
        <w:tc>
          <w:tcPr>
            <w:tcW w:w="1319" w:type="dxa"/>
            <w:noWrap/>
            <w:vAlign w:val="bottom"/>
            <w:hideMark/>
          </w:tcPr>
          <w:p w14:paraId="6EBE0FC3" w14:textId="4E0F424F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50 638 105</w:t>
            </w:r>
          </w:p>
        </w:tc>
        <w:tc>
          <w:tcPr>
            <w:tcW w:w="1319" w:type="dxa"/>
            <w:vAlign w:val="bottom"/>
          </w:tcPr>
          <w:p w14:paraId="7AF6C63B" w14:textId="40BD85C2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422 973 496</w:t>
            </w:r>
          </w:p>
        </w:tc>
        <w:tc>
          <w:tcPr>
            <w:tcW w:w="1319" w:type="dxa"/>
            <w:noWrap/>
            <w:vAlign w:val="bottom"/>
            <w:hideMark/>
          </w:tcPr>
          <w:p w14:paraId="31E3226F" w14:textId="2155A07A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10 000 000</w:t>
            </w:r>
          </w:p>
        </w:tc>
        <w:tc>
          <w:tcPr>
            <w:tcW w:w="1320" w:type="dxa"/>
            <w:noWrap/>
            <w:vAlign w:val="bottom"/>
            <w:hideMark/>
          </w:tcPr>
          <w:p w14:paraId="71ACC29B" w14:textId="001A4D88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484 671 667</w:t>
            </w:r>
          </w:p>
        </w:tc>
      </w:tr>
      <w:tr w:rsidR="006F34C6" w:rsidRPr="00B22130" w14:paraId="2CD3F631" w14:textId="77777777" w:rsidTr="00B22130">
        <w:trPr>
          <w:trHeight w:val="58"/>
        </w:trPr>
        <w:tc>
          <w:tcPr>
            <w:tcW w:w="1980" w:type="dxa"/>
            <w:noWrap/>
            <w:vAlign w:val="bottom"/>
            <w:hideMark/>
          </w:tcPr>
          <w:p w14:paraId="5E31C076" w14:textId="2D1FF16D" w:rsidR="006F34C6" w:rsidRPr="00B22130" w:rsidRDefault="006F34C6" w:rsidP="006F34C6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Réfrigération</w:t>
            </w:r>
          </w:p>
        </w:tc>
        <w:tc>
          <w:tcPr>
            <w:tcW w:w="1319" w:type="dxa"/>
            <w:noWrap/>
            <w:vAlign w:val="bottom"/>
            <w:hideMark/>
          </w:tcPr>
          <w:p w14:paraId="35B1555F" w14:textId="52351C1F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142 922 668</w:t>
            </w:r>
          </w:p>
        </w:tc>
        <w:tc>
          <w:tcPr>
            <w:tcW w:w="1319" w:type="dxa"/>
            <w:noWrap/>
            <w:vAlign w:val="bottom"/>
            <w:hideMark/>
          </w:tcPr>
          <w:p w14:paraId="6F24E391" w14:textId="1CBF578E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13 856 016</w:t>
            </w:r>
          </w:p>
        </w:tc>
        <w:tc>
          <w:tcPr>
            <w:tcW w:w="1319" w:type="dxa"/>
            <w:noWrap/>
            <w:vAlign w:val="bottom"/>
            <w:hideMark/>
          </w:tcPr>
          <w:p w14:paraId="753B2B82" w14:textId="38B89D90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185 836 795</w:t>
            </w:r>
          </w:p>
        </w:tc>
        <w:tc>
          <w:tcPr>
            <w:tcW w:w="1319" w:type="dxa"/>
            <w:vAlign w:val="bottom"/>
          </w:tcPr>
          <w:p w14:paraId="77F5F3D1" w14:textId="41C134B3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180 473 484</w:t>
            </w:r>
          </w:p>
        </w:tc>
        <w:tc>
          <w:tcPr>
            <w:tcW w:w="1319" w:type="dxa"/>
            <w:noWrap/>
            <w:vAlign w:val="bottom"/>
            <w:hideMark/>
          </w:tcPr>
          <w:p w14:paraId="13A56AA6" w14:textId="4D4985AA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40 910 116</w:t>
            </w:r>
          </w:p>
        </w:tc>
        <w:tc>
          <w:tcPr>
            <w:tcW w:w="1320" w:type="dxa"/>
            <w:noWrap/>
            <w:vAlign w:val="bottom"/>
            <w:hideMark/>
          </w:tcPr>
          <w:p w14:paraId="4BF90F7C" w14:textId="6E5AA9A9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563 999 079</w:t>
            </w:r>
          </w:p>
        </w:tc>
      </w:tr>
      <w:tr w:rsidR="006F34C6" w:rsidRPr="00B22130" w14:paraId="236C094A" w14:textId="77777777" w:rsidTr="00B22130">
        <w:trPr>
          <w:trHeight w:val="58"/>
        </w:trPr>
        <w:tc>
          <w:tcPr>
            <w:tcW w:w="1980" w:type="dxa"/>
            <w:noWrap/>
            <w:vAlign w:val="bottom"/>
            <w:hideMark/>
          </w:tcPr>
          <w:p w14:paraId="5A989017" w14:textId="339B0DDA" w:rsidR="006F34C6" w:rsidRPr="00B22130" w:rsidRDefault="006F34C6" w:rsidP="006F34C6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Divers</w:t>
            </w:r>
          </w:p>
        </w:tc>
        <w:tc>
          <w:tcPr>
            <w:tcW w:w="1319" w:type="dxa"/>
            <w:noWrap/>
            <w:vAlign w:val="bottom"/>
            <w:hideMark/>
          </w:tcPr>
          <w:p w14:paraId="29DC977A" w14:textId="6FA1C1E8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81 663 722</w:t>
            </w:r>
          </w:p>
        </w:tc>
        <w:tc>
          <w:tcPr>
            <w:tcW w:w="1319" w:type="dxa"/>
            <w:noWrap/>
            <w:vAlign w:val="bottom"/>
            <w:hideMark/>
          </w:tcPr>
          <w:p w14:paraId="0EABE3FD" w14:textId="5D84B6A4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331 492 381</w:t>
            </w:r>
          </w:p>
        </w:tc>
        <w:tc>
          <w:tcPr>
            <w:tcW w:w="1319" w:type="dxa"/>
            <w:noWrap/>
            <w:vAlign w:val="bottom"/>
            <w:hideMark/>
          </w:tcPr>
          <w:p w14:paraId="73560B04" w14:textId="3E267351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30 598 719</w:t>
            </w:r>
          </w:p>
        </w:tc>
        <w:tc>
          <w:tcPr>
            <w:tcW w:w="1319" w:type="dxa"/>
            <w:vAlign w:val="bottom"/>
          </w:tcPr>
          <w:p w14:paraId="526BD650" w14:textId="2C0F8CF9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30 181 553</w:t>
            </w:r>
          </w:p>
        </w:tc>
        <w:tc>
          <w:tcPr>
            <w:tcW w:w="1319" w:type="dxa"/>
            <w:noWrap/>
            <w:vAlign w:val="bottom"/>
            <w:hideMark/>
          </w:tcPr>
          <w:p w14:paraId="3DF2F159" w14:textId="51065547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5 239 718</w:t>
            </w:r>
          </w:p>
        </w:tc>
        <w:tc>
          <w:tcPr>
            <w:tcW w:w="1320" w:type="dxa"/>
            <w:noWrap/>
            <w:vAlign w:val="bottom"/>
            <w:hideMark/>
          </w:tcPr>
          <w:p w14:paraId="2C21B00F" w14:textId="6672DD93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479 176 093</w:t>
            </w:r>
          </w:p>
        </w:tc>
      </w:tr>
      <w:tr w:rsidR="006F34C6" w:rsidRPr="00B22130" w14:paraId="006F5253" w14:textId="77777777" w:rsidTr="00B22130">
        <w:trPr>
          <w:trHeight w:val="58"/>
        </w:trPr>
        <w:tc>
          <w:tcPr>
            <w:tcW w:w="1980" w:type="dxa"/>
            <w:noWrap/>
            <w:vAlign w:val="bottom"/>
            <w:hideMark/>
          </w:tcPr>
          <w:p w14:paraId="02AD2D8F" w14:textId="2FCCED54" w:rsidR="006F34C6" w:rsidRPr="00B22130" w:rsidRDefault="006F34C6" w:rsidP="006F34C6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Solvants</w:t>
            </w:r>
          </w:p>
        </w:tc>
        <w:tc>
          <w:tcPr>
            <w:tcW w:w="1319" w:type="dxa"/>
            <w:noWrap/>
            <w:vAlign w:val="bottom"/>
            <w:hideMark/>
          </w:tcPr>
          <w:p w14:paraId="48B979FA" w14:textId="47AA4605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63 699 997</w:t>
            </w:r>
          </w:p>
        </w:tc>
        <w:tc>
          <w:tcPr>
            <w:tcW w:w="1319" w:type="dxa"/>
            <w:noWrap/>
            <w:vAlign w:val="bottom"/>
            <w:hideMark/>
          </w:tcPr>
          <w:p w14:paraId="0E893A0D" w14:textId="1ABBA3CC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198 860</w:t>
            </w:r>
          </w:p>
        </w:tc>
        <w:tc>
          <w:tcPr>
            <w:tcW w:w="1319" w:type="dxa"/>
            <w:noWrap/>
            <w:vAlign w:val="bottom"/>
            <w:hideMark/>
          </w:tcPr>
          <w:p w14:paraId="4184C11D" w14:textId="35EE40B0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23 247 443</w:t>
            </w:r>
          </w:p>
        </w:tc>
        <w:tc>
          <w:tcPr>
            <w:tcW w:w="1319" w:type="dxa"/>
            <w:vAlign w:val="bottom"/>
          </w:tcPr>
          <w:p w14:paraId="61A8CF30" w14:textId="6B9FED0B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10 237 394</w:t>
            </w:r>
          </w:p>
        </w:tc>
        <w:tc>
          <w:tcPr>
            <w:tcW w:w="1319" w:type="dxa"/>
            <w:noWrap/>
            <w:vAlign w:val="bottom"/>
            <w:hideMark/>
          </w:tcPr>
          <w:p w14:paraId="72CF0CE7" w14:textId="22975AD9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2 512 738</w:t>
            </w:r>
          </w:p>
        </w:tc>
        <w:tc>
          <w:tcPr>
            <w:tcW w:w="1320" w:type="dxa"/>
            <w:noWrap/>
            <w:vAlign w:val="bottom"/>
            <w:hideMark/>
          </w:tcPr>
          <w:p w14:paraId="0C2EF4BB" w14:textId="33776DCF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99 896 432</w:t>
            </w:r>
          </w:p>
        </w:tc>
      </w:tr>
      <w:tr w:rsidR="006F34C6" w:rsidRPr="00B22130" w14:paraId="0ACF3E12" w14:textId="77777777" w:rsidTr="00B22130">
        <w:trPr>
          <w:trHeight w:val="58"/>
        </w:trPr>
        <w:tc>
          <w:tcPr>
            <w:tcW w:w="1980" w:type="dxa"/>
            <w:noWrap/>
            <w:vAlign w:val="bottom"/>
            <w:hideMark/>
          </w:tcPr>
          <w:p w14:paraId="49B5E9F5" w14:textId="02289CA7" w:rsidR="006F34C6" w:rsidRPr="00B22130" w:rsidRDefault="006F34C6" w:rsidP="006F34C6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Stérilisants</w:t>
            </w:r>
          </w:p>
        </w:tc>
        <w:tc>
          <w:tcPr>
            <w:tcW w:w="1319" w:type="dxa"/>
            <w:noWrap/>
            <w:vAlign w:val="bottom"/>
            <w:hideMark/>
          </w:tcPr>
          <w:p w14:paraId="62DD317F" w14:textId="3B5C098D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417 628</w:t>
            </w:r>
          </w:p>
        </w:tc>
        <w:tc>
          <w:tcPr>
            <w:tcW w:w="1319" w:type="dxa"/>
            <w:noWrap/>
            <w:vAlign w:val="bottom"/>
            <w:hideMark/>
          </w:tcPr>
          <w:p w14:paraId="5AC0C41B" w14:textId="77777777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0</w:t>
            </w:r>
          </w:p>
        </w:tc>
        <w:tc>
          <w:tcPr>
            <w:tcW w:w="1319" w:type="dxa"/>
            <w:noWrap/>
            <w:vAlign w:val="bottom"/>
            <w:hideMark/>
          </w:tcPr>
          <w:p w14:paraId="30301A06" w14:textId="77777777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0</w:t>
            </w:r>
          </w:p>
        </w:tc>
        <w:tc>
          <w:tcPr>
            <w:tcW w:w="1319" w:type="dxa"/>
            <w:vAlign w:val="bottom"/>
          </w:tcPr>
          <w:p w14:paraId="21C4890E" w14:textId="7155AEDD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661 227</w:t>
            </w:r>
          </w:p>
        </w:tc>
        <w:tc>
          <w:tcPr>
            <w:tcW w:w="1319" w:type="dxa"/>
            <w:noWrap/>
            <w:vAlign w:val="bottom"/>
            <w:hideMark/>
          </w:tcPr>
          <w:p w14:paraId="36C24FAA" w14:textId="148B7BE7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0</w:t>
            </w:r>
          </w:p>
        </w:tc>
        <w:tc>
          <w:tcPr>
            <w:tcW w:w="1320" w:type="dxa"/>
            <w:noWrap/>
            <w:vAlign w:val="bottom"/>
            <w:hideMark/>
          </w:tcPr>
          <w:p w14:paraId="5776FCDB" w14:textId="7D6B8610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1 078 855</w:t>
            </w:r>
          </w:p>
        </w:tc>
      </w:tr>
      <w:tr w:rsidR="006F34C6" w:rsidRPr="00B22130" w14:paraId="2C7D66F3" w14:textId="77777777" w:rsidTr="00B22130">
        <w:trPr>
          <w:trHeight w:val="58"/>
        </w:trPr>
        <w:tc>
          <w:tcPr>
            <w:tcW w:w="1980" w:type="dxa"/>
            <w:noWrap/>
            <w:vAlign w:val="center"/>
            <w:hideMark/>
          </w:tcPr>
          <w:p w14:paraId="4B8CEA37" w14:textId="44F0775B" w:rsidR="006F34C6" w:rsidRPr="00B22130" w:rsidRDefault="006F34C6" w:rsidP="006F34C6">
            <w:pPr>
              <w:jc w:val="lef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B22130">
              <w:rPr>
                <w:b/>
                <w:bCs/>
                <w:sz w:val="18"/>
                <w:szCs w:val="18"/>
                <w:lang w:val="fr-FR" w:eastAsia="zh-CN"/>
              </w:rPr>
              <w:t>Total partiel</w:t>
            </w:r>
          </w:p>
        </w:tc>
        <w:tc>
          <w:tcPr>
            <w:tcW w:w="1319" w:type="dxa"/>
            <w:noWrap/>
            <w:vAlign w:val="bottom"/>
            <w:hideMark/>
          </w:tcPr>
          <w:p w14:paraId="78022A3A" w14:textId="6445976A" w:rsidR="006F34C6" w:rsidRPr="00B22130" w:rsidRDefault="006F34C6" w:rsidP="006F34C6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B22130">
              <w:rPr>
                <w:b/>
                <w:bCs/>
                <w:sz w:val="18"/>
                <w:szCs w:val="18"/>
                <w:lang w:val="fr-FR" w:eastAsia="en-CA"/>
              </w:rPr>
              <w:t>967 517 233</w:t>
            </w:r>
          </w:p>
        </w:tc>
        <w:tc>
          <w:tcPr>
            <w:tcW w:w="1319" w:type="dxa"/>
            <w:noWrap/>
            <w:vAlign w:val="bottom"/>
            <w:hideMark/>
          </w:tcPr>
          <w:p w14:paraId="061AE2A4" w14:textId="0882C683" w:rsidR="006F34C6" w:rsidRPr="00B22130" w:rsidRDefault="006F34C6" w:rsidP="006F34C6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B22130">
              <w:rPr>
                <w:b/>
                <w:bCs/>
                <w:sz w:val="18"/>
                <w:szCs w:val="18"/>
                <w:lang w:val="fr-FR" w:eastAsia="en-CA"/>
              </w:rPr>
              <w:t>460 837 158</w:t>
            </w:r>
          </w:p>
        </w:tc>
        <w:tc>
          <w:tcPr>
            <w:tcW w:w="1319" w:type="dxa"/>
            <w:noWrap/>
            <w:vAlign w:val="bottom"/>
            <w:hideMark/>
          </w:tcPr>
          <w:p w14:paraId="507572E3" w14:textId="2B887018" w:rsidR="006F34C6" w:rsidRPr="00B22130" w:rsidRDefault="006F34C6" w:rsidP="006F34C6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B22130">
              <w:rPr>
                <w:b/>
                <w:bCs/>
                <w:sz w:val="18"/>
                <w:szCs w:val="18"/>
                <w:lang w:val="fr-FR" w:eastAsia="en-CA"/>
              </w:rPr>
              <w:t>975 146 030</w:t>
            </w:r>
          </w:p>
        </w:tc>
        <w:tc>
          <w:tcPr>
            <w:tcW w:w="1319" w:type="dxa"/>
            <w:vAlign w:val="bottom"/>
          </w:tcPr>
          <w:p w14:paraId="7B4191E6" w14:textId="7F223577" w:rsidR="006F34C6" w:rsidRPr="00B22130" w:rsidRDefault="006F34C6" w:rsidP="006F34C6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B22130">
              <w:rPr>
                <w:b/>
                <w:bCs/>
                <w:sz w:val="18"/>
                <w:szCs w:val="18"/>
                <w:lang w:val="fr-FR" w:eastAsia="en-CA"/>
              </w:rPr>
              <w:t>1 231 798 720</w:t>
            </w:r>
          </w:p>
        </w:tc>
        <w:tc>
          <w:tcPr>
            <w:tcW w:w="1319" w:type="dxa"/>
            <w:noWrap/>
            <w:vAlign w:val="bottom"/>
            <w:hideMark/>
          </w:tcPr>
          <w:p w14:paraId="5F8D88D8" w14:textId="263E20BF" w:rsidR="006F34C6" w:rsidRPr="00B22130" w:rsidRDefault="006F34C6" w:rsidP="006F34C6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B22130">
              <w:rPr>
                <w:b/>
                <w:bCs/>
                <w:sz w:val="18"/>
                <w:szCs w:val="18"/>
                <w:lang w:val="fr-FR" w:eastAsia="en-CA"/>
              </w:rPr>
              <w:t>183 693 966</w:t>
            </w:r>
          </w:p>
        </w:tc>
        <w:tc>
          <w:tcPr>
            <w:tcW w:w="1320" w:type="dxa"/>
            <w:noWrap/>
            <w:vAlign w:val="bottom"/>
            <w:hideMark/>
          </w:tcPr>
          <w:p w14:paraId="53C7A122" w14:textId="6BD127C5" w:rsidR="006F34C6" w:rsidRPr="00B22130" w:rsidRDefault="006F34C6" w:rsidP="006F34C6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B22130">
              <w:rPr>
                <w:b/>
                <w:bCs/>
                <w:sz w:val="18"/>
                <w:szCs w:val="18"/>
                <w:lang w:val="fr-FR" w:eastAsia="en-CA"/>
              </w:rPr>
              <w:t>3 818 993 107</w:t>
            </w:r>
          </w:p>
        </w:tc>
      </w:tr>
      <w:tr w:rsidR="006F34C6" w:rsidRPr="00B22130" w14:paraId="5DDD4C7A" w14:textId="77777777" w:rsidTr="00B22130">
        <w:trPr>
          <w:trHeight w:val="58"/>
        </w:trPr>
        <w:tc>
          <w:tcPr>
            <w:tcW w:w="1980" w:type="dxa"/>
            <w:noWrap/>
            <w:vAlign w:val="center"/>
            <w:hideMark/>
          </w:tcPr>
          <w:p w14:paraId="61E34AB2" w14:textId="23C97EA1" w:rsidR="006F34C6" w:rsidRPr="00B22130" w:rsidRDefault="006F34C6" w:rsidP="006F34C6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zh-CN"/>
              </w:rPr>
              <w:t>Coûts d’appui d’agence</w:t>
            </w:r>
          </w:p>
        </w:tc>
        <w:tc>
          <w:tcPr>
            <w:tcW w:w="1319" w:type="dxa"/>
            <w:noWrap/>
            <w:vAlign w:val="bottom"/>
            <w:hideMark/>
          </w:tcPr>
          <w:p w14:paraId="67B5875F" w14:textId="7EA7C8A2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134 117 165</w:t>
            </w:r>
          </w:p>
        </w:tc>
        <w:tc>
          <w:tcPr>
            <w:tcW w:w="1319" w:type="dxa"/>
            <w:noWrap/>
            <w:vAlign w:val="bottom"/>
            <w:hideMark/>
          </w:tcPr>
          <w:p w14:paraId="3A173941" w14:textId="7962AAE3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37 507 755</w:t>
            </w:r>
          </w:p>
        </w:tc>
        <w:tc>
          <w:tcPr>
            <w:tcW w:w="1319" w:type="dxa"/>
            <w:noWrap/>
            <w:vAlign w:val="bottom"/>
            <w:hideMark/>
          </w:tcPr>
          <w:p w14:paraId="27FC421D" w14:textId="7A87B3B9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129 056 352</w:t>
            </w:r>
          </w:p>
        </w:tc>
        <w:tc>
          <w:tcPr>
            <w:tcW w:w="1319" w:type="dxa"/>
            <w:vAlign w:val="bottom"/>
          </w:tcPr>
          <w:p w14:paraId="0AD68BD6" w14:textId="5E6A06B2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131 018 159</w:t>
            </w:r>
          </w:p>
        </w:tc>
        <w:tc>
          <w:tcPr>
            <w:tcW w:w="1319" w:type="dxa"/>
            <w:noWrap/>
            <w:vAlign w:val="bottom"/>
            <w:hideMark/>
          </w:tcPr>
          <w:p w14:paraId="5BF5230A" w14:textId="3724E463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18 039 532</w:t>
            </w:r>
          </w:p>
        </w:tc>
        <w:tc>
          <w:tcPr>
            <w:tcW w:w="1320" w:type="dxa"/>
            <w:noWrap/>
            <w:vAlign w:val="bottom"/>
            <w:hideMark/>
          </w:tcPr>
          <w:p w14:paraId="664E1DE2" w14:textId="02EBE1DA" w:rsidR="006F34C6" w:rsidRPr="00B22130" w:rsidRDefault="006F34C6" w:rsidP="006F34C6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B22130">
              <w:rPr>
                <w:sz w:val="18"/>
                <w:szCs w:val="18"/>
                <w:lang w:val="fr-FR" w:eastAsia="en-CA"/>
              </w:rPr>
              <w:t>449 738 964</w:t>
            </w:r>
          </w:p>
        </w:tc>
      </w:tr>
      <w:tr w:rsidR="006F34C6" w:rsidRPr="00B22130" w14:paraId="0FA73102" w14:textId="77777777" w:rsidTr="00B22130">
        <w:trPr>
          <w:trHeight w:val="85"/>
        </w:trPr>
        <w:tc>
          <w:tcPr>
            <w:tcW w:w="1980" w:type="dxa"/>
            <w:noWrap/>
            <w:vAlign w:val="center"/>
            <w:hideMark/>
          </w:tcPr>
          <w:p w14:paraId="0DCBDB4F" w14:textId="77777777" w:rsidR="006F34C6" w:rsidRPr="00B22130" w:rsidRDefault="006F34C6" w:rsidP="006F34C6">
            <w:pPr>
              <w:jc w:val="lef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B22130">
              <w:rPr>
                <w:b/>
                <w:bCs/>
                <w:sz w:val="18"/>
                <w:szCs w:val="18"/>
                <w:lang w:val="fr-FR" w:eastAsia="zh-CN"/>
              </w:rPr>
              <w:t>Total</w:t>
            </w:r>
          </w:p>
        </w:tc>
        <w:tc>
          <w:tcPr>
            <w:tcW w:w="1319" w:type="dxa"/>
            <w:noWrap/>
            <w:vAlign w:val="bottom"/>
            <w:hideMark/>
          </w:tcPr>
          <w:p w14:paraId="60A92A42" w14:textId="209DEFED" w:rsidR="006F34C6" w:rsidRPr="00B22130" w:rsidRDefault="006F34C6" w:rsidP="006F34C6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B22130">
              <w:rPr>
                <w:b/>
                <w:bCs/>
                <w:sz w:val="18"/>
                <w:szCs w:val="18"/>
                <w:lang w:val="fr-FR" w:eastAsia="en-CA"/>
              </w:rPr>
              <w:t>1 101 634 398</w:t>
            </w:r>
          </w:p>
        </w:tc>
        <w:tc>
          <w:tcPr>
            <w:tcW w:w="1319" w:type="dxa"/>
            <w:noWrap/>
            <w:vAlign w:val="bottom"/>
            <w:hideMark/>
          </w:tcPr>
          <w:p w14:paraId="54C70788" w14:textId="58379D92" w:rsidR="006F34C6" w:rsidRPr="00B22130" w:rsidRDefault="006F34C6" w:rsidP="006F34C6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B22130">
              <w:rPr>
                <w:b/>
                <w:bCs/>
                <w:sz w:val="18"/>
                <w:szCs w:val="18"/>
                <w:lang w:val="fr-FR" w:eastAsia="en-CA"/>
              </w:rPr>
              <w:t>498 344 913</w:t>
            </w:r>
          </w:p>
        </w:tc>
        <w:tc>
          <w:tcPr>
            <w:tcW w:w="1319" w:type="dxa"/>
            <w:noWrap/>
            <w:vAlign w:val="bottom"/>
            <w:hideMark/>
          </w:tcPr>
          <w:p w14:paraId="7278D946" w14:textId="2C09C835" w:rsidR="006F34C6" w:rsidRPr="00B22130" w:rsidRDefault="006F34C6" w:rsidP="006F34C6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B22130">
              <w:rPr>
                <w:b/>
                <w:bCs/>
                <w:sz w:val="18"/>
                <w:szCs w:val="18"/>
                <w:lang w:val="fr-FR" w:eastAsia="en-CA"/>
              </w:rPr>
              <w:t>1 104 202 382</w:t>
            </w:r>
          </w:p>
        </w:tc>
        <w:tc>
          <w:tcPr>
            <w:tcW w:w="1319" w:type="dxa"/>
            <w:vAlign w:val="bottom"/>
          </w:tcPr>
          <w:p w14:paraId="21F018DD" w14:textId="248FCD3B" w:rsidR="006F34C6" w:rsidRPr="00B22130" w:rsidRDefault="006F34C6" w:rsidP="006F34C6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B22130">
              <w:rPr>
                <w:b/>
                <w:bCs/>
                <w:sz w:val="18"/>
                <w:szCs w:val="18"/>
                <w:lang w:val="fr-FR" w:eastAsia="en-CA"/>
              </w:rPr>
              <w:t>1 362 816 878</w:t>
            </w:r>
          </w:p>
        </w:tc>
        <w:tc>
          <w:tcPr>
            <w:tcW w:w="1319" w:type="dxa"/>
            <w:noWrap/>
            <w:vAlign w:val="bottom"/>
            <w:hideMark/>
          </w:tcPr>
          <w:p w14:paraId="6EE2C791" w14:textId="18E12177" w:rsidR="006F34C6" w:rsidRPr="00B22130" w:rsidRDefault="006F34C6" w:rsidP="006F34C6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B22130">
              <w:rPr>
                <w:b/>
                <w:bCs/>
                <w:sz w:val="18"/>
                <w:szCs w:val="18"/>
                <w:lang w:val="fr-FR" w:eastAsia="en-CA"/>
              </w:rPr>
              <w:t>201 733 499</w:t>
            </w:r>
          </w:p>
        </w:tc>
        <w:tc>
          <w:tcPr>
            <w:tcW w:w="1320" w:type="dxa"/>
            <w:noWrap/>
            <w:vAlign w:val="bottom"/>
            <w:hideMark/>
          </w:tcPr>
          <w:p w14:paraId="0D0EE656" w14:textId="78A3D7F6" w:rsidR="006F34C6" w:rsidRPr="00B22130" w:rsidRDefault="006F34C6" w:rsidP="006F34C6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B22130">
              <w:rPr>
                <w:b/>
                <w:bCs/>
                <w:sz w:val="18"/>
                <w:szCs w:val="18"/>
                <w:lang w:val="fr-FR" w:eastAsia="en-CA"/>
              </w:rPr>
              <w:t>4 268 732 070</w:t>
            </w:r>
          </w:p>
        </w:tc>
      </w:tr>
    </w:tbl>
    <w:p w14:paraId="7EC91AD1" w14:textId="77777777" w:rsidR="00D34399" w:rsidRPr="0034213C" w:rsidRDefault="00D34399" w:rsidP="00D34399">
      <w:pPr>
        <w:rPr>
          <w:b/>
          <w:lang w:val="fr-FR"/>
        </w:rPr>
      </w:pPr>
    </w:p>
    <w:p w14:paraId="0416C21C" w14:textId="3D06A787" w:rsidR="00D34399" w:rsidRPr="0034213C" w:rsidRDefault="00FF35C9" w:rsidP="00D34399">
      <w:pPr>
        <w:pStyle w:val="Heading1"/>
        <w:rPr>
          <w:lang w:val="fr-FR"/>
        </w:rPr>
      </w:pPr>
      <w:r w:rsidRPr="0034213C">
        <w:rPr>
          <w:lang w:val="fr-FR"/>
        </w:rPr>
        <w:t>En 2024, 412 nouveaux projets et activités ont été approuvés. Ce niveau de financement devrait entraîner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élimination de </w:t>
      </w:r>
      <w:r w:rsidR="00AF06D0" w:rsidRPr="0034213C">
        <w:rPr>
          <w:lang w:val="fr-FR"/>
        </w:rPr>
        <w:t>488 616</w:t>
      </w:r>
      <w:r w:rsidRPr="0034213C">
        <w:rPr>
          <w:lang w:val="fr-FR"/>
        </w:rPr>
        <w:t xml:space="preserve"> tonnes PAO </w:t>
      </w:r>
      <w:r w:rsidR="00167CF7" w:rsidRPr="0034213C">
        <w:rPr>
          <w:lang w:val="fr-FR"/>
        </w:rPr>
        <w:t xml:space="preserve">de </w:t>
      </w:r>
      <w:r w:rsidR="00264F6D" w:rsidRPr="0034213C">
        <w:rPr>
          <w:lang w:val="fr-FR"/>
        </w:rPr>
        <w:t>SAO (</w:t>
      </w:r>
      <w:r w:rsidRPr="0034213C">
        <w:rPr>
          <w:lang w:val="fr-FR"/>
        </w:rPr>
        <w:t>consommation et production</w:t>
      </w:r>
      <w:r w:rsidR="00264F6D" w:rsidRPr="0034213C">
        <w:rPr>
          <w:lang w:val="fr-FR"/>
        </w:rPr>
        <w:t>)</w:t>
      </w:r>
      <w:r w:rsidRPr="0034213C">
        <w:rPr>
          <w:lang w:val="fr-FR"/>
        </w:rPr>
        <w:t xml:space="preserve"> et </w:t>
      </w:r>
      <w:r w:rsidR="00AF06D0" w:rsidRPr="0034213C">
        <w:rPr>
          <w:lang w:val="fr-FR"/>
        </w:rPr>
        <w:t>8 705 </w:t>
      </w:r>
      <w:r w:rsidRPr="0034213C">
        <w:rPr>
          <w:lang w:val="fr-FR"/>
        </w:rPr>
        <w:t xml:space="preserve">tm (soit </w:t>
      </w:r>
      <w:r w:rsidR="00AF06D0" w:rsidRPr="0034213C">
        <w:rPr>
          <w:lang w:val="fr-FR"/>
        </w:rPr>
        <w:t>17 999 535 </w:t>
      </w:r>
      <w:r w:rsidRPr="0034213C">
        <w:rPr>
          <w:lang w:val="fr-FR"/>
        </w:rPr>
        <w:t>tonnes éq.</w:t>
      </w:r>
      <w:r w:rsidR="00456326" w:rsidRPr="0034213C">
        <w:rPr>
          <w:lang w:val="fr-FR"/>
        </w:rPr>
        <w:t xml:space="preserve"> </w:t>
      </w:r>
      <w:r w:rsidRPr="0034213C">
        <w:rPr>
          <w:lang w:val="fr-FR"/>
        </w:rPr>
        <w:t>CO</w:t>
      </w:r>
      <w:r w:rsidRPr="0034213C">
        <w:rPr>
          <w:vertAlign w:val="subscript"/>
          <w:lang w:val="fr-FR"/>
        </w:rPr>
        <w:t>2</w:t>
      </w:r>
      <w:r w:rsidRPr="0034213C">
        <w:rPr>
          <w:lang w:val="fr-FR"/>
        </w:rPr>
        <w:t>) de HFC</w:t>
      </w:r>
      <w:r w:rsidR="00167CF7" w:rsidRPr="0034213C">
        <w:rPr>
          <w:lang w:val="fr-FR"/>
        </w:rPr>
        <w:t xml:space="preserve"> (consommation)</w:t>
      </w:r>
      <w:r w:rsidRPr="0034213C">
        <w:rPr>
          <w:lang w:val="fr-FR"/>
        </w:rPr>
        <w:t>.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annexe I indique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état d</w:t>
      </w:r>
      <w:r w:rsidR="00033072" w:rsidRPr="0034213C">
        <w:rPr>
          <w:lang w:val="fr-FR"/>
        </w:rPr>
        <w:t>’</w:t>
      </w:r>
      <w:r w:rsidR="0020218D" w:rsidRPr="0034213C">
        <w:rPr>
          <w:lang w:val="fr-FR"/>
        </w:rPr>
        <w:t xml:space="preserve">avancement </w:t>
      </w:r>
      <w:r w:rsidRPr="0034213C">
        <w:rPr>
          <w:lang w:val="fr-FR"/>
        </w:rPr>
        <w:t>des projets par pays en 202</w:t>
      </w:r>
      <w:r w:rsidR="0020218D" w:rsidRPr="0034213C">
        <w:rPr>
          <w:lang w:val="fr-FR"/>
        </w:rPr>
        <w:t>4</w:t>
      </w:r>
      <w:r w:rsidRPr="0034213C">
        <w:rPr>
          <w:lang w:val="fr-FR"/>
        </w:rPr>
        <w:t xml:space="preserve">. </w:t>
      </w:r>
    </w:p>
    <w:p w14:paraId="78215B26" w14:textId="1D7C9E60" w:rsidR="00D34399" w:rsidRPr="0034213C" w:rsidRDefault="000573FA" w:rsidP="00D34399">
      <w:pPr>
        <w:pStyle w:val="Heading1"/>
        <w:rPr>
          <w:lang w:val="fr-FR"/>
        </w:rPr>
      </w:pPr>
      <w:r w:rsidRPr="0034213C">
        <w:rPr>
          <w:lang w:val="fr-FR"/>
        </w:rPr>
        <w:t>Le tableau 2 indique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état </w:t>
      </w:r>
      <w:r w:rsidR="000115D5" w:rsidRPr="0034213C">
        <w:rPr>
          <w:lang w:val="fr-FR"/>
        </w:rPr>
        <w:t>d</w:t>
      </w:r>
      <w:r w:rsidR="00033072" w:rsidRPr="0034213C">
        <w:rPr>
          <w:lang w:val="fr-FR"/>
        </w:rPr>
        <w:t>’</w:t>
      </w:r>
      <w:r w:rsidR="000115D5" w:rsidRPr="0034213C">
        <w:rPr>
          <w:lang w:val="fr-FR"/>
        </w:rPr>
        <w:t xml:space="preserve">avancement </w:t>
      </w:r>
      <w:r w:rsidRPr="0034213C">
        <w:rPr>
          <w:lang w:val="fr-FR"/>
        </w:rPr>
        <w:t>de</w:t>
      </w:r>
      <w:r w:rsidR="00167CF7" w:rsidRPr="0034213C">
        <w:rPr>
          <w:lang w:val="fr-FR"/>
        </w:rPr>
        <w:t>s</w:t>
      </w:r>
      <w:r w:rsidRPr="0034213C">
        <w:rPr>
          <w:lang w:val="fr-FR"/>
        </w:rPr>
        <w:t xml:space="preserve"> projets, décaissement des fonds inclus, par type de projet au 31 décembre 202</w:t>
      </w:r>
      <w:r w:rsidR="000115D5" w:rsidRPr="0034213C">
        <w:rPr>
          <w:lang w:val="fr-FR"/>
        </w:rPr>
        <w:t>4</w:t>
      </w:r>
      <w:r w:rsidRPr="0034213C">
        <w:rPr>
          <w:lang w:val="fr-FR"/>
        </w:rPr>
        <w:t>.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annexe II </w:t>
      </w:r>
      <w:r w:rsidR="00167CF7" w:rsidRPr="0034213C">
        <w:rPr>
          <w:lang w:val="fr-FR"/>
        </w:rPr>
        <w:t xml:space="preserve">contient </w:t>
      </w:r>
      <w:r w:rsidRPr="0034213C">
        <w:rPr>
          <w:lang w:val="fr-FR"/>
        </w:rPr>
        <w:t xml:space="preserve">des informations analytiques </w:t>
      </w:r>
      <w:r w:rsidR="002332E6" w:rsidRPr="0034213C">
        <w:rPr>
          <w:lang w:val="fr-FR"/>
        </w:rPr>
        <w:t xml:space="preserve">remontant à </w:t>
      </w:r>
      <w:r w:rsidRPr="0034213C">
        <w:rPr>
          <w:lang w:val="fr-FR"/>
        </w:rPr>
        <w:t>1991.</w:t>
      </w:r>
    </w:p>
    <w:p w14:paraId="32B2BCBD" w14:textId="56645913" w:rsidR="00D34399" w:rsidRPr="0034213C" w:rsidRDefault="00D34399" w:rsidP="00D34399">
      <w:pPr>
        <w:keepNext/>
        <w:jc w:val="left"/>
        <w:rPr>
          <w:b/>
          <w:lang w:val="fr-FR"/>
        </w:rPr>
      </w:pPr>
      <w:r w:rsidRPr="0034213C">
        <w:rPr>
          <w:b/>
          <w:lang w:val="fr-FR"/>
        </w:rPr>
        <w:lastRenderedPageBreak/>
        <w:t>Table</w:t>
      </w:r>
      <w:r w:rsidR="00F8342C" w:rsidRPr="0034213C">
        <w:rPr>
          <w:b/>
          <w:lang w:val="fr-FR"/>
        </w:rPr>
        <w:t>au</w:t>
      </w:r>
      <w:r w:rsidRPr="0034213C">
        <w:rPr>
          <w:b/>
          <w:lang w:val="fr-FR"/>
        </w:rPr>
        <w:t xml:space="preserve"> 2. </w:t>
      </w:r>
      <w:r w:rsidR="00F8342C" w:rsidRPr="0034213C">
        <w:rPr>
          <w:b/>
          <w:bCs/>
          <w:lang w:val="fr-FR"/>
        </w:rPr>
        <w:t xml:space="preserve">État </w:t>
      </w:r>
      <w:r w:rsidR="00855B95" w:rsidRPr="0034213C">
        <w:rPr>
          <w:b/>
          <w:bCs/>
          <w:lang w:val="fr-FR"/>
        </w:rPr>
        <w:t>d</w:t>
      </w:r>
      <w:r w:rsidR="00033072" w:rsidRPr="0034213C">
        <w:rPr>
          <w:b/>
          <w:bCs/>
          <w:lang w:val="fr-FR"/>
        </w:rPr>
        <w:t>’</w:t>
      </w:r>
      <w:r w:rsidR="00855B95" w:rsidRPr="0034213C">
        <w:rPr>
          <w:b/>
          <w:bCs/>
          <w:lang w:val="fr-FR"/>
        </w:rPr>
        <w:t xml:space="preserve">avancement </w:t>
      </w:r>
      <w:r w:rsidR="00F8342C" w:rsidRPr="0034213C">
        <w:rPr>
          <w:b/>
          <w:bCs/>
          <w:lang w:val="fr-FR"/>
        </w:rPr>
        <w:t>de</w:t>
      </w:r>
      <w:r w:rsidR="004A581B" w:rsidRPr="0034213C">
        <w:rPr>
          <w:b/>
          <w:bCs/>
          <w:lang w:val="fr-FR"/>
        </w:rPr>
        <w:t>s</w:t>
      </w:r>
      <w:r w:rsidR="00F8342C" w:rsidRPr="0034213C">
        <w:rPr>
          <w:b/>
          <w:bCs/>
          <w:lang w:val="fr-FR"/>
        </w:rPr>
        <w:t xml:space="preserve"> projets par type au 31 décembre 202</w:t>
      </w:r>
      <w:r w:rsidR="00855B95" w:rsidRPr="0034213C">
        <w:rPr>
          <w:b/>
          <w:bCs/>
          <w:lang w:val="fr-FR"/>
        </w:rPr>
        <w:t xml:space="preserve">4 </w:t>
      </w:r>
    </w:p>
    <w:tbl>
      <w:tblPr>
        <w:tblW w:w="10080" w:type="dxa"/>
        <w:tblInd w:w="-5" w:type="dxa"/>
        <w:tblLook w:val="04A0" w:firstRow="1" w:lastRow="0" w:firstColumn="1" w:lastColumn="0" w:noHBand="0" w:noVBand="1"/>
      </w:tblPr>
      <w:tblGrid>
        <w:gridCol w:w="1560"/>
        <w:gridCol w:w="1230"/>
        <w:gridCol w:w="866"/>
        <w:gridCol w:w="1180"/>
        <w:gridCol w:w="1366"/>
        <w:gridCol w:w="1400"/>
        <w:gridCol w:w="1240"/>
        <w:gridCol w:w="1238"/>
      </w:tblGrid>
      <w:tr w:rsidR="0072755D" w:rsidRPr="0034213C" w14:paraId="5345632D" w14:textId="77777777" w:rsidTr="00152665">
        <w:trPr>
          <w:trHeight w:val="180"/>
          <w:tblHeader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6FB60" w14:textId="77777777" w:rsidR="0072755D" w:rsidRPr="0034213C" w:rsidRDefault="0072755D" w:rsidP="0072755D">
            <w:pPr>
              <w:jc w:val="lef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 w:eastAsia="zh-CN"/>
              </w:rPr>
              <w:t>Type</w:t>
            </w:r>
          </w:p>
        </w:tc>
        <w:tc>
          <w:tcPr>
            <w:tcW w:w="3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63AA3" w14:textId="2378F2EE" w:rsidR="0072755D" w:rsidRPr="0034213C" w:rsidRDefault="0072755D" w:rsidP="0072755D">
            <w:pPr>
              <w:jc w:val="center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Nombre de projets*</w:t>
            </w:r>
          </w:p>
        </w:tc>
        <w:tc>
          <w:tcPr>
            <w:tcW w:w="52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8451DD" w14:textId="28395DE0" w:rsidR="0072755D" w:rsidRPr="0034213C" w:rsidRDefault="0072755D" w:rsidP="0072755D">
            <w:pPr>
              <w:jc w:val="center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 xml:space="preserve">Financement </w:t>
            </w:r>
            <w:r w:rsidR="002A4C90"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(</w:t>
            </w:r>
            <w:r w:rsidR="00132392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$US</w:t>
            </w:r>
            <w:r w:rsidR="002A4C90"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)</w:t>
            </w:r>
            <w:r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**</w:t>
            </w:r>
          </w:p>
        </w:tc>
      </w:tr>
      <w:tr w:rsidR="00C415D4" w:rsidRPr="0034213C" w14:paraId="255F5AD5" w14:textId="77777777" w:rsidTr="00152665">
        <w:trPr>
          <w:trHeight w:val="58"/>
          <w:tblHeader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A91A9" w14:textId="77777777" w:rsidR="00C415D4" w:rsidRPr="0034213C" w:rsidRDefault="00C415D4" w:rsidP="00C415D4">
            <w:pPr>
              <w:jc w:val="left"/>
              <w:rPr>
                <w:b/>
                <w:bCs/>
                <w:sz w:val="20"/>
                <w:szCs w:val="20"/>
                <w:lang w:val="fr-FR" w:eastAsia="en-CA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B2D1D7" w14:textId="4B815D40" w:rsidR="00C415D4" w:rsidRPr="0034213C" w:rsidRDefault="00C415D4" w:rsidP="00C415D4">
            <w:pPr>
              <w:ind w:left="-108" w:right="-174"/>
              <w:jc w:val="center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Approuvés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290FF4" w14:textId="72134EBA" w:rsidR="00C415D4" w:rsidRPr="0034213C" w:rsidRDefault="00C415D4" w:rsidP="00C415D4">
            <w:pPr>
              <w:ind w:left="-184" w:right="-156"/>
              <w:jc w:val="center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Achevés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55DE3B" w14:textId="0B047F79" w:rsidR="00C415D4" w:rsidRPr="0034213C" w:rsidRDefault="00C415D4" w:rsidP="00C415D4">
            <w:pPr>
              <w:ind w:left="-202" w:right="-198"/>
              <w:jc w:val="center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Achevés (%)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3B480F" w14:textId="541CB075" w:rsidR="00C415D4" w:rsidRPr="0034213C" w:rsidRDefault="00C415D4" w:rsidP="00C415D4">
            <w:pPr>
              <w:jc w:val="center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Approuvé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48645B" w14:textId="02EEAB92" w:rsidR="00C415D4" w:rsidRPr="0034213C" w:rsidRDefault="00C415D4" w:rsidP="00C415D4">
            <w:pPr>
              <w:jc w:val="center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Décaissé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3EC91B" w14:textId="3151095A" w:rsidR="00C415D4" w:rsidRPr="0034213C" w:rsidRDefault="00C415D4" w:rsidP="00C415D4">
            <w:pPr>
              <w:jc w:val="center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Solde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B5E6AD" w14:textId="1B6EB9FA" w:rsidR="00C415D4" w:rsidRPr="0034213C" w:rsidRDefault="00C415D4" w:rsidP="00C415D4">
            <w:pPr>
              <w:ind w:left="-141" w:right="-153"/>
              <w:jc w:val="center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Décaissé (%)</w:t>
            </w:r>
          </w:p>
        </w:tc>
      </w:tr>
      <w:tr w:rsidR="00CD1A54" w:rsidRPr="0034213C" w14:paraId="0C7F05B0" w14:textId="77777777" w:rsidTr="00152665">
        <w:trPr>
          <w:trHeight w:val="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C6B01" w14:textId="02156C2D" w:rsidR="00CD1A54" w:rsidRPr="0034213C" w:rsidRDefault="00CD1A54" w:rsidP="00CD1A54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Programme de pays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1E61A" w14:textId="77777777" w:rsidR="00CD1A54" w:rsidRPr="0034213C" w:rsidRDefault="00CD1A54" w:rsidP="00CD1A54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165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B513AB" w14:textId="77777777" w:rsidR="00CD1A54" w:rsidRPr="0034213C" w:rsidRDefault="00CD1A54" w:rsidP="00CD1A54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03EA6" w14:textId="77777777" w:rsidR="00CD1A54" w:rsidRPr="0034213C" w:rsidRDefault="00CD1A54" w:rsidP="00CD1A54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3015C5" w14:textId="2D99D329" w:rsidR="00CD1A54" w:rsidRPr="0034213C" w:rsidRDefault="00CD1A54" w:rsidP="00CD1A54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7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266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559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0163E" w14:textId="18AEBF39" w:rsidR="00CD1A54" w:rsidRPr="0034213C" w:rsidRDefault="00CD1A54" w:rsidP="00CD1A54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7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266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559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2251CC" w14:textId="77777777" w:rsidR="00CD1A54" w:rsidRPr="0034213C" w:rsidRDefault="00CD1A54" w:rsidP="00CD1A54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8A998" w14:textId="77777777" w:rsidR="00CD1A54" w:rsidRPr="0034213C" w:rsidRDefault="00CD1A54" w:rsidP="00CD1A54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CD1A54" w:rsidRPr="0034213C" w14:paraId="3869470D" w14:textId="77777777" w:rsidTr="00152665">
        <w:trPr>
          <w:trHeight w:val="121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9DFC6" w14:textId="59E6DC77" w:rsidR="00CD1A54" w:rsidRPr="0034213C" w:rsidRDefault="00CD1A54" w:rsidP="00CD1A54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lang w:val="fr-FR"/>
              </w:rPr>
              <w:t>Démonstration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A5033" w14:textId="77777777" w:rsidR="00CD1A54" w:rsidRPr="0034213C" w:rsidRDefault="00CD1A54" w:rsidP="00CD1A54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145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380E1" w14:textId="77777777" w:rsidR="00CD1A54" w:rsidRPr="0034213C" w:rsidRDefault="00CD1A54" w:rsidP="00CD1A54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422C0" w14:textId="77777777" w:rsidR="00CD1A54" w:rsidRPr="0034213C" w:rsidRDefault="00CD1A54" w:rsidP="00CD1A54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92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626D9" w14:textId="70C95726" w:rsidR="00CD1A54" w:rsidRPr="0034213C" w:rsidRDefault="00CD1A54" w:rsidP="00CD1A54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65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334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188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2D197D" w14:textId="7AFA7964" w:rsidR="00CD1A54" w:rsidRPr="0034213C" w:rsidRDefault="00CD1A54" w:rsidP="00CD1A54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61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098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076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7B543" w14:textId="62DA13B0" w:rsidR="00CD1A54" w:rsidRPr="0034213C" w:rsidRDefault="00CD1A54" w:rsidP="00CD1A54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4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236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113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1B7E9" w14:textId="77777777" w:rsidR="00CD1A54" w:rsidRPr="0034213C" w:rsidRDefault="00CD1A54" w:rsidP="00CD1A54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94</w:t>
            </w:r>
          </w:p>
        </w:tc>
      </w:tr>
      <w:tr w:rsidR="00CD1A54" w:rsidRPr="0034213C" w14:paraId="538BF071" w14:textId="77777777" w:rsidTr="00152665">
        <w:trPr>
          <w:trHeight w:val="26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D79CA8" w14:textId="30A93700" w:rsidR="00CD1A54" w:rsidRPr="0034213C" w:rsidRDefault="00CD1A54" w:rsidP="00CD1A54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lang w:val="fr-FR"/>
              </w:rPr>
              <w:t>Renforcement des institutions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1B831" w14:textId="197B91CA" w:rsidR="00CD1A54" w:rsidRPr="0034213C" w:rsidRDefault="00CD1A54" w:rsidP="00CD1A54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521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23FD81" w14:textId="4771E629" w:rsidR="00CD1A54" w:rsidRPr="0034213C" w:rsidRDefault="00CD1A54" w:rsidP="00CD1A54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370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C0FF33" w14:textId="77777777" w:rsidR="00CD1A54" w:rsidRPr="0034213C" w:rsidRDefault="00CD1A54" w:rsidP="00CD1A54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90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B305B" w14:textId="7B721CA2" w:rsidR="00CD1A54" w:rsidRPr="0034213C" w:rsidRDefault="00CD1A54" w:rsidP="00CD1A54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203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162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676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4ACB09" w14:textId="3F5D13EB" w:rsidR="00CD1A54" w:rsidRPr="0034213C" w:rsidRDefault="00CD1A54" w:rsidP="00CD1A54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168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390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817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5BBFAF" w14:textId="7B7C2209" w:rsidR="00CD1A54" w:rsidRPr="0034213C" w:rsidRDefault="00CD1A54" w:rsidP="00CD1A54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34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771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859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564E1" w14:textId="77777777" w:rsidR="00CD1A54" w:rsidRPr="0034213C" w:rsidRDefault="00CD1A54" w:rsidP="00CD1A54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83</w:t>
            </w:r>
          </w:p>
        </w:tc>
      </w:tr>
      <w:tr w:rsidR="006D124F" w:rsidRPr="0034213C" w14:paraId="599AFEBF" w14:textId="77777777" w:rsidTr="00152665">
        <w:trPr>
          <w:trHeight w:val="5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3FDB0" w14:textId="5BF689D2" w:rsidR="006D124F" w:rsidRPr="0034213C" w:rsidRDefault="006D124F" w:rsidP="006D124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lang w:val="fr-FR"/>
              </w:rPr>
              <w:t>Investissement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780C39" w14:textId="048FA393" w:rsidR="006D124F" w:rsidRPr="0034213C" w:rsidRDefault="006D124F" w:rsidP="006D124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473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9C4E4" w14:textId="5C2FAEC7" w:rsidR="006D124F" w:rsidRPr="0034213C" w:rsidRDefault="006D124F" w:rsidP="006D124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130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834508" w14:textId="77777777" w:rsidR="006D124F" w:rsidRPr="0034213C" w:rsidRDefault="006D124F" w:rsidP="006D124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90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C1475" w14:textId="4C6F4E53" w:rsidR="006D124F" w:rsidRPr="0034213C" w:rsidRDefault="006D124F" w:rsidP="006D124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954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378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397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A98A18" w14:textId="361231D3" w:rsidR="006D124F" w:rsidRPr="0034213C" w:rsidRDefault="006D124F" w:rsidP="006D124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743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326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048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23A065" w14:textId="68436018" w:rsidR="006D124F" w:rsidRPr="0034213C" w:rsidRDefault="006D124F" w:rsidP="006D124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211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052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349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D2F44" w14:textId="77777777" w:rsidR="006D124F" w:rsidRPr="0034213C" w:rsidRDefault="006D124F" w:rsidP="006D124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93</w:t>
            </w:r>
          </w:p>
        </w:tc>
      </w:tr>
      <w:tr w:rsidR="006D124F" w:rsidRPr="0034213C" w14:paraId="1F244510" w14:textId="77777777" w:rsidTr="00152665">
        <w:trPr>
          <w:trHeight w:val="5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2BC453" w14:textId="7FD13ED8" w:rsidR="006D124F" w:rsidRPr="0034213C" w:rsidRDefault="006D124F" w:rsidP="006D124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Préparation de projet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175CF2" w14:textId="1C27259D" w:rsidR="006D124F" w:rsidRPr="0034213C" w:rsidRDefault="006D124F" w:rsidP="006D124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094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55A3FA" w14:textId="77BE268C" w:rsidR="006D124F" w:rsidRPr="0034213C" w:rsidRDefault="006D124F" w:rsidP="006D124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871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809599" w14:textId="77777777" w:rsidR="006D124F" w:rsidRPr="0034213C" w:rsidRDefault="006D124F" w:rsidP="006D124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89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F7D803" w14:textId="6D15B18C" w:rsidR="006D124F" w:rsidRPr="0034213C" w:rsidRDefault="006D124F" w:rsidP="006D124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116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185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625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26C53A" w14:textId="73792E72" w:rsidR="006D124F" w:rsidRPr="0034213C" w:rsidRDefault="006D124F" w:rsidP="006D124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792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790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692F9E" w14:textId="23836D84" w:rsidR="006D124F" w:rsidRPr="0034213C" w:rsidRDefault="006D124F" w:rsidP="006D124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15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392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834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4894E" w14:textId="77777777" w:rsidR="006D124F" w:rsidRPr="0034213C" w:rsidRDefault="006D124F" w:rsidP="006D124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87</w:t>
            </w:r>
          </w:p>
        </w:tc>
      </w:tr>
      <w:tr w:rsidR="006D124F" w:rsidRPr="0034213C" w14:paraId="332EB540" w14:textId="77777777" w:rsidTr="00152665">
        <w:trPr>
          <w:trHeight w:val="5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A347A" w14:textId="2D541D4A" w:rsidR="006D124F" w:rsidRPr="0034213C" w:rsidRDefault="0019212D" w:rsidP="006D124F">
            <w:pPr>
              <w:ind w:right="-108"/>
              <w:jc w:val="left"/>
              <w:rPr>
                <w:sz w:val="20"/>
                <w:szCs w:val="20"/>
                <w:lang w:val="fr-FR"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fr-FR"/>
              </w:rPr>
              <w:t>Assistance technique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3C18F7" w14:textId="05346D5E" w:rsidR="006D124F" w:rsidRPr="0034213C" w:rsidRDefault="006D124F" w:rsidP="006D124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341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96A41A" w14:textId="0DE4E871" w:rsidR="006D124F" w:rsidRPr="0034213C" w:rsidRDefault="006D124F" w:rsidP="006D124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052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27A9F" w14:textId="77777777" w:rsidR="006D124F" w:rsidRPr="0034213C" w:rsidRDefault="006D124F" w:rsidP="006D124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88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C7054B" w14:textId="3A5616E4" w:rsidR="006D124F" w:rsidRPr="0034213C" w:rsidRDefault="006D124F" w:rsidP="006D124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446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858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898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22FECA" w14:textId="3DA7CCB8" w:rsidR="006D124F" w:rsidRPr="0034213C" w:rsidRDefault="006D124F" w:rsidP="006D124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398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052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383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55EA1" w14:textId="73D3B50C" w:rsidR="006D124F" w:rsidRPr="0034213C" w:rsidRDefault="006D124F" w:rsidP="006D124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48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806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515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C18C2" w14:textId="77777777" w:rsidR="006D124F" w:rsidRPr="0034213C" w:rsidRDefault="006D124F" w:rsidP="006D124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89</w:t>
            </w:r>
          </w:p>
        </w:tc>
      </w:tr>
      <w:tr w:rsidR="00E17A39" w:rsidRPr="0034213C" w14:paraId="6B86B17B" w14:textId="77777777" w:rsidTr="00152665">
        <w:trPr>
          <w:trHeight w:val="5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C2BDF" w14:textId="7E6B1C5A" w:rsidR="002B24CA" w:rsidRPr="0034213C" w:rsidRDefault="006D124F" w:rsidP="002B24CA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zh-CN"/>
              </w:rPr>
              <w:t xml:space="preserve">Formation 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BD8C2" w14:textId="77777777" w:rsidR="002B24CA" w:rsidRPr="0034213C" w:rsidRDefault="002B24CA" w:rsidP="002B24CA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324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978701" w14:textId="77777777" w:rsidR="002B24CA" w:rsidRPr="0034213C" w:rsidRDefault="002B24CA" w:rsidP="002B24CA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232D5E" w14:textId="77777777" w:rsidR="002B24CA" w:rsidRPr="0034213C" w:rsidRDefault="002B24CA" w:rsidP="002B24CA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06097" w14:textId="328D645D" w:rsidR="002B24CA" w:rsidRPr="0034213C" w:rsidRDefault="002B24CA" w:rsidP="002B24CA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25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806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763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D65AD7" w14:textId="2B6A3064" w:rsidR="002B24CA" w:rsidRPr="0034213C" w:rsidRDefault="002B24CA" w:rsidP="002B24CA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25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806</w:t>
            </w:r>
            <w:r w:rsidR="00C415D4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763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67F013" w14:textId="77777777" w:rsidR="002B24CA" w:rsidRPr="0034213C" w:rsidRDefault="002B24CA" w:rsidP="002B24CA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720069" w14:textId="77777777" w:rsidR="002B24CA" w:rsidRPr="0034213C" w:rsidRDefault="002B24CA" w:rsidP="002B24CA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E17A39" w:rsidRPr="0034213C" w14:paraId="069ACBB9" w14:textId="77777777" w:rsidTr="00152665">
        <w:trPr>
          <w:trHeight w:val="5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3A6E8" w14:textId="77777777" w:rsidR="002B24CA" w:rsidRPr="0034213C" w:rsidRDefault="002B24CA" w:rsidP="002B24CA">
            <w:pPr>
              <w:jc w:val="lef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 w:eastAsia="zh-CN"/>
              </w:rPr>
              <w:t>Total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36E96D" w14:textId="5E5F9859" w:rsidR="002B24CA" w:rsidRPr="0034213C" w:rsidRDefault="002B24CA" w:rsidP="002B24CA">
            <w:pPr>
              <w:jc w:val="righ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 w:eastAsia="en-CA"/>
              </w:rPr>
              <w:t>10</w:t>
            </w:r>
            <w:r w:rsidR="00C415D4" w:rsidRPr="0034213C">
              <w:rPr>
                <w:b/>
                <w:bCs/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b/>
                <w:bCs/>
                <w:sz w:val="20"/>
                <w:szCs w:val="20"/>
                <w:lang w:val="fr-FR" w:eastAsia="en-CA"/>
              </w:rPr>
              <w:t>063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5B798" w14:textId="6D759534" w:rsidR="002B24CA" w:rsidRPr="0034213C" w:rsidRDefault="002B24CA" w:rsidP="002B24CA">
            <w:pPr>
              <w:jc w:val="righ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 w:eastAsia="en-CA"/>
              </w:rPr>
              <w:t>9</w:t>
            </w:r>
            <w:r w:rsidR="00C415D4" w:rsidRPr="0034213C">
              <w:rPr>
                <w:b/>
                <w:bCs/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b/>
                <w:bCs/>
                <w:sz w:val="20"/>
                <w:szCs w:val="20"/>
                <w:lang w:val="fr-FR" w:eastAsia="en-CA"/>
              </w:rPr>
              <w:t>046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0F026" w14:textId="77777777" w:rsidR="002B24CA" w:rsidRPr="0034213C" w:rsidRDefault="002B24CA" w:rsidP="002B24CA">
            <w:pPr>
              <w:jc w:val="righ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 w:eastAsia="en-CA"/>
              </w:rPr>
              <w:t>90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89C8E9" w14:textId="2C6BBF78" w:rsidR="002B24CA" w:rsidRPr="0034213C" w:rsidRDefault="002B24CA" w:rsidP="002B24CA">
            <w:pPr>
              <w:jc w:val="righ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 w:eastAsia="en-CA"/>
              </w:rPr>
              <w:t>3</w:t>
            </w:r>
            <w:r w:rsidR="00C415D4" w:rsidRPr="0034213C">
              <w:rPr>
                <w:b/>
                <w:bCs/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b/>
                <w:bCs/>
                <w:sz w:val="20"/>
                <w:szCs w:val="20"/>
                <w:lang w:val="fr-FR" w:eastAsia="en-CA"/>
              </w:rPr>
              <w:t>818</w:t>
            </w:r>
            <w:r w:rsidR="00C415D4" w:rsidRPr="0034213C">
              <w:rPr>
                <w:b/>
                <w:bCs/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b/>
                <w:bCs/>
                <w:sz w:val="20"/>
                <w:szCs w:val="20"/>
                <w:lang w:val="fr-FR" w:eastAsia="en-CA"/>
              </w:rPr>
              <w:t>993</w:t>
            </w:r>
            <w:r w:rsidR="00C415D4" w:rsidRPr="0034213C">
              <w:rPr>
                <w:b/>
                <w:bCs/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b/>
                <w:bCs/>
                <w:sz w:val="20"/>
                <w:szCs w:val="20"/>
                <w:lang w:val="fr-FR" w:eastAsia="en-CA"/>
              </w:rPr>
              <w:t>107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D43B9" w14:textId="3FE1150F" w:rsidR="002B24CA" w:rsidRPr="0034213C" w:rsidRDefault="002B24CA" w:rsidP="002B24CA">
            <w:pPr>
              <w:jc w:val="righ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 w:eastAsia="en-CA"/>
              </w:rPr>
              <w:t>3</w:t>
            </w:r>
            <w:r w:rsidR="00C415D4" w:rsidRPr="0034213C">
              <w:rPr>
                <w:b/>
                <w:bCs/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b/>
                <w:bCs/>
                <w:sz w:val="20"/>
                <w:szCs w:val="20"/>
                <w:lang w:val="fr-FR" w:eastAsia="en-CA"/>
              </w:rPr>
              <w:t>504</w:t>
            </w:r>
            <w:r w:rsidR="00C415D4" w:rsidRPr="0034213C">
              <w:rPr>
                <w:b/>
                <w:bCs/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b/>
                <w:bCs/>
                <w:sz w:val="20"/>
                <w:szCs w:val="20"/>
                <w:lang w:val="fr-FR" w:eastAsia="en-CA"/>
              </w:rPr>
              <w:t>733</w:t>
            </w:r>
            <w:r w:rsidR="00C415D4" w:rsidRPr="0034213C">
              <w:rPr>
                <w:b/>
                <w:bCs/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b/>
                <w:bCs/>
                <w:sz w:val="20"/>
                <w:szCs w:val="20"/>
                <w:lang w:val="fr-FR" w:eastAsia="en-CA"/>
              </w:rPr>
              <w:t>436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BE912" w14:textId="20A1144D" w:rsidR="002B24CA" w:rsidRPr="0034213C" w:rsidRDefault="002B24CA" w:rsidP="002B24CA">
            <w:pPr>
              <w:jc w:val="righ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 w:eastAsia="en-CA"/>
              </w:rPr>
              <w:t>314</w:t>
            </w:r>
            <w:r w:rsidR="00C415D4" w:rsidRPr="0034213C">
              <w:rPr>
                <w:b/>
                <w:bCs/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b/>
                <w:bCs/>
                <w:sz w:val="20"/>
                <w:szCs w:val="20"/>
                <w:lang w:val="fr-FR" w:eastAsia="en-CA"/>
              </w:rPr>
              <w:t>259</w:t>
            </w:r>
            <w:r w:rsidR="00C415D4" w:rsidRPr="0034213C">
              <w:rPr>
                <w:b/>
                <w:bCs/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b/>
                <w:bCs/>
                <w:sz w:val="20"/>
                <w:szCs w:val="20"/>
                <w:lang w:val="fr-FR" w:eastAsia="en-CA"/>
              </w:rPr>
              <w:t>671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3941B6" w14:textId="77777777" w:rsidR="002B24CA" w:rsidRPr="0034213C" w:rsidRDefault="002B24CA" w:rsidP="002B24CA">
            <w:pPr>
              <w:jc w:val="righ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 w:eastAsia="en-CA"/>
              </w:rPr>
              <w:t>92</w:t>
            </w:r>
          </w:p>
        </w:tc>
      </w:tr>
    </w:tbl>
    <w:p w14:paraId="3A387F5F" w14:textId="38524D34" w:rsidR="00F3458F" w:rsidRPr="0034213C" w:rsidRDefault="00F3458F" w:rsidP="00F3458F">
      <w:pPr>
        <w:jc w:val="left"/>
        <w:rPr>
          <w:sz w:val="18"/>
          <w:szCs w:val="18"/>
          <w:lang w:val="fr-FR"/>
        </w:rPr>
      </w:pPr>
      <w:r w:rsidRPr="0034213C">
        <w:rPr>
          <w:sz w:val="18"/>
          <w:szCs w:val="18"/>
          <w:lang w:val="fr-FR"/>
        </w:rPr>
        <w:t>*À l</w:t>
      </w:r>
      <w:r w:rsidR="00033072" w:rsidRPr="0034213C">
        <w:rPr>
          <w:sz w:val="18"/>
          <w:szCs w:val="18"/>
          <w:lang w:val="fr-FR"/>
        </w:rPr>
        <w:t>’</w:t>
      </w:r>
      <w:r w:rsidRPr="0034213C">
        <w:rPr>
          <w:sz w:val="18"/>
          <w:szCs w:val="18"/>
          <w:lang w:val="fr-FR"/>
        </w:rPr>
        <w:t>exclusion des projets clos ou transférés.</w:t>
      </w:r>
    </w:p>
    <w:p w14:paraId="0BD05EB2" w14:textId="2CE3461E" w:rsidR="00D34399" w:rsidRPr="0034213C" w:rsidRDefault="00F3458F" w:rsidP="00F3458F">
      <w:pPr>
        <w:jc w:val="left"/>
        <w:rPr>
          <w:sz w:val="18"/>
          <w:szCs w:val="18"/>
          <w:lang w:val="fr-FR"/>
        </w:rPr>
      </w:pPr>
      <w:r w:rsidRPr="0034213C">
        <w:rPr>
          <w:sz w:val="18"/>
          <w:szCs w:val="18"/>
          <w:lang w:val="fr-FR"/>
        </w:rPr>
        <w:t>**À l</w:t>
      </w:r>
      <w:r w:rsidR="00033072" w:rsidRPr="0034213C">
        <w:rPr>
          <w:sz w:val="18"/>
          <w:szCs w:val="18"/>
          <w:lang w:val="fr-FR"/>
        </w:rPr>
        <w:t>’</w:t>
      </w:r>
      <w:r w:rsidRPr="0034213C">
        <w:rPr>
          <w:sz w:val="18"/>
          <w:szCs w:val="18"/>
          <w:lang w:val="fr-FR"/>
        </w:rPr>
        <w:t>exclusion des coûts d</w:t>
      </w:r>
      <w:r w:rsidR="00033072" w:rsidRPr="0034213C">
        <w:rPr>
          <w:sz w:val="18"/>
          <w:szCs w:val="18"/>
          <w:lang w:val="fr-FR"/>
        </w:rPr>
        <w:t>’</w:t>
      </w:r>
      <w:r w:rsidRPr="0034213C">
        <w:rPr>
          <w:sz w:val="18"/>
          <w:szCs w:val="18"/>
          <w:lang w:val="fr-FR"/>
        </w:rPr>
        <w:t>appui d</w:t>
      </w:r>
      <w:r w:rsidR="00033072" w:rsidRPr="0034213C">
        <w:rPr>
          <w:sz w:val="18"/>
          <w:szCs w:val="18"/>
          <w:lang w:val="fr-FR"/>
        </w:rPr>
        <w:t>’</w:t>
      </w:r>
      <w:r w:rsidRPr="0034213C">
        <w:rPr>
          <w:sz w:val="18"/>
          <w:szCs w:val="18"/>
          <w:lang w:val="fr-FR"/>
        </w:rPr>
        <w:t>agence.</w:t>
      </w:r>
    </w:p>
    <w:p w14:paraId="53CD7E92" w14:textId="77777777" w:rsidR="00D34399" w:rsidRPr="0034213C" w:rsidRDefault="00D34399" w:rsidP="00D34399">
      <w:pPr>
        <w:jc w:val="left"/>
        <w:rPr>
          <w:sz w:val="18"/>
          <w:szCs w:val="18"/>
          <w:lang w:val="fr-FR"/>
        </w:rPr>
      </w:pPr>
    </w:p>
    <w:p w14:paraId="0D7D91D1" w14:textId="433F1985" w:rsidR="00D34399" w:rsidRPr="0034213C" w:rsidRDefault="00FB352F" w:rsidP="00D34399">
      <w:pPr>
        <w:pStyle w:val="Heading1"/>
        <w:rPr>
          <w:lang w:val="fr-FR"/>
        </w:rPr>
      </w:pPr>
      <w:r w:rsidRPr="0034213C">
        <w:rPr>
          <w:lang w:val="fr-FR"/>
        </w:rPr>
        <w:t>Le résumé des activités et des projets mis en œuvre par les agences bilatérales et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exécution en 2024 et de 1991 au 31 décembre 2024 (cumul) est présenté ci-dessous : </w:t>
      </w:r>
    </w:p>
    <w:p w14:paraId="35614B11" w14:textId="2750D9EB" w:rsidR="00342771" w:rsidRPr="0034213C" w:rsidRDefault="004E3C14" w:rsidP="00B7496B">
      <w:pPr>
        <w:pStyle w:val="Heading2"/>
        <w:numPr>
          <w:ilvl w:val="1"/>
          <w:numId w:val="1"/>
        </w:numPr>
        <w:ind w:left="1440" w:hanging="720"/>
        <w:rPr>
          <w:lang w:val="fr-FR"/>
        </w:rPr>
      </w:pPr>
      <w:r w:rsidRPr="0034213C">
        <w:rPr>
          <w:b/>
          <w:bCs/>
          <w:lang w:val="fr-FR"/>
        </w:rPr>
        <w:t>Élimination</w:t>
      </w:r>
      <w:r w:rsidR="00D34399" w:rsidRPr="0034213C">
        <w:rPr>
          <w:rStyle w:val="FootnoteReference"/>
          <w:lang w:val="fr-FR"/>
        </w:rPr>
        <w:footnoteReference w:id="9"/>
      </w:r>
      <w:r w:rsidR="00BF7E22" w:rsidRPr="0034213C">
        <w:rPr>
          <w:b/>
          <w:bCs/>
          <w:lang w:val="fr-FR"/>
        </w:rPr>
        <w:t> :</w:t>
      </w:r>
      <w:r w:rsidR="00D34399" w:rsidRPr="0034213C">
        <w:rPr>
          <w:lang w:val="fr-FR"/>
        </w:rPr>
        <w:t xml:space="preserve"> </w:t>
      </w:r>
      <w:r w:rsidRPr="0034213C">
        <w:rPr>
          <w:lang w:val="fr-FR"/>
        </w:rPr>
        <w:t>E</w:t>
      </w:r>
      <w:r w:rsidR="00D34399" w:rsidRPr="0034213C">
        <w:rPr>
          <w:lang w:val="fr-FR"/>
        </w:rPr>
        <w:t>n 202</w:t>
      </w:r>
      <w:r w:rsidR="006F4E2A" w:rsidRPr="0034213C">
        <w:rPr>
          <w:lang w:val="fr-FR"/>
        </w:rPr>
        <w:t>4</w:t>
      </w:r>
      <w:r w:rsidR="00D34399" w:rsidRPr="0034213C">
        <w:rPr>
          <w:lang w:val="fr-FR"/>
        </w:rPr>
        <w:t xml:space="preserve">, </w:t>
      </w:r>
      <w:r w:rsidR="002A7CC9" w:rsidRPr="0034213C">
        <w:rPr>
          <w:lang w:val="fr-FR"/>
        </w:rPr>
        <w:t>9</w:t>
      </w:r>
      <w:r w:rsidR="00BF7E22" w:rsidRPr="0034213C">
        <w:rPr>
          <w:lang w:val="fr-FR"/>
        </w:rPr>
        <w:t> </w:t>
      </w:r>
      <w:r w:rsidR="002A7CC9" w:rsidRPr="0034213C">
        <w:rPr>
          <w:lang w:val="fr-FR"/>
        </w:rPr>
        <w:t>170</w:t>
      </w:r>
      <w:r w:rsidR="00BF7E22" w:rsidRPr="0034213C">
        <w:rPr>
          <w:lang w:val="fr-FR"/>
        </w:rPr>
        <w:t>,</w:t>
      </w:r>
      <w:r w:rsidR="002A7CC9" w:rsidRPr="0034213C">
        <w:rPr>
          <w:lang w:val="fr-FR"/>
        </w:rPr>
        <w:t xml:space="preserve">8 </w:t>
      </w:r>
      <w:r w:rsidR="00BF7E22" w:rsidRPr="0034213C">
        <w:rPr>
          <w:lang w:val="fr-FR"/>
        </w:rPr>
        <w:t xml:space="preserve">tonnes PAO de SAO </w:t>
      </w:r>
      <w:r w:rsidR="005C5D45" w:rsidRPr="0034213C">
        <w:rPr>
          <w:lang w:val="fr-FR"/>
        </w:rPr>
        <w:t xml:space="preserve">(consommation et </w:t>
      </w:r>
      <w:r w:rsidR="00D35151" w:rsidRPr="0034213C">
        <w:rPr>
          <w:lang w:val="fr-FR"/>
        </w:rPr>
        <w:t>production</w:t>
      </w:r>
      <w:r w:rsidR="005C5D45" w:rsidRPr="0034213C">
        <w:rPr>
          <w:lang w:val="fr-FR"/>
        </w:rPr>
        <w:t>)</w:t>
      </w:r>
      <w:r w:rsidR="00D35151" w:rsidRPr="0034213C">
        <w:rPr>
          <w:lang w:val="fr-FR"/>
        </w:rPr>
        <w:t xml:space="preserve"> </w:t>
      </w:r>
      <w:r w:rsidR="005C5D45" w:rsidRPr="0034213C">
        <w:rPr>
          <w:lang w:val="fr-FR"/>
        </w:rPr>
        <w:t>et</w:t>
      </w:r>
      <w:r w:rsidR="00E135D0" w:rsidRPr="0034213C">
        <w:rPr>
          <w:lang w:val="fr-FR"/>
        </w:rPr>
        <w:t xml:space="preserve"> </w:t>
      </w:r>
      <w:r w:rsidR="00D35151" w:rsidRPr="0034213C">
        <w:rPr>
          <w:lang w:val="fr-FR"/>
        </w:rPr>
        <w:t>97</w:t>
      </w:r>
      <w:r w:rsidR="005C5D45" w:rsidRPr="0034213C">
        <w:rPr>
          <w:lang w:val="fr-FR"/>
        </w:rPr>
        <w:t>,</w:t>
      </w:r>
      <w:r w:rsidR="00D35151" w:rsidRPr="0034213C">
        <w:rPr>
          <w:lang w:val="fr-FR"/>
        </w:rPr>
        <w:t>5</w:t>
      </w:r>
      <w:r w:rsidR="00AA57E2" w:rsidRPr="0034213C">
        <w:rPr>
          <w:lang w:val="fr-FR"/>
        </w:rPr>
        <w:t> </w:t>
      </w:r>
      <w:r w:rsidR="005C5D45" w:rsidRPr="0034213C">
        <w:rPr>
          <w:lang w:val="fr-FR"/>
        </w:rPr>
        <w:t>t</w:t>
      </w:r>
      <w:r w:rsidR="00E135D0" w:rsidRPr="0034213C">
        <w:rPr>
          <w:lang w:val="fr-FR"/>
        </w:rPr>
        <w:t>m (</w:t>
      </w:r>
      <w:r w:rsidR="007D4EA8" w:rsidRPr="0034213C">
        <w:rPr>
          <w:lang w:val="fr-FR"/>
        </w:rPr>
        <w:t>192</w:t>
      </w:r>
      <w:r w:rsidR="005C5D45" w:rsidRPr="0034213C">
        <w:rPr>
          <w:lang w:val="fr-FR"/>
        </w:rPr>
        <w:t> </w:t>
      </w:r>
      <w:r w:rsidR="007D4EA8" w:rsidRPr="0034213C">
        <w:rPr>
          <w:lang w:val="fr-FR"/>
        </w:rPr>
        <w:t>60</w:t>
      </w:r>
      <w:r w:rsidR="001316C3" w:rsidRPr="0034213C">
        <w:rPr>
          <w:lang w:val="fr-FR"/>
        </w:rPr>
        <w:t>2</w:t>
      </w:r>
      <w:r w:rsidR="00594A02" w:rsidRPr="0034213C">
        <w:rPr>
          <w:lang w:val="fr-FR"/>
        </w:rPr>
        <w:t> tonnes éq. CO</w:t>
      </w:r>
      <w:r w:rsidR="00594A02" w:rsidRPr="0034213C">
        <w:rPr>
          <w:vertAlign w:val="subscript"/>
          <w:lang w:val="fr-FR"/>
        </w:rPr>
        <w:t>2</w:t>
      </w:r>
      <w:r w:rsidR="00E135D0" w:rsidRPr="0034213C">
        <w:rPr>
          <w:lang w:val="fr-FR"/>
        </w:rPr>
        <w:t xml:space="preserve">) </w:t>
      </w:r>
      <w:r w:rsidR="00A4384D" w:rsidRPr="0034213C">
        <w:rPr>
          <w:lang w:val="fr-FR"/>
        </w:rPr>
        <w:t>de HFC (consommation)</w:t>
      </w:r>
      <w:r w:rsidR="00E135D0" w:rsidRPr="0034213C">
        <w:rPr>
          <w:lang w:val="fr-FR"/>
        </w:rPr>
        <w:t xml:space="preserve"> </w:t>
      </w:r>
      <w:r w:rsidR="00A4384D" w:rsidRPr="0034213C">
        <w:rPr>
          <w:lang w:val="fr-FR"/>
        </w:rPr>
        <w:t>ont été éliminées</w:t>
      </w:r>
      <w:r w:rsidR="009F74AC" w:rsidRPr="0034213C">
        <w:rPr>
          <w:lang w:val="fr-FR"/>
        </w:rPr>
        <w:t xml:space="preserve">, et </w:t>
      </w:r>
      <w:r w:rsidR="00D579C4" w:rsidRPr="0034213C">
        <w:rPr>
          <w:lang w:val="fr-FR"/>
        </w:rPr>
        <w:t>l</w:t>
      </w:r>
      <w:r w:rsidR="00033072" w:rsidRPr="0034213C">
        <w:rPr>
          <w:lang w:val="fr-FR"/>
        </w:rPr>
        <w:t>’</w:t>
      </w:r>
      <w:r w:rsidR="00D579C4" w:rsidRPr="0034213C">
        <w:rPr>
          <w:lang w:val="fr-FR"/>
        </w:rPr>
        <w:t xml:space="preserve">élimination de </w:t>
      </w:r>
      <w:r w:rsidR="00844A46" w:rsidRPr="0034213C">
        <w:rPr>
          <w:lang w:val="fr-FR"/>
        </w:rPr>
        <w:t>7</w:t>
      </w:r>
      <w:r w:rsidR="009F74AC" w:rsidRPr="0034213C">
        <w:rPr>
          <w:lang w:val="fr-FR"/>
        </w:rPr>
        <w:t> </w:t>
      </w:r>
      <w:r w:rsidR="00844A46" w:rsidRPr="0034213C">
        <w:rPr>
          <w:lang w:val="fr-FR"/>
        </w:rPr>
        <w:t>362</w:t>
      </w:r>
      <w:r w:rsidR="009F74AC" w:rsidRPr="0034213C">
        <w:rPr>
          <w:lang w:val="fr-FR"/>
        </w:rPr>
        <w:t xml:space="preserve"> tonnes PAO de SAO (consommation et production) et </w:t>
      </w:r>
      <w:r w:rsidR="00D579C4" w:rsidRPr="0034213C">
        <w:rPr>
          <w:lang w:val="fr-FR"/>
        </w:rPr>
        <w:t xml:space="preserve">de </w:t>
      </w:r>
      <w:r w:rsidR="00844A46" w:rsidRPr="0034213C">
        <w:rPr>
          <w:lang w:val="fr-FR"/>
        </w:rPr>
        <w:t>3</w:t>
      </w:r>
      <w:r w:rsidR="009F74AC" w:rsidRPr="0034213C">
        <w:rPr>
          <w:lang w:val="fr-FR"/>
        </w:rPr>
        <w:t> </w:t>
      </w:r>
      <w:r w:rsidR="00844A46" w:rsidRPr="0034213C">
        <w:rPr>
          <w:lang w:val="fr-FR"/>
        </w:rPr>
        <w:t>684</w:t>
      </w:r>
      <w:r w:rsidR="009F74AC" w:rsidRPr="0034213C">
        <w:rPr>
          <w:lang w:val="fr-FR"/>
        </w:rPr>
        <w:t> tm</w:t>
      </w:r>
      <w:r w:rsidR="00D34399" w:rsidRPr="0034213C">
        <w:rPr>
          <w:lang w:val="fr-FR"/>
        </w:rPr>
        <w:t xml:space="preserve"> (</w:t>
      </w:r>
      <w:r w:rsidR="002E3122" w:rsidRPr="0034213C">
        <w:rPr>
          <w:lang w:val="fr-FR"/>
        </w:rPr>
        <w:t>8</w:t>
      </w:r>
      <w:r w:rsidR="009F74AC" w:rsidRPr="0034213C">
        <w:rPr>
          <w:lang w:val="fr-FR"/>
        </w:rPr>
        <w:t> </w:t>
      </w:r>
      <w:r w:rsidR="002E3122" w:rsidRPr="0034213C">
        <w:rPr>
          <w:lang w:val="fr-FR"/>
        </w:rPr>
        <w:t>445</w:t>
      </w:r>
      <w:r w:rsidR="009F74AC" w:rsidRPr="0034213C">
        <w:rPr>
          <w:lang w:val="fr-FR"/>
        </w:rPr>
        <w:t> </w:t>
      </w:r>
      <w:r w:rsidR="002E3122" w:rsidRPr="0034213C">
        <w:rPr>
          <w:lang w:val="fr-FR"/>
        </w:rPr>
        <w:t>053</w:t>
      </w:r>
      <w:r w:rsidR="009F74AC" w:rsidRPr="0034213C">
        <w:rPr>
          <w:lang w:val="fr-FR"/>
        </w:rPr>
        <w:t> </w:t>
      </w:r>
      <w:r w:rsidR="00594A02" w:rsidRPr="0034213C">
        <w:rPr>
          <w:lang w:val="fr-FR"/>
        </w:rPr>
        <w:t>tonnes</w:t>
      </w:r>
      <w:r w:rsidR="009F74AC" w:rsidRPr="0034213C">
        <w:rPr>
          <w:lang w:val="fr-FR"/>
        </w:rPr>
        <w:t> </w:t>
      </w:r>
      <w:r w:rsidR="00594A02" w:rsidRPr="0034213C">
        <w:rPr>
          <w:lang w:val="fr-FR"/>
        </w:rPr>
        <w:t>éq.</w:t>
      </w:r>
      <w:r w:rsidR="009F74AC" w:rsidRPr="0034213C">
        <w:rPr>
          <w:lang w:val="fr-FR"/>
        </w:rPr>
        <w:t> </w:t>
      </w:r>
      <w:r w:rsidR="00594A02" w:rsidRPr="0034213C">
        <w:rPr>
          <w:lang w:val="fr-FR"/>
        </w:rPr>
        <w:t>CO</w:t>
      </w:r>
      <w:r w:rsidR="00594A02" w:rsidRPr="0034213C">
        <w:rPr>
          <w:vertAlign w:val="subscript"/>
          <w:lang w:val="fr-FR"/>
        </w:rPr>
        <w:t>2</w:t>
      </w:r>
      <w:r w:rsidR="00D34399" w:rsidRPr="0034213C">
        <w:rPr>
          <w:lang w:val="fr-FR"/>
        </w:rPr>
        <w:t xml:space="preserve">) </w:t>
      </w:r>
      <w:r w:rsidR="009F74AC" w:rsidRPr="0034213C">
        <w:rPr>
          <w:lang w:val="fr-FR"/>
        </w:rPr>
        <w:t xml:space="preserve">de HFC (consommation) </w:t>
      </w:r>
      <w:r w:rsidR="00D579C4" w:rsidRPr="0034213C">
        <w:rPr>
          <w:lang w:val="fr-FR"/>
        </w:rPr>
        <w:t xml:space="preserve">a été approuvée. Depuis </w:t>
      </w:r>
      <w:r w:rsidR="00D34399" w:rsidRPr="0034213C">
        <w:rPr>
          <w:lang w:val="fr-FR"/>
        </w:rPr>
        <w:t xml:space="preserve">1991, </w:t>
      </w:r>
      <w:r w:rsidR="00AF1339" w:rsidRPr="0034213C">
        <w:rPr>
          <w:lang w:val="fr-FR"/>
        </w:rPr>
        <w:t>510</w:t>
      </w:r>
      <w:r w:rsidR="00D579C4" w:rsidRPr="0034213C">
        <w:rPr>
          <w:lang w:val="fr-FR"/>
        </w:rPr>
        <w:t> </w:t>
      </w:r>
      <w:r w:rsidR="00AF1339" w:rsidRPr="0034213C">
        <w:rPr>
          <w:lang w:val="fr-FR"/>
        </w:rPr>
        <w:t>094</w:t>
      </w:r>
      <w:r w:rsidR="00D579C4" w:rsidRPr="0034213C">
        <w:rPr>
          <w:lang w:val="fr-FR"/>
        </w:rPr>
        <w:t> </w:t>
      </w:r>
      <w:r w:rsidR="009D061A" w:rsidRPr="0034213C">
        <w:rPr>
          <w:lang w:val="fr-FR"/>
        </w:rPr>
        <w:t xml:space="preserve">tonnes PAO ont été éliminées, sur un total prévu de </w:t>
      </w:r>
      <w:r w:rsidR="00FE5DCC" w:rsidRPr="0034213C">
        <w:rPr>
          <w:lang w:val="fr-FR"/>
        </w:rPr>
        <w:t>488</w:t>
      </w:r>
      <w:r w:rsidR="009D061A" w:rsidRPr="0034213C">
        <w:rPr>
          <w:lang w:val="fr-FR"/>
        </w:rPr>
        <w:t> </w:t>
      </w:r>
      <w:r w:rsidR="00FE5DCC" w:rsidRPr="0034213C">
        <w:rPr>
          <w:lang w:val="fr-FR"/>
        </w:rPr>
        <w:t>616</w:t>
      </w:r>
      <w:r w:rsidR="009D061A" w:rsidRPr="0034213C">
        <w:rPr>
          <w:lang w:val="fr-FR"/>
        </w:rPr>
        <w:t> </w:t>
      </w:r>
      <w:r w:rsidR="001B7A44" w:rsidRPr="0034213C">
        <w:rPr>
          <w:lang w:val="fr-FR"/>
        </w:rPr>
        <w:t xml:space="preserve">tonnes PAO de SAO (consommation et production), et </w:t>
      </w:r>
      <w:r w:rsidR="003E4C3B" w:rsidRPr="0034213C">
        <w:rPr>
          <w:lang w:val="fr-FR"/>
        </w:rPr>
        <w:t>1</w:t>
      </w:r>
      <w:r w:rsidR="001B7A44" w:rsidRPr="0034213C">
        <w:rPr>
          <w:lang w:val="fr-FR"/>
        </w:rPr>
        <w:t> </w:t>
      </w:r>
      <w:r w:rsidR="003E4C3B" w:rsidRPr="0034213C">
        <w:rPr>
          <w:lang w:val="fr-FR"/>
        </w:rPr>
        <w:t>086</w:t>
      </w:r>
      <w:r w:rsidR="001B7A44" w:rsidRPr="0034213C">
        <w:rPr>
          <w:lang w:val="fr-FR"/>
        </w:rPr>
        <w:t> tm</w:t>
      </w:r>
      <w:r w:rsidR="00D34399" w:rsidRPr="0034213C">
        <w:rPr>
          <w:lang w:val="fr-FR"/>
        </w:rPr>
        <w:t xml:space="preserve"> (</w:t>
      </w:r>
      <w:r w:rsidR="00103ED9" w:rsidRPr="0034213C">
        <w:rPr>
          <w:lang w:val="fr-FR"/>
        </w:rPr>
        <w:t>1</w:t>
      </w:r>
      <w:r w:rsidR="00B637B7" w:rsidRPr="0034213C">
        <w:rPr>
          <w:lang w:val="fr-FR"/>
        </w:rPr>
        <w:t> </w:t>
      </w:r>
      <w:r w:rsidR="00103ED9" w:rsidRPr="0034213C">
        <w:rPr>
          <w:lang w:val="fr-FR"/>
        </w:rPr>
        <w:t>606</w:t>
      </w:r>
      <w:r w:rsidR="00B637B7" w:rsidRPr="0034213C">
        <w:rPr>
          <w:lang w:val="fr-FR"/>
        </w:rPr>
        <w:t> </w:t>
      </w:r>
      <w:r w:rsidR="00103ED9" w:rsidRPr="0034213C">
        <w:rPr>
          <w:lang w:val="fr-FR"/>
        </w:rPr>
        <w:t xml:space="preserve">380 </w:t>
      </w:r>
      <w:r w:rsidR="00594A02" w:rsidRPr="0034213C">
        <w:rPr>
          <w:lang w:val="fr-FR"/>
        </w:rPr>
        <w:t xml:space="preserve">tonnes éq. </w:t>
      </w:r>
      <w:r w:rsidR="001D01C4" w:rsidRPr="0034213C">
        <w:rPr>
          <w:lang w:val="fr-FR"/>
        </w:rPr>
        <w:t>CO</w:t>
      </w:r>
      <w:r w:rsidR="001D01C4" w:rsidRPr="0034213C">
        <w:rPr>
          <w:vertAlign w:val="subscript"/>
          <w:lang w:val="fr-FR"/>
        </w:rPr>
        <w:t>2</w:t>
      </w:r>
      <w:r w:rsidR="00D34399" w:rsidRPr="0034213C">
        <w:rPr>
          <w:lang w:val="fr-FR"/>
        </w:rPr>
        <w:t xml:space="preserve">) </w:t>
      </w:r>
      <w:r w:rsidR="005C27EA" w:rsidRPr="0034213C">
        <w:rPr>
          <w:lang w:val="fr-FR"/>
        </w:rPr>
        <w:t xml:space="preserve">de HFC (consommation) </w:t>
      </w:r>
      <w:r w:rsidR="00DC4C72" w:rsidRPr="0034213C">
        <w:rPr>
          <w:lang w:val="fr-FR"/>
        </w:rPr>
        <w:t>provenant de projets approuvés (à l</w:t>
      </w:r>
      <w:r w:rsidR="00033072" w:rsidRPr="0034213C">
        <w:rPr>
          <w:lang w:val="fr-FR"/>
        </w:rPr>
        <w:t>’</w:t>
      </w:r>
      <w:r w:rsidR="00DC4C72" w:rsidRPr="0034213C">
        <w:rPr>
          <w:lang w:val="fr-FR"/>
        </w:rPr>
        <w:t xml:space="preserve">exclusion des projets annulés et transférés) </w:t>
      </w:r>
      <w:r w:rsidR="005C27EA" w:rsidRPr="0034213C">
        <w:rPr>
          <w:lang w:val="fr-FR"/>
        </w:rPr>
        <w:t xml:space="preserve">ont été éliminées, sur un total prévu de </w:t>
      </w:r>
      <w:r w:rsidR="00A66A12" w:rsidRPr="0034213C">
        <w:rPr>
          <w:lang w:val="fr-FR"/>
        </w:rPr>
        <w:t>8</w:t>
      </w:r>
      <w:r w:rsidR="005C27EA" w:rsidRPr="0034213C">
        <w:rPr>
          <w:lang w:val="fr-FR"/>
        </w:rPr>
        <w:t> </w:t>
      </w:r>
      <w:r w:rsidR="00A66A12" w:rsidRPr="0034213C">
        <w:rPr>
          <w:lang w:val="fr-FR"/>
        </w:rPr>
        <w:t>705</w:t>
      </w:r>
      <w:r w:rsidR="005C27EA" w:rsidRPr="0034213C">
        <w:rPr>
          <w:lang w:val="fr-FR"/>
        </w:rPr>
        <w:t xml:space="preserve"> </w:t>
      </w:r>
      <w:r w:rsidR="00C16FC8" w:rsidRPr="0034213C">
        <w:rPr>
          <w:lang w:val="fr-FR"/>
        </w:rPr>
        <w:t xml:space="preserve">tm </w:t>
      </w:r>
      <w:r w:rsidR="00D34399" w:rsidRPr="0034213C">
        <w:rPr>
          <w:lang w:val="fr-FR"/>
        </w:rPr>
        <w:t>(</w:t>
      </w:r>
      <w:r w:rsidR="00A66A12" w:rsidRPr="0034213C">
        <w:rPr>
          <w:lang w:val="fr-FR"/>
        </w:rPr>
        <w:t>17</w:t>
      </w:r>
      <w:r w:rsidR="005C27EA" w:rsidRPr="0034213C">
        <w:rPr>
          <w:lang w:val="fr-FR"/>
        </w:rPr>
        <w:t> </w:t>
      </w:r>
      <w:r w:rsidR="00A66A12" w:rsidRPr="0034213C">
        <w:rPr>
          <w:lang w:val="fr-FR"/>
        </w:rPr>
        <w:t>999</w:t>
      </w:r>
      <w:r w:rsidR="005C27EA" w:rsidRPr="0034213C">
        <w:rPr>
          <w:lang w:val="fr-FR"/>
        </w:rPr>
        <w:t> </w:t>
      </w:r>
      <w:r w:rsidR="00A66A12" w:rsidRPr="0034213C">
        <w:rPr>
          <w:lang w:val="fr-FR"/>
        </w:rPr>
        <w:t>535</w:t>
      </w:r>
      <w:r w:rsidR="005C27EA" w:rsidRPr="0034213C">
        <w:rPr>
          <w:lang w:val="fr-FR"/>
        </w:rPr>
        <w:t> </w:t>
      </w:r>
      <w:r w:rsidR="00594A02" w:rsidRPr="0034213C">
        <w:rPr>
          <w:lang w:val="fr-FR"/>
        </w:rPr>
        <w:t xml:space="preserve">tonnes éq. </w:t>
      </w:r>
      <w:r w:rsidR="001B7A44" w:rsidRPr="0034213C">
        <w:rPr>
          <w:lang w:val="fr-FR"/>
        </w:rPr>
        <w:t>CO</w:t>
      </w:r>
      <w:r w:rsidR="001B7A44" w:rsidRPr="0034213C">
        <w:rPr>
          <w:vertAlign w:val="subscript"/>
          <w:lang w:val="fr-FR"/>
        </w:rPr>
        <w:t>2</w:t>
      </w:r>
      <w:r w:rsidR="00D34399" w:rsidRPr="0034213C">
        <w:rPr>
          <w:lang w:val="fr-FR"/>
        </w:rPr>
        <w:t>)</w:t>
      </w:r>
      <w:r w:rsidR="008362FC" w:rsidRPr="0034213C">
        <w:rPr>
          <w:lang w:val="fr-FR"/>
        </w:rPr>
        <w:t>. En outre, e</w:t>
      </w:r>
      <w:r w:rsidR="00342771" w:rsidRPr="0034213C">
        <w:rPr>
          <w:lang w:val="fr-FR"/>
        </w:rPr>
        <w:t>n 2024, 109</w:t>
      </w:r>
      <w:r w:rsidR="008362FC" w:rsidRPr="0034213C">
        <w:rPr>
          <w:lang w:val="fr-FR"/>
        </w:rPr>
        <w:t>,</w:t>
      </w:r>
      <w:r w:rsidR="00342771" w:rsidRPr="0034213C">
        <w:rPr>
          <w:lang w:val="fr-FR"/>
        </w:rPr>
        <w:t>9</w:t>
      </w:r>
      <w:r w:rsidR="008362FC" w:rsidRPr="0034213C">
        <w:rPr>
          <w:lang w:val="fr-FR"/>
        </w:rPr>
        <w:t> tm</w:t>
      </w:r>
      <w:r w:rsidR="00342771" w:rsidRPr="0034213C">
        <w:rPr>
          <w:lang w:val="fr-FR"/>
        </w:rPr>
        <w:t xml:space="preserve"> (1</w:t>
      </w:r>
      <w:r w:rsidR="008362FC" w:rsidRPr="0034213C">
        <w:rPr>
          <w:lang w:val="fr-FR"/>
        </w:rPr>
        <w:t> </w:t>
      </w:r>
      <w:r w:rsidR="00342771" w:rsidRPr="0034213C">
        <w:rPr>
          <w:lang w:val="fr-FR"/>
        </w:rPr>
        <w:t>627</w:t>
      </w:r>
      <w:r w:rsidR="008362FC" w:rsidRPr="0034213C">
        <w:rPr>
          <w:lang w:val="fr-FR"/>
        </w:rPr>
        <w:t> </w:t>
      </w:r>
      <w:r w:rsidR="00342771" w:rsidRPr="0034213C">
        <w:rPr>
          <w:lang w:val="fr-FR"/>
        </w:rPr>
        <w:t>017</w:t>
      </w:r>
      <w:r w:rsidR="008362FC" w:rsidRPr="0034213C">
        <w:rPr>
          <w:lang w:val="fr-FR"/>
        </w:rPr>
        <w:t> </w:t>
      </w:r>
      <w:r w:rsidR="00594A02" w:rsidRPr="0034213C">
        <w:rPr>
          <w:lang w:val="fr-FR"/>
        </w:rPr>
        <w:t xml:space="preserve">tonnes éq. </w:t>
      </w:r>
      <w:r w:rsidR="001B7A44" w:rsidRPr="0034213C">
        <w:rPr>
          <w:lang w:val="fr-FR"/>
        </w:rPr>
        <w:t>CO</w:t>
      </w:r>
      <w:r w:rsidR="001B7A44" w:rsidRPr="0034213C">
        <w:rPr>
          <w:vertAlign w:val="subscript"/>
          <w:lang w:val="fr-FR"/>
        </w:rPr>
        <w:t>2</w:t>
      </w:r>
      <w:r w:rsidR="00342771" w:rsidRPr="0034213C">
        <w:rPr>
          <w:lang w:val="fr-FR"/>
        </w:rPr>
        <w:t xml:space="preserve">) </w:t>
      </w:r>
      <w:r w:rsidR="008D2158" w:rsidRPr="0034213C">
        <w:rPr>
          <w:lang w:val="fr-FR"/>
        </w:rPr>
        <w:t xml:space="preserve">de </w:t>
      </w:r>
      <w:r w:rsidR="00342771" w:rsidRPr="0034213C">
        <w:rPr>
          <w:lang w:val="fr-FR"/>
        </w:rPr>
        <w:t xml:space="preserve">HFC-23 </w:t>
      </w:r>
      <w:r w:rsidR="00AA60BB" w:rsidRPr="0034213C">
        <w:rPr>
          <w:lang w:val="fr-FR"/>
        </w:rPr>
        <w:t xml:space="preserve">(produit dérivé) </w:t>
      </w:r>
      <w:r w:rsidR="00B2546A" w:rsidRPr="0034213C">
        <w:rPr>
          <w:lang w:val="fr-FR"/>
        </w:rPr>
        <w:t>ont été détruites</w:t>
      </w:r>
      <w:r w:rsidR="00342771" w:rsidRPr="0034213C">
        <w:rPr>
          <w:lang w:val="fr-FR"/>
        </w:rPr>
        <w:t xml:space="preserve">. </w:t>
      </w:r>
      <w:r w:rsidR="000E05BA" w:rsidRPr="0034213C">
        <w:rPr>
          <w:lang w:val="fr-FR"/>
        </w:rPr>
        <w:t xml:space="preserve">Depuis </w:t>
      </w:r>
      <w:r w:rsidR="00342771" w:rsidRPr="0034213C">
        <w:rPr>
          <w:lang w:val="fr-FR"/>
        </w:rPr>
        <w:t xml:space="preserve">2022, </w:t>
      </w:r>
      <w:r w:rsidR="009725F9" w:rsidRPr="0034213C">
        <w:rPr>
          <w:lang w:val="fr-FR"/>
        </w:rPr>
        <w:t xml:space="preserve">sur un total prévu de </w:t>
      </w:r>
      <w:r w:rsidR="008E7AC0" w:rsidRPr="0034213C">
        <w:rPr>
          <w:lang w:val="fr-FR"/>
        </w:rPr>
        <w:t>1</w:t>
      </w:r>
      <w:r w:rsidR="009725F9" w:rsidRPr="0034213C">
        <w:rPr>
          <w:lang w:val="fr-FR"/>
        </w:rPr>
        <w:t> </w:t>
      </w:r>
      <w:r w:rsidR="008E7AC0" w:rsidRPr="0034213C">
        <w:rPr>
          <w:lang w:val="fr-FR"/>
        </w:rPr>
        <w:t>274</w:t>
      </w:r>
      <w:r w:rsidR="009725F9" w:rsidRPr="0034213C">
        <w:rPr>
          <w:lang w:val="fr-FR"/>
        </w:rPr>
        <w:t>,</w:t>
      </w:r>
      <w:r w:rsidR="008E7AC0" w:rsidRPr="0034213C">
        <w:rPr>
          <w:lang w:val="fr-FR"/>
        </w:rPr>
        <w:t xml:space="preserve">3 </w:t>
      </w:r>
      <w:r w:rsidR="009725F9" w:rsidRPr="0034213C">
        <w:rPr>
          <w:lang w:val="fr-FR"/>
        </w:rPr>
        <w:t>t</w:t>
      </w:r>
      <w:r w:rsidR="008E7AC0" w:rsidRPr="0034213C">
        <w:rPr>
          <w:lang w:val="fr-FR"/>
        </w:rPr>
        <w:t>m (18</w:t>
      </w:r>
      <w:r w:rsidR="009725F9" w:rsidRPr="0034213C">
        <w:rPr>
          <w:lang w:val="fr-FR"/>
        </w:rPr>
        <w:t> </w:t>
      </w:r>
      <w:r w:rsidR="008E7AC0" w:rsidRPr="0034213C">
        <w:rPr>
          <w:lang w:val="fr-FR"/>
        </w:rPr>
        <w:t>858</w:t>
      </w:r>
      <w:r w:rsidR="009725F9" w:rsidRPr="0034213C">
        <w:rPr>
          <w:lang w:val="fr-FR"/>
        </w:rPr>
        <w:t xml:space="preserve"> </w:t>
      </w:r>
      <w:r w:rsidR="008E7AC0" w:rsidRPr="0034213C">
        <w:rPr>
          <w:lang w:val="fr-FR"/>
        </w:rPr>
        <w:t xml:space="preserve">948 </w:t>
      </w:r>
      <w:r w:rsidR="00594A02" w:rsidRPr="0034213C">
        <w:rPr>
          <w:lang w:val="fr-FR"/>
        </w:rPr>
        <w:t xml:space="preserve">tonnes éq. </w:t>
      </w:r>
      <w:r w:rsidR="001B7A44" w:rsidRPr="0034213C">
        <w:rPr>
          <w:lang w:val="fr-FR"/>
        </w:rPr>
        <w:t>CO</w:t>
      </w:r>
      <w:r w:rsidR="001B7A44" w:rsidRPr="0034213C">
        <w:rPr>
          <w:vertAlign w:val="subscript"/>
          <w:lang w:val="fr-FR"/>
        </w:rPr>
        <w:t>2</w:t>
      </w:r>
      <w:r w:rsidR="008E7AC0" w:rsidRPr="0034213C">
        <w:rPr>
          <w:lang w:val="fr-FR"/>
        </w:rPr>
        <w:t xml:space="preserve">) </w:t>
      </w:r>
      <w:r w:rsidR="00AA60BB" w:rsidRPr="0034213C">
        <w:rPr>
          <w:lang w:val="fr-FR"/>
        </w:rPr>
        <w:t xml:space="preserve">de </w:t>
      </w:r>
      <w:r w:rsidR="009725F9" w:rsidRPr="0034213C">
        <w:rPr>
          <w:lang w:val="fr-FR"/>
        </w:rPr>
        <w:t xml:space="preserve">HFC-23 </w:t>
      </w:r>
      <w:r w:rsidR="000E05BA" w:rsidRPr="0034213C">
        <w:rPr>
          <w:lang w:val="fr-FR"/>
        </w:rPr>
        <w:t>provenant de projets approuvés</w:t>
      </w:r>
      <w:r w:rsidR="008E7AC0" w:rsidRPr="0034213C">
        <w:rPr>
          <w:lang w:val="fr-FR"/>
        </w:rPr>
        <w:t xml:space="preserve">, </w:t>
      </w:r>
      <w:r w:rsidR="00342771" w:rsidRPr="0034213C">
        <w:rPr>
          <w:lang w:val="fr-FR"/>
        </w:rPr>
        <w:t>314</w:t>
      </w:r>
      <w:r w:rsidR="009725F9" w:rsidRPr="0034213C">
        <w:rPr>
          <w:lang w:val="fr-FR"/>
        </w:rPr>
        <w:t>,</w:t>
      </w:r>
      <w:r w:rsidR="00342771" w:rsidRPr="0034213C">
        <w:rPr>
          <w:lang w:val="fr-FR"/>
        </w:rPr>
        <w:t xml:space="preserve">1 </w:t>
      </w:r>
      <w:r w:rsidR="009725F9" w:rsidRPr="0034213C">
        <w:rPr>
          <w:lang w:val="fr-FR"/>
        </w:rPr>
        <w:t>t</w:t>
      </w:r>
      <w:r w:rsidR="00342771" w:rsidRPr="0034213C">
        <w:rPr>
          <w:lang w:val="fr-FR"/>
        </w:rPr>
        <w:t>m (4</w:t>
      </w:r>
      <w:r w:rsidR="009725F9" w:rsidRPr="0034213C">
        <w:rPr>
          <w:lang w:val="fr-FR"/>
        </w:rPr>
        <w:t> </w:t>
      </w:r>
      <w:r w:rsidR="00342771" w:rsidRPr="0034213C">
        <w:rPr>
          <w:lang w:val="fr-FR"/>
        </w:rPr>
        <w:t>648</w:t>
      </w:r>
      <w:r w:rsidR="009725F9" w:rsidRPr="0034213C">
        <w:rPr>
          <w:lang w:val="fr-FR"/>
        </w:rPr>
        <w:t> </w:t>
      </w:r>
      <w:r w:rsidR="00342771" w:rsidRPr="0034213C">
        <w:rPr>
          <w:lang w:val="fr-FR"/>
        </w:rPr>
        <w:t>938</w:t>
      </w:r>
      <w:r w:rsidR="009725F9" w:rsidRPr="0034213C">
        <w:rPr>
          <w:lang w:val="fr-FR"/>
        </w:rPr>
        <w:t> </w:t>
      </w:r>
      <w:r w:rsidR="00594A02" w:rsidRPr="0034213C">
        <w:rPr>
          <w:lang w:val="fr-FR"/>
        </w:rPr>
        <w:t xml:space="preserve">tonnes éq. </w:t>
      </w:r>
      <w:r w:rsidR="001B7A44" w:rsidRPr="0034213C">
        <w:rPr>
          <w:lang w:val="fr-FR"/>
        </w:rPr>
        <w:t>CO</w:t>
      </w:r>
      <w:r w:rsidR="001B7A44" w:rsidRPr="0034213C">
        <w:rPr>
          <w:vertAlign w:val="subscript"/>
          <w:lang w:val="fr-FR"/>
        </w:rPr>
        <w:t>2</w:t>
      </w:r>
      <w:r w:rsidR="00342771" w:rsidRPr="0034213C">
        <w:rPr>
          <w:lang w:val="fr-FR"/>
        </w:rPr>
        <w:t xml:space="preserve">) </w:t>
      </w:r>
      <w:r w:rsidR="00B2546A" w:rsidRPr="0034213C">
        <w:rPr>
          <w:lang w:val="fr-FR"/>
        </w:rPr>
        <w:t xml:space="preserve">ont été détruites </w:t>
      </w:r>
      <w:r w:rsidR="00342771" w:rsidRPr="0034213C">
        <w:rPr>
          <w:lang w:val="fr-FR"/>
        </w:rPr>
        <w:t>;</w:t>
      </w:r>
    </w:p>
    <w:p w14:paraId="7C8D55D2" w14:textId="234AD603" w:rsidR="00D34399" w:rsidRPr="0034213C" w:rsidRDefault="007248A0" w:rsidP="00B7496B">
      <w:pPr>
        <w:pStyle w:val="Heading2"/>
        <w:numPr>
          <w:ilvl w:val="1"/>
          <w:numId w:val="1"/>
        </w:numPr>
        <w:ind w:left="1440" w:hanging="720"/>
        <w:rPr>
          <w:lang w:val="fr-FR"/>
        </w:rPr>
      </w:pPr>
      <w:r w:rsidRPr="0034213C">
        <w:rPr>
          <w:b/>
          <w:bCs/>
          <w:lang w:val="fr-FR"/>
        </w:rPr>
        <w:t>Décaissements/approbations</w:t>
      </w:r>
      <w:r w:rsidR="00C55347" w:rsidRPr="0034213C">
        <w:rPr>
          <w:b/>
          <w:bCs/>
          <w:lang w:val="fr-FR"/>
        </w:rPr>
        <w:t> </w:t>
      </w:r>
      <w:r w:rsidR="00D34399" w:rsidRPr="0034213C">
        <w:rPr>
          <w:b/>
          <w:bCs/>
          <w:lang w:val="fr-FR"/>
        </w:rPr>
        <w:t>:</w:t>
      </w:r>
      <w:r w:rsidR="00D34399" w:rsidRPr="0034213C">
        <w:rPr>
          <w:lang w:val="fr-FR"/>
        </w:rPr>
        <w:t xml:space="preserve"> </w:t>
      </w:r>
      <w:r w:rsidR="00EB18C5" w:rsidRPr="0034213C">
        <w:rPr>
          <w:lang w:val="fr-FR"/>
        </w:rPr>
        <w:t>E</w:t>
      </w:r>
      <w:r w:rsidR="00D34399" w:rsidRPr="0034213C">
        <w:rPr>
          <w:lang w:val="fr-FR"/>
        </w:rPr>
        <w:t>n 202</w:t>
      </w:r>
      <w:r w:rsidR="002A7C60" w:rsidRPr="0034213C">
        <w:rPr>
          <w:lang w:val="fr-FR"/>
        </w:rPr>
        <w:t>4</w:t>
      </w:r>
      <w:r w:rsidR="00D34399" w:rsidRPr="0034213C">
        <w:rPr>
          <w:lang w:val="fr-FR"/>
        </w:rPr>
        <w:t xml:space="preserve">, </w:t>
      </w:r>
      <w:r w:rsidR="00BB7D37" w:rsidRPr="0034213C">
        <w:rPr>
          <w:lang w:val="fr-FR"/>
        </w:rPr>
        <w:t>94</w:t>
      </w:r>
      <w:r w:rsidR="00E6347C" w:rsidRPr="0034213C">
        <w:rPr>
          <w:lang w:val="fr-FR"/>
        </w:rPr>
        <w:t>,</w:t>
      </w:r>
      <w:r w:rsidR="00BB7D37" w:rsidRPr="0034213C">
        <w:rPr>
          <w:lang w:val="fr-FR"/>
        </w:rPr>
        <w:t xml:space="preserve">54 </w:t>
      </w:r>
      <w:r w:rsidR="00C720C6" w:rsidRPr="0034213C">
        <w:rPr>
          <w:lang w:val="fr-FR"/>
        </w:rPr>
        <w:t xml:space="preserve">millions </w:t>
      </w:r>
      <w:r w:rsidR="00482FE4" w:rsidRPr="0034213C">
        <w:rPr>
          <w:lang w:val="fr-FR"/>
        </w:rPr>
        <w:t>de dollars</w:t>
      </w:r>
      <w:r w:rsidR="00C720C6" w:rsidRPr="0034213C">
        <w:rPr>
          <w:lang w:val="fr-FR"/>
        </w:rPr>
        <w:t xml:space="preserve"> ont été décaissés </w:t>
      </w:r>
      <w:r w:rsidR="002951B1" w:rsidRPr="0034213C">
        <w:rPr>
          <w:lang w:val="fr-FR"/>
        </w:rPr>
        <w:t xml:space="preserve">et </w:t>
      </w:r>
      <w:r w:rsidR="00737580" w:rsidRPr="0034213C">
        <w:rPr>
          <w:lang w:val="fr-FR"/>
        </w:rPr>
        <w:t>85</w:t>
      </w:r>
      <w:r w:rsidR="009D511F" w:rsidRPr="0034213C">
        <w:rPr>
          <w:lang w:val="fr-FR"/>
        </w:rPr>
        <w:t>,</w:t>
      </w:r>
      <w:r w:rsidR="00737580" w:rsidRPr="0034213C">
        <w:rPr>
          <w:lang w:val="fr-FR"/>
        </w:rPr>
        <w:t>53</w:t>
      </w:r>
      <w:r w:rsidR="0069110B" w:rsidRPr="0034213C">
        <w:rPr>
          <w:lang w:val="fr-FR"/>
        </w:rPr>
        <w:t> </w:t>
      </w:r>
      <w:r w:rsidR="009D511F" w:rsidRPr="0034213C">
        <w:rPr>
          <w:lang w:val="fr-FR"/>
        </w:rPr>
        <w:t xml:space="preserve">millions </w:t>
      </w:r>
      <w:r w:rsidR="00482FE4" w:rsidRPr="0034213C">
        <w:rPr>
          <w:lang w:val="fr-FR"/>
        </w:rPr>
        <w:t>de dollars</w:t>
      </w:r>
      <w:r w:rsidR="009D511F" w:rsidRPr="0034213C">
        <w:rPr>
          <w:lang w:val="fr-FR"/>
        </w:rPr>
        <w:t xml:space="preserve"> </w:t>
      </w:r>
      <w:r w:rsidR="002951B1" w:rsidRPr="0034213C">
        <w:rPr>
          <w:lang w:val="fr-FR"/>
        </w:rPr>
        <w:t>devaient être décaissés sur la base du rapport périodique 202</w:t>
      </w:r>
      <w:r w:rsidR="009D511F" w:rsidRPr="0034213C">
        <w:rPr>
          <w:lang w:val="fr-FR"/>
        </w:rPr>
        <w:t>3</w:t>
      </w:r>
      <w:r w:rsidR="002951B1" w:rsidRPr="0034213C">
        <w:rPr>
          <w:lang w:val="fr-FR"/>
        </w:rPr>
        <w:t xml:space="preserve">, soit un taux de décaissement de </w:t>
      </w:r>
      <w:r w:rsidR="009D511F" w:rsidRPr="0034213C">
        <w:rPr>
          <w:lang w:val="fr-FR"/>
        </w:rPr>
        <w:t>11</w:t>
      </w:r>
      <w:r w:rsidR="002951B1" w:rsidRPr="0034213C">
        <w:rPr>
          <w:lang w:val="fr-FR"/>
        </w:rPr>
        <w:t>1</w:t>
      </w:r>
      <w:r w:rsidR="009D511F" w:rsidRPr="0034213C">
        <w:rPr>
          <w:lang w:val="fr-FR"/>
        </w:rPr>
        <w:t> </w:t>
      </w:r>
      <w:r w:rsidR="002951B1" w:rsidRPr="0034213C">
        <w:rPr>
          <w:lang w:val="fr-FR"/>
        </w:rPr>
        <w:t>% par rapport aux prévisions</w:t>
      </w:r>
      <w:r w:rsidR="00D34399" w:rsidRPr="0034213C">
        <w:rPr>
          <w:lang w:val="fr-FR"/>
        </w:rPr>
        <w:t xml:space="preserve">. </w:t>
      </w:r>
      <w:r w:rsidR="00696F99" w:rsidRPr="0034213C">
        <w:rPr>
          <w:lang w:val="fr-FR"/>
        </w:rPr>
        <w:t xml:space="preserve">Le </w:t>
      </w:r>
      <w:r w:rsidR="00AA253C" w:rsidRPr="0034213C">
        <w:rPr>
          <w:lang w:val="fr-FR"/>
        </w:rPr>
        <w:t>total cumulé des décaisseme</w:t>
      </w:r>
      <w:r w:rsidR="00F277BD" w:rsidRPr="0034213C">
        <w:rPr>
          <w:lang w:val="fr-FR"/>
        </w:rPr>
        <w:t>n</w:t>
      </w:r>
      <w:r w:rsidR="00AA253C" w:rsidRPr="0034213C">
        <w:rPr>
          <w:lang w:val="fr-FR"/>
        </w:rPr>
        <w:t>ts s</w:t>
      </w:r>
      <w:r w:rsidR="00033072" w:rsidRPr="0034213C">
        <w:rPr>
          <w:lang w:val="fr-FR"/>
        </w:rPr>
        <w:t>’</w:t>
      </w:r>
      <w:r w:rsidR="00AA253C" w:rsidRPr="0034213C">
        <w:rPr>
          <w:lang w:val="fr-FR"/>
        </w:rPr>
        <w:t>élève à</w:t>
      </w:r>
      <w:r w:rsidR="00D34399" w:rsidRPr="0034213C">
        <w:rPr>
          <w:lang w:val="fr-FR"/>
        </w:rPr>
        <w:t xml:space="preserve"> 3</w:t>
      </w:r>
      <w:r w:rsidR="00AA253C" w:rsidRPr="0034213C">
        <w:rPr>
          <w:lang w:val="fr-FR"/>
        </w:rPr>
        <w:t>,</w:t>
      </w:r>
      <w:r w:rsidR="000F6408" w:rsidRPr="0034213C">
        <w:rPr>
          <w:lang w:val="fr-FR"/>
        </w:rPr>
        <w:t>5</w:t>
      </w:r>
      <w:r w:rsidR="00D34399" w:rsidRPr="0034213C">
        <w:rPr>
          <w:lang w:val="fr-FR"/>
        </w:rPr>
        <w:t> </w:t>
      </w:r>
      <w:r w:rsidR="00E6347C" w:rsidRPr="0034213C">
        <w:rPr>
          <w:lang w:val="fr-FR"/>
        </w:rPr>
        <w:t xml:space="preserve">milliards </w:t>
      </w:r>
      <w:r w:rsidR="00482FE4" w:rsidRPr="0034213C">
        <w:rPr>
          <w:lang w:val="fr-FR"/>
        </w:rPr>
        <w:t>de dollars</w:t>
      </w:r>
      <w:r w:rsidR="00E6347C" w:rsidRPr="0034213C">
        <w:rPr>
          <w:lang w:val="fr-FR"/>
        </w:rPr>
        <w:t xml:space="preserve"> </w:t>
      </w:r>
      <w:r w:rsidR="00D97098" w:rsidRPr="0034213C">
        <w:rPr>
          <w:lang w:val="fr-FR"/>
        </w:rPr>
        <w:t xml:space="preserve">sur le </w:t>
      </w:r>
      <w:r w:rsidR="00D34399" w:rsidRPr="0034213C">
        <w:rPr>
          <w:lang w:val="fr-FR"/>
        </w:rPr>
        <w:t xml:space="preserve">total </w:t>
      </w:r>
      <w:r w:rsidR="00D97098" w:rsidRPr="0034213C">
        <w:rPr>
          <w:lang w:val="fr-FR"/>
        </w:rPr>
        <w:t xml:space="preserve">de </w:t>
      </w:r>
      <w:r w:rsidR="000F6408" w:rsidRPr="0034213C">
        <w:rPr>
          <w:lang w:val="fr-FR"/>
        </w:rPr>
        <w:t>3</w:t>
      </w:r>
      <w:r w:rsidR="00D97098" w:rsidRPr="0034213C">
        <w:rPr>
          <w:lang w:val="fr-FR"/>
        </w:rPr>
        <w:t>,</w:t>
      </w:r>
      <w:r w:rsidR="000F6408" w:rsidRPr="0034213C">
        <w:rPr>
          <w:lang w:val="fr-FR"/>
        </w:rPr>
        <w:t xml:space="preserve">82 </w:t>
      </w:r>
      <w:r w:rsidR="00E6347C" w:rsidRPr="0034213C">
        <w:rPr>
          <w:lang w:val="fr-FR"/>
        </w:rPr>
        <w:t xml:space="preserve">milliards </w:t>
      </w:r>
      <w:r w:rsidR="00482FE4" w:rsidRPr="0034213C">
        <w:rPr>
          <w:lang w:val="fr-FR"/>
        </w:rPr>
        <w:t>de dollars</w:t>
      </w:r>
      <w:r w:rsidR="00E6347C" w:rsidRPr="0034213C">
        <w:rPr>
          <w:lang w:val="fr-FR"/>
        </w:rPr>
        <w:t xml:space="preserve"> </w:t>
      </w:r>
      <w:r w:rsidR="00204A64" w:rsidRPr="0034213C">
        <w:rPr>
          <w:lang w:val="fr-FR"/>
        </w:rPr>
        <w:t>approuvés pour décaissement (à l</w:t>
      </w:r>
      <w:r w:rsidR="00033072" w:rsidRPr="0034213C">
        <w:rPr>
          <w:lang w:val="fr-FR"/>
        </w:rPr>
        <w:t>’</w:t>
      </w:r>
      <w:r w:rsidR="00204A64" w:rsidRPr="0034213C">
        <w:rPr>
          <w:lang w:val="fr-FR"/>
        </w:rPr>
        <w:t>exclusion des coûts d</w:t>
      </w:r>
      <w:r w:rsidR="00033072" w:rsidRPr="0034213C">
        <w:rPr>
          <w:lang w:val="fr-FR"/>
        </w:rPr>
        <w:t>’</w:t>
      </w:r>
      <w:r w:rsidR="00204A64" w:rsidRPr="0034213C">
        <w:rPr>
          <w:lang w:val="fr-FR"/>
        </w:rPr>
        <w:t>appui d</w:t>
      </w:r>
      <w:r w:rsidR="00033072" w:rsidRPr="0034213C">
        <w:rPr>
          <w:lang w:val="fr-FR"/>
        </w:rPr>
        <w:t>’</w:t>
      </w:r>
      <w:r w:rsidR="00204A64" w:rsidRPr="0034213C">
        <w:rPr>
          <w:lang w:val="fr-FR"/>
        </w:rPr>
        <w:t>agence), soit un taux de décaissement de</w:t>
      </w:r>
      <w:r w:rsidR="00D34399" w:rsidRPr="0034213C">
        <w:rPr>
          <w:lang w:val="fr-FR"/>
        </w:rPr>
        <w:t xml:space="preserve"> </w:t>
      </w:r>
      <w:r w:rsidR="000F6408" w:rsidRPr="0034213C">
        <w:rPr>
          <w:lang w:val="fr-FR"/>
        </w:rPr>
        <w:t>92</w:t>
      </w:r>
      <w:r w:rsidR="00D34399" w:rsidRPr="0034213C">
        <w:rPr>
          <w:lang w:val="fr-FR"/>
        </w:rPr>
        <w:t> </w:t>
      </w:r>
      <w:r w:rsidR="00696F99" w:rsidRPr="0034213C">
        <w:rPr>
          <w:lang w:val="fr-FR"/>
        </w:rPr>
        <w:t>%</w:t>
      </w:r>
      <w:r w:rsidR="00D34399" w:rsidRPr="0034213C">
        <w:rPr>
          <w:lang w:val="fr-FR"/>
        </w:rPr>
        <w:t xml:space="preserve">. </w:t>
      </w:r>
      <w:r w:rsidR="00696F99" w:rsidRPr="0034213C">
        <w:rPr>
          <w:lang w:val="fr-FR"/>
        </w:rPr>
        <w:t>E</w:t>
      </w:r>
      <w:r w:rsidR="00D34399" w:rsidRPr="0034213C">
        <w:rPr>
          <w:lang w:val="fr-FR"/>
        </w:rPr>
        <w:t>n 202</w:t>
      </w:r>
      <w:r w:rsidR="000F6408" w:rsidRPr="0034213C">
        <w:rPr>
          <w:lang w:val="fr-FR"/>
        </w:rPr>
        <w:t>4</w:t>
      </w:r>
      <w:r w:rsidR="00D34399" w:rsidRPr="0034213C">
        <w:rPr>
          <w:lang w:val="fr-FR"/>
        </w:rPr>
        <w:t xml:space="preserve">, </w:t>
      </w:r>
      <w:r w:rsidR="00E152C2" w:rsidRPr="0034213C">
        <w:rPr>
          <w:lang w:val="fr-FR"/>
        </w:rPr>
        <w:t>155</w:t>
      </w:r>
      <w:r w:rsidR="00D97098" w:rsidRPr="0034213C">
        <w:rPr>
          <w:lang w:val="fr-FR"/>
        </w:rPr>
        <w:t>,</w:t>
      </w:r>
      <w:r w:rsidR="00E152C2" w:rsidRPr="0034213C">
        <w:rPr>
          <w:lang w:val="fr-FR"/>
        </w:rPr>
        <w:t xml:space="preserve">62 </w:t>
      </w:r>
      <w:r w:rsidR="00D97098" w:rsidRPr="0034213C">
        <w:rPr>
          <w:lang w:val="fr-FR"/>
        </w:rPr>
        <w:t xml:space="preserve">millions </w:t>
      </w:r>
      <w:r w:rsidR="00482FE4" w:rsidRPr="0034213C">
        <w:rPr>
          <w:lang w:val="fr-FR"/>
        </w:rPr>
        <w:t>de dollars</w:t>
      </w:r>
      <w:r w:rsidR="00D34399" w:rsidRPr="0034213C">
        <w:rPr>
          <w:lang w:val="fr-FR"/>
        </w:rPr>
        <w:t xml:space="preserve"> </w:t>
      </w:r>
      <w:r w:rsidR="00530237" w:rsidRPr="0034213C">
        <w:rPr>
          <w:lang w:val="fr-FR"/>
        </w:rPr>
        <w:t xml:space="preserve">ont été approuvés pour la mise en œuvre </w:t>
      </w:r>
      <w:r w:rsidR="00D34399" w:rsidRPr="0034213C">
        <w:rPr>
          <w:lang w:val="fr-FR"/>
        </w:rPr>
        <w:t>;</w:t>
      </w:r>
    </w:p>
    <w:p w14:paraId="552255D2" w14:textId="3B3668E2" w:rsidR="00D34399" w:rsidRPr="0034213C" w:rsidRDefault="00F304CB" w:rsidP="00B7496B">
      <w:pPr>
        <w:pStyle w:val="Heading2"/>
        <w:numPr>
          <w:ilvl w:val="1"/>
          <w:numId w:val="1"/>
        </w:numPr>
        <w:ind w:left="1440" w:hanging="720"/>
        <w:rPr>
          <w:lang w:val="fr-FR"/>
        </w:rPr>
      </w:pPr>
      <w:r w:rsidRPr="0034213C">
        <w:rPr>
          <w:b/>
          <w:lang w:val="fr-FR"/>
        </w:rPr>
        <w:t>Rapport coût-efficacité (en PAO)</w:t>
      </w:r>
      <w:r w:rsidR="00D34399" w:rsidRPr="0034213C">
        <w:rPr>
          <w:rStyle w:val="FootnoteReference"/>
          <w:bCs/>
          <w:lang w:val="fr-FR"/>
        </w:rPr>
        <w:footnoteReference w:id="10"/>
      </w:r>
      <w:r w:rsidRPr="0034213C">
        <w:rPr>
          <w:b/>
          <w:lang w:val="fr-FR"/>
        </w:rPr>
        <w:t> :</w:t>
      </w:r>
      <w:r w:rsidR="00D34399" w:rsidRPr="0034213C">
        <w:rPr>
          <w:b/>
          <w:lang w:val="fr-FR"/>
        </w:rPr>
        <w:t xml:space="preserve"> </w:t>
      </w:r>
      <w:r w:rsidR="006E0C84" w:rsidRPr="0034213C">
        <w:rPr>
          <w:bCs/>
          <w:lang w:val="fr-FR"/>
        </w:rPr>
        <w:t>Depuis 1991, le</w:t>
      </w:r>
      <w:r w:rsidR="006E0C84" w:rsidRPr="0034213C">
        <w:rPr>
          <w:b/>
          <w:lang w:val="fr-FR"/>
        </w:rPr>
        <w:t xml:space="preserve"> </w:t>
      </w:r>
      <w:r w:rsidR="006E0C84" w:rsidRPr="0034213C">
        <w:rPr>
          <w:bCs/>
          <w:lang w:val="fr-FR"/>
        </w:rPr>
        <w:t>rapport</w:t>
      </w:r>
      <w:r w:rsidR="006E0C84" w:rsidRPr="0034213C">
        <w:rPr>
          <w:b/>
          <w:lang w:val="fr-FR"/>
        </w:rPr>
        <w:t xml:space="preserve"> </w:t>
      </w:r>
      <w:r w:rsidR="006E0C84" w:rsidRPr="0034213C">
        <w:rPr>
          <w:bCs/>
          <w:lang w:val="fr-FR"/>
        </w:rPr>
        <w:t>coût-efficacité</w:t>
      </w:r>
      <w:r w:rsidR="00D34399" w:rsidRPr="0034213C">
        <w:rPr>
          <w:lang w:val="fr-FR"/>
        </w:rPr>
        <w:t xml:space="preserve"> </w:t>
      </w:r>
      <w:r w:rsidR="00755365" w:rsidRPr="0034213C">
        <w:rPr>
          <w:lang w:val="fr-FR"/>
        </w:rPr>
        <w:t>moyen des projets d</w:t>
      </w:r>
      <w:r w:rsidR="00033072" w:rsidRPr="0034213C">
        <w:rPr>
          <w:lang w:val="fr-FR"/>
        </w:rPr>
        <w:t>’</w:t>
      </w:r>
      <w:r w:rsidR="00755365" w:rsidRPr="0034213C">
        <w:rPr>
          <w:lang w:val="fr-FR"/>
        </w:rPr>
        <w:t xml:space="preserve">investissement approuvés menant à une réduction permanente de la consommation est </w:t>
      </w:r>
      <w:r w:rsidR="00955EC9" w:rsidRPr="0034213C">
        <w:rPr>
          <w:lang w:val="fr-FR"/>
        </w:rPr>
        <w:t xml:space="preserve">de </w:t>
      </w:r>
      <w:r w:rsidR="00602DAA" w:rsidRPr="0034213C">
        <w:rPr>
          <w:lang w:val="fr-FR"/>
        </w:rPr>
        <w:t>8</w:t>
      </w:r>
      <w:r w:rsidR="00E31058" w:rsidRPr="0034213C">
        <w:rPr>
          <w:lang w:val="fr-FR"/>
        </w:rPr>
        <w:t>,</w:t>
      </w:r>
      <w:r w:rsidR="00602DAA" w:rsidRPr="0034213C">
        <w:rPr>
          <w:lang w:val="fr-FR"/>
        </w:rPr>
        <w:t>73</w:t>
      </w:r>
      <w:r w:rsidR="00E31058" w:rsidRPr="0034213C">
        <w:rPr>
          <w:lang w:val="fr-FR"/>
        </w:rPr>
        <w:t> </w:t>
      </w:r>
      <w:r w:rsidR="00136CAB">
        <w:rPr>
          <w:lang w:val="fr-FR"/>
        </w:rPr>
        <w:t>$US</w:t>
      </w:r>
      <w:r w:rsidR="003F52A1" w:rsidRPr="0034213C">
        <w:rPr>
          <w:lang w:val="fr-FR"/>
        </w:rPr>
        <w:t>/kg</w:t>
      </w:r>
      <w:r w:rsidR="00D34399" w:rsidRPr="0034213C">
        <w:rPr>
          <w:lang w:val="fr-FR"/>
        </w:rPr>
        <w:t xml:space="preserve">. </w:t>
      </w:r>
      <w:r w:rsidR="00013BEF" w:rsidRPr="0034213C">
        <w:rPr>
          <w:lang w:val="fr-FR"/>
        </w:rPr>
        <w:t xml:space="preserve">Le rapport coût-efficacité pour le secteur de la production </w:t>
      </w:r>
      <w:r w:rsidR="00032FC1" w:rsidRPr="0034213C">
        <w:rPr>
          <w:lang w:val="fr-FR"/>
        </w:rPr>
        <w:t xml:space="preserve">était de </w:t>
      </w:r>
      <w:r w:rsidR="00D34399" w:rsidRPr="0034213C">
        <w:rPr>
          <w:bCs/>
          <w:lang w:val="fr-FR"/>
        </w:rPr>
        <w:t>4</w:t>
      </w:r>
      <w:r w:rsidR="00032FC1" w:rsidRPr="0034213C">
        <w:rPr>
          <w:bCs/>
          <w:lang w:val="fr-FR"/>
        </w:rPr>
        <w:t>,</w:t>
      </w:r>
      <w:r w:rsidR="00D34399" w:rsidRPr="0034213C">
        <w:rPr>
          <w:bCs/>
          <w:lang w:val="fr-FR"/>
        </w:rPr>
        <w:t>56</w:t>
      </w:r>
      <w:r w:rsidR="00032FC1" w:rsidRPr="0034213C">
        <w:rPr>
          <w:bCs/>
          <w:lang w:val="fr-FR"/>
        </w:rPr>
        <w:t> </w:t>
      </w:r>
      <w:r w:rsidR="00136CAB">
        <w:rPr>
          <w:lang w:val="fr-FR"/>
        </w:rPr>
        <w:t>$US</w:t>
      </w:r>
      <w:r w:rsidR="003F52A1" w:rsidRPr="0034213C">
        <w:rPr>
          <w:lang w:val="fr-FR"/>
        </w:rPr>
        <w:t>/kg</w:t>
      </w:r>
      <w:r w:rsidR="009E4FE5" w:rsidRPr="0034213C">
        <w:rPr>
          <w:lang w:val="fr-FR"/>
        </w:rPr>
        <w:t xml:space="preserve">. Le </w:t>
      </w:r>
      <w:r w:rsidR="00FE546A" w:rsidRPr="0034213C">
        <w:rPr>
          <w:lang w:val="fr-FR"/>
        </w:rPr>
        <w:t xml:space="preserve">rapport coût-efficacité moyen </w:t>
      </w:r>
      <w:r w:rsidR="00687FF6" w:rsidRPr="0034213C">
        <w:rPr>
          <w:lang w:val="fr-FR"/>
        </w:rPr>
        <w:t xml:space="preserve">par tonne PAO </w:t>
      </w:r>
      <w:r w:rsidR="00FE546A" w:rsidRPr="0034213C">
        <w:rPr>
          <w:lang w:val="fr-FR"/>
        </w:rPr>
        <w:t>des projets d</w:t>
      </w:r>
      <w:r w:rsidR="00033072" w:rsidRPr="0034213C">
        <w:rPr>
          <w:lang w:val="fr-FR"/>
        </w:rPr>
        <w:t>’</w:t>
      </w:r>
      <w:r w:rsidR="00FE546A" w:rsidRPr="0034213C">
        <w:rPr>
          <w:lang w:val="fr-FR"/>
        </w:rPr>
        <w:t>investissement</w:t>
      </w:r>
      <w:r w:rsidR="003365D5" w:rsidRPr="0034213C">
        <w:rPr>
          <w:lang w:val="fr-FR"/>
        </w:rPr>
        <w:t xml:space="preserve"> achevés s</w:t>
      </w:r>
      <w:r w:rsidR="00033072" w:rsidRPr="0034213C">
        <w:rPr>
          <w:lang w:val="fr-FR"/>
        </w:rPr>
        <w:t>’</w:t>
      </w:r>
      <w:r w:rsidR="003365D5" w:rsidRPr="0034213C">
        <w:rPr>
          <w:lang w:val="fr-FR"/>
        </w:rPr>
        <w:t xml:space="preserve">est établi à </w:t>
      </w:r>
      <w:r w:rsidR="00572D58" w:rsidRPr="0034213C">
        <w:rPr>
          <w:lang w:val="fr-FR"/>
        </w:rPr>
        <w:t>5</w:t>
      </w:r>
      <w:r w:rsidR="009E4FE5" w:rsidRPr="0034213C">
        <w:rPr>
          <w:lang w:val="fr-FR"/>
        </w:rPr>
        <w:t>,</w:t>
      </w:r>
      <w:r w:rsidR="00572D58" w:rsidRPr="0034213C">
        <w:rPr>
          <w:lang w:val="fr-FR"/>
        </w:rPr>
        <w:t>39</w:t>
      </w:r>
      <w:r w:rsidR="009E4FE5" w:rsidRPr="0034213C">
        <w:rPr>
          <w:lang w:val="fr-FR"/>
        </w:rPr>
        <w:t> </w:t>
      </w:r>
      <w:r w:rsidR="00136CAB">
        <w:rPr>
          <w:lang w:val="fr-FR"/>
        </w:rPr>
        <w:t>$US</w:t>
      </w:r>
      <w:r w:rsidR="003F52A1" w:rsidRPr="0034213C">
        <w:rPr>
          <w:lang w:val="fr-FR"/>
        </w:rPr>
        <w:t>/kg</w:t>
      </w:r>
      <w:r w:rsidR="00D34399" w:rsidRPr="0034213C">
        <w:rPr>
          <w:lang w:val="fr-FR"/>
        </w:rPr>
        <w:t xml:space="preserve"> </w:t>
      </w:r>
      <w:r w:rsidR="001B3D3A" w:rsidRPr="0034213C">
        <w:rPr>
          <w:lang w:val="fr-FR"/>
        </w:rPr>
        <w:t xml:space="preserve">pour les projets achevés </w:t>
      </w:r>
      <w:r w:rsidR="003365D5" w:rsidRPr="0034213C">
        <w:rPr>
          <w:lang w:val="fr-FR"/>
        </w:rPr>
        <w:t xml:space="preserve">et à </w:t>
      </w:r>
      <w:r w:rsidR="00472A4A" w:rsidRPr="0034213C">
        <w:rPr>
          <w:lang w:val="fr-FR"/>
        </w:rPr>
        <w:t>12</w:t>
      </w:r>
      <w:r w:rsidR="003365D5" w:rsidRPr="0034213C">
        <w:rPr>
          <w:lang w:val="fr-FR"/>
        </w:rPr>
        <w:t>,</w:t>
      </w:r>
      <w:r w:rsidR="00472A4A" w:rsidRPr="0034213C">
        <w:rPr>
          <w:lang w:val="fr-FR"/>
        </w:rPr>
        <w:t>46</w:t>
      </w:r>
      <w:r w:rsidR="003365D5" w:rsidRPr="0034213C">
        <w:rPr>
          <w:lang w:val="fr-FR"/>
        </w:rPr>
        <w:t> </w:t>
      </w:r>
      <w:r w:rsidR="00136CAB">
        <w:rPr>
          <w:lang w:val="fr-FR"/>
        </w:rPr>
        <w:t>$US</w:t>
      </w:r>
      <w:r w:rsidR="003F52A1" w:rsidRPr="0034213C">
        <w:rPr>
          <w:lang w:val="fr-FR"/>
        </w:rPr>
        <w:t>/kg</w:t>
      </w:r>
      <w:r w:rsidR="006B230D" w:rsidRPr="0034213C">
        <w:rPr>
          <w:lang w:val="fr-FR"/>
        </w:rPr>
        <w:t xml:space="preserve"> </w:t>
      </w:r>
      <w:r w:rsidR="001B3D3A" w:rsidRPr="0034213C">
        <w:rPr>
          <w:lang w:val="fr-FR"/>
        </w:rPr>
        <w:t>pour l</w:t>
      </w:r>
      <w:r w:rsidR="009C14CB" w:rsidRPr="0034213C">
        <w:rPr>
          <w:lang w:val="fr-FR"/>
        </w:rPr>
        <w:t>es projets en cours</w:t>
      </w:r>
      <w:r w:rsidR="00D34399" w:rsidRPr="0034213C">
        <w:rPr>
          <w:rStyle w:val="FootnoteReference"/>
          <w:lang w:val="fr-FR"/>
        </w:rPr>
        <w:footnoteReference w:id="11"/>
      </w:r>
      <w:r w:rsidR="009C14CB" w:rsidRPr="0034213C">
        <w:rPr>
          <w:lang w:val="fr-FR"/>
        </w:rPr>
        <w:t> ;</w:t>
      </w:r>
    </w:p>
    <w:p w14:paraId="21432EEF" w14:textId="4A545E05" w:rsidR="00D34399" w:rsidRPr="0034213C" w:rsidRDefault="00424D9C" w:rsidP="00B7496B">
      <w:pPr>
        <w:pStyle w:val="Heading2"/>
        <w:widowControl/>
        <w:numPr>
          <w:ilvl w:val="1"/>
          <w:numId w:val="1"/>
        </w:numPr>
        <w:spacing w:after="120"/>
        <w:ind w:left="1440" w:hanging="720"/>
        <w:rPr>
          <w:lang w:val="fr-FR"/>
        </w:rPr>
      </w:pPr>
      <w:r w:rsidRPr="0034213C">
        <w:rPr>
          <w:b/>
          <w:bCs/>
          <w:lang w:val="fr-FR"/>
        </w:rPr>
        <w:lastRenderedPageBreak/>
        <w:t>Nombre de projets menés à terme :</w:t>
      </w:r>
      <w:r w:rsidR="00D34399" w:rsidRPr="0034213C">
        <w:rPr>
          <w:lang w:val="fr-FR"/>
        </w:rPr>
        <w:t xml:space="preserve"> </w:t>
      </w:r>
      <w:r w:rsidRPr="0034213C">
        <w:rPr>
          <w:lang w:val="fr-FR"/>
        </w:rPr>
        <w:t>E</w:t>
      </w:r>
      <w:r w:rsidR="00D34399" w:rsidRPr="0034213C">
        <w:rPr>
          <w:lang w:val="fr-FR"/>
        </w:rPr>
        <w:t>n 202</w:t>
      </w:r>
      <w:r w:rsidR="0020479B" w:rsidRPr="0034213C">
        <w:rPr>
          <w:lang w:val="fr-FR"/>
        </w:rPr>
        <w:t>4</w:t>
      </w:r>
      <w:r w:rsidR="00D34399" w:rsidRPr="0034213C">
        <w:rPr>
          <w:lang w:val="fr-FR"/>
        </w:rPr>
        <w:t xml:space="preserve">, </w:t>
      </w:r>
      <w:r w:rsidR="0080339F" w:rsidRPr="0034213C">
        <w:rPr>
          <w:lang w:val="fr-FR"/>
        </w:rPr>
        <w:t>245</w:t>
      </w:r>
      <w:r w:rsidR="00D34399" w:rsidRPr="0034213C">
        <w:rPr>
          <w:lang w:val="fr-FR"/>
        </w:rPr>
        <w:t xml:space="preserve"> </w:t>
      </w:r>
      <w:r w:rsidR="003F3E23" w:rsidRPr="0034213C">
        <w:rPr>
          <w:lang w:val="fr-FR"/>
        </w:rPr>
        <w:t xml:space="preserve">projets ont été achevés. Depuis 1991, </w:t>
      </w:r>
      <w:r w:rsidR="00BC0C6E" w:rsidRPr="0034213C">
        <w:rPr>
          <w:lang w:val="fr-FR"/>
        </w:rPr>
        <w:t>9</w:t>
      </w:r>
      <w:r w:rsidR="003F3E23" w:rsidRPr="0034213C">
        <w:rPr>
          <w:lang w:val="fr-FR"/>
        </w:rPr>
        <w:t> </w:t>
      </w:r>
      <w:r w:rsidR="00BC0C6E" w:rsidRPr="0034213C">
        <w:rPr>
          <w:lang w:val="fr-FR"/>
        </w:rPr>
        <w:t>046</w:t>
      </w:r>
      <w:r w:rsidR="00D34399" w:rsidRPr="0034213C">
        <w:rPr>
          <w:lang w:val="fr-FR"/>
        </w:rPr>
        <w:t xml:space="preserve"> </w:t>
      </w:r>
      <w:r w:rsidR="00CF580E" w:rsidRPr="0034213C">
        <w:rPr>
          <w:lang w:val="fr-FR"/>
        </w:rPr>
        <w:t xml:space="preserve">des </w:t>
      </w:r>
      <w:r w:rsidR="00BC0C6E" w:rsidRPr="0034213C">
        <w:rPr>
          <w:lang w:val="fr-FR"/>
        </w:rPr>
        <w:t>10</w:t>
      </w:r>
      <w:r w:rsidR="00263429" w:rsidRPr="0034213C">
        <w:rPr>
          <w:lang w:val="fr-FR"/>
        </w:rPr>
        <w:t> </w:t>
      </w:r>
      <w:r w:rsidR="00BC0C6E" w:rsidRPr="0034213C">
        <w:rPr>
          <w:lang w:val="fr-FR"/>
        </w:rPr>
        <w:t>063</w:t>
      </w:r>
      <w:r w:rsidR="00263429" w:rsidRPr="0034213C">
        <w:rPr>
          <w:lang w:val="fr-FR"/>
        </w:rPr>
        <w:t> </w:t>
      </w:r>
      <w:r w:rsidR="00D34399" w:rsidRPr="0034213C">
        <w:rPr>
          <w:lang w:val="fr-FR"/>
        </w:rPr>
        <w:t>projets (</w:t>
      </w:r>
      <w:r w:rsidR="00953209" w:rsidRPr="0034213C">
        <w:rPr>
          <w:lang w:val="fr-FR"/>
        </w:rPr>
        <w:t>à l</w:t>
      </w:r>
      <w:r w:rsidR="00033072" w:rsidRPr="0034213C">
        <w:rPr>
          <w:lang w:val="fr-FR"/>
        </w:rPr>
        <w:t>’</w:t>
      </w:r>
      <w:r w:rsidR="00953209" w:rsidRPr="0034213C">
        <w:rPr>
          <w:lang w:val="fr-FR"/>
        </w:rPr>
        <w:t xml:space="preserve">exclusion des projets </w:t>
      </w:r>
      <w:r w:rsidR="0019212D">
        <w:rPr>
          <w:lang w:val="fr-FR"/>
        </w:rPr>
        <w:t>clos</w:t>
      </w:r>
      <w:r w:rsidR="00953209" w:rsidRPr="0034213C">
        <w:rPr>
          <w:lang w:val="fr-FR"/>
        </w:rPr>
        <w:t xml:space="preserve"> ou transférés</w:t>
      </w:r>
      <w:r w:rsidR="006E447B" w:rsidRPr="0034213C">
        <w:rPr>
          <w:lang w:val="fr-FR"/>
        </w:rPr>
        <w:t xml:space="preserve"> financés par le Fonds multilatéral </w:t>
      </w:r>
      <w:r w:rsidR="005E26FF" w:rsidRPr="0034213C">
        <w:rPr>
          <w:lang w:val="fr-FR"/>
        </w:rPr>
        <w:t>ont été achevés</w:t>
      </w:r>
      <w:r w:rsidR="00D34399" w:rsidRPr="0034213C">
        <w:rPr>
          <w:lang w:val="fr-FR"/>
        </w:rPr>
        <w:t xml:space="preserve">, </w:t>
      </w:r>
      <w:r w:rsidR="001D7A9C" w:rsidRPr="0034213C">
        <w:rPr>
          <w:lang w:val="fr-FR"/>
        </w:rPr>
        <w:t>ce qui représente un taux d</w:t>
      </w:r>
      <w:r w:rsidR="00033072" w:rsidRPr="0034213C">
        <w:rPr>
          <w:lang w:val="fr-FR"/>
        </w:rPr>
        <w:t>’</w:t>
      </w:r>
      <w:r w:rsidR="001D7A9C" w:rsidRPr="0034213C">
        <w:rPr>
          <w:lang w:val="fr-FR"/>
        </w:rPr>
        <w:t xml:space="preserve">achèvement de </w:t>
      </w:r>
      <w:r w:rsidR="00BC0C6E" w:rsidRPr="0034213C">
        <w:rPr>
          <w:lang w:val="fr-FR"/>
        </w:rPr>
        <w:t>90</w:t>
      </w:r>
      <w:r w:rsidR="00D34399" w:rsidRPr="0034213C">
        <w:rPr>
          <w:lang w:val="fr-FR"/>
        </w:rPr>
        <w:t> </w:t>
      </w:r>
      <w:r w:rsidR="00953209" w:rsidRPr="0034213C">
        <w:rPr>
          <w:lang w:val="fr-FR"/>
        </w:rPr>
        <w:t>%</w:t>
      </w:r>
      <w:r w:rsidR="005642E1">
        <w:rPr>
          <w:lang w:val="fr-FR"/>
        </w:rPr>
        <w:t> ;</w:t>
      </w:r>
    </w:p>
    <w:p w14:paraId="296C51E7" w14:textId="21886D0F" w:rsidR="00D34399" w:rsidRPr="0034213C" w:rsidRDefault="00AD145A" w:rsidP="00B7496B">
      <w:pPr>
        <w:pStyle w:val="Heading2"/>
        <w:widowControl/>
        <w:numPr>
          <w:ilvl w:val="1"/>
          <w:numId w:val="1"/>
        </w:numPr>
        <w:spacing w:after="120"/>
        <w:ind w:left="1440" w:hanging="720"/>
        <w:rPr>
          <w:lang w:val="fr-FR"/>
        </w:rPr>
      </w:pPr>
      <w:r w:rsidRPr="0034213C">
        <w:rPr>
          <w:b/>
          <w:lang w:val="fr-FR"/>
        </w:rPr>
        <w:t xml:space="preserve">Délai </w:t>
      </w:r>
      <w:r w:rsidR="001E5266" w:rsidRPr="0034213C">
        <w:rPr>
          <w:b/>
          <w:lang w:val="fr-FR"/>
        </w:rPr>
        <w:t>d</w:t>
      </w:r>
      <w:r w:rsidR="00033072" w:rsidRPr="0034213C">
        <w:rPr>
          <w:b/>
          <w:lang w:val="fr-FR"/>
        </w:rPr>
        <w:t>’</w:t>
      </w:r>
      <w:r w:rsidR="001E5266" w:rsidRPr="0034213C">
        <w:rPr>
          <w:b/>
          <w:lang w:val="fr-FR"/>
        </w:rPr>
        <w:t>exécution des projets d</w:t>
      </w:r>
      <w:r w:rsidR="00033072" w:rsidRPr="0034213C">
        <w:rPr>
          <w:b/>
          <w:lang w:val="fr-FR"/>
        </w:rPr>
        <w:t>’</w:t>
      </w:r>
      <w:r w:rsidR="001E5266" w:rsidRPr="0034213C">
        <w:rPr>
          <w:b/>
          <w:lang w:val="fr-FR"/>
        </w:rPr>
        <w:t xml:space="preserve">investissement : </w:t>
      </w:r>
      <w:r w:rsidR="001E5266" w:rsidRPr="0034213C">
        <w:rPr>
          <w:lang w:val="fr-FR"/>
        </w:rPr>
        <w:t>Les projets achevés en 202</w:t>
      </w:r>
      <w:r w:rsidR="00767F98" w:rsidRPr="0034213C">
        <w:rPr>
          <w:lang w:val="fr-FR"/>
        </w:rPr>
        <w:t>4</w:t>
      </w:r>
      <w:r w:rsidR="001E5266" w:rsidRPr="0034213C">
        <w:rPr>
          <w:lang w:val="fr-FR"/>
        </w:rPr>
        <w:t xml:space="preserve"> ont</w:t>
      </w:r>
      <w:r w:rsidR="004B4A00">
        <w:rPr>
          <w:lang w:val="fr-FR"/>
        </w:rPr>
        <w:t xml:space="preserve"> pris fin</w:t>
      </w:r>
      <w:r w:rsidR="003276ED" w:rsidRPr="0034213C">
        <w:rPr>
          <w:lang w:val="fr-FR"/>
        </w:rPr>
        <w:t xml:space="preserve"> </w:t>
      </w:r>
      <w:r w:rsidR="001E5266" w:rsidRPr="0034213C">
        <w:rPr>
          <w:lang w:val="fr-FR"/>
        </w:rPr>
        <w:t xml:space="preserve">en moyenne </w:t>
      </w:r>
      <w:r w:rsidR="00767F98" w:rsidRPr="0034213C">
        <w:rPr>
          <w:lang w:val="fr-FR"/>
        </w:rPr>
        <w:t>46</w:t>
      </w:r>
      <w:r w:rsidR="001E5266" w:rsidRPr="0034213C">
        <w:rPr>
          <w:lang w:val="fr-FR"/>
        </w:rPr>
        <w:t xml:space="preserve"> mois après leur approbation. Depuis 1991, l</w:t>
      </w:r>
      <w:r w:rsidR="00767F98" w:rsidRPr="0034213C">
        <w:rPr>
          <w:lang w:val="fr-FR"/>
        </w:rPr>
        <w:t>e délai d</w:t>
      </w:r>
      <w:r w:rsidR="00033072" w:rsidRPr="0034213C">
        <w:rPr>
          <w:lang w:val="fr-FR"/>
        </w:rPr>
        <w:t>’</w:t>
      </w:r>
      <w:r w:rsidR="00767F98" w:rsidRPr="0034213C">
        <w:rPr>
          <w:lang w:val="fr-FR"/>
        </w:rPr>
        <w:t xml:space="preserve">exécution moyen </w:t>
      </w:r>
      <w:r w:rsidR="001E5266" w:rsidRPr="0034213C">
        <w:rPr>
          <w:lang w:val="fr-FR"/>
        </w:rPr>
        <w:t>des projets d</w:t>
      </w:r>
      <w:r w:rsidR="00033072" w:rsidRPr="0034213C">
        <w:rPr>
          <w:lang w:val="fr-FR"/>
        </w:rPr>
        <w:t>’</w:t>
      </w:r>
      <w:r w:rsidR="001E5266" w:rsidRPr="0034213C">
        <w:rPr>
          <w:lang w:val="fr-FR"/>
        </w:rPr>
        <w:t xml:space="preserve">investissement est de 38 mois après </w:t>
      </w:r>
      <w:r w:rsidR="00E02B59" w:rsidRPr="0034213C">
        <w:rPr>
          <w:lang w:val="fr-FR"/>
        </w:rPr>
        <w:t>l</w:t>
      </w:r>
      <w:r w:rsidR="00033072" w:rsidRPr="0034213C">
        <w:rPr>
          <w:lang w:val="fr-FR"/>
        </w:rPr>
        <w:t>’</w:t>
      </w:r>
      <w:r w:rsidR="001E5266" w:rsidRPr="0034213C">
        <w:rPr>
          <w:lang w:val="fr-FR"/>
        </w:rPr>
        <w:t xml:space="preserve">approbation. En moyenne, le premier décaissement </w:t>
      </w:r>
      <w:r w:rsidR="00382D7E" w:rsidRPr="0034213C">
        <w:rPr>
          <w:lang w:val="fr-FR"/>
        </w:rPr>
        <w:t xml:space="preserve">a </w:t>
      </w:r>
      <w:r w:rsidR="00E02B59" w:rsidRPr="0034213C">
        <w:rPr>
          <w:lang w:val="fr-FR"/>
        </w:rPr>
        <w:t xml:space="preserve">été effectué </w:t>
      </w:r>
      <w:r w:rsidR="001E5266" w:rsidRPr="0034213C">
        <w:rPr>
          <w:lang w:val="fr-FR"/>
        </w:rPr>
        <w:t xml:space="preserve">14 mois après </w:t>
      </w:r>
      <w:r w:rsidR="00382D7E" w:rsidRPr="0034213C">
        <w:rPr>
          <w:lang w:val="fr-FR"/>
        </w:rPr>
        <w:t>l</w:t>
      </w:r>
      <w:r w:rsidR="00033072" w:rsidRPr="0034213C">
        <w:rPr>
          <w:lang w:val="fr-FR"/>
        </w:rPr>
        <w:t>’</w:t>
      </w:r>
      <w:r w:rsidR="001E5266" w:rsidRPr="0034213C">
        <w:rPr>
          <w:lang w:val="fr-FR"/>
        </w:rPr>
        <w:t>approbation</w:t>
      </w:r>
      <w:r w:rsidR="003B16E5" w:rsidRPr="0034213C">
        <w:rPr>
          <w:lang w:val="fr-FR"/>
        </w:rPr>
        <w:t xml:space="preserve"> </w:t>
      </w:r>
      <w:r w:rsidR="00D34399" w:rsidRPr="0034213C">
        <w:rPr>
          <w:lang w:val="fr-FR"/>
        </w:rPr>
        <w:t>;</w:t>
      </w:r>
    </w:p>
    <w:p w14:paraId="3B8EE4E8" w14:textId="22F3B460" w:rsidR="00D34399" w:rsidRPr="0034213C" w:rsidRDefault="00AD145A" w:rsidP="00B7496B">
      <w:pPr>
        <w:pStyle w:val="Heading2"/>
        <w:widowControl/>
        <w:numPr>
          <w:ilvl w:val="1"/>
          <w:numId w:val="1"/>
        </w:numPr>
        <w:spacing w:after="120"/>
        <w:ind w:left="1440" w:hanging="720"/>
        <w:rPr>
          <w:lang w:val="fr-FR"/>
        </w:rPr>
      </w:pPr>
      <w:r w:rsidRPr="0034213C">
        <w:rPr>
          <w:b/>
          <w:lang w:val="fr-FR"/>
        </w:rPr>
        <w:t>Délai</w:t>
      </w:r>
      <w:r w:rsidR="003D7747" w:rsidRPr="0034213C">
        <w:rPr>
          <w:b/>
          <w:lang w:val="fr-FR"/>
        </w:rPr>
        <w:t xml:space="preserve"> d</w:t>
      </w:r>
      <w:r w:rsidR="00033072" w:rsidRPr="0034213C">
        <w:rPr>
          <w:b/>
          <w:lang w:val="fr-FR"/>
        </w:rPr>
        <w:t>’</w:t>
      </w:r>
      <w:r w:rsidR="003D7747" w:rsidRPr="0034213C">
        <w:rPr>
          <w:b/>
          <w:lang w:val="fr-FR"/>
        </w:rPr>
        <w:t xml:space="preserve">exécution </w:t>
      </w:r>
      <w:r w:rsidR="004141CB" w:rsidRPr="0034213C">
        <w:rPr>
          <w:b/>
          <w:lang w:val="fr-FR"/>
        </w:rPr>
        <w:t xml:space="preserve">des projets </w:t>
      </w:r>
      <w:r w:rsidR="00820933" w:rsidRPr="0034213C">
        <w:rPr>
          <w:b/>
          <w:lang w:val="fr-FR"/>
        </w:rPr>
        <w:t xml:space="preserve">ne portant pas sur des </w:t>
      </w:r>
      <w:r w:rsidR="004141CB" w:rsidRPr="0034213C">
        <w:rPr>
          <w:b/>
          <w:lang w:val="fr-FR"/>
        </w:rPr>
        <w:t>investissement</w:t>
      </w:r>
      <w:r w:rsidR="00820933" w:rsidRPr="0034213C">
        <w:rPr>
          <w:b/>
          <w:lang w:val="fr-FR"/>
        </w:rPr>
        <w:t>s</w:t>
      </w:r>
      <w:r w:rsidR="003D7747" w:rsidRPr="0034213C">
        <w:rPr>
          <w:b/>
          <w:lang w:val="fr-FR"/>
        </w:rPr>
        <w:t xml:space="preserve"> </w:t>
      </w:r>
      <w:r w:rsidR="00D34399" w:rsidRPr="0034213C">
        <w:rPr>
          <w:b/>
          <w:lang w:val="fr-FR"/>
        </w:rPr>
        <w:t>:</w:t>
      </w:r>
      <w:r w:rsidR="00D34399" w:rsidRPr="0034213C">
        <w:rPr>
          <w:lang w:val="fr-FR"/>
        </w:rPr>
        <w:t xml:space="preserve"> </w:t>
      </w:r>
      <w:r w:rsidR="003D7747" w:rsidRPr="0034213C">
        <w:rPr>
          <w:lang w:val="fr-FR"/>
        </w:rPr>
        <w:t xml:space="preserve">Les projets achevés en 2024 ont été </w:t>
      </w:r>
      <w:r w:rsidR="00820933" w:rsidRPr="0034213C">
        <w:rPr>
          <w:lang w:val="fr-FR"/>
        </w:rPr>
        <w:t xml:space="preserve">achevés </w:t>
      </w:r>
      <w:r w:rsidR="003D7747" w:rsidRPr="0034213C">
        <w:rPr>
          <w:lang w:val="fr-FR"/>
        </w:rPr>
        <w:t xml:space="preserve">en moyenne </w:t>
      </w:r>
      <w:r w:rsidR="00550680" w:rsidRPr="0034213C">
        <w:rPr>
          <w:lang w:val="fr-FR"/>
        </w:rPr>
        <w:t>39</w:t>
      </w:r>
      <w:r w:rsidR="003D7747" w:rsidRPr="0034213C">
        <w:rPr>
          <w:lang w:val="fr-FR"/>
        </w:rPr>
        <w:t xml:space="preserve"> mois après leur approbation. Depuis 1991, le délai d</w:t>
      </w:r>
      <w:r w:rsidR="00033072" w:rsidRPr="0034213C">
        <w:rPr>
          <w:lang w:val="fr-FR"/>
        </w:rPr>
        <w:t>’</w:t>
      </w:r>
      <w:r w:rsidR="003D7747" w:rsidRPr="0034213C">
        <w:rPr>
          <w:lang w:val="fr-FR"/>
        </w:rPr>
        <w:t xml:space="preserve">exécution moyen des projets </w:t>
      </w:r>
      <w:r w:rsidR="008F482A" w:rsidRPr="0034213C">
        <w:rPr>
          <w:lang w:val="fr-FR"/>
        </w:rPr>
        <w:t xml:space="preserve">ne portant pas sur des </w:t>
      </w:r>
      <w:r w:rsidR="003D7747" w:rsidRPr="0034213C">
        <w:rPr>
          <w:lang w:val="fr-FR"/>
        </w:rPr>
        <w:t>investissement</w:t>
      </w:r>
      <w:r w:rsidR="008F482A" w:rsidRPr="0034213C">
        <w:rPr>
          <w:lang w:val="fr-FR"/>
        </w:rPr>
        <w:t>s</w:t>
      </w:r>
      <w:r w:rsidR="003D7747" w:rsidRPr="0034213C">
        <w:rPr>
          <w:lang w:val="fr-FR"/>
        </w:rPr>
        <w:t xml:space="preserve"> est de </w:t>
      </w:r>
      <w:r w:rsidR="00550680" w:rsidRPr="0034213C">
        <w:rPr>
          <w:lang w:val="fr-FR"/>
        </w:rPr>
        <w:t>38 mois après l</w:t>
      </w:r>
      <w:r w:rsidR="00033072" w:rsidRPr="0034213C">
        <w:rPr>
          <w:lang w:val="fr-FR"/>
        </w:rPr>
        <w:t>’</w:t>
      </w:r>
      <w:r w:rsidR="00550680" w:rsidRPr="0034213C">
        <w:rPr>
          <w:lang w:val="fr-FR"/>
        </w:rPr>
        <w:t>approbation. En moyenne, le premier décaissement a été effectué 12 mois après l</w:t>
      </w:r>
      <w:r w:rsidR="00033072" w:rsidRPr="0034213C">
        <w:rPr>
          <w:lang w:val="fr-FR"/>
        </w:rPr>
        <w:t>’</w:t>
      </w:r>
      <w:r w:rsidR="00550680" w:rsidRPr="0034213C">
        <w:rPr>
          <w:lang w:val="fr-FR"/>
        </w:rPr>
        <w:t>approbation</w:t>
      </w:r>
      <w:r w:rsidR="008F482A" w:rsidRPr="0034213C">
        <w:rPr>
          <w:lang w:val="fr-FR"/>
        </w:rPr>
        <w:t> </w:t>
      </w:r>
      <w:r w:rsidR="00D34399" w:rsidRPr="0034213C">
        <w:rPr>
          <w:lang w:val="fr-FR"/>
        </w:rPr>
        <w:t xml:space="preserve">; </w:t>
      </w:r>
    </w:p>
    <w:p w14:paraId="73F077E3" w14:textId="69394BDD" w:rsidR="00D34399" w:rsidRPr="0034213C" w:rsidRDefault="00FF3246" w:rsidP="00B7496B">
      <w:pPr>
        <w:pStyle w:val="Heading2"/>
        <w:numPr>
          <w:ilvl w:val="1"/>
          <w:numId w:val="1"/>
        </w:numPr>
        <w:spacing w:after="120"/>
        <w:ind w:left="1440" w:hanging="720"/>
        <w:rPr>
          <w:lang w:val="fr-FR"/>
        </w:rPr>
      </w:pPr>
      <w:r w:rsidRPr="0034213C">
        <w:rPr>
          <w:b/>
          <w:bCs/>
          <w:lang w:val="fr-FR"/>
        </w:rPr>
        <w:t xml:space="preserve">Préparation de projets : </w:t>
      </w:r>
      <w:r w:rsidRPr="0034213C">
        <w:rPr>
          <w:lang w:val="fr-FR"/>
        </w:rPr>
        <w:t>Des 2 094 activités de préparation de projet approuvées jusqu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à la fin de</w:t>
      </w:r>
      <w:r w:rsidR="00837B46" w:rsidRPr="0034213C">
        <w:rPr>
          <w:lang w:val="fr-FR"/>
        </w:rPr>
        <w:t xml:space="preserve"> </w:t>
      </w:r>
      <w:r w:rsidRPr="0034213C">
        <w:rPr>
          <w:lang w:val="fr-FR"/>
        </w:rPr>
        <w:t>2024, 1 871 ont été achevées</w:t>
      </w:r>
      <w:r w:rsidR="008A6B83" w:rsidRPr="0034213C">
        <w:rPr>
          <w:lang w:val="fr-FR"/>
        </w:rPr>
        <w:t> ; les autres projets (</w:t>
      </w:r>
      <w:r w:rsidRPr="0034213C">
        <w:rPr>
          <w:lang w:val="fr-FR"/>
        </w:rPr>
        <w:t>223</w:t>
      </w:r>
      <w:r w:rsidR="008A6B83" w:rsidRPr="0034213C">
        <w:rPr>
          <w:lang w:val="fr-FR"/>
        </w:rPr>
        <w:t>)</w:t>
      </w:r>
      <w:r w:rsidRPr="0034213C">
        <w:rPr>
          <w:lang w:val="fr-FR"/>
        </w:rPr>
        <w:t xml:space="preserve"> sont en cours. En 2024, 82 activités de préparation de projet ont été approuvées et 76 ont été achevées ; </w:t>
      </w:r>
    </w:p>
    <w:p w14:paraId="6B3436F9" w14:textId="2593AA96" w:rsidR="00D34399" w:rsidRPr="0034213C" w:rsidRDefault="00402D06" w:rsidP="00B7496B">
      <w:pPr>
        <w:pStyle w:val="Heading2"/>
        <w:numPr>
          <w:ilvl w:val="1"/>
          <w:numId w:val="1"/>
        </w:numPr>
        <w:spacing w:after="120"/>
        <w:ind w:left="1440" w:hanging="720"/>
        <w:rPr>
          <w:lang w:val="fr-FR"/>
        </w:rPr>
      </w:pPr>
      <w:r w:rsidRPr="0034213C">
        <w:rPr>
          <w:b/>
          <w:bCs/>
          <w:lang w:val="fr-FR"/>
        </w:rPr>
        <w:t>Retards dans la mise en œuvre :</w:t>
      </w:r>
      <w:r w:rsidRPr="0034213C">
        <w:rPr>
          <w:lang w:val="fr-FR"/>
        </w:rPr>
        <w:t xml:space="preserve"> Au total, </w:t>
      </w:r>
      <w:r w:rsidR="001E28D8" w:rsidRPr="0034213C">
        <w:rPr>
          <w:lang w:val="fr-FR"/>
        </w:rPr>
        <w:t xml:space="preserve">1 017 </w:t>
      </w:r>
      <w:r w:rsidRPr="0034213C">
        <w:rPr>
          <w:lang w:val="fr-FR"/>
        </w:rPr>
        <w:t xml:space="preserve">projets étaient en cours à </w:t>
      </w:r>
      <w:r w:rsidR="00E8682C" w:rsidRPr="0034213C">
        <w:rPr>
          <w:lang w:val="fr-FR"/>
        </w:rPr>
        <w:t xml:space="preserve">la </w:t>
      </w:r>
      <w:r w:rsidRPr="0034213C">
        <w:rPr>
          <w:lang w:val="fr-FR"/>
        </w:rPr>
        <w:t xml:space="preserve">fin </w:t>
      </w:r>
      <w:r w:rsidR="00E8682C" w:rsidRPr="0034213C">
        <w:rPr>
          <w:lang w:val="fr-FR"/>
        </w:rPr>
        <w:t xml:space="preserve">de </w:t>
      </w:r>
      <w:r w:rsidRPr="0034213C">
        <w:rPr>
          <w:lang w:val="fr-FR"/>
        </w:rPr>
        <w:t>202</w:t>
      </w:r>
      <w:r w:rsidR="001E28D8" w:rsidRPr="0034213C">
        <w:rPr>
          <w:lang w:val="fr-FR"/>
        </w:rPr>
        <w:t>4</w:t>
      </w:r>
      <w:r w:rsidRPr="0034213C">
        <w:rPr>
          <w:lang w:val="fr-FR"/>
        </w:rPr>
        <w:t xml:space="preserve">, </w:t>
      </w:r>
      <w:r w:rsidR="00E8682C" w:rsidRPr="0034213C">
        <w:rPr>
          <w:lang w:val="fr-FR"/>
        </w:rPr>
        <w:t xml:space="preserve">et le </w:t>
      </w:r>
      <w:r w:rsidRPr="0034213C">
        <w:rPr>
          <w:lang w:val="fr-FR"/>
        </w:rPr>
        <w:t xml:space="preserve">retard moyen </w:t>
      </w:r>
      <w:r w:rsidR="00E8682C" w:rsidRPr="0034213C">
        <w:rPr>
          <w:lang w:val="fr-FR"/>
        </w:rPr>
        <w:t xml:space="preserve">était </w:t>
      </w:r>
      <w:r w:rsidRPr="0034213C">
        <w:rPr>
          <w:lang w:val="fr-FR"/>
        </w:rPr>
        <w:t xml:space="preserve">de </w:t>
      </w:r>
      <w:r w:rsidR="001E28D8" w:rsidRPr="0034213C">
        <w:rPr>
          <w:lang w:val="fr-FR"/>
        </w:rPr>
        <w:t>huit</w:t>
      </w:r>
      <w:r w:rsidRPr="0034213C">
        <w:rPr>
          <w:lang w:val="fr-FR"/>
        </w:rPr>
        <w:t xml:space="preserve"> mois. </w:t>
      </w:r>
      <w:r w:rsidR="00F76F78">
        <w:rPr>
          <w:lang w:val="fr-FR"/>
        </w:rPr>
        <w:t>Soixante</w:t>
      </w:r>
      <w:r w:rsidR="00723252">
        <w:rPr>
          <w:lang w:val="fr-FR"/>
        </w:rPr>
        <w:t>-</w:t>
      </w:r>
      <w:r w:rsidR="00F76F78">
        <w:rPr>
          <w:lang w:val="fr-FR"/>
        </w:rPr>
        <w:t>dix</w:t>
      </w:r>
      <w:r w:rsidR="00723252">
        <w:rPr>
          <w:lang w:val="fr-FR"/>
        </w:rPr>
        <w:t>-</w:t>
      </w:r>
      <w:r w:rsidR="00F76F78">
        <w:rPr>
          <w:lang w:val="fr-FR"/>
        </w:rPr>
        <w:t xml:space="preserve">huit de ces </w:t>
      </w:r>
      <w:r w:rsidR="00723252">
        <w:rPr>
          <w:lang w:val="fr-FR"/>
        </w:rPr>
        <w:t xml:space="preserve">projets </w:t>
      </w:r>
      <w:r w:rsidRPr="0034213C">
        <w:rPr>
          <w:lang w:val="fr-FR"/>
        </w:rPr>
        <w:t xml:space="preserve">sont </w:t>
      </w:r>
      <w:r w:rsidR="002F1E98" w:rsidRPr="0034213C">
        <w:rPr>
          <w:lang w:val="fr-FR"/>
        </w:rPr>
        <w:t xml:space="preserve">considérés comme des </w:t>
      </w:r>
      <w:r w:rsidRPr="0034213C">
        <w:rPr>
          <w:lang w:val="fr-FR"/>
        </w:rPr>
        <w:t>« projets présentant des retards de mise en œuvre »</w:t>
      </w:r>
      <w:r w:rsidR="00D34399" w:rsidRPr="0034213C">
        <w:rPr>
          <w:rStyle w:val="FootnoteReference"/>
          <w:lang w:val="fr-FR"/>
        </w:rPr>
        <w:footnoteReference w:id="12"/>
      </w:r>
      <w:r w:rsidR="009456A9" w:rsidRPr="0034213C">
        <w:rPr>
          <w:lang w:val="fr-FR"/>
        </w:rPr>
        <w:t>,</w:t>
      </w:r>
      <w:r w:rsidR="00D34399" w:rsidRPr="0034213C">
        <w:rPr>
          <w:lang w:val="fr-FR"/>
        </w:rPr>
        <w:t xml:space="preserve"> </w:t>
      </w:r>
      <w:r w:rsidR="00BA5A1F" w:rsidRPr="0034213C">
        <w:rPr>
          <w:lang w:val="fr-FR"/>
        </w:rPr>
        <w:t>qui sont soumis aux procédures d</w:t>
      </w:r>
      <w:r w:rsidR="00033072" w:rsidRPr="0034213C">
        <w:rPr>
          <w:lang w:val="fr-FR"/>
        </w:rPr>
        <w:t>’</w:t>
      </w:r>
      <w:r w:rsidR="00BA5A1F" w:rsidRPr="0034213C">
        <w:rPr>
          <w:lang w:val="fr-FR"/>
        </w:rPr>
        <w:t xml:space="preserve">annulation de projet (la préparation de projets et le soutien </w:t>
      </w:r>
      <w:r w:rsidR="006F0DB6" w:rsidRPr="0034213C">
        <w:rPr>
          <w:lang w:val="fr-FR"/>
        </w:rPr>
        <w:t>aux institutions</w:t>
      </w:r>
      <w:r w:rsidR="00BA5A1F" w:rsidRPr="0034213C">
        <w:rPr>
          <w:lang w:val="fr-FR"/>
        </w:rPr>
        <w:t xml:space="preserve"> sont des projets de démonstration et, à ce titre, ne sont pas soumis à ces procédures) ; et </w:t>
      </w:r>
    </w:p>
    <w:p w14:paraId="4D2DE3DF" w14:textId="2C147899" w:rsidR="00D34399" w:rsidRPr="0034213C" w:rsidRDefault="00523C33" w:rsidP="00B7496B">
      <w:pPr>
        <w:pStyle w:val="Heading2"/>
        <w:numPr>
          <w:ilvl w:val="1"/>
          <w:numId w:val="1"/>
        </w:numPr>
        <w:spacing w:after="120"/>
        <w:ind w:left="1440" w:hanging="720"/>
        <w:rPr>
          <w:lang w:val="fr-FR"/>
        </w:rPr>
      </w:pPr>
      <w:r w:rsidRPr="0034213C">
        <w:rPr>
          <w:b/>
          <w:lang w:val="fr-FR"/>
        </w:rPr>
        <w:t>APA</w:t>
      </w:r>
      <w:r w:rsidRPr="0034213C">
        <w:rPr>
          <w:lang w:val="fr-FR"/>
        </w:rPr>
        <w:t xml:space="preserve"> : En 2024, 1 </w:t>
      </w:r>
      <w:r w:rsidR="001339C1" w:rsidRPr="0034213C">
        <w:rPr>
          <w:lang w:val="fr-FR"/>
        </w:rPr>
        <w:t>plan de gestion de l’élimination de la production de HCFC</w:t>
      </w:r>
      <w:r w:rsidRPr="0034213C">
        <w:rPr>
          <w:lang w:val="fr-FR"/>
        </w:rPr>
        <w:t>, 1</w:t>
      </w:r>
      <w:r w:rsidR="003B5851" w:rsidRPr="0034213C">
        <w:rPr>
          <w:lang w:val="fr-FR"/>
        </w:rPr>
        <w:t>5</w:t>
      </w:r>
      <w:r w:rsidRPr="0034213C">
        <w:rPr>
          <w:lang w:val="fr-FR"/>
        </w:rPr>
        <w:t>1 APA portant sur des plans de gestion de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élimination des HCFC (PGEH), </w:t>
      </w:r>
      <w:r w:rsidR="003B5851" w:rsidRPr="0034213C">
        <w:rPr>
          <w:lang w:val="fr-FR"/>
        </w:rPr>
        <w:t>67</w:t>
      </w:r>
      <w:r w:rsidRPr="0034213C">
        <w:rPr>
          <w:lang w:val="fr-FR"/>
        </w:rPr>
        <w:t xml:space="preserve"> APA portant sur des plans de mise en œuvre de </w:t>
      </w:r>
      <w:r w:rsidR="003B5851" w:rsidRPr="0034213C">
        <w:rPr>
          <w:lang w:val="fr-FR"/>
        </w:rPr>
        <w:t>l</w:t>
      </w:r>
      <w:r w:rsidR="00033072" w:rsidRPr="0034213C">
        <w:rPr>
          <w:lang w:val="fr-FR"/>
        </w:rPr>
        <w:t>’</w:t>
      </w:r>
      <w:r w:rsidR="003B5851" w:rsidRPr="0034213C">
        <w:rPr>
          <w:lang w:val="fr-FR"/>
        </w:rPr>
        <w:t xml:space="preserve">amendement de </w:t>
      </w:r>
      <w:r w:rsidRPr="0034213C">
        <w:rPr>
          <w:lang w:val="fr-FR"/>
        </w:rPr>
        <w:t>Kigali pour les HFC et deux APA pour le contrôle et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élimination des émissions de HFC-23 étaient en cours de mise en œuvre. Depuis 1991, </w:t>
      </w:r>
      <w:r w:rsidR="00591599" w:rsidRPr="0034213C">
        <w:rPr>
          <w:lang w:val="fr-FR"/>
        </w:rPr>
        <w:t>541 </w:t>
      </w:r>
      <w:r w:rsidRPr="0034213C">
        <w:rPr>
          <w:lang w:val="fr-FR"/>
        </w:rPr>
        <w:t>APA ont été approuvés et 32</w:t>
      </w:r>
      <w:r w:rsidR="00591599" w:rsidRPr="0034213C">
        <w:rPr>
          <w:lang w:val="fr-FR"/>
        </w:rPr>
        <w:t>0</w:t>
      </w:r>
      <w:r w:rsidRPr="0034213C">
        <w:rPr>
          <w:lang w:val="fr-FR"/>
        </w:rPr>
        <w:t> ont été menés à bien, ce qui représente un taux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achèvement de </w:t>
      </w:r>
      <w:r w:rsidR="00591599" w:rsidRPr="0034213C">
        <w:rPr>
          <w:lang w:val="fr-FR"/>
        </w:rPr>
        <w:t>59 </w:t>
      </w:r>
      <w:r w:rsidRPr="0034213C">
        <w:rPr>
          <w:lang w:val="fr-FR"/>
        </w:rPr>
        <w:t>%.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annexe IV résume le financement total approuvé et décaissé pour les activités </w:t>
      </w:r>
      <w:r w:rsidR="0074479E" w:rsidRPr="0034213C">
        <w:rPr>
          <w:lang w:val="fr-FR"/>
        </w:rPr>
        <w:t xml:space="preserve">relatives à </w:t>
      </w:r>
      <w:r w:rsidR="00E65285" w:rsidRPr="0034213C">
        <w:rPr>
          <w:lang w:val="fr-FR"/>
        </w:rPr>
        <w:t xml:space="preserve">des </w:t>
      </w:r>
      <w:r w:rsidRPr="0034213C">
        <w:rPr>
          <w:lang w:val="fr-FR"/>
        </w:rPr>
        <w:t xml:space="preserve">PGEH au niveau </w:t>
      </w:r>
      <w:r w:rsidR="00E65285" w:rsidRPr="0034213C">
        <w:rPr>
          <w:lang w:val="fr-FR"/>
        </w:rPr>
        <w:t>des pays</w:t>
      </w:r>
      <w:r w:rsidRPr="0034213C">
        <w:rPr>
          <w:lang w:val="fr-FR"/>
        </w:rPr>
        <w:t>.</w:t>
      </w:r>
    </w:p>
    <w:p w14:paraId="748BADC3" w14:textId="2986B23F" w:rsidR="00D34399" w:rsidRPr="0034213C" w:rsidRDefault="002D79C6" w:rsidP="005C2146">
      <w:pPr>
        <w:pStyle w:val="Heading1"/>
        <w:spacing w:after="120"/>
        <w:rPr>
          <w:lang w:val="fr-FR"/>
        </w:rPr>
      </w:pPr>
      <w:r w:rsidRPr="0034213C">
        <w:rPr>
          <w:lang w:val="fr-FR"/>
        </w:rPr>
        <w:t xml:space="preserve">Le tableau 3 résume les progrès accomplis par les agences bilatérales </w:t>
      </w:r>
      <w:r w:rsidR="007419EE" w:rsidRPr="0034213C">
        <w:rPr>
          <w:lang w:val="fr-FR"/>
        </w:rPr>
        <w:t xml:space="preserve">et d’exécution </w:t>
      </w:r>
      <w:r w:rsidRPr="0034213C">
        <w:rPr>
          <w:lang w:val="fr-FR"/>
        </w:rPr>
        <w:t>depuis 1991.</w:t>
      </w:r>
    </w:p>
    <w:p w14:paraId="2D96042F" w14:textId="1B24D8E2" w:rsidR="00D34399" w:rsidRPr="0034213C" w:rsidRDefault="00D34399" w:rsidP="006F0DB6">
      <w:pPr>
        <w:pStyle w:val="Heading2"/>
        <w:widowControl/>
        <w:spacing w:after="0"/>
        <w:rPr>
          <w:b/>
          <w:lang w:val="fr-FR"/>
        </w:rPr>
      </w:pPr>
      <w:r w:rsidRPr="0034213C">
        <w:rPr>
          <w:b/>
          <w:lang w:val="fr-FR"/>
        </w:rPr>
        <w:t>Table</w:t>
      </w:r>
      <w:r w:rsidR="002D79C6" w:rsidRPr="0034213C">
        <w:rPr>
          <w:b/>
          <w:lang w:val="fr-FR"/>
        </w:rPr>
        <w:t>au</w:t>
      </w:r>
      <w:r w:rsidRPr="0034213C">
        <w:rPr>
          <w:b/>
          <w:lang w:val="fr-FR"/>
        </w:rPr>
        <w:t xml:space="preserve"> 3</w:t>
      </w:r>
      <w:r w:rsidR="001D6DF2">
        <w:rPr>
          <w:b/>
          <w:lang w:val="fr-FR"/>
        </w:rPr>
        <w:t>.</w:t>
      </w:r>
      <w:r w:rsidRPr="0034213C">
        <w:rPr>
          <w:b/>
          <w:lang w:val="fr-FR"/>
        </w:rPr>
        <w:t xml:space="preserve"> </w:t>
      </w:r>
      <w:r w:rsidR="00FB533C" w:rsidRPr="0034213C">
        <w:rPr>
          <w:b/>
          <w:lang w:val="fr-FR"/>
        </w:rPr>
        <w:t>Progrès réalisés par les agences bilatérales et d</w:t>
      </w:r>
      <w:r w:rsidR="00033072" w:rsidRPr="0034213C">
        <w:rPr>
          <w:b/>
          <w:lang w:val="fr-FR"/>
        </w:rPr>
        <w:t>’</w:t>
      </w:r>
      <w:r w:rsidR="00FB533C" w:rsidRPr="0034213C">
        <w:rPr>
          <w:b/>
          <w:lang w:val="fr-FR"/>
        </w:rPr>
        <w:t>exécution depuis 1991</w:t>
      </w:r>
    </w:p>
    <w:tbl>
      <w:tblPr>
        <w:tblW w:w="10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788"/>
        <w:gridCol w:w="708"/>
        <w:gridCol w:w="1109"/>
        <w:gridCol w:w="720"/>
        <w:gridCol w:w="581"/>
        <w:gridCol w:w="949"/>
        <w:gridCol w:w="810"/>
        <w:gridCol w:w="630"/>
        <w:gridCol w:w="720"/>
        <w:gridCol w:w="630"/>
        <w:gridCol w:w="656"/>
        <w:gridCol w:w="850"/>
        <w:gridCol w:w="24"/>
        <w:gridCol w:w="685"/>
      </w:tblGrid>
      <w:tr w:rsidR="00E17A39" w:rsidRPr="0034213C" w14:paraId="1F9A82C1" w14:textId="77777777" w:rsidTr="00152665">
        <w:trPr>
          <w:trHeight w:val="399"/>
          <w:jc w:val="center"/>
        </w:trPr>
        <w:tc>
          <w:tcPr>
            <w:tcW w:w="1598" w:type="dxa"/>
            <w:gridSpan w:val="2"/>
            <w:hideMark/>
          </w:tcPr>
          <w:p w14:paraId="6F2B39BE" w14:textId="7F715F6C" w:rsidR="002B6129" w:rsidRPr="0034213C" w:rsidRDefault="00A50599" w:rsidP="00152665">
            <w:pPr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4213C">
              <w:rPr>
                <w:b/>
                <w:bCs/>
                <w:sz w:val="16"/>
                <w:szCs w:val="16"/>
                <w:lang w:val="fr-FR" w:eastAsia="fr"/>
              </w:rPr>
              <w:t>Élimination</w:t>
            </w:r>
          </w:p>
        </w:tc>
        <w:tc>
          <w:tcPr>
            <w:tcW w:w="708" w:type="dxa"/>
          </w:tcPr>
          <w:p w14:paraId="78B9E28B" w14:textId="3B66AB9E" w:rsidR="002B6129" w:rsidRPr="0034213C" w:rsidRDefault="002B6129" w:rsidP="00152665">
            <w:pPr>
              <w:ind w:left="-132" w:right="-74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>HFC-23</w:t>
            </w:r>
            <w:r w:rsidR="00736A10" w:rsidRPr="0034213C">
              <w:rPr>
                <w:b/>
                <w:bCs/>
                <w:sz w:val="16"/>
                <w:szCs w:val="16"/>
                <w:lang w:val="fr-FR" w:eastAsia="en-CA"/>
              </w:rPr>
              <w:t xml:space="preserve"> détruits</w:t>
            </w:r>
          </w:p>
        </w:tc>
        <w:tc>
          <w:tcPr>
            <w:tcW w:w="1109" w:type="dxa"/>
            <w:vMerge w:val="restart"/>
            <w:hideMark/>
          </w:tcPr>
          <w:p w14:paraId="6853107A" w14:textId="2C738299" w:rsidR="002B6129" w:rsidRPr="0034213C" w:rsidRDefault="002B6129" w:rsidP="00152665">
            <w:pPr>
              <w:ind w:left="-132" w:right="-74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>D</w:t>
            </w:r>
            <w:r w:rsidR="00955F7A" w:rsidRPr="0034213C">
              <w:rPr>
                <w:b/>
                <w:bCs/>
                <w:sz w:val="16"/>
                <w:szCs w:val="16"/>
                <w:lang w:val="fr-FR" w:eastAsia="en-CA"/>
              </w:rPr>
              <w:t xml:space="preserve">écaissement </w:t>
            </w:r>
            <w:r w:rsidR="002A4C90" w:rsidRPr="0034213C">
              <w:rPr>
                <w:b/>
                <w:bCs/>
                <w:sz w:val="16"/>
                <w:szCs w:val="16"/>
                <w:lang w:val="fr-FR" w:eastAsia="en-CA"/>
              </w:rPr>
              <w:t>(</w:t>
            </w:r>
            <w:r w:rsidR="00132392">
              <w:rPr>
                <w:b/>
                <w:bCs/>
                <w:sz w:val="16"/>
                <w:szCs w:val="16"/>
                <w:lang w:val="fr-FR" w:eastAsia="en-CA"/>
              </w:rPr>
              <w:t>$US</w:t>
            </w:r>
            <w:r w:rsidR="002A4C90" w:rsidRPr="0034213C">
              <w:rPr>
                <w:b/>
                <w:bCs/>
                <w:sz w:val="16"/>
                <w:szCs w:val="16"/>
                <w:lang w:val="fr-FR" w:eastAsia="en-CA"/>
              </w:rPr>
              <w:t>)</w:t>
            </w:r>
          </w:p>
        </w:tc>
        <w:tc>
          <w:tcPr>
            <w:tcW w:w="2250" w:type="dxa"/>
            <w:gridSpan w:val="3"/>
            <w:tcMar>
              <w:left w:w="57" w:type="dxa"/>
              <w:right w:w="57" w:type="dxa"/>
            </w:tcMar>
          </w:tcPr>
          <w:p w14:paraId="581FE7DD" w14:textId="6CD2B020" w:rsidR="002B6129" w:rsidRPr="0034213C" w:rsidRDefault="00955F7A" w:rsidP="00152665">
            <w:pPr>
              <w:ind w:left="-148" w:right="-164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>Rapport co</w:t>
            </w:r>
            <w:r w:rsidR="00947CFF" w:rsidRPr="0034213C">
              <w:rPr>
                <w:b/>
                <w:bCs/>
                <w:sz w:val="16"/>
                <w:szCs w:val="16"/>
                <w:lang w:val="fr-FR" w:eastAsia="en-CA"/>
              </w:rPr>
              <w:t>û</w:t>
            </w: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>t-efficacité moyen</w:t>
            </w:r>
          </w:p>
          <w:p w14:paraId="059DB0EE" w14:textId="72377F11" w:rsidR="002B6129" w:rsidRPr="0034213C" w:rsidRDefault="002B6129" w:rsidP="00152665">
            <w:pPr>
              <w:ind w:left="-155" w:right="-106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>(</w:t>
            </w:r>
            <w:r w:rsidR="00132392">
              <w:rPr>
                <w:b/>
                <w:bCs/>
                <w:sz w:val="16"/>
                <w:szCs w:val="16"/>
                <w:lang w:val="fr-FR" w:eastAsia="en-CA"/>
              </w:rPr>
              <w:t>$US</w:t>
            </w:r>
            <w:r w:rsidR="003F52A1" w:rsidRPr="0034213C">
              <w:rPr>
                <w:b/>
                <w:bCs/>
                <w:sz w:val="16"/>
                <w:szCs w:val="16"/>
                <w:lang w:val="fr-FR" w:eastAsia="en-CA"/>
              </w:rPr>
              <w:t>/kg</w:t>
            </w: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>)</w:t>
            </w:r>
          </w:p>
        </w:tc>
        <w:tc>
          <w:tcPr>
            <w:tcW w:w="1440" w:type="dxa"/>
            <w:gridSpan w:val="2"/>
            <w:tcMar>
              <w:left w:w="57" w:type="dxa"/>
              <w:right w:w="57" w:type="dxa"/>
            </w:tcMar>
          </w:tcPr>
          <w:p w14:paraId="6CECE603" w14:textId="60C5B57C" w:rsidR="002B6129" w:rsidRPr="0034213C" w:rsidRDefault="002B6129" w:rsidP="00152665">
            <w:pPr>
              <w:ind w:left="-155" w:right="-106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>N</w:t>
            </w:r>
            <w:r w:rsidR="00B42746" w:rsidRPr="0034213C">
              <w:rPr>
                <w:b/>
                <w:bCs/>
                <w:sz w:val="16"/>
                <w:szCs w:val="16"/>
                <w:lang w:val="fr-FR" w:eastAsia="en-CA"/>
              </w:rPr>
              <w:t>ombre</w:t>
            </w:r>
          </w:p>
          <w:p w14:paraId="574104F6" w14:textId="1BD03D4D" w:rsidR="002B6129" w:rsidRPr="0034213C" w:rsidRDefault="00B42746" w:rsidP="00152665">
            <w:pPr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 xml:space="preserve">de </w:t>
            </w:r>
            <w:r w:rsidR="002B6129" w:rsidRPr="0034213C">
              <w:rPr>
                <w:b/>
                <w:bCs/>
                <w:sz w:val="16"/>
                <w:szCs w:val="16"/>
                <w:lang w:val="fr-FR" w:eastAsia="en-CA"/>
              </w:rPr>
              <w:t>projets</w:t>
            </w:r>
          </w:p>
        </w:tc>
        <w:tc>
          <w:tcPr>
            <w:tcW w:w="1350" w:type="dxa"/>
            <w:gridSpan w:val="2"/>
            <w:tcMar>
              <w:left w:w="57" w:type="dxa"/>
              <w:right w:w="57" w:type="dxa"/>
            </w:tcMar>
            <w:hideMark/>
          </w:tcPr>
          <w:p w14:paraId="74684594" w14:textId="63902DCD" w:rsidR="002B6129" w:rsidRPr="0034213C" w:rsidRDefault="00B166E6" w:rsidP="00152665">
            <w:pPr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>Délai d</w:t>
            </w:r>
            <w:r w:rsidR="00033072" w:rsidRPr="0034213C">
              <w:rPr>
                <w:b/>
                <w:bCs/>
                <w:sz w:val="16"/>
                <w:szCs w:val="16"/>
                <w:lang w:val="fr-FR" w:eastAsia="en-CA"/>
              </w:rPr>
              <w:t>’</w:t>
            </w:r>
            <w:r w:rsidR="00CE46F8" w:rsidRPr="0034213C">
              <w:rPr>
                <w:b/>
                <w:bCs/>
                <w:sz w:val="16"/>
                <w:szCs w:val="16"/>
                <w:lang w:val="fr-FR" w:eastAsia="en-CA"/>
              </w:rPr>
              <w:t>e</w:t>
            </w:r>
            <w:r w:rsidR="00962C9A" w:rsidRPr="0034213C">
              <w:rPr>
                <w:b/>
                <w:bCs/>
                <w:sz w:val="16"/>
                <w:szCs w:val="16"/>
                <w:lang w:val="fr-FR" w:eastAsia="en-CA"/>
              </w:rPr>
              <w:t xml:space="preserve">xécution </w:t>
            </w:r>
            <w:r w:rsidR="002B6129" w:rsidRPr="0034213C">
              <w:rPr>
                <w:b/>
                <w:bCs/>
                <w:sz w:val="16"/>
                <w:szCs w:val="16"/>
                <w:lang w:val="fr-FR" w:eastAsia="en-CA"/>
              </w:rPr>
              <w:t>(mo</w:t>
            </w:r>
            <w:r w:rsidR="00962C9A" w:rsidRPr="0034213C">
              <w:rPr>
                <w:b/>
                <w:bCs/>
                <w:sz w:val="16"/>
                <w:szCs w:val="16"/>
                <w:lang w:val="fr-FR" w:eastAsia="en-CA"/>
              </w:rPr>
              <w:t>is</w:t>
            </w:r>
            <w:r w:rsidR="002B6129" w:rsidRPr="0034213C">
              <w:rPr>
                <w:b/>
                <w:bCs/>
                <w:sz w:val="16"/>
                <w:szCs w:val="16"/>
                <w:lang w:val="fr-FR" w:eastAsia="en-CA"/>
              </w:rPr>
              <w:t>)</w:t>
            </w:r>
          </w:p>
        </w:tc>
        <w:tc>
          <w:tcPr>
            <w:tcW w:w="656" w:type="dxa"/>
            <w:vMerge w:val="restart"/>
          </w:tcPr>
          <w:p w14:paraId="5F423467" w14:textId="6EB69CD4" w:rsidR="002B6129" w:rsidRPr="0034213C" w:rsidRDefault="00962C9A" w:rsidP="00152665">
            <w:pPr>
              <w:ind w:left="-107" w:right="-104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 xml:space="preserve">Retard moyen </w:t>
            </w:r>
            <w:r w:rsidR="002B6129" w:rsidRPr="0034213C">
              <w:rPr>
                <w:b/>
                <w:bCs/>
                <w:sz w:val="16"/>
                <w:szCs w:val="16"/>
                <w:lang w:val="fr-FR" w:eastAsia="en-CA"/>
              </w:rPr>
              <w:t>(mo</w:t>
            </w: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>is</w:t>
            </w:r>
            <w:r w:rsidR="002B6129" w:rsidRPr="0034213C">
              <w:rPr>
                <w:b/>
                <w:bCs/>
                <w:sz w:val="16"/>
                <w:szCs w:val="16"/>
                <w:lang w:val="fr-FR" w:eastAsia="en-CA"/>
              </w:rPr>
              <w:t>)</w:t>
            </w:r>
          </w:p>
        </w:tc>
        <w:tc>
          <w:tcPr>
            <w:tcW w:w="1559" w:type="dxa"/>
            <w:gridSpan w:val="3"/>
          </w:tcPr>
          <w:p w14:paraId="09E13427" w14:textId="1ECC71FD" w:rsidR="002B6129" w:rsidRPr="0034213C" w:rsidRDefault="002B6129" w:rsidP="00152665">
            <w:pPr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>N</w:t>
            </w:r>
            <w:r w:rsidR="00962C9A" w:rsidRPr="0034213C">
              <w:rPr>
                <w:b/>
                <w:bCs/>
                <w:sz w:val="16"/>
                <w:szCs w:val="16"/>
                <w:lang w:val="fr-FR" w:eastAsia="en-CA"/>
              </w:rPr>
              <w:t>ombre d</w:t>
            </w:r>
            <w:r w:rsidR="00033072" w:rsidRPr="0034213C">
              <w:rPr>
                <w:b/>
                <w:bCs/>
                <w:sz w:val="16"/>
                <w:szCs w:val="16"/>
                <w:lang w:val="fr-FR" w:eastAsia="en-CA"/>
              </w:rPr>
              <w:t>’</w:t>
            </w:r>
            <w:r w:rsidR="00962C9A" w:rsidRPr="0034213C">
              <w:rPr>
                <w:b/>
                <w:bCs/>
                <w:sz w:val="16"/>
                <w:szCs w:val="16"/>
                <w:lang w:val="fr-FR" w:eastAsia="en-CA"/>
              </w:rPr>
              <w:t>APA</w:t>
            </w:r>
          </w:p>
        </w:tc>
      </w:tr>
      <w:tr w:rsidR="00962C9A" w:rsidRPr="0034213C" w14:paraId="41EC2A80" w14:textId="77777777" w:rsidTr="00152665">
        <w:trPr>
          <w:trHeight w:val="262"/>
          <w:jc w:val="center"/>
        </w:trPr>
        <w:tc>
          <w:tcPr>
            <w:tcW w:w="810" w:type="dxa"/>
            <w:hideMark/>
          </w:tcPr>
          <w:p w14:paraId="0596DDA4" w14:textId="22559A65" w:rsidR="00962C9A" w:rsidRPr="0034213C" w:rsidRDefault="00962C9A" w:rsidP="00152665">
            <w:pPr>
              <w:ind w:left="-104" w:right="-106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>Tonnes PAO*</w:t>
            </w:r>
          </w:p>
        </w:tc>
        <w:tc>
          <w:tcPr>
            <w:tcW w:w="788" w:type="dxa"/>
            <w:hideMark/>
          </w:tcPr>
          <w:p w14:paraId="041CAFE7" w14:textId="77777777" w:rsidR="00152665" w:rsidRDefault="00962C9A" w:rsidP="00152665">
            <w:pPr>
              <w:ind w:left="-121" w:right="-88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>Tonnes</w:t>
            </w:r>
          </w:p>
          <w:p w14:paraId="07C1808C" w14:textId="243DC789" w:rsidR="00962C9A" w:rsidRPr="0034213C" w:rsidRDefault="00962C9A" w:rsidP="00152665">
            <w:pPr>
              <w:ind w:left="-121" w:right="-88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>éq. CO</w:t>
            </w:r>
            <w:r w:rsidRPr="0034213C">
              <w:rPr>
                <w:b/>
                <w:bCs/>
                <w:sz w:val="16"/>
                <w:szCs w:val="16"/>
                <w:vertAlign w:val="subscript"/>
                <w:lang w:val="fr-FR" w:eastAsia="en-CA"/>
              </w:rPr>
              <w:t>2</w:t>
            </w: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>**</w:t>
            </w:r>
          </w:p>
        </w:tc>
        <w:tc>
          <w:tcPr>
            <w:tcW w:w="708" w:type="dxa"/>
          </w:tcPr>
          <w:p w14:paraId="5BAD769B" w14:textId="4280A4D3" w:rsidR="00962C9A" w:rsidRPr="0034213C" w:rsidRDefault="00962C9A" w:rsidP="00152665">
            <w:pPr>
              <w:ind w:left="-107" w:right="-113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>Tonnes éq. CO</w:t>
            </w:r>
            <w:r w:rsidRPr="0034213C">
              <w:rPr>
                <w:b/>
                <w:bCs/>
                <w:sz w:val="16"/>
                <w:szCs w:val="16"/>
                <w:vertAlign w:val="subscript"/>
                <w:lang w:val="fr-FR" w:eastAsia="en-CA"/>
              </w:rPr>
              <w:t>2</w:t>
            </w:r>
          </w:p>
          <w:p w14:paraId="0E496AC8" w14:textId="28ABEC61" w:rsidR="00962C9A" w:rsidRPr="0034213C" w:rsidRDefault="00962C9A" w:rsidP="00152665">
            <w:pPr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>***</w:t>
            </w:r>
          </w:p>
        </w:tc>
        <w:tc>
          <w:tcPr>
            <w:tcW w:w="1109" w:type="dxa"/>
            <w:vMerge/>
            <w:hideMark/>
          </w:tcPr>
          <w:p w14:paraId="256D3588" w14:textId="3435C814" w:rsidR="00962C9A" w:rsidRPr="0034213C" w:rsidRDefault="00962C9A" w:rsidP="00152665">
            <w:pPr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</w:p>
        </w:tc>
        <w:tc>
          <w:tcPr>
            <w:tcW w:w="720" w:type="dxa"/>
            <w:tcMar>
              <w:left w:w="57" w:type="dxa"/>
              <w:right w:w="57" w:type="dxa"/>
            </w:tcMar>
          </w:tcPr>
          <w:p w14:paraId="4CDA85B5" w14:textId="77777777" w:rsidR="00962C9A" w:rsidRPr="0034213C" w:rsidRDefault="00962C9A" w:rsidP="00152665">
            <w:pPr>
              <w:ind w:left="-202" w:right="-243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4213C">
              <w:rPr>
                <w:b/>
                <w:bCs/>
                <w:sz w:val="16"/>
                <w:szCs w:val="16"/>
                <w:lang w:val="fr-FR" w:eastAsia="fr"/>
              </w:rPr>
              <w:t>Consom-</w:t>
            </w:r>
          </w:p>
          <w:p w14:paraId="6E5521E6" w14:textId="31F75E5C" w:rsidR="00962C9A" w:rsidRPr="0034213C" w:rsidRDefault="00B80DDF" w:rsidP="00152665">
            <w:pPr>
              <w:ind w:left="-202" w:right="-243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4213C">
              <w:rPr>
                <w:b/>
                <w:bCs/>
                <w:sz w:val="16"/>
                <w:szCs w:val="16"/>
                <w:lang w:val="fr-FR" w:eastAsia="fr"/>
              </w:rPr>
              <w:t>M</w:t>
            </w:r>
            <w:r w:rsidR="00962C9A" w:rsidRPr="0034213C">
              <w:rPr>
                <w:b/>
                <w:bCs/>
                <w:sz w:val="16"/>
                <w:szCs w:val="16"/>
                <w:lang w:val="fr-FR" w:eastAsia="fr"/>
              </w:rPr>
              <w:t>ation</w:t>
            </w:r>
          </w:p>
        </w:tc>
        <w:tc>
          <w:tcPr>
            <w:tcW w:w="581" w:type="dxa"/>
            <w:tcMar>
              <w:left w:w="57" w:type="dxa"/>
              <w:right w:w="57" w:type="dxa"/>
            </w:tcMar>
          </w:tcPr>
          <w:p w14:paraId="0DB745F0" w14:textId="77777777" w:rsidR="00962C9A" w:rsidRPr="0034213C" w:rsidRDefault="00962C9A" w:rsidP="00152665">
            <w:pPr>
              <w:ind w:left="-202" w:right="-243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4213C">
              <w:rPr>
                <w:b/>
                <w:bCs/>
                <w:sz w:val="16"/>
                <w:szCs w:val="16"/>
                <w:lang w:val="fr-FR" w:eastAsia="fr"/>
              </w:rPr>
              <w:t>Produc-</w:t>
            </w:r>
          </w:p>
          <w:p w14:paraId="1E2C8056" w14:textId="4B02C9AD" w:rsidR="00962C9A" w:rsidRPr="0034213C" w:rsidRDefault="00962C9A" w:rsidP="00152665">
            <w:pPr>
              <w:ind w:left="-202" w:right="-243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4213C">
              <w:rPr>
                <w:b/>
                <w:bCs/>
                <w:sz w:val="16"/>
                <w:szCs w:val="16"/>
                <w:lang w:val="fr-FR" w:eastAsia="fr"/>
              </w:rPr>
              <w:t>tion</w:t>
            </w:r>
          </w:p>
        </w:tc>
        <w:tc>
          <w:tcPr>
            <w:tcW w:w="949" w:type="dxa"/>
            <w:tcMar>
              <w:left w:w="57" w:type="dxa"/>
              <w:right w:w="57" w:type="dxa"/>
            </w:tcMar>
          </w:tcPr>
          <w:p w14:paraId="5F7D1CF0" w14:textId="67B06980" w:rsidR="00962C9A" w:rsidRPr="0034213C" w:rsidRDefault="00962C9A" w:rsidP="00152665">
            <w:pPr>
              <w:ind w:left="-202" w:right="-243"/>
              <w:jc w:val="center"/>
              <w:rPr>
                <w:b/>
                <w:bCs/>
                <w:sz w:val="16"/>
                <w:szCs w:val="16"/>
                <w:lang w:val="fr-FR"/>
              </w:rPr>
            </w:pPr>
            <w:r w:rsidRPr="0034213C">
              <w:rPr>
                <w:b/>
                <w:bCs/>
                <w:sz w:val="16"/>
                <w:szCs w:val="16"/>
                <w:lang w:val="fr-FR"/>
              </w:rPr>
              <w:t>Émissions</w:t>
            </w:r>
          </w:p>
          <w:p w14:paraId="19BDC492" w14:textId="70E65312" w:rsidR="00962C9A" w:rsidRPr="0034213C" w:rsidRDefault="00962C9A" w:rsidP="00152665">
            <w:pPr>
              <w:ind w:left="-202" w:right="-243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4213C">
              <w:rPr>
                <w:b/>
                <w:bCs/>
                <w:sz w:val="16"/>
                <w:szCs w:val="16"/>
                <w:lang w:val="fr-FR"/>
              </w:rPr>
              <w:t>de HFC-23</w:t>
            </w:r>
          </w:p>
        </w:tc>
        <w:tc>
          <w:tcPr>
            <w:tcW w:w="810" w:type="dxa"/>
            <w:tcMar>
              <w:left w:w="57" w:type="dxa"/>
              <w:right w:w="57" w:type="dxa"/>
            </w:tcMar>
          </w:tcPr>
          <w:p w14:paraId="2C4419A4" w14:textId="44802314" w:rsidR="00962C9A" w:rsidRPr="0034213C" w:rsidRDefault="00C33FFB" w:rsidP="00152665">
            <w:pPr>
              <w:ind w:left="-202" w:right="-243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>
              <w:rPr>
                <w:b/>
                <w:bCs/>
                <w:sz w:val="16"/>
                <w:szCs w:val="16"/>
                <w:lang w:val="fr-FR" w:eastAsia="en-CA"/>
              </w:rPr>
              <w:t>Approuvés</w:t>
            </w:r>
          </w:p>
        </w:tc>
        <w:tc>
          <w:tcPr>
            <w:tcW w:w="630" w:type="dxa"/>
            <w:tcMar>
              <w:left w:w="57" w:type="dxa"/>
              <w:right w:w="57" w:type="dxa"/>
            </w:tcMar>
          </w:tcPr>
          <w:p w14:paraId="4B987D79" w14:textId="2AFE4520" w:rsidR="00962C9A" w:rsidRPr="0034213C" w:rsidRDefault="00962C9A" w:rsidP="00152665">
            <w:pPr>
              <w:ind w:left="-202" w:right="-243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>Achevés</w:t>
            </w:r>
          </w:p>
        </w:tc>
        <w:tc>
          <w:tcPr>
            <w:tcW w:w="720" w:type="dxa"/>
            <w:tcMar>
              <w:left w:w="57" w:type="dxa"/>
              <w:right w:w="57" w:type="dxa"/>
            </w:tcMar>
            <w:hideMark/>
          </w:tcPr>
          <w:p w14:paraId="1FD75DE9" w14:textId="77777777" w:rsidR="00152665" w:rsidRDefault="00962C9A" w:rsidP="00152665">
            <w:pPr>
              <w:ind w:left="-202" w:right="-243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>Investisse-</w:t>
            </w:r>
          </w:p>
          <w:p w14:paraId="34125D14" w14:textId="5F216974" w:rsidR="00962C9A" w:rsidRPr="0034213C" w:rsidRDefault="00962C9A" w:rsidP="00152665">
            <w:pPr>
              <w:ind w:left="-202" w:right="-243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>ment</w:t>
            </w:r>
          </w:p>
        </w:tc>
        <w:tc>
          <w:tcPr>
            <w:tcW w:w="630" w:type="dxa"/>
            <w:tcMar>
              <w:left w:w="57" w:type="dxa"/>
              <w:right w:w="57" w:type="dxa"/>
            </w:tcMar>
            <w:hideMark/>
          </w:tcPr>
          <w:p w14:paraId="3F89A51A" w14:textId="4F0DC68F" w:rsidR="00962C9A" w:rsidRPr="0034213C" w:rsidRDefault="00962C9A" w:rsidP="00152665">
            <w:pPr>
              <w:ind w:left="-117" w:right="-105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>Autres projets</w:t>
            </w:r>
          </w:p>
        </w:tc>
        <w:tc>
          <w:tcPr>
            <w:tcW w:w="656" w:type="dxa"/>
            <w:vMerge/>
          </w:tcPr>
          <w:p w14:paraId="1E8FB24F" w14:textId="77777777" w:rsidR="00962C9A" w:rsidRPr="0034213C" w:rsidRDefault="00962C9A" w:rsidP="00152665">
            <w:pPr>
              <w:ind w:left="-117" w:right="-105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</w:p>
        </w:tc>
        <w:tc>
          <w:tcPr>
            <w:tcW w:w="850" w:type="dxa"/>
          </w:tcPr>
          <w:p w14:paraId="09B84EB4" w14:textId="051D02E7" w:rsidR="00962C9A" w:rsidRPr="0034213C" w:rsidRDefault="00962C9A" w:rsidP="00152665">
            <w:pPr>
              <w:ind w:left="-117" w:right="-105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>Approuvés</w:t>
            </w:r>
          </w:p>
        </w:tc>
        <w:tc>
          <w:tcPr>
            <w:tcW w:w="709" w:type="dxa"/>
            <w:gridSpan w:val="2"/>
          </w:tcPr>
          <w:p w14:paraId="7EB0063C" w14:textId="752CEF3D" w:rsidR="00962C9A" w:rsidRPr="0034213C" w:rsidRDefault="00962C9A" w:rsidP="00152665">
            <w:pPr>
              <w:ind w:left="-117" w:right="-105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>Achevés</w:t>
            </w:r>
          </w:p>
        </w:tc>
      </w:tr>
      <w:tr w:rsidR="00E17A39" w:rsidRPr="0034213C" w14:paraId="2CFF4795" w14:textId="77777777" w:rsidTr="00152665">
        <w:trPr>
          <w:trHeight w:val="50"/>
          <w:jc w:val="center"/>
        </w:trPr>
        <w:tc>
          <w:tcPr>
            <w:tcW w:w="810" w:type="dxa"/>
          </w:tcPr>
          <w:p w14:paraId="1C275056" w14:textId="5F52A9EA" w:rsidR="006A4EB0" w:rsidRPr="0034213C" w:rsidRDefault="006A4EB0" w:rsidP="00152665">
            <w:pPr>
              <w:ind w:right="-16"/>
              <w:jc w:val="right"/>
              <w:rPr>
                <w:sz w:val="16"/>
                <w:szCs w:val="16"/>
                <w:lang w:val="fr-FR" w:eastAsia="en-CA"/>
              </w:rPr>
            </w:pPr>
            <w:r w:rsidRPr="0034213C">
              <w:rPr>
                <w:sz w:val="16"/>
                <w:szCs w:val="16"/>
                <w:lang w:val="fr-FR" w:eastAsia="en-CA"/>
              </w:rPr>
              <w:t>510</w:t>
            </w:r>
            <w:r w:rsidR="00F076AA" w:rsidRPr="0034213C">
              <w:rPr>
                <w:sz w:val="16"/>
                <w:szCs w:val="16"/>
                <w:lang w:val="fr-FR" w:eastAsia="en-CA"/>
              </w:rPr>
              <w:t xml:space="preserve"> </w:t>
            </w:r>
            <w:r w:rsidRPr="0034213C">
              <w:rPr>
                <w:sz w:val="16"/>
                <w:szCs w:val="16"/>
                <w:lang w:val="fr-FR" w:eastAsia="en-CA"/>
              </w:rPr>
              <w:t>094</w:t>
            </w:r>
          </w:p>
        </w:tc>
        <w:tc>
          <w:tcPr>
            <w:tcW w:w="788" w:type="dxa"/>
          </w:tcPr>
          <w:p w14:paraId="2B41B2EF" w14:textId="45C3F7A0" w:rsidR="006A4EB0" w:rsidRPr="0034213C" w:rsidRDefault="006A4EB0" w:rsidP="00C00800">
            <w:pPr>
              <w:ind w:left="-114" w:right="-88"/>
              <w:jc w:val="left"/>
              <w:rPr>
                <w:sz w:val="16"/>
                <w:szCs w:val="16"/>
                <w:lang w:val="fr-FR" w:eastAsia="en-CA"/>
              </w:rPr>
            </w:pPr>
            <w:r w:rsidRPr="0034213C">
              <w:rPr>
                <w:sz w:val="16"/>
                <w:szCs w:val="16"/>
                <w:lang w:val="fr-FR" w:eastAsia="en-CA"/>
              </w:rPr>
              <w:t xml:space="preserve"> 1</w:t>
            </w:r>
            <w:r w:rsidR="00F076AA" w:rsidRPr="0034213C">
              <w:rPr>
                <w:sz w:val="16"/>
                <w:szCs w:val="16"/>
                <w:lang w:val="fr-FR" w:eastAsia="en-CA"/>
              </w:rPr>
              <w:t> </w:t>
            </w:r>
            <w:r w:rsidRPr="0034213C">
              <w:rPr>
                <w:sz w:val="16"/>
                <w:szCs w:val="16"/>
                <w:lang w:val="fr-FR" w:eastAsia="en-CA"/>
              </w:rPr>
              <w:t>606</w:t>
            </w:r>
            <w:r w:rsidR="00F076AA" w:rsidRPr="0034213C">
              <w:rPr>
                <w:sz w:val="16"/>
                <w:szCs w:val="16"/>
                <w:lang w:val="fr-FR" w:eastAsia="en-CA"/>
              </w:rPr>
              <w:t xml:space="preserve"> </w:t>
            </w:r>
            <w:r w:rsidRPr="0034213C">
              <w:rPr>
                <w:sz w:val="16"/>
                <w:szCs w:val="16"/>
                <w:lang w:val="fr-FR" w:eastAsia="en-CA"/>
              </w:rPr>
              <w:t>380</w:t>
            </w:r>
          </w:p>
        </w:tc>
        <w:tc>
          <w:tcPr>
            <w:tcW w:w="708" w:type="dxa"/>
          </w:tcPr>
          <w:p w14:paraId="5EEDDEC7" w14:textId="43EE047D" w:rsidR="006A4EB0" w:rsidRPr="0034213C" w:rsidRDefault="006A4EB0" w:rsidP="00C00800">
            <w:pPr>
              <w:ind w:left="-114" w:right="-88"/>
              <w:jc w:val="center"/>
              <w:rPr>
                <w:sz w:val="16"/>
                <w:szCs w:val="16"/>
                <w:lang w:val="fr-FR" w:eastAsia="en-CA"/>
              </w:rPr>
            </w:pPr>
            <w:r w:rsidRPr="0034213C">
              <w:rPr>
                <w:sz w:val="16"/>
                <w:szCs w:val="16"/>
                <w:lang w:val="fr-FR" w:eastAsia="en-CA"/>
              </w:rPr>
              <w:t>4</w:t>
            </w:r>
            <w:r w:rsidR="00F076AA" w:rsidRPr="0034213C">
              <w:rPr>
                <w:sz w:val="16"/>
                <w:szCs w:val="16"/>
                <w:lang w:val="fr-FR" w:eastAsia="en-CA"/>
              </w:rPr>
              <w:t> </w:t>
            </w:r>
            <w:r w:rsidRPr="0034213C">
              <w:rPr>
                <w:sz w:val="16"/>
                <w:szCs w:val="16"/>
                <w:lang w:val="fr-FR" w:eastAsia="en-CA"/>
              </w:rPr>
              <w:t>648</w:t>
            </w:r>
            <w:r w:rsidR="00F076AA" w:rsidRPr="0034213C">
              <w:rPr>
                <w:sz w:val="16"/>
                <w:szCs w:val="16"/>
                <w:lang w:val="fr-FR" w:eastAsia="en-CA"/>
              </w:rPr>
              <w:t xml:space="preserve"> </w:t>
            </w:r>
            <w:r w:rsidRPr="0034213C">
              <w:rPr>
                <w:sz w:val="16"/>
                <w:szCs w:val="16"/>
                <w:lang w:val="fr-FR" w:eastAsia="en-CA"/>
              </w:rPr>
              <w:t>938</w:t>
            </w:r>
          </w:p>
        </w:tc>
        <w:tc>
          <w:tcPr>
            <w:tcW w:w="1109" w:type="dxa"/>
          </w:tcPr>
          <w:p w14:paraId="127A3D70" w14:textId="1C2B1677" w:rsidR="006A4EB0" w:rsidRPr="0034213C" w:rsidRDefault="006A4EB0" w:rsidP="00C00800">
            <w:pPr>
              <w:ind w:left="-114" w:right="-88"/>
              <w:jc w:val="center"/>
              <w:rPr>
                <w:sz w:val="16"/>
                <w:szCs w:val="16"/>
                <w:lang w:val="fr-FR" w:eastAsia="en-CA"/>
              </w:rPr>
            </w:pPr>
            <w:r w:rsidRPr="0034213C">
              <w:rPr>
                <w:sz w:val="16"/>
                <w:szCs w:val="16"/>
                <w:lang w:val="fr-FR" w:eastAsia="en-CA"/>
              </w:rPr>
              <w:t>3</w:t>
            </w:r>
            <w:r w:rsidR="00F076AA" w:rsidRPr="0034213C">
              <w:rPr>
                <w:sz w:val="16"/>
                <w:szCs w:val="16"/>
                <w:lang w:val="fr-FR" w:eastAsia="en-CA"/>
              </w:rPr>
              <w:t> </w:t>
            </w:r>
            <w:r w:rsidRPr="0034213C">
              <w:rPr>
                <w:sz w:val="16"/>
                <w:szCs w:val="16"/>
                <w:lang w:val="fr-FR" w:eastAsia="en-CA"/>
              </w:rPr>
              <w:t>504</w:t>
            </w:r>
            <w:r w:rsidR="00F076AA" w:rsidRPr="0034213C">
              <w:rPr>
                <w:sz w:val="16"/>
                <w:szCs w:val="16"/>
                <w:lang w:val="fr-FR" w:eastAsia="en-CA"/>
              </w:rPr>
              <w:t> </w:t>
            </w:r>
            <w:r w:rsidRPr="0034213C">
              <w:rPr>
                <w:sz w:val="16"/>
                <w:szCs w:val="16"/>
                <w:lang w:val="fr-FR" w:eastAsia="en-CA"/>
              </w:rPr>
              <w:t>733</w:t>
            </w:r>
            <w:r w:rsidR="00F076AA" w:rsidRPr="0034213C">
              <w:rPr>
                <w:sz w:val="16"/>
                <w:szCs w:val="16"/>
                <w:lang w:val="fr-FR" w:eastAsia="en-CA"/>
              </w:rPr>
              <w:t xml:space="preserve"> </w:t>
            </w:r>
            <w:r w:rsidRPr="0034213C">
              <w:rPr>
                <w:sz w:val="16"/>
                <w:szCs w:val="16"/>
                <w:lang w:val="fr-FR" w:eastAsia="en-CA"/>
              </w:rPr>
              <w:t>436</w:t>
            </w:r>
          </w:p>
        </w:tc>
        <w:tc>
          <w:tcPr>
            <w:tcW w:w="720" w:type="dxa"/>
          </w:tcPr>
          <w:p w14:paraId="7693B785" w14:textId="556BE4E2" w:rsidR="006A4EB0" w:rsidRPr="0034213C" w:rsidRDefault="006A4EB0" w:rsidP="006F0DB6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34213C">
              <w:rPr>
                <w:sz w:val="16"/>
                <w:szCs w:val="16"/>
                <w:lang w:val="fr-FR" w:eastAsia="en-CA"/>
              </w:rPr>
              <w:t>8</w:t>
            </w:r>
            <w:r w:rsidR="00F076AA" w:rsidRPr="0034213C">
              <w:rPr>
                <w:sz w:val="16"/>
                <w:szCs w:val="16"/>
                <w:lang w:val="fr-FR" w:eastAsia="en-CA"/>
              </w:rPr>
              <w:t>,</w:t>
            </w:r>
            <w:r w:rsidRPr="0034213C">
              <w:rPr>
                <w:sz w:val="16"/>
                <w:szCs w:val="16"/>
                <w:lang w:val="fr-FR" w:eastAsia="en-CA"/>
              </w:rPr>
              <w:t>73</w:t>
            </w:r>
          </w:p>
        </w:tc>
        <w:tc>
          <w:tcPr>
            <w:tcW w:w="581" w:type="dxa"/>
          </w:tcPr>
          <w:p w14:paraId="1BF44E3F" w14:textId="43935DBA" w:rsidR="006A4EB0" w:rsidRPr="0034213C" w:rsidRDefault="006A4EB0" w:rsidP="006F0DB6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34213C">
              <w:rPr>
                <w:sz w:val="16"/>
                <w:szCs w:val="16"/>
                <w:lang w:val="fr-FR" w:eastAsia="en-CA"/>
              </w:rPr>
              <w:t>4</w:t>
            </w:r>
            <w:r w:rsidR="00F076AA" w:rsidRPr="0034213C">
              <w:rPr>
                <w:sz w:val="16"/>
                <w:szCs w:val="16"/>
                <w:lang w:val="fr-FR" w:eastAsia="en-CA"/>
              </w:rPr>
              <w:t>,</w:t>
            </w:r>
            <w:r w:rsidRPr="0034213C">
              <w:rPr>
                <w:sz w:val="16"/>
                <w:szCs w:val="16"/>
                <w:lang w:val="fr-FR" w:eastAsia="en-CA"/>
              </w:rPr>
              <w:t>56</w:t>
            </w:r>
          </w:p>
        </w:tc>
        <w:tc>
          <w:tcPr>
            <w:tcW w:w="949" w:type="dxa"/>
          </w:tcPr>
          <w:p w14:paraId="39D0CB1F" w14:textId="4008BB58" w:rsidR="006A4EB0" w:rsidRPr="0034213C" w:rsidRDefault="00A03A17" w:rsidP="006F0DB6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34213C">
              <w:rPr>
                <w:sz w:val="16"/>
                <w:szCs w:val="16"/>
                <w:lang w:val="fr-FR" w:eastAsia="en-CA"/>
              </w:rPr>
              <w:t>0</w:t>
            </w:r>
            <w:r w:rsidR="00F076AA" w:rsidRPr="0034213C">
              <w:rPr>
                <w:sz w:val="16"/>
                <w:szCs w:val="16"/>
                <w:lang w:val="fr-FR" w:eastAsia="en-CA"/>
              </w:rPr>
              <w:t>,</w:t>
            </w:r>
            <w:r w:rsidRPr="0034213C">
              <w:rPr>
                <w:sz w:val="16"/>
                <w:szCs w:val="16"/>
                <w:lang w:val="fr-FR" w:eastAsia="en-CA"/>
              </w:rPr>
              <w:t>66</w:t>
            </w:r>
          </w:p>
        </w:tc>
        <w:tc>
          <w:tcPr>
            <w:tcW w:w="810" w:type="dxa"/>
          </w:tcPr>
          <w:p w14:paraId="066A9424" w14:textId="10148109" w:rsidR="006A4EB0" w:rsidRPr="0034213C" w:rsidRDefault="006A4EB0" w:rsidP="006F0DB6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34213C">
              <w:rPr>
                <w:sz w:val="16"/>
                <w:szCs w:val="16"/>
                <w:lang w:val="fr-FR" w:eastAsia="en-CA"/>
              </w:rPr>
              <w:t>10</w:t>
            </w:r>
            <w:r w:rsidR="00F076AA" w:rsidRPr="0034213C">
              <w:rPr>
                <w:sz w:val="16"/>
                <w:szCs w:val="16"/>
                <w:lang w:val="fr-FR" w:eastAsia="en-CA"/>
              </w:rPr>
              <w:t xml:space="preserve"> </w:t>
            </w:r>
            <w:r w:rsidRPr="0034213C">
              <w:rPr>
                <w:sz w:val="16"/>
                <w:szCs w:val="16"/>
                <w:lang w:val="fr-FR" w:eastAsia="en-CA"/>
              </w:rPr>
              <w:t>063</w:t>
            </w:r>
          </w:p>
        </w:tc>
        <w:tc>
          <w:tcPr>
            <w:tcW w:w="630" w:type="dxa"/>
          </w:tcPr>
          <w:p w14:paraId="41C1E6F8" w14:textId="0A395558" w:rsidR="006A4EB0" w:rsidRPr="0034213C" w:rsidRDefault="006A4EB0" w:rsidP="006F0DB6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34213C">
              <w:rPr>
                <w:sz w:val="16"/>
                <w:szCs w:val="16"/>
                <w:lang w:val="fr-FR" w:eastAsia="en-CA"/>
              </w:rPr>
              <w:t>9</w:t>
            </w:r>
            <w:r w:rsidR="00F076AA" w:rsidRPr="0034213C">
              <w:rPr>
                <w:sz w:val="16"/>
                <w:szCs w:val="16"/>
                <w:lang w:val="fr-FR" w:eastAsia="en-CA"/>
              </w:rPr>
              <w:t xml:space="preserve"> </w:t>
            </w:r>
            <w:r w:rsidRPr="0034213C">
              <w:rPr>
                <w:sz w:val="16"/>
                <w:szCs w:val="16"/>
                <w:lang w:val="fr-FR" w:eastAsia="en-CA"/>
              </w:rPr>
              <w:t>046</w:t>
            </w:r>
          </w:p>
        </w:tc>
        <w:tc>
          <w:tcPr>
            <w:tcW w:w="720" w:type="dxa"/>
          </w:tcPr>
          <w:p w14:paraId="46C69348" w14:textId="77777777" w:rsidR="006A4EB0" w:rsidRPr="0034213C" w:rsidRDefault="006A4EB0" w:rsidP="006F0DB6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34213C">
              <w:rPr>
                <w:sz w:val="16"/>
                <w:szCs w:val="16"/>
                <w:lang w:val="fr-FR" w:eastAsia="en-CA"/>
              </w:rPr>
              <w:t>38</w:t>
            </w:r>
          </w:p>
        </w:tc>
        <w:tc>
          <w:tcPr>
            <w:tcW w:w="630" w:type="dxa"/>
          </w:tcPr>
          <w:p w14:paraId="4B0D0D2B" w14:textId="77777777" w:rsidR="006A4EB0" w:rsidRPr="0034213C" w:rsidRDefault="006A4EB0" w:rsidP="006F0DB6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34213C">
              <w:rPr>
                <w:sz w:val="16"/>
                <w:szCs w:val="16"/>
                <w:lang w:val="fr-FR" w:eastAsia="en-CA"/>
              </w:rPr>
              <w:t>38</w:t>
            </w:r>
          </w:p>
        </w:tc>
        <w:tc>
          <w:tcPr>
            <w:tcW w:w="656" w:type="dxa"/>
          </w:tcPr>
          <w:p w14:paraId="4EBF068F" w14:textId="28D2268C" w:rsidR="006A4EB0" w:rsidRPr="0034213C" w:rsidRDefault="006A4EB0" w:rsidP="006F0DB6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34213C">
              <w:rPr>
                <w:sz w:val="16"/>
                <w:szCs w:val="16"/>
                <w:lang w:val="fr-FR" w:eastAsia="en-CA"/>
              </w:rPr>
              <w:t>8</w:t>
            </w:r>
          </w:p>
        </w:tc>
        <w:tc>
          <w:tcPr>
            <w:tcW w:w="874" w:type="dxa"/>
            <w:gridSpan w:val="2"/>
          </w:tcPr>
          <w:p w14:paraId="116B70EC" w14:textId="24E4FC3F" w:rsidR="006A4EB0" w:rsidRPr="0034213C" w:rsidRDefault="006A4EB0" w:rsidP="006F0DB6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34213C">
              <w:rPr>
                <w:sz w:val="16"/>
                <w:szCs w:val="16"/>
                <w:lang w:val="fr-FR" w:eastAsia="en-CA"/>
              </w:rPr>
              <w:t>541</w:t>
            </w:r>
          </w:p>
        </w:tc>
        <w:tc>
          <w:tcPr>
            <w:tcW w:w="685" w:type="dxa"/>
          </w:tcPr>
          <w:p w14:paraId="61D7C076" w14:textId="49610503" w:rsidR="006A4EB0" w:rsidRPr="0034213C" w:rsidRDefault="006A4EB0" w:rsidP="006F0DB6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34213C">
              <w:rPr>
                <w:sz w:val="16"/>
                <w:szCs w:val="16"/>
                <w:lang w:val="fr-FR" w:eastAsia="en-CA"/>
              </w:rPr>
              <w:t>320</w:t>
            </w:r>
          </w:p>
        </w:tc>
      </w:tr>
    </w:tbl>
    <w:p w14:paraId="370666D2" w14:textId="39F57FD1" w:rsidR="001E4CB4" w:rsidRPr="0034213C" w:rsidRDefault="001E4CB4" w:rsidP="006F0DB6">
      <w:pPr>
        <w:rPr>
          <w:sz w:val="18"/>
          <w:szCs w:val="18"/>
          <w:lang w:val="fr-FR"/>
        </w:rPr>
      </w:pPr>
      <w:r w:rsidRPr="0034213C">
        <w:rPr>
          <w:sz w:val="18"/>
          <w:szCs w:val="18"/>
          <w:lang w:val="fr-FR"/>
        </w:rPr>
        <w:t>*</w:t>
      </w:r>
      <w:r w:rsidR="004F4DE2" w:rsidRPr="0034213C">
        <w:rPr>
          <w:sz w:val="18"/>
          <w:szCs w:val="18"/>
          <w:lang w:val="fr-FR"/>
        </w:rPr>
        <w:t xml:space="preserve"> </w:t>
      </w:r>
      <w:r w:rsidR="00661C2C" w:rsidRPr="0034213C">
        <w:rPr>
          <w:sz w:val="18"/>
          <w:szCs w:val="18"/>
          <w:lang w:val="fr-FR"/>
        </w:rPr>
        <w:t>Consommation et production de SAO</w:t>
      </w:r>
      <w:r w:rsidRPr="0034213C">
        <w:rPr>
          <w:sz w:val="18"/>
          <w:szCs w:val="18"/>
          <w:lang w:val="fr-FR"/>
        </w:rPr>
        <w:t>.</w:t>
      </w:r>
    </w:p>
    <w:p w14:paraId="0BA356FE" w14:textId="36D5060C" w:rsidR="001E4CB4" w:rsidRPr="0034213C" w:rsidRDefault="001E4CB4" w:rsidP="006F0DB6">
      <w:pPr>
        <w:rPr>
          <w:sz w:val="18"/>
          <w:szCs w:val="18"/>
          <w:lang w:val="fr-FR"/>
        </w:rPr>
      </w:pPr>
      <w:r w:rsidRPr="0034213C">
        <w:rPr>
          <w:sz w:val="18"/>
          <w:szCs w:val="18"/>
          <w:lang w:val="fr-FR"/>
        </w:rPr>
        <w:t xml:space="preserve">** </w:t>
      </w:r>
      <w:r w:rsidR="00F43899" w:rsidRPr="0034213C">
        <w:rPr>
          <w:sz w:val="18"/>
          <w:szCs w:val="18"/>
          <w:lang w:val="fr-FR"/>
        </w:rPr>
        <w:t>Projets liés aux HFC.</w:t>
      </w:r>
    </w:p>
    <w:p w14:paraId="0F080D80" w14:textId="0E868CAF" w:rsidR="001D06F1" w:rsidRPr="0034213C" w:rsidRDefault="001D06F1" w:rsidP="006F0DB6">
      <w:pPr>
        <w:rPr>
          <w:sz w:val="18"/>
          <w:szCs w:val="18"/>
          <w:lang w:val="fr-FR"/>
        </w:rPr>
      </w:pPr>
      <w:r w:rsidRPr="0034213C">
        <w:rPr>
          <w:sz w:val="18"/>
          <w:szCs w:val="18"/>
          <w:lang w:val="fr-FR"/>
        </w:rPr>
        <w:t>***</w:t>
      </w:r>
      <w:r w:rsidR="006C55CE" w:rsidRPr="0034213C">
        <w:rPr>
          <w:sz w:val="18"/>
          <w:szCs w:val="18"/>
          <w:lang w:val="fr-FR"/>
        </w:rPr>
        <w:t xml:space="preserve"> </w:t>
      </w:r>
      <w:r w:rsidR="000A1F94" w:rsidRPr="0034213C">
        <w:rPr>
          <w:sz w:val="18"/>
          <w:szCs w:val="18"/>
          <w:lang w:val="fr-FR"/>
        </w:rPr>
        <w:t xml:space="preserve">D’après </w:t>
      </w:r>
      <w:r w:rsidR="00281573" w:rsidRPr="0034213C">
        <w:rPr>
          <w:sz w:val="18"/>
          <w:szCs w:val="18"/>
          <w:lang w:val="fr-FR"/>
        </w:rPr>
        <w:t xml:space="preserve">les </w:t>
      </w:r>
      <w:r w:rsidR="006C55CE" w:rsidRPr="0034213C">
        <w:rPr>
          <w:sz w:val="18"/>
          <w:szCs w:val="18"/>
          <w:lang w:val="fr-FR"/>
        </w:rPr>
        <w:t>proposition</w:t>
      </w:r>
      <w:r w:rsidR="00281573" w:rsidRPr="0034213C">
        <w:rPr>
          <w:sz w:val="18"/>
          <w:szCs w:val="18"/>
          <w:lang w:val="fr-FR"/>
        </w:rPr>
        <w:t>s</w:t>
      </w:r>
      <w:r w:rsidR="006C55CE" w:rsidRPr="0034213C">
        <w:rPr>
          <w:sz w:val="18"/>
          <w:szCs w:val="18"/>
          <w:lang w:val="fr-FR"/>
        </w:rPr>
        <w:t xml:space="preserve"> de projet</w:t>
      </w:r>
      <w:r w:rsidRPr="0034213C">
        <w:rPr>
          <w:sz w:val="18"/>
          <w:szCs w:val="18"/>
          <w:lang w:val="fr-FR"/>
        </w:rPr>
        <w:t>.</w:t>
      </w:r>
    </w:p>
    <w:p w14:paraId="5869FB5D" w14:textId="77777777" w:rsidR="00D34399" w:rsidRPr="0034213C" w:rsidRDefault="00D34399" w:rsidP="00D34399">
      <w:pPr>
        <w:rPr>
          <w:lang w:val="fr-FR"/>
        </w:rPr>
      </w:pPr>
    </w:p>
    <w:p w14:paraId="626869FD" w14:textId="77777777" w:rsidR="00C00800" w:rsidRDefault="00C00800">
      <w:pPr>
        <w:jc w:val="left"/>
        <w:rPr>
          <w:u w:val="single"/>
          <w:lang w:val="fr-FR"/>
        </w:rPr>
      </w:pPr>
      <w:r>
        <w:rPr>
          <w:u w:val="single"/>
          <w:lang w:val="fr-FR"/>
        </w:rPr>
        <w:br w:type="page"/>
      </w:r>
    </w:p>
    <w:p w14:paraId="74DD0FA0" w14:textId="2D88566D" w:rsidR="00D34399" w:rsidRPr="0034213C" w:rsidRDefault="00342DC0" w:rsidP="00D34399">
      <w:pPr>
        <w:rPr>
          <w:u w:val="single"/>
          <w:lang w:val="fr-FR"/>
        </w:rPr>
      </w:pPr>
      <w:r w:rsidRPr="0034213C">
        <w:rPr>
          <w:u w:val="single"/>
          <w:lang w:val="fr-FR"/>
        </w:rPr>
        <w:lastRenderedPageBreak/>
        <w:t>Projets liés aux HFC</w:t>
      </w:r>
    </w:p>
    <w:p w14:paraId="5FAD5C18" w14:textId="77777777" w:rsidR="00D34399" w:rsidRPr="0034213C" w:rsidRDefault="00D34399" w:rsidP="00D34399">
      <w:pPr>
        <w:rPr>
          <w:u w:val="single"/>
          <w:lang w:val="fr-FR"/>
        </w:rPr>
      </w:pPr>
    </w:p>
    <w:p w14:paraId="18B2DF03" w14:textId="7E26CECF" w:rsidR="00D34399" w:rsidRPr="0034213C" w:rsidRDefault="001467E5" w:rsidP="00D34399">
      <w:pPr>
        <w:pStyle w:val="Heading1"/>
        <w:rPr>
          <w:lang w:val="fr-FR"/>
        </w:rPr>
      </w:pPr>
      <w:r w:rsidRPr="0034213C">
        <w:rPr>
          <w:lang w:val="fr-FR"/>
        </w:rPr>
        <w:t>Au 31 décembre 202</w:t>
      </w:r>
      <w:r w:rsidR="00967872" w:rsidRPr="0034213C">
        <w:rPr>
          <w:lang w:val="fr-FR"/>
        </w:rPr>
        <w:t>4</w:t>
      </w:r>
      <w:r w:rsidRPr="0034213C">
        <w:rPr>
          <w:lang w:val="fr-FR"/>
        </w:rPr>
        <w:t xml:space="preserve">, le Comité exécutif avait approuvé </w:t>
      </w:r>
      <w:r w:rsidR="00967872" w:rsidRPr="0034213C">
        <w:rPr>
          <w:lang w:val="fr-FR"/>
        </w:rPr>
        <w:t>545</w:t>
      </w:r>
      <w:r w:rsidRPr="0034213C">
        <w:rPr>
          <w:lang w:val="fr-FR"/>
        </w:rPr>
        <w:t xml:space="preserve"> projets liés aux HFC (dont </w:t>
      </w:r>
      <w:r w:rsidR="00967872" w:rsidRPr="0034213C">
        <w:rPr>
          <w:lang w:val="fr-FR"/>
        </w:rPr>
        <w:t>10 </w:t>
      </w:r>
      <w:r w:rsidRPr="0034213C">
        <w:rPr>
          <w:lang w:val="fr-FR"/>
        </w:rPr>
        <w:t xml:space="preserve">projets de démonstration, </w:t>
      </w:r>
      <w:r w:rsidR="00967872" w:rsidRPr="0034213C">
        <w:rPr>
          <w:lang w:val="fr-FR"/>
        </w:rPr>
        <w:t>11</w:t>
      </w:r>
      <w:r w:rsidRPr="0034213C">
        <w:rPr>
          <w:lang w:val="fr-FR"/>
        </w:rPr>
        <w:t>7 projets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investissement, </w:t>
      </w:r>
      <w:r w:rsidR="006434C3" w:rsidRPr="0034213C">
        <w:rPr>
          <w:lang w:val="fr-FR"/>
        </w:rPr>
        <w:t>200</w:t>
      </w:r>
      <w:r w:rsidRPr="0034213C">
        <w:rPr>
          <w:lang w:val="fr-FR"/>
        </w:rPr>
        <w:t xml:space="preserve"> activités de préparation de projet et </w:t>
      </w:r>
      <w:r w:rsidR="006434C3" w:rsidRPr="0034213C">
        <w:rPr>
          <w:lang w:val="fr-FR"/>
        </w:rPr>
        <w:t>218 </w:t>
      </w:r>
      <w:r w:rsidRPr="0034213C">
        <w:rPr>
          <w:lang w:val="fr-FR"/>
        </w:rPr>
        <w:t>projets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assistance technique) s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élevant à </w:t>
      </w:r>
      <w:r w:rsidR="009F6587" w:rsidRPr="0034213C">
        <w:rPr>
          <w:lang w:val="fr-FR"/>
        </w:rPr>
        <w:t>102 482 622 </w:t>
      </w:r>
      <w:r w:rsidR="00D93FC5" w:rsidRPr="0034213C">
        <w:rPr>
          <w:lang w:val="fr-FR"/>
        </w:rPr>
        <w:t>dollars</w:t>
      </w:r>
      <w:r w:rsidRPr="0034213C">
        <w:rPr>
          <w:lang w:val="fr-FR"/>
        </w:rPr>
        <w:t xml:space="preserve"> (hors coûts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appui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agence)</w:t>
      </w:r>
      <w:r w:rsidR="009F6587" w:rsidRPr="0034213C">
        <w:rPr>
          <w:lang w:val="fr-FR"/>
        </w:rPr>
        <w:t xml:space="preserve"> </w:t>
      </w:r>
      <w:r w:rsidR="006301DE" w:rsidRPr="0034213C">
        <w:rPr>
          <w:lang w:val="fr-FR"/>
        </w:rPr>
        <w:t>pour l</w:t>
      </w:r>
      <w:r w:rsidR="00033072" w:rsidRPr="0034213C">
        <w:rPr>
          <w:lang w:val="fr-FR"/>
        </w:rPr>
        <w:t>’</w:t>
      </w:r>
      <w:r w:rsidR="006301DE" w:rsidRPr="0034213C">
        <w:rPr>
          <w:lang w:val="fr-FR"/>
        </w:rPr>
        <w:t xml:space="preserve">élimination de </w:t>
      </w:r>
      <w:r w:rsidR="009F6587" w:rsidRPr="0034213C">
        <w:rPr>
          <w:lang w:val="fr-FR"/>
        </w:rPr>
        <w:t>8</w:t>
      </w:r>
      <w:r w:rsidR="006301DE" w:rsidRPr="0034213C">
        <w:rPr>
          <w:lang w:val="fr-FR"/>
        </w:rPr>
        <w:t> </w:t>
      </w:r>
      <w:r w:rsidR="009F6587" w:rsidRPr="0034213C">
        <w:rPr>
          <w:lang w:val="fr-FR"/>
        </w:rPr>
        <w:t>705</w:t>
      </w:r>
      <w:r w:rsidR="006301DE" w:rsidRPr="0034213C">
        <w:rPr>
          <w:lang w:val="fr-FR"/>
        </w:rPr>
        <w:t> t</w:t>
      </w:r>
      <w:r w:rsidR="009F6587" w:rsidRPr="0034213C">
        <w:rPr>
          <w:lang w:val="fr-FR"/>
        </w:rPr>
        <w:t>m (17</w:t>
      </w:r>
      <w:r w:rsidR="006301DE" w:rsidRPr="0034213C">
        <w:rPr>
          <w:lang w:val="fr-FR"/>
        </w:rPr>
        <w:t> </w:t>
      </w:r>
      <w:r w:rsidR="009F6587" w:rsidRPr="0034213C">
        <w:rPr>
          <w:lang w:val="fr-FR"/>
        </w:rPr>
        <w:t>999</w:t>
      </w:r>
      <w:r w:rsidR="006301DE" w:rsidRPr="0034213C">
        <w:rPr>
          <w:lang w:val="fr-FR"/>
        </w:rPr>
        <w:t> </w:t>
      </w:r>
      <w:r w:rsidR="009F6587" w:rsidRPr="0034213C">
        <w:rPr>
          <w:lang w:val="fr-FR"/>
        </w:rPr>
        <w:t>535 tonnes éq. CO</w:t>
      </w:r>
      <w:r w:rsidR="009F6587" w:rsidRPr="0034213C">
        <w:rPr>
          <w:vertAlign w:val="subscript"/>
          <w:lang w:val="fr-FR"/>
        </w:rPr>
        <w:t>2</w:t>
      </w:r>
      <w:r w:rsidR="009F6587" w:rsidRPr="0034213C">
        <w:rPr>
          <w:lang w:val="fr-FR"/>
        </w:rPr>
        <w:t xml:space="preserve">) </w:t>
      </w:r>
      <w:r w:rsidR="006301DE" w:rsidRPr="0034213C">
        <w:rPr>
          <w:lang w:val="fr-FR"/>
        </w:rPr>
        <w:t xml:space="preserve">de </w:t>
      </w:r>
      <w:r w:rsidR="009F6587" w:rsidRPr="0034213C">
        <w:rPr>
          <w:lang w:val="fr-FR"/>
        </w:rPr>
        <w:t>HFC</w:t>
      </w:r>
      <w:r w:rsidR="006301DE" w:rsidRPr="0034213C">
        <w:rPr>
          <w:lang w:val="fr-FR"/>
        </w:rPr>
        <w:t xml:space="preserve"> (consommation)</w:t>
      </w:r>
      <w:r w:rsidRPr="0034213C">
        <w:rPr>
          <w:lang w:val="fr-FR"/>
        </w:rPr>
        <w:t xml:space="preserve">. </w:t>
      </w:r>
      <w:r w:rsidR="00FB11EB" w:rsidRPr="0034213C">
        <w:rPr>
          <w:lang w:val="fr-FR"/>
        </w:rPr>
        <w:t>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état </w:t>
      </w:r>
      <w:r w:rsidR="006301DE" w:rsidRPr="0034213C">
        <w:rPr>
          <w:lang w:val="fr-FR"/>
        </w:rPr>
        <w:t>d</w:t>
      </w:r>
      <w:r w:rsidR="00033072" w:rsidRPr="0034213C">
        <w:rPr>
          <w:lang w:val="fr-FR"/>
        </w:rPr>
        <w:t>’</w:t>
      </w:r>
      <w:r w:rsidR="006301DE" w:rsidRPr="0034213C">
        <w:rPr>
          <w:lang w:val="fr-FR"/>
        </w:rPr>
        <w:t xml:space="preserve">avancement </w:t>
      </w:r>
      <w:r w:rsidRPr="0034213C">
        <w:rPr>
          <w:lang w:val="fr-FR"/>
        </w:rPr>
        <w:t xml:space="preserve">de ces projets est </w:t>
      </w:r>
      <w:r w:rsidR="00FB11EB" w:rsidRPr="0034213C">
        <w:rPr>
          <w:lang w:val="fr-FR"/>
        </w:rPr>
        <w:t xml:space="preserve">résumé au </w:t>
      </w:r>
      <w:r w:rsidRPr="0034213C">
        <w:rPr>
          <w:lang w:val="fr-FR"/>
        </w:rPr>
        <w:t xml:space="preserve">tableau 4 et les données y relatives ont déjà été </w:t>
      </w:r>
      <w:r w:rsidR="000C0B03" w:rsidRPr="0034213C">
        <w:rPr>
          <w:lang w:val="fr-FR"/>
        </w:rPr>
        <w:t xml:space="preserve">présentées </w:t>
      </w:r>
      <w:r w:rsidRPr="0034213C">
        <w:rPr>
          <w:lang w:val="fr-FR"/>
        </w:rPr>
        <w:t xml:space="preserve">aux </w:t>
      </w:r>
      <w:r w:rsidR="000C0B03" w:rsidRPr="0034213C">
        <w:rPr>
          <w:lang w:val="fr-FR"/>
        </w:rPr>
        <w:t>paragraphes </w:t>
      </w:r>
      <w:r w:rsidRPr="0034213C">
        <w:rPr>
          <w:lang w:val="fr-FR"/>
        </w:rPr>
        <w:t>9 à 13</w:t>
      </w:r>
      <w:r w:rsidR="00D34399" w:rsidRPr="0034213C">
        <w:rPr>
          <w:lang w:val="fr-FR"/>
        </w:rPr>
        <w:t xml:space="preserve">. </w:t>
      </w:r>
    </w:p>
    <w:p w14:paraId="212224D9" w14:textId="041144D3" w:rsidR="00D34399" w:rsidRPr="0034213C" w:rsidRDefault="00D34399" w:rsidP="00564A2D">
      <w:pPr>
        <w:keepNext/>
        <w:rPr>
          <w:b/>
          <w:lang w:val="fr-FR"/>
        </w:rPr>
      </w:pPr>
      <w:r w:rsidRPr="0034213C">
        <w:rPr>
          <w:b/>
          <w:lang w:val="fr-FR"/>
        </w:rPr>
        <w:t>Table</w:t>
      </w:r>
      <w:r w:rsidR="004A6FD2" w:rsidRPr="0034213C">
        <w:rPr>
          <w:b/>
          <w:lang w:val="fr-FR"/>
        </w:rPr>
        <w:t>au</w:t>
      </w:r>
      <w:r w:rsidRPr="0034213C">
        <w:rPr>
          <w:b/>
          <w:lang w:val="fr-FR"/>
        </w:rPr>
        <w:t xml:space="preserve"> 4. </w:t>
      </w:r>
      <w:r w:rsidR="00162246" w:rsidRPr="0034213C">
        <w:rPr>
          <w:b/>
          <w:lang w:val="fr-FR"/>
        </w:rPr>
        <w:t>Projets approuvés liés aux HFC</w:t>
      </w:r>
      <w:r w:rsidR="00DF1C64" w:rsidRPr="0034213C">
        <w:rPr>
          <w:b/>
          <w:lang w:val="fr-FR"/>
        </w:rPr>
        <w:t>*</w:t>
      </w: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3"/>
        <w:gridCol w:w="1132"/>
        <w:gridCol w:w="976"/>
        <w:gridCol w:w="1180"/>
        <w:gridCol w:w="1245"/>
        <w:gridCol w:w="1116"/>
        <w:gridCol w:w="1227"/>
        <w:gridCol w:w="1276"/>
      </w:tblGrid>
      <w:tr w:rsidR="000306EF" w:rsidRPr="0034213C" w14:paraId="09F3C986" w14:textId="77777777" w:rsidTr="00C00800">
        <w:trPr>
          <w:trHeight w:val="87"/>
        </w:trPr>
        <w:tc>
          <w:tcPr>
            <w:tcW w:w="1833" w:type="dxa"/>
            <w:vMerge w:val="restart"/>
            <w:noWrap/>
            <w:hideMark/>
          </w:tcPr>
          <w:p w14:paraId="4AA9FDD6" w14:textId="77777777" w:rsidR="000306EF" w:rsidRPr="0034213C" w:rsidRDefault="000306EF" w:rsidP="000306EF">
            <w:pPr>
              <w:keepNext/>
              <w:jc w:val="lef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 w:eastAsia="en-CA"/>
              </w:rPr>
              <w:t>Type</w:t>
            </w:r>
          </w:p>
        </w:tc>
        <w:tc>
          <w:tcPr>
            <w:tcW w:w="3288" w:type="dxa"/>
            <w:gridSpan w:val="3"/>
            <w:noWrap/>
            <w:hideMark/>
          </w:tcPr>
          <w:p w14:paraId="767BDF25" w14:textId="244ADCC0" w:rsidR="000306EF" w:rsidRPr="0034213C" w:rsidRDefault="000306EF" w:rsidP="000306EF">
            <w:pPr>
              <w:keepNext/>
              <w:jc w:val="center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Nombre de projets*</w:t>
            </w:r>
          </w:p>
        </w:tc>
        <w:tc>
          <w:tcPr>
            <w:tcW w:w="4864" w:type="dxa"/>
            <w:gridSpan w:val="4"/>
            <w:noWrap/>
            <w:hideMark/>
          </w:tcPr>
          <w:p w14:paraId="092C7792" w14:textId="08C7EE50" w:rsidR="000306EF" w:rsidRPr="0034213C" w:rsidRDefault="000306EF" w:rsidP="000306EF">
            <w:pPr>
              <w:keepNext/>
              <w:jc w:val="center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Financement ($ US)**</w:t>
            </w:r>
          </w:p>
        </w:tc>
      </w:tr>
      <w:tr w:rsidR="00CE516A" w:rsidRPr="0034213C" w14:paraId="0A5D221A" w14:textId="77777777" w:rsidTr="00C00800">
        <w:trPr>
          <w:trHeight w:val="52"/>
        </w:trPr>
        <w:tc>
          <w:tcPr>
            <w:tcW w:w="1833" w:type="dxa"/>
            <w:vMerge/>
            <w:vAlign w:val="center"/>
            <w:hideMark/>
          </w:tcPr>
          <w:p w14:paraId="6886D6F8" w14:textId="77777777" w:rsidR="00CE516A" w:rsidRPr="0034213C" w:rsidRDefault="00CE516A" w:rsidP="00CE516A">
            <w:pPr>
              <w:keepNext/>
              <w:jc w:val="left"/>
              <w:rPr>
                <w:b/>
                <w:bCs/>
                <w:sz w:val="20"/>
                <w:szCs w:val="20"/>
                <w:lang w:val="fr-FR" w:eastAsia="en-CA"/>
              </w:rPr>
            </w:pPr>
          </w:p>
        </w:tc>
        <w:tc>
          <w:tcPr>
            <w:tcW w:w="1132" w:type="dxa"/>
            <w:hideMark/>
          </w:tcPr>
          <w:p w14:paraId="17F1D844" w14:textId="43F91B7A" w:rsidR="00CE516A" w:rsidRPr="0034213C" w:rsidRDefault="00CE516A" w:rsidP="00CE516A">
            <w:pPr>
              <w:keepNext/>
              <w:ind w:left="-101" w:right="-169"/>
              <w:jc w:val="center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Approuvés</w:t>
            </w:r>
          </w:p>
        </w:tc>
        <w:tc>
          <w:tcPr>
            <w:tcW w:w="976" w:type="dxa"/>
            <w:hideMark/>
          </w:tcPr>
          <w:p w14:paraId="340258F5" w14:textId="7E1C4448" w:rsidR="00CE516A" w:rsidRPr="0034213C" w:rsidRDefault="00CE516A" w:rsidP="00CE516A">
            <w:pPr>
              <w:keepNext/>
              <w:ind w:left="-189" w:right="-163"/>
              <w:jc w:val="center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Achevés</w:t>
            </w:r>
          </w:p>
        </w:tc>
        <w:tc>
          <w:tcPr>
            <w:tcW w:w="1180" w:type="dxa"/>
            <w:hideMark/>
          </w:tcPr>
          <w:p w14:paraId="591B87F1" w14:textId="1A14B61B" w:rsidR="00CE516A" w:rsidRPr="0034213C" w:rsidRDefault="00CE516A" w:rsidP="00CE516A">
            <w:pPr>
              <w:keepNext/>
              <w:ind w:left="-207" w:right="-193"/>
              <w:jc w:val="center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Achevés (%)</w:t>
            </w:r>
          </w:p>
        </w:tc>
        <w:tc>
          <w:tcPr>
            <w:tcW w:w="1245" w:type="dxa"/>
            <w:hideMark/>
          </w:tcPr>
          <w:p w14:paraId="103B19B2" w14:textId="6D571702" w:rsidR="00CE516A" w:rsidRPr="0034213C" w:rsidRDefault="00CE516A" w:rsidP="00CE516A">
            <w:pPr>
              <w:keepNext/>
              <w:jc w:val="center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Approuvé</w:t>
            </w:r>
          </w:p>
        </w:tc>
        <w:tc>
          <w:tcPr>
            <w:tcW w:w="1116" w:type="dxa"/>
            <w:hideMark/>
          </w:tcPr>
          <w:p w14:paraId="46557FC8" w14:textId="32A13590" w:rsidR="00CE516A" w:rsidRPr="0034213C" w:rsidRDefault="00CE516A" w:rsidP="00CE516A">
            <w:pPr>
              <w:keepNext/>
              <w:jc w:val="center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Décaissé</w:t>
            </w:r>
          </w:p>
        </w:tc>
        <w:tc>
          <w:tcPr>
            <w:tcW w:w="1227" w:type="dxa"/>
            <w:hideMark/>
          </w:tcPr>
          <w:p w14:paraId="5913E562" w14:textId="6009FA74" w:rsidR="00CE516A" w:rsidRPr="0034213C" w:rsidRDefault="00CE516A" w:rsidP="00CE516A">
            <w:pPr>
              <w:keepNext/>
              <w:jc w:val="center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Solde</w:t>
            </w:r>
          </w:p>
        </w:tc>
        <w:tc>
          <w:tcPr>
            <w:tcW w:w="1276" w:type="dxa"/>
            <w:hideMark/>
          </w:tcPr>
          <w:p w14:paraId="6B53D69C" w14:textId="40BB40CD" w:rsidR="00CE516A" w:rsidRPr="0034213C" w:rsidRDefault="00CE516A" w:rsidP="00CE516A">
            <w:pPr>
              <w:keepNext/>
              <w:ind w:left="-151" w:right="-143"/>
              <w:jc w:val="center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Décaissé (%)</w:t>
            </w:r>
          </w:p>
        </w:tc>
      </w:tr>
      <w:tr w:rsidR="00E17A39" w:rsidRPr="0034213C" w14:paraId="0BC34630" w14:textId="77777777" w:rsidTr="00C00800">
        <w:trPr>
          <w:trHeight w:val="58"/>
        </w:trPr>
        <w:tc>
          <w:tcPr>
            <w:tcW w:w="1833" w:type="dxa"/>
            <w:noWrap/>
            <w:hideMark/>
          </w:tcPr>
          <w:p w14:paraId="31F1E3A3" w14:textId="518B4231" w:rsidR="00DE6CA7" w:rsidRPr="0034213C" w:rsidRDefault="00DE6CA7" w:rsidP="00564A2D">
            <w:pPr>
              <w:keepNext/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zh-CN"/>
              </w:rPr>
              <w:t>D</w:t>
            </w:r>
            <w:r w:rsidR="004A6FD2" w:rsidRPr="0034213C">
              <w:rPr>
                <w:sz w:val="20"/>
                <w:szCs w:val="20"/>
                <w:lang w:val="fr-FR" w:eastAsia="zh-CN"/>
              </w:rPr>
              <w:t>é</w:t>
            </w:r>
            <w:r w:rsidRPr="0034213C">
              <w:rPr>
                <w:sz w:val="20"/>
                <w:szCs w:val="20"/>
                <w:lang w:val="fr-FR" w:eastAsia="zh-CN"/>
              </w:rPr>
              <w:t>monstration</w:t>
            </w:r>
          </w:p>
        </w:tc>
        <w:tc>
          <w:tcPr>
            <w:tcW w:w="1132" w:type="dxa"/>
            <w:noWrap/>
            <w:hideMark/>
          </w:tcPr>
          <w:p w14:paraId="27B6B3CA" w14:textId="47721AF3" w:rsidR="00DE6CA7" w:rsidRPr="0034213C" w:rsidRDefault="00DE6CA7" w:rsidP="00564A2D">
            <w:pPr>
              <w:keepNext/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</w:t>
            </w:r>
          </w:p>
        </w:tc>
        <w:tc>
          <w:tcPr>
            <w:tcW w:w="976" w:type="dxa"/>
            <w:noWrap/>
            <w:hideMark/>
          </w:tcPr>
          <w:p w14:paraId="271C227A" w14:textId="065BFFA5" w:rsidR="00DE6CA7" w:rsidRPr="0034213C" w:rsidRDefault="00DE6CA7" w:rsidP="00564A2D">
            <w:pPr>
              <w:keepNext/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</w:p>
        </w:tc>
        <w:tc>
          <w:tcPr>
            <w:tcW w:w="1180" w:type="dxa"/>
            <w:noWrap/>
            <w:hideMark/>
          </w:tcPr>
          <w:p w14:paraId="7D6370D7" w14:textId="315E9F2A" w:rsidR="00DE6CA7" w:rsidRPr="0034213C" w:rsidRDefault="00DE6CA7" w:rsidP="00564A2D">
            <w:pPr>
              <w:keepNext/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</w:p>
        </w:tc>
        <w:tc>
          <w:tcPr>
            <w:tcW w:w="1245" w:type="dxa"/>
            <w:noWrap/>
            <w:hideMark/>
          </w:tcPr>
          <w:p w14:paraId="6AECF618" w14:textId="5618786F" w:rsidR="00DE6CA7" w:rsidRPr="0034213C" w:rsidRDefault="00DE6CA7" w:rsidP="00564A2D">
            <w:pPr>
              <w:keepNext/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</w:t>
            </w:r>
            <w:r w:rsidR="00546C6C" w:rsidRPr="0034213C">
              <w:rPr>
                <w:sz w:val="20"/>
                <w:szCs w:val="20"/>
                <w:lang w:val="fr-FR"/>
              </w:rPr>
              <w:t> </w:t>
            </w:r>
            <w:r w:rsidRPr="0034213C">
              <w:rPr>
                <w:sz w:val="20"/>
                <w:szCs w:val="20"/>
                <w:lang w:val="fr-FR"/>
              </w:rPr>
              <w:t>232</w:t>
            </w:r>
            <w:r w:rsidR="00546C6C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415</w:t>
            </w:r>
          </w:p>
        </w:tc>
        <w:tc>
          <w:tcPr>
            <w:tcW w:w="1116" w:type="dxa"/>
            <w:noWrap/>
            <w:hideMark/>
          </w:tcPr>
          <w:p w14:paraId="1FA9D8A7" w14:textId="475D96F5" w:rsidR="00DE6CA7" w:rsidRPr="0034213C" w:rsidRDefault="00DE6CA7" w:rsidP="00564A2D">
            <w:pPr>
              <w:keepNext/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189</w:t>
            </w:r>
            <w:r w:rsidR="005221B2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962</w:t>
            </w:r>
          </w:p>
        </w:tc>
        <w:tc>
          <w:tcPr>
            <w:tcW w:w="1227" w:type="dxa"/>
            <w:noWrap/>
            <w:hideMark/>
          </w:tcPr>
          <w:p w14:paraId="51E941BA" w14:textId="5D6EB95C" w:rsidR="00DE6CA7" w:rsidRPr="0034213C" w:rsidRDefault="00DE6CA7" w:rsidP="00564A2D">
            <w:pPr>
              <w:keepNext/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</w:t>
            </w:r>
            <w:r w:rsidR="00546C6C" w:rsidRPr="0034213C">
              <w:rPr>
                <w:sz w:val="20"/>
                <w:szCs w:val="20"/>
                <w:lang w:val="fr-FR"/>
              </w:rPr>
              <w:t> </w:t>
            </w:r>
            <w:r w:rsidRPr="0034213C">
              <w:rPr>
                <w:sz w:val="20"/>
                <w:szCs w:val="20"/>
                <w:lang w:val="fr-FR"/>
              </w:rPr>
              <w:t>042</w:t>
            </w:r>
            <w:r w:rsidR="00546C6C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453</w:t>
            </w:r>
          </w:p>
        </w:tc>
        <w:tc>
          <w:tcPr>
            <w:tcW w:w="1276" w:type="dxa"/>
            <w:noWrap/>
            <w:hideMark/>
          </w:tcPr>
          <w:p w14:paraId="7C8B6C36" w14:textId="698C2AC1" w:rsidR="00DE6CA7" w:rsidRPr="0034213C" w:rsidRDefault="00DE6CA7" w:rsidP="00564A2D">
            <w:pPr>
              <w:keepNext/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</w:t>
            </w:r>
          </w:p>
        </w:tc>
      </w:tr>
      <w:tr w:rsidR="004A6FD2" w:rsidRPr="0034213C" w14:paraId="39E2797D" w14:textId="77777777" w:rsidTr="00C00800">
        <w:trPr>
          <w:trHeight w:val="58"/>
        </w:trPr>
        <w:tc>
          <w:tcPr>
            <w:tcW w:w="1833" w:type="dxa"/>
            <w:noWrap/>
            <w:hideMark/>
          </w:tcPr>
          <w:p w14:paraId="5D684892" w14:textId="1CC92A71" w:rsidR="004A6FD2" w:rsidRPr="0034213C" w:rsidRDefault="004A6FD2" w:rsidP="004A6FD2">
            <w:pPr>
              <w:keepNext/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fr"/>
              </w:rPr>
              <w:t>Investissement</w:t>
            </w:r>
          </w:p>
        </w:tc>
        <w:tc>
          <w:tcPr>
            <w:tcW w:w="1132" w:type="dxa"/>
            <w:noWrap/>
            <w:hideMark/>
          </w:tcPr>
          <w:p w14:paraId="04B4FE88" w14:textId="57759074" w:rsidR="004A6FD2" w:rsidRPr="0034213C" w:rsidRDefault="004A6FD2" w:rsidP="004A6FD2">
            <w:pPr>
              <w:keepNext/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117</w:t>
            </w:r>
          </w:p>
        </w:tc>
        <w:tc>
          <w:tcPr>
            <w:tcW w:w="976" w:type="dxa"/>
            <w:noWrap/>
            <w:hideMark/>
          </w:tcPr>
          <w:p w14:paraId="2E9553B1" w14:textId="59F81D8F" w:rsidR="004A6FD2" w:rsidRPr="0034213C" w:rsidRDefault="004A6FD2" w:rsidP="004A6FD2">
            <w:pPr>
              <w:keepNext/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14</w:t>
            </w:r>
          </w:p>
        </w:tc>
        <w:tc>
          <w:tcPr>
            <w:tcW w:w="1180" w:type="dxa"/>
            <w:noWrap/>
            <w:hideMark/>
          </w:tcPr>
          <w:p w14:paraId="31B86E31" w14:textId="03FB890E" w:rsidR="004A6FD2" w:rsidRPr="0034213C" w:rsidRDefault="004A6FD2" w:rsidP="004A6FD2">
            <w:pPr>
              <w:keepNext/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12</w:t>
            </w:r>
          </w:p>
        </w:tc>
        <w:tc>
          <w:tcPr>
            <w:tcW w:w="1245" w:type="dxa"/>
            <w:noWrap/>
            <w:hideMark/>
          </w:tcPr>
          <w:p w14:paraId="0B680CD2" w14:textId="3EC1B466" w:rsidR="004A6FD2" w:rsidRPr="0034213C" w:rsidRDefault="004A6FD2" w:rsidP="004A6FD2">
            <w:pPr>
              <w:keepNext/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56</w:t>
            </w:r>
            <w:r w:rsidR="00546C6C" w:rsidRPr="0034213C">
              <w:rPr>
                <w:sz w:val="20"/>
                <w:szCs w:val="20"/>
                <w:lang w:val="fr-FR"/>
              </w:rPr>
              <w:t> </w:t>
            </w:r>
            <w:r w:rsidRPr="0034213C">
              <w:rPr>
                <w:sz w:val="20"/>
                <w:szCs w:val="20"/>
                <w:lang w:val="fr-FR"/>
              </w:rPr>
              <w:t>214</w:t>
            </w:r>
            <w:r w:rsidR="00546C6C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082</w:t>
            </w:r>
          </w:p>
        </w:tc>
        <w:tc>
          <w:tcPr>
            <w:tcW w:w="1116" w:type="dxa"/>
            <w:noWrap/>
            <w:hideMark/>
          </w:tcPr>
          <w:p w14:paraId="31C07E8D" w14:textId="1F7BF17A" w:rsidR="004A6FD2" w:rsidRPr="0034213C" w:rsidRDefault="004A6FD2" w:rsidP="004A6FD2">
            <w:pPr>
              <w:keepNext/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16</w:t>
            </w:r>
            <w:r w:rsidR="00546C6C" w:rsidRPr="0034213C">
              <w:rPr>
                <w:sz w:val="20"/>
                <w:szCs w:val="20"/>
                <w:lang w:val="fr-FR"/>
              </w:rPr>
              <w:t> </w:t>
            </w:r>
            <w:r w:rsidRPr="0034213C">
              <w:rPr>
                <w:sz w:val="20"/>
                <w:szCs w:val="20"/>
                <w:lang w:val="fr-FR"/>
              </w:rPr>
              <w:t>083</w:t>
            </w:r>
            <w:r w:rsidR="00546C6C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018</w:t>
            </w:r>
          </w:p>
        </w:tc>
        <w:tc>
          <w:tcPr>
            <w:tcW w:w="1227" w:type="dxa"/>
            <w:noWrap/>
            <w:hideMark/>
          </w:tcPr>
          <w:p w14:paraId="40C3ABC8" w14:textId="1577A676" w:rsidR="004A6FD2" w:rsidRPr="0034213C" w:rsidRDefault="004A6FD2" w:rsidP="004A6FD2">
            <w:pPr>
              <w:keepNext/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40</w:t>
            </w:r>
            <w:r w:rsidR="00546C6C" w:rsidRPr="0034213C">
              <w:rPr>
                <w:sz w:val="20"/>
                <w:szCs w:val="20"/>
                <w:lang w:val="fr-FR"/>
              </w:rPr>
              <w:t> </w:t>
            </w:r>
            <w:r w:rsidRPr="0034213C">
              <w:rPr>
                <w:sz w:val="20"/>
                <w:szCs w:val="20"/>
                <w:lang w:val="fr-FR"/>
              </w:rPr>
              <w:t>131</w:t>
            </w:r>
            <w:r w:rsidR="00546C6C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064</w:t>
            </w:r>
          </w:p>
        </w:tc>
        <w:tc>
          <w:tcPr>
            <w:tcW w:w="1276" w:type="dxa"/>
            <w:noWrap/>
            <w:hideMark/>
          </w:tcPr>
          <w:p w14:paraId="2DA1F937" w14:textId="512585AE" w:rsidR="004A6FD2" w:rsidRPr="0034213C" w:rsidRDefault="004A6FD2" w:rsidP="004A6FD2">
            <w:pPr>
              <w:keepNext/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29</w:t>
            </w:r>
          </w:p>
        </w:tc>
      </w:tr>
      <w:tr w:rsidR="004A6FD2" w:rsidRPr="0034213C" w14:paraId="3E5BB48F" w14:textId="77777777" w:rsidTr="00C00800">
        <w:trPr>
          <w:trHeight w:val="73"/>
        </w:trPr>
        <w:tc>
          <w:tcPr>
            <w:tcW w:w="1833" w:type="dxa"/>
            <w:noWrap/>
            <w:hideMark/>
          </w:tcPr>
          <w:p w14:paraId="405B8754" w14:textId="083B76EC" w:rsidR="004A6FD2" w:rsidRPr="0034213C" w:rsidRDefault="004A6FD2" w:rsidP="004A6FD2">
            <w:pPr>
              <w:keepNext/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fr"/>
              </w:rPr>
              <w:t>Préparation de projet</w:t>
            </w:r>
          </w:p>
        </w:tc>
        <w:tc>
          <w:tcPr>
            <w:tcW w:w="1132" w:type="dxa"/>
            <w:noWrap/>
            <w:hideMark/>
          </w:tcPr>
          <w:p w14:paraId="12636FF8" w14:textId="2DEBB152" w:rsidR="004A6FD2" w:rsidRPr="0034213C" w:rsidRDefault="004A6FD2" w:rsidP="004A6FD2">
            <w:pPr>
              <w:keepNext/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200</w:t>
            </w:r>
          </w:p>
        </w:tc>
        <w:tc>
          <w:tcPr>
            <w:tcW w:w="976" w:type="dxa"/>
            <w:noWrap/>
            <w:hideMark/>
          </w:tcPr>
          <w:p w14:paraId="0BCB3764" w14:textId="4BB5535C" w:rsidR="004A6FD2" w:rsidRPr="0034213C" w:rsidRDefault="004A6FD2" w:rsidP="004A6FD2">
            <w:pPr>
              <w:keepNext/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107</w:t>
            </w:r>
          </w:p>
        </w:tc>
        <w:tc>
          <w:tcPr>
            <w:tcW w:w="1180" w:type="dxa"/>
            <w:noWrap/>
            <w:hideMark/>
          </w:tcPr>
          <w:p w14:paraId="0E18B6F2" w14:textId="26308BC7" w:rsidR="004A6FD2" w:rsidRPr="0034213C" w:rsidRDefault="004A6FD2" w:rsidP="004A6FD2">
            <w:pPr>
              <w:keepNext/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54</w:t>
            </w:r>
          </w:p>
        </w:tc>
        <w:tc>
          <w:tcPr>
            <w:tcW w:w="1245" w:type="dxa"/>
            <w:noWrap/>
            <w:hideMark/>
          </w:tcPr>
          <w:p w14:paraId="652F1D8E" w14:textId="32AE8BE7" w:rsidR="004A6FD2" w:rsidRPr="0034213C" w:rsidRDefault="004A6FD2" w:rsidP="004A6FD2">
            <w:pPr>
              <w:keepNext/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19</w:t>
            </w:r>
            <w:r w:rsidR="00546C6C" w:rsidRPr="0034213C">
              <w:rPr>
                <w:sz w:val="20"/>
                <w:szCs w:val="20"/>
                <w:lang w:val="fr-FR"/>
              </w:rPr>
              <w:t> </w:t>
            </w:r>
            <w:r w:rsidRPr="0034213C">
              <w:rPr>
                <w:sz w:val="20"/>
                <w:szCs w:val="20"/>
                <w:lang w:val="fr-FR"/>
              </w:rPr>
              <w:t>179</w:t>
            </w:r>
            <w:r w:rsidR="00546C6C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406</w:t>
            </w:r>
          </w:p>
        </w:tc>
        <w:tc>
          <w:tcPr>
            <w:tcW w:w="1116" w:type="dxa"/>
            <w:noWrap/>
            <w:hideMark/>
          </w:tcPr>
          <w:p w14:paraId="5B8DC0E7" w14:textId="3A6FD7F6" w:rsidR="004A6FD2" w:rsidRPr="0034213C" w:rsidRDefault="004A6FD2" w:rsidP="004A6FD2">
            <w:pPr>
              <w:keepNext/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12</w:t>
            </w:r>
            <w:r w:rsidR="00546C6C" w:rsidRPr="0034213C">
              <w:rPr>
                <w:sz w:val="20"/>
                <w:szCs w:val="20"/>
                <w:lang w:val="fr-FR"/>
              </w:rPr>
              <w:t> </w:t>
            </w:r>
            <w:r w:rsidRPr="0034213C">
              <w:rPr>
                <w:sz w:val="20"/>
                <w:szCs w:val="20"/>
                <w:lang w:val="fr-FR"/>
              </w:rPr>
              <w:t>407</w:t>
            </w:r>
            <w:r w:rsidR="00546C6C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711</w:t>
            </w:r>
          </w:p>
        </w:tc>
        <w:tc>
          <w:tcPr>
            <w:tcW w:w="1227" w:type="dxa"/>
            <w:noWrap/>
            <w:hideMark/>
          </w:tcPr>
          <w:p w14:paraId="682E4278" w14:textId="5D85EBD5" w:rsidR="004A6FD2" w:rsidRPr="0034213C" w:rsidRDefault="004A6FD2" w:rsidP="004A6FD2">
            <w:pPr>
              <w:keepNext/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</w:t>
            </w:r>
            <w:r w:rsidR="00546C6C" w:rsidRPr="0034213C">
              <w:rPr>
                <w:sz w:val="20"/>
                <w:szCs w:val="20"/>
                <w:lang w:val="fr-FR"/>
              </w:rPr>
              <w:t> </w:t>
            </w:r>
            <w:r w:rsidRPr="0034213C">
              <w:rPr>
                <w:sz w:val="20"/>
                <w:szCs w:val="20"/>
                <w:lang w:val="fr-FR"/>
              </w:rPr>
              <w:t>771</w:t>
            </w:r>
            <w:r w:rsidR="00546C6C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695</w:t>
            </w:r>
          </w:p>
        </w:tc>
        <w:tc>
          <w:tcPr>
            <w:tcW w:w="1276" w:type="dxa"/>
            <w:noWrap/>
            <w:hideMark/>
          </w:tcPr>
          <w:p w14:paraId="51B8ECA7" w14:textId="4F687E6C" w:rsidR="004A6FD2" w:rsidRPr="0034213C" w:rsidRDefault="004A6FD2" w:rsidP="004A6FD2">
            <w:pPr>
              <w:keepNext/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65</w:t>
            </w:r>
          </w:p>
        </w:tc>
      </w:tr>
      <w:tr w:rsidR="004A6FD2" w:rsidRPr="0034213C" w14:paraId="097B34B5" w14:textId="77777777" w:rsidTr="00C00800">
        <w:trPr>
          <w:trHeight w:val="119"/>
        </w:trPr>
        <w:tc>
          <w:tcPr>
            <w:tcW w:w="1833" w:type="dxa"/>
            <w:noWrap/>
            <w:hideMark/>
          </w:tcPr>
          <w:p w14:paraId="5F2AAF62" w14:textId="77EE9D01" w:rsidR="004A6FD2" w:rsidRPr="0034213C" w:rsidRDefault="004A6FD2" w:rsidP="004A6FD2">
            <w:pPr>
              <w:ind w:right="-115"/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fr"/>
              </w:rPr>
              <w:t xml:space="preserve">Assistance technique </w:t>
            </w:r>
          </w:p>
        </w:tc>
        <w:tc>
          <w:tcPr>
            <w:tcW w:w="1132" w:type="dxa"/>
            <w:noWrap/>
            <w:hideMark/>
          </w:tcPr>
          <w:p w14:paraId="03972FDA" w14:textId="4F995A70" w:rsidR="004A6FD2" w:rsidRPr="0034213C" w:rsidRDefault="004A6FD2" w:rsidP="004A6FD2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218</w:t>
            </w:r>
          </w:p>
        </w:tc>
        <w:tc>
          <w:tcPr>
            <w:tcW w:w="976" w:type="dxa"/>
            <w:noWrap/>
            <w:hideMark/>
          </w:tcPr>
          <w:p w14:paraId="5A136B3A" w14:textId="36941EAF" w:rsidR="004A6FD2" w:rsidRPr="0034213C" w:rsidRDefault="004A6FD2" w:rsidP="004A6FD2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159</w:t>
            </w:r>
          </w:p>
        </w:tc>
        <w:tc>
          <w:tcPr>
            <w:tcW w:w="1180" w:type="dxa"/>
            <w:noWrap/>
            <w:hideMark/>
          </w:tcPr>
          <w:p w14:paraId="36057047" w14:textId="59368456" w:rsidR="004A6FD2" w:rsidRPr="0034213C" w:rsidRDefault="004A6FD2" w:rsidP="004A6FD2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73</w:t>
            </w:r>
          </w:p>
        </w:tc>
        <w:tc>
          <w:tcPr>
            <w:tcW w:w="1245" w:type="dxa"/>
            <w:noWrap/>
            <w:hideMark/>
          </w:tcPr>
          <w:p w14:paraId="09B13654" w14:textId="640F21D8" w:rsidR="004A6FD2" w:rsidRPr="0034213C" w:rsidRDefault="004A6FD2" w:rsidP="004A6FD2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22</w:t>
            </w:r>
            <w:r w:rsidR="00546C6C" w:rsidRPr="0034213C">
              <w:rPr>
                <w:sz w:val="20"/>
                <w:szCs w:val="20"/>
                <w:lang w:val="fr-FR"/>
              </w:rPr>
              <w:t> </w:t>
            </w:r>
            <w:r w:rsidRPr="0034213C">
              <w:rPr>
                <w:sz w:val="20"/>
                <w:szCs w:val="20"/>
                <w:lang w:val="fr-FR"/>
              </w:rPr>
              <w:t>856</w:t>
            </w:r>
            <w:r w:rsidR="00546C6C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718</w:t>
            </w:r>
          </w:p>
        </w:tc>
        <w:tc>
          <w:tcPr>
            <w:tcW w:w="1116" w:type="dxa"/>
            <w:noWrap/>
            <w:hideMark/>
          </w:tcPr>
          <w:p w14:paraId="6E7DE285" w14:textId="2BB31D2E" w:rsidR="004A6FD2" w:rsidRPr="0034213C" w:rsidRDefault="004A6FD2" w:rsidP="004A6FD2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17</w:t>
            </w:r>
            <w:r w:rsidR="00546C6C" w:rsidRPr="0034213C">
              <w:rPr>
                <w:sz w:val="20"/>
                <w:szCs w:val="20"/>
                <w:lang w:val="fr-FR"/>
              </w:rPr>
              <w:t> </w:t>
            </w:r>
            <w:r w:rsidRPr="0034213C">
              <w:rPr>
                <w:sz w:val="20"/>
                <w:szCs w:val="20"/>
                <w:lang w:val="fr-FR"/>
              </w:rPr>
              <w:t>689</w:t>
            </w:r>
            <w:r w:rsidR="00546C6C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339</w:t>
            </w:r>
          </w:p>
        </w:tc>
        <w:tc>
          <w:tcPr>
            <w:tcW w:w="1227" w:type="dxa"/>
            <w:noWrap/>
            <w:hideMark/>
          </w:tcPr>
          <w:p w14:paraId="6E67F662" w14:textId="1BD2B4D7" w:rsidR="004A6FD2" w:rsidRPr="0034213C" w:rsidRDefault="004A6FD2" w:rsidP="004A6FD2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</w:t>
            </w:r>
            <w:r w:rsidR="00546C6C" w:rsidRPr="0034213C">
              <w:rPr>
                <w:sz w:val="20"/>
                <w:szCs w:val="20"/>
                <w:lang w:val="fr-FR"/>
              </w:rPr>
              <w:t> </w:t>
            </w:r>
            <w:r w:rsidRPr="0034213C">
              <w:rPr>
                <w:sz w:val="20"/>
                <w:szCs w:val="20"/>
                <w:lang w:val="fr-FR"/>
              </w:rPr>
              <w:t>167</w:t>
            </w:r>
            <w:r w:rsidR="00546C6C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379</w:t>
            </w:r>
          </w:p>
        </w:tc>
        <w:tc>
          <w:tcPr>
            <w:tcW w:w="1276" w:type="dxa"/>
            <w:noWrap/>
            <w:hideMark/>
          </w:tcPr>
          <w:p w14:paraId="2564075D" w14:textId="03B451AD" w:rsidR="004A6FD2" w:rsidRPr="0034213C" w:rsidRDefault="004A6FD2" w:rsidP="004A6FD2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77</w:t>
            </w:r>
          </w:p>
        </w:tc>
      </w:tr>
      <w:tr w:rsidR="00E17A39" w:rsidRPr="0034213C" w14:paraId="18B92405" w14:textId="77777777" w:rsidTr="00C00800">
        <w:trPr>
          <w:trHeight w:val="150"/>
        </w:trPr>
        <w:tc>
          <w:tcPr>
            <w:tcW w:w="1833" w:type="dxa"/>
            <w:noWrap/>
            <w:hideMark/>
          </w:tcPr>
          <w:p w14:paraId="56A1C6E3" w14:textId="2BF432CF" w:rsidR="00DE6CA7" w:rsidRPr="0034213C" w:rsidRDefault="00DE6CA7" w:rsidP="00DE6CA7">
            <w:pPr>
              <w:jc w:val="lef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 w:eastAsia="zh-CN"/>
              </w:rPr>
              <w:t>Total</w:t>
            </w:r>
          </w:p>
        </w:tc>
        <w:tc>
          <w:tcPr>
            <w:tcW w:w="1132" w:type="dxa"/>
            <w:noWrap/>
            <w:hideMark/>
          </w:tcPr>
          <w:p w14:paraId="1757E914" w14:textId="12E0C2CC" w:rsidR="00DE6CA7" w:rsidRPr="0034213C" w:rsidRDefault="00DE6CA7" w:rsidP="00DE6CA7">
            <w:pPr>
              <w:jc w:val="righ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>545</w:t>
            </w:r>
          </w:p>
        </w:tc>
        <w:tc>
          <w:tcPr>
            <w:tcW w:w="976" w:type="dxa"/>
            <w:noWrap/>
            <w:hideMark/>
          </w:tcPr>
          <w:p w14:paraId="22956C59" w14:textId="6575730B" w:rsidR="00DE6CA7" w:rsidRPr="0034213C" w:rsidRDefault="00DE6CA7" w:rsidP="00DE6CA7">
            <w:pPr>
              <w:jc w:val="righ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>280</w:t>
            </w:r>
          </w:p>
        </w:tc>
        <w:tc>
          <w:tcPr>
            <w:tcW w:w="1180" w:type="dxa"/>
            <w:noWrap/>
            <w:hideMark/>
          </w:tcPr>
          <w:p w14:paraId="596A6221" w14:textId="439FC372" w:rsidR="00DE6CA7" w:rsidRPr="0034213C" w:rsidRDefault="00DE6CA7" w:rsidP="00DE6CA7">
            <w:pPr>
              <w:jc w:val="righ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>51</w:t>
            </w:r>
          </w:p>
        </w:tc>
        <w:tc>
          <w:tcPr>
            <w:tcW w:w="1245" w:type="dxa"/>
            <w:noWrap/>
            <w:hideMark/>
          </w:tcPr>
          <w:p w14:paraId="614376FC" w14:textId="68E7E643" w:rsidR="00DE6CA7" w:rsidRPr="0034213C" w:rsidRDefault="00DE6CA7" w:rsidP="00DE6CA7">
            <w:pPr>
              <w:jc w:val="righ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>102</w:t>
            </w:r>
            <w:r w:rsidR="00546C6C" w:rsidRPr="0034213C">
              <w:rPr>
                <w:b/>
                <w:bCs/>
                <w:sz w:val="20"/>
                <w:szCs w:val="20"/>
                <w:lang w:val="fr-FR"/>
              </w:rPr>
              <w:t> </w:t>
            </w:r>
            <w:r w:rsidRPr="0034213C">
              <w:rPr>
                <w:b/>
                <w:bCs/>
                <w:sz w:val="20"/>
                <w:szCs w:val="20"/>
                <w:lang w:val="fr-FR"/>
              </w:rPr>
              <w:t>482</w:t>
            </w:r>
            <w:r w:rsidR="00546C6C" w:rsidRPr="0034213C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b/>
                <w:bCs/>
                <w:sz w:val="20"/>
                <w:szCs w:val="20"/>
                <w:lang w:val="fr-FR"/>
              </w:rPr>
              <w:t>622</w:t>
            </w:r>
          </w:p>
        </w:tc>
        <w:tc>
          <w:tcPr>
            <w:tcW w:w="1116" w:type="dxa"/>
            <w:noWrap/>
            <w:hideMark/>
          </w:tcPr>
          <w:p w14:paraId="74388A12" w14:textId="264F9148" w:rsidR="00DE6CA7" w:rsidRPr="0034213C" w:rsidRDefault="00DE6CA7" w:rsidP="00DE6CA7">
            <w:pPr>
              <w:jc w:val="righ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>46</w:t>
            </w:r>
            <w:r w:rsidR="00546C6C" w:rsidRPr="0034213C">
              <w:rPr>
                <w:b/>
                <w:bCs/>
                <w:sz w:val="20"/>
                <w:szCs w:val="20"/>
                <w:lang w:val="fr-FR"/>
              </w:rPr>
              <w:t> </w:t>
            </w:r>
            <w:r w:rsidRPr="0034213C">
              <w:rPr>
                <w:b/>
                <w:bCs/>
                <w:sz w:val="20"/>
                <w:szCs w:val="20"/>
                <w:lang w:val="fr-FR"/>
              </w:rPr>
              <w:t>370</w:t>
            </w:r>
            <w:r w:rsidR="00546C6C" w:rsidRPr="0034213C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b/>
                <w:bCs/>
                <w:sz w:val="20"/>
                <w:szCs w:val="20"/>
                <w:lang w:val="fr-FR"/>
              </w:rPr>
              <w:t>030</w:t>
            </w:r>
          </w:p>
        </w:tc>
        <w:tc>
          <w:tcPr>
            <w:tcW w:w="1227" w:type="dxa"/>
            <w:noWrap/>
            <w:hideMark/>
          </w:tcPr>
          <w:p w14:paraId="3815BD4A" w14:textId="0C27C74C" w:rsidR="00DE6CA7" w:rsidRPr="0034213C" w:rsidRDefault="00DE6CA7" w:rsidP="00DE6CA7">
            <w:pPr>
              <w:jc w:val="righ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>56</w:t>
            </w:r>
            <w:r w:rsidR="00546C6C" w:rsidRPr="0034213C">
              <w:rPr>
                <w:b/>
                <w:bCs/>
                <w:sz w:val="20"/>
                <w:szCs w:val="20"/>
                <w:lang w:val="fr-FR"/>
              </w:rPr>
              <w:t> </w:t>
            </w:r>
            <w:r w:rsidRPr="0034213C">
              <w:rPr>
                <w:b/>
                <w:bCs/>
                <w:sz w:val="20"/>
                <w:szCs w:val="20"/>
                <w:lang w:val="fr-FR"/>
              </w:rPr>
              <w:t>112</w:t>
            </w:r>
            <w:r w:rsidR="00546C6C" w:rsidRPr="0034213C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b/>
                <w:bCs/>
                <w:sz w:val="20"/>
                <w:szCs w:val="20"/>
                <w:lang w:val="fr-FR"/>
              </w:rPr>
              <w:t>592</w:t>
            </w:r>
          </w:p>
        </w:tc>
        <w:tc>
          <w:tcPr>
            <w:tcW w:w="1276" w:type="dxa"/>
            <w:noWrap/>
            <w:hideMark/>
          </w:tcPr>
          <w:p w14:paraId="350B9753" w14:textId="0D7C15E2" w:rsidR="00DE6CA7" w:rsidRPr="0034213C" w:rsidRDefault="00DE6CA7" w:rsidP="00DE6CA7">
            <w:pPr>
              <w:jc w:val="righ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>45</w:t>
            </w:r>
          </w:p>
        </w:tc>
      </w:tr>
    </w:tbl>
    <w:p w14:paraId="5642DB9D" w14:textId="016BFBA0" w:rsidR="00B859AB" w:rsidRPr="0034213C" w:rsidRDefault="00B859AB" w:rsidP="00B859AB">
      <w:pPr>
        <w:rPr>
          <w:sz w:val="18"/>
          <w:szCs w:val="18"/>
          <w:lang w:val="fr-FR"/>
        </w:rPr>
      </w:pPr>
      <w:r w:rsidRPr="0034213C">
        <w:rPr>
          <w:sz w:val="18"/>
          <w:szCs w:val="18"/>
          <w:lang w:val="fr-FR"/>
        </w:rPr>
        <w:t xml:space="preserve">* </w:t>
      </w:r>
      <w:r w:rsidR="004F4DE2" w:rsidRPr="0034213C">
        <w:rPr>
          <w:sz w:val="18"/>
          <w:szCs w:val="18"/>
          <w:lang w:val="fr-FR"/>
        </w:rPr>
        <w:t>À l</w:t>
      </w:r>
      <w:r w:rsidR="00033072" w:rsidRPr="0034213C">
        <w:rPr>
          <w:sz w:val="18"/>
          <w:szCs w:val="18"/>
          <w:lang w:val="fr-FR"/>
        </w:rPr>
        <w:t>’</w:t>
      </w:r>
      <w:r w:rsidR="004F4DE2" w:rsidRPr="0034213C">
        <w:rPr>
          <w:sz w:val="18"/>
          <w:szCs w:val="18"/>
          <w:lang w:val="fr-FR"/>
        </w:rPr>
        <w:t>exclusion des projets clos ou transférés.</w:t>
      </w:r>
    </w:p>
    <w:p w14:paraId="2797BA04" w14:textId="2E460CF5" w:rsidR="00D34399" w:rsidRPr="0034213C" w:rsidRDefault="00B859AB" w:rsidP="00D34399">
      <w:pPr>
        <w:rPr>
          <w:sz w:val="18"/>
          <w:szCs w:val="18"/>
          <w:lang w:val="fr-FR"/>
        </w:rPr>
      </w:pPr>
      <w:r w:rsidRPr="0034213C">
        <w:rPr>
          <w:sz w:val="18"/>
          <w:szCs w:val="18"/>
          <w:lang w:val="fr-FR"/>
        </w:rPr>
        <w:t xml:space="preserve">** </w:t>
      </w:r>
      <w:r w:rsidR="004F4DE2" w:rsidRPr="0034213C">
        <w:rPr>
          <w:sz w:val="18"/>
          <w:szCs w:val="18"/>
          <w:lang w:val="fr-FR"/>
        </w:rPr>
        <w:t>À l</w:t>
      </w:r>
      <w:r w:rsidR="00033072" w:rsidRPr="0034213C">
        <w:rPr>
          <w:sz w:val="18"/>
          <w:szCs w:val="18"/>
          <w:lang w:val="fr-FR"/>
        </w:rPr>
        <w:t>’</w:t>
      </w:r>
      <w:r w:rsidR="004F4DE2" w:rsidRPr="0034213C">
        <w:rPr>
          <w:sz w:val="18"/>
          <w:szCs w:val="18"/>
          <w:lang w:val="fr-FR"/>
        </w:rPr>
        <w:t>exclusion des coûts d</w:t>
      </w:r>
      <w:r w:rsidR="00033072" w:rsidRPr="0034213C">
        <w:rPr>
          <w:sz w:val="18"/>
          <w:szCs w:val="18"/>
          <w:lang w:val="fr-FR"/>
        </w:rPr>
        <w:t>’</w:t>
      </w:r>
      <w:r w:rsidR="004F4DE2" w:rsidRPr="0034213C">
        <w:rPr>
          <w:sz w:val="18"/>
          <w:szCs w:val="18"/>
          <w:lang w:val="fr-FR"/>
        </w:rPr>
        <w:t>appui d</w:t>
      </w:r>
      <w:r w:rsidR="00033072" w:rsidRPr="0034213C">
        <w:rPr>
          <w:sz w:val="18"/>
          <w:szCs w:val="18"/>
          <w:lang w:val="fr-FR"/>
        </w:rPr>
        <w:t>’</w:t>
      </w:r>
      <w:r w:rsidR="004F4DE2" w:rsidRPr="0034213C">
        <w:rPr>
          <w:sz w:val="18"/>
          <w:szCs w:val="18"/>
          <w:lang w:val="fr-FR"/>
        </w:rPr>
        <w:t>agence.</w:t>
      </w:r>
    </w:p>
    <w:p w14:paraId="3ABB0A46" w14:textId="77777777" w:rsidR="00373BDF" w:rsidRPr="0034213C" w:rsidRDefault="00373BDF" w:rsidP="00D34399">
      <w:pPr>
        <w:rPr>
          <w:sz w:val="18"/>
          <w:szCs w:val="18"/>
          <w:lang w:val="fr-FR"/>
        </w:rPr>
      </w:pPr>
    </w:p>
    <w:p w14:paraId="138C215C" w14:textId="6C750699" w:rsidR="009A76A6" w:rsidRPr="0034213C" w:rsidRDefault="004557F9" w:rsidP="009A76A6">
      <w:pPr>
        <w:pStyle w:val="Heading1"/>
        <w:rPr>
          <w:lang w:val="fr-FR"/>
        </w:rPr>
      </w:pPr>
      <w:r w:rsidRPr="0034213C">
        <w:rPr>
          <w:lang w:val="fr-FR"/>
        </w:rPr>
        <w:t xml:space="preserve">À la fin de </w:t>
      </w:r>
      <w:r w:rsidR="00D34399" w:rsidRPr="0034213C">
        <w:rPr>
          <w:lang w:val="fr-FR"/>
        </w:rPr>
        <w:t>202</w:t>
      </w:r>
      <w:r w:rsidR="00886B31" w:rsidRPr="0034213C">
        <w:rPr>
          <w:lang w:val="fr-FR"/>
        </w:rPr>
        <w:t>4</w:t>
      </w:r>
      <w:r w:rsidR="00D34399" w:rsidRPr="0034213C">
        <w:rPr>
          <w:lang w:val="fr-FR"/>
        </w:rPr>
        <w:t xml:space="preserve">, </w:t>
      </w:r>
      <w:r w:rsidRPr="0034213C">
        <w:rPr>
          <w:lang w:val="fr-FR"/>
        </w:rPr>
        <w:t xml:space="preserve">sur les </w:t>
      </w:r>
      <w:r w:rsidR="00886B31" w:rsidRPr="0034213C">
        <w:rPr>
          <w:lang w:val="fr-FR"/>
        </w:rPr>
        <w:t>545</w:t>
      </w:r>
      <w:r w:rsidR="00D34399" w:rsidRPr="0034213C">
        <w:rPr>
          <w:lang w:val="fr-FR"/>
        </w:rPr>
        <w:t xml:space="preserve"> projets, </w:t>
      </w:r>
      <w:r w:rsidR="00464DF1" w:rsidRPr="0034213C">
        <w:rPr>
          <w:lang w:val="fr-FR"/>
        </w:rPr>
        <w:t>14 projets d</w:t>
      </w:r>
      <w:r w:rsidR="00033072" w:rsidRPr="0034213C">
        <w:rPr>
          <w:lang w:val="fr-FR"/>
        </w:rPr>
        <w:t>’</w:t>
      </w:r>
      <w:r w:rsidR="00464DF1" w:rsidRPr="0034213C">
        <w:rPr>
          <w:lang w:val="fr-FR"/>
        </w:rPr>
        <w:t>investissement, 107 activités de préparation de projet et 159 projets d</w:t>
      </w:r>
      <w:r w:rsidR="00033072" w:rsidRPr="0034213C">
        <w:rPr>
          <w:lang w:val="fr-FR"/>
        </w:rPr>
        <w:t>’</w:t>
      </w:r>
      <w:r w:rsidR="00464DF1" w:rsidRPr="0034213C">
        <w:rPr>
          <w:lang w:val="fr-FR"/>
        </w:rPr>
        <w:t>assistance technique avaient été achevés</w:t>
      </w:r>
      <w:r w:rsidR="00BB7B4B" w:rsidRPr="0034213C">
        <w:rPr>
          <w:lang w:val="fr-FR"/>
        </w:rPr>
        <w:t>, et, par conséquent, 265 projets étaient en cours</w:t>
      </w:r>
      <w:r w:rsidR="004E319B" w:rsidRPr="0034213C">
        <w:rPr>
          <w:lang w:val="fr-FR"/>
        </w:rPr>
        <w:t xml:space="preserve">. </w:t>
      </w:r>
      <w:r w:rsidR="00AE3152" w:rsidRPr="0034213C">
        <w:rPr>
          <w:lang w:val="fr-FR"/>
        </w:rPr>
        <w:t>Ces activités en sont à différents stades de leur mise en œuvre</w:t>
      </w:r>
      <w:r w:rsidR="009A76A6" w:rsidRPr="0034213C">
        <w:rPr>
          <w:lang w:val="fr-FR"/>
        </w:rPr>
        <w:t>.</w:t>
      </w:r>
    </w:p>
    <w:p w14:paraId="115ABC8E" w14:textId="1CE24C69" w:rsidR="00D34399" w:rsidRPr="0034213C" w:rsidRDefault="00CE7FA2" w:rsidP="008275CA">
      <w:pPr>
        <w:pStyle w:val="Heading1"/>
        <w:rPr>
          <w:lang w:val="fr-FR"/>
        </w:rPr>
      </w:pPr>
      <w:r w:rsidRPr="0034213C">
        <w:rPr>
          <w:lang w:val="fr-FR"/>
        </w:rPr>
        <w:t xml:space="preserve">Sur le financement cumulatif total approuvé de 102 482 622 </w:t>
      </w:r>
      <w:r w:rsidR="00313B26" w:rsidRPr="0034213C">
        <w:rPr>
          <w:lang w:val="fr-FR"/>
        </w:rPr>
        <w:t>dollars</w:t>
      </w:r>
      <w:r w:rsidRPr="0034213C">
        <w:rPr>
          <w:lang w:val="fr-FR"/>
        </w:rPr>
        <w:t xml:space="preserve"> (à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exclusion des coûts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appui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agence), </w:t>
      </w:r>
      <w:r w:rsidR="00751DBD" w:rsidRPr="0034213C">
        <w:rPr>
          <w:lang w:val="fr-FR"/>
        </w:rPr>
        <w:t>46 370 030 </w:t>
      </w:r>
      <w:r w:rsidR="00313B26" w:rsidRPr="0034213C">
        <w:rPr>
          <w:lang w:val="fr-FR"/>
        </w:rPr>
        <w:t>dollars</w:t>
      </w:r>
      <w:r w:rsidRPr="0034213C">
        <w:rPr>
          <w:lang w:val="fr-FR"/>
        </w:rPr>
        <w:t xml:space="preserve"> ont été décaissés, ce qui représente un taux de décaissement de </w:t>
      </w:r>
      <w:r w:rsidR="00D8312E" w:rsidRPr="0034213C">
        <w:rPr>
          <w:lang w:val="fr-FR"/>
        </w:rPr>
        <w:t>45</w:t>
      </w:r>
      <w:r w:rsidR="00751DBD" w:rsidRPr="0034213C">
        <w:rPr>
          <w:lang w:val="fr-FR"/>
        </w:rPr>
        <w:t> %</w:t>
      </w:r>
      <w:r w:rsidR="00D34399" w:rsidRPr="0034213C">
        <w:rPr>
          <w:lang w:val="fr-FR"/>
        </w:rPr>
        <w:t>.</w:t>
      </w:r>
    </w:p>
    <w:p w14:paraId="238240E4" w14:textId="18B6E179" w:rsidR="00AF7AA2" w:rsidRPr="0034213C" w:rsidRDefault="00247771" w:rsidP="00783212">
      <w:pPr>
        <w:pStyle w:val="Heading1"/>
        <w:spacing w:after="0"/>
        <w:rPr>
          <w:lang w:val="fr-FR"/>
        </w:rPr>
      </w:pPr>
      <w:r w:rsidRPr="0034213C">
        <w:rPr>
          <w:lang w:val="fr-FR"/>
        </w:rPr>
        <w:t>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annexe III fournit des informations sur tous les projets et activités liés aux HFC qui relèvent du Fonds multilatéral, quelle que soit la source de financement, au niveau national, </w:t>
      </w:r>
      <w:r w:rsidR="005A03E9" w:rsidRPr="0034213C">
        <w:rPr>
          <w:lang w:val="fr-FR"/>
        </w:rPr>
        <w:t xml:space="preserve">faisant le point sur la </w:t>
      </w:r>
      <w:r w:rsidRPr="0034213C">
        <w:rPr>
          <w:lang w:val="fr-FR"/>
        </w:rPr>
        <w:t>ratification de l</w:t>
      </w:r>
      <w:r w:rsidR="00033072" w:rsidRPr="0034213C">
        <w:rPr>
          <w:lang w:val="fr-FR"/>
        </w:rPr>
        <w:t>’</w:t>
      </w:r>
      <w:r w:rsidR="005A03E9" w:rsidRPr="0034213C">
        <w:rPr>
          <w:lang w:val="fr-FR"/>
        </w:rPr>
        <w:t>a</w:t>
      </w:r>
      <w:r w:rsidRPr="0034213C">
        <w:rPr>
          <w:lang w:val="fr-FR"/>
        </w:rPr>
        <w:t xml:space="preserve">mendement de Kigali et </w:t>
      </w:r>
      <w:r w:rsidR="0037472F" w:rsidRPr="0034213C">
        <w:rPr>
          <w:lang w:val="fr-FR"/>
        </w:rPr>
        <w:t xml:space="preserve">le </w:t>
      </w:r>
      <w:r w:rsidR="00FB6886" w:rsidRPr="0034213C">
        <w:rPr>
          <w:lang w:val="fr-FR"/>
        </w:rPr>
        <w:t xml:space="preserve">système </w:t>
      </w:r>
      <w:r w:rsidRPr="0034213C">
        <w:rPr>
          <w:lang w:val="fr-FR"/>
        </w:rPr>
        <w:t>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octroi de permis pour les HFC.</w:t>
      </w:r>
      <w:r w:rsidR="0037472F" w:rsidRPr="0034213C">
        <w:rPr>
          <w:lang w:val="fr-FR"/>
        </w:rPr>
        <w:t xml:space="preserve"> </w:t>
      </w:r>
    </w:p>
    <w:p w14:paraId="622628D2" w14:textId="41F257B4" w:rsidR="00D34399" w:rsidRPr="0034213C" w:rsidRDefault="002D5256" w:rsidP="00783212">
      <w:pPr>
        <w:pStyle w:val="Heading1"/>
        <w:numPr>
          <w:ilvl w:val="0"/>
          <w:numId w:val="0"/>
        </w:numPr>
        <w:spacing w:after="0"/>
        <w:rPr>
          <w:b/>
          <w:bCs/>
          <w:lang w:val="fr-FR"/>
        </w:rPr>
      </w:pPr>
      <w:r w:rsidRPr="0034213C">
        <w:rPr>
          <w:lang w:val="fr-FR"/>
        </w:rPr>
        <w:cr/>
      </w:r>
      <w:r w:rsidR="00657F09" w:rsidRPr="0034213C">
        <w:rPr>
          <w:b/>
          <w:bCs/>
          <w:lang w:val="fr-FR"/>
        </w:rPr>
        <w:t>Problèmes relevés dans la mise en œuvre de projets en</w:t>
      </w:r>
      <w:r w:rsidR="00657F09" w:rsidRPr="0034213C">
        <w:rPr>
          <w:lang w:val="fr-FR"/>
        </w:rPr>
        <w:t xml:space="preserve"> </w:t>
      </w:r>
      <w:r w:rsidR="00D34399" w:rsidRPr="0034213C">
        <w:rPr>
          <w:b/>
          <w:bCs/>
          <w:lang w:val="fr-FR"/>
        </w:rPr>
        <w:t>202</w:t>
      </w:r>
      <w:r w:rsidR="00D62926" w:rsidRPr="0034213C">
        <w:rPr>
          <w:b/>
          <w:bCs/>
          <w:lang w:val="fr-FR"/>
        </w:rPr>
        <w:t>4</w:t>
      </w:r>
    </w:p>
    <w:p w14:paraId="6CF8E3CB" w14:textId="77777777" w:rsidR="00D34399" w:rsidRPr="0034213C" w:rsidRDefault="00D34399" w:rsidP="00783212">
      <w:pPr>
        <w:pStyle w:val="a--"/>
        <w:suppressAutoHyphens w:val="0"/>
        <w:rPr>
          <w:b w:val="0"/>
          <w:sz w:val="22"/>
          <w:szCs w:val="22"/>
          <w:lang w:val="fr-FR"/>
        </w:rPr>
      </w:pPr>
    </w:p>
    <w:p w14:paraId="2347C4FB" w14:textId="56874D53" w:rsidR="00D34399" w:rsidRPr="0034213C" w:rsidRDefault="00C82434" w:rsidP="00DF09E3">
      <w:pPr>
        <w:pStyle w:val="Heading1"/>
        <w:rPr>
          <w:snapToGrid w:val="0"/>
          <w:lang w:val="fr-FR"/>
        </w:rPr>
      </w:pPr>
      <w:r w:rsidRPr="0034213C">
        <w:rPr>
          <w:snapToGrid w:val="0"/>
          <w:lang w:val="fr-FR"/>
        </w:rPr>
        <w:t>Sur la base des dates d</w:t>
      </w:r>
      <w:r w:rsidR="00033072" w:rsidRPr="0034213C">
        <w:rPr>
          <w:snapToGrid w:val="0"/>
          <w:lang w:val="fr-FR"/>
        </w:rPr>
        <w:t>’</w:t>
      </w:r>
      <w:r w:rsidRPr="0034213C">
        <w:rPr>
          <w:snapToGrid w:val="0"/>
          <w:lang w:val="fr-FR"/>
        </w:rPr>
        <w:t xml:space="preserve">achèvement prévues figurant dans le rapport </w:t>
      </w:r>
      <w:r w:rsidR="00FD7DD9" w:rsidRPr="0034213C">
        <w:rPr>
          <w:snapToGrid w:val="0"/>
          <w:lang w:val="fr-FR"/>
        </w:rPr>
        <w:t xml:space="preserve">périodique </w:t>
      </w:r>
      <w:r w:rsidRPr="0034213C">
        <w:rPr>
          <w:snapToGrid w:val="0"/>
          <w:lang w:val="fr-FR"/>
        </w:rPr>
        <w:t xml:space="preserve">2023 et des résultats </w:t>
      </w:r>
      <w:r w:rsidR="003D77F1" w:rsidRPr="0034213C">
        <w:rPr>
          <w:snapToGrid w:val="0"/>
          <w:lang w:val="fr-FR"/>
        </w:rPr>
        <w:t xml:space="preserve">présentés </w:t>
      </w:r>
      <w:r w:rsidRPr="0034213C">
        <w:rPr>
          <w:snapToGrid w:val="0"/>
          <w:lang w:val="fr-FR"/>
        </w:rPr>
        <w:t xml:space="preserve">dans les rapports </w:t>
      </w:r>
      <w:r w:rsidR="003D77F1" w:rsidRPr="0034213C">
        <w:rPr>
          <w:snapToGrid w:val="0"/>
          <w:lang w:val="fr-FR"/>
        </w:rPr>
        <w:t xml:space="preserve">périodiques </w:t>
      </w:r>
      <w:r w:rsidRPr="0034213C">
        <w:rPr>
          <w:snapToGrid w:val="0"/>
          <w:lang w:val="fr-FR"/>
        </w:rPr>
        <w:t>202</w:t>
      </w:r>
      <w:r w:rsidR="003D77F1" w:rsidRPr="0034213C">
        <w:rPr>
          <w:snapToGrid w:val="0"/>
          <w:lang w:val="fr-FR"/>
        </w:rPr>
        <w:t>4</w:t>
      </w:r>
      <w:r w:rsidRPr="0034213C">
        <w:rPr>
          <w:snapToGrid w:val="0"/>
          <w:lang w:val="fr-FR"/>
        </w:rPr>
        <w:t xml:space="preserve">, les agences </w:t>
      </w:r>
      <w:r w:rsidR="000F3BC0" w:rsidRPr="0034213C">
        <w:rPr>
          <w:snapToGrid w:val="0"/>
          <w:lang w:val="fr-FR"/>
        </w:rPr>
        <w:t>bilatérales et d’exécution</w:t>
      </w:r>
      <w:r w:rsidRPr="0034213C">
        <w:rPr>
          <w:snapToGrid w:val="0"/>
          <w:lang w:val="fr-FR"/>
        </w:rPr>
        <w:t xml:space="preserve"> ont achevé 5</w:t>
      </w:r>
      <w:r w:rsidR="00914404" w:rsidRPr="0034213C">
        <w:rPr>
          <w:snapToGrid w:val="0"/>
          <w:lang w:val="fr-FR"/>
        </w:rPr>
        <w:t>6 </w:t>
      </w:r>
      <w:r w:rsidRPr="0034213C">
        <w:rPr>
          <w:snapToGrid w:val="0"/>
          <w:lang w:val="fr-FR"/>
        </w:rPr>
        <w:t>% des projets qu</w:t>
      </w:r>
      <w:r w:rsidR="00033072" w:rsidRPr="0034213C">
        <w:rPr>
          <w:snapToGrid w:val="0"/>
          <w:lang w:val="fr-FR"/>
        </w:rPr>
        <w:t>’</w:t>
      </w:r>
      <w:r w:rsidRPr="0034213C">
        <w:rPr>
          <w:snapToGrid w:val="0"/>
          <w:lang w:val="fr-FR"/>
        </w:rPr>
        <w:t xml:space="preserve">elles avaient prévu </w:t>
      </w:r>
      <w:r w:rsidR="00914404" w:rsidRPr="0034213C">
        <w:rPr>
          <w:snapToGrid w:val="0"/>
          <w:lang w:val="fr-FR"/>
        </w:rPr>
        <w:t>de terminer</w:t>
      </w:r>
      <w:r w:rsidRPr="0034213C">
        <w:rPr>
          <w:snapToGrid w:val="0"/>
          <w:lang w:val="fr-FR"/>
        </w:rPr>
        <w:t xml:space="preserve"> en</w:t>
      </w:r>
      <w:r w:rsidRPr="0034213C">
        <w:rPr>
          <w:lang w:val="fr-FR"/>
        </w:rPr>
        <w:t xml:space="preserve"> 202</w:t>
      </w:r>
      <w:r w:rsidR="00914404" w:rsidRPr="0034213C">
        <w:rPr>
          <w:lang w:val="fr-FR"/>
        </w:rPr>
        <w:t>4</w:t>
      </w:r>
      <w:r w:rsidRPr="0034213C">
        <w:rPr>
          <w:lang w:val="fr-FR"/>
        </w:rPr>
        <w:t>.</w:t>
      </w:r>
      <w:r w:rsidRPr="0034213C">
        <w:rPr>
          <w:snapToGrid w:val="0"/>
          <w:lang w:val="fr-FR"/>
        </w:rPr>
        <w:t xml:space="preserve"> Sur les </w:t>
      </w:r>
      <w:r w:rsidR="00914404" w:rsidRPr="0034213C">
        <w:rPr>
          <w:snapToGrid w:val="0"/>
          <w:lang w:val="fr-FR"/>
        </w:rPr>
        <w:t>643</w:t>
      </w:r>
      <w:r w:rsidRPr="0034213C">
        <w:rPr>
          <w:lang w:val="fr-FR"/>
        </w:rPr>
        <w:t xml:space="preserve"> projets en cours (hors renforcement des institutions et préparation de projets), 1</w:t>
      </w:r>
      <w:r w:rsidR="004248AC" w:rsidRPr="0034213C">
        <w:rPr>
          <w:lang w:val="fr-FR"/>
        </w:rPr>
        <w:t xml:space="preserve">94 </w:t>
      </w:r>
      <w:r w:rsidRPr="0034213C">
        <w:rPr>
          <w:lang w:val="fr-FR"/>
        </w:rPr>
        <w:t>ont révisé l</w:t>
      </w:r>
      <w:r w:rsidR="004248AC" w:rsidRPr="0034213C">
        <w:rPr>
          <w:lang w:val="fr-FR"/>
        </w:rPr>
        <w:t xml:space="preserve">a </w:t>
      </w:r>
      <w:r w:rsidRPr="0034213C">
        <w:rPr>
          <w:lang w:val="fr-FR"/>
        </w:rPr>
        <w:t>date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achèvement prévue depuis le rapport </w:t>
      </w:r>
      <w:r w:rsidR="004248AC" w:rsidRPr="0034213C">
        <w:rPr>
          <w:lang w:val="fr-FR"/>
        </w:rPr>
        <w:t xml:space="preserve">périodique </w:t>
      </w:r>
      <w:r w:rsidRPr="0034213C">
        <w:rPr>
          <w:lang w:val="fr-FR"/>
        </w:rPr>
        <w:t>202</w:t>
      </w:r>
      <w:r w:rsidR="004248AC" w:rsidRPr="0034213C">
        <w:rPr>
          <w:lang w:val="fr-FR"/>
        </w:rPr>
        <w:t>3</w:t>
      </w:r>
      <w:r w:rsidRPr="0034213C">
        <w:rPr>
          <w:lang w:val="fr-FR"/>
        </w:rPr>
        <w:t xml:space="preserve">. </w:t>
      </w:r>
    </w:p>
    <w:p w14:paraId="135C89C2" w14:textId="7FE1C8A1" w:rsidR="00D34399" w:rsidRPr="0034213C" w:rsidRDefault="00D5368E" w:rsidP="00DF09E3">
      <w:pPr>
        <w:pStyle w:val="Heading1"/>
        <w:rPr>
          <w:snapToGrid w:val="0"/>
          <w:lang w:val="fr-FR"/>
        </w:rPr>
      </w:pPr>
      <w:r w:rsidRPr="0034213C">
        <w:rPr>
          <w:snapToGrid w:val="0"/>
          <w:lang w:val="fr-FR"/>
        </w:rPr>
        <w:t xml:space="preserve">Les agences </w:t>
      </w:r>
      <w:r w:rsidR="000F3BC0" w:rsidRPr="0034213C">
        <w:rPr>
          <w:snapToGrid w:val="0"/>
          <w:lang w:val="fr-FR"/>
        </w:rPr>
        <w:t>bilatérales et d’exécution</w:t>
      </w:r>
      <w:r w:rsidRPr="0034213C">
        <w:rPr>
          <w:snapToGrid w:val="0"/>
          <w:lang w:val="fr-FR"/>
        </w:rPr>
        <w:t xml:space="preserve"> </w:t>
      </w:r>
      <w:r w:rsidR="00DB29FD" w:rsidRPr="0034213C">
        <w:rPr>
          <w:snapToGrid w:val="0"/>
          <w:lang w:val="fr-FR"/>
        </w:rPr>
        <w:t xml:space="preserve">affichent </w:t>
      </w:r>
      <w:r w:rsidRPr="0034213C">
        <w:rPr>
          <w:snapToGrid w:val="0"/>
          <w:lang w:val="fr-FR"/>
        </w:rPr>
        <w:t xml:space="preserve">un taux global de décaissement de 111 % </w:t>
      </w:r>
      <w:r w:rsidR="00DB29FD" w:rsidRPr="0034213C">
        <w:rPr>
          <w:snapToGrid w:val="0"/>
          <w:lang w:val="fr-FR"/>
        </w:rPr>
        <w:t xml:space="preserve">pour </w:t>
      </w:r>
      <w:r w:rsidRPr="0034213C">
        <w:rPr>
          <w:lang w:val="fr-FR"/>
        </w:rPr>
        <w:t>202</w:t>
      </w:r>
      <w:r w:rsidR="00DB29FD" w:rsidRPr="0034213C">
        <w:rPr>
          <w:lang w:val="fr-FR"/>
        </w:rPr>
        <w:t>4</w:t>
      </w:r>
      <w:r w:rsidRPr="0034213C">
        <w:rPr>
          <w:snapToGrid w:val="0"/>
          <w:lang w:val="fr-FR"/>
        </w:rPr>
        <w:t>. À l</w:t>
      </w:r>
      <w:r w:rsidR="00033072" w:rsidRPr="0034213C">
        <w:rPr>
          <w:snapToGrid w:val="0"/>
          <w:lang w:val="fr-FR"/>
        </w:rPr>
        <w:t>’</w:t>
      </w:r>
      <w:r w:rsidRPr="0034213C">
        <w:rPr>
          <w:snapToGrid w:val="0"/>
          <w:lang w:val="fr-FR"/>
        </w:rPr>
        <w:t xml:space="preserve">échelle </w:t>
      </w:r>
      <w:r w:rsidR="00DB29FD" w:rsidRPr="0034213C">
        <w:rPr>
          <w:snapToGrid w:val="0"/>
          <w:lang w:val="fr-FR"/>
        </w:rPr>
        <w:t>nationale</w:t>
      </w:r>
      <w:r w:rsidRPr="0034213C">
        <w:rPr>
          <w:snapToGrid w:val="0"/>
          <w:lang w:val="fr-FR"/>
        </w:rPr>
        <w:t>/région</w:t>
      </w:r>
      <w:r w:rsidR="00DB29FD" w:rsidRPr="0034213C">
        <w:rPr>
          <w:snapToGrid w:val="0"/>
          <w:lang w:val="fr-FR"/>
        </w:rPr>
        <w:t>ale</w:t>
      </w:r>
      <w:r w:rsidRPr="0034213C">
        <w:rPr>
          <w:snapToGrid w:val="0"/>
          <w:lang w:val="fr-FR"/>
        </w:rPr>
        <w:t xml:space="preserve">, </w:t>
      </w:r>
      <w:r w:rsidR="00A97EB4" w:rsidRPr="0034213C">
        <w:rPr>
          <w:snapToGrid w:val="0"/>
          <w:lang w:val="fr-FR"/>
        </w:rPr>
        <w:t>63 </w:t>
      </w:r>
      <w:r w:rsidRPr="0034213C">
        <w:rPr>
          <w:snapToGrid w:val="0"/>
          <w:lang w:val="fr-FR"/>
        </w:rPr>
        <w:t xml:space="preserve">pays (régions comprises) </w:t>
      </w:r>
      <w:r w:rsidR="00A97EB4" w:rsidRPr="0034213C">
        <w:rPr>
          <w:snapToGrid w:val="0"/>
          <w:lang w:val="fr-FR"/>
        </w:rPr>
        <w:t xml:space="preserve">ont enregistré </w:t>
      </w:r>
      <w:r w:rsidRPr="0034213C">
        <w:rPr>
          <w:snapToGrid w:val="0"/>
          <w:lang w:val="fr-FR"/>
        </w:rPr>
        <w:t xml:space="preserve">un taux de décaissement supérieur à 85%, </w:t>
      </w:r>
      <w:r w:rsidR="00A97EB4" w:rsidRPr="0034213C">
        <w:rPr>
          <w:snapToGrid w:val="0"/>
          <w:lang w:val="fr-FR"/>
        </w:rPr>
        <w:t xml:space="preserve">et </w:t>
      </w:r>
      <w:r w:rsidR="004C5757" w:rsidRPr="0034213C">
        <w:rPr>
          <w:snapToGrid w:val="0"/>
          <w:lang w:val="fr-FR"/>
        </w:rPr>
        <w:t xml:space="preserve">39 </w:t>
      </w:r>
      <w:r w:rsidRPr="0034213C">
        <w:rPr>
          <w:snapToGrid w:val="0"/>
          <w:lang w:val="fr-FR"/>
        </w:rPr>
        <w:t>pays</w:t>
      </w:r>
      <w:r w:rsidR="004C5757" w:rsidRPr="0034213C">
        <w:rPr>
          <w:snapToGrid w:val="0"/>
          <w:lang w:val="fr-FR"/>
        </w:rPr>
        <w:t xml:space="preserve">, </w:t>
      </w:r>
      <w:r w:rsidRPr="0034213C">
        <w:rPr>
          <w:snapToGrid w:val="0"/>
          <w:lang w:val="fr-FR"/>
        </w:rPr>
        <w:t>un taux de décaissement inférieur à 50</w:t>
      </w:r>
      <w:r w:rsidR="004C5757" w:rsidRPr="0034213C">
        <w:rPr>
          <w:snapToGrid w:val="0"/>
          <w:lang w:val="fr-FR"/>
        </w:rPr>
        <w:t> </w:t>
      </w:r>
      <w:r w:rsidRPr="0034213C">
        <w:rPr>
          <w:snapToGrid w:val="0"/>
          <w:lang w:val="fr-FR"/>
        </w:rPr>
        <w:t>%.</w:t>
      </w:r>
      <w:r w:rsidR="004C5757" w:rsidRPr="0034213C">
        <w:rPr>
          <w:snapToGrid w:val="0"/>
          <w:lang w:val="fr-FR"/>
        </w:rPr>
        <w:t xml:space="preserve"> </w:t>
      </w:r>
    </w:p>
    <w:p w14:paraId="601D9045" w14:textId="59C282E0" w:rsidR="00D34399" w:rsidRPr="0034213C" w:rsidRDefault="00EF23C8" w:rsidP="00D34399">
      <w:pPr>
        <w:pStyle w:val="Heading1"/>
        <w:rPr>
          <w:lang w:val="fr-FR"/>
        </w:rPr>
      </w:pPr>
      <w:r>
        <w:rPr>
          <w:lang w:val="fr-FR"/>
        </w:rPr>
        <w:t>Les</w:t>
      </w:r>
      <w:r w:rsidR="00677D7E" w:rsidRPr="0034213C">
        <w:rPr>
          <w:lang w:val="fr-FR"/>
        </w:rPr>
        <w:t xml:space="preserve"> agences </w:t>
      </w:r>
      <w:r w:rsidR="000F3BC0" w:rsidRPr="0034213C">
        <w:rPr>
          <w:lang w:val="fr-FR"/>
        </w:rPr>
        <w:t>bilatérales et d’exécution</w:t>
      </w:r>
      <w:r w:rsidR="00677D7E" w:rsidRPr="0034213C">
        <w:rPr>
          <w:lang w:val="fr-FR"/>
        </w:rPr>
        <w:t xml:space="preserve"> sont invitées à rendre compte, à la 9</w:t>
      </w:r>
      <w:r w:rsidR="00CA51F5" w:rsidRPr="0034213C">
        <w:rPr>
          <w:lang w:val="fr-FR"/>
        </w:rPr>
        <w:t>8</w:t>
      </w:r>
      <w:r w:rsidR="00677D7E" w:rsidRPr="0034213C">
        <w:rPr>
          <w:vertAlign w:val="superscript"/>
          <w:lang w:val="fr-FR"/>
        </w:rPr>
        <w:t>e</w:t>
      </w:r>
      <w:r w:rsidR="00677D7E" w:rsidRPr="0034213C">
        <w:rPr>
          <w:lang w:val="fr-FR"/>
        </w:rPr>
        <w:t xml:space="preserve"> réunion, de </w:t>
      </w:r>
      <w:r w:rsidR="00CA51F5" w:rsidRPr="0034213C">
        <w:rPr>
          <w:lang w:val="fr-FR"/>
        </w:rPr>
        <w:t>78</w:t>
      </w:r>
      <w:r w:rsidR="00EC6830" w:rsidRPr="0034213C">
        <w:rPr>
          <w:lang w:val="fr-FR"/>
        </w:rPr>
        <w:t> </w:t>
      </w:r>
      <w:r w:rsidR="00677D7E" w:rsidRPr="0034213C">
        <w:rPr>
          <w:lang w:val="fr-FR"/>
        </w:rPr>
        <w:t>projets en cours présentant des retards de mise en œuvre et de 1</w:t>
      </w:r>
      <w:r w:rsidR="00CA51F5" w:rsidRPr="0034213C">
        <w:rPr>
          <w:lang w:val="fr-FR"/>
        </w:rPr>
        <w:t>4</w:t>
      </w:r>
      <w:r w:rsidR="00677D7E" w:rsidRPr="0034213C">
        <w:rPr>
          <w:lang w:val="fr-FR"/>
        </w:rPr>
        <w:t xml:space="preserve"> tranches d</w:t>
      </w:r>
      <w:r w:rsidR="00033072" w:rsidRPr="0034213C">
        <w:rPr>
          <w:lang w:val="fr-FR"/>
        </w:rPr>
        <w:t>’</w:t>
      </w:r>
      <w:r w:rsidR="00677D7E" w:rsidRPr="0034213C">
        <w:rPr>
          <w:lang w:val="fr-FR"/>
        </w:rPr>
        <w:t>APA, renouvellement</w:t>
      </w:r>
      <w:r w:rsidR="0069780E" w:rsidRPr="0034213C">
        <w:rPr>
          <w:lang w:val="fr-FR"/>
        </w:rPr>
        <w:t>s</w:t>
      </w:r>
      <w:r w:rsidR="00677D7E" w:rsidRPr="0034213C">
        <w:rPr>
          <w:lang w:val="fr-FR"/>
        </w:rPr>
        <w:t xml:space="preserve"> de projets de renforcement des institutions et </w:t>
      </w:r>
      <w:r w:rsidR="0069780E" w:rsidRPr="0034213C">
        <w:rPr>
          <w:lang w:val="fr-FR"/>
        </w:rPr>
        <w:t>activités de</w:t>
      </w:r>
      <w:r w:rsidR="00677D7E" w:rsidRPr="0034213C">
        <w:rPr>
          <w:lang w:val="fr-FR"/>
        </w:rPr>
        <w:t xml:space="preserve"> préparation de </w:t>
      </w:r>
      <w:r w:rsidR="00D43DB5" w:rsidRPr="0034213C">
        <w:rPr>
          <w:lang w:val="fr-FR"/>
        </w:rPr>
        <w:t>PGEH</w:t>
      </w:r>
      <w:r w:rsidR="00677D7E" w:rsidRPr="0034213C">
        <w:rPr>
          <w:lang w:val="fr-FR"/>
        </w:rPr>
        <w:t xml:space="preserve">, pour lesquels </w:t>
      </w:r>
      <w:r w:rsidR="00D43DB5" w:rsidRPr="0034213C">
        <w:rPr>
          <w:lang w:val="fr-FR"/>
        </w:rPr>
        <w:t>il est recommandé de prése</w:t>
      </w:r>
      <w:r w:rsidR="004F4006" w:rsidRPr="0034213C">
        <w:rPr>
          <w:lang w:val="fr-FR"/>
        </w:rPr>
        <w:t>nter un rapport périodique.</w:t>
      </w:r>
    </w:p>
    <w:p w14:paraId="6C6E44B9" w14:textId="04CD5440" w:rsidR="00BC0ABA" w:rsidRPr="0034213C" w:rsidRDefault="00837F41" w:rsidP="00BC0ABA">
      <w:pPr>
        <w:pStyle w:val="a--"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</w:tabs>
        <w:suppressAutoHyphens w:val="0"/>
        <w:rPr>
          <w:sz w:val="22"/>
          <w:szCs w:val="22"/>
          <w:lang w:val="fr-FR"/>
        </w:rPr>
      </w:pPr>
      <w:r w:rsidRPr="0034213C">
        <w:rPr>
          <w:sz w:val="22"/>
          <w:szCs w:val="22"/>
          <w:lang w:val="fr-FR"/>
        </w:rPr>
        <w:t>Rapport final sur les résultats des projets d</w:t>
      </w:r>
      <w:r w:rsidR="00033072" w:rsidRPr="0034213C">
        <w:rPr>
          <w:sz w:val="22"/>
          <w:szCs w:val="22"/>
          <w:lang w:val="fr-FR"/>
        </w:rPr>
        <w:t>’</w:t>
      </w:r>
      <w:r w:rsidRPr="0034213C">
        <w:rPr>
          <w:sz w:val="22"/>
          <w:szCs w:val="22"/>
          <w:lang w:val="fr-FR"/>
        </w:rPr>
        <w:t xml:space="preserve">investissement financés </w:t>
      </w:r>
      <w:r w:rsidR="006F347D" w:rsidRPr="0034213C">
        <w:rPr>
          <w:sz w:val="22"/>
          <w:szCs w:val="22"/>
          <w:lang w:val="fr-FR"/>
        </w:rPr>
        <w:t xml:space="preserve">par </w:t>
      </w:r>
      <w:r w:rsidR="00D44419" w:rsidRPr="0034213C">
        <w:rPr>
          <w:sz w:val="22"/>
          <w:szCs w:val="22"/>
          <w:lang w:val="fr-FR"/>
        </w:rPr>
        <w:t>l</w:t>
      </w:r>
      <w:r w:rsidRPr="0034213C">
        <w:rPr>
          <w:sz w:val="22"/>
          <w:szCs w:val="22"/>
          <w:lang w:val="fr-FR"/>
        </w:rPr>
        <w:t xml:space="preserve">es contributions volontaires supplémentaires </w:t>
      </w:r>
      <w:r w:rsidR="0069780E" w:rsidRPr="0034213C">
        <w:rPr>
          <w:sz w:val="22"/>
          <w:szCs w:val="22"/>
          <w:lang w:val="fr-FR"/>
        </w:rPr>
        <w:t xml:space="preserve">à </w:t>
      </w:r>
      <w:r w:rsidR="000322CE" w:rsidRPr="0034213C">
        <w:rPr>
          <w:sz w:val="22"/>
          <w:szCs w:val="22"/>
          <w:lang w:val="fr-FR"/>
        </w:rPr>
        <w:t>l</w:t>
      </w:r>
      <w:r w:rsidR="00033072" w:rsidRPr="0034213C">
        <w:rPr>
          <w:sz w:val="22"/>
          <w:szCs w:val="22"/>
          <w:lang w:val="fr-FR"/>
        </w:rPr>
        <w:t>’</w:t>
      </w:r>
      <w:r w:rsidR="000322CE" w:rsidRPr="0034213C">
        <w:rPr>
          <w:sz w:val="22"/>
          <w:szCs w:val="22"/>
          <w:lang w:val="fr-FR"/>
        </w:rPr>
        <w:t xml:space="preserve">appui </w:t>
      </w:r>
      <w:r w:rsidR="006F347D" w:rsidRPr="0034213C">
        <w:rPr>
          <w:sz w:val="22"/>
          <w:szCs w:val="22"/>
          <w:lang w:val="fr-FR"/>
        </w:rPr>
        <w:t xml:space="preserve">au démarrage </w:t>
      </w:r>
      <w:r w:rsidRPr="0034213C">
        <w:rPr>
          <w:sz w:val="22"/>
          <w:szCs w:val="22"/>
          <w:lang w:val="fr-FR"/>
        </w:rPr>
        <w:t xml:space="preserve">rapide </w:t>
      </w:r>
      <w:r w:rsidR="00AB553F" w:rsidRPr="0034213C">
        <w:rPr>
          <w:sz w:val="22"/>
          <w:szCs w:val="22"/>
          <w:lang w:val="fr-FR"/>
        </w:rPr>
        <w:t xml:space="preserve">de la </w:t>
      </w:r>
      <w:r w:rsidRPr="0034213C">
        <w:rPr>
          <w:sz w:val="22"/>
          <w:szCs w:val="22"/>
          <w:lang w:val="fr-FR"/>
        </w:rPr>
        <w:t>réduction des HFC (décision 95/12</w:t>
      </w:r>
      <w:r w:rsidR="00AB553F" w:rsidRPr="0034213C">
        <w:rPr>
          <w:sz w:val="22"/>
          <w:szCs w:val="22"/>
          <w:lang w:val="fr-FR"/>
        </w:rPr>
        <w:t> </w:t>
      </w:r>
      <w:r w:rsidRPr="0034213C">
        <w:rPr>
          <w:sz w:val="22"/>
          <w:szCs w:val="22"/>
          <w:lang w:val="fr-FR"/>
        </w:rPr>
        <w:t>c))</w:t>
      </w:r>
      <w:r w:rsidR="00AB553F" w:rsidRPr="0034213C">
        <w:rPr>
          <w:sz w:val="22"/>
          <w:szCs w:val="22"/>
          <w:lang w:val="fr-FR"/>
        </w:rPr>
        <w:t xml:space="preserve"> </w:t>
      </w:r>
    </w:p>
    <w:p w14:paraId="4638F685" w14:textId="77777777" w:rsidR="00BC0ABA" w:rsidRPr="0034213C" w:rsidRDefault="00BC0ABA" w:rsidP="00BC0ABA">
      <w:pPr>
        <w:pStyle w:val="a--"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</w:tabs>
        <w:suppressAutoHyphens w:val="0"/>
        <w:rPr>
          <w:snapToGrid w:val="0"/>
          <w:lang w:val="fr-FR"/>
        </w:rPr>
      </w:pPr>
    </w:p>
    <w:p w14:paraId="5C665D3F" w14:textId="4BB15207" w:rsidR="002A59A1" w:rsidRPr="0034213C" w:rsidRDefault="00B048C9" w:rsidP="002A59A1">
      <w:pPr>
        <w:pStyle w:val="Heading1"/>
        <w:rPr>
          <w:snapToGrid w:val="0"/>
          <w:lang w:val="fr-FR"/>
        </w:rPr>
      </w:pPr>
      <w:r w:rsidRPr="0034213C">
        <w:rPr>
          <w:snapToGrid w:val="0"/>
          <w:lang w:val="fr-FR"/>
        </w:rPr>
        <w:t>Conformément à la décision 78/3 g), le Comité exécutif a approuvé six projets d</w:t>
      </w:r>
      <w:r w:rsidR="00033072" w:rsidRPr="0034213C">
        <w:rPr>
          <w:snapToGrid w:val="0"/>
          <w:lang w:val="fr-FR"/>
        </w:rPr>
        <w:t>’</w:t>
      </w:r>
      <w:r w:rsidRPr="0034213C">
        <w:rPr>
          <w:snapToGrid w:val="0"/>
          <w:lang w:val="fr-FR"/>
        </w:rPr>
        <w:t xml:space="preserve">investissement liés aux HFC </w:t>
      </w:r>
      <w:r w:rsidR="000322CE" w:rsidRPr="0034213C">
        <w:rPr>
          <w:snapToGrid w:val="0"/>
          <w:lang w:val="fr-FR"/>
        </w:rPr>
        <w:t xml:space="preserve">uniquement </w:t>
      </w:r>
      <w:r w:rsidRPr="0034213C">
        <w:rPr>
          <w:snapToGrid w:val="0"/>
          <w:lang w:val="fr-FR"/>
        </w:rPr>
        <w:t xml:space="preserve">dans le secteur </w:t>
      </w:r>
      <w:r w:rsidR="000322CE" w:rsidRPr="0034213C">
        <w:rPr>
          <w:snapToGrid w:val="0"/>
          <w:lang w:val="fr-FR"/>
        </w:rPr>
        <w:t>de la fabrication</w:t>
      </w:r>
      <w:r w:rsidRPr="0034213C">
        <w:rPr>
          <w:snapToGrid w:val="0"/>
          <w:lang w:val="fr-FR"/>
        </w:rPr>
        <w:t xml:space="preserve">, financés par les contributions volontaires supplémentaires </w:t>
      </w:r>
      <w:r w:rsidR="00D44419" w:rsidRPr="0034213C">
        <w:rPr>
          <w:snapToGrid w:val="0"/>
          <w:lang w:val="fr-FR"/>
        </w:rPr>
        <w:t xml:space="preserve">à </w:t>
      </w:r>
      <w:r w:rsidR="003C3BE2" w:rsidRPr="0034213C">
        <w:rPr>
          <w:snapToGrid w:val="0"/>
          <w:lang w:val="fr-FR"/>
        </w:rPr>
        <w:t>l</w:t>
      </w:r>
      <w:r w:rsidR="00033072" w:rsidRPr="0034213C">
        <w:rPr>
          <w:snapToGrid w:val="0"/>
          <w:lang w:val="fr-FR"/>
        </w:rPr>
        <w:t>’</w:t>
      </w:r>
      <w:r w:rsidR="003C3BE2" w:rsidRPr="0034213C">
        <w:rPr>
          <w:snapToGrid w:val="0"/>
          <w:lang w:val="fr-FR"/>
        </w:rPr>
        <w:t>appui au démarrage rapide de</w:t>
      </w:r>
      <w:r w:rsidRPr="0034213C">
        <w:rPr>
          <w:snapToGrid w:val="0"/>
          <w:lang w:val="fr-FR"/>
        </w:rPr>
        <w:t xml:space="preserve"> la réduction des HFC. Tous les projets ont été menés à </w:t>
      </w:r>
      <w:r w:rsidRPr="0034213C">
        <w:rPr>
          <w:snapToGrid w:val="0"/>
          <w:lang w:val="fr-FR"/>
        </w:rPr>
        <w:lastRenderedPageBreak/>
        <w:t xml:space="preserve">bien. La présente section </w:t>
      </w:r>
      <w:r w:rsidR="003C3BE2" w:rsidRPr="0034213C">
        <w:rPr>
          <w:snapToGrid w:val="0"/>
          <w:lang w:val="fr-FR"/>
        </w:rPr>
        <w:t xml:space="preserve">contient </w:t>
      </w:r>
      <w:r w:rsidRPr="0034213C">
        <w:rPr>
          <w:snapToGrid w:val="0"/>
          <w:lang w:val="fr-FR"/>
        </w:rPr>
        <w:t xml:space="preserve">le rapport final </w:t>
      </w:r>
      <w:r w:rsidR="003C3BE2" w:rsidRPr="0034213C">
        <w:rPr>
          <w:snapToGrid w:val="0"/>
          <w:lang w:val="fr-FR"/>
        </w:rPr>
        <w:t xml:space="preserve">présenté </w:t>
      </w:r>
      <w:r w:rsidRPr="0034213C">
        <w:rPr>
          <w:snapToGrid w:val="0"/>
          <w:lang w:val="fr-FR"/>
        </w:rPr>
        <w:t>conformément à la décision</w:t>
      </w:r>
      <w:r w:rsidR="003C3BE2" w:rsidRPr="0034213C">
        <w:rPr>
          <w:snapToGrid w:val="0"/>
          <w:lang w:val="fr-FR"/>
        </w:rPr>
        <w:t> </w:t>
      </w:r>
      <w:r w:rsidRPr="0034213C">
        <w:rPr>
          <w:snapToGrid w:val="0"/>
          <w:lang w:val="fr-FR"/>
        </w:rPr>
        <w:t>95/12</w:t>
      </w:r>
      <w:r w:rsidR="003C3BE2" w:rsidRPr="0034213C">
        <w:rPr>
          <w:snapToGrid w:val="0"/>
          <w:lang w:val="fr-FR"/>
        </w:rPr>
        <w:t> </w:t>
      </w:r>
      <w:r w:rsidRPr="0034213C">
        <w:rPr>
          <w:snapToGrid w:val="0"/>
          <w:lang w:val="fr-FR"/>
        </w:rPr>
        <w:t xml:space="preserve">c). </w:t>
      </w:r>
      <w:r w:rsidR="003C3BE2" w:rsidRPr="0034213C">
        <w:rPr>
          <w:snapToGrid w:val="0"/>
          <w:lang w:val="fr-FR"/>
        </w:rPr>
        <w:t xml:space="preserve">Les </w:t>
      </w:r>
      <w:r w:rsidRPr="0034213C">
        <w:rPr>
          <w:snapToGrid w:val="0"/>
          <w:lang w:val="fr-FR"/>
        </w:rPr>
        <w:t xml:space="preserve">principaux résultats </w:t>
      </w:r>
      <w:r w:rsidR="003C3BE2" w:rsidRPr="0034213C">
        <w:rPr>
          <w:snapToGrid w:val="0"/>
          <w:lang w:val="fr-FR"/>
        </w:rPr>
        <w:t xml:space="preserve">sont résumés au </w:t>
      </w:r>
      <w:r w:rsidRPr="0034213C">
        <w:rPr>
          <w:snapToGrid w:val="0"/>
          <w:lang w:val="fr-FR"/>
        </w:rPr>
        <w:t>tableau</w:t>
      </w:r>
      <w:r w:rsidR="003C3BE2" w:rsidRPr="0034213C">
        <w:rPr>
          <w:snapToGrid w:val="0"/>
          <w:lang w:val="fr-FR"/>
        </w:rPr>
        <w:t> </w:t>
      </w:r>
      <w:r w:rsidRPr="0034213C">
        <w:rPr>
          <w:snapToGrid w:val="0"/>
          <w:lang w:val="fr-FR"/>
        </w:rPr>
        <w:t xml:space="preserve">5, et des </w:t>
      </w:r>
      <w:r w:rsidR="00C865E0" w:rsidRPr="0034213C">
        <w:rPr>
          <w:snapToGrid w:val="0"/>
          <w:lang w:val="fr-FR"/>
        </w:rPr>
        <w:t xml:space="preserve">précisions sont </w:t>
      </w:r>
      <w:r w:rsidRPr="0034213C">
        <w:rPr>
          <w:snapToGrid w:val="0"/>
          <w:lang w:val="fr-FR"/>
        </w:rPr>
        <w:t>fourni</w:t>
      </w:r>
      <w:r w:rsidR="00C865E0" w:rsidRPr="0034213C">
        <w:rPr>
          <w:snapToGrid w:val="0"/>
          <w:lang w:val="fr-FR"/>
        </w:rPr>
        <w:t>e</w:t>
      </w:r>
      <w:r w:rsidRPr="0034213C">
        <w:rPr>
          <w:snapToGrid w:val="0"/>
          <w:lang w:val="fr-FR"/>
        </w:rPr>
        <w:t>s aux paragraphes</w:t>
      </w:r>
      <w:r w:rsidR="00C865E0" w:rsidRPr="0034213C">
        <w:rPr>
          <w:snapToGrid w:val="0"/>
          <w:lang w:val="fr-FR"/>
        </w:rPr>
        <w:t> </w:t>
      </w:r>
      <w:r w:rsidRPr="0034213C">
        <w:rPr>
          <w:snapToGrid w:val="0"/>
          <w:lang w:val="fr-FR"/>
        </w:rPr>
        <w:t>22 à 27.</w:t>
      </w:r>
      <w:r w:rsidR="000A27B4" w:rsidRPr="0034213C">
        <w:rPr>
          <w:snapToGrid w:val="0"/>
          <w:lang w:val="fr-FR"/>
        </w:rPr>
        <w:t xml:space="preserve"> </w:t>
      </w:r>
    </w:p>
    <w:p w14:paraId="3D4DC30C" w14:textId="6A4462F6" w:rsidR="00E84172" w:rsidRPr="0034213C" w:rsidRDefault="00E84172" w:rsidP="00D46C95">
      <w:pPr>
        <w:pStyle w:val="Heading1"/>
        <w:keepNext/>
        <w:numPr>
          <w:ilvl w:val="0"/>
          <w:numId w:val="0"/>
        </w:numPr>
        <w:spacing w:after="0"/>
        <w:rPr>
          <w:b/>
          <w:bCs/>
          <w:lang w:val="fr-FR"/>
        </w:rPr>
      </w:pPr>
      <w:r w:rsidRPr="0034213C">
        <w:rPr>
          <w:b/>
          <w:bCs/>
          <w:lang w:val="fr-FR"/>
        </w:rPr>
        <w:t>Table</w:t>
      </w:r>
      <w:r w:rsidR="00AB553F" w:rsidRPr="0034213C">
        <w:rPr>
          <w:b/>
          <w:bCs/>
          <w:lang w:val="fr-FR"/>
        </w:rPr>
        <w:t>au</w:t>
      </w:r>
      <w:r w:rsidRPr="0034213C">
        <w:rPr>
          <w:b/>
          <w:bCs/>
          <w:lang w:val="fr-FR"/>
        </w:rPr>
        <w:t xml:space="preserve"> </w:t>
      </w:r>
      <w:r w:rsidR="00EF51CA" w:rsidRPr="0034213C">
        <w:rPr>
          <w:b/>
          <w:bCs/>
          <w:snapToGrid w:val="0"/>
          <w:lang w:val="fr-FR"/>
        </w:rPr>
        <w:t>5</w:t>
      </w:r>
      <w:r w:rsidR="003C4ED0" w:rsidRPr="0034213C">
        <w:rPr>
          <w:b/>
          <w:bCs/>
          <w:lang w:val="fr-FR"/>
        </w:rPr>
        <w:t>.</w:t>
      </w:r>
      <w:r w:rsidRPr="0034213C">
        <w:rPr>
          <w:b/>
          <w:bCs/>
          <w:lang w:val="fr-FR"/>
        </w:rPr>
        <w:t xml:space="preserve"> </w:t>
      </w:r>
      <w:r w:rsidR="00C54175" w:rsidRPr="0034213C">
        <w:rPr>
          <w:b/>
          <w:bCs/>
          <w:lang w:val="fr-FR"/>
        </w:rPr>
        <w:t>Résumé des principaux résultats des projets d</w:t>
      </w:r>
      <w:r w:rsidR="00033072" w:rsidRPr="0034213C">
        <w:rPr>
          <w:b/>
          <w:bCs/>
          <w:lang w:val="fr-FR"/>
        </w:rPr>
        <w:t>’</w:t>
      </w:r>
      <w:r w:rsidR="00C54175" w:rsidRPr="0034213C">
        <w:rPr>
          <w:b/>
          <w:bCs/>
          <w:lang w:val="fr-FR"/>
        </w:rPr>
        <w:t xml:space="preserve">investissement liés aux HFC approuvés conformément à la décision 78/3 g)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18"/>
        <w:gridCol w:w="961"/>
        <w:gridCol w:w="1159"/>
        <w:gridCol w:w="1159"/>
        <w:gridCol w:w="1450"/>
        <w:gridCol w:w="1303"/>
      </w:tblGrid>
      <w:tr w:rsidR="000462B9" w:rsidRPr="0034213C" w14:paraId="53D52212" w14:textId="77777777" w:rsidTr="000462B9">
        <w:trPr>
          <w:tblHeader/>
        </w:trPr>
        <w:tc>
          <w:tcPr>
            <w:tcW w:w="3986" w:type="dxa"/>
            <w:vMerge w:val="restart"/>
            <w:vAlign w:val="center"/>
          </w:tcPr>
          <w:p w14:paraId="5CAF8CB4" w14:textId="23410D23" w:rsidR="000462B9" w:rsidRPr="0034213C" w:rsidRDefault="000462B9" w:rsidP="000462B9">
            <w:pPr>
              <w:keepNext/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bdr w:val="none" w:sz="0" w:space="0" w:color="auto" w:frame="1"/>
                <w:lang w:val="fr-FR" w:eastAsia="en-CA"/>
              </w:rPr>
              <w:t xml:space="preserve">Pays, titre et code du projet </w:t>
            </w:r>
          </w:p>
        </w:tc>
        <w:tc>
          <w:tcPr>
            <w:tcW w:w="961" w:type="dxa"/>
            <w:vMerge w:val="restart"/>
            <w:vAlign w:val="center"/>
          </w:tcPr>
          <w:p w14:paraId="55B5BEE3" w14:textId="068116D1" w:rsidR="000462B9" w:rsidRPr="0034213C" w:rsidRDefault="000462B9" w:rsidP="000462B9">
            <w:pPr>
              <w:keepNext/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bdr w:val="none" w:sz="0" w:space="0" w:color="auto" w:frame="1"/>
                <w:lang w:val="fr-FR" w:eastAsia="en-CA"/>
              </w:rPr>
              <w:t>Agence</w:t>
            </w:r>
          </w:p>
        </w:tc>
        <w:tc>
          <w:tcPr>
            <w:tcW w:w="2318" w:type="dxa"/>
            <w:gridSpan w:val="2"/>
            <w:tcMar>
              <w:left w:w="57" w:type="dxa"/>
              <w:right w:w="57" w:type="dxa"/>
            </w:tcMar>
            <w:vAlign w:val="center"/>
          </w:tcPr>
          <w:p w14:paraId="38690114" w14:textId="77777777" w:rsidR="000462B9" w:rsidRPr="0034213C" w:rsidRDefault="000462B9" w:rsidP="000462B9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bdr w:val="none" w:sz="0" w:space="0" w:color="auto" w:frame="1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bdr w:val="none" w:sz="0" w:space="0" w:color="auto" w:frame="1"/>
                <w:lang w:val="fr-FR" w:eastAsia="en-CA"/>
              </w:rPr>
              <w:t xml:space="preserve">Impact </w:t>
            </w:r>
          </w:p>
          <w:p w14:paraId="2F5B2459" w14:textId="1D202931" w:rsidR="000462B9" w:rsidRPr="0034213C" w:rsidRDefault="000462B9" w:rsidP="000462B9">
            <w:pPr>
              <w:keepNext/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bdr w:val="none" w:sz="0" w:space="0" w:color="auto" w:frame="1"/>
                <w:lang w:val="fr-FR" w:eastAsia="en-CA"/>
              </w:rPr>
              <w:t>(</w:t>
            </w:r>
            <w:r w:rsidR="00C107BA"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bdr w:val="none" w:sz="0" w:space="0" w:color="auto" w:frame="1"/>
                <w:lang w:val="fr-FR" w:eastAsia="en-CA"/>
              </w:rPr>
              <w:t>élimination</w:t>
            </w:r>
            <w:r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bdr w:val="none" w:sz="0" w:space="0" w:color="auto" w:frame="1"/>
                <w:lang w:val="fr-FR" w:eastAsia="en-CA"/>
              </w:rPr>
              <w:t>)</w:t>
            </w:r>
          </w:p>
        </w:tc>
        <w:tc>
          <w:tcPr>
            <w:tcW w:w="1026" w:type="dxa"/>
            <w:vMerge w:val="restart"/>
            <w:vAlign w:val="center"/>
          </w:tcPr>
          <w:p w14:paraId="568E3A21" w14:textId="6B867FD0" w:rsidR="000462B9" w:rsidRPr="0034213C" w:rsidRDefault="000462B9" w:rsidP="000462B9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bdr w:val="none" w:sz="0" w:space="0" w:color="auto" w:frame="1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bdr w:val="none" w:sz="0" w:space="0" w:color="auto" w:frame="1"/>
                <w:lang w:val="fr-FR" w:eastAsia="en-CA"/>
              </w:rPr>
              <w:t>Date d</w:t>
            </w:r>
            <w:r w:rsidR="00033072"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bdr w:val="none" w:sz="0" w:space="0" w:color="auto" w:frame="1"/>
                <w:lang w:val="fr-FR" w:eastAsia="en-CA"/>
              </w:rPr>
              <w:t>’</w:t>
            </w:r>
            <w:r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bdr w:val="none" w:sz="0" w:space="0" w:color="auto" w:frame="1"/>
                <w:lang w:val="fr-FR" w:eastAsia="en-CA"/>
              </w:rPr>
              <w:t>approbation</w:t>
            </w:r>
          </w:p>
        </w:tc>
        <w:tc>
          <w:tcPr>
            <w:tcW w:w="1059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2958EEFD" w14:textId="021CC525" w:rsidR="000462B9" w:rsidRPr="0034213C" w:rsidRDefault="000462B9" w:rsidP="000462B9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bdr w:val="none" w:sz="0" w:space="0" w:color="auto" w:frame="1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bdr w:val="none" w:sz="0" w:space="0" w:color="auto" w:frame="1"/>
                <w:lang w:val="fr-FR" w:eastAsia="en-CA"/>
              </w:rPr>
              <w:t>Date d</w:t>
            </w:r>
            <w:r w:rsidR="00033072"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bdr w:val="none" w:sz="0" w:space="0" w:color="auto" w:frame="1"/>
                <w:lang w:val="fr-FR" w:eastAsia="en-CA"/>
              </w:rPr>
              <w:t>’</w:t>
            </w:r>
            <w:r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bdr w:val="none" w:sz="0" w:space="0" w:color="auto" w:frame="1"/>
                <w:lang w:val="fr-FR" w:eastAsia="en-CA"/>
              </w:rPr>
              <w:t>achèvement</w:t>
            </w:r>
          </w:p>
        </w:tc>
      </w:tr>
      <w:tr w:rsidR="00E17A39" w:rsidRPr="0034213C" w14:paraId="7FE6B674" w14:textId="77777777" w:rsidTr="000462B9">
        <w:trPr>
          <w:tblHeader/>
        </w:trPr>
        <w:tc>
          <w:tcPr>
            <w:tcW w:w="3986" w:type="dxa"/>
            <w:vMerge/>
            <w:vAlign w:val="center"/>
          </w:tcPr>
          <w:p w14:paraId="3288F54A" w14:textId="77777777" w:rsidR="00791210" w:rsidRPr="0034213C" w:rsidRDefault="00791210" w:rsidP="00D46C95">
            <w:pPr>
              <w:keepNext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</w:p>
        </w:tc>
        <w:tc>
          <w:tcPr>
            <w:tcW w:w="961" w:type="dxa"/>
            <w:vMerge/>
            <w:vAlign w:val="center"/>
          </w:tcPr>
          <w:p w14:paraId="4B36EF2D" w14:textId="77777777" w:rsidR="00791210" w:rsidRPr="0034213C" w:rsidRDefault="00791210" w:rsidP="00D46C95">
            <w:pPr>
              <w:keepNext/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</w:p>
        </w:tc>
        <w:tc>
          <w:tcPr>
            <w:tcW w:w="1159" w:type="dxa"/>
            <w:tcMar>
              <w:left w:w="57" w:type="dxa"/>
              <w:right w:w="57" w:type="dxa"/>
            </w:tcMar>
            <w:vAlign w:val="center"/>
          </w:tcPr>
          <w:p w14:paraId="15825C47" w14:textId="0AD7166B" w:rsidR="00791210" w:rsidRPr="0034213C" w:rsidRDefault="00377E9B" w:rsidP="00D46C95">
            <w:pPr>
              <w:keepNext/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T</w:t>
            </w:r>
            <w:r w:rsidR="000462B9"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m</w:t>
            </w:r>
          </w:p>
        </w:tc>
        <w:tc>
          <w:tcPr>
            <w:tcW w:w="1159" w:type="dxa"/>
            <w:tcMar>
              <w:left w:w="57" w:type="dxa"/>
              <w:right w:w="57" w:type="dxa"/>
            </w:tcMar>
            <w:vAlign w:val="center"/>
          </w:tcPr>
          <w:p w14:paraId="451ADBD8" w14:textId="53D4F1AA" w:rsidR="00791210" w:rsidRPr="0034213C" w:rsidRDefault="000462B9" w:rsidP="00D46C95">
            <w:pPr>
              <w:keepNext/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T</w:t>
            </w:r>
            <w:r w:rsidR="00594A02"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  <w:t>onnes éq. CO</w:t>
            </w:r>
            <w:r w:rsidR="00594A02"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bscript"/>
                <w:lang w:val="fr-FR" w:eastAsia="en-CA"/>
              </w:rPr>
              <w:t>2</w:t>
            </w:r>
          </w:p>
        </w:tc>
        <w:tc>
          <w:tcPr>
            <w:tcW w:w="1026" w:type="dxa"/>
            <w:vMerge/>
          </w:tcPr>
          <w:p w14:paraId="3270D552" w14:textId="77777777" w:rsidR="00791210" w:rsidRPr="0034213C" w:rsidRDefault="00791210" w:rsidP="00D46C95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</w:p>
        </w:tc>
        <w:tc>
          <w:tcPr>
            <w:tcW w:w="1059" w:type="dxa"/>
            <w:vMerge/>
            <w:tcMar>
              <w:left w:w="57" w:type="dxa"/>
              <w:right w:w="57" w:type="dxa"/>
            </w:tcMar>
          </w:tcPr>
          <w:p w14:paraId="2DB47B30" w14:textId="77777777" w:rsidR="00791210" w:rsidRPr="0034213C" w:rsidRDefault="00791210" w:rsidP="00D46C95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 w:eastAsia="en-CA"/>
              </w:rPr>
            </w:pPr>
          </w:p>
        </w:tc>
      </w:tr>
      <w:tr w:rsidR="00E17A39" w:rsidRPr="0034213C" w14:paraId="68B8CE89" w14:textId="77777777" w:rsidTr="000462B9">
        <w:tc>
          <w:tcPr>
            <w:tcW w:w="3986" w:type="dxa"/>
          </w:tcPr>
          <w:p w14:paraId="50F26E0F" w14:textId="0703691D" w:rsidR="00791210" w:rsidRPr="0034213C" w:rsidRDefault="00791210" w:rsidP="00A0046B">
            <w:pPr>
              <w:keepNext/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Bangladesh</w:t>
            </w:r>
            <w:r w:rsidR="00FC72D3"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: </w:t>
            </w:r>
            <w:r w:rsidR="00FC72D3" w:rsidRPr="0034213C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Projet de </w:t>
            </w:r>
            <w:r w:rsidR="00C125AE" w:rsidRPr="0034213C">
              <w:rPr>
                <w:rFonts w:asciiTheme="majorBidi" w:hAnsiTheme="majorBidi" w:cstheme="majorBidi"/>
                <w:sz w:val="20"/>
                <w:szCs w:val="20"/>
                <w:lang w:val="fr-FR"/>
              </w:rPr>
              <w:t>conversion</w:t>
            </w:r>
            <w:r w:rsidR="00A0046B" w:rsidRPr="0034213C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pour le r</w:t>
            </w:r>
            <w:r w:rsidR="00B449E5" w:rsidRPr="0034213C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emplacement </w:t>
            </w:r>
            <w:r w:rsidR="00C125AE" w:rsidRPr="0034213C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du HFC-134a </w:t>
            </w:r>
            <w:r w:rsidR="00B449E5" w:rsidRPr="0034213C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par </w:t>
            </w:r>
            <w:r w:rsidR="00C125AE" w:rsidRPr="0034213C">
              <w:rPr>
                <w:rFonts w:asciiTheme="majorBidi" w:hAnsiTheme="majorBidi" w:cstheme="majorBidi"/>
                <w:sz w:val="20"/>
                <w:szCs w:val="20"/>
                <w:lang w:val="fr-FR"/>
              </w:rPr>
              <w:t>l</w:t>
            </w:r>
            <w:r w:rsidR="00033072" w:rsidRPr="0034213C">
              <w:rPr>
                <w:rFonts w:asciiTheme="majorBidi" w:hAnsiTheme="majorBidi" w:cstheme="majorBidi"/>
                <w:sz w:val="20"/>
                <w:szCs w:val="20"/>
                <w:lang w:val="fr-FR"/>
              </w:rPr>
              <w:t>’</w:t>
            </w:r>
            <w:r w:rsidR="00C125AE" w:rsidRPr="0034213C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isobutane comme réfrigérant dans la fabrication de réfrigérateurs </w:t>
            </w:r>
            <w:r w:rsidR="00A9721B" w:rsidRPr="0034213C">
              <w:rPr>
                <w:rFonts w:asciiTheme="majorBidi" w:hAnsiTheme="majorBidi" w:cstheme="majorBidi"/>
                <w:sz w:val="20"/>
                <w:szCs w:val="20"/>
                <w:lang w:val="fr-FR"/>
              </w:rPr>
              <w:t>domestiques</w:t>
            </w:r>
            <w:r w:rsidR="00B449E5" w:rsidRPr="0034213C">
              <w:rPr>
                <w:rFonts w:asciiTheme="majorBidi" w:hAnsiTheme="majorBidi" w:cstheme="majorBidi"/>
                <w:sz w:val="20"/>
                <w:szCs w:val="20"/>
                <w:lang w:val="fr-FR"/>
              </w:rPr>
              <w:t>,</w:t>
            </w:r>
            <w:r w:rsidR="00C125AE" w:rsidRPr="0034213C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et du compresseur à </w:t>
            </w:r>
            <w:r w:rsidR="00344B09" w:rsidRPr="0034213C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mouvement alternatif </w:t>
            </w:r>
            <w:r w:rsidR="00B449E5" w:rsidRPr="0034213C">
              <w:rPr>
                <w:rFonts w:asciiTheme="majorBidi" w:hAnsiTheme="majorBidi" w:cstheme="majorBidi"/>
                <w:sz w:val="20"/>
                <w:szCs w:val="20"/>
                <w:lang w:val="fr-FR"/>
              </w:rPr>
              <w:t>(</w:t>
            </w:r>
            <w:r w:rsidR="00C125AE" w:rsidRPr="0034213C">
              <w:rPr>
                <w:rFonts w:asciiTheme="majorBidi" w:hAnsiTheme="majorBidi" w:cstheme="majorBidi"/>
                <w:sz w:val="20"/>
                <w:szCs w:val="20"/>
                <w:lang w:val="fr-FR"/>
              </w:rPr>
              <w:t>HFC-134a</w:t>
            </w:r>
            <w:r w:rsidR="00B449E5" w:rsidRPr="0034213C">
              <w:rPr>
                <w:rFonts w:asciiTheme="majorBidi" w:hAnsiTheme="majorBidi" w:cstheme="majorBidi"/>
                <w:sz w:val="20"/>
                <w:szCs w:val="20"/>
                <w:lang w:val="fr-FR"/>
              </w:rPr>
              <w:t>)</w:t>
            </w:r>
            <w:r w:rsidR="00C125AE" w:rsidRPr="0034213C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</w:t>
            </w:r>
            <w:r w:rsidR="009A5FF3" w:rsidRPr="0034213C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par </w:t>
            </w:r>
            <w:r w:rsidR="00C125AE" w:rsidRPr="0034213C">
              <w:rPr>
                <w:rFonts w:asciiTheme="majorBidi" w:hAnsiTheme="majorBidi" w:cstheme="majorBidi"/>
                <w:sz w:val="20"/>
                <w:szCs w:val="20"/>
                <w:lang w:val="fr-FR"/>
              </w:rPr>
              <w:t>un compresseur à haut rendement énergétique (isobutane)</w:t>
            </w:r>
            <w:r w:rsidR="00C24901" w:rsidRPr="0034213C">
              <w:rPr>
                <w:rFonts w:asciiTheme="majorBidi" w:hAnsiTheme="majorBidi" w:cstheme="majorBidi"/>
                <w:sz w:val="20"/>
                <w:szCs w:val="20"/>
                <w:lang w:val="fr-FR"/>
              </w:rPr>
              <w:t> ; Walton Hi</w:t>
            </w:r>
            <w:r w:rsidR="00C24901" w:rsidRPr="0034213C">
              <w:rPr>
                <w:rFonts w:asciiTheme="majorBidi" w:hAnsiTheme="majorBidi" w:cstheme="majorBidi"/>
                <w:sz w:val="20"/>
                <w:szCs w:val="20"/>
                <w:lang w:val="fr-FR"/>
              </w:rPr>
              <w:noBreakHyphen/>
              <w:t>Tech Industries Limited</w:t>
            </w:r>
            <w:r w:rsidR="00C125AE" w:rsidRPr="0034213C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rFonts w:asciiTheme="majorBidi" w:hAnsiTheme="majorBidi" w:cstheme="majorBidi"/>
                <w:sz w:val="20"/>
                <w:szCs w:val="20"/>
                <w:lang w:val="fr-FR"/>
              </w:rPr>
              <w:t>(BGD/REF/80/INV/01+)</w:t>
            </w:r>
            <w:r w:rsidR="00C24901" w:rsidRPr="0034213C">
              <w:rPr>
                <w:rFonts w:asciiTheme="majorBidi" w:hAnsiTheme="majorBidi" w:cstheme="majorBidi"/>
                <w:sz w:val="20"/>
                <w:szCs w:val="20"/>
                <w:lang w:val="fr-FR"/>
              </w:rPr>
              <w:t>.</w:t>
            </w:r>
          </w:p>
        </w:tc>
        <w:tc>
          <w:tcPr>
            <w:tcW w:w="961" w:type="dxa"/>
          </w:tcPr>
          <w:p w14:paraId="7F752144" w14:textId="66167E57" w:rsidR="00791210" w:rsidRPr="0034213C" w:rsidRDefault="00FA1B92" w:rsidP="00D46C95">
            <w:pPr>
              <w:keepNext/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PNUD</w:t>
            </w:r>
          </w:p>
        </w:tc>
        <w:tc>
          <w:tcPr>
            <w:tcW w:w="1159" w:type="dxa"/>
            <w:tcMar>
              <w:left w:w="57" w:type="dxa"/>
              <w:right w:w="57" w:type="dxa"/>
            </w:tcMar>
          </w:tcPr>
          <w:p w14:paraId="4B8A3C84" w14:textId="50D2632C" w:rsidR="00791210" w:rsidRPr="0034213C" w:rsidRDefault="00791210" w:rsidP="00D46C95">
            <w:pPr>
              <w:keepNext/>
              <w:jc w:val="righ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230</w:t>
            </w:r>
            <w:r w:rsidR="003132EA"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63 (HFC-134a)</w:t>
            </w:r>
          </w:p>
        </w:tc>
        <w:tc>
          <w:tcPr>
            <w:tcW w:w="1159" w:type="dxa"/>
            <w:tcMar>
              <w:left w:w="57" w:type="dxa"/>
              <w:right w:w="57" w:type="dxa"/>
            </w:tcMar>
          </w:tcPr>
          <w:p w14:paraId="114075E3" w14:textId="78B3BF0C" w:rsidR="00791210" w:rsidRPr="0034213C" w:rsidRDefault="00791210" w:rsidP="00D46C95">
            <w:pPr>
              <w:keepNext/>
              <w:jc w:val="righ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329</w:t>
            </w:r>
            <w:r w:rsidR="003132EA"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801 (HFC-134a)</w:t>
            </w:r>
          </w:p>
        </w:tc>
        <w:tc>
          <w:tcPr>
            <w:tcW w:w="1026" w:type="dxa"/>
          </w:tcPr>
          <w:p w14:paraId="70F74873" w14:textId="0A6C31D8" w:rsidR="00791210" w:rsidRPr="0034213C" w:rsidRDefault="003132EA" w:rsidP="003911EA">
            <w:pPr>
              <w:keepNext/>
              <w:jc w:val="center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n</w:t>
            </w:r>
            <w:r w:rsidR="00791210"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ov</w:t>
            </w:r>
            <w:r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.</w:t>
            </w:r>
            <w:r w:rsidR="00E33627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 xml:space="preserve"> 2017</w:t>
            </w:r>
          </w:p>
        </w:tc>
        <w:tc>
          <w:tcPr>
            <w:tcW w:w="1059" w:type="dxa"/>
            <w:tcMar>
              <w:left w:w="57" w:type="dxa"/>
              <w:right w:w="57" w:type="dxa"/>
            </w:tcMar>
          </w:tcPr>
          <w:p w14:paraId="59A34C73" w14:textId="02CB24D6" w:rsidR="00791210" w:rsidRPr="0034213C" w:rsidRDefault="003132EA" w:rsidP="003911EA">
            <w:pPr>
              <w:keepNext/>
              <w:jc w:val="center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dé</w:t>
            </w:r>
            <w:r w:rsidR="00791210"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c</w:t>
            </w:r>
            <w:r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.</w:t>
            </w:r>
            <w:r w:rsidR="00E33627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 xml:space="preserve"> 20</w:t>
            </w:r>
            <w:r w:rsidR="00E33627"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19</w:t>
            </w:r>
          </w:p>
        </w:tc>
      </w:tr>
      <w:tr w:rsidR="00E17A39" w:rsidRPr="0034213C" w14:paraId="05A67BE1" w14:textId="77777777" w:rsidTr="000462B9">
        <w:tc>
          <w:tcPr>
            <w:tcW w:w="3986" w:type="dxa"/>
          </w:tcPr>
          <w:p w14:paraId="6F4C3CD4" w14:textId="49CBBE76" w:rsidR="00947B92" w:rsidRPr="0034213C" w:rsidRDefault="00145300" w:rsidP="008275CA">
            <w:pPr>
              <w:jc w:val="left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</w:pPr>
            <w:r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bdr w:val="none" w:sz="0" w:space="0" w:color="auto" w:frame="1"/>
                <w:lang w:val="fr-FR"/>
              </w:rPr>
              <w:t>Argentine</w:t>
            </w:r>
            <w:r w:rsidR="004627CC"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bdr w:val="none" w:sz="0" w:space="0" w:color="auto" w:frame="1"/>
                <w:lang w:val="fr-FR"/>
              </w:rPr>
              <w:t xml:space="preserve"> </w:t>
            </w:r>
            <w:r w:rsidR="00791210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 xml:space="preserve">: </w:t>
            </w:r>
            <w:r w:rsidR="00EF12C9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 xml:space="preserve">Projet de conversion </w:t>
            </w:r>
            <w:r w:rsidR="00590EF6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 xml:space="preserve">pour le </w:t>
            </w:r>
            <w:r w:rsidR="00EF12C9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remplace</w:t>
            </w:r>
            <w:r w:rsidR="00590EF6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 xml:space="preserve">ment du </w:t>
            </w:r>
            <w:r w:rsidR="00EF12C9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HFC-134a par un réfrigérant à base d</w:t>
            </w:r>
            <w:r w:rsidR="00033072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’</w:t>
            </w:r>
            <w:r w:rsidR="00EF12C9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isobutane (R-600a)/propane (R-290) dans la fabrication d</w:t>
            </w:r>
            <w:r w:rsidR="00033072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’</w:t>
            </w:r>
            <w:r w:rsidR="00EF12C9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équipements de réfrigération domestiques et commerciaux</w:t>
            </w:r>
            <w:r w:rsidR="006232E3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 ;</w:t>
            </w:r>
            <w:r w:rsidR="00EF12C9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 xml:space="preserve"> Briket, Bambi et Mabe-Kronen</w:t>
            </w:r>
            <w:r w:rsidR="00791210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 xml:space="preserve"> </w:t>
            </w:r>
          </w:p>
          <w:p w14:paraId="6C9F95EA" w14:textId="142DA3FC" w:rsidR="00791210" w:rsidRPr="0034213C" w:rsidRDefault="00791210" w:rsidP="008275CA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(ARG/REF/81/INV/01+)</w:t>
            </w:r>
            <w:r w:rsidR="006232E3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.</w:t>
            </w:r>
          </w:p>
        </w:tc>
        <w:tc>
          <w:tcPr>
            <w:tcW w:w="961" w:type="dxa"/>
          </w:tcPr>
          <w:p w14:paraId="414735CF" w14:textId="4C8C3F5B" w:rsidR="00791210" w:rsidRPr="0034213C" w:rsidRDefault="00050E73" w:rsidP="00AB6BA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ONUDI</w:t>
            </w:r>
          </w:p>
        </w:tc>
        <w:tc>
          <w:tcPr>
            <w:tcW w:w="1159" w:type="dxa"/>
            <w:tcMar>
              <w:left w:w="57" w:type="dxa"/>
              <w:right w:w="57" w:type="dxa"/>
            </w:tcMar>
          </w:tcPr>
          <w:p w14:paraId="63E80D28" w14:textId="2EA2A67B" w:rsidR="00791210" w:rsidRPr="0034213C" w:rsidRDefault="00791210" w:rsidP="008275CA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96</w:t>
            </w:r>
            <w:r w:rsidR="003132EA"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55 (HFC</w:t>
            </w:r>
            <w:r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noBreakHyphen/>
              <w:t>134a)</w:t>
            </w:r>
          </w:p>
        </w:tc>
        <w:tc>
          <w:tcPr>
            <w:tcW w:w="1159" w:type="dxa"/>
            <w:tcMar>
              <w:left w:w="57" w:type="dxa"/>
              <w:right w:w="57" w:type="dxa"/>
            </w:tcMar>
          </w:tcPr>
          <w:p w14:paraId="584D91E5" w14:textId="252B92F8" w:rsidR="00791210" w:rsidRPr="0034213C" w:rsidRDefault="00791210" w:rsidP="008275CA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138</w:t>
            </w:r>
            <w:r w:rsidR="003132EA"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069 (HFC</w:t>
            </w:r>
            <w:r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noBreakHyphen/>
              <w:t>134a)</w:t>
            </w:r>
          </w:p>
        </w:tc>
        <w:tc>
          <w:tcPr>
            <w:tcW w:w="1026" w:type="dxa"/>
          </w:tcPr>
          <w:p w14:paraId="32E2DA48" w14:textId="1DD9AED7" w:rsidR="00791210" w:rsidRPr="0034213C" w:rsidRDefault="00E33627" w:rsidP="003911EA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j</w:t>
            </w:r>
            <w:r w:rsidR="00791210"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u</w:t>
            </w:r>
            <w:r w:rsidR="003132EA"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i</w:t>
            </w:r>
            <w:r w:rsidR="00791210"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n</w:t>
            </w:r>
            <w:r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 xml:space="preserve"> 20</w:t>
            </w:r>
            <w:r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18</w:t>
            </w:r>
          </w:p>
        </w:tc>
        <w:tc>
          <w:tcPr>
            <w:tcW w:w="1059" w:type="dxa"/>
            <w:tcMar>
              <w:left w:w="57" w:type="dxa"/>
              <w:right w:w="57" w:type="dxa"/>
            </w:tcMar>
          </w:tcPr>
          <w:p w14:paraId="43DCB8B3" w14:textId="611C03B5" w:rsidR="00791210" w:rsidRPr="0034213C" w:rsidRDefault="00677F66" w:rsidP="003911EA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j</w:t>
            </w:r>
            <w:r w:rsidR="003132EA"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uin</w:t>
            </w:r>
            <w:r w:rsidR="00E33627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 xml:space="preserve"> 20</w:t>
            </w:r>
            <w:r w:rsidR="00E33627"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22</w:t>
            </w:r>
          </w:p>
        </w:tc>
      </w:tr>
      <w:tr w:rsidR="00E17A39" w:rsidRPr="0034213C" w14:paraId="25203076" w14:textId="77777777" w:rsidTr="000462B9">
        <w:tc>
          <w:tcPr>
            <w:tcW w:w="3986" w:type="dxa"/>
          </w:tcPr>
          <w:p w14:paraId="5FC36D56" w14:textId="425B41CB" w:rsidR="00947B92" w:rsidRPr="0034213C" w:rsidRDefault="00B831BC" w:rsidP="008275CA">
            <w:pPr>
              <w:jc w:val="left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</w:pPr>
            <w:r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bdr w:val="none" w:sz="0" w:space="0" w:color="auto" w:frame="1"/>
                <w:lang w:val="fr-FR"/>
              </w:rPr>
              <w:t>Liban</w:t>
            </w:r>
            <w:r w:rsidR="004627CC"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bdr w:val="none" w:sz="0" w:space="0" w:color="auto" w:frame="1"/>
                <w:lang w:val="fr-FR"/>
              </w:rPr>
              <w:t xml:space="preserve"> </w:t>
            </w:r>
            <w:r w:rsidR="00791210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 xml:space="preserve">: </w:t>
            </w:r>
            <w:r w:rsidR="002E4B12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 xml:space="preserve">Projet de conversion </w:t>
            </w:r>
            <w:r w:rsidR="00D772D2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 xml:space="preserve">pour le </w:t>
            </w:r>
            <w:r w:rsidR="002E4B12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remplace</w:t>
            </w:r>
            <w:r w:rsidR="00D772D2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 xml:space="preserve">ment du </w:t>
            </w:r>
            <w:r w:rsidR="00791210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HFC</w:t>
            </w:r>
            <w:r w:rsidR="00791210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noBreakHyphen/>
              <w:t xml:space="preserve">134a </w:t>
            </w:r>
            <w:r w:rsidR="002E4B12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 xml:space="preserve">et </w:t>
            </w:r>
            <w:r w:rsidR="00D772D2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 xml:space="preserve">du </w:t>
            </w:r>
            <w:r w:rsidR="00791210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HFC</w:t>
            </w:r>
            <w:r w:rsidR="00791210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noBreakHyphen/>
              <w:t xml:space="preserve">404A </w:t>
            </w:r>
            <w:r w:rsidR="002E4B12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 xml:space="preserve">par le </w:t>
            </w:r>
            <w:r w:rsidR="00791210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 xml:space="preserve">R-600a </w:t>
            </w:r>
            <w:r w:rsidR="002E4B12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 xml:space="preserve">et le </w:t>
            </w:r>
            <w:r w:rsidR="00791210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 xml:space="preserve">R-290 </w:t>
            </w:r>
            <w:r w:rsidR="002E4B12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 xml:space="preserve">dans </w:t>
            </w:r>
            <w:r w:rsidR="00D772D2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l</w:t>
            </w:r>
            <w:r w:rsidR="002E4B12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 xml:space="preserve">es appareils de </w:t>
            </w:r>
            <w:r w:rsidR="00791210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r</w:t>
            </w:r>
            <w:r w:rsidR="008C6521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é</w:t>
            </w:r>
            <w:r w:rsidR="00791210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frig</w:t>
            </w:r>
            <w:r w:rsidR="008C6521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é</w:t>
            </w:r>
            <w:r w:rsidR="00791210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 xml:space="preserve">ration </w:t>
            </w:r>
            <w:r w:rsidR="008C6521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 xml:space="preserve">domestiques ; </w:t>
            </w:r>
            <w:r w:rsidR="00791210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 xml:space="preserve">Lematic Industries </w:t>
            </w:r>
          </w:p>
          <w:p w14:paraId="5EEB19D6" w14:textId="1D6F862C" w:rsidR="00791210" w:rsidRPr="0034213C" w:rsidRDefault="00791210" w:rsidP="008275CA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(LEB/REF/81/INV/03+)</w:t>
            </w:r>
            <w:r w:rsidR="004A519C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.</w:t>
            </w:r>
          </w:p>
        </w:tc>
        <w:tc>
          <w:tcPr>
            <w:tcW w:w="961" w:type="dxa"/>
          </w:tcPr>
          <w:p w14:paraId="7C4B224C" w14:textId="05A64573" w:rsidR="00791210" w:rsidRPr="0034213C" w:rsidRDefault="00050E73" w:rsidP="00AB6BA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ONUDI</w:t>
            </w:r>
          </w:p>
        </w:tc>
        <w:tc>
          <w:tcPr>
            <w:tcW w:w="1159" w:type="dxa"/>
            <w:tcMar>
              <w:left w:w="57" w:type="dxa"/>
              <w:right w:w="57" w:type="dxa"/>
            </w:tcMar>
          </w:tcPr>
          <w:p w14:paraId="696FAB9A" w14:textId="47FFBD3E" w:rsidR="00791210" w:rsidRPr="0034213C" w:rsidRDefault="00791210" w:rsidP="008275CA">
            <w:pPr>
              <w:jc w:val="right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78</w:t>
            </w:r>
            <w:r w:rsidR="008C6521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,</w:t>
            </w: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46 (HFC</w:t>
            </w: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noBreakHyphen/>
              <w:t>134a);</w:t>
            </w:r>
          </w:p>
          <w:p w14:paraId="7C1725A8" w14:textId="126B1623" w:rsidR="00791210" w:rsidRPr="0034213C" w:rsidRDefault="00791210" w:rsidP="008275CA">
            <w:pPr>
              <w:jc w:val="right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34</w:t>
            </w:r>
            <w:r w:rsidR="008C6521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,</w:t>
            </w: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08</w:t>
            </w:r>
          </w:p>
          <w:p w14:paraId="1F0CA1C2" w14:textId="77777777" w:rsidR="00791210" w:rsidRPr="0034213C" w:rsidRDefault="00791210" w:rsidP="008275CA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(R-404A)</w:t>
            </w:r>
          </w:p>
        </w:tc>
        <w:tc>
          <w:tcPr>
            <w:tcW w:w="1159" w:type="dxa"/>
            <w:tcMar>
              <w:left w:w="57" w:type="dxa"/>
              <w:right w:w="57" w:type="dxa"/>
            </w:tcMar>
          </w:tcPr>
          <w:p w14:paraId="42A64F8A" w14:textId="09B4DB07" w:rsidR="00791210" w:rsidRPr="0034213C" w:rsidRDefault="00791210" w:rsidP="008275CA">
            <w:pPr>
              <w:jc w:val="right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112</w:t>
            </w:r>
            <w:r w:rsidR="008C6521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 xml:space="preserve"> </w:t>
            </w: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198 (HFC</w:t>
            </w: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noBreakHyphen/>
              <w:t>134a)</w:t>
            </w:r>
          </w:p>
          <w:p w14:paraId="01464697" w14:textId="04D37221" w:rsidR="00791210" w:rsidRPr="0034213C" w:rsidRDefault="00791210" w:rsidP="008275CA">
            <w:pPr>
              <w:jc w:val="right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133</w:t>
            </w:r>
            <w:r w:rsidR="008C6521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 xml:space="preserve"> </w:t>
            </w: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662</w:t>
            </w:r>
          </w:p>
          <w:p w14:paraId="000EC016" w14:textId="77777777" w:rsidR="00791210" w:rsidRPr="0034213C" w:rsidRDefault="00791210" w:rsidP="008275CA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(R-404A)</w:t>
            </w:r>
          </w:p>
        </w:tc>
        <w:tc>
          <w:tcPr>
            <w:tcW w:w="1026" w:type="dxa"/>
          </w:tcPr>
          <w:p w14:paraId="50EBCC6E" w14:textId="148EE978" w:rsidR="00791210" w:rsidRPr="0034213C" w:rsidRDefault="00677F66" w:rsidP="003911EA">
            <w:pPr>
              <w:jc w:val="center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j</w:t>
            </w:r>
            <w:r w:rsidR="003132EA"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uin</w:t>
            </w:r>
            <w:r w:rsidR="00E33627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 xml:space="preserve"> 20</w:t>
            </w:r>
            <w:r w:rsidR="00E33627"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18</w:t>
            </w:r>
          </w:p>
        </w:tc>
        <w:tc>
          <w:tcPr>
            <w:tcW w:w="1059" w:type="dxa"/>
            <w:tcMar>
              <w:left w:w="57" w:type="dxa"/>
              <w:right w:w="57" w:type="dxa"/>
            </w:tcMar>
          </w:tcPr>
          <w:p w14:paraId="010E8565" w14:textId="0FEE8931" w:rsidR="00791210" w:rsidRPr="0034213C" w:rsidRDefault="008C6521" w:rsidP="003911EA">
            <w:pPr>
              <w:jc w:val="center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dé</w:t>
            </w:r>
            <w:r w:rsidR="00791210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c</w:t>
            </w: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.</w:t>
            </w:r>
            <w:r w:rsidR="00E33627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 xml:space="preserve"> 20</w:t>
            </w:r>
            <w:r w:rsidR="00E33627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20</w:t>
            </w:r>
          </w:p>
        </w:tc>
      </w:tr>
      <w:tr w:rsidR="00E17A39" w:rsidRPr="0034213C" w14:paraId="7B9722BA" w14:textId="77777777" w:rsidTr="000462B9">
        <w:tc>
          <w:tcPr>
            <w:tcW w:w="3986" w:type="dxa"/>
          </w:tcPr>
          <w:p w14:paraId="3A796695" w14:textId="5AAE90EA" w:rsidR="00947B92" w:rsidRPr="0034213C" w:rsidRDefault="004627CC" w:rsidP="008275CA">
            <w:pPr>
              <w:jc w:val="left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</w:pPr>
            <w:r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bdr w:val="none" w:sz="0" w:space="0" w:color="auto" w:frame="1"/>
                <w:lang w:val="fr-FR"/>
              </w:rPr>
              <w:t xml:space="preserve">Mexique </w:t>
            </w:r>
            <w:r w:rsidR="00791210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 xml:space="preserve">: </w:t>
            </w:r>
            <w:r w:rsidR="00BD78B4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Projet de c</w:t>
            </w:r>
            <w:r w:rsidR="00791210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 xml:space="preserve">onversion </w:t>
            </w:r>
            <w:r w:rsidR="002868D3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d</w:t>
            </w:r>
            <w:r w:rsidR="00C37C05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 xml:space="preserve">e </w:t>
            </w:r>
            <w:r w:rsidR="002868D3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 xml:space="preserve">deux </w:t>
            </w:r>
            <w:r w:rsidR="00D040FE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 xml:space="preserve">usines </w:t>
            </w:r>
            <w:r w:rsidR="002868D3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de fabrication d</w:t>
            </w:r>
            <w:r w:rsidR="00033072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’</w:t>
            </w:r>
            <w:r w:rsidR="002868D3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 xml:space="preserve">équipements de réfrigération commerciaux </w:t>
            </w:r>
            <w:r w:rsidR="00C37C05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pour le remplacement d</w:t>
            </w:r>
            <w:r w:rsidR="007D32B6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 xml:space="preserve">es réfrigérants </w:t>
            </w:r>
            <w:r w:rsidR="00791210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HFC</w:t>
            </w:r>
            <w:r w:rsidR="00645415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noBreakHyphen/>
            </w:r>
            <w:r w:rsidR="00791210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 xml:space="preserve">134a </w:t>
            </w:r>
            <w:r w:rsidR="00C37C05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 xml:space="preserve">et </w:t>
            </w:r>
            <w:r w:rsidR="00791210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 xml:space="preserve">R-404A </w:t>
            </w:r>
            <w:r w:rsidR="007D32B6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 xml:space="preserve">par du </w:t>
            </w:r>
            <w:r w:rsidR="00791210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 xml:space="preserve">propane (R-290) </w:t>
            </w:r>
            <w:r w:rsidR="007D32B6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et de l</w:t>
            </w:r>
            <w:r w:rsidR="00033072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’</w:t>
            </w:r>
            <w:r w:rsidR="00791210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isobutane (R</w:t>
            </w:r>
            <w:r w:rsidR="00791210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noBreakHyphen/>
              <w:t>600a)</w:t>
            </w:r>
            <w:r w:rsidR="00C37C05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 ;</w:t>
            </w:r>
            <w:r w:rsidR="00791210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 xml:space="preserve"> Imbera </w:t>
            </w:r>
          </w:p>
          <w:p w14:paraId="5EEFDE42" w14:textId="25978E58" w:rsidR="00791210" w:rsidRPr="0034213C" w:rsidRDefault="00947B92" w:rsidP="008275CA">
            <w:pPr>
              <w:jc w:val="left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(</w:t>
            </w:r>
            <w:r w:rsidR="00791210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MEX/REF/81/INV/04+)</w:t>
            </w:r>
            <w:r w:rsidR="001956FB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.</w:t>
            </w:r>
          </w:p>
        </w:tc>
        <w:tc>
          <w:tcPr>
            <w:tcW w:w="961" w:type="dxa"/>
          </w:tcPr>
          <w:p w14:paraId="332E6295" w14:textId="118EB38E" w:rsidR="00791210" w:rsidRPr="0034213C" w:rsidRDefault="00050E73" w:rsidP="00AB6BAE">
            <w:pPr>
              <w:jc w:val="center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ONUDI</w:t>
            </w:r>
          </w:p>
        </w:tc>
        <w:tc>
          <w:tcPr>
            <w:tcW w:w="1159" w:type="dxa"/>
            <w:tcMar>
              <w:left w:w="57" w:type="dxa"/>
              <w:right w:w="57" w:type="dxa"/>
            </w:tcMar>
          </w:tcPr>
          <w:p w14:paraId="1588ACC6" w14:textId="2016091B" w:rsidR="00791210" w:rsidRPr="0034213C" w:rsidRDefault="00791210" w:rsidP="008275CA">
            <w:pPr>
              <w:jc w:val="right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70</w:t>
            </w:r>
            <w:r w:rsidR="00093CAB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,</w:t>
            </w: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 xml:space="preserve">96 </w:t>
            </w:r>
          </w:p>
          <w:p w14:paraId="3758D5B6" w14:textId="77777777" w:rsidR="00791210" w:rsidRPr="0034213C" w:rsidRDefault="00791210" w:rsidP="008275CA">
            <w:pPr>
              <w:jc w:val="right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(HFC-134a);</w:t>
            </w:r>
          </w:p>
          <w:p w14:paraId="660B8048" w14:textId="1BF199BE" w:rsidR="00791210" w:rsidRPr="0034213C" w:rsidRDefault="00791210" w:rsidP="008275CA">
            <w:pPr>
              <w:jc w:val="right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5</w:t>
            </w:r>
            <w:r w:rsidR="00093CAB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,</w:t>
            </w: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91</w:t>
            </w:r>
          </w:p>
          <w:p w14:paraId="624529D7" w14:textId="77777777" w:rsidR="00791210" w:rsidRPr="0034213C" w:rsidRDefault="00791210" w:rsidP="008275CA">
            <w:pPr>
              <w:jc w:val="right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(R-404A)</w:t>
            </w:r>
          </w:p>
        </w:tc>
        <w:tc>
          <w:tcPr>
            <w:tcW w:w="1159" w:type="dxa"/>
            <w:tcMar>
              <w:left w:w="57" w:type="dxa"/>
              <w:right w:w="57" w:type="dxa"/>
            </w:tcMar>
          </w:tcPr>
          <w:p w14:paraId="1262F539" w14:textId="0D4E45A3" w:rsidR="00791210" w:rsidRPr="0034213C" w:rsidRDefault="00791210" w:rsidP="008275CA">
            <w:pPr>
              <w:jc w:val="right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101</w:t>
            </w:r>
            <w:r w:rsidR="00093CAB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 xml:space="preserve"> </w:t>
            </w: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470</w:t>
            </w:r>
          </w:p>
          <w:p w14:paraId="7966568F" w14:textId="77777777" w:rsidR="00791210" w:rsidRPr="0034213C" w:rsidRDefault="00791210" w:rsidP="008275CA">
            <w:pPr>
              <w:jc w:val="right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(HFC-134a)</w:t>
            </w:r>
          </w:p>
          <w:p w14:paraId="66139765" w14:textId="3BD4E920" w:rsidR="00791210" w:rsidRPr="0034213C" w:rsidRDefault="00791210" w:rsidP="008275CA">
            <w:pPr>
              <w:jc w:val="right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23</w:t>
            </w:r>
            <w:r w:rsidR="004A519C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 xml:space="preserve"> </w:t>
            </w: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187</w:t>
            </w:r>
          </w:p>
          <w:p w14:paraId="18A3E9D1" w14:textId="77777777" w:rsidR="00791210" w:rsidRPr="0034213C" w:rsidRDefault="00791210" w:rsidP="008275CA">
            <w:pPr>
              <w:jc w:val="right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(R-404A)</w:t>
            </w:r>
          </w:p>
        </w:tc>
        <w:tc>
          <w:tcPr>
            <w:tcW w:w="1026" w:type="dxa"/>
          </w:tcPr>
          <w:p w14:paraId="634DAE85" w14:textId="7FBF6FD6" w:rsidR="00791210" w:rsidRPr="0034213C" w:rsidRDefault="00677F66" w:rsidP="003911EA">
            <w:pPr>
              <w:jc w:val="center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j</w:t>
            </w:r>
            <w:r w:rsidR="003132EA"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uin</w:t>
            </w:r>
            <w:r w:rsidR="00E33627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 xml:space="preserve"> 20</w:t>
            </w:r>
            <w:r w:rsidR="00E33627"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18</w:t>
            </w:r>
          </w:p>
        </w:tc>
        <w:tc>
          <w:tcPr>
            <w:tcW w:w="1059" w:type="dxa"/>
            <w:tcMar>
              <w:left w:w="57" w:type="dxa"/>
              <w:right w:w="57" w:type="dxa"/>
            </w:tcMar>
          </w:tcPr>
          <w:p w14:paraId="362D1BFA" w14:textId="00DEEA1B" w:rsidR="00791210" w:rsidRPr="0034213C" w:rsidRDefault="008C6521" w:rsidP="003911EA">
            <w:pPr>
              <w:jc w:val="center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déc.</w:t>
            </w:r>
            <w:r w:rsidR="00E33627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 xml:space="preserve"> 20</w:t>
            </w:r>
            <w:r w:rsidR="00E33627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21</w:t>
            </w:r>
          </w:p>
        </w:tc>
      </w:tr>
      <w:tr w:rsidR="00E17A39" w:rsidRPr="0034213C" w14:paraId="7F380A88" w14:textId="77777777" w:rsidTr="000462B9">
        <w:tc>
          <w:tcPr>
            <w:tcW w:w="3986" w:type="dxa"/>
          </w:tcPr>
          <w:p w14:paraId="2054F238" w14:textId="46C14558" w:rsidR="00C40DDA" w:rsidRPr="0034213C" w:rsidRDefault="00C751C5" w:rsidP="008275CA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Chine</w:t>
            </w:r>
            <w:r w:rsidR="003D17BF"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> </w:t>
            </w:r>
            <w:r w:rsidR="003D17BF" w:rsidRPr="0034213C">
              <w:rPr>
                <w:rFonts w:asciiTheme="majorBidi" w:hAnsiTheme="majorBidi" w:cstheme="majorBidi"/>
                <w:sz w:val="20"/>
                <w:szCs w:val="20"/>
                <w:lang w:val="fr-FR"/>
              </w:rPr>
              <w:t>:</w:t>
            </w:r>
            <w:r w:rsidR="003D17BF"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lang w:val="fr-FR"/>
              </w:rPr>
              <w:t xml:space="preserve"> </w:t>
            </w:r>
            <w:r w:rsidR="00466DE3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 xml:space="preserve">Projet de conversion </w:t>
            </w:r>
            <w:r w:rsidR="00461CAB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d</w:t>
            </w:r>
            <w:r w:rsidR="00033072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’</w:t>
            </w:r>
            <w:r w:rsidR="00461CAB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installations d</w:t>
            </w:r>
            <w:r w:rsidR="00033072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’</w:t>
            </w:r>
            <w:r w:rsidR="00461CAB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un fabricant d</w:t>
            </w:r>
            <w:r w:rsidR="00033072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’</w:t>
            </w:r>
            <w:r w:rsidR="00461CAB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équipements de réfrigération domestiques pour le remplacement d</w:t>
            </w:r>
            <w:r w:rsidR="002643D8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 xml:space="preserve">es </w:t>
            </w:r>
            <w:r w:rsidR="00C40DDA" w:rsidRPr="0034213C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C5+HFC-245fa </w:t>
            </w:r>
            <w:r w:rsidR="002643D8" w:rsidRPr="0034213C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par des </w:t>
            </w:r>
            <w:r w:rsidR="00C40DDA" w:rsidRPr="0034213C">
              <w:rPr>
                <w:rFonts w:asciiTheme="majorBidi" w:hAnsiTheme="majorBidi" w:cstheme="majorBidi"/>
                <w:sz w:val="20"/>
                <w:szCs w:val="20"/>
                <w:lang w:val="fr-FR"/>
              </w:rPr>
              <w:t>C5+HFO</w:t>
            </w:r>
            <w:r w:rsidR="002643D8" w:rsidRPr="0034213C">
              <w:rPr>
                <w:rFonts w:asciiTheme="majorBidi" w:hAnsiTheme="majorBidi" w:cstheme="majorBidi"/>
                <w:sz w:val="20"/>
                <w:szCs w:val="20"/>
                <w:lang w:val="fr-FR"/>
              </w:rPr>
              <w:t> ;</w:t>
            </w:r>
            <w:r w:rsidR="00C40DDA" w:rsidRPr="0034213C">
              <w:rPr>
                <w:rFonts w:asciiTheme="majorBidi" w:hAnsiTheme="majorBidi" w:cstheme="majorBidi"/>
                <w:sz w:val="20"/>
                <w:szCs w:val="20"/>
                <w:lang w:val="fr-FR"/>
              </w:rPr>
              <w:t xml:space="preserve"> (Hisense Kelon) </w:t>
            </w:r>
          </w:p>
          <w:p w14:paraId="75DD0FE7" w14:textId="0B394B4D" w:rsidR="00C40DDA" w:rsidRPr="0034213C" w:rsidRDefault="00C40DDA" w:rsidP="008275CA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lang w:val="fr-FR"/>
              </w:rPr>
              <w:t>(CPR/FOA/82/INV/06+)</w:t>
            </w:r>
            <w:r w:rsidR="0067582A" w:rsidRPr="0034213C">
              <w:rPr>
                <w:rFonts w:asciiTheme="majorBidi" w:hAnsiTheme="majorBidi" w:cstheme="majorBidi"/>
                <w:sz w:val="20"/>
                <w:szCs w:val="20"/>
                <w:lang w:val="fr-FR"/>
              </w:rPr>
              <w:t>.</w:t>
            </w:r>
          </w:p>
        </w:tc>
        <w:tc>
          <w:tcPr>
            <w:tcW w:w="961" w:type="dxa"/>
          </w:tcPr>
          <w:p w14:paraId="3CB80EA6" w14:textId="1178B9FC" w:rsidR="00C40DDA" w:rsidRPr="0034213C" w:rsidRDefault="00FA1B92" w:rsidP="008275CA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lang w:val="fr-FR"/>
              </w:rPr>
              <w:t>PNUD</w:t>
            </w:r>
          </w:p>
        </w:tc>
        <w:tc>
          <w:tcPr>
            <w:tcW w:w="1159" w:type="dxa"/>
            <w:tcMar>
              <w:left w:w="57" w:type="dxa"/>
              <w:right w:w="57" w:type="dxa"/>
            </w:tcMar>
          </w:tcPr>
          <w:p w14:paraId="7C16C859" w14:textId="1D551974" w:rsidR="00C40DDA" w:rsidRPr="0034213C" w:rsidRDefault="00C40DDA" w:rsidP="008275CA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250</w:t>
            </w:r>
            <w:r w:rsidR="0067582A"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00</w:t>
            </w:r>
          </w:p>
          <w:p w14:paraId="1110FA91" w14:textId="77777777" w:rsidR="00C40DDA" w:rsidRPr="0034213C" w:rsidRDefault="00C40DDA" w:rsidP="008275CA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(HFC</w:t>
            </w:r>
            <w:r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noBreakHyphen/>
              <w:t>245fa)</w:t>
            </w:r>
          </w:p>
        </w:tc>
        <w:tc>
          <w:tcPr>
            <w:tcW w:w="1159" w:type="dxa"/>
            <w:tcMar>
              <w:left w:w="57" w:type="dxa"/>
              <w:right w:w="57" w:type="dxa"/>
            </w:tcMar>
          </w:tcPr>
          <w:p w14:paraId="53694672" w14:textId="1BDFC17C" w:rsidR="00C40DDA" w:rsidRPr="0034213C" w:rsidRDefault="00C40DDA" w:rsidP="008275CA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257</w:t>
            </w:r>
            <w:r w:rsidR="003D17BF"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500</w:t>
            </w:r>
          </w:p>
          <w:p w14:paraId="08C05EFB" w14:textId="77777777" w:rsidR="00C40DDA" w:rsidRPr="0034213C" w:rsidRDefault="00C40DDA" w:rsidP="008275CA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(HFC</w:t>
            </w:r>
            <w:r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noBreakHyphen/>
              <w:t>245fa)</w:t>
            </w:r>
          </w:p>
        </w:tc>
        <w:tc>
          <w:tcPr>
            <w:tcW w:w="1026" w:type="dxa"/>
          </w:tcPr>
          <w:p w14:paraId="5708754F" w14:textId="099F7D54" w:rsidR="00C40DDA" w:rsidRPr="0034213C" w:rsidRDefault="008C6521" w:rsidP="003911EA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déc.</w:t>
            </w:r>
            <w:r w:rsidR="00E33627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 xml:space="preserve"> 20</w:t>
            </w:r>
            <w:r w:rsidR="005A31BA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18</w:t>
            </w:r>
          </w:p>
        </w:tc>
        <w:tc>
          <w:tcPr>
            <w:tcW w:w="1059" w:type="dxa"/>
            <w:tcMar>
              <w:left w:w="57" w:type="dxa"/>
              <w:right w:w="57" w:type="dxa"/>
            </w:tcMar>
          </w:tcPr>
          <w:p w14:paraId="7A894564" w14:textId="79FD5B27" w:rsidR="00C40DDA" w:rsidRPr="0034213C" w:rsidRDefault="005A31BA" w:rsidP="003911EA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j</w:t>
            </w:r>
            <w:r w:rsidR="00093CAB"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uin</w:t>
            </w:r>
            <w:r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 xml:space="preserve"> 20</w:t>
            </w:r>
            <w:r w:rsidRPr="0034213C">
              <w:rPr>
                <w:rFonts w:asciiTheme="majorBidi" w:hAnsiTheme="majorBidi" w:cstheme="majorBidi"/>
                <w:sz w:val="20"/>
                <w:szCs w:val="20"/>
                <w:lang w:val="fr-FR" w:eastAsia="en-CA"/>
              </w:rPr>
              <w:t>21</w:t>
            </w:r>
          </w:p>
        </w:tc>
      </w:tr>
      <w:tr w:rsidR="003E0599" w:rsidRPr="0034213C" w14:paraId="5A279943" w14:textId="77777777" w:rsidTr="000462B9">
        <w:tc>
          <w:tcPr>
            <w:tcW w:w="3986" w:type="dxa"/>
          </w:tcPr>
          <w:p w14:paraId="0E874890" w14:textId="1D7FD333" w:rsidR="00947B92" w:rsidRPr="0034213C" w:rsidRDefault="00791210" w:rsidP="008275CA">
            <w:pPr>
              <w:jc w:val="left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bdr w:val="none" w:sz="0" w:space="0" w:color="auto" w:frame="1"/>
                <w:lang w:val="fr-FR" w:eastAsia="en-CA"/>
              </w:rPr>
              <w:t>Tha</w:t>
            </w:r>
            <w:r w:rsidR="000F6D16"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bdr w:val="none" w:sz="0" w:space="0" w:color="auto" w:frame="1"/>
                <w:lang w:val="fr-FR" w:eastAsia="en-CA"/>
              </w:rPr>
              <w:t>ï</w:t>
            </w:r>
            <w:r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bdr w:val="none" w:sz="0" w:space="0" w:color="auto" w:frame="1"/>
                <w:lang w:val="fr-FR" w:eastAsia="en-CA"/>
              </w:rPr>
              <w:t>land</w:t>
            </w:r>
            <w:r w:rsidR="004627CC" w:rsidRPr="0034213C">
              <w:rPr>
                <w:rFonts w:asciiTheme="majorBidi" w:hAnsiTheme="majorBidi" w:cstheme="majorBidi"/>
                <w:b/>
                <w:bCs/>
                <w:sz w:val="20"/>
                <w:szCs w:val="20"/>
                <w:bdr w:val="none" w:sz="0" w:space="0" w:color="auto" w:frame="1"/>
                <w:lang w:val="fr-FR" w:eastAsia="en-CA"/>
              </w:rPr>
              <w:t xml:space="preserve">e </w:t>
            </w: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 xml:space="preserve">: </w:t>
            </w:r>
            <w:r w:rsidR="0059148F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Projet de c</w:t>
            </w: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 xml:space="preserve">onversion </w:t>
            </w:r>
            <w:r w:rsidR="006F2FCC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 xml:space="preserve">pour le remplacement des </w:t>
            </w:r>
            <w:r w:rsidR="004B1959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 xml:space="preserve">réfrigérants </w:t>
            </w: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 xml:space="preserve">HFC </w:t>
            </w:r>
            <w:r w:rsidR="006F2FCC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 xml:space="preserve">par du </w:t>
            </w: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propane (R</w:t>
            </w: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noBreakHyphen/>
              <w:t xml:space="preserve">290) </w:t>
            </w:r>
            <w:r w:rsidR="006F2FCC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et de l</w:t>
            </w:r>
            <w:r w:rsidR="00033072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’</w:t>
            </w: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isobutane (R-600a)</w:t>
            </w:r>
            <w:r w:rsidR="003B757B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 xml:space="preserve"> dans la </w:t>
            </w:r>
            <w:r w:rsidR="003B757B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  <w:t>fabrication d’équipements de réfrigération commerciaux</w:t>
            </w:r>
            <w:r w:rsidR="004B1959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 </w:t>
            </w:r>
            <w:r w:rsidR="000F6D16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;</w:t>
            </w: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 xml:space="preserve"> Pattana Intercool Co. Ltd. </w:t>
            </w:r>
          </w:p>
          <w:p w14:paraId="701C42C3" w14:textId="2EF9B56A" w:rsidR="00791210" w:rsidRPr="0034213C" w:rsidRDefault="00791210" w:rsidP="008275CA">
            <w:pPr>
              <w:jc w:val="left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(THA/REF/82/INV/03+)</w:t>
            </w:r>
            <w:r w:rsidR="004B1959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.</w:t>
            </w:r>
          </w:p>
        </w:tc>
        <w:tc>
          <w:tcPr>
            <w:tcW w:w="961" w:type="dxa"/>
          </w:tcPr>
          <w:p w14:paraId="073A2329" w14:textId="034024C0" w:rsidR="00791210" w:rsidRPr="0034213C" w:rsidRDefault="00050E73" w:rsidP="00AB6BAE">
            <w:pPr>
              <w:jc w:val="center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Banque mondiale</w:t>
            </w:r>
          </w:p>
        </w:tc>
        <w:tc>
          <w:tcPr>
            <w:tcW w:w="1159" w:type="dxa"/>
            <w:tcMar>
              <w:left w:w="57" w:type="dxa"/>
              <w:right w:w="57" w:type="dxa"/>
            </w:tcMar>
          </w:tcPr>
          <w:p w14:paraId="5C639A29" w14:textId="5D82CE25" w:rsidR="00791210" w:rsidRPr="0034213C" w:rsidRDefault="00791210" w:rsidP="008275CA">
            <w:pPr>
              <w:jc w:val="right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8</w:t>
            </w:r>
            <w:r w:rsidR="000F6D16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,</w:t>
            </w: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78 (HFC</w:t>
            </w: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noBreakHyphen/>
              <w:t>134a)</w:t>
            </w:r>
          </w:p>
        </w:tc>
        <w:tc>
          <w:tcPr>
            <w:tcW w:w="1159" w:type="dxa"/>
            <w:tcMar>
              <w:left w:w="57" w:type="dxa"/>
              <w:right w:w="57" w:type="dxa"/>
            </w:tcMar>
          </w:tcPr>
          <w:p w14:paraId="741DEE8F" w14:textId="5B3D8E73" w:rsidR="00791210" w:rsidRPr="0034213C" w:rsidRDefault="00791210" w:rsidP="008275CA">
            <w:pPr>
              <w:jc w:val="right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12</w:t>
            </w:r>
            <w:r w:rsidR="000F6D16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 xml:space="preserve"> </w:t>
            </w: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555 (HFC</w:t>
            </w: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noBreakHyphen/>
              <w:t>134a)</w:t>
            </w:r>
          </w:p>
        </w:tc>
        <w:tc>
          <w:tcPr>
            <w:tcW w:w="1026" w:type="dxa"/>
          </w:tcPr>
          <w:p w14:paraId="3B55D1B8" w14:textId="2432EC3B" w:rsidR="00791210" w:rsidRPr="0034213C" w:rsidRDefault="008C6521" w:rsidP="000F6D16">
            <w:pPr>
              <w:jc w:val="center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déc.</w:t>
            </w:r>
            <w:r w:rsidR="005A31BA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 xml:space="preserve"> 20</w:t>
            </w:r>
            <w:r w:rsidR="005A31BA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18</w:t>
            </w:r>
          </w:p>
        </w:tc>
        <w:tc>
          <w:tcPr>
            <w:tcW w:w="1059" w:type="dxa"/>
            <w:tcMar>
              <w:left w:w="57" w:type="dxa"/>
              <w:right w:w="57" w:type="dxa"/>
            </w:tcMar>
          </w:tcPr>
          <w:p w14:paraId="665B5DBA" w14:textId="592798D7" w:rsidR="00791210" w:rsidRPr="0034213C" w:rsidRDefault="008C6521" w:rsidP="000F6D16">
            <w:pPr>
              <w:jc w:val="center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</w:pPr>
            <w:r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déc.</w:t>
            </w:r>
            <w:r w:rsidR="005A31BA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 xml:space="preserve"> 20</w:t>
            </w:r>
            <w:r w:rsidR="005A31BA" w:rsidRPr="0034213C"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  <w:lang w:val="fr-FR" w:eastAsia="en-CA"/>
              </w:rPr>
              <w:t>21</w:t>
            </w:r>
          </w:p>
        </w:tc>
      </w:tr>
    </w:tbl>
    <w:p w14:paraId="30E8CC91" w14:textId="2C2B5151" w:rsidR="007949B1" w:rsidRPr="006F0DB6" w:rsidRDefault="002F1F70" w:rsidP="007949B1">
      <w:pPr>
        <w:pStyle w:val="Heading1"/>
        <w:numPr>
          <w:ilvl w:val="0"/>
          <w:numId w:val="0"/>
        </w:numPr>
        <w:rPr>
          <w:lang w:val="en-US"/>
        </w:rPr>
      </w:pPr>
      <w:bookmarkStart w:id="1" w:name="_Hlk212631017"/>
      <w:r w:rsidRPr="006F0DB6">
        <w:rPr>
          <w:i/>
          <w:iCs/>
          <w:lang w:val="en-US"/>
        </w:rPr>
        <w:lastRenderedPageBreak/>
        <w:t>Projet de c</w:t>
      </w:r>
      <w:r w:rsidR="000272A8" w:rsidRPr="006F0DB6">
        <w:rPr>
          <w:i/>
          <w:iCs/>
          <w:lang w:val="en-US"/>
        </w:rPr>
        <w:t>onversion</w:t>
      </w:r>
      <w:r w:rsidRPr="006F0DB6">
        <w:rPr>
          <w:i/>
          <w:iCs/>
          <w:lang w:val="en-US"/>
        </w:rPr>
        <w:t xml:space="preserve"> </w:t>
      </w:r>
      <w:r w:rsidR="00D70F45" w:rsidRPr="006F0DB6">
        <w:rPr>
          <w:lang w:val="en-US"/>
        </w:rPr>
        <w:t xml:space="preserve">– </w:t>
      </w:r>
      <w:r w:rsidR="000272A8" w:rsidRPr="006F0DB6">
        <w:rPr>
          <w:i/>
          <w:iCs/>
          <w:lang w:val="en-US"/>
        </w:rPr>
        <w:t>Walton Hi</w:t>
      </w:r>
      <w:r w:rsidR="003A2F46" w:rsidRPr="006F0DB6">
        <w:rPr>
          <w:i/>
          <w:iCs/>
          <w:lang w:val="en-US"/>
        </w:rPr>
        <w:t>t</w:t>
      </w:r>
      <w:r w:rsidR="000272A8" w:rsidRPr="006F0DB6">
        <w:rPr>
          <w:i/>
          <w:iCs/>
          <w:lang w:val="en-US"/>
        </w:rPr>
        <w:t>ech Industries Limited</w:t>
      </w:r>
      <w:r w:rsidR="00B512FB" w:rsidRPr="006F0DB6">
        <w:rPr>
          <w:i/>
          <w:iCs/>
          <w:lang w:val="en-US"/>
        </w:rPr>
        <w:t xml:space="preserve"> (Bangladesh)</w:t>
      </w:r>
      <w:r w:rsidR="00B512FB" w:rsidRPr="006F0DB6">
        <w:rPr>
          <w:lang w:val="en-US"/>
        </w:rPr>
        <w:t xml:space="preserve"> </w:t>
      </w:r>
    </w:p>
    <w:p w14:paraId="0AB428BA" w14:textId="410DA0BA" w:rsidR="00883C5C" w:rsidRPr="0034213C" w:rsidRDefault="008141A4" w:rsidP="007949B1">
      <w:pPr>
        <w:pStyle w:val="Heading1"/>
        <w:rPr>
          <w:lang w:val="fr-FR"/>
        </w:rPr>
      </w:pPr>
      <w:r w:rsidRPr="0034213C">
        <w:rPr>
          <w:lang w:val="fr-FR"/>
        </w:rPr>
        <w:t xml:space="preserve">Le projet a permis </w:t>
      </w:r>
      <w:r w:rsidR="006A7B10" w:rsidRPr="0034213C">
        <w:rPr>
          <w:lang w:val="fr-FR"/>
        </w:rPr>
        <w:t xml:space="preserve">de convertir avec succès les installations de </w:t>
      </w:r>
      <w:r w:rsidRPr="0034213C">
        <w:rPr>
          <w:lang w:val="fr-FR"/>
        </w:rPr>
        <w:t>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entreprise </w:t>
      </w:r>
      <w:r w:rsidR="00613693" w:rsidRPr="0034213C">
        <w:rPr>
          <w:lang w:val="fr-FR"/>
        </w:rPr>
        <w:t xml:space="preserve">aux </w:t>
      </w:r>
      <w:r w:rsidRPr="0034213C">
        <w:rPr>
          <w:lang w:val="fr-FR"/>
        </w:rPr>
        <w:t>technologies à base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hydrocarbures (HC), qui</w:t>
      </w:r>
      <w:r w:rsidR="00DE7CE5" w:rsidRPr="0034213C">
        <w:rPr>
          <w:lang w:val="fr-FR"/>
        </w:rPr>
        <w:t>, d</w:t>
      </w:r>
      <w:r w:rsidR="00033072" w:rsidRPr="0034213C">
        <w:rPr>
          <w:lang w:val="fr-FR"/>
        </w:rPr>
        <w:t>’</w:t>
      </w:r>
      <w:r w:rsidR="00DE7CE5" w:rsidRPr="0034213C">
        <w:rPr>
          <w:lang w:val="fr-FR"/>
        </w:rPr>
        <w:t xml:space="preserve">après des estimations, </w:t>
      </w:r>
      <w:r w:rsidR="006B3FA4" w:rsidRPr="0034213C">
        <w:rPr>
          <w:lang w:val="fr-FR"/>
        </w:rPr>
        <w:t>améliorent le rendement énergétique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au moins 10</w:t>
      </w:r>
      <w:r w:rsidR="006B3FA4" w:rsidRPr="0034213C">
        <w:rPr>
          <w:lang w:val="fr-FR"/>
        </w:rPr>
        <w:t> </w:t>
      </w:r>
      <w:r w:rsidRPr="0034213C">
        <w:rPr>
          <w:lang w:val="fr-FR"/>
        </w:rPr>
        <w:t xml:space="preserve">% </w:t>
      </w:r>
      <w:r w:rsidR="006B3FA4" w:rsidRPr="0034213C">
        <w:rPr>
          <w:lang w:val="fr-FR"/>
        </w:rPr>
        <w:t xml:space="preserve">par rapport aux </w:t>
      </w:r>
      <w:r w:rsidRPr="0034213C">
        <w:rPr>
          <w:lang w:val="fr-FR"/>
        </w:rPr>
        <w:t xml:space="preserve">anciens équipements </w:t>
      </w:r>
      <w:r w:rsidR="00CE708F" w:rsidRPr="0034213C">
        <w:rPr>
          <w:lang w:val="fr-FR"/>
        </w:rPr>
        <w:t xml:space="preserve">utilisant du </w:t>
      </w:r>
      <w:r w:rsidRPr="0034213C">
        <w:rPr>
          <w:lang w:val="fr-FR"/>
        </w:rPr>
        <w:t xml:space="preserve">HFC-134a. Walton étant le </w:t>
      </w:r>
      <w:r w:rsidR="00CE708F" w:rsidRPr="0034213C">
        <w:rPr>
          <w:lang w:val="fr-FR"/>
        </w:rPr>
        <w:t xml:space="preserve">principal </w:t>
      </w:r>
      <w:r w:rsidRPr="0034213C">
        <w:rPr>
          <w:lang w:val="fr-FR"/>
        </w:rPr>
        <w:t xml:space="preserve">fabricant de réfrigérateurs domestiques sur le marché local, </w:t>
      </w:r>
      <w:r w:rsidR="00CE708F" w:rsidRPr="0034213C">
        <w:rPr>
          <w:lang w:val="fr-FR"/>
        </w:rPr>
        <w:t xml:space="preserve">cette conversion </w:t>
      </w:r>
      <w:r w:rsidRPr="0034213C">
        <w:rPr>
          <w:lang w:val="fr-FR"/>
        </w:rPr>
        <w:t xml:space="preserve">a </w:t>
      </w:r>
      <w:r w:rsidR="006B367C" w:rsidRPr="0034213C">
        <w:rPr>
          <w:lang w:val="fr-FR"/>
        </w:rPr>
        <w:t xml:space="preserve">dans une large mesure </w:t>
      </w:r>
      <w:r w:rsidRPr="0034213C">
        <w:rPr>
          <w:lang w:val="fr-FR"/>
        </w:rPr>
        <w:t>contribué à freiner la croissance de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utilisation du HFC-134a dans les réfrigérateurs domestiques </w:t>
      </w:r>
      <w:r w:rsidR="006B367C" w:rsidRPr="0034213C">
        <w:rPr>
          <w:lang w:val="fr-FR"/>
        </w:rPr>
        <w:t xml:space="preserve">dans </w:t>
      </w:r>
      <w:r w:rsidRPr="0034213C">
        <w:rPr>
          <w:lang w:val="fr-FR"/>
        </w:rPr>
        <w:t>le pays. Les principa</w:t>
      </w:r>
      <w:r w:rsidR="006B367C" w:rsidRPr="0034213C">
        <w:rPr>
          <w:lang w:val="fr-FR"/>
        </w:rPr>
        <w:t xml:space="preserve">les difficultés </w:t>
      </w:r>
      <w:r w:rsidRPr="0034213C">
        <w:rPr>
          <w:lang w:val="fr-FR"/>
        </w:rPr>
        <w:t>lié</w:t>
      </w:r>
      <w:r w:rsidR="006B367C" w:rsidRPr="0034213C">
        <w:rPr>
          <w:lang w:val="fr-FR"/>
        </w:rPr>
        <w:t>e</w:t>
      </w:r>
      <w:r w:rsidRPr="0034213C">
        <w:rPr>
          <w:lang w:val="fr-FR"/>
        </w:rPr>
        <w:t xml:space="preserve">s à la mise en œuvre ont été la reconception des compresseurs </w:t>
      </w:r>
      <w:r w:rsidR="00E03F16" w:rsidRPr="0034213C">
        <w:rPr>
          <w:lang w:val="fr-FR"/>
        </w:rPr>
        <w:t xml:space="preserve">visant à les </w:t>
      </w:r>
      <w:r w:rsidRPr="0034213C">
        <w:rPr>
          <w:lang w:val="fr-FR"/>
        </w:rPr>
        <w:t xml:space="preserve">adapter au R-600a, la modification des processus de fabrication pour garantir la manipulation </w:t>
      </w:r>
      <w:r w:rsidR="00D43975" w:rsidRPr="0034213C">
        <w:rPr>
          <w:lang w:val="fr-FR"/>
        </w:rPr>
        <w:t xml:space="preserve">sécuritaire </w:t>
      </w:r>
      <w:r w:rsidRPr="0034213C">
        <w:rPr>
          <w:lang w:val="fr-FR"/>
        </w:rPr>
        <w:t xml:space="preserve">des réfrigérants inflammables et </w:t>
      </w:r>
      <w:r w:rsidR="00BF6E35" w:rsidRPr="0034213C">
        <w:rPr>
          <w:lang w:val="fr-FR"/>
        </w:rPr>
        <w:t xml:space="preserve">les </w:t>
      </w:r>
      <w:r w:rsidRPr="0034213C">
        <w:rPr>
          <w:lang w:val="fr-FR"/>
        </w:rPr>
        <w:t>investissements supplémentaires dans des chambres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essai </w:t>
      </w:r>
      <w:r w:rsidR="00C3765E" w:rsidRPr="0034213C">
        <w:rPr>
          <w:lang w:val="fr-FR"/>
        </w:rPr>
        <w:t xml:space="preserve">qui devaient être effectués afin de </w:t>
      </w:r>
      <w:r w:rsidRPr="0034213C">
        <w:rPr>
          <w:lang w:val="fr-FR"/>
        </w:rPr>
        <w:t>tester les équipements à base d</w:t>
      </w:r>
      <w:r w:rsidR="00033072" w:rsidRPr="0034213C">
        <w:rPr>
          <w:lang w:val="fr-FR"/>
        </w:rPr>
        <w:t>’</w:t>
      </w:r>
      <w:r w:rsidR="0073153E" w:rsidRPr="0034213C">
        <w:rPr>
          <w:lang w:val="fr-FR"/>
        </w:rPr>
        <w:t>HC</w:t>
      </w:r>
      <w:r w:rsidR="008711DB" w:rsidRPr="0034213C">
        <w:rPr>
          <w:lang w:val="fr-FR"/>
        </w:rPr>
        <w:t>.</w:t>
      </w:r>
      <w:r w:rsidR="00B512FB" w:rsidRPr="0034213C">
        <w:rPr>
          <w:lang w:val="fr-FR"/>
        </w:rPr>
        <w:t xml:space="preserve"> </w:t>
      </w:r>
    </w:p>
    <w:bookmarkEnd w:id="1"/>
    <w:p w14:paraId="58B85A16" w14:textId="790DADBE" w:rsidR="007949B1" w:rsidRPr="0034213C" w:rsidRDefault="008711DB" w:rsidP="007949B1">
      <w:pPr>
        <w:pStyle w:val="Heading1"/>
        <w:numPr>
          <w:ilvl w:val="0"/>
          <w:numId w:val="0"/>
        </w:numPr>
        <w:rPr>
          <w:lang w:val="fr-FR"/>
        </w:rPr>
      </w:pPr>
      <w:r w:rsidRPr="0034213C">
        <w:rPr>
          <w:i/>
          <w:iCs/>
          <w:lang w:val="fr-FR"/>
        </w:rPr>
        <w:t>Projet de c</w:t>
      </w:r>
      <w:r w:rsidR="0025409B" w:rsidRPr="0034213C">
        <w:rPr>
          <w:i/>
          <w:iCs/>
          <w:lang w:val="fr-FR"/>
        </w:rPr>
        <w:t xml:space="preserve">onversion </w:t>
      </w:r>
      <w:r w:rsidR="00D70F45" w:rsidRPr="0034213C">
        <w:rPr>
          <w:lang w:val="fr-FR"/>
        </w:rPr>
        <w:t xml:space="preserve">– </w:t>
      </w:r>
      <w:r w:rsidR="0025409B" w:rsidRPr="0034213C">
        <w:rPr>
          <w:i/>
          <w:iCs/>
          <w:lang w:val="fr-FR"/>
        </w:rPr>
        <w:t xml:space="preserve">Briket, Bambi </w:t>
      </w:r>
      <w:r w:rsidRPr="0034213C">
        <w:rPr>
          <w:i/>
          <w:iCs/>
          <w:lang w:val="fr-FR"/>
        </w:rPr>
        <w:t xml:space="preserve">et </w:t>
      </w:r>
      <w:r w:rsidR="0025409B" w:rsidRPr="0034213C">
        <w:rPr>
          <w:i/>
          <w:iCs/>
          <w:lang w:val="fr-FR"/>
        </w:rPr>
        <w:t>Mabe-Kronen (</w:t>
      </w:r>
      <w:r w:rsidR="00145300" w:rsidRPr="0034213C">
        <w:rPr>
          <w:i/>
          <w:iCs/>
          <w:lang w:val="fr-FR"/>
        </w:rPr>
        <w:t>Argentine</w:t>
      </w:r>
      <w:r w:rsidR="0025409B" w:rsidRPr="0034213C">
        <w:rPr>
          <w:i/>
          <w:iCs/>
          <w:lang w:val="fr-FR"/>
        </w:rPr>
        <w:t>)</w:t>
      </w:r>
      <w:r w:rsidR="0025409B" w:rsidRPr="0034213C">
        <w:rPr>
          <w:lang w:val="fr-FR"/>
        </w:rPr>
        <w:t xml:space="preserve"> </w:t>
      </w:r>
    </w:p>
    <w:p w14:paraId="1835D066" w14:textId="1C500614" w:rsidR="0025409B" w:rsidRPr="0034213C" w:rsidRDefault="00D9057F" w:rsidP="007949B1">
      <w:pPr>
        <w:pStyle w:val="Heading1"/>
        <w:rPr>
          <w:lang w:val="fr-FR"/>
        </w:rPr>
      </w:pPr>
      <w:r w:rsidRPr="0034213C">
        <w:rPr>
          <w:lang w:val="fr-FR"/>
        </w:rPr>
        <w:t xml:space="preserve">Le projet, qui devait </w:t>
      </w:r>
      <w:r w:rsidR="00B50BF8" w:rsidRPr="0034213C">
        <w:rPr>
          <w:lang w:val="fr-FR"/>
        </w:rPr>
        <w:t>être achevé en juin 2020, a pris du retard en raison des restrictions liées à la pandémie de COVID-19. Les difficultés rencontrées dans la chaîne d</w:t>
      </w:r>
      <w:r w:rsidR="00033072" w:rsidRPr="0034213C">
        <w:rPr>
          <w:lang w:val="fr-FR"/>
        </w:rPr>
        <w:t>’</w:t>
      </w:r>
      <w:r w:rsidR="00B50BF8" w:rsidRPr="0034213C">
        <w:rPr>
          <w:lang w:val="fr-FR"/>
        </w:rPr>
        <w:t xml:space="preserve">approvisionnement ont </w:t>
      </w:r>
      <w:r w:rsidR="00BD22DF" w:rsidRPr="0034213C">
        <w:rPr>
          <w:lang w:val="fr-FR"/>
        </w:rPr>
        <w:t xml:space="preserve">eu une incidence sur </w:t>
      </w:r>
      <w:r w:rsidR="00B50BF8" w:rsidRPr="0034213C">
        <w:rPr>
          <w:lang w:val="fr-FR"/>
        </w:rPr>
        <w:t>l</w:t>
      </w:r>
      <w:r w:rsidR="00033072" w:rsidRPr="0034213C">
        <w:rPr>
          <w:lang w:val="fr-FR"/>
        </w:rPr>
        <w:t>’</w:t>
      </w:r>
      <w:r w:rsidR="00B50BF8" w:rsidRPr="0034213C">
        <w:rPr>
          <w:lang w:val="fr-FR"/>
        </w:rPr>
        <w:t>achat, l</w:t>
      </w:r>
      <w:r w:rsidR="00033072" w:rsidRPr="0034213C">
        <w:rPr>
          <w:lang w:val="fr-FR"/>
        </w:rPr>
        <w:t>’</w:t>
      </w:r>
      <w:r w:rsidR="00B50BF8" w:rsidRPr="0034213C">
        <w:rPr>
          <w:lang w:val="fr-FR"/>
        </w:rPr>
        <w:t xml:space="preserve">installation et la mise en service des équipements de fabrication utilisant </w:t>
      </w:r>
      <w:r w:rsidR="009078C0" w:rsidRPr="0034213C">
        <w:rPr>
          <w:lang w:val="fr-FR"/>
        </w:rPr>
        <w:t xml:space="preserve">du </w:t>
      </w:r>
      <w:r w:rsidR="00B50BF8" w:rsidRPr="0034213C">
        <w:rPr>
          <w:lang w:val="fr-FR"/>
        </w:rPr>
        <w:t>R-600a, ainsi que</w:t>
      </w:r>
      <w:r w:rsidR="009078C0" w:rsidRPr="0034213C">
        <w:rPr>
          <w:lang w:val="fr-FR"/>
        </w:rPr>
        <w:t xml:space="preserve"> sur la </w:t>
      </w:r>
      <w:r w:rsidR="00B50BF8" w:rsidRPr="0034213C">
        <w:rPr>
          <w:lang w:val="fr-FR"/>
        </w:rPr>
        <w:t xml:space="preserve">formation </w:t>
      </w:r>
      <w:r w:rsidR="009078C0" w:rsidRPr="0034213C">
        <w:rPr>
          <w:lang w:val="fr-FR"/>
        </w:rPr>
        <w:t xml:space="preserve">à </w:t>
      </w:r>
      <w:r w:rsidR="00B50BF8" w:rsidRPr="0034213C">
        <w:rPr>
          <w:lang w:val="fr-FR"/>
        </w:rPr>
        <w:t>l</w:t>
      </w:r>
      <w:r w:rsidR="00033072" w:rsidRPr="0034213C">
        <w:rPr>
          <w:lang w:val="fr-FR"/>
        </w:rPr>
        <w:t>’</w:t>
      </w:r>
      <w:r w:rsidR="00B50BF8" w:rsidRPr="0034213C">
        <w:rPr>
          <w:lang w:val="fr-FR"/>
        </w:rPr>
        <w:t xml:space="preserve">utilisation </w:t>
      </w:r>
      <w:r w:rsidR="009078C0" w:rsidRPr="0034213C">
        <w:rPr>
          <w:lang w:val="fr-FR"/>
        </w:rPr>
        <w:t xml:space="preserve">sécuritaire </w:t>
      </w:r>
      <w:r w:rsidR="00B50BF8" w:rsidRPr="0034213C">
        <w:rPr>
          <w:lang w:val="fr-FR"/>
        </w:rPr>
        <w:t xml:space="preserve">des </w:t>
      </w:r>
      <w:r w:rsidR="00AE2E12" w:rsidRPr="0034213C">
        <w:rPr>
          <w:lang w:val="fr-FR"/>
        </w:rPr>
        <w:t xml:space="preserve">HC </w:t>
      </w:r>
      <w:r w:rsidR="00B47B74" w:rsidRPr="0034213C">
        <w:rPr>
          <w:lang w:val="fr-FR"/>
        </w:rPr>
        <w:t>dans</w:t>
      </w:r>
      <w:r w:rsidR="00B50BF8" w:rsidRPr="0034213C">
        <w:rPr>
          <w:lang w:val="fr-FR"/>
        </w:rPr>
        <w:t xml:space="preserve"> la fabrication et l</w:t>
      </w:r>
      <w:r w:rsidR="00033072" w:rsidRPr="0034213C">
        <w:rPr>
          <w:lang w:val="fr-FR"/>
        </w:rPr>
        <w:t>’</w:t>
      </w:r>
      <w:r w:rsidR="00B50BF8" w:rsidRPr="0034213C">
        <w:rPr>
          <w:lang w:val="fr-FR"/>
        </w:rPr>
        <w:t xml:space="preserve">entretien des réfrigérateurs. </w:t>
      </w:r>
      <w:r w:rsidR="00B47B74" w:rsidRPr="0034213C">
        <w:rPr>
          <w:lang w:val="fr-FR"/>
        </w:rPr>
        <w:t xml:space="preserve">Mentionnons également </w:t>
      </w:r>
      <w:r w:rsidR="00B50BF8" w:rsidRPr="0034213C">
        <w:rPr>
          <w:lang w:val="fr-FR"/>
        </w:rPr>
        <w:t xml:space="preserve">le développement de produits permettant une utilisation sûre des </w:t>
      </w:r>
      <w:r w:rsidR="00B47B74" w:rsidRPr="0034213C">
        <w:rPr>
          <w:lang w:val="fr-FR"/>
        </w:rPr>
        <w:t xml:space="preserve">hydrocarbures </w:t>
      </w:r>
      <w:r w:rsidR="00B50BF8" w:rsidRPr="0034213C">
        <w:rPr>
          <w:lang w:val="fr-FR"/>
        </w:rPr>
        <w:t xml:space="preserve">et le renforcement des capacités du personnel des usines et des autres parties prenantes concernées en matière de protocoles de sécurité. Ces </w:t>
      </w:r>
      <w:r w:rsidR="00DD06B2" w:rsidRPr="0034213C">
        <w:rPr>
          <w:lang w:val="fr-FR"/>
        </w:rPr>
        <w:t xml:space="preserve">difficultés </w:t>
      </w:r>
      <w:r w:rsidR="00B50BF8" w:rsidRPr="0034213C">
        <w:rPr>
          <w:lang w:val="fr-FR"/>
        </w:rPr>
        <w:t xml:space="preserve">ont </w:t>
      </w:r>
      <w:r w:rsidR="00DD06B2" w:rsidRPr="0034213C">
        <w:rPr>
          <w:lang w:val="fr-FR"/>
        </w:rPr>
        <w:t xml:space="preserve">pu être surmontées </w:t>
      </w:r>
      <w:r w:rsidR="00B50BF8" w:rsidRPr="0034213C">
        <w:rPr>
          <w:lang w:val="fr-FR"/>
        </w:rPr>
        <w:t xml:space="preserve">grâce à des interventions techniques ciblées dans la conception des produits, </w:t>
      </w:r>
      <w:r w:rsidR="00270FBA" w:rsidRPr="0034213C">
        <w:rPr>
          <w:lang w:val="fr-FR"/>
        </w:rPr>
        <w:t xml:space="preserve">à </w:t>
      </w:r>
      <w:r w:rsidR="00B50BF8" w:rsidRPr="0034213C">
        <w:rPr>
          <w:lang w:val="fr-FR"/>
        </w:rPr>
        <w:t xml:space="preserve">des efforts de sensibilisation et </w:t>
      </w:r>
      <w:r w:rsidR="00AE2E12" w:rsidRPr="0034213C">
        <w:rPr>
          <w:lang w:val="fr-FR"/>
        </w:rPr>
        <w:t xml:space="preserve">à </w:t>
      </w:r>
      <w:r w:rsidR="00B50BF8" w:rsidRPr="0034213C">
        <w:rPr>
          <w:lang w:val="fr-FR"/>
        </w:rPr>
        <w:t xml:space="preserve">des activités de formation à la sécurité. Les trois entreprises ont </w:t>
      </w:r>
      <w:r w:rsidR="00060179" w:rsidRPr="0034213C">
        <w:rPr>
          <w:lang w:val="fr-FR"/>
        </w:rPr>
        <w:t xml:space="preserve">pu adopter </w:t>
      </w:r>
      <w:r w:rsidR="00B50BF8" w:rsidRPr="0034213C">
        <w:rPr>
          <w:lang w:val="fr-FR"/>
        </w:rPr>
        <w:t>des technologies à base d</w:t>
      </w:r>
      <w:r w:rsidR="00033072" w:rsidRPr="0034213C">
        <w:rPr>
          <w:lang w:val="fr-FR"/>
        </w:rPr>
        <w:t>’</w:t>
      </w:r>
      <w:r w:rsidR="00B50BF8" w:rsidRPr="0034213C">
        <w:rPr>
          <w:lang w:val="fr-FR"/>
        </w:rPr>
        <w:t>HC</w:t>
      </w:r>
      <w:r w:rsidR="00CF5C9C" w:rsidRPr="0034213C">
        <w:rPr>
          <w:lang w:val="fr-FR"/>
        </w:rPr>
        <w:t xml:space="preserve"> qui</w:t>
      </w:r>
      <w:r w:rsidR="00B50BF8" w:rsidRPr="0034213C">
        <w:rPr>
          <w:lang w:val="fr-FR"/>
        </w:rPr>
        <w:t xml:space="preserve">, </w:t>
      </w:r>
      <w:r w:rsidR="00CF5C9C" w:rsidRPr="0034213C">
        <w:rPr>
          <w:lang w:val="fr-FR"/>
        </w:rPr>
        <w:t>d</w:t>
      </w:r>
      <w:r w:rsidR="00033072" w:rsidRPr="0034213C">
        <w:rPr>
          <w:lang w:val="fr-FR"/>
        </w:rPr>
        <w:t>’</w:t>
      </w:r>
      <w:r w:rsidR="00CF5C9C" w:rsidRPr="0034213C">
        <w:rPr>
          <w:lang w:val="fr-FR"/>
        </w:rPr>
        <w:t>après des estimations, améliorent le rendement énergétique d</w:t>
      </w:r>
      <w:r w:rsidR="00033072" w:rsidRPr="0034213C">
        <w:rPr>
          <w:lang w:val="fr-FR"/>
        </w:rPr>
        <w:t>’</w:t>
      </w:r>
      <w:r w:rsidR="00CF5C9C" w:rsidRPr="0034213C">
        <w:rPr>
          <w:lang w:val="fr-FR"/>
        </w:rPr>
        <w:t xml:space="preserve">au moins 10 % par rapport aux </w:t>
      </w:r>
      <w:r w:rsidR="00B50BF8" w:rsidRPr="0034213C">
        <w:rPr>
          <w:lang w:val="fr-FR"/>
        </w:rPr>
        <w:t xml:space="preserve">produits à base de HFC-134a. Le projet a </w:t>
      </w:r>
      <w:r w:rsidR="00D507B7" w:rsidRPr="0034213C">
        <w:rPr>
          <w:lang w:val="fr-FR"/>
        </w:rPr>
        <w:t>permis d</w:t>
      </w:r>
      <w:r w:rsidR="00033072" w:rsidRPr="0034213C">
        <w:rPr>
          <w:lang w:val="fr-FR"/>
        </w:rPr>
        <w:t>’</w:t>
      </w:r>
      <w:r w:rsidR="00D507B7" w:rsidRPr="0034213C">
        <w:rPr>
          <w:lang w:val="fr-FR"/>
        </w:rPr>
        <w:t xml:space="preserve">intégrer durablement des </w:t>
      </w:r>
      <w:r w:rsidR="00B50BF8" w:rsidRPr="0034213C">
        <w:rPr>
          <w:lang w:val="fr-FR"/>
        </w:rPr>
        <w:t>technologies à base d</w:t>
      </w:r>
      <w:r w:rsidR="00033072" w:rsidRPr="0034213C">
        <w:rPr>
          <w:lang w:val="fr-FR"/>
        </w:rPr>
        <w:t>’</w:t>
      </w:r>
      <w:r w:rsidR="00EC5120" w:rsidRPr="0034213C">
        <w:rPr>
          <w:lang w:val="fr-FR"/>
        </w:rPr>
        <w:t xml:space="preserve">HC </w:t>
      </w:r>
      <w:r w:rsidR="00C540B9" w:rsidRPr="0034213C">
        <w:rPr>
          <w:lang w:val="fr-FR"/>
        </w:rPr>
        <w:t xml:space="preserve">efficaces </w:t>
      </w:r>
      <w:r w:rsidR="00B50BF8" w:rsidRPr="0034213C">
        <w:rPr>
          <w:lang w:val="fr-FR"/>
        </w:rPr>
        <w:t xml:space="preserve">sur le plan énergétique dans </w:t>
      </w:r>
      <w:r w:rsidR="00684034" w:rsidRPr="0034213C">
        <w:rPr>
          <w:lang w:val="fr-FR"/>
        </w:rPr>
        <w:t xml:space="preserve">la fabrication de </w:t>
      </w:r>
      <w:r w:rsidR="00B50BF8" w:rsidRPr="0034213C">
        <w:rPr>
          <w:lang w:val="fr-FR"/>
        </w:rPr>
        <w:t xml:space="preserve">réfrigérateurs domestiques </w:t>
      </w:r>
      <w:r w:rsidR="00EC5120" w:rsidRPr="0034213C">
        <w:rPr>
          <w:lang w:val="fr-FR"/>
        </w:rPr>
        <w:t xml:space="preserve">dans le </w:t>
      </w:r>
      <w:r w:rsidR="00B50BF8" w:rsidRPr="0034213C">
        <w:rPr>
          <w:lang w:val="fr-FR"/>
        </w:rPr>
        <w:t xml:space="preserve">pays et a contribué au renforcement des capacités locales </w:t>
      </w:r>
      <w:r w:rsidR="00684034" w:rsidRPr="0034213C">
        <w:rPr>
          <w:lang w:val="fr-FR"/>
        </w:rPr>
        <w:t xml:space="preserve">en matière de </w:t>
      </w:r>
      <w:r w:rsidR="00B50BF8" w:rsidRPr="0034213C">
        <w:rPr>
          <w:lang w:val="fr-FR"/>
        </w:rPr>
        <w:t xml:space="preserve">manipulation des </w:t>
      </w:r>
      <w:r w:rsidR="00521475" w:rsidRPr="0034213C">
        <w:rPr>
          <w:lang w:val="fr-FR"/>
        </w:rPr>
        <w:t xml:space="preserve">HC </w:t>
      </w:r>
      <w:r w:rsidR="00B50BF8" w:rsidRPr="0034213C">
        <w:rPr>
          <w:lang w:val="fr-FR"/>
        </w:rPr>
        <w:t>lors de l</w:t>
      </w:r>
      <w:r w:rsidR="00033072" w:rsidRPr="0034213C">
        <w:rPr>
          <w:lang w:val="fr-FR"/>
        </w:rPr>
        <w:t>’</w:t>
      </w:r>
      <w:r w:rsidR="00B50BF8" w:rsidRPr="0034213C">
        <w:rPr>
          <w:lang w:val="fr-FR"/>
        </w:rPr>
        <w:t xml:space="preserve">entretien. Un </w:t>
      </w:r>
      <w:r w:rsidR="000D05F0" w:rsidRPr="0034213C">
        <w:rPr>
          <w:lang w:val="fr-FR"/>
        </w:rPr>
        <w:t xml:space="preserve">appui </w:t>
      </w:r>
      <w:r w:rsidR="00B50BF8" w:rsidRPr="0034213C">
        <w:rPr>
          <w:lang w:val="fr-FR"/>
        </w:rPr>
        <w:t>à l</w:t>
      </w:r>
      <w:r w:rsidR="00033072" w:rsidRPr="0034213C">
        <w:rPr>
          <w:lang w:val="fr-FR"/>
        </w:rPr>
        <w:t>’</w:t>
      </w:r>
      <w:r w:rsidR="00B50BF8" w:rsidRPr="0034213C">
        <w:rPr>
          <w:lang w:val="fr-FR"/>
        </w:rPr>
        <w:t>amélioration de l</w:t>
      </w:r>
      <w:r w:rsidR="00033072" w:rsidRPr="0034213C">
        <w:rPr>
          <w:lang w:val="fr-FR"/>
        </w:rPr>
        <w:t>’</w:t>
      </w:r>
      <w:r w:rsidR="00B50BF8" w:rsidRPr="0034213C">
        <w:rPr>
          <w:lang w:val="fr-FR"/>
        </w:rPr>
        <w:t>efficacité énergétique de ces technologies a été apporté dans le cadre d</w:t>
      </w:r>
      <w:r w:rsidR="00033072" w:rsidRPr="0034213C">
        <w:rPr>
          <w:lang w:val="fr-FR"/>
        </w:rPr>
        <w:t>’</w:t>
      </w:r>
      <w:r w:rsidR="00B50BF8" w:rsidRPr="0034213C">
        <w:rPr>
          <w:lang w:val="fr-FR"/>
        </w:rPr>
        <w:t xml:space="preserve">un projet visant à promouvoir la production de réfrigérateurs à haute efficacité énergétique en Argentine </w:t>
      </w:r>
      <w:r w:rsidR="00BD6359" w:rsidRPr="0034213C">
        <w:rPr>
          <w:lang w:val="fr-FR"/>
        </w:rPr>
        <w:t xml:space="preserve">dans le contexte de </w:t>
      </w:r>
      <w:r w:rsidR="00B50BF8" w:rsidRPr="0034213C">
        <w:rPr>
          <w:lang w:val="fr-FR"/>
        </w:rPr>
        <w:t>l</w:t>
      </w:r>
      <w:r w:rsidR="007420F0" w:rsidRPr="0034213C">
        <w:rPr>
          <w:lang w:val="fr-FR"/>
        </w:rPr>
        <w:t xml:space="preserve">a réduction </w:t>
      </w:r>
      <w:r w:rsidR="00B50BF8" w:rsidRPr="0034213C">
        <w:rPr>
          <w:lang w:val="fr-FR"/>
        </w:rPr>
        <w:t xml:space="preserve">des </w:t>
      </w:r>
      <w:r w:rsidR="00521475" w:rsidRPr="0034213C">
        <w:rPr>
          <w:lang w:val="fr-FR"/>
        </w:rPr>
        <w:t>HFC</w:t>
      </w:r>
      <w:r w:rsidR="00B50BF8" w:rsidRPr="0034213C">
        <w:rPr>
          <w:lang w:val="fr-FR"/>
        </w:rPr>
        <w:t xml:space="preserve">, financé par le </w:t>
      </w:r>
      <w:r w:rsidR="00EC0BC9" w:rsidRPr="0034213C">
        <w:rPr>
          <w:lang w:val="fr-FR"/>
        </w:rPr>
        <w:t>K-CEP (p</w:t>
      </w:r>
      <w:r w:rsidR="00B50BF8" w:rsidRPr="0034213C">
        <w:rPr>
          <w:lang w:val="fr-FR"/>
        </w:rPr>
        <w:t>rogramme pour l</w:t>
      </w:r>
      <w:r w:rsidR="00033072" w:rsidRPr="0034213C">
        <w:rPr>
          <w:lang w:val="fr-FR"/>
        </w:rPr>
        <w:t>’</w:t>
      </w:r>
      <w:r w:rsidR="00B50BF8" w:rsidRPr="0034213C">
        <w:rPr>
          <w:lang w:val="fr-FR"/>
        </w:rPr>
        <w:t xml:space="preserve">efficacité du refroidissement </w:t>
      </w:r>
      <w:r w:rsidR="00EC0BC9" w:rsidRPr="0034213C">
        <w:rPr>
          <w:lang w:val="fr-FR"/>
        </w:rPr>
        <w:t>dans le cadre de l</w:t>
      </w:r>
      <w:r w:rsidR="00033072" w:rsidRPr="0034213C">
        <w:rPr>
          <w:lang w:val="fr-FR"/>
        </w:rPr>
        <w:t>’</w:t>
      </w:r>
      <w:r w:rsidR="00EC0BC9" w:rsidRPr="0034213C">
        <w:rPr>
          <w:lang w:val="fr-FR"/>
        </w:rPr>
        <w:t>amendement de Kigali</w:t>
      </w:r>
      <w:r w:rsidR="00B50BF8" w:rsidRPr="0034213C">
        <w:rPr>
          <w:lang w:val="fr-FR"/>
        </w:rPr>
        <w:t>) et mis en œuvre par l</w:t>
      </w:r>
      <w:r w:rsidR="00033072" w:rsidRPr="0034213C">
        <w:rPr>
          <w:lang w:val="fr-FR"/>
        </w:rPr>
        <w:t>’</w:t>
      </w:r>
      <w:r w:rsidR="00B50BF8" w:rsidRPr="0034213C">
        <w:rPr>
          <w:lang w:val="fr-FR"/>
        </w:rPr>
        <w:t xml:space="preserve">ONUDI. </w:t>
      </w:r>
    </w:p>
    <w:p w14:paraId="039E3D25" w14:textId="1CE88C4C" w:rsidR="007949B1" w:rsidRPr="0034213C" w:rsidRDefault="008A4361" w:rsidP="007949B1">
      <w:pPr>
        <w:pStyle w:val="Heading1"/>
        <w:numPr>
          <w:ilvl w:val="0"/>
          <w:numId w:val="0"/>
        </w:numPr>
        <w:rPr>
          <w:b/>
          <w:bCs/>
          <w:lang w:val="fr-FR"/>
        </w:rPr>
      </w:pPr>
      <w:r w:rsidRPr="0034213C">
        <w:rPr>
          <w:i/>
          <w:iCs/>
          <w:lang w:val="fr-FR"/>
        </w:rPr>
        <w:t>Projet de c</w:t>
      </w:r>
      <w:r w:rsidR="00C71620" w:rsidRPr="0034213C">
        <w:rPr>
          <w:i/>
          <w:iCs/>
          <w:lang w:val="fr-FR"/>
        </w:rPr>
        <w:t xml:space="preserve">onversion </w:t>
      </w:r>
      <w:r w:rsidR="00D70F45" w:rsidRPr="0034213C">
        <w:rPr>
          <w:lang w:val="fr-FR"/>
        </w:rPr>
        <w:t xml:space="preserve">– </w:t>
      </w:r>
      <w:r w:rsidR="00C71620" w:rsidRPr="0034213C">
        <w:rPr>
          <w:i/>
          <w:iCs/>
          <w:lang w:val="fr-FR"/>
        </w:rPr>
        <w:t>Lematic Industries (</w:t>
      </w:r>
      <w:r w:rsidR="00B831BC" w:rsidRPr="0034213C">
        <w:rPr>
          <w:i/>
          <w:iCs/>
          <w:lang w:val="fr-FR"/>
        </w:rPr>
        <w:t>Liban</w:t>
      </w:r>
      <w:r w:rsidR="00C71620" w:rsidRPr="0034213C">
        <w:rPr>
          <w:i/>
          <w:iCs/>
          <w:lang w:val="fr-FR"/>
        </w:rPr>
        <w:t>)</w:t>
      </w:r>
      <w:r w:rsidR="00C71620" w:rsidRPr="0034213C">
        <w:rPr>
          <w:b/>
          <w:bCs/>
          <w:lang w:val="fr-FR"/>
        </w:rPr>
        <w:t xml:space="preserve"> </w:t>
      </w:r>
    </w:p>
    <w:p w14:paraId="6BD532A9" w14:textId="7C579DFE" w:rsidR="00883C5C" w:rsidRPr="0034213C" w:rsidRDefault="008A4361" w:rsidP="007949B1">
      <w:pPr>
        <w:pStyle w:val="Heading1"/>
        <w:rPr>
          <w:lang w:val="fr-FR"/>
        </w:rPr>
      </w:pPr>
      <w:r w:rsidRPr="0034213C">
        <w:rPr>
          <w:lang w:val="fr-FR"/>
        </w:rPr>
        <w:t>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entreprise a réussi à convertir durablement </w:t>
      </w:r>
      <w:r w:rsidR="00A25259" w:rsidRPr="0034213C">
        <w:rPr>
          <w:lang w:val="fr-FR"/>
        </w:rPr>
        <w:t xml:space="preserve">ses installations </w:t>
      </w:r>
      <w:r w:rsidRPr="0034213C">
        <w:rPr>
          <w:lang w:val="fr-FR"/>
        </w:rPr>
        <w:t xml:space="preserve">au R-600a et au R-290, ce dernier étant utilisé dans certains équipements de réfrigération </w:t>
      </w:r>
      <w:r w:rsidR="00A25259" w:rsidRPr="0034213C">
        <w:rPr>
          <w:lang w:val="fr-FR"/>
        </w:rPr>
        <w:t>commerciaux</w:t>
      </w:r>
      <w:r w:rsidRPr="0034213C">
        <w:rPr>
          <w:lang w:val="fr-FR"/>
        </w:rPr>
        <w:t xml:space="preserve">. </w:t>
      </w:r>
      <w:r w:rsidR="00EE3BB7" w:rsidRPr="0034213C">
        <w:rPr>
          <w:lang w:val="fr-FR"/>
        </w:rPr>
        <w:t xml:space="preserve">Cette conversion </w:t>
      </w:r>
      <w:r w:rsidRPr="0034213C">
        <w:rPr>
          <w:lang w:val="fr-FR"/>
        </w:rPr>
        <w:t xml:space="preserve">a permis </w:t>
      </w:r>
      <w:r w:rsidR="00772B93" w:rsidRPr="0034213C">
        <w:rPr>
          <w:lang w:val="fr-FR"/>
        </w:rPr>
        <w:t>d</w:t>
      </w:r>
      <w:r w:rsidR="00033072" w:rsidRPr="0034213C">
        <w:rPr>
          <w:lang w:val="fr-FR"/>
        </w:rPr>
        <w:t>’</w:t>
      </w:r>
      <w:r w:rsidR="00772B93" w:rsidRPr="0034213C">
        <w:rPr>
          <w:lang w:val="fr-FR"/>
        </w:rPr>
        <w:t>accroître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efficacité énergétique </w:t>
      </w:r>
      <w:r w:rsidR="00772B93" w:rsidRPr="0034213C">
        <w:rPr>
          <w:lang w:val="fr-FR"/>
        </w:rPr>
        <w:t>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environ 20</w:t>
      </w:r>
      <w:r w:rsidR="00772B93" w:rsidRPr="0034213C">
        <w:rPr>
          <w:lang w:val="fr-FR"/>
        </w:rPr>
        <w:t> </w:t>
      </w:r>
      <w:r w:rsidRPr="0034213C">
        <w:rPr>
          <w:lang w:val="fr-FR"/>
        </w:rPr>
        <w:t>%.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un</w:t>
      </w:r>
      <w:r w:rsidR="00C613D7" w:rsidRPr="0034213C">
        <w:rPr>
          <w:lang w:val="fr-FR"/>
        </w:rPr>
        <w:t>e</w:t>
      </w:r>
      <w:r w:rsidRPr="0034213C">
        <w:rPr>
          <w:lang w:val="fr-FR"/>
        </w:rPr>
        <w:t xml:space="preserve"> des principa</w:t>
      </w:r>
      <w:r w:rsidR="00772B93" w:rsidRPr="0034213C">
        <w:rPr>
          <w:lang w:val="fr-FR"/>
        </w:rPr>
        <w:t>les difficultés</w:t>
      </w:r>
      <w:r w:rsidR="007D0BF5" w:rsidRPr="0034213C">
        <w:rPr>
          <w:lang w:val="fr-FR"/>
        </w:rPr>
        <w:t xml:space="preserve"> rencontrées lors de </w:t>
      </w:r>
      <w:r w:rsidRPr="0034213C">
        <w:rPr>
          <w:lang w:val="fr-FR"/>
        </w:rPr>
        <w:t>la mise en œuvre a été la nécessité de renforcer les capacités et d</w:t>
      </w:r>
      <w:r w:rsidR="00033072" w:rsidRPr="0034213C">
        <w:rPr>
          <w:lang w:val="fr-FR"/>
        </w:rPr>
        <w:t>’</w:t>
      </w:r>
      <w:r w:rsidR="00F230F8" w:rsidRPr="0034213C">
        <w:rPr>
          <w:lang w:val="fr-FR"/>
        </w:rPr>
        <w:t xml:space="preserve">assurer </w:t>
      </w:r>
      <w:r w:rsidRPr="0034213C">
        <w:rPr>
          <w:lang w:val="fr-FR"/>
        </w:rPr>
        <w:t xml:space="preserve">une formation </w:t>
      </w:r>
      <w:r w:rsidR="00F230F8" w:rsidRPr="0034213C">
        <w:rPr>
          <w:lang w:val="fr-FR"/>
        </w:rPr>
        <w:t xml:space="preserve">à </w:t>
      </w:r>
      <w:r w:rsidRPr="0034213C">
        <w:rPr>
          <w:lang w:val="fr-FR"/>
        </w:rPr>
        <w:t xml:space="preserve">la manipulation </w:t>
      </w:r>
      <w:r w:rsidR="00F230F8" w:rsidRPr="0034213C">
        <w:rPr>
          <w:lang w:val="fr-FR"/>
        </w:rPr>
        <w:t xml:space="preserve">sécuritaire </w:t>
      </w:r>
      <w:r w:rsidRPr="0034213C">
        <w:rPr>
          <w:lang w:val="fr-FR"/>
        </w:rPr>
        <w:t xml:space="preserve">des </w:t>
      </w:r>
      <w:r w:rsidR="00C613D7" w:rsidRPr="0034213C">
        <w:rPr>
          <w:lang w:val="fr-FR"/>
        </w:rPr>
        <w:t xml:space="preserve">HC </w:t>
      </w:r>
      <w:r w:rsidRPr="0034213C">
        <w:rPr>
          <w:lang w:val="fr-FR"/>
        </w:rPr>
        <w:t>dans la fabrication et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entretien des équipements de réfrigération. Ce</w:t>
      </w:r>
      <w:r w:rsidR="007B1689" w:rsidRPr="0034213C">
        <w:rPr>
          <w:lang w:val="fr-FR"/>
        </w:rPr>
        <w:t xml:space="preserve">t obstacle a été surmonté </w:t>
      </w:r>
      <w:r w:rsidRPr="0034213C">
        <w:rPr>
          <w:lang w:val="fr-FR"/>
        </w:rPr>
        <w:t>grâce à des efforts ciblés de formation et de renforcement des capacités, qui ont facilité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adoption de technologies à base d</w:t>
      </w:r>
      <w:r w:rsidR="00033072" w:rsidRPr="0034213C">
        <w:rPr>
          <w:lang w:val="fr-FR"/>
        </w:rPr>
        <w:t>’</w:t>
      </w:r>
      <w:r w:rsidR="00C613D7" w:rsidRPr="0034213C">
        <w:rPr>
          <w:lang w:val="fr-FR"/>
        </w:rPr>
        <w:t>HC</w:t>
      </w:r>
      <w:r w:rsidR="00AD1316" w:rsidRPr="0034213C">
        <w:rPr>
          <w:lang w:val="fr-FR"/>
        </w:rPr>
        <w:t xml:space="preserve"> </w:t>
      </w:r>
      <w:r w:rsidRPr="0034213C">
        <w:rPr>
          <w:lang w:val="fr-FR"/>
        </w:rPr>
        <w:t>sur le marché. En outre, le coût des composants à base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HC </w:t>
      </w:r>
      <w:r w:rsidR="002D6F2E" w:rsidRPr="0034213C">
        <w:rPr>
          <w:lang w:val="fr-FR"/>
        </w:rPr>
        <w:t xml:space="preserve">efficaces sur le plan </w:t>
      </w:r>
      <w:r w:rsidRPr="0034213C">
        <w:rPr>
          <w:lang w:val="fr-FR"/>
        </w:rPr>
        <w:t xml:space="preserve">énergétique </w:t>
      </w:r>
      <w:r w:rsidR="00697FA2" w:rsidRPr="0034213C">
        <w:rPr>
          <w:lang w:val="fr-FR"/>
        </w:rPr>
        <w:t xml:space="preserve">étant plus élevé, </w:t>
      </w:r>
      <w:r w:rsidR="00BB38F3" w:rsidRPr="0034213C">
        <w:rPr>
          <w:lang w:val="fr-FR"/>
        </w:rPr>
        <w:t>l</w:t>
      </w:r>
      <w:r w:rsidR="00033072" w:rsidRPr="0034213C">
        <w:rPr>
          <w:lang w:val="fr-FR"/>
        </w:rPr>
        <w:t>’</w:t>
      </w:r>
      <w:r w:rsidR="00BB38F3" w:rsidRPr="0034213C">
        <w:rPr>
          <w:lang w:val="fr-FR"/>
        </w:rPr>
        <w:t>entreprise a été confronté</w:t>
      </w:r>
      <w:r w:rsidR="00693D4E" w:rsidRPr="0034213C">
        <w:rPr>
          <w:lang w:val="fr-FR"/>
        </w:rPr>
        <w:t>e</w:t>
      </w:r>
      <w:r w:rsidR="00BB38F3" w:rsidRPr="0034213C">
        <w:rPr>
          <w:lang w:val="fr-FR"/>
        </w:rPr>
        <w:t xml:space="preserve"> à </w:t>
      </w:r>
      <w:r w:rsidRPr="0034213C">
        <w:rPr>
          <w:lang w:val="fr-FR"/>
        </w:rPr>
        <w:t xml:space="preserve">une concurrence </w:t>
      </w:r>
      <w:r w:rsidR="00BB38F3" w:rsidRPr="0034213C">
        <w:rPr>
          <w:lang w:val="fr-FR"/>
        </w:rPr>
        <w:t xml:space="preserve">plus vive </w:t>
      </w:r>
      <w:r w:rsidRPr="0034213C">
        <w:rPr>
          <w:lang w:val="fr-FR"/>
        </w:rPr>
        <w:t xml:space="preserve">de la part des produits importés. </w:t>
      </w:r>
      <w:r w:rsidR="00693D4E" w:rsidRPr="0034213C">
        <w:rPr>
          <w:lang w:val="fr-FR"/>
        </w:rPr>
        <w:t>La</w:t>
      </w:r>
      <w:r w:rsidRPr="0034213C">
        <w:rPr>
          <w:lang w:val="fr-FR"/>
        </w:rPr>
        <w:t xml:space="preserve"> conversion </w:t>
      </w:r>
      <w:r w:rsidR="00693D4E" w:rsidRPr="0034213C">
        <w:rPr>
          <w:lang w:val="fr-FR"/>
        </w:rPr>
        <w:t xml:space="preserve">de ses installations de </w:t>
      </w:r>
      <w:r w:rsidRPr="0034213C">
        <w:rPr>
          <w:lang w:val="fr-FR"/>
        </w:rPr>
        <w:t xml:space="preserve">fabrication à </w:t>
      </w:r>
      <w:r w:rsidR="00681D50" w:rsidRPr="0034213C">
        <w:rPr>
          <w:lang w:val="fr-FR"/>
        </w:rPr>
        <w:t xml:space="preserve">des technologies à </w:t>
      </w:r>
      <w:r w:rsidRPr="0034213C">
        <w:rPr>
          <w:lang w:val="fr-FR"/>
        </w:rPr>
        <w:t>haut rendement énergétique à base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HC a </w:t>
      </w:r>
      <w:r w:rsidR="00681D50" w:rsidRPr="0034213C">
        <w:rPr>
          <w:lang w:val="fr-FR"/>
        </w:rPr>
        <w:t xml:space="preserve">néanmoins </w:t>
      </w:r>
      <w:r w:rsidRPr="0034213C">
        <w:rPr>
          <w:lang w:val="fr-FR"/>
        </w:rPr>
        <w:t xml:space="preserve">contribué à </w:t>
      </w:r>
      <w:r w:rsidR="00681D50" w:rsidRPr="0034213C">
        <w:rPr>
          <w:lang w:val="fr-FR"/>
        </w:rPr>
        <w:t xml:space="preserve">enrayer </w:t>
      </w:r>
      <w:r w:rsidRPr="0034213C">
        <w:rPr>
          <w:lang w:val="fr-FR"/>
        </w:rPr>
        <w:t>la croissance de la consommation de HFC dans le pays.</w:t>
      </w:r>
      <w:r w:rsidR="00D942DD" w:rsidRPr="0034213C">
        <w:rPr>
          <w:lang w:val="fr-FR"/>
        </w:rPr>
        <w:t xml:space="preserve"> </w:t>
      </w:r>
    </w:p>
    <w:p w14:paraId="54B8839E" w14:textId="093C7F16" w:rsidR="007949B1" w:rsidRPr="0034213C" w:rsidRDefault="00681D50" w:rsidP="007949B1">
      <w:pPr>
        <w:pStyle w:val="Heading1"/>
        <w:numPr>
          <w:ilvl w:val="0"/>
          <w:numId w:val="0"/>
        </w:numPr>
        <w:rPr>
          <w:lang w:val="fr-FR"/>
        </w:rPr>
      </w:pPr>
      <w:r w:rsidRPr="0034213C">
        <w:rPr>
          <w:i/>
          <w:iCs/>
          <w:lang w:val="fr-FR"/>
        </w:rPr>
        <w:t>Projet de c</w:t>
      </w:r>
      <w:r w:rsidR="00075085" w:rsidRPr="0034213C">
        <w:rPr>
          <w:i/>
          <w:iCs/>
          <w:lang w:val="fr-FR"/>
        </w:rPr>
        <w:t xml:space="preserve">onversion </w:t>
      </w:r>
      <w:r w:rsidR="00486100" w:rsidRPr="0034213C">
        <w:rPr>
          <w:lang w:val="fr-FR"/>
        </w:rPr>
        <w:t xml:space="preserve">– </w:t>
      </w:r>
      <w:r w:rsidR="00075085" w:rsidRPr="0034213C">
        <w:rPr>
          <w:i/>
          <w:iCs/>
          <w:lang w:val="fr-FR"/>
        </w:rPr>
        <w:t>Imbera (</w:t>
      </w:r>
      <w:r w:rsidR="00F70E3D" w:rsidRPr="0034213C">
        <w:rPr>
          <w:i/>
          <w:iCs/>
          <w:lang w:val="fr-FR"/>
        </w:rPr>
        <w:t>Mexique</w:t>
      </w:r>
      <w:r w:rsidR="00075085" w:rsidRPr="0034213C">
        <w:rPr>
          <w:i/>
          <w:iCs/>
          <w:lang w:val="fr-FR"/>
        </w:rPr>
        <w:t>)</w:t>
      </w:r>
    </w:p>
    <w:p w14:paraId="4F696845" w14:textId="4FC6FEC9" w:rsidR="00883C5C" w:rsidRPr="0034213C" w:rsidRDefault="00287E65" w:rsidP="007949B1">
      <w:pPr>
        <w:pStyle w:val="Heading1"/>
        <w:rPr>
          <w:lang w:val="fr-FR"/>
        </w:rPr>
      </w:pPr>
      <w:r w:rsidRPr="0034213C">
        <w:rPr>
          <w:lang w:val="fr-FR"/>
        </w:rPr>
        <w:t>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entreprise a réussi à convertir de manière durable ses </w:t>
      </w:r>
      <w:r w:rsidR="00061357" w:rsidRPr="0034213C">
        <w:rPr>
          <w:lang w:val="fr-FR"/>
        </w:rPr>
        <w:t xml:space="preserve">installations </w:t>
      </w:r>
      <w:r w:rsidRPr="0034213C">
        <w:rPr>
          <w:lang w:val="fr-FR"/>
        </w:rPr>
        <w:t>de fabrication afin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utiliser les réfrigérants R-600a et R-290, ce qui </w:t>
      </w:r>
      <w:r w:rsidR="00B31CD5" w:rsidRPr="0034213C">
        <w:rPr>
          <w:lang w:val="fr-FR"/>
        </w:rPr>
        <w:t xml:space="preserve">lui </w:t>
      </w:r>
      <w:r w:rsidRPr="0034213C">
        <w:rPr>
          <w:lang w:val="fr-FR"/>
        </w:rPr>
        <w:t xml:space="preserve">a permis </w:t>
      </w:r>
      <w:r w:rsidR="00B31CD5" w:rsidRPr="0034213C">
        <w:rPr>
          <w:lang w:val="fr-FR"/>
        </w:rPr>
        <w:t>d</w:t>
      </w:r>
      <w:r w:rsidR="00033072" w:rsidRPr="0034213C">
        <w:rPr>
          <w:lang w:val="fr-FR"/>
        </w:rPr>
        <w:t>’</w:t>
      </w:r>
      <w:r w:rsidR="00B31CD5" w:rsidRPr="0034213C">
        <w:rPr>
          <w:lang w:val="fr-FR"/>
        </w:rPr>
        <w:t>accroître</w:t>
      </w:r>
      <w:r w:rsidR="00265F96" w:rsidRPr="0034213C">
        <w:rPr>
          <w:lang w:val="fr-FR"/>
        </w:rPr>
        <w:t>,</w:t>
      </w:r>
      <w:r w:rsidR="00B31CD5" w:rsidRPr="0034213C">
        <w:rPr>
          <w:lang w:val="fr-FR"/>
        </w:rPr>
        <w:t xml:space="preserve"> </w:t>
      </w:r>
      <w:r w:rsidR="00265F96" w:rsidRPr="0034213C">
        <w:rPr>
          <w:lang w:val="fr-FR"/>
        </w:rPr>
        <w:t>d</w:t>
      </w:r>
      <w:r w:rsidR="00033072" w:rsidRPr="0034213C">
        <w:rPr>
          <w:lang w:val="fr-FR"/>
        </w:rPr>
        <w:t>’</w:t>
      </w:r>
      <w:r w:rsidR="00265F96" w:rsidRPr="0034213C">
        <w:rPr>
          <w:lang w:val="fr-FR"/>
        </w:rPr>
        <w:t xml:space="preserve">après des estimations, </w:t>
      </w:r>
      <w:r w:rsidR="00B31CD5" w:rsidRPr="0034213C">
        <w:rPr>
          <w:lang w:val="fr-FR"/>
        </w:rPr>
        <w:t>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efficacité énergétique </w:t>
      </w:r>
      <w:r w:rsidR="00265F96" w:rsidRPr="0034213C">
        <w:rPr>
          <w:lang w:val="fr-FR"/>
        </w:rPr>
        <w:t>de plus de 10 % par rapport à l</w:t>
      </w:r>
      <w:r w:rsidR="00033072" w:rsidRPr="0034213C">
        <w:rPr>
          <w:lang w:val="fr-FR"/>
        </w:rPr>
        <w:t>’</w:t>
      </w:r>
      <w:r w:rsidR="00265F96" w:rsidRPr="0034213C">
        <w:rPr>
          <w:lang w:val="fr-FR"/>
        </w:rPr>
        <w:t xml:space="preserve">équipement de référence </w:t>
      </w:r>
      <w:r w:rsidRPr="0034213C">
        <w:rPr>
          <w:lang w:val="fr-FR"/>
        </w:rPr>
        <w:t xml:space="preserve">grâce à une conception améliorée des produits et à la mise à niveau des composants. Le projet a également contribué à ralentir la croissance de la consommation de HFC dans le pays. </w:t>
      </w:r>
      <w:r w:rsidR="00265F96" w:rsidRPr="0034213C">
        <w:rPr>
          <w:lang w:val="fr-FR"/>
        </w:rPr>
        <w:t xml:space="preserve">Il </w:t>
      </w:r>
      <w:r w:rsidRPr="0034213C">
        <w:rPr>
          <w:lang w:val="fr-FR"/>
        </w:rPr>
        <w:t>a connu des retards mineurs, principalement dus aux restrictions liées à la pandémie de COVID-19. Les principa</w:t>
      </w:r>
      <w:r w:rsidR="006E16C8" w:rsidRPr="0034213C">
        <w:rPr>
          <w:lang w:val="fr-FR"/>
        </w:rPr>
        <w:t xml:space="preserve">les </w:t>
      </w:r>
      <w:r w:rsidR="001A4176" w:rsidRPr="0034213C">
        <w:rPr>
          <w:lang w:val="fr-FR"/>
        </w:rPr>
        <w:t xml:space="preserve">difficultés rencontrées dans </w:t>
      </w:r>
      <w:r w:rsidRPr="0034213C">
        <w:rPr>
          <w:lang w:val="fr-FR"/>
        </w:rPr>
        <w:t xml:space="preserve">la mise en œuvre ont été la </w:t>
      </w:r>
      <w:r w:rsidRPr="0034213C">
        <w:rPr>
          <w:lang w:val="fr-FR"/>
        </w:rPr>
        <w:lastRenderedPageBreak/>
        <w:t>nécessité de renforcer les capacités et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assurer une formation </w:t>
      </w:r>
      <w:r w:rsidR="001A4176" w:rsidRPr="0034213C">
        <w:rPr>
          <w:lang w:val="fr-FR"/>
        </w:rPr>
        <w:t xml:space="preserve">à </w:t>
      </w:r>
      <w:r w:rsidRPr="0034213C">
        <w:rPr>
          <w:lang w:val="fr-FR"/>
        </w:rPr>
        <w:t>la manipulation sécuritaire des HC dans la fabrication et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entretien des équipements de réfrigération, ainsi que les retards dans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élaboration de normes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inflammabilité pour les réfrigérants à base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HC dans les appareils de réfrigération commerciaux de plus grande taille.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engagement de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entreprise à suivre de près les activités du projet a favorisé </w:t>
      </w:r>
      <w:r w:rsidR="00DF35CF" w:rsidRPr="0034213C">
        <w:rPr>
          <w:lang w:val="fr-FR"/>
        </w:rPr>
        <w:t xml:space="preserve">le respect </w:t>
      </w:r>
      <w:r w:rsidR="004D57D4" w:rsidRPr="0034213C">
        <w:rPr>
          <w:lang w:val="fr-FR"/>
        </w:rPr>
        <w:t>du délai d’exécution</w:t>
      </w:r>
      <w:r w:rsidRPr="0034213C">
        <w:rPr>
          <w:lang w:val="fr-FR"/>
        </w:rPr>
        <w:t xml:space="preserve">. De plus, les activités de formation et de renforcement des capacités </w:t>
      </w:r>
      <w:r w:rsidR="00DF35CF" w:rsidRPr="0034213C">
        <w:rPr>
          <w:lang w:val="fr-FR"/>
        </w:rPr>
        <w:t xml:space="preserve">à </w:t>
      </w:r>
      <w:r w:rsidRPr="0034213C">
        <w:rPr>
          <w:lang w:val="fr-FR"/>
        </w:rPr>
        <w:t>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utilisation des réfrigérants à base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HC ont facilité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adoption de ces technologies </w:t>
      </w:r>
      <w:r w:rsidR="00FA1BC0" w:rsidRPr="0034213C">
        <w:rPr>
          <w:lang w:val="fr-FR"/>
        </w:rPr>
        <w:t xml:space="preserve">par </w:t>
      </w:r>
      <w:r w:rsidRPr="0034213C">
        <w:rPr>
          <w:lang w:val="fr-FR"/>
        </w:rPr>
        <w:t>le marché.</w:t>
      </w:r>
      <w:r w:rsidR="007072F9" w:rsidRPr="0034213C">
        <w:rPr>
          <w:lang w:val="fr-FR"/>
        </w:rPr>
        <w:t xml:space="preserve"> </w:t>
      </w:r>
    </w:p>
    <w:p w14:paraId="49EDEEAE" w14:textId="703A120B" w:rsidR="007949B1" w:rsidRPr="0034213C" w:rsidRDefault="00F02E6F" w:rsidP="007949B1">
      <w:pPr>
        <w:pStyle w:val="Heading1"/>
        <w:numPr>
          <w:ilvl w:val="0"/>
          <w:numId w:val="0"/>
        </w:numPr>
        <w:rPr>
          <w:lang w:val="fr-FR"/>
        </w:rPr>
      </w:pPr>
      <w:r w:rsidRPr="0034213C">
        <w:rPr>
          <w:i/>
          <w:iCs/>
          <w:lang w:val="fr-FR"/>
        </w:rPr>
        <w:t>Projet de c</w:t>
      </w:r>
      <w:r w:rsidR="008F34EA" w:rsidRPr="0034213C">
        <w:rPr>
          <w:i/>
          <w:iCs/>
          <w:lang w:val="fr-FR"/>
        </w:rPr>
        <w:t xml:space="preserve">onversion </w:t>
      </w:r>
      <w:r w:rsidR="00486100" w:rsidRPr="0034213C">
        <w:rPr>
          <w:lang w:val="fr-FR"/>
        </w:rPr>
        <w:t xml:space="preserve">– </w:t>
      </w:r>
      <w:r w:rsidR="008F34EA" w:rsidRPr="0034213C">
        <w:rPr>
          <w:i/>
          <w:iCs/>
          <w:lang w:val="fr-FR"/>
        </w:rPr>
        <w:t>Hisense Kelon (</w:t>
      </w:r>
      <w:r w:rsidR="00C751C5" w:rsidRPr="0034213C">
        <w:rPr>
          <w:i/>
          <w:iCs/>
          <w:lang w:val="fr-FR"/>
        </w:rPr>
        <w:t>Chine</w:t>
      </w:r>
      <w:r w:rsidR="008F34EA" w:rsidRPr="0034213C">
        <w:rPr>
          <w:i/>
          <w:iCs/>
          <w:lang w:val="fr-FR"/>
        </w:rPr>
        <w:t>)</w:t>
      </w:r>
    </w:p>
    <w:p w14:paraId="02FB1AE1" w14:textId="68CC1AB5" w:rsidR="008F34EA" w:rsidRPr="0034213C" w:rsidRDefault="00AD7A8D" w:rsidP="007949B1">
      <w:pPr>
        <w:pStyle w:val="Heading1"/>
        <w:rPr>
          <w:lang w:val="fr-FR"/>
        </w:rPr>
      </w:pPr>
      <w:r w:rsidRPr="0034213C">
        <w:rPr>
          <w:lang w:val="fr-FR"/>
        </w:rPr>
        <w:t xml:space="preserve">Le projet, qui devait être </w:t>
      </w:r>
      <w:r w:rsidR="007E3B12" w:rsidRPr="0034213C">
        <w:rPr>
          <w:lang w:val="fr-FR"/>
        </w:rPr>
        <w:t>achevé en décembre 2020, a pris du retard en raison des restrictions liées à la pandémie de COVID-19. L</w:t>
      </w:r>
      <w:r w:rsidR="00033072" w:rsidRPr="0034213C">
        <w:rPr>
          <w:lang w:val="fr-FR"/>
        </w:rPr>
        <w:t>’</w:t>
      </w:r>
      <w:r w:rsidR="007E3B12" w:rsidRPr="0034213C">
        <w:rPr>
          <w:lang w:val="fr-FR"/>
        </w:rPr>
        <w:t>un</w:t>
      </w:r>
      <w:r w:rsidRPr="0034213C">
        <w:rPr>
          <w:lang w:val="fr-FR"/>
        </w:rPr>
        <w:t>e</w:t>
      </w:r>
      <w:r w:rsidR="007E3B12" w:rsidRPr="0034213C">
        <w:rPr>
          <w:lang w:val="fr-FR"/>
        </w:rPr>
        <w:t xml:space="preserve"> des principa</w:t>
      </w:r>
      <w:r w:rsidRPr="0034213C">
        <w:rPr>
          <w:lang w:val="fr-FR"/>
        </w:rPr>
        <w:t xml:space="preserve">les difficultés </w:t>
      </w:r>
      <w:r w:rsidR="007E3B12" w:rsidRPr="0034213C">
        <w:rPr>
          <w:lang w:val="fr-FR"/>
        </w:rPr>
        <w:t>consistait à augmenter la densité de la mousse afin de maintenir la résistance du produit</w:t>
      </w:r>
      <w:r w:rsidR="00FD5CDA" w:rsidRPr="0034213C">
        <w:rPr>
          <w:lang w:val="fr-FR"/>
        </w:rPr>
        <w:t> ;</w:t>
      </w:r>
      <w:r w:rsidR="007E3B12" w:rsidRPr="0034213C">
        <w:rPr>
          <w:lang w:val="fr-FR"/>
        </w:rPr>
        <w:t xml:space="preserve"> </w:t>
      </w:r>
      <w:r w:rsidR="00FD5CDA" w:rsidRPr="0034213C">
        <w:rPr>
          <w:lang w:val="fr-FR"/>
        </w:rPr>
        <w:t xml:space="preserve">il a fallu accroître la </w:t>
      </w:r>
      <w:r w:rsidR="007E3B12" w:rsidRPr="0034213C">
        <w:rPr>
          <w:lang w:val="fr-FR"/>
        </w:rPr>
        <w:t>quantité d</w:t>
      </w:r>
      <w:r w:rsidR="00033072" w:rsidRPr="0034213C">
        <w:rPr>
          <w:lang w:val="fr-FR"/>
        </w:rPr>
        <w:t>’</w:t>
      </w:r>
      <w:r w:rsidR="007E3B12" w:rsidRPr="0034213C">
        <w:rPr>
          <w:lang w:val="fr-FR"/>
        </w:rPr>
        <w:t xml:space="preserve">HFO dans la formulation de la mousse, </w:t>
      </w:r>
      <w:r w:rsidR="00FD5CDA" w:rsidRPr="0034213C">
        <w:rPr>
          <w:lang w:val="fr-FR"/>
        </w:rPr>
        <w:t>ce qui s</w:t>
      </w:r>
      <w:r w:rsidR="00033072" w:rsidRPr="0034213C">
        <w:rPr>
          <w:lang w:val="fr-FR"/>
        </w:rPr>
        <w:t>’</w:t>
      </w:r>
      <w:r w:rsidR="00FD5CDA" w:rsidRPr="0034213C">
        <w:rPr>
          <w:lang w:val="fr-FR"/>
        </w:rPr>
        <w:t>est traduit par</w:t>
      </w:r>
      <w:r w:rsidR="007E3B12" w:rsidRPr="0034213C">
        <w:rPr>
          <w:lang w:val="fr-FR"/>
        </w:rPr>
        <w:t xml:space="preserve"> une augmentation des coûts des composants en mousse des réfrigérateurs domestiques utilisant des </w:t>
      </w:r>
      <w:r w:rsidR="008163EF" w:rsidRPr="0034213C">
        <w:rPr>
          <w:lang w:val="fr-FR"/>
        </w:rPr>
        <w:t xml:space="preserve">produits de remplacement </w:t>
      </w:r>
      <w:r w:rsidR="007E3B12" w:rsidRPr="0034213C">
        <w:rPr>
          <w:lang w:val="fr-FR"/>
        </w:rPr>
        <w:t xml:space="preserve">à base </w:t>
      </w:r>
      <w:r w:rsidR="00FD5CDA" w:rsidRPr="0034213C">
        <w:rPr>
          <w:lang w:val="fr-FR"/>
        </w:rPr>
        <w:t>d</w:t>
      </w:r>
      <w:r w:rsidR="00033072" w:rsidRPr="0034213C">
        <w:rPr>
          <w:lang w:val="fr-FR"/>
        </w:rPr>
        <w:t>’</w:t>
      </w:r>
      <w:r w:rsidR="007E3B12" w:rsidRPr="0034213C">
        <w:rPr>
          <w:lang w:val="fr-FR"/>
        </w:rPr>
        <w:t xml:space="preserve">HFO </w:t>
      </w:r>
      <w:r w:rsidR="002355EE" w:rsidRPr="0034213C">
        <w:rPr>
          <w:lang w:val="fr-FR"/>
        </w:rPr>
        <w:t xml:space="preserve">au lieu du </w:t>
      </w:r>
      <w:r w:rsidR="007E3B12" w:rsidRPr="0034213C">
        <w:rPr>
          <w:lang w:val="fr-FR"/>
        </w:rPr>
        <w:t xml:space="preserve">HFC-245fa. </w:t>
      </w:r>
      <w:r w:rsidR="00751CD9" w:rsidRPr="0034213C">
        <w:rPr>
          <w:lang w:val="fr-FR"/>
        </w:rPr>
        <w:t>L</w:t>
      </w:r>
      <w:r w:rsidR="00033072" w:rsidRPr="0034213C">
        <w:rPr>
          <w:lang w:val="fr-FR"/>
        </w:rPr>
        <w:t>’</w:t>
      </w:r>
      <w:r w:rsidR="00751CD9" w:rsidRPr="0034213C">
        <w:rPr>
          <w:lang w:val="fr-FR"/>
        </w:rPr>
        <w:t xml:space="preserve">entreprise a également dû investir davantage dans ses </w:t>
      </w:r>
      <w:r w:rsidR="007E3B12" w:rsidRPr="0034213C">
        <w:rPr>
          <w:lang w:val="fr-FR"/>
        </w:rPr>
        <w:t xml:space="preserve">différentes installations de mélange et de stockage afin de faire face </w:t>
      </w:r>
      <w:r w:rsidR="00AA0819" w:rsidRPr="0034213C">
        <w:rPr>
          <w:lang w:val="fr-FR"/>
        </w:rPr>
        <w:t xml:space="preserve">à </w:t>
      </w:r>
      <w:r w:rsidR="00751CD9" w:rsidRPr="0034213C">
        <w:rPr>
          <w:lang w:val="fr-FR"/>
        </w:rPr>
        <w:t>l</w:t>
      </w:r>
      <w:r w:rsidR="00033072" w:rsidRPr="0034213C">
        <w:rPr>
          <w:lang w:val="fr-FR"/>
        </w:rPr>
        <w:t>’</w:t>
      </w:r>
      <w:r w:rsidR="007E3B12" w:rsidRPr="0034213C">
        <w:rPr>
          <w:lang w:val="fr-FR"/>
        </w:rPr>
        <w:t xml:space="preserve">instabilité </w:t>
      </w:r>
      <w:r w:rsidR="00751CD9" w:rsidRPr="0034213C">
        <w:rPr>
          <w:lang w:val="fr-FR"/>
        </w:rPr>
        <w:t xml:space="preserve">accrue </w:t>
      </w:r>
      <w:r w:rsidR="007E3B12" w:rsidRPr="0034213C">
        <w:rPr>
          <w:lang w:val="fr-FR"/>
        </w:rPr>
        <w:t xml:space="preserve">et au coût </w:t>
      </w:r>
      <w:r w:rsidR="00751CD9" w:rsidRPr="0034213C">
        <w:rPr>
          <w:lang w:val="fr-FR"/>
        </w:rPr>
        <w:t xml:space="preserve">supérieur </w:t>
      </w:r>
      <w:r w:rsidR="007E3B12" w:rsidRPr="0034213C">
        <w:rPr>
          <w:lang w:val="fr-FR"/>
        </w:rPr>
        <w:t>d</w:t>
      </w:r>
      <w:r w:rsidR="00155677" w:rsidRPr="0034213C">
        <w:rPr>
          <w:lang w:val="fr-FR"/>
        </w:rPr>
        <w:t>e</w:t>
      </w:r>
      <w:r w:rsidR="000D1F61" w:rsidRPr="0034213C">
        <w:rPr>
          <w:lang w:val="fr-FR"/>
        </w:rPr>
        <w:t>s</w:t>
      </w:r>
      <w:r w:rsidR="00155677" w:rsidRPr="0034213C">
        <w:rPr>
          <w:lang w:val="fr-FR"/>
        </w:rPr>
        <w:t xml:space="preserve"> </w:t>
      </w:r>
      <w:r w:rsidR="007E3B12" w:rsidRPr="0034213C">
        <w:rPr>
          <w:lang w:val="fr-FR"/>
        </w:rPr>
        <w:t xml:space="preserve">HFO par rapport </w:t>
      </w:r>
      <w:r w:rsidR="00751CD9" w:rsidRPr="0034213C">
        <w:rPr>
          <w:lang w:val="fr-FR"/>
        </w:rPr>
        <w:t xml:space="preserve">à celui </w:t>
      </w:r>
      <w:r w:rsidR="002308AC" w:rsidRPr="0034213C">
        <w:rPr>
          <w:lang w:val="fr-FR"/>
        </w:rPr>
        <w:t>d</w:t>
      </w:r>
      <w:r w:rsidR="007E3B12" w:rsidRPr="0034213C">
        <w:rPr>
          <w:lang w:val="fr-FR"/>
        </w:rPr>
        <w:t xml:space="preserve">u HFC-245fa. Malgré ces </w:t>
      </w:r>
      <w:r w:rsidR="008101FB" w:rsidRPr="0034213C">
        <w:rPr>
          <w:lang w:val="fr-FR"/>
        </w:rPr>
        <w:t>embûches</w:t>
      </w:r>
      <w:r w:rsidR="007E3B12" w:rsidRPr="0034213C">
        <w:rPr>
          <w:lang w:val="fr-FR"/>
        </w:rPr>
        <w:t xml:space="preserve">, le projet a permis de mieux comprendre les modifications </w:t>
      </w:r>
      <w:r w:rsidR="008101FB" w:rsidRPr="0034213C">
        <w:rPr>
          <w:lang w:val="fr-FR"/>
        </w:rPr>
        <w:t xml:space="preserve">devant être apportées aux </w:t>
      </w:r>
      <w:r w:rsidR="007E3B12" w:rsidRPr="0034213C">
        <w:rPr>
          <w:lang w:val="fr-FR"/>
        </w:rPr>
        <w:t>installations de fabrication de mousse pour l</w:t>
      </w:r>
      <w:r w:rsidR="00033072" w:rsidRPr="0034213C">
        <w:rPr>
          <w:lang w:val="fr-FR"/>
        </w:rPr>
        <w:t>’</w:t>
      </w:r>
      <w:r w:rsidR="007E3B12" w:rsidRPr="0034213C">
        <w:rPr>
          <w:lang w:val="fr-FR"/>
        </w:rPr>
        <w:t>utilisation des HFO, y compris l</w:t>
      </w:r>
      <w:r w:rsidR="00033072" w:rsidRPr="0034213C">
        <w:rPr>
          <w:lang w:val="fr-FR"/>
        </w:rPr>
        <w:t>’</w:t>
      </w:r>
      <w:r w:rsidR="007E3B12" w:rsidRPr="0034213C">
        <w:rPr>
          <w:lang w:val="fr-FR"/>
        </w:rPr>
        <w:t>optimisation de la formulation afin de garantir des performances fiables. Il a également contribué à réduire l</w:t>
      </w:r>
      <w:r w:rsidR="00033072" w:rsidRPr="0034213C">
        <w:rPr>
          <w:lang w:val="fr-FR"/>
        </w:rPr>
        <w:t>’</w:t>
      </w:r>
      <w:r w:rsidR="007E3B12" w:rsidRPr="0034213C">
        <w:rPr>
          <w:lang w:val="fr-FR"/>
        </w:rPr>
        <w:t xml:space="preserve">utilisation du HFC-245fa dans </w:t>
      </w:r>
      <w:r w:rsidR="000B1EAB" w:rsidRPr="0034213C">
        <w:rPr>
          <w:lang w:val="fr-FR"/>
        </w:rPr>
        <w:t xml:space="preserve">les activités de </w:t>
      </w:r>
      <w:r w:rsidR="007E3B12" w:rsidRPr="0034213C">
        <w:rPr>
          <w:lang w:val="fr-FR"/>
        </w:rPr>
        <w:t xml:space="preserve">fabrication de réfrigérateurs domestiques </w:t>
      </w:r>
      <w:r w:rsidR="000B1EAB" w:rsidRPr="0034213C">
        <w:rPr>
          <w:lang w:val="fr-FR"/>
        </w:rPr>
        <w:t>de l</w:t>
      </w:r>
      <w:r w:rsidR="00033072" w:rsidRPr="0034213C">
        <w:rPr>
          <w:lang w:val="fr-FR"/>
        </w:rPr>
        <w:t>’</w:t>
      </w:r>
      <w:r w:rsidR="000B1EAB" w:rsidRPr="0034213C">
        <w:rPr>
          <w:lang w:val="fr-FR"/>
        </w:rPr>
        <w:t xml:space="preserve">entreprise </w:t>
      </w:r>
      <w:r w:rsidR="007E3B12" w:rsidRPr="0034213C">
        <w:rPr>
          <w:lang w:val="fr-FR"/>
        </w:rPr>
        <w:t>et à diminuer la consommation d</w:t>
      </w:r>
      <w:r w:rsidR="00033072" w:rsidRPr="0034213C">
        <w:rPr>
          <w:lang w:val="fr-FR"/>
        </w:rPr>
        <w:t>’</w:t>
      </w:r>
      <w:r w:rsidR="007E3B12" w:rsidRPr="0034213C">
        <w:rPr>
          <w:lang w:val="fr-FR"/>
        </w:rPr>
        <w:t>énergie des réfrigérateurs domestiques utilisant de la mousse à base d</w:t>
      </w:r>
      <w:r w:rsidR="00C342D9" w:rsidRPr="0034213C">
        <w:rPr>
          <w:lang w:val="fr-FR"/>
        </w:rPr>
        <w:t>’</w:t>
      </w:r>
      <w:r w:rsidR="007E3B12" w:rsidRPr="0034213C">
        <w:rPr>
          <w:lang w:val="fr-FR"/>
        </w:rPr>
        <w:t>HFO.</w:t>
      </w:r>
      <w:r w:rsidR="00CB6BEC" w:rsidRPr="0034213C">
        <w:rPr>
          <w:lang w:val="fr-FR"/>
        </w:rPr>
        <w:t xml:space="preserve"> </w:t>
      </w:r>
    </w:p>
    <w:p w14:paraId="5E6F2300" w14:textId="1BB0EE73" w:rsidR="007949B1" w:rsidRPr="0034213C" w:rsidRDefault="000B1EAB" w:rsidP="0035695A">
      <w:pPr>
        <w:pStyle w:val="Heading1"/>
        <w:keepNext/>
        <w:numPr>
          <w:ilvl w:val="0"/>
          <w:numId w:val="0"/>
        </w:numPr>
        <w:rPr>
          <w:lang w:val="fr-FR"/>
        </w:rPr>
      </w:pPr>
      <w:r w:rsidRPr="0034213C">
        <w:rPr>
          <w:i/>
          <w:iCs/>
          <w:lang w:val="fr-FR"/>
        </w:rPr>
        <w:t>Projet de c</w:t>
      </w:r>
      <w:r w:rsidR="00E617C4" w:rsidRPr="0034213C">
        <w:rPr>
          <w:i/>
          <w:iCs/>
          <w:lang w:val="fr-FR"/>
        </w:rPr>
        <w:t xml:space="preserve">onversion </w:t>
      </w:r>
      <w:r w:rsidR="00486100" w:rsidRPr="0034213C">
        <w:rPr>
          <w:lang w:val="fr-FR"/>
        </w:rPr>
        <w:t xml:space="preserve">– </w:t>
      </w:r>
      <w:r w:rsidR="00C84CF9" w:rsidRPr="0034213C">
        <w:rPr>
          <w:i/>
          <w:iCs/>
          <w:lang w:val="fr-FR"/>
        </w:rPr>
        <w:t xml:space="preserve">Pattana </w:t>
      </w:r>
      <w:r w:rsidR="005F060D" w:rsidRPr="0034213C">
        <w:rPr>
          <w:i/>
          <w:iCs/>
          <w:lang w:val="fr-FR"/>
        </w:rPr>
        <w:t>I</w:t>
      </w:r>
      <w:r w:rsidR="00C84CF9" w:rsidRPr="0034213C">
        <w:rPr>
          <w:i/>
          <w:iCs/>
          <w:lang w:val="fr-FR"/>
        </w:rPr>
        <w:t xml:space="preserve">ntercool </w:t>
      </w:r>
      <w:r w:rsidR="00E617C4" w:rsidRPr="0034213C">
        <w:rPr>
          <w:i/>
          <w:iCs/>
          <w:lang w:val="fr-FR"/>
        </w:rPr>
        <w:t>C</w:t>
      </w:r>
      <w:r w:rsidR="00C84CF9" w:rsidRPr="0034213C">
        <w:rPr>
          <w:i/>
          <w:iCs/>
          <w:lang w:val="fr-FR"/>
        </w:rPr>
        <w:t xml:space="preserve">o. </w:t>
      </w:r>
      <w:r w:rsidR="0065106B" w:rsidRPr="0034213C">
        <w:rPr>
          <w:i/>
          <w:iCs/>
          <w:lang w:val="fr-FR"/>
        </w:rPr>
        <w:t>Ltd.</w:t>
      </w:r>
      <w:r w:rsidR="00C84CF9" w:rsidRPr="0034213C">
        <w:rPr>
          <w:i/>
          <w:iCs/>
          <w:lang w:val="fr-FR"/>
        </w:rPr>
        <w:t xml:space="preserve"> (</w:t>
      </w:r>
      <w:r w:rsidR="00B66244" w:rsidRPr="0034213C">
        <w:rPr>
          <w:i/>
          <w:iCs/>
          <w:lang w:val="fr-FR"/>
        </w:rPr>
        <w:t>Thaïlande</w:t>
      </w:r>
      <w:r w:rsidR="00C84CF9" w:rsidRPr="0034213C">
        <w:rPr>
          <w:i/>
          <w:iCs/>
          <w:lang w:val="fr-FR"/>
        </w:rPr>
        <w:t>)</w:t>
      </w:r>
      <w:r w:rsidR="00C84CF9" w:rsidRPr="0034213C">
        <w:rPr>
          <w:lang w:val="fr-FR"/>
        </w:rPr>
        <w:t xml:space="preserve"> </w:t>
      </w:r>
    </w:p>
    <w:p w14:paraId="631CB19A" w14:textId="0B8CBF01" w:rsidR="00C84CF9" w:rsidRPr="0034213C" w:rsidRDefault="00911403" w:rsidP="0035695A">
      <w:pPr>
        <w:pStyle w:val="Heading1"/>
        <w:keepNext/>
        <w:rPr>
          <w:lang w:val="fr-FR"/>
        </w:rPr>
      </w:pPr>
      <w:r w:rsidRPr="0034213C">
        <w:rPr>
          <w:lang w:val="fr-FR"/>
        </w:rPr>
        <w:t>La proposition de projet initiale prévoyait le remplacement du HFC-134a par du R-600a ou du R-290 dans les petits appareils de réfrigération commerciaux autonomes. Cependant, le R-290 a été privilégié</w:t>
      </w:r>
      <w:r w:rsidR="004C35AE" w:rsidRPr="0034213C">
        <w:rPr>
          <w:lang w:val="fr-FR"/>
        </w:rPr>
        <w:t xml:space="preserve"> en raison de son </w:t>
      </w:r>
      <w:r w:rsidR="00804803" w:rsidRPr="0034213C">
        <w:rPr>
          <w:lang w:val="fr-FR"/>
        </w:rPr>
        <w:t xml:space="preserve">rendement </w:t>
      </w:r>
      <w:r w:rsidRPr="0034213C">
        <w:rPr>
          <w:lang w:val="fr-FR"/>
        </w:rPr>
        <w:t>énergétique</w:t>
      </w:r>
      <w:r w:rsidR="004C35AE" w:rsidRPr="0034213C">
        <w:rPr>
          <w:lang w:val="fr-FR"/>
        </w:rPr>
        <w:t xml:space="preserve"> supérieur et de la conception particulière des équipements de l’entreprise</w:t>
      </w:r>
      <w:r w:rsidRPr="0034213C">
        <w:rPr>
          <w:lang w:val="fr-FR"/>
        </w:rPr>
        <w:t xml:space="preserve">. La réalisation du projet a été retardée en raison des restrictions liées à la pandémie de COVID-19, notamment les interdictions de voyager qui ont empêché les experts techniques de procéder à la mise en service des équipements sur place et </w:t>
      </w:r>
      <w:r w:rsidR="00804803" w:rsidRPr="0034213C">
        <w:rPr>
          <w:lang w:val="fr-FR"/>
        </w:rPr>
        <w:t>d</w:t>
      </w:r>
      <w:r w:rsidR="00033072" w:rsidRPr="0034213C">
        <w:rPr>
          <w:lang w:val="fr-FR"/>
        </w:rPr>
        <w:t>’</w:t>
      </w:r>
      <w:r w:rsidR="00804803" w:rsidRPr="0034213C">
        <w:rPr>
          <w:lang w:val="fr-FR"/>
        </w:rPr>
        <w:t xml:space="preserve">assurer </w:t>
      </w:r>
      <w:r w:rsidRPr="0034213C">
        <w:rPr>
          <w:lang w:val="fr-FR"/>
        </w:rPr>
        <w:t xml:space="preserve">une formation </w:t>
      </w:r>
      <w:r w:rsidR="0068418F" w:rsidRPr="0034213C">
        <w:rPr>
          <w:lang w:val="fr-FR"/>
        </w:rPr>
        <w:t xml:space="preserve">à </w:t>
      </w:r>
      <w:r w:rsidRPr="0034213C">
        <w:rPr>
          <w:lang w:val="fr-FR"/>
        </w:rPr>
        <w:t>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utilisation </w:t>
      </w:r>
      <w:r w:rsidR="00804803" w:rsidRPr="0034213C">
        <w:rPr>
          <w:lang w:val="fr-FR"/>
        </w:rPr>
        <w:t xml:space="preserve">sécuritaire </w:t>
      </w:r>
      <w:r w:rsidRPr="0034213C">
        <w:rPr>
          <w:lang w:val="fr-FR"/>
        </w:rPr>
        <w:t xml:space="preserve">des </w:t>
      </w:r>
      <w:r w:rsidR="00BB3D68" w:rsidRPr="0034213C">
        <w:rPr>
          <w:lang w:val="fr-FR"/>
        </w:rPr>
        <w:t xml:space="preserve">solutions de remplacement </w:t>
      </w:r>
      <w:r w:rsidRPr="0034213C">
        <w:rPr>
          <w:lang w:val="fr-FR"/>
        </w:rPr>
        <w:t>à base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HC. </w:t>
      </w:r>
      <w:r w:rsidR="00BB3D68" w:rsidRPr="0034213C">
        <w:rPr>
          <w:lang w:val="fr-FR"/>
        </w:rPr>
        <w:t>Ce</w:t>
      </w:r>
      <w:r w:rsidR="009B01F9" w:rsidRPr="0034213C">
        <w:rPr>
          <w:lang w:val="fr-FR"/>
        </w:rPr>
        <w:t xml:space="preserve">s restrictions se sont </w:t>
      </w:r>
      <w:r w:rsidR="001C1985" w:rsidRPr="0034213C">
        <w:rPr>
          <w:lang w:val="fr-FR"/>
        </w:rPr>
        <w:t>également répercuté</w:t>
      </w:r>
      <w:r w:rsidR="009B01F9" w:rsidRPr="0034213C">
        <w:rPr>
          <w:lang w:val="fr-FR"/>
        </w:rPr>
        <w:t>es</w:t>
      </w:r>
      <w:r w:rsidR="001C1985" w:rsidRPr="0034213C">
        <w:rPr>
          <w:lang w:val="fr-FR"/>
        </w:rPr>
        <w:t xml:space="preserve"> sur les </w:t>
      </w:r>
      <w:r w:rsidRPr="0034213C">
        <w:rPr>
          <w:lang w:val="fr-FR"/>
        </w:rPr>
        <w:t xml:space="preserve">visites de contrôle et de supervision sur </w:t>
      </w:r>
      <w:r w:rsidR="00BB3D68" w:rsidRPr="0034213C">
        <w:rPr>
          <w:lang w:val="fr-FR"/>
        </w:rPr>
        <w:t>place</w:t>
      </w:r>
      <w:r w:rsidR="001C1985" w:rsidRPr="0034213C">
        <w:rPr>
          <w:lang w:val="fr-FR"/>
        </w:rPr>
        <w:t>, ainsi que sur</w:t>
      </w:r>
      <w:r w:rsidRPr="0034213C">
        <w:rPr>
          <w:lang w:val="fr-FR"/>
        </w:rPr>
        <w:t xml:space="preserve"> la finalisation du plan de gestion environnementale de</w:t>
      </w:r>
      <w:r w:rsidR="001C1985" w:rsidRPr="0034213C">
        <w:rPr>
          <w:lang w:val="fr-FR"/>
        </w:rPr>
        <w:t>s</w:t>
      </w:r>
      <w:r w:rsidRPr="0034213C">
        <w:rPr>
          <w:lang w:val="fr-FR"/>
        </w:rPr>
        <w:t xml:space="preserve"> nouvelle</w:t>
      </w:r>
      <w:r w:rsidR="001C1985" w:rsidRPr="0034213C">
        <w:rPr>
          <w:lang w:val="fr-FR"/>
        </w:rPr>
        <w:t>s</w:t>
      </w:r>
      <w:r w:rsidRPr="0034213C">
        <w:rPr>
          <w:lang w:val="fr-FR"/>
        </w:rPr>
        <w:t xml:space="preserve"> installation</w:t>
      </w:r>
      <w:r w:rsidR="001C1985" w:rsidRPr="0034213C">
        <w:rPr>
          <w:lang w:val="fr-FR"/>
        </w:rPr>
        <w:t>s</w:t>
      </w:r>
      <w:r w:rsidRPr="0034213C">
        <w:rPr>
          <w:lang w:val="fr-FR"/>
        </w:rPr>
        <w:t xml:space="preserve"> et la réalisation de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audit de sécurité final. Malgré ces difficultés,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entreprise a réussi à </w:t>
      </w:r>
      <w:r w:rsidR="00F834CD" w:rsidRPr="0034213C">
        <w:rPr>
          <w:lang w:val="fr-FR"/>
        </w:rPr>
        <w:t xml:space="preserve">utiliser le R-290 dans la fabrication de </w:t>
      </w:r>
      <w:r w:rsidRPr="0034213C">
        <w:rPr>
          <w:lang w:val="fr-FR"/>
        </w:rPr>
        <w:t>ses équipements de réfrigération commercia</w:t>
      </w:r>
      <w:r w:rsidR="00F834CD" w:rsidRPr="0034213C">
        <w:rPr>
          <w:lang w:val="fr-FR"/>
        </w:rPr>
        <w:t>ux</w:t>
      </w:r>
      <w:r w:rsidRPr="0034213C">
        <w:rPr>
          <w:lang w:val="fr-FR"/>
        </w:rPr>
        <w:t xml:space="preserve">, améliorant ainsi leurs performances de refroidissement et </w:t>
      </w:r>
      <w:r w:rsidR="005B0150" w:rsidRPr="0034213C">
        <w:rPr>
          <w:lang w:val="fr-FR"/>
        </w:rPr>
        <w:t>leur rendement énergétique</w:t>
      </w:r>
      <w:r w:rsidRPr="0034213C">
        <w:rPr>
          <w:lang w:val="fr-FR"/>
        </w:rPr>
        <w:t xml:space="preserve">. Cela devrait </w:t>
      </w:r>
      <w:r w:rsidR="00276B7E" w:rsidRPr="0034213C">
        <w:rPr>
          <w:lang w:val="fr-FR"/>
        </w:rPr>
        <w:t xml:space="preserve">encourager </w:t>
      </w:r>
      <w:r w:rsidR="00AB7F2E" w:rsidRPr="0034213C">
        <w:rPr>
          <w:lang w:val="fr-FR"/>
        </w:rPr>
        <w:t>d</w:t>
      </w:r>
      <w:r w:rsidR="00033072" w:rsidRPr="0034213C">
        <w:rPr>
          <w:lang w:val="fr-FR"/>
        </w:rPr>
        <w:t>’</w:t>
      </w:r>
      <w:r w:rsidR="00AB7F2E" w:rsidRPr="0034213C">
        <w:rPr>
          <w:lang w:val="fr-FR"/>
        </w:rPr>
        <w:t xml:space="preserve">autres entreprises à utiliser le </w:t>
      </w:r>
      <w:r w:rsidRPr="0034213C">
        <w:rPr>
          <w:lang w:val="fr-FR"/>
        </w:rPr>
        <w:t xml:space="preserve">R-290 dans </w:t>
      </w:r>
      <w:r w:rsidR="00AB7F2E" w:rsidRPr="0034213C">
        <w:rPr>
          <w:lang w:val="fr-FR"/>
        </w:rPr>
        <w:t>la fabrication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équipements similaires. En plus d</w:t>
      </w:r>
      <w:r w:rsidR="00033072" w:rsidRPr="0034213C">
        <w:rPr>
          <w:lang w:val="fr-FR"/>
        </w:rPr>
        <w:t>’</w:t>
      </w:r>
      <w:r w:rsidR="009A000A" w:rsidRPr="0034213C">
        <w:rPr>
          <w:lang w:val="fr-FR"/>
        </w:rPr>
        <w:t>auto</w:t>
      </w:r>
      <w:r w:rsidRPr="0034213C">
        <w:rPr>
          <w:lang w:val="fr-FR"/>
        </w:rPr>
        <w:t>financer certain</w:t>
      </w:r>
      <w:r w:rsidR="009A000A" w:rsidRPr="0034213C">
        <w:rPr>
          <w:lang w:val="fr-FR"/>
        </w:rPr>
        <w:t>e</w:t>
      </w:r>
      <w:r w:rsidRPr="0034213C">
        <w:rPr>
          <w:lang w:val="fr-FR"/>
        </w:rPr>
        <w:t xml:space="preserve">s </w:t>
      </w:r>
      <w:r w:rsidR="009A000A" w:rsidRPr="0034213C">
        <w:rPr>
          <w:lang w:val="fr-FR"/>
        </w:rPr>
        <w:t>dépenses d</w:t>
      </w:r>
      <w:r w:rsidR="00033072" w:rsidRPr="0034213C">
        <w:rPr>
          <w:lang w:val="fr-FR"/>
        </w:rPr>
        <w:t>’</w:t>
      </w:r>
      <w:r w:rsidR="009A000A" w:rsidRPr="0034213C">
        <w:rPr>
          <w:lang w:val="fr-FR"/>
        </w:rPr>
        <w:t>immobilisations</w:t>
      </w:r>
      <w:r w:rsidRPr="0034213C">
        <w:rPr>
          <w:lang w:val="fr-FR"/>
        </w:rPr>
        <w:t>,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entreprise a </w:t>
      </w:r>
      <w:r w:rsidR="0060397A" w:rsidRPr="0034213C">
        <w:rPr>
          <w:lang w:val="fr-FR"/>
        </w:rPr>
        <w:t xml:space="preserve">apporté </w:t>
      </w:r>
      <w:r w:rsidRPr="0034213C">
        <w:rPr>
          <w:lang w:val="fr-FR"/>
        </w:rPr>
        <w:t xml:space="preserve">des modifications innovantes </w:t>
      </w:r>
      <w:r w:rsidR="0060397A" w:rsidRPr="0034213C">
        <w:rPr>
          <w:lang w:val="fr-FR"/>
        </w:rPr>
        <w:t xml:space="preserve">à </w:t>
      </w:r>
      <w:r w:rsidRPr="0034213C">
        <w:rPr>
          <w:lang w:val="fr-FR"/>
        </w:rPr>
        <w:t>la conception</w:t>
      </w:r>
      <w:r w:rsidR="000460C8" w:rsidRPr="0034213C">
        <w:rPr>
          <w:lang w:val="fr-FR"/>
        </w:rPr>
        <w:t xml:space="preserve"> faisant appel à </w:t>
      </w:r>
      <w:r w:rsidRPr="0034213C">
        <w:rPr>
          <w:lang w:val="fr-FR"/>
        </w:rPr>
        <w:t>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Internet des objets, qui ont permis </w:t>
      </w:r>
      <w:r w:rsidR="00E55F6A" w:rsidRPr="0034213C">
        <w:rPr>
          <w:lang w:val="fr-FR"/>
        </w:rPr>
        <w:t xml:space="preserve">de mieux </w:t>
      </w:r>
      <w:r w:rsidRPr="0034213C">
        <w:rPr>
          <w:lang w:val="fr-FR"/>
        </w:rPr>
        <w:t>contrôle</w:t>
      </w:r>
      <w:r w:rsidR="00E55F6A" w:rsidRPr="0034213C">
        <w:rPr>
          <w:lang w:val="fr-FR"/>
        </w:rPr>
        <w:t>r</w:t>
      </w:r>
      <w:r w:rsidRPr="0034213C">
        <w:rPr>
          <w:lang w:val="fr-FR"/>
        </w:rPr>
        <w:t xml:space="preserve"> </w:t>
      </w:r>
      <w:r w:rsidR="00E55F6A" w:rsidRPr="0034213C">
        <w:rPr>
          <w:lang w:val="fr-FR"/>
        </w:rPr>
        <w:t xml:space="preserve">les </w:t>
      </w:r>
      <w:r w:rsidRPr="0034213C">
        <w:rPr>
          <w:lang w:val="fr-FR"/>
        </w:rPr>
        <w:t>équipements à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aide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appareils tels que les smartphones et les ordinateurs personnels. Le projet a abouti à une conversion durable grâce à la réduction des coûts de fabrication, attribuable à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utilisation de réfrigérants et de composants plus abordables pour les équipements </w:t>
      </w:r>
      <w:r w:rsidR="00BD7C33" w:rsidRPr="0034213C">
        <w:rPr>
          <w:lang w:val="fr-FR"/>
        </w:rPr>
        <w:t xml:space="preserve">utilisant du </w:t>
      </w:r>
      <w:r w:rsidRPr="0034213C">
        <w:rPr>
          <w:lang w:val="fr-FR"/>
        </w:rPr>
        <w:t>R-290, à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amélioration des performances des équipements et à une meilleure compréhension de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utilisation des réfrigérants à base </w:t>
      </w:r>
      <w:r w:rsidR="00BD7C33" w:rsidRPr="0034213C">
        <w:rPr>
          <w:lang w:val="fr-FR"/>
        </w:rPr>
        <w:t>d</w:t>
      </w:r>
      <w:r w:rsidR="00F348CE" w:rsidRPr="0034213C">
        <w:rPr>
          <w:lang w:val="fr-FR"/>
        </w:rPr>
        <w:t>’</w:t>
      </w:r>
      <w:r w:rsidRPr="0034213C">
        <w:rPr>
          <w:lang w:val="fr-FR"/>
        </w:rPr>
        <w:t>HC.</w:t>
      </w:r>
    </w:p>
    <w:p w14:paraId="2D64926F" w14:textId="784FBCA5" w:rsidR="00B429C3" w:rsidRPr="0034213C" w:rsidRDefault="00A838F2" w:rsidP="00B429C3">
      <w:pPr>
        <w:pStyle w:val="Heading1"/>
        <w:rPr>
          <w:lang w:val="fr-FR"/>
        </w:rPr>
      </w:pPr>
      <w:r w:rsidRPr="0034213C">
        <w:rPr>
          <w:lang w:val="fr-FR"/>
        </w:rPr>
        <w:t>Le Comité exécutif souhaitera peut-être prendre note du rapport final sur les résultats des six projets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investissement financés à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aide de</w:t>
      </w:r>
      <w:r w:rsidR="001728C7" w:rsidRPr="0034213C">
        <w:rPr>
          <w:lang w:val="fr-FR"/>
        </w:rPr>
        <w:t>s</w:t>
      </w:r>
      <w:r w:rsidRPr="0034213C">
        <w:rPr>
          <w:lang w:val="fr-FR"/>
        </w:rPr>
        <w:t xml:space="preserve"> contributions volontaires supplémentaires </w:t>
      </w:r>
      <w:r w:rsidR="001728C7" w:rsidRPr="0034213C">
        <w:rPr>
          <w:lang w:val="fr-FR"/>
        </w:rPr>
        <w:t>à l</w:t>
      </w:r>
      <w:r w:rsidR="00033072" w:rsidRPr="0034213C">
        <w:rPr>
          <w:lang w:val="fr-FR"/>
        </w:rPr>
        <w:t>’</w:t>
      </w:r>
      <w:r w:rsidR="001728C7" w:rsidRPr="0034213C">
        <w:rPr>
          <w:lang w:val="fr-FR"/>
        </w:rPr>
        <w:t xml:space="preserve">appui </w:t>
      </w:r>
      <w:r w:rsidRPr="0034213C">
        <w:rPr>
          <w:lang w:val="fr-FR"/>
        </w:rPr>
        <w:t>au démarrage rapide de la réduction des HFC.</w:t>
      </w:r>
    </w:p>
    <w:p w14:paraId="6A4CA679" w14:textId="41E2ACDD" w:rsidR="00D34399" w:rsidRPr="0034213C" w:rsidRDefault="00C25F0B" w:rsidP="00D34399">
      <w:pPr>
        <w:pStyle w:val="Heading1"/>
        <w:keepNext/>
        <w:keepLines/>
        <w:numPr>
          <w:ilvl w:val="0"/>
          <w:numId w:val="0"/>
        </w:numPr>
        <w:ind w:left="709" w:hanging="709"/>
        <w:rPr>
          <w:b/>
          <w:caps/>
          <w:sz w:val="24"/>
          <w:szCs w:val="24"/>
          <w:lang w:val="fr-FR"/>
        </w:rPr>
      </w:pPr>
      <w:r w:rsidRPr="0034213C">
        <w:rPr>
          <w:b/>
          <w:sz w:val="24"/>
          <w:szCs w:val="24"/>
          <w:lang w:val="fr-FR"/>
        </w:rPr>
        <w:t xml:space="preserve">Observations du </w:t>
      </w:r>
      <w:r w:rsidR="00D34399" w:rsidRPr="0034213C">
        <w:rPr>
          <w:b/>
          <w:sz w:val="24"/>
          <w:szCs w:val="24"/>
          <w:lang w:val="fr-FR"/>
        </w:rPr>
        <w:t>Secr</w:t>
      </w:r>
      <w:r w:rsidRPr="0034213C">
        <w:rPr>
          <w:b/>
          <w:sz w:val="24"/>
          <w:szCs w:val="24"/>
          <w:lang w:val="fr-FR"/>
        </w:rPr>
        <w:t>é</w:t>
      </w:r>
      <w:r w:rsidR="00D34399" w:rsidRPr="0034213C">
        <w:rPr>
          <w:b/>
          <w:sz w:val="24"/>
          <w:szCs w:val="24"/>
          <w:lang w:val="fr-FR"/>
        </w:rPr>
        <w:t>tariat</w:t>
      </w:r>
    </w:p>
    <w:p w14:paraId="199B67C5" w14:textId="6CF9E833" w:rsidR="00D34399" w:rsidRPr="0034213C" w:rsidRDefault="00525EC4" w:rsidP="00D34399">
      <w:pPr>
        <w:pStyle w:val="Heading1"/>
        <w:rPr>
          <w:lang w:val="fr-FR"/>
        </w:rPr>
      </w:pPr>
      <w:r w:rsidRPr="0034213C">
        <w:rPr>
          <w:lang w:val="fr-FR"/>
        </w:rPr>
        <w:t xml:space="preserve">Le Secrétariat a fait observer que certains projets avaient pris du retard en raison de problèmes opérationnels. Conformément à la décision 82/11 b), les demandes de prolongation </w:t>
      </w:r>
      <w:r w:rsidR="005904CC" w:rsidRPr="0034213C">
        <w:rPr>
          <w:lang w:val="fr-FR"/>
        </w:rPr>
        <w:t>du délai d</w:t>
      </w:r>
      <w:r w:rsidR="00033072" w:rsidRPr="0034213C">
        <w:rPr>
          <w:lang w:val="fr-FR"/>
        </w:rPr>
        <w:t>’</w:t>
      </w:r>
      <w:r w:rsidR="005904CC" w:rsidRPr="0034213C">
        <w:rPr>
          <w:lang w:val="fr-FR"/>
        </w:rPr>
        <w:t xml:space="preserve">exécution </w:t>
      </w:r>
      <w:r w:rsidR="00E13139" w:rsidRPr="0034213C">
        <w:rPr>
          <w:lang w:val="fr-FR"/>
        </w:rPr>
        <w:t xml:space="preserve">(diverses </w:t>
      </w:r>
      <w:r w:rsidRPr="0034213C">
        <w:rPr>
          <w:lang w:val="fr-FR"/>
        </w:rPr>
        <w:t>date</w:t>
      </w:r>
      <w:r w:rsidR="00E13139" w:rsidRPr="0034213C">
        <w:rPr>
          <w:lang w:val="fr-FR"/>
        </w:rPr>
        <w:t>s</w:t>
      </w:r>
      <w:r w:rsidRPr="0034213C">
        <w:rPr>
          <w:lang w:val="fr-FR"/>
        </w:rPr>
        <w:t xml:space="preserve">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achèvement jusqu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au 31 décembre 2027</w:t>
      </w:r>
      <w:r w:rsidR="00E13139" w:rsidRPr="0034213C">
        <w:rPr>
          <w:lang w:val="fr-FR"/>
        </w:rPr>
        <w:t>)</w:t>
      </w:r>
      <w:r w:rsidRPr="0034213C">
        <w:rPr>
          <w:lang w:val="fr-FR"/>
        </w:rPr>
        <w:t xml:space="preserve"> </w:t>
      </w:r>
      <w:r w:rsidR="00E13139" w:rsidRPr="0034213C">
        <w:rPr>
          <w:lang w:val="fr-FR"/>
        </w:rPr>
        <w:t xml:space="preserve">figurent </w:t>
      </w:r>
      <w:r w:rsidRPr="0034213C">
        <w:rPr>
          <w:lang w:val="fr-FR"/>
        </w:rPr>
        <w:t xml:space="preserve">dans les rapports </w:t>
      </w:r>
      <w:r w:rsidR="00592A88" w:rsidRPr="0034213C">
        <w:rPr>
          <w:lang w:val="fr-FR"/>
        </w:rPr>
        <w:t xml:space="preserve">périodiques </w:t>
      </w:r>
      <w:r w:rsidRPr="0034213C">
        <w:rPr>
          <w:lang w:val="fr-FR"/>
        </w:rPr>
        <w:t xml:space="preserve">des </w:t>
      </w:r>
      <w:r w:rsidR="00592A88" w:rsidRPr="0034213C">
        <w:rPr>
          <w:lang w:val="fr-FR"/>
        </w:rPr>
        <w:t xml:space="preserve">agences </w:t>
      </w:r>
      <w:r w:rsidRPr="0034213C">
        <w:rPr>
          <w:lang w:val="fr-FR"/>
        </w:rPr>
        <w:t>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exécution et doivent être approuvées par le Comité exécutif. </w:t>
      </w:r>
      <w:r w:rsidR="00155083" w:rsidRPr="0034213C">
        <w:rPr>
          <w:lang w:val="fr-FR"/>
        </w:rPr>
        <w:t>Il s</w:t>
      </w:r>
      <w:r w:rsidR="00033072" w:rsidRPr="0034213C">
        <w:rPr>
          <w:lang w:val="fr-FR"/>
        </w:rPr>
        <w:t>’</w:t>
      </w:r>
      <w:r w:rsidR="00155083" w:rsidRPr="0034213C">
        <w:rPr>
          <w:lang w:val="fr-FR"/>
        </w:rPr>
        <w:t xml:space="preserve">agit des </w:t>
      </w:r>
      <w:r w:rsidRPr="0034213C">
        <w:rPr>
          <w:lang w:val="fr-FR"/>
        </w:rPr>
        <w:t>projets</w:t>
      </w:r>
      <w:r w:rsidR="00155083" w:rsidRPr="0034213C">
        <w:rPr>
          <w:lang w:val="fr-FR"/>
        </w:rPr>
        <w:t xml:space="preserve"> suivants :</w:t>
      </w:r>
      <w:r w:rsidRPr="0034213C">
        <w:rPr>
          <w:lang w:val="fr-FR"/>
        </w:rPr>
        <w:t xml:space="preserve"> les </w:t>
      </w:r>
      <w:r w:rsidR="000403CE" w:rsidRPr="0034213C">
        <w:rPr>
          <w:lang w:val="fr-FR"/>
        </w:rPr>
        <w:lastRenderedPageBreak/>
        <w:t xml:space="preserve">PGEH </w:t>
      </w:r>
      <w:r w:rsidR="00D83880" w:rsidRPr="0034213C">
        <w:rPr>
          <w:lang w:val="fr-FR"/>
        </w:rPr>
        <w:t xml:space="preserve">de </w:t>
      </w:r>
      <w:r w:rsidRPr="0034213C">
        <w:rPr>
          <w:lang w:val="fr-FR"/>
        </w:rPr>
        <w:t>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Algérie, </w:t>
      </w:r>
      <w:r w:rsidR="00D83880" w:rsidRPr="0034213C">
        <w:rPr>
          <w:lang w:val="fr-FR"/>
        </w:rPr>
        <w:t xml:space="preserve">de </w:t>
      </w:r>
      <w:r w:rsidRPr="0034213C">
        <w:rPr>
          <w:lang w:val="fr-FR"/>
        </w:rPr>
        <w:t xml:space="preserve">la Jordanie, </w:t>
      </w:r>
      <w:r w:rsidR="00D83880" w:rsidRPr="0034213C">
        <w:rPr>
          <w:lang w:val="fr-FR"/>
        </w:rPr>
        <w:t xml:space="preserve">du </w:t>
      </w:r>
      <w:r w:rsidRPr="0034213C">
        <w:rPr>
          <w:lang w:val="fr-FR"/>
        </w:rPr>
        <w:t xml:space="preserve">Niger et </w:t>
      </w:r>
      <w:r w:rsidR="00D83880" w:rsidRPr="0034213C">
        <w:rPr>
          <w:lang w:val="fr-FR"/>
        </w:rPr>
        <w:t xml:space="preserve">du </w:t>
      </w:r>
      <w:r w:rsidRPr="0034213C">
        <w:rPr>
          <w:lang w:val="fr-FR"/>
        </w:rPr>
        <w:t>Soudan (ONUDI)</w:t>
      </w:r>
      <w:r w:rsidR="00D83880" w:rsidRPr="0034213C">
        <w:rPr>
          <w:lang w:val="fr-FR"/>
        </w:rPr>
        <w:t> ;</w:t>
      </w:r>
      <w:r w:rsidRPr="0034213C">
        <w:rPr>
          <w:lang w:val="fr-FR"/>
        </w:rPr>
        <w:t xml:space="preserve"> un projet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investissement au Zimbabwe (France et PNUD)</w:t>
      </w:r>
      <w:r w:rsidR="00E81D08" w:rsidRPr="0034213C">
        <w:rPr>
          <w:lang w:val="fr-FR"/>
        </w:rPr>
        <w:t> ;</w:t>
      </w:r>
      <w:r w:rsidRPr="0034213C">
        <w:rPr>
          <w:lang w:val="fr-FR"/>
        </w:rPr>
        <w:t xml:space="preserve"> et diverses activités liées à </w:t>
      </w:r>
      <w:r w:rsidR="00AF5D0A" w:rsidRPr="0034213C">
        <w:rPr>
          <w:lang w:val="fr-FR"/>
        </w:rPr>
        <w:t>l</w:t>
      </w:r>
      <w:r w:rsidR="00033072" w:rsidRPr="0034213C">
        <w:rPr>
          <w:lang w:val="fr-FR"/>
        </w:rPr>
        <w:t>’</w:t>
      </w:r>
      <w:r w:rsidR="00AF5D0A" w:rsidRPr="0034213C">
        <w:rPr>
          <w:lang w:val="fr-FR"/>
        </w:rPr>
        <w:t xml:space="preserve">établissement </w:t>
      </w:r>
      <w:r w:rsidRPr="0034213C">
        <w:rPr>
          <w:lang w:val="fr-FR"/>
        </w:rPr>
        <w:t>de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inventaire national des </w:t>
      </w:r>
      <w:r w:rsidR="000403CE" w:rsidRPr="0034213C">
        <w:rPr>
          <w:lang w:val="fr-FR"/>
        </w:rPr>
        <w:t xml:space="preserve">stocks </w:t>
      </w:r>
      <w:r w:rsidRPr="0034213C">
        <w:rPr>
          <w:lang w:val="fr-FR"/>
        </w:rPr>
        <w:t>de substances réglementées (décision 91/66) (toutes les agences). En outre,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annulation éventuelle des phases I et II du </w:t>
      </w:r>
      <w:r w:rsidR="000403CE" w:rsidRPr="0034213C">
        <w:rPr>
          <w:lang w:val="fr-FR"/>
        </w:rPr>
        <w:t xml:space="preserve">PGEH de </w:t>
      </w:r>
      <w:r w:rsidRPr="0034213C">
        <w:rPr>
          <w:lang w:val="fr-FR"/>
        </w:rPr>
        <w:t>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Afghanistan (ONUDI), ainsi que les rapports concernant le</w:t>
      </w:r>
      <w:r w:rsidR="000403CE" w:rsidRPr="0034213C">
        <w:rPr>
          <w:lang w:val="fr-FR"/>
        </w:rPr>
        <w:t>s</w:t>
      </w:r>
      <w:r w:rsidRPr="0034213C">
        <w:rPr>
          <w:lang w:val="fr-FR"/>
        </w:rPr>
        <w:t xml:space="preserve"> </w:t>
      </w:r>
      <w:r w:rsidR="000403CE" w:rsidRPr="0034213C">
        <w:rPr>
          <w:lang w:val="fr-FR"/>
        </w:rPr>
        <w:t xml:space="preserve">PGEH de </w:t>
      </w:r>
      <w:r w:rsidRPr="0034213C">
        <w:rPr>
          <w:lang w:val="fr-FR"/>
        </w:rPr>
        <w:t xml:space="preserve">la Géorgie (PNUD) et </w:t>
      </w:r>
      <w:r w:rsidR="000403CE" w:rsidRPr="0034213C">
        <w:rPr>
          <w:lang w:val="fr-FR"/>
        </w:rPr>
        <w:t xml:space="preserve">de </w:t>
      </w:r>
      <w:r w:rsidRPr="0034213C">
        <w:rPr>
          <w:lang w:val="fr-FR"/>
        </w:rPr>
        <w:t>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Ouganda (PNUE), soumis conformément à la décision 95/34</w:t>
      </w:r>
      <w:r w:rsidR="000403CE" w:rsidRPr="0034213C">
        <w:rPr>
          <w:lang w:val="fr-FR"/>
        </w:rPr>
        <w:t xml:space="preserve"> </w:t>
      </w:r>
      <w:r w:rsidRPr="0034213C">
        <w:rPr>
          <w:lang w:val="fr-FR"/>
        </w:rPr>
        <w:t xml:space="preserve">a), sont également abordés dans les rapports </w:t>
      </w:r>
      <w:r w:rsidR="00165071" w:rsidRPr="0034213C">
        <w:rPr>
          <w:lang w:val="fr-FR"/>
        </w:rPr>
        <w:t xml:space="preserve">périodiques </w:t>
      </w:r>
      <w:r w:rsidRPr="0034213C">
        <w:rPr>
          <w:lang w:val="fr-FR"/>
        </w:rPr>
        <w:t>respectifs.</w:t>
      </w:r>
      <w:r w:rsidR="00D83880" w:rsidRPr="0034213C">
        <w:rPr>
          <w:lang w:val="fr-FR"/>
        </w:rPr>
        <w:t xml:space="preserve"> </w:t>
      </w:r>
      <w:bookmarkStart w:id="2" w:name="_Hlk212902258"/>
    </w:p>
    <w:bookmarkEnd w:id="2"/>
    <w:p w14:paraId="79E8B50C" w14:textId="3E6C566E" w:rsidR="00D34399" w:rsidRPr="0034213C" w:rsidRDefault="002315FD" w:rsidP="00D34399">
      <w:pPr>
        <w:pStyle w:val="Heading1"/>
        <w:rPr>
          <w:lang w:val="fr-FR"/>
        </w:rPr>
      </w:pPr>
      <w:r w:rsidRPr="0034213C">
        <w:rPr>
          <w:lang w:val="fr-FR"/>
        </w:rPr>
        <w:t xml:space="preserve">Les agences ont continué à fournir des informations sur les mesures spécifiques prises pour </w:t>
      </w:r>
      <w:r w:rsidR="00C963CF" w:rsidRPr="0034213C">
        <w:rPr>
          <w:lang w:val="fr-FR"/>
        </w:rPr>
        <w:t xml:space="preserve">combler les </w:t>
      </w:r>
      <w:r w:rsidRPr="0034213C">
        <w:rPr>
          <w:lang w:val="fr-FR"/>
        </w:rPr>
        <w:t>retards dans la mise en œuvre des activités, y compris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analyse des causes </w:t>
      </w:r>
      <w:r w:rsidR="00C963CF" w:rsidRPr="0034213C">
        <w:rPr>
          <w:lang w:val="fr-FR"/>
        </w:rPr>
        <w:t xml:space="preserve">fondamentales </w:t>
      </w:r>
      <w:r w:rsidRPr="0034213C">
        <w:rPr>
          <w:lang w:val="fr-FR"/>
        </w:rPr>
        <w:t xml:space="preserve">et la </w:t>
      </w:r>
      <w:r w:rsidR="00C963CF" w:rsidRPr="0034213C">
        <w:rPr>
          <w:lang w:val="fr-FR"/>
        </w:rPr>
        <w:t xml:space="preserve">prévention de tels </w:t>
      </w:r>
      <w:r w:rsidRPr="0034213C">
        <w:rPr>
          <w:lang w:val="fr-FR"/>
        </w:rPr>
        <w:t xml:space="preserve">retards. </w:t>
      </w:r>
      <w:r w:rsidR="009D70EF" w:rsidRPr="0034213C">
        <w:rPr>
          <w:lang w:val="fr-FR"/>
        </w:rPr>
        <w:t xml:space="preserve">Les principaux problèmes relevés sont sensiblement les mêmes que ceux qui sont indiqués dans </w:t>
      </w:r>
      <w:r w:rsidRPr="0034213C">
        <w:rPr>
          <w:lang w:val="fr-FR"/>
        </w:rPr>
        <w:t>le rapport périodique 2023</w:t>
      </w:r>
      <w:r w:rsidR="009D70EF" w:rsidRPr="0034213C">
        <w:rPr>
          <w:lang w:val="fr-FR"/>
        </w:rPr>
        <w:t xml:space="preserve"> : </w:t>
      </w:r>
      <w:r w:rsidR="00025D7A" w:rsidRPr="0034213C">
        <w:rPr>
          <w:lang w:val="fr-FR"/>
        </w:rPr>
        <w:t>les retards dans l</w:t>
      </w:r>
      <w:r w:rsidR="00033072" w:rsidRPr="0034213C">
        <w:rPr>
          <w:lang w:val="fr-FR"/>
        </w:rPr>
        <w:t>’</w:t>
      </w:r>
      <w:r w:rsidR="00025D7A" w:rsidRPr="0034213C">
        <w:rPr>
          <w:lang w:val="fr-FR"/>
        </w:rPr>
        <w:t>achat et la distribution des équipements,</w:t>
      </w:r>
      <w:r w:rsidR="002D6362" w:rsidRPr="0034213C">
        <w:rPr>
          <w:lang w:val="fr-FR"/>
        </w:rPr>
        <w:t xml:space="preserve"> essentiellement attribuable</w:t>
      </w:r>
      <w:r w:rsidR="00987244" w:rsidRPr="0034213C">
        <w:rPr>
          <w:lang w:val="fr-FR"/>
        </w:rPr>
        <w:t>s</w:t>
      </w:r>
      <w:r w:rsidR="001635F4" w:rsidRPr="0034213C">
        <w:rPr>
          <w:lang w:val="fr-FR"/>
        </w:rPr>
        <w:t xml:space="preserve"> aux r</w:t>
      </w:r>
      <w:r w:rsidR="001456C1" w:rsidRPr="0034213C">
        <w:rPr>
          <w:lang w:val="fr-FR"/>
        </w:rPr>
        <w:t>etards dans la livraison des identificateurs de réfrigérants</w:t>
      </w:r>
      <w:r w:rsidR="00987244" w:rsidRPr="0034213C">
        <w:rPr>
          <w:lang w:val="fr-FR"/>
        </w:rPr>
        <w:t xml:space="preserve"> </w:t>
      </w:r>
      <w:r w:rsidR="00025D7A" w:rsidRPr="0034213C">
        <w:rPr>
          <w:lang w:val="fr-FR"/>
        </w:rPr>
        <w:t>; l</w:t>
      </w:r>
      <w:r w:rsidR="00033072" w:rsidRPr="0034213C">
        <w:rPr>
          <w:lang w:val="fr-FR"/>
        </w:rPr>
        <w:t>’</w:t>
      </w:r>
      <w:r w:rsidR="00025D7A" w:rsidRPr="0034213C">
        <w:rPr>
          <w:lang w:val="fr-FR"/>
        </w:rPr>
        <w:t xml:space="preserve">adoption plus lente par le marché des technologies à faible potentiel de réchauffement planétaire ; les changements structurels au sein du </w:t>
      </w:r>
      <w:r w:rsidR="007515A2" w:rsidRPr="0034213C">
        <w:rPr>
          <w:lang w:val="fr-FR"/>
        </w:rPr>
        <w:t>g</w:t>
      </w:r>
      <w:r w:rsidR="00025D7A" w:rsidRPr="0034213C">
        <w:rPr>
          <w:lang w:val="fr-FR"/>
        </w:rPr>
        <w:t xml:space="preserve">ouvernement, </w:t>
      </w:r>
      <w:r w:rsidR="007515A2" w:rsidRPr="0034213C">
        <w:rPr>
          <w:lang w:val="fr-FR"/>
        </w:rPr>
        <w:t xml:space="preserve">notamment </w:t>
      </w:r>
      <w:r w:rsidR="00025D7A" w:rsidRPr="0034213C">
        <w:rPr>
          <w:lang w:val="fr-FR"/>
        </w:rPr>
        <w:t>au sein d</w:t>
      </w:r>
      <w:r w:rsidR="00510B97" w:rsidRPr="0034213C">
        <w:rPr>
          <w:lang w:val="fr-FR"/>
        </w:rPr>
        <w:t xml:space="preserve">u service </w:t>
      </w:r>
      <w:r w:rsidR="00025D7A" w:rsidRPr="0034213C">
        <w:rPr>
          <w:lang w:val="fr-FR"/>
        </w:rPr>
        <w:t>national de l</w:t>
      </w:r>
      <w:r w:rsidR="00033072" w:rsidRPr="0034213C">
        <w:rPr>
          <w:lang w:val="fr-FR"/>
        </w:rPr>
        <w:t>’</w:t>
      </w:r>
      <w:r w:rsidR="00025D7A" w:rsidRPr="0034213C">
        <w:rPr>
          <w:lang w:val="fr-FR"/>
        </w:rPr>
        <w:t xml:space="preserve">ozone ; la situation politique et </w:t>
      </w:r>
      <w:r w:rsidR="00FA47F5" w:rsidRPr="0034213C">
        <w:rPr>
          <w:lang w:val="fr-FR"/>
        </w:rPr>
        <w:t>sécuritaire </w:t>
      </w:r>
      <w:r w:rsidR="00025D7A" w:rsidRPr="0034213C">
        <w:rPr>
          <w:lang w:val="fr-FR"/>
        </w:rPr>
        <w:t xml:space="preserve">; </w:t>
      </w:r>
      <w:r w:rsidR="00A02E55" w:rsidRPr="0034213C">
        <w:rPr>
          <w:lang w:val="fr-FR"/>
        </w:rPr>
        <w:t>la difficulté à rec</w:t>
      </w:r>
      <w:r w:rsidR="0096060A" w:rsidRPr="0034213C">
        <w:rPr>
          <w:lang w:val="fr-FR"/>
        </w:rPr>
        <w:t xml:space="preserve">ruter </w:t>
      </w:r>
      <w:r w:rsidR="00A02E55" w:rsidRPr="0034213C">
        <w:rPr>
          <w:lang w:val="fr-FR"/>
        </w:rPr>
        <w:t xml:space="preserve">des experts techniques et des consultants pour </w:t>
      </w:r>
      <w:r w:rsidR="0096060A" w:rsidRPr="0034213C">
        <w:rPr>
          <w:lang w:val="fr-FR"/>
        </w:rPr>
        <w:t xml:space="preserve">la réalisation </w:t>
      </w:r>
      <w:r w:rsidR="00A02E55" w:rsidRPr="0034213C">
        <w:rPr>
          <w:lang w:val="fr-FR"/>
        </w:rPr>
        <w:t xml:space="preserve">des études de projet, notamment pour les activités liées à </w:t>
      </w:r>
      <w:r w:rsidR="0096060A" w:rsidRPr="0034213C">
        <w:rPr>
          <w:lang w:val="fr-FR"/>
        </w:rPr>
        <w:t>l</w:t>
      </w:r>
      <w:r w:rsidR="00033072" w:rsidRPr="0034213C">
        <w:rPr>
          <w:lang w:val="fr-FR"/>
        </w:rPr>
        <w:t>’</w:t>
      </w:r>
      <w:r w:rsidR="0096060A" w:rsidRPr="0034213C">
        <w:rPr>
          <w:lang w:val="fr-FR"/>
        </w:rPr>
        <w:t xml:space="preserve">établissement </w:t>
      </w:r>
      <w:r w:rsidR="00A02E55" w:rsidRPr="0034213C">
        <w:rPr>
          <w:lang w:val="fr-FR"/>
        </w:rPr>
        <w:t>de l</w:t>
      </w:r>
      <w:r w:rsidR="00033072" w:rsidRPr="0034213C">
        <w:rPr>
          <w:lang w:val="fr-FR"/>
        </w:rPr>
        <w:t>’</w:t>
      </w:r>
      <w:r w:rsidR="00A02E55" w:rsidRPr="0034213C">
        <w:rPr>
          <w:lang w:val="fr-FR"/>
        </w:rPr>
        <w:t xml:space="preserve">inventaire national des </w:t>
      </w:r>
      <w:r w:rsidR="0096060A" w:rsidRPr="0034213C">
        <w:rPr>
          <w:lang w:val="fr-FR"/>
        </w:rPr>
        <w:t xml:space="preserve">stocks </w:t>
      </w:r>
      <w:r w:rsidR="00A02E55" w:rsidRPr="0034213C">
        <w:rPr>
          <w:lang w:val="fr-FR"/>
        </w:rPr>
        <w:t xml:space="preserve">de substances </w:t>
      </w:r>
      <w:r w:rsidR="0096060A" w:rsidRPr="0034213C">
        <w:rPr>
          <w:lang w:val="fr-FR"/>
        </w:rPr>
        <w:t>régle</w:t>
      </w:r>
      <w:r w:rsidR="00B36A1B" w:rsidRPr="0034213C">
        <w:rPr>
          <w:lang w:val="fr-FR"/>
        </w:rPr>
        <w:t xml:space="preserve">mentées </w:t>
      </w:r>
      <w:r w:rsidR="00A02E55" w:rsidRPr="0034213C">
        <w:rPr>
          <w:lang w:val="fr-FR"/>
        </w:rPr>
        <w:t>et à l</w:t>
      </w:r>
      <w:r w:rsidR="00033072" w:rsidRPr="0034213C">
        <w:rPr>
          <w:lang w:val="fr-FR"/>
        </w:rPr>
        <w:t>’</w:t>
      </w:r>
      <w:r w:rsidR="00A02E55" w:rsidRPr="0034213C">
        <w:rPr>
          <w:lang w:val="fr-FR"/>
        </w:rPr>
        <w:t>élaboration d</w:t>
      </w:r>
      <w:r w:rsidR="00033072" w:rsidRPr="0034213C">
        <w:rPr>
          <w:lang w:val="fr-FR"/>
        </w:rPr>
        <w:t>’</w:t>
      </w:r>
      <w:r w:rsidR="00A02E55" w:rsidRPr="0034213C">
        <w:rPr>
          <w:lang w:val="fr-FR"/>
        </w:rPr>
        <w:t>un plan national de gestion de ces substances</w:t>
      </w:r>
      <w:r w:rsidR="00B36A1B" w:rsidRPr="0034213C">
        <w:rPr>
          <w:lang w:val="fr-FR"/>
        </w:rPr>
        <w:t> </w:t>
      </w:r>
      <w:r w:rsidR="00A02E55" w:rsidRPr="0034213C">
        <w:rPr>
          <w:lang w:val="fr-FR"/>
        </w:rPr>
        <w:t>;</w:t>
      </w:r>
      <w:r w:rsidR="00837B99" w:rsidRPr="0034213C">
        <w:rPr>
          <w:lang w:val="fr-FR"/>
        </w:rPr>
        <w:t xml:space="preserve"> </w:t>
      </w:r>
      <w:r w:rsidR="00D368ED" w:rsidRPr="0034213C">
        <w:rPr>
          <w:lang w:val="fr-FR"/>
        </w:rPr>
        <w:t>et les retards dans la communication des rapports</w:t>
      </w:r>
      <w:r w:rsidR="005A24D1" w:rsidRPr="0034213C">
        <w:rPr>
          <w:lang w:val="fr-FR"/>
        </w:rPr>
        <w:t>, imputables aux capacités insuffisantes du service national de l</w:t>
      </w:r>
      <w:r w:rsidR="00033072" w:rsidRPr="0034213C">
        <w:rPr>
          <w:lang w:val="fr-FR"/>
        </w:rPr>
        <w:t>’</w:t>
      </w:r>
      <w:r w:rsidR="005A24D1" w:rsidRPr="0034213C">
        <w:rPr>
          <w:lang w:val="fr-FR"/>
        </w:rPr>
        <w:t>ozone</w:t>
      </w:r>
      <w:r w:rsidR="00D34399" w:rsidRPr="0034213C">
        <w:rPr>
          <w:lang w:val="fr-FR"/>
        </w:rPr>
        <w:t xml:space="preserve">. </w:t>
      </w:r>
      <w:r w:rsidR="00CC297B" w:rsidRPr="0034213C">
        <w:rPr>
          <w:lang w:val="fr-FR"/>
        </w:rPr>
        <w:t xml:space="preserve">Les principales mesures prises par les agences comprennent </w:t>
      </w:r>
      <w:r w:rsidR="006849E5" w:rsidRPr="0034213C">
        <w:rPr>
          <w:lang w:val="fr-FR"/>
        </w:rPr>
        <w:t>l</w:t>
      </w:r>
      <w:r w:rsidR="00033072" w:rsidRPr="0034213C">
        <w:rPr>
          <w:lang w:val="fr-FR"/>
        </w:rPr>
        <w:t>’</w:t>
      </w:r>
      <w:r w:rsidR="006849E5" w:rsidRPr="0034213C">
        <w:rPr>
          <w:lang w:val="fr-FR"/>
        </w:rPr>
        <w:t xml:space="preserve">élaboration </w:t>
      </w:r>
      <w:r w:rsidR="00CC297B" w:rsidRPr="0034213C">
        <w:rPr>
          <w:lang w:val="fr-FR"/>
        </w:rPr>
        <w:t>de procédures pour l</w:t>
      </w:r>
      <w:r w:rsidR="00033072" w:rsidRPr="0034213C">
        <w:rPr>
          <w:lang w:val="fr-FR"/>
        </w:rPr>
        <w:t>’</w:t>
      </w:r>
      <w:r w:rsidR="00CC297B" w:rsidRPr="0034213C">
        <w:rPr>
          <w:lang w:val="fr-FR"/>
        </w:rPr>
        <w:t>a</w:t>
      </w:r>
      <w:r w:rsidR="006849E5" w:rsidRPr="0034213C">
        <w:rPr>
          <w:lang w:val="fr-FR"/>
        </w:rPr>
        <w:t xml:space="preserve">chat </w:t>
      </w:r>
      <w:r w:rsidR="009E5175" w:rsidRPr="0034213C">
        <w:rPr>
          <w:lang w:val="fr-FR"/>
        </w:rPr>
        <w:t>d</w:t>
      </w:r>
      <w:r w:rsidR="00033072" w:rsidRPr="0034213C">
        <w:rPr>
          <w:lang w:val="fr-FR"/>
        </w:rPr>
        <w:t>’</w:t>
      </w:r>
      <w:r w:rsidR="00CC297B" w:rsidRPr="0034213C">
        <w:rPr>
          <w:lang w:val="fr-FR"/>
        </w:rPr>
        <w:t xml:space="preserve">équipements en temps </w:t>
      </w:r>
      <w:r w:rsidR="009E5175" w:rsidRPr="0034213C">
        <w:rPr>
          <w:lang w:val="fr-FR"/>
        </w:rPr>
        <w:t xml:space="preserve">utile en vertu </w:t>
      </w:r>
      <w:r w:rsidR="00CC297B" w:rsidRPr="0034213C">
        <w:rPr>
          <w:lang w:val="fr-FR"/>
        </w:rPr>
        <w:t>d</w:t>
      </w:r>
      <w:r w:rsidR="00033072" w:rsidRPr="0034213C">
        <w:rPr>
          <w:lang w:val="fr-FR"/>
        </w:rPr>
        <w:t>’</w:t>
      </w:r>
      <w:r w:rsidR="00CC297B" w:rsidRPr="0034213C">
        <w:rPr>
          <w:lang w:val="fr-FR"/>
        </w:rPr>
        <w:t>accords à long terme avec des fournisseurs qualifiés</w:t>
      </w:r>
      <w:r w:rsidR="009E5175" w:rsidRPr="0034213C">
        <w:rPr>
          <w:lang w:val="fr-FR"/>
        </w:rPr>
        <w:t> </w:t>
      </w:r>
      <w:r w:rsidR="00CC297B" w:rsidRPr="0034213C">
        <w:rPr>
          <w:lang w:val="fr-FR"/>
        </w:rPr>
        <w:t xml:space="preserve">; une coordination étroite entre </w:t>
      </w:r>
      <w:r w:rsidR="00ED23B5" w:rsidRPr="0034213C">
        <w:rPr>
          <w:lang w:val="fr-FR"/>
        </w:rPr>
        <w:t>le service national de l</w:t>
      </w:r>
      <w:r w:rsidR="00033072" w:rsidRPr="0034213C">
        <w:rPr>
          <w:lang w:val="fr-FR"/>
        </w:rPr>
        <w:t>’</w:t>
      </w:r>
      <w:r w:rsidR="00ED23B5" w:rsidRPr="0034213C">
        <w:rPr>
          <w:lang w:val="fr-FR"/>
        </w:rPr>
        <w:t xml:space="preserve">ozone et </w:t>
      </w:r>
      <w:r w:rsidR="00CC297B" w:rsidRPr="0034213C">
        <w:rPr>
          <w:lang w:val="fr-FR"/>
        </w:rPr>
        <w:t>l</w:t>
      </w:r>
      <w:r w:rsidR="00033072" w:rsidRPr="0034213C">
        <w:rPr>
          <w:lang w:val="fr-FR"/>
        </w:rPr>
        <w:t>’</w:t>
      </w:r>
      <w:r w:rsidR="00CC297B" w:rsidRPr="0034213C">
        <w:rPr>
          <w:lang w:val="fr-FR"/>
        </w:rPr>
        <w:t>industrie</w:t>
      </w:r>
      <w:r w:rsidR="00BD3A98" w:rsidRPr="0034213C">
        <w:rPr>
          <w:lang w:val="fr-FR"/>
        </w:rPr>
        <w:t xml:space="preserve">, </w:t>
      </w:r>
      <w:r w:rsidR="00CC297B" w:rsidRPr="0034213C">
        <w:rPr>
          <w:lang w:val="fr-FR"/>
        </w:rPr>
        <w:t xml:space="preserve">la mise en œuvre de programmes ciblés </w:t>
      </w:r>
      <w:r w:rsidR="00BD3A98" w:rsidRPr="0034213C">
        <w:rPr>
          <w:lang w:val="fr-FR"/>
        </w:rPr>
        <w:t>et l</w:t>
      </w:r>
      <w:r w:rsidR="00033072" w:rsidRPr="0034213C">
        <w:rPr>
          <w:lang w:val="fr-FR"/>
        </w:rPr>
        <w:t>’</w:t>
      </w:r>
      <w:r w:rsidR="00BD3A98" w:rsidRPr="0034213C">
        <w:rPr>
          <w:lang w:val="fr-FR"/>
        </w:rPr>
        <w:t xml:space="preserve">élimination des </w:t>
      </w:r>
      <w:r w:rsidR="00CC297B" w:rsidRPr="0034213C">
        <w:rPr>
          <w:lang w:val="fr-FR"/>
        </w:rPr>
        <w:t>obstacles techniques et opérationnels par le biais d</w:t>
      </w:r>
      <w:r w:rsidR="00033072" w:rsidRPr="0034213C">
        <w:rPr>
          <w:lang w:val="fr-FR"/>
        </w:rPr>
        <w:t>’</w:t>
      </w:r>
      <w:r w:rsidR="00CC297B" w:rsidRPr="0034213C">
        <w:rPr>
          <w:lang w:val="fr-FR"/>
        </w:rPr>
        <w:t>activités de projet</w:t>
      </w:r>
      <w:r w:rsidR="00D55DC9" w:rsidRPr="0034213C">
        <w:rPr>
          <w:lang w:val="fr-FR"/>
        </w:rPr>
        <w:t>, dans le but de promouvoir l</w:t>
      </w:r>
      <w:r w:rsidR="00033072" w:rsidRPr="0034213C">
        <w:rPr>
          <w:lang w:val="fr-FR"/>
        </w:rPr>
        <w:t>’</w:t>
      </w:r>
      <w:r w:rsidR="00D55DC9" w:rsidRPr="0034213C">
        <w:rPr>
          <w:lang w:val="fr-FR"/>
        </w:rPr>
        <w:t>adoption de technologies de remplacement à faible potentiel de réchauffement planétaire </w:t>
      </w:r>
      <w:r w:rsidR="00CC297B" w:rsidRPr="0034213C">
        <w:rPr>
          <w:lang w:val="fr-FR"/>
        </w:rPr>
        <w:t xml:space="preserve">; une coordination étroite avec les gouvernements, y compris </w:t>
      </w:r>
      <w:r w:rsidR="006B3FEE" w:rsidRPr="0034213C">
        <w:rPr>
          <w:lang w:val="fr-FR"/>
        </w:rPr>
        <w:t xml:space="preserve">la tenue </w:t>
      </w:r>
      <w:r w:rsidR="00CC297B" w:rsidRPr="0034213C">
        <w:rPr>
          <w:lang w:val="fr-FR"/>
        </w:rPr>
        <w:t xml:space="preserve">de consultations pendant les réunions </w:t>
      </w:r>
      <w:r w:rsidR="006B3FEE" w:rsidRPr="0034213C">
        <w:rPr>
          <w:lang w:val="fr-FR"/>
        </w:rPr>
        <w:t xml:space="preserve">du </w:t>
      </w:r>
      <w:r w:rsidR="00CC297B" w:rsidRPr="0034213C">
        <w:rPr>
          <w:lang w:val="fr-FR"/>
        </w:rPr>
        <w:t>réseau et d</w:t>
      </w:r>
      <w:r w:rsidR="00033072" w:rsidRPr="0034213C">
        <w:rPr>
          <w:lang w:val="fr-FR"/>
        </w:rPr>
        <w:t>’</w:t>
      </w:r>
      <w:r w:rsidR="00CC297B" w:rsidRPr="0034213C">
        <w:rPr>
          <w:lang w:val="fr-FR"/>
        </w:rPr>
        <w:t xml:space="preserve">autres </w:t>
      </w:r>
      <w:r w:rsidR="006B3FEE" w:rsidRPr="0034213C">
        <w:rPr>
          <w:lang w:val="fr-FR"/>
        </w:rPr>
        <w:t xml:space="preserve">réunions portant </w:t>
      </w:r>
      <w:r w:rsidR="00CC297B" w:rsidRPr="0034213C">
        <w:rPr>
          <w:lang w:val="fr-FR"/>
        </w:rPr>
        <w:t xml:space="preserve">sur des questions spécifiques </w:t>
      </w:r>
      <w:r w:rsidR="006D65F6" w:rsidRPr="0034213C">
        <w:rPr>
          <w:lang w:val="fr-FR"/>
        </w:rPr>
        <w:t>d</w:t>
      </w:r>
      <w:r w:rsidR="00033072" w:rsidRPr="0034213C">
        <w:rPr>
          <w:lang w:val="fr-FR"/>
        </w:rPr>
        <w:t>’</w:t>
      </w:r>
      <w:r w:rsidR="006D65F6" w:rsidRPr="0034213C">
        <w:rPr>
          <w:lang w:val="fr-FR"/>
        </w:rPr>
        <w:t>intérêt national</w:t>
      </w:r>
      <w:r w:rsidR="00761F07" w:rsidRPr="0034213C">
        <w:rPr>
          <w:lang w:val="fr-FR"/>
        </w:rPr>
        <w:t>,</w:t>
      </w:r>
      <w:r w:rsidR="00CC297B" w:rsidRPr="0034213C">
        <w:rPr>
          <w:lang w:val="fr-FR"/>
        </w:rPr>
        <w:t xml:space="preserve"> et </w:t>
      </w:r>
      <w:r w:rsidR="00761F07" w:rsidRPr="0034213C">
        <w:rPr>
          <w:lang w:val="fr-FR"/>
        </w:rPr>
        <w:t>l</w:t>
      </w:r>
      <w:r w:rsidR="00033072" w:rsidRPr="0034213C">
        <w:rPr>
          <w:lang w:val="fr-FR"/>
        </w:rPr>
        <w:t>’</w:t>
      </w:r>
      <w:r w:rsidR="00761F07" w:rsidRPr="0034213C">
        <w:rPr>
          <w:lang w:val="fr-FR"/>
        </w:rPr>
        <w:t xml:space="preserve">établissement de </w:t>
      </w:r>
      <w:r w:rsidR="00CC297B" w:rsidRPr="0034213C">
        <w:rPr>
          <w:lang w:val="fr-FR"/>
        </w:rPr>
        <w:t>plans d</w:t>
      </w:r>
      <w:r w:rsidR="00033072" w:rsidRPr="0034213C">
        <w:rPr>
          <w:lang w:val="fr-FR"/>
        </w:rPr>
        <w:t>’</w:t>
      </w:r>
      <w:r w:rsidR="00CC297B" w:rsidRPr="0034213C">
        <w:rPr>
          <w:lang w:val="fr-FR"/>
        </w:rPr>
        <w:t xml:space="preserve">action pour </w:t>
      </w:r>
      <w:r w:rsidR="00B0632C" w:rsidRPr="0034213C">
        <w:rPr>
          <w:lang w:val="fr-FR"/>
        </w:rPr>
        <w:t xml:space="preserve">régler </w:t>
      </w:r>
      <w:r w:rsidR="00CC297B" w:rsidRPr="0034213C">
        <w:rPr>
          <w:lang w:val="fr-FR"/>
        </w:rPr>
        <w:t>les questions administratives</w:t>
      </w:r>
      <w:r w:rsidR="00B0632C" w:rsidRPr="0034213C">
        <w:rPr>
          <w:lang w:val="fr-FR"/>
        </w:rPr>
        <w:t> </w:t>
      </w:r>
      <w:r w:rsidR="00CC297B" w:rsidRPr="0034213C">
        <w:rPr>
          <w:lang w:val="fr-FR"/>
        </w:rPr>
        <w:t xml:space="preserve">; </w:t>
      </w:r>
      <w:r w:rsidR="00655852" w:rsidRPr="0034213C">
        <w:rPr>
          <w:lang w:val="fr-FR"/>
        </w:rPr>
        <w:t>l</w:t>
      </w:r>
      <w:r w:rsidR="00033072" w:rsidRPr="0034213C">
        <w:rPr>
          <w:lang w:val="fr-FR"/>
        </w:rPr>
        <w:t>’</w:t>
      </w:r>
      <w:r w:rsidR="00655852" w:rsidRPr="0034213C">
        <w:rPr>
          <w:lang w:val="fr-FR"/>
        </w:rPr>
        <w:t>augmentation du nombre de consultants et d</w:t>
      </w:r>
      <w:r w:rsidR="00033072" w:rsidRPr="0034213C">
        <w:rPr>
          <w:lang w:val="fr-FR"/>
        </w:rPr>
        <w:t>’</w:t>
      </w:r>
      <w:r w:rsidR="00655852" w:rsidRPr="0034213C">
        <w:rPr>
          <w:lang w:val="fr-FR"/>
        </w:rPr>
        <w:t>experts techniques</w:t>
      </w:r>
      <w:r w:rsidR="00A150A0" w:rsidRPr="0034213C">
        <w:rPr>
          <w:lang w:val="fr-FR"/>
        </w:rPr>
        <w:t xml:space="preserve"> pouvant </w:t>
      </w:r>
      <w:r w:rsidR="00655852" w:rsidRPr="0034213C">
        <w:rPr>
          <w:lang w:val="fr-FR"/>
        </w:rPr>
        <w:t xml:space="preserve">mener des études de projet, notamment pour les activités liées à </w:t>
      </w:r>
      <w:r w:rsidR="005A0399" w:rsidRPr="0034213C">
        <w:rPr>
          <w:lang w:val="fr-FR"/>
        </w:rPr>
        <w:t>l</w:t>
      </w:r>
      <w:r w:rsidR="00033072" w:rsidRPr="0034213C">
        <w:rPr>
          <w:lang w:val="fr-FR"/>
        </w:rPr>
        <w:t>’</w:t>
      </w:r>
      <w:r w:rsidR="005A0399" w:rsidRPr="0034213C">
        <w:rPr>
          <w:lang w:val="fr-FR"/>
        </w:rPr>
        <w:t xml:space="preserve">établissement de </w:t>
      </w:r>
      <w:r w:rsidR="00655852" w:rsidRPr="0034213C">
        <w:rPr>
          <w:lang w:val="fr-FR"/>
        </w:rPr>
        <w:t>l</w:t>
      </w:r>
      <w:r w:rsidR="00033072" w:rsidRPr="0034213C">
        <w:rPr>
          <w:lang w:val="fr-FR"/>
        </w:rPr>
        <w:t>’</w:t>
      </w:r>
      <w:r w:rsidR="00655852" w:rsidRPr="0034213C">
        <w:rPr>
          <w:lang w:val="fr-FR"/>
        </w:rPr>
        <w:t xml:space="preserve">inventaire national des </w:t>
      </w:r>
      <w:r w:rsidR="005A0399" w:rsidRPr="0034213C">
        <w:rPr>
          <w:lang w:val="fr-FR"/>
        </w:rPr>
        <w:t xml:space="preserve">stocks </w:t>
      </w:r>
      <w:r w:rsidR="00655852" w:rsidRPr="0034213C">
        <w:rPr>
          <w:lang w:val="fr-FR"/>
        </w:rPr>
        <w:t xml:space="preserve">de </w:t>
      </w:r>
      <w:r w:rsidR="000423D2">
        <w:rPr>
          <w:lang w:val="fr-FR"/>
        </w:rPr>
        <w:t>substances réglementées</w:t>
      </w:r>
      <w:r w:rsidR="00655852" w:rsidRPr="0034213C">
        <w:rPr>
          <w:lang w:val="fr-FR"/>
        </w:rPr>
        <w:t xml:space="preserve"> et </w:t>
      </w:r>
      <w:r w:rsidR="005A0399" w:rsidRPr="0034213C">
        <w:rPr>
          <w:lang w:val="fr-FR"/>
        </w:rPr>
        <w:t xml:space="preserve">du </w:t>
      </w:r>
      <w:r w:rsidR="00655852" w:rsidRPr="0034213C">
        <w:rPr>
          <w:lang w:val="fr-FR"/>
        </w:rPr>
        <w:t xml:space="preserve">plan national de gestion de ces substances, </w:t>
      </w:r>
      <w:r w:rsidR="00B571A2" w:rsidRPr="0034213C">
        <w:rPr>
          <w:lang w:val="fr-FR"/>
        </w:rPr>
        <w:t xml:space="preserve">et </w:t>
      </w:r>
      <w:r w:rsidR="00655852" w:rsidRPr="0034213C">
        <w:rPr>
          <w:lang w:val="fr-FR"/>
        </w:rPr>
        <w:t>le renforcement des capacités des consultants dans des cas spécifiques ;</w:t>
      </w:r>
      <w:r w:rsidR="00B571A2" w:rsidRPr="0034213C">
        <w:rPr>
          <w:lang w:val="fr-FR"/>
        </w:rPr>
        <w:t xml:space="preserve"> </w:t>
      </w:r>
      <w:r w:rsidR="00CC297B" w:rsidRPr="0034213C">
        <w:rPr>
          <w:lang w:val="fr-FR"/>
        </w:rPr>
        <w:t xml:space="preserve">et la formation et le renforcement des capacités du personnel </w:t>
      </w:r>
      <w:r w:rsidR="00B0632C" w:rsidRPr="0034213C">
        <w:rPr>
          <w:lang w:val="fr-FR"/>
        </w:rPr>
        <w:t>du service national de l</w:t>
      </w:r>
      <w:r w:rsidR="00033072" w:rsidRPr="0034213C">
        <w:rPr>
          <w:lang w:val="fr-FR"/>
        </w:rPr>
        <w:t>’</w:t>
      </w:r>
      <w:r w:rsidR="00B0632C" w:rsidRPr="0034213C">
        <w:rPr>
          <w:lang w:val="fr-FR"/>
        </w:rPr>
        <w:t xml:space="preserve">ozone, </w:t>
      </w:r>
      <w:r w:rsidR="00EE72EF" w:rsidRPr="0034213C">
        <w:rPr>
          <w:lang w:val="fr-FR"/>
        </w:rPr>
        <w:t xml:space="preserve">ainsi que </w:t>
      </w:r>
      <w:r w:rsidR="00CC297B" w:rsidRPr="0034213C">
        <w:rPr>
          <w:lang w:val="fr-FR"/>
        </w:rPr>
        <w:t>l</w:t>
      </w:r>
      <w:r w:rsidR="00D53BFF" w:rsidRPr="0034213C">
        <w:rPr>
          <w:lang w:val="fr-FR"/>
        </w:rPr>
        <w:t xml:space="preserve">a participation </w:t>
      </w:r>
      <w:r w:rsidR="00CC297B" w:rsidRPr="0034213C">
        <w:rPr>
          <w:lang w:val="fr-FR"/>
        </w:rPr>
        <w:t>de</w:t>
      </w:r>
      <w:r w:rsidR="00101AA7" w:rsidRPr="0034213C">
        <w:rPr>
          <w:lang w:val="fr-FR"/>
        </w:rPr>
        <w:t xml:space="preserve"> hauts fonctionnaires </w:t>
      </w:r>
      <w:r w:rsidR="00EE72EF" w:rsidRPr="0034213C">
        <w:rPr>
          <w:lang w:val="fr-FR"/>
        </w:rPr>
        <w:t>de l</w:t>
      </w:r>
      <w:r w:rsidR="00033072" w:rsidRPr="0034213C">
        <w:rPr>
          <w:lang w:val="fr-FR"/>
        </w:rPr>
        <w:t>’</w:t>
      </w:r>
      <w:r w:rsidR="00EE72EF" w:rsidRPr="0034213C">
        <w:rPr>
          <w:lang w:val="fr-FR"/>
        </w:rPr>
        <w:t xml:space="preserve">État </w:t>
      </w:r>
      <w:r w:rsidR="006235A7" w:rsidRPr="0034213C">
        <w:rPr>
          <w:lang w:val="fr-FR"/>
        </w:rPr>
        <w:t xml:space="preserve">au suivi des progrès opérationnels et à </w:t>
      </w:r>
      <w:r w:rsidR="00891041" w:rsidRPr="0034213C">
        <w:rPr>
          <w:lang w:val="fr-FR"/>
        </w:rPr>
        <w:t>la présentation de rapports à cet égard.</w:t>
      </w:r>
      <w:r w:rsidR="00D34399" w:rsidRPr="0034213C">
        <w:rPr>
          <w:lang w:val="fr-FR"/>
        </w:rPr>
        <w:t xml:space="preserve"> </w:t>
      </w:r>
      <w:r w:rsidR="00114484" w:rsidRPr="0034213C">
        <w:rPr>
          <w:lang w:val="fr-FR"/>
        </w:rPr>
        <w:t>À sa 93</w:t>
      </w:r>
      <w:r w:rsidR="00114484" w:rsidRPr="0034213C">
        <w:rPr>
          <w:vertAlign w:val="superscript"/>
          <w:lang w:val="fr-FR"/>
        </w:rPr>
        <w:t>e</w:t>
      </w:r>
      <w:r w:rsidR="00114484" w:rsidRPr="0034213C">
        <w:rPr>
          <w:lang w:val="fr-FR"/>
        </w:rPr>
        <w:t xml:space="preserve"> réunion, le Comité exécutif a approuvé une augmentation du soutien financier aux agence</w:t>
      </w:r>
      <w:r w:rsidR="003E4A22" w:rsidRPr="0034213C">
        <w:rPr>
          <w:lang w:val="fr-FR"/>
        </w:rPr>
        <w:t>s</w:t>
      </w:r>
      <w:r w:rsidR="00114484" w:rsidRPr="0034213C">
        <w:rPr>
          <w:lang w:val="fr-FR"/>
        </w:rPr>
        <w:t xml:space="preserve"> d</w:t>
      </w:r>
      <w:r w:rsidR="00033072" w:rsidRPr="0034213C">
        <w:rPr>
          <w:lang w:val="fr-FR"/>
        </w:rPr>
        <w:t>’</w:t>
      </w:r>
      <w:r w:rsidR="00114484" w:rsidRPr="0034213C">
        <w:rPr>
          <w:lang w:val="fr-FR"/>
        </w:rPr>
        <w:t xml:space="preserve">exécution pour renforcer leurs capacités à fournir une assistance technique et </w:t>
      </w:r>
      <w:r w:rsidR="00887CD5" w:rsidRPr="0034213C">
        <w:rPr>
          <w:lang w:val="fr-FR"/>
        </w:rPr>
        <w:t xml:space="preserve">une aide à l’élaboration de politiques </w:t>
      </w:r>
      <w:r w:rsidR="00114484" w:rsidRPr="0034213C">
        <w:rPr>
          <w:lang w:val="fr-FR"/>
        </w:rPr>
        <w:t>aux pays visés à l</w:t>
      </w:r>
      <w:r w:rsidR="00033072" w:rsidRPr="0034213C">
        <w:rPr>
          <w:lang w:val="fr-FR"/>
        </w:rPr>
        <w:t>’</w:t>
      </w:r>
      <w:r w:rsidR="00114484" w:rsidRPr="0034213C">
        <w:rPr>
          <w:lang w:val="fr-FR"/>
        </w:rPr>
        <w:t>article 5 au cours de la période triennale</w:t>
      </w:r>
      <w:r w:rsidR="00D95832" w:rsidRPr="0034213C">
        <w:rPr>
          <w:lang w:val="fr-FR"/>
        </w:rPr>
        <w:t> </w:t>
      </w:r>
      <w:r w:rsidR="00114484" w:rsidRPr="0034213C">
        <w:rPr>
          <w:lang w:val="fr-FR"/>
        </w:rPr>
        <w:t>2024</w:t>
      </w:r>
      <w:r w:rsidR="00114484" w:rsidRPr="0034213C">
        <w:rPr>
          <w:lang w:val="fr-FR"/>
        </w:rPr>
        <w:noBreakHyphen/>
        <w:t>2026 (décision</w:t>
      </w:r>
      <w:r w:rsidR="00D95832" w:rsidRPr="0034213C">
        <w:rPr>
          <w:lang w:val="fr-FR"/>
        </w:rPr>
        <w:t> </w:t>
      </w:r>
      <w:r w:rsidR="00114484" w:rsidRPr="0034213C">
        <w:rPr>
          <w:lang w:val="fr-FR"/>
        </w:rPr>
        <w:t xml:space="preserve">93/95). </w:t>
      </w:r>
      <w:r w:rsidR="0049750D" w:rsidRPr="0034213C">
        <w:rPr>
          <w:lang w:val="fr-FR"/>
        </w:rPr>
        <w:t xml:space="preserve">Cette augmentation devrait permettre une mise en œuvre plus efficace de diverses activités, notamment </w:t>
      </w:r>
      <w:r w:rsidR="00C57093" w:rsidRPr="0034213C">
        <w:rPr>
          <w:lang w:val="fr-FR"/>
        </w:rPr>
        <w:t xml:space="preserve">dans les </w:t>
      </w:r>
      <w:r w:rsidR="0049750D" w:rsidRPr="0034213C">
        <w:rPr>
          <w:lang w:val="fr-FR"/>
        </w:rPr>
        <w:t>pays à faible consommation.</w:t>
      </w:r>
      <w:r w:rsidR="00D34399" w:rsidRPr="0034213C">
        <w:rPr>
          <w:lang w:val="fr-FR"/>
        </w:rPr>
        <w:t xml:space="preserve"> </w:t>
      </w:r>
    </w:p>
    <w:p w14:paraId="6F768E4F" w14:textId="092128FA" w:rsidR="00D34399" w:rsidRPr="0034213C" w:rsidRDefault="001B12F1" w:rsidP="00D34399">
      <w:pPr>
        <w:keepNext/>
        <w:rPr>
          <w:lang w:val="fr-FR"/>
        </w:rPr>
      </w:pPr>
      <w:r w:rsidRPr="0034213C">
        <w:rPr>
          <w:u w:val="single"/>
          <w:lang w:val="fr-FR"/>
        </w:rPr>
        <w:t>Intégration des questions de genre</w:t>
      </w:r>
      <w:r w:rsidRPr="0034213C">
        <w:rPr>
          <w:rStyle w:val="FootnoteReference"/>
          <w:lang w:val="fr-FR"/>
        </w:rPr>
        <w:footnoteReference w:id="13"/>
      </w:r>
    </w:p>
    <w:p w14:paraId="323E5DC4" w14:textId="77777777" w:rsidR="00D34399" w:rsidRPr="0034213C" w:rsidRDefault="00D34399" w:rsidP="00D34399">
      <w:pPr>
        <w:keepNext/>
        <w:rPr>
          <w:u w:val="single"/>
          <w:lang w:val="fr-FR"/>
        </w:rPr>
      </w:pPr>
    </w:p>
    <w:p w14:paraId="1DA005CA" w14:textId="4F81CB8D" w:rsidR="00D34399" w:rsidRPr="0034213C" w:rsidRDefault="00070275" w:rsidP="00D34399">
      <w:pPr>
        <w:pStyle w:val="Heading1"/>
        <w:rPr>
          <w:lang w:val="fr-FR"/>
        </w:rPr>
      </w:pPr>
      <w:r w:rsidRPr="0034213C">
        <w:rPr>
          <w:lang w:val="fr-FR"/>
        </w:rPr>
        <w:t>Toutes les agences ont pris différentes mesures, au niveau interne</w:t>
      </w:r>
      <w:r w:rsidR="00AB64C6" w:rsidRPr="0034213C">
        <w:rPr>
          <w:lang w:val="fr-FR"/>
        </w:rPr>
        <w:t xml:space="preserve"> ainsi qu</w:t>
      </w:r>
      <w:r w:rsidR="00033072" w:rsidRPr="0034213C">
        <w:rPr>
          <w:lang w:val="fr-FR"/>
        </w:rPr>
        <w:t>’</w:t>
      </w:r>
      <w:r w:rsidR="00AB64C6" w:rsidRPr="0034213C">
        <w:rPr>
          <w:lang w:val="fr-FR"/>
        </w:rPr>
        <w:t xml:space="preserve">au </w:t>
      </w:r>
      <w:r w:rsidR="00292E56" w:rsidRPr="0034213C">
        <w:rPr>
          <w:lang w:val="fr-FR"/>
        </w:rPr>
        <w:t xml:space="preserve">niveau </w:t>
      </w:r>
      <w:r w:rsidRPr="0034213C">
        <w:rPr>
          <w:lang w:val="fr-FR"/>
        </w:rPr>
        <w:t>d</w:t>
      </w:r>
      <w:r w:rsidR="004159CC" w:rsidRPr="0034213C">
        <w:rPr>
          <w:lang w:val="fr-FR"/>
        </w:rPr>
        <w:t>es</w:t>
      </w:r>
      <w:r w:rsidRPr="0034213C">
        <w:rPr>
          <w:lang w:val="fr-FR"/>
        </w:rPr>
        <w:t xml:space="preserve"> </w:t>
      </w:r>
      <w:r w:rsidR="006D65F6" w:rsidRPr="0034213C">
        <w:rPr>
          <w:lang w:val="fr-FR"/>
        </w:rPr>
        <w:t>service</w:t>
      </w:r>
      <w:r w:rsidR="004159CC" w:rsidRPr="0034213C">
        <w:rPr>
          <w:lang w:val="fr-FR"/>
        </w:rPr>
        <w:t>s</w:t>
      </w:r>
      <w:r w:rsidR="006D65F6" w:rsidRPr="0034213C">
        <w:rPr>
          <w:lang w:val="fr-FR"/>
        </w:rPr>
        <w:t xml:space="preserve"> </w:t>
      </w:r>
      <w:r w:rsidRPr="0034213C">
        <w:rPr>
          <w:lang w:val="fr-FR"/>
        </w:rPr>
        <w:t>nationa</w:t>
      </w:r>
      <w:r w:rsidR="004159CC" w:rsidRPr="0034213C">
        <w:rPr>
          <w:lang w:val="fr-FR"/>
        </w:rPr>
        <w:t xml:space="preserve">ux </w:t>
      </w:r>
      <w:r w:rsidRPr="0034213C">
        <w:rPr>
          <w:lang w:val="fr-FR"/>
        </w:rPr>
        <w:t>de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ozone et des projets, pour mettre en œuvre la </w:t>
      </w:r>
      <w:r w:rsidR="002F3AA8" w:rsidRPr="0034213C">
        <w:rPr>
          <w:lang w:val="fr-FR"/>
        </w:rPr>
        <w:t>P</w:t>
      </w:r>
      <w:r w:rsidRPr="0034213C">
        <w:rPr>
          <w:lang w:val="fr-FR"/>
        </w:rPr>
        <w:t xml:space="preserve">olitique opérationnelle </w:t>
      </w:r>
      <w:r w:rsidR="002F3AA8" w:rsidRPr="0034213C">
        <w:rPr>
          <w:lang w:val="fr-FR"/>
        </w:rPr>
        <w:t xml:space="preserve">du Fonds multilatéral </w:t>
      </w:r>
      <w:r w:rsidRPr="0034213C">
        <w:rPr>
          <w:lang w:val="fr-FR"/>
        </w:rPr>
        <w:t>sur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intégration des questions de genre. </w:t>
      </w:r>
      <w:r w:rsidR="002E398B" w:rsidRPr="0034213C">
        <w:rPr>
          <w:lang w:val="fr-FR"/>
        </w:rPr>
        <w:t>Ces mesures consistent principalement en l</w:t>
      </w:r>
      <w:r w:rsidR="00033072" w:rsidRPr="0034213C">
        <w:rPr>
          <w:lang w:val="fr-FR"/>
        </w:rPr>
        <w:t>’</w:t>
      </w:r>
      <w:r w:rsidR="002E398B" w:rsidRPr="0034213C">
        <w:rPr>
          <w:lang w:val="fr-FR"/>
        </w:rPr>
        <w:t>élaboration d</w:t>
      </w:r>
      <w:r w:rsidR="00033072" w:rsidRPr="0034213C">
        <w:rPr>
          <w:lang w:val="fr-FR"/>
        </w:rPr>
        <w:t>’</w:t>
      </w:r>
      <w:r w:rsidR="002E398B" w:rsidRPr="0034213C">
        <w:rPr>
          <w:lang w:val="fr-FR"/>
        </w:rPr>
        <w:t>un plan d</w:t>
      </w:r>
      <w:r w:rsidR="00033072" w:rsidRPr="0034213C">
        <w:rPr>
          <w:lang w:val="fr-FR"/>
        </w:rPr>
        <w:t>’</w:t>
      </w:r>
      <w:r w:rsidR="002E398B" w:rsidRPr="0034213C">
        <w:rPr>
          <w:lang w:val="fr-FR"/>
        </w:rPr>
        <w:t>action pour l</w:t>
      </w:r>
      <w:r w:rsidR="00033072" w:rsidRPr="0034213C">
        <w:rPr>
          <w:lang w:val="fr-FR"/>
        </w:rPr>
        <w:t>’</w:t>
      </w:r>
      <w:r w:rsidR="002E398B" w:rsidRPr="0034213C">
        <w:rPr>
          <w:lang w:val="fr-FR"/>
        </w:rPr>
        <w:t xml:space="preserve">intégration de la Politique pendant les phases de préparation et de mise en œuvre </w:t>
      </w:r>
      <w:r w:rsidR="002050CD" w:rsidRPr="0034213C">
        <w:rPr>
          <w:lang w:val="fr-FR"/>
        </w:rPr>
        <w:t xml:space="preserve">des </w:t>
      </w:r>
      <w:r w:rsidR="002E398B" w:rsidRPr="0034213C">
        <w:rPr>
          <w:lang w:val="fr-FR"/>
        </w:rPr>
        <w:t>projet</w:t>
      </w:r>
      <w:r w:rsidR="002050CD" w:rsidRPr="0034213C">
        <w:rPr>
          <w:lang w:val="fr-FR"/>
        </w:rPr>
        <w:t>s </w:t>
      </w:r>
      <w:r w:rsidR="002E398B" w:rsidRPr="0034213C">
        <w:rPr>
          <w:lang w:val="fr-FR"/>
        </w:rPr>
        <w:t xml:space="preserve">; </w:t>
      </w:r>
      <w:r w:rsidRPr="0034213C">
        <w:rPr>
          <w:lang w:val="fr-FR"/>
        </w:rPr>
        <w:t xml:space="preserve">la sensibilisation des </w:t>
      </w:r>
      <w:r w:rsidR="002050CD" w:rsidRPr="0034213C">
        <w:rPr>
          <w:lang w:val="fr-FR"/>
        </w:rPr>
        <w:t xml:space="preserve">services nationaux </w:t>
      </w:r>
      <w:r w:rsidRPr="0034213C">
        <w:rPr>
          <w:lang w:val="fr-FR"/>
        </w:rPr>
        <w:t>de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ozone et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autres parties prenantes </w:t>
      </w:r>
      <w:r w:rsidR="00DC2A72" w:rsidRPr="0034213C">
        <w:rPr>
          <w:lang w:val="fr-FR"/>
        </w:rPr>
        <w:t>à la P</w:t>
      </w:r>
      <w:r w:rsidRPr="0034213C">
        <w:rPr>
          <w:lang w:val="fr-FR"/>
        </w:rPr>
        <w:t xml:space="preserve">olitique </w:t>
      </w:r>
      <w:r w:rsidR="00DC2A72" w:rsidRPr="0034213C">
        <w:rPr>
          <w:lang w:val="fr-FR"/>
        </w:rPr>
        <w:t xml:space="preserve">et la </w:t>
      </w:r>
      <w:r w:rsidR="001E475C" w:rsidRPr="0034213C">
        <w:rPr>
          <w:lang w:val="fr-FR"/>
        </w:rPr>
        <w:t>communication de renseignements à cet égard à ces services et parties prenantes ;</w:t>
      </w:r>
      <w:r w:rsidRPr="0034213C">
        <w:rPr>
          <w:lang w:val="fr-FR"/>
        </w:rPr>
        <w:t xml:space="preserve"> et les </w:t>
      </w:r>
      <w:r w:rsidR="006A4106" w:rsidRPr="0034213C">
        <w:rPr>
          <w:lang w:val="fr-FR"/>
        </w:rPr>
        <w:t xml:space="preserve">mesures </w:t>
      </w:r>
      <w:r w:rsidR="00B3094C" w:rsidRPr="0034213C">
        <w:rPr>
          <w:lang w:val="fr-FR"/>
        </w:rPr>
        <w:t xml:space="preserve">visant à </w:t>
      </w:r>
      <w:r w:rsidRPr="0034213C">
        <w:rPr>
          <w:lang w:val="fr-FR"/>
        </w:rPr>
        <w:t xml:space="preserve">assurer un meilleur équilibre des genres pendant la mise en œuvre des projets. Les agences travaillent en étroite collaboration avec leurs homologues nationaux et les </w:t>
      </w:r>
      <w:r w:rsidR="007465D9" w:rsidRPr="0034213C">
        <w:rPr>
          <w:lang w:val="fr-FR"/>
        </w:rPr>
        <w:t xml:space="preserve">unités concernées des </w:t>
      </w:r>
      <w:r w:rsidRPr="0034213C">
        <w:rPr>
          <w:lang w:val="fr-FR"/>
        </w:rPr>
        <w:t xml:space="preserve">projets pour </w:t>
      </w:r>
      <w:r w:rsidR="001E2F1D" w:rsidRPr="0034213C">
        <w:rPr>
          <w:lang w:val="fr-FR"/>
        </w:rPr>
        <w:t>assurer une bonne compréhension de la Politique ;</w:t>
      </w:r>
      <w:r w:rsidRPr="0034213C">
        <w:rPr>
          <w:lang w:val="fr-FR"/>
        </w:rPr>
        <w:t xml:space="preserve"> </w:t>
      </w:r>
      <w:r w:rsidR="006A6DCB" w:rsidRPr="0034213C">
        <w:rPr>
          <w:lang w:val="fr-FR"/>
        </w:rPr>
        <w:t xml:space="preserve">prévoient </w:t>
      </w:r>
      <w:r w:rsidRPr="0034213C">
        <w:rPr>
          <w:lang w:val="fr-FR"/>
        </w:rPr>
        <w:t xml:space="preserve">des dispositions dans toutes les activités pour encourager la participation des femmes à différents niveaux (par exemple, en tant que consultantes, gestionnaires de </w:t>
      </w:r>
      <w:r w:rsidRPr="0034213C">
        <w:rPr>
          <w:lang w:val="fr-FR"/>
        </w:rPr>
        <w:lastRenderedPageBreak/>
        <w:t>projets</w:t>
      </w:r>
      <w:r w:rsidR="000C36CF" w:rsidRPr="0034213C">
        <w:rPr>
          <w:lang w:val="fr-FR"/>
        </w:rPr>
        <w:t xml:space="preserve"> et</w:t>
      </w:r>
      <w:r w:rsidRPr="0034213C">
        <w:rPr>
          <w:lang w:val="fr-FR"/>
        </w:rPr>
        <w:t xml:space="preserve"> stagiaires)</w:t>
      </w:r>
      <w:r w:rsidR="000C36CF" w:rsidRPr="0034213C">
        <w:rPr>
          <w:lang w:val="fr-FR"/>
        </w:rPr>
        <w:t> ;</w:t>
      </w:r>
      <w:r w:rsidRPr="0034213C">
        <w:rPr>
          <w:lang w:val="fr-FR"/>
        </w:rPr>
        <w:t xml:space="preserve"> collabore</w:t>
      </w:r>
      <w:r w:rsidR="000C36CF" w:rsidRPr="0034213C">
        <w:rPr>
          <w:lang w:val="fr-FR"/>
        </w:rPr>
        <w:t>nt</w:t>
      </w:r>
      <w:r w:rsidRPr="0034213C">
        <w:rPr>
          <w:lang w:val="fr-FR"/>
        </w:rPr>
        <w:t xml:space="preserve"> avec les parties prenantes concernées </w:t>
      </w:r>
      <w:r w:rsidR="000C36CF" w:rsidRPr="0034213C">
        <w:rPr>
          <w:lang w:val="fr-FR"/>
        </w:rPr>
        <w:t xml:space="preserve">pour </w:t>
      </w:r>
      <w:r w:rsidR="00470480" w:rsidRPr="0034213C">
        <w:rPr>
          <w:lang w:val="fr-FR"/>
        </w:rPr>
        <w:t xml:space="preserve">recueillir </w:t>
      </w:r>
      <w:r w:rsidRPr="0034213C">
        <w:rPr>
          <w:lang w:val="fr-FR"/>
        </w:rPr>
        <w:t>de</w:t>
      </w:r>
      <w:r w:rsidR="00470480" w:rsidRPr="0034213C">
        <w:rPr>
          <w:lang w:val="fr-FR"/>
        </w:rPr>
        <w:t>s</w:t>
      </w:r>
      <w:r w:rsidRPr="0034213C">
        <w:rPr>
          <w:lang w:val="fr-FR"/>
        </w:rPr>
        <w:t xml:space="preserve"> données ventilées par genre au cours des différentes activités </w:t>
      </w:r>
      <w:r w:rsidR="00470480" w:rsidRPr="0034213C">
        <w:rPr>
          <w:lang w:val="fr-FR"/>
        </w:rPr>
        <w:t xml:space="preserve">des projets </w:t>
      </w:r>
      <w:r w:rsidRPr="0034213C">
        <w:rPr>
          <w:lang w:val="fr-FR"/>
        </w:rPr>
        <w:t xml:space="preserve">et </w:t>
      </w:r>
      <w:r w:rsidR="00CD4CB2" w:rsidRPr="0034213C">
        <w:rPr>
          <w:lang w:val="fr-FR"/>
        </w:rPr>
        <w:t xml:space="preserve">recenser les problèmes </w:t>
      </w:r>
      <w:r w:rsidRPr="0034213C">
        <w:rPr>
          <w:lang w:val="fr-FR"/>
        </w:rPr>
        <w:t xml:space="preserve">rencontrés dans la mise en œuvre de la politique </w:t>
      </w:r>
      <w:r w:rsidR="00CD4CB2" w:rsidRPr="0034213C">
        <w:rPr>
          <w:lang w:val="fr-FR"/>
        </w:rPr>
        <w:t>et le pl</w:t>
      </w:r>
      <w:r w:rsidR="00B402A9" w:rsidRPr="0034213C">
        <w:rPr>
          <w:lang w:val="fr-FR"/>
        </w:rPr>
        <w:t>an en matière de genre</w:t>
      </w:r>
      <w:r w:rsidR="00CD4CB2" w:rsidRPr="0034213C">
        <w:rPr>
          <w:lang w:val="fr-FR"/>
        </w:rPr>
        <w:t> ;</w:t>
      </w:r>
      <w:r w:rsidRPr="0034213C">
        <w:rPr>
          <w:lang w:val="fr-FR"/>
        </w:rPr>
        <w:t xml:space="preserve"> </w:t>
      </w:r>
      <w:r w:rsidR="00BB56DE" w:rsidRPr="0034213C">
        <w:rPr>
          <w:lang w:val="fr-FR"/>
        </w:rPr>
        <w:t xml:space="preserve">et </w:t>
      </w:r>
      <w:r w:rsidR="00B402A9" w:rsidRPr="0034213C">
        <w:rPr>
          <w:lang w:val="fr-FR"/>
        </w:rPr>
        <w:t xml:space="preserve">prennent des </w:t>
      </w:r>
      <w:r w:rsidRPr="0034213C">
        <w:rPr>
          <w:lang w:val="fr-FR"/>
        </w:rPr>
        <w:t xml:space="preserve">mesures pour </w:t>
      </w:r>
      <w:r w:rsidR="00B402A9" w:rsidRPr="0034213C">
        <w:rPr>
          <w:lang w:val="fr-FR"/>
        </w:rPr>
        <w:t>régler ces problèmes</w:t>
      </w:r>
      <w:r w:rsidRPr="0034213C">
        <w:rPr>
          <w:lang w:val="fr-FR"/>
        </w:rPr>
        <w:t xml:space="preserve">. </w:t>
      </w:r>
      <w:r w:rsidR="001E6852" w:rsidRPr="0034213C">
        <w:rPr>
          <w:lang w:val="fr-FR"/>
        </w:rPr>
        <w:t xml:space="preserve">Les agences diffusent également des informations sur les réussites, ce qui devrait renforcer la </w:t>
      </w:r>
      <w:r w:rsidR="000741F6" w:rsidRPr="0034213C">
        <w:rPr>
          <w:lang w:val="fr-FR"/>
        </w:rPr>
        <w:t>P</w:t>
      </w:r>
      <w:r w:rsidR="001E6852" w:rsidRPr="0034213C">
        <w:rPr>
          <w:lang w:val="fr-FR"/>
        </w:rPr>
        <w:t xml:space="preserve">olitique </w:t>
      </w:r>
      <w:r w:rsidR="000741F6" w:rsidRPr="0034213C">
        <w:rPr>
          <w:lang w:val="fr-FR"/>
        </w:rPr>
        <w:t>sur l</w:t>
      </w:r>
      <w:r w:rsidR="00033072" w:rsidRPr="0034213C">
        <w:rPr>
          <w:lang w:val="fr-FR"/>
        </w:rPr>
        <w:t>’</w:t>
      </w:r>
      <w:r w:rsidR="001E6852" w:rsidRPr="0034213C">
        <w:rPr>
          <w:lang w:val="fr-FR"/>
        </w:rPr>
        <w:t>intégration de</w:t>
      </w:r>
      <w:r w:rsidR="000741F6" w:rsidRPr="0034213C">
        <w:rPr>
          <w:lang w:val="fr-FR"/>
        </w:rPr>
        <w:t xml:space="preserve">s questions de </w:t>
      </w:r>
      <w:r w:rsidR="001E6852" w:rsidRPr="0034213C">
        <w:rPr>
          <w:lang w:val="fr-FR"/>
        </w:rPr>
        <w:t xml:space="preserve">genre. </w:t>
      </w:r>
      <w:r w:rsidR="00B75EB5" w:rsidRPr="0034213C">
        <w:rPr>
          <w:lang w:val="fr-FR"/>
        </w:rPr>
        <w:t xml:space="preserve">Enfin, le </w:t>
      </w:r>
      <w:r w:rsidRPr="0034213C">
        <w:rPr>
          <w:lang w:val="fr-FR"/>
        </w:rPr>
        <w:t>PNUE organise, dans le cadre des réunions d</w:t>
      </w:r>
      <w:r w:rsidR="00C6108A" w:rsidRPr="0034213C">
        <w:rPr>
          <w:lang w:val="fr-FR"/>
        </w:rPr>
        <w:t xml:space="preserve">es </w:t>
      </w:r>
      <w:r w:rsidRPr="0034213C">
        <w:rPr>
          <w:lang w:val="fr-FR"/>
        </w:rPr>
        <w:t>réseau</w:t>
      </w:r>
      <w:r w:rsidR="00C6108A" w:rsidRPr="0034213C">
        <w:rPr>
          <w:lang w:val="fr-FR"/>
        </w:rPr>
        <w:t>x</w:t>
      </w:r>
      <w:r w:rsidRPr="0034213C">
        <w:rPr>
          <w:lang w:val="fr-FR"/>
        </w:rPr>
        <w:t xml:space="preserve"> régiona</w:t>
      </w:r>
      <w:r w:rsidR="00C6108A" w:rsidRPr="0034213C">
        <w:rPr>
          <w:lang w:val="fr-FR"/>
        </w:rPr>
        <w:t xml:space="preserve">ux </w:t>
      </w:r>
      <w:r w:rsidR="008356FF" w:rsidRPr="0034213C">
        <w:rPr>
          <w:lang w:val="fr-FR"/>
        </w:rPr>
        <w:t xml:space="preserve">relevant du </w:t>
      </w:r>
      <w:r w:rsidRPr="0034213C">
        <w:rPr>
          <w:lang w:val="fr-FR"/>
        </w:rPr>
        <w:t>Programme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aide à la conformité, des </w:t>
      </w:r>
      <w:r w:rsidR="008356FF" w:rsidRPr="0034213C">
        <w:rPr>
          <w:lang w:val="fr-FR"/>
        </w:rPr>
        <w:t xml:space="preserve">séances </w:t>
      </w:r>
      <w:r w:rsidRPr="0034213C">
        <w:rPr>
          <w:lang w:val="fr-FR"/>
        </w:rPr>
        <w:t xml:space="preserve">destinées à promouvoir la </w:t>
      </w:r>
      <w:r w:rsidR="008356FF" w:rsidRPr="0034213C">
        <w:rPr>
          <w:lang w:val="fr-FR"/>
        </w:rPr>
        <w:t>P</w:t>
      </w:r>
      <w:r w:rsidRPr="0034213C">
        <w:rPr>
          <w:lang w:val="fr-FR"/>
        </w:rPr>
        <w:t>olitique et les mesures à prendre pour veiller à sa bonne mise en œuvre.</w:t>
      </w:r>
    </w:p>
    <w:p w14:paraId="1F0AEB34" w14:textId="461CFE95" w:rsidR="00D34399" w:rsidRPr="0034213C" w:rsidRDefault="00D34399" w:rsidP="00D34399">
      <w:pPr>
        <w:pStyle w:val="a--"/>
        <w:keepNext/>
        <w:keepLines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</w:tabs>
        <w:suppressAutoHyphens w:val="0"/>
        <w:jc w:val="left"/>
        <w:rPr>
          <w:lang w:val="fr-FR"/>
        </w:rPr>
      </w:pPr>
      <w:r w:rsidRPr="0034213C">
        <w:rPr>
          <w:lang w:val="fr-FR"/>
        </w:rPr>
        <w:t>Recomm</w:t>
      </w:r>
      <w:r w:rsidR="00D55DC9" w:rsidRPr="0034213C">
        <w:rPr>
          <w:lang w:val="fr-FR"/>
        </w:rPr>
        <w:t>a</w:t>
      </w:r>
      <w:r w:rsidRPr="0034213C">
        <w:rPr>
          <w:lang w:val="fr-FR"/>
        </w:rPr>
        <w:t>ndation</w:t>
      </w:r>
    </w:p>
    <w:p w14:paraId="00EDF50C" w14:textId="77777777" w:rsidR="00D34399" w:rsidRPr="0034213C" w:rsidRDefault="00D34399" w:rsidP="00D34399">
      <w:pPr>
        <w:keepNext/>
        <w:keepLines/>
        <w:rPr>
          <w:lang w:val="fr-FR"/>
        </w:rPr>
      </w:pPr>
    </w:p>
    <w:p w14:paraId="43DE87F4" w14:textId="2804EBBA" w:rsidR="00D34399" w:rsidRPr="0034213C" w:rsidRDefault="008733D0" w:rsidP="00D34399">
      <w:pPr>
        <w:pStyle w:val="Heading1"/>
        <w:rPr>
          <w:lang w:val="fr-FR"/>
        </w:rPr>
      </w:pPr>
      <w:r w:rsidRPr="0034213C">
        <w:rPr>
          <w:lang w:val="fr-FR"/>
        </w:rPr>
        <w:t>Le Comité exécutif souhaitera peut-être prendre note </w:t>
      </w:r>
      <w:r w:rsidR="00D34399" w:rsidRPr="0034213C">
        <w:rPr>
          <w:lang w:val="fr-FR"/>
        </w:rPr>
        <w:t>:</w:t>
      </w:r>
    </w:p>
    <w:p w14:paraId="1E7109FA" w14:textId="5464A733" w:rsidR="00D34399" w:rsidRPr="0034213C" w:rsidRDefault="00C552DB" w:rsidP="00193DB6">
      <w:pPr>
        <w:pStyle w:val="Heading2"/>
        <w:numPr>
          <w:ilvl w:val="1"/>
          <w:numId w:val="1"/>
        </w:numPr>
        <w:ind w:left="1440" w:hanging="720"/>
        <w:rPr>
          <w:lang w:val="fr-FR"/>
        </w:rPr>
      </w:pPr>
      <w:r w:rsidRPr="0034213C">
        <w:rPr>
          <w:lang w:val="fr-FR"/>
        </w:rPr>
        <w:t xml:space="preserve">du rapport </w:t>
      </w:r>
      <w:r w:rsidR="00E339DC" w:rsidRPr="0034213C">
        <w:rPr>
          <w:lang w:val="fr-FR"/>
        </w:rPr>
        <w:t xml:space="preserve">périodique </w:t>
      </w:r>
      <w:r w:rsidRPr="0034213C">
        <w:rPr>
          <w:lang w:val="fr-FR"/>
        </w:rPr>
        <w:t>global du Fonds multilatéral au 31 décembre 202</w:t>
      </w:r>
      <w:r w:rsidR="00E339DC" w:rsidRPr="0034213C">
        <w:rPr>
          <w:lang w:val="fr-FR"/>
        </w:rPr>
        <w:t>4</w:t>
      </w:r>
      <w:r w:rsidR="008F4539" w:rsidRPr="0034213C">
        <w:rPr>
          <w:lang w:val="fr-FR"/>
        </w:rPr>
        <w:t>,</w:t>
      </w:r>
      <w:r w:rsidRPr="0034213C">
        <w:rPr>
          <w:lang w:val="fr-FR"/>
        </w:rPr>
        <w:t xml:space="preserve"> </w:t>
      </w:r>
      <w:r w:rsidR="003B1048" w:rsidRPr="0034213C">
        <w:rPr>
          <w:lang w:val="fr-FR"/>
        </w:rPr>
        <w:t>y compris le rapport final sur les résultats des six projets d</w:t>
      </w:r>
      <w:r w:rsidR="00033072" w:rsidRPr="0034213C">
        <w:rPr>
          <w:lang w:val="fr-FR"/>
        </w:rPr>
        <w:t>’</w:t>
      </w:r>
      <w:r w:rsidR="003B1048" w:rsidRPr="0034213C">
        <w:rPr>
          <w:lang w:val="fr-FR"/>
        </w:rPr>
        <w:t xml:space="preserve">investissement financés </w:t>
      </w:r>
      <w:r w:rsidR="008F4539" w:rsidRPr="0034213C">
        <w:rPr>
          <w:lang w:val="fr-FR"/>
        </w:rPr>
        <w:t>par</w:t>
      </w:r>
      <w:r w:rsidR="00FB2674" w:rsidRPr="0034213C">
        <w:rPr>
          <w:lang w:val="fr-FR"/>
        </w:rPr>
        <w:t xml:space="preserve"> l</w:t>
      </w:r>
      <w:r w:rsidR="003B1048" w:rsidRPr="0034213C">
        <w:rPr>
          <w:lang w:val="fr-FR"/>
        </w:rPr>
        <w:t xml:space="preserve">es contributions volontaires supplémentaires </w:t>
      </w:r>
      <w:r w:rsidR="008F4539" w:rsidRPr="0034213C">
        <w:rPr>
          <w:lang w:val="fr-FR"/>
        </w:rPr>
        <w:t>à l</w:t>
      </w:r>
      <w:r w:rsidR="00033072" w:rsidRPr="0034213C">
        <w:rPr>
          <w:lang w:val="fr-FR"/>
        </w:rPr>
        <w:t>’</w:t>
      </w:r>
      <w:r w:rsidR="008F4539" w:rsidRPr="0034213C">
        <w:rPr>
          <w:lang w:val="fr-FR"/>
        </w:rPr>
        <w:t xml:space="preserve">appui au démarrage rapide de </w:t>
      </w:r>
      <w:r w:rsidR="003B1048" w:rsidRPr="0034213C">
        <w:rPr>
          <w:lang w:val="fr-FR"/>
        </w:rPr>
        <w:t>la réduction des HFC conformément à la décision 95/12</w:t>
      </w:r>
      <w:r w:rsidR="008F4539" w:rsidRPr="0034213C">
        <w:rPr>
          <w:lang w:val="fr-FR"/>
        </w:rPr>
        <w:t> </w:t>
      </w:r>
      <w:r w:rsidR="003B1048" w:rsidRPr="0034213C">
        <w:rPr>
          <w:lang w:val="fr-FR"/>
        </w:rPr>
        <w:t xml:space="preserve">c), </w:t>
      </w:r>
      <w:r w:rsidR="0088670B" w:rsidRPr="0034213C">
        <w:rPr>
          <w:lang w:val="fr-FR"/>
        </w:rPr>
        <w:t xml:space="preserve">figurant </w:t>
      </w:r>
      <w:r w:rsidRPr="0034213C">
        <w:rPr>
          <w:lang w:val="fr-FR"/>
        </w:rPr>
        <w:t xml:space="preserve">dans le document </w:t>
      </w:r>
      <w:r w:rsidR="00D34399" w:rsidRPr="0034213C">
        <w:rPr>
          <w:lang w:val="fr-FR"/>
        </w:rPr>
        <w:t>UNEP/OzL.Pro/ExCom/</w:t>
      </w:r>
      <w:r w:rsidR="00124F1F" w:rsidRPr="0034213C">
        <w:rPr>
          <w:lang w:val="fr-FR"/>
        </w:rPr>
        <w:t>97</w:t>
      </w:r>
      <w:r w:rsidR="00D34399" w:rsidRPr="0034213C">
        <w:rPr>
          <w:lang w:val="fr-FR"/>
        </w:rPr>
        <w:t>/</w:t>
      </w:r>
      <w:r w:rsidR="0038152F" w:rsidRPr="0034213C">
        <w:rPr>
          <w:lang w:val="fr-FR"/>
        </w:rPr>
        <w:t>11</w:t>
      </w:r>
      <w:r w:rsidR="0088670B" w:rsidRPr="0034213C">
        <w:rPr>
          <w:lang w:val="fr-FR"/>
        </w:rPr>
        <w:t> </w:t>
      </w:r>
      <w:r w:rsidR="00D34399" w:rsidRPr="0034213C">
        <w:rPr>
          <w:lang w:val="fr-FR"/>
        </w:rPr>
        <w:t xml:space="preserve">; </w:t>
      </w:r>
    </w:p>
    <w:p w14:paraId="3D523D64" w14:textId="7E45FBAF" w:rsidR="00F660CB" w:rsidRPr="0034213C" w:rsidRDefault="00CA6648" w:rsidP="00193DB6">
      <w:pPr>
        <w:pStyle w:val="Heading2"/>
        <w:numPr>
          <w:ilvl w:val="1"/>
          <w:numId w:val="1"/>
        </w:numPr>
        <w:ind w:left="1440" w:hanging="720"/>
        <w:rPr>
          <w:lang w:val="fr-FR"/>
        </w:rPr>
      </w:pPr>
      <w:r w:rsidRPr="0034213C">
        <w:rPr>
          <w:lang w:val="fr-FR"/>
        </w:rPr>
        <w:t>avec satisfaction, des efforts entrepris par les agences bilatérales et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exécution pour faire rapport sur leurs activités de 2024 ; et </w:t>
      </w:r>
    </w:p>
    <w:p w14:paraId="748367A7" w14:textId="708A41DC" w:rsidR="000C0755" w:rsidRPr="0034213C" w:rsidRDefault="0083450E" w:rsidP="00193DB6">
      <w:pPr>
        <w:pStyle w:val="Heading2"/>
        <w:numPr>
          <w:ilvl w:val="1"/>
          <w:numId w:val="1"/>
        </w:numPr>
        <w:ind w:left="1440" w:hanging="720"/>
        <w:rPr>
          <w:lang w:val="fr-FR"/>
        </w:rPr>
      </w:pPr>
      <w:r w:rsidRPr="0034213C">
        <w:rPr>
          <w:lang w:val="fr-FR"/>
        </w:rPr>
        <w:t>que les agences bilatérales et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exécution </w:t>
      </w:r>
      <w:r w:rsidR="00291F6A" w:rsidRPr="0034213C">
        <w:rPr>
          <w:lang w:val="fr-FR"/>
        </w:rPr>
        <w:t xml:space="preserve">feront rapport à </w:t>
      </w:r>
      <w:r w:rsidRPr="0034213C">
        <w:rPr>
          <w:lang w:val="fr-FR"/>
        </w:rPr>
        <w:t>la 98</w:t>
      </w:r>
      <w:r w:rsidRPr="0034213C">
        <w:rPr>
          <w:vertAlign w:val="superscript"/>
          <w:lang w:val="fr-FR"/>
        </w:rPr>
        <w:t>e</w:t>
      </w:r>
      <w:r w:rsidRPr="0034213C">
        <w:rPr>
          <w:lang w:val="fr-FR"/>
        </w:rPr>
        <w:t xml:space="preserve"> réunion </w:t>
      </w:r>
      <w:r w:rsidR="001243D7" w:rsidRPr="0034213C">
        <w:rPr>
          <w:lang w:val="fr-FR"/>
        </w:rPr>
        <w:t xml:space="preserve">sur </w:t>
      </w:r>
      <w:r w:rsidRPr="0034213C">
        <w:rPr>
          <w:lang w:val="fr-FR"/>
        </w:rPr>
        <w:t>78 projets dont la mise en œuvre accuse du retard et 1</w:t>
      </w:r>
      <w:r w:rsidR="00CD720A" w:rsidRPr="0034213C">
        <w:rPr>
          <w:lang w:val="fr-FR"/>
        </w:rPr>
        <w:t>4</w:t>
      </w:r>
      <w:r w:rsidRPr="0034213C">
        <w:rPr>
          <w:lang w:val="fr-FR"/>
        </w:rPr>
        <w:t xml:space="preserve"> projets en cours pour lesquels </w:t>
      </w:r>
      <w:r w:rsidR="001243D7" w:rsidRPr="0034213C">
        <w:rPr>
          <w:lang w:val="fr-FR"/>
        </w:rPr>
        <w:t xml:space="preserve">il est recommandé de présenter un rapport </w:t>
      </w:r>
      <w:r w:rsidRPr="0034213C">
        <w:rPr>
          <w:lang w:val="fr-FR"/>
        </w:rPr>
        <w:t xml:space="preserve">de situation supplémentaire, </w:t>
      </w:r>
      <w:r w:rsidR="00DB6D57" w:rsidRPr="0034213C">
        <w:rPr>
          <w:lang w:val="fr-FR"/>
        </w:rPr>
        <w:t xml:space="preserve">qui figurent dans </w:t>
      </w:r>
      <w:r w:rsidRPr="0034213C">
        <w:rPr>
          <w:lang w:val="fr-FR"/>
        </w:rPr>
        <w:t>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annexe III de</w:t>
      </w:r>
      <w:r w:rsidR="00015349" w:rsidRPr="0034213C">
        <w:rPr>
          <w:lang w:val="fr-FR"/>
        </w:rPr>
        <w:t xml:space="preserve"> </w:t>
      </w:r>
      <w:r w:rsidR="00E16AAA" w:rsidRPr="0034213C">
        <w:rPr>
          <w:lang w:val="fr-FR"/>
        </w:rPr>
        <w:t>cha</w:t>
      </w:r>
      <w:r w:rsidR="0035019D" w:rsidRPr="0034213C">
        <w:rPr>
          <w:lang w:val="fr-FR"/>
        </w:rPr>
        <w:t xml:space="preserve">cun de </w:t>
      </w:r>
      <w:r w:rsidR="003A7A29" w:rsidRPr="0034213C">
        <w:rPr>
          <w:lang w:val="fr-FR"/>
        </w:rPr>
        <w:t>leurs rapports périodiques.</w:t>
      </w:r>
    </w:p>
    <w:p w14:paraId="0256CCBD" w14:textId="702C5911" w:rsidR="00D34399" w:rsidRPr="0034213C" w:rsidRDefault="00D34399" w:rsidP="00475B97">
      <w:pPr>
        <w:pStyle w:val="Heading2"/>
        <w:ind w:left="720"/>
        <w:rPr>
          <w:lang w:val="fr-FR"/>
        </w:rPr>
      </w:pPr>
    </w:p>
    <w:p w14:paraId="5428723C" w14:textId="77777777" w:rsidR="00D34399" w:rsidRPr="0034213C" w:rsidRDefault="00D34399" w:rsidP="0009391A">
      <w:pPr>
        <w:pStyle w:val="Heading2"/>
        <w:ind w:left="1440"/>
        <w:rPr>
          <w:lang w:val="fr-FR"/>
        </w:rPr>
        <w:sectPr w:rsidR="00D34399" w:rsidRPr="0034213C" w:rsidSect="00D34399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2EB341F0" w14:textId="0BEE1F86" w:rsidR="00D34399" w:rsidRPr="0034213C" w:rsidRDefault="00D34399" w:rsidP="00D34399">
      <w:pPr>
        <w:jc w:val="center"/>
        <w:rPr>
          <w:b/>
          <w:bCs/>
          <w:lang w:val="fr-FR"/>
        </w:rPr>
      </w:pPr>
      <w:r w:rsidRPr="0034213C">
        <w:rPr>
          <w:b/>
          <w:bCs/>
          <w:lang w:val="fr-FR"/>
        </w:rPr>
        <w:lastRenderedPageBreak/>
        <w:t>Annex</w:t>
      </w:r>
      <w:r w:rsidR="003A7A29" w:rsidRPr="0034213C">
        <w:rPr>
          <w:b/>
          <w:bCs/>
          <w:lang w:val="fr-FR"/>
        </w:rPr>
        <w:t>e</w:t>
      </w:r>
      <w:r w:rsidRPr="0034213C">
        <w:rPr>
          <w:b/>
          <w:bCs/>
          <w:lang w:val="fr-FR"/>
        </w:rPr>
        <w:t xml:space="preserve"> I</w:t>
      </w:r>
    </w:p>
    <w:p w14:paraId="2DF55B5F" w14:textId="77777777" w:rsidR="00D34399" w:rsidRPr="0034213C" w:rsidRDefault="00D34399" w:rsidP="00D34399">
      <w:pPr>
        <w:jc w:val="center"/>
        <w:rPr>
          <w:b/>
          <w:bCs/>
          <w:lang w:val="fr-FR"/>
        </w:rPr>
      </w:pPr>
    </w:p>
    <w:p w14:paraId="58579562" w14:textId="7339228F" w:rsidR="00DC6437" w:rsidRPr="0034213C" w:rsidRDefault="00DC6437" w:rsidP="00DC6437">
      <w:pPr>
        <w:pStyle w:val="Title1"/>
        <w:rPr>
          <w:caps w:val="0"/>
          <w:lang w:val="fr-FR"/>
        </w:rPr>
      </w:pPr>
      <w:r w:rsidRPr="0034213C">
        <w:rPr>
          <w:bCs/>
          <w:caps w:val="0"/>
          <w:lang w:val="fr-FR"/>
        </w:rPr>
        <w:t>APERÇU DE L</w:t>
      </w:r>
      <w:r w:rsidR="00033072" w:rsidRPr="0034213C">
        <w:rPr>
          <w:bCs/>
          <w:caps w:val="0"/>
          <w:lang w:val="fr-FR"/>
        </w:rPr>
        <w:t>’</w:t>
      </w:r>
      <w:r w:rsidRPr="0034213C">
        <w:rPr>
          <w:bCs/>
          <w:caps w:val="0"/>
          <w:lang w:val="fr-FR"/>
        </w:rPr>
        <w:t xml:space="preserve">ÉTAT </w:t>
      </w:r>
      <w:r w:rsidR="009E463B" w:rsidRPr="0034213C">
        <w:rPr>
          <w:bCs/>
          <w:caps w:val="0"/>
          <w:lang w:val="fr-FR"/>
        </w:rPr>
        <w:t>D</w:t>
      </w:r>
      <w:r w:rsidR="00033072" w:rsidRPr="0034213C">
        <w:rPr>
          <w:bCs/>
          <w:caps w:val="0"/>
          <w:lang w:val="fr-FR"/>
        </w:rPr>
        <w:t>’</w:t>
      </w:r>
      <w:r w:rsidR="009E463B" w:rsidRPr="0034213C">
        <w:rPr>
          <w:bCs/>
          <w:caps w:val="0"/>
          <w:lang w:val="fr-FR"/>
        </w:rPr>
        <w:t xml:space="preserve">AVANCEMENT </w:t>
      </w:r>
      <w:r w:rsidRPr="0034213C">
        <w:rPr>
          <w:bCs/>
          <w:caps w:val="0"/>
          <w:lang w:val="fr-FR"/>
        </w:rPr>
        <w:t xml:space="preserve">DES PROJETS </w:t>
      </w:r>
    </w:p>
    <w:p w14:paraId="38BF146B" w14:textId="174164C5" w:rsidR="00D34399" w:rsidRPr="0034213C" w:rsidRDefault="00DC6437" w:rsidP="00DC6437">
      <w:pPr>
        <w:pStyle w:val="Title1"/>
        <w:rPr>
          <w:caps w:val="0"/>
          <w:lang w:val="fr-FR"/>
        </w:rPr>
      </w:pPr>
      <w:r w:rsidRPr="0034213C">
        <w:rPr>
          <w:bCs/>
          <w:caps w:val="0"/>
          <w:lang w:val="fr-FR"/>
        </w:rPr>
        <w:t xml:space="preserve">PAR PAYS </w:t>
      </w:r>
      <w:r w:rsidR="0094169C" w:rsidRPr="0034213C">
        <w:rPr>
          <w:bCs/>
          <w:caps w:val="0"/>
          <w:lang w:val="fr-FR"/>
        </w:rPr>
        <w:t xml:space="preserve">EN </w:t>
      </w:r>
      <w:r w:rsidR="00760573" w:rsidRPr="0034213C">
        <w:rPr>
          <w:bCs/>
          <w:caps w:val="0"/>
          <w:lang w:val="fr-FR"/>
        </w:rPr>
        <w:t xml:space="preserve">2024 </w:t>
      </w:r>
    </w:p>
    <w:p w14:paraId="4878D73F" w14:textId="77777777" w:rsidR="00D34399" w:rsidRPr="0034213C" w:rsidRDefault="00D34399" w:rsidP="00D34399">
      <w:pPr>
        <w:pStyle w:val="Title1"/>
        <w:rPr>
          <w:caps w:val="0"/>
          <w:lang w:val="fr-FR"/>
        </w:rPr>
      </w:pPr>
    </w:p>
    <w:p w14:paraId="5EE67888" w14:textId="16ECCB6F" w:rsidR="00D34399" w:rsidRPr="0034213C" w:rsidRDefault="00806CED" w:rsidP="00D34399">
      <w:pPr>
        <w:pStyle w:val="Heading1"/>
        <w:numPr>
          <w:ilvl w:val="0"/>
          <w:numId w:val="29"/>
        </w:numPr>
        <w:rPr>
          <w:lang w:val="fr-FR"/>
        </w:rPr>
      </w:pPr>
      <w:r w:rsidRPr="0034213C">
        <w:rPr>
          <w:lang w:val="fr-FR"/>
        </w:rPr>
        <w:t>Le tableau 1 de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annexe I </w:t>
      </w:r>
      <w:r w:rsidR="00992DDB" w:rsidRPr="0034213C">
        <w:rPr>
          <w:lang w:val="fr-FR"/>
        </w:rPr>
        <w:t xml:space="preserve">fait le point </w:t>
      </w:r>
      <w:r w:rsidR="00891371" w:rsidRPr="0034213C">
        <w:rPr>
          <w:lang w:val="fr-FR"/>
        </w:rPr>
        <w:t xml:space="preserve">sur </w:t>
      </w:r>
      <w:r w:rsidR="00992DDB" w:rsidRPr="0034213C">
        <w:rPr>
          <w:lang w:val="fr-FR"/>
        </w:rPr>
        <w:t xml:space="preserve">la </w:t>
      </w:r>
      <w:r w:rsidRPr="0034213C">
        <w:rPr>
          <w:lang w:val="fr-FR"/>
        </w:rPr>
        <w:t xml:space="preserve">mise en œuvre des projets par pays </w:t>
      </w:r>
      <w:r w:rsidR="0094169C" w:rsidRPr="0034213C">
        <w:rPr>
          <w:lang w:val="fr-FR"/>
        </w:rPr>
        <w:t xml:space="preserve">en </w:t>
      </w:r>
      <w:r w:rsidRPr="0034213C">
        <w:rPr>
          <w:lang w:val="fr-FR"/>
        </w:rPr>
        <w:t>202</w:t>
      </w:r>
      <w:r w:rsidR="00992DDB" w:rsidRPr="0034213C">
        <w:rPr>
          <w:lang w:val="fr-FR"/>
        </w:rPr>
        <w:t>4</w:t>
      </w:r>
      <w:r w:rsidR="007B768B" w:rsidRPr="0034213C">
        <w:rPr>
          <w:lang w:val="fr-FR"/>
        </w:rPr>
        <w:t xml:space="preserve">, notamment </w:t>
      </w:r>
      <w:r w:rsidR="00387BED" w:rsidRPr="0034213C">
        <w:rPr>
          <w:lang w:val="fr-FR"/>
        </w:rPr>
        <w:t xml:space="preserve">sur </w:t>
      </w:r>
      <w:r w:rsidR="007B768B" w:rsidRPr="0034213C">
        <w:rPr>
          <w:lang w:val="fr-FR"/>
        </w:rPr>
        <w:t>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élimination, </w:t>
      </w:r>
      <w:r w:rsidR="00387BED" w:rsidRPr="0034213C">
        <w:rPr>
          <w:lang w:val="fr-FR"/>
        </w:rPr>
        <w:t xml:space="preserve">les </w:t>
      </w:r>
      <w:r w:rsidRPr="0034213C">
        <w:rPr>
          <w:lang w:val="fr-FR"/>
        </w:rPr>
        <w:t xml:space="preserve">décaissements prévus et réalisés, </w:t>
      </w:r>
      <w:r w:rsidR="00387BED" w:rsidRPr="0034213C">
        <w:rPr>
          <w:lang w:val="fr-FR"/>
        </w:rPr>
        <w:t xml:space="preserve">et les </w:t>
      </w:r>
      <w:r w:rsidRPr="0034213C">
        <w:rPr>
          <w:lang w:val="fr-FR"/>
        </w:rPr>
        <w:t>projet</w:t>
      </w:r>
      <w:r w:rsidR="00387BED" w:rsidRPr="0034213C">
        <w:rPr>
          <w:lang w:val="fr-FR"/>
        </w:rPr>
        <w:t>s</w:t>
      </w:r>
      <w:r w:rsidRPr="0034213C">
        <w:rPr>
          <w:lang w:val="fr-FR"/>
        </w:rPr>
        <w:t xml:space="preserve"> </w:t>
      </w:r>
      <w:r w:rsidR="00387BED" w:rsidRPr="0034213C">
        <w:rPr>
          <w:lang w:val="fr-FR"/>
        </w:rPr>
        <w:t xml:space="preserve">achevés. </w:t>
      </w:r>
    </w:p>
    <w:p w14:paraId="4AAAE1C8" w14:textId="31EBF4D7" w:rsidR="00D34399" w:rsidRPr="0034213C" w:rsidRDefault="00D34399" w:rsidP="00D34399">
      <w:pPr>
        <w:pStyle w:val="Title1"/>
        <w:keepNext/>
        <w:jc w:val="both"/>
        <w:rPr>
          <w:caps w:val="0"/>
          <w:lang w:val="fr-FR"/>
        </w:rPr>
      </w:pPr>
      <w:r w:rsidRPr="0034213C">
        <w:rPr>
          <w:caps w:val="0"/>
          <w:lang w:val="fr-FR"/>
        </w:rPr>
        <w:t>Table</w:t>
      </w:r>
      <w:r w:rsidR="00AE726C" w:rsidRPr="0034213C">
        <w:rPr>
          <w:caps w:val="0"/>
          <w:lang w:val="fr-FR"/>
        </w:rPr>
        <w:t>au</w:t>
      </w:r>
      <w:r w:rsidRPr="0034213C">
        <w:rPr>
          <w:caps w:val="0"/>
          <w:lang w:val="fr-FR"/>
        </w:rPr>
        <w:t xml:space="preserve"> 1. </w:t>
      </w:r>
      <w:r w:rsidR="00DB4FF1" w:rsidRPr="0034213C">
        <w:rPr>
          <w:bCs/>
          <w:caps w:val="0"/>
          <w:lang w:val="fr-FR"/>
        </w:rPr>
        <w:t xml:space="preserve">État </w:t>
      </w:r>
      <w:r w:rsidR="00387BED" w:rsidRPr="0034213C">
        <w:rPr>
          <w:bCs/>
          <w:caps w:val="0"/>
          <w:lang w:val="fr-FR"/>
        </w:rPr>
        <w:t>d</w:t>
      </w:r>
      <w:r w:rsidR="00033072" w:rsidRPr="0034213C">
        <w:rPr>
          <w:bCs/>
          <w:caps w:val="0"/>
          <w:lang w:val="fr-FR"/>
        </w:rPr>
        <w:t>’</w:t>
      </w:r>
      <w:r w:rsidR="00387BED" w:rsidRPr="0034213C">
        <w:rPr>
          <w:bCs/>
          <w:caps w:val="0"/>
          <w:lang w:val="fr-FR"/>
        </w:rPr>
        <w:t xml:space="preserve">avancement </w:t>
      </w:r>
      <w:r w:rsidR="00864DF2" w:rsidRPr="0034213C">
        <w:rPr>
          <w:bCs/>
          <w:caps w:val="0"/>
          <w:lang w:val="fr-FR"/>
        </w:rPr>
        <w:t xml:space="preserve">des </w:t>
      </w:r>
      <w:r w:rsidR="00DB4FF1" w:rsidRPr="0034213C">
        <w:rPr>
          <w:bCs/>
          <w:caps w:val="0"/>
          <w:lang w:val="fr-FR"/>
        </w:rPr>
        <w:t>projets</w:t>
      </w:r>
      <w:r w:rsidR="00DB4FF1" w:rsidRPr="0034213C">
        <w:rPr>
          <w:caps w:val="0"/>
          <w:lang w:val="fr-FR"/>
        </w:rPr>
        <w:t xml:space="preserve"> </w:t>
      </w:r>
      <w:r w:rsidR="00445A48" w:rsidRPr="0034213C">
        <w:rPr>
          <w:lang w:val="fr-FR"/>
        </w:rPr>
        <w:t xml:space="preserve">– </w:t>
      </w:r>
      <w:r w:rsidR="00AB636C" w:rsidRPr="0034213C">
        <w:rPr>
          <w:caps w:val="0"/>
          <w:lang w:val="fr-FR"/>
        </w:rPr>
        <w:t>2024</w:t>
      </w:r>
    </w:p>
    <w:tbl>
      <w:tblPr>
        <w:tblW w:w="10422" w:type="dxa"/>
        <w:tblInd w:w="-147" w:type="dxa"/>
        <w:tblLook w:val="04A0" w:firstRow="1" w:lastRow="0" w:firstColumn="1" w:lastColumn="0" w:noHBand="0" w:noVBand="1"/>
      </w:tblPr>
      <w:tblGrid>
        <w:gridCol w:w="2752"/>
        <w:gridCol w:w="1350"/>
        <w:gridCol w:w="1170"/>
        <w:gridCol w:w="1260"/>
        <w:gridCol w:w="1170"/>
        <w:gridCol w:w="1369"/>
        <w:gridCol w:w="1351"/>
      </w:tblGrid>
      <w:tr w:rsidR="00E17A39" w:rsidRPr="00DF210F" w14:paraId="4A83B01C" w14:textId="77777777" w:rsidTr="00DF210F">
        <w:trPr>
          <w:trHeight w:val="650"/>
          <w:tblHeader/>
        </w:trPr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5FA75" w14:textId="478CDEBC" w:rsidR="002201F9" w:rsidRPr="00193DB6" w:rsidRDefault="00AE726C" w:rsidP="002201F9">
            <w:pPr>
              <w:jc w:val="center"/>
              <w:rPr>
                <w:b/>
                <w:bCs/>
                <w:sz w:val="18"/>
                <w:szCs w:val="18"/>
                <w:lang w:val="fr-FR" w:eastAsia="en-CA"/>
              </w:rPr>
            </w:pPr>
            <w:r w:rsidRPr="00193DB6">
              <w:rPr>
                <w:b/>
                <w:bCs/>
                <w:sz w:val="18"/>
                <w:szCs w:val="18"/>
                <w:lang w:val="fr-FR" w:eastAsia="en-CA"/>
              </w:rPr>
              <w:t>Pays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5C8A22" w14:textId="77777777" w:rsidR="00193DB6" w:rsidRDefault="00C100AA" w:rsidP="00122CC6">
            <w:pPr>
              <w:ind w:left="-82" w:right="-142"/>
              <w:jc w:val="center"/>
              <w:rPr>
                <w:b/>
                <w:bCs/>
                <w:sz w:val="18"/>
                <w:szCs w:val="18"/>
                <w:lang w:val="fr-FR" w:eastAsia="en-CA"/>
              </w:rPr>
            </w:pPr>
            <w:r w:rsidRPr="00193DB6">
              <w:rPr>
                <w:b/>
                <w:bCs/>
                <w:sz w:val="18"/>
                <w:szCs w:val="18"/>
                <w:lang w:val="fr-FR" w:eastAsia="en-CA"/>
              </w:rPr>
              <w:t>Élimination</w:t>
            </w:r>
          </w:p>
          <w:p w14:paraId="44F20BF6" w14:textId="77777777" w:rsidR="00193DB6" w:rsidRDefault="00C100AA" w:rsidP="00122CC6">
            <w:pPr>
              <w:ind w:left="-82" w:right="-142"/>
              <w:jc w:val="center"/>
              <w:rPr>
                <w:b/>
                <w:bCs/>
                <w:sz w:val="18"/>
                <w:szCs w:val="18"/>
                <w:lang w:val="fr-FR" w:eastAsia="en-CA"/>
              </w:rPr>
            </w:pPr>
            <w:r w:rsidRPr="00193DB6">
              <w:rPr>
                <w:b/>
                <w:bCs/>
                <w:sz w:val="18"/>
                <w:szCs w:val="18"/>
                <w:lang w:val="fr-FR" w:eastAsia="en-CA"/>
              </w:rPr>
              <w:t xml:space="preserve"> en</w:t>
            </w:r>
            <w:r w:rsidR="002201F9" w:rsidRPr="00193DB6">
              <w:rPr>
                <w:b/>
                <w:bCs/>
                <w:sz w:val="18"/>
                <w:szCs w:val="18"/>
                <w:lang w:val="fr-FR" w:eastAsia="en-CA"/>
              </w:rPr>
              <w:t xml:space="preserve"> 2024 </w:t>
            </w:r>
          </w:p>
          <w:p w14:paraId="440639BD" w14:textId="3D3C14AD" w:rsidR="002201F9" w:rsidRPr="00193DB6" w:rsidRDefault="002201F9" w:rsidP="00122CC6">
            <w:pPr>
              <w:ind w:left="-82" w:right="-142"/>
              <w:jc w:val="center"/>
              <w:rPr>
                <w:b/>
                <w:bCs/>
                <w:sz w:val="18"/>
                <w:szCs w:val="18"/>
                <w:lang w:val="fr-FR" w:eastAsia="en-CA"/>
              </w:rPr>
            </w:pPr>
            <w:r w:rsidRPr="00193DB6">
              <w:rPr>
                <w:b/>
                <w:bCs/>
                <w:sz w:val="18"/>
                <w:szCs w:val="18"/>
                <w:lang w:val="fr-FR" w:eastAsia="en-CA"/>
              </w:rPr>
              <w:t>(</w:t>
            </w:r>
            <w:r w:rsidR="00764CFD" w:rsidRPr="00193DB6">
              <w:rPr>
                <w:b/>
                <w:bCs/>
                <w:sz w:val="18"/>
                <w:szCs w:val="18"/>
                <w:lang w:val="fr-FR" w:eastAsia="en-CA"/>
              </w:rPr>
              <w:t>tonnes PAO</w:t>
            </w:r>
            <w:r w:rsidRPr="00193DB6">
              <w:rPr>
                <w:b/>
                <w:bCs/>
                <w:sz w:val="18"/>
                <w:szCs w:val="18"/>
                <w:lang w:val="fr-FR" w:eastAsia="en-CA"/>
              </w:rPr>
              <w:t>)*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4B73E4" w14:textId="40E6E309" w:rsidR="00193DB6" w:rsidRDefault="00C100AA" w:rsidP="00DF210F">
            <w:pPr>
              <w:ind w:left="-74" w:right="-150"/>
              <w:jc w:val="center"/>
              <w:rPr>
                <w:b/>
                <w:bCs/>
                <w:sz w:val="18"/>
                <w:szCs w:val="18"/>
                <w:lang w:val="fr-FR" w:eastAsia="en-CA"/>
              </w:rPr>
            </w:pPr>
            <w:r w:rsidRPr="00193DB6">
              <w:rPr>
                <w:b/>
                <w:bCs/>
                <w:sz w:val="18"/>
                <w:szCs w:val="18"/>
                <w:lang w:val="fr-FR" w:eastAsia="en-CA"/>
              </w:rPr>
              <w:t>Élimination</w:t>
            </w:r>
          </w:p>
          <w:p w14:paraId="3DE1DC54" w14:textId="6F2C2319" w:rsidR="002201F9" w:rsidRPr="00193DB6" w:rsidRDefault="00C100AA" w:rsidP="00DF210F">
            <w:pPr>
              <w:ind w:left="-74" w:right="-150"/>
              <w:jc w:val="center"/>
              <w:rPr>
                <w:b/>
                <w:bCs/>
                <w:sz w:val="18"/>
                <w:szCs w:val="18"/>
                <w:lang w:val="fr-FR" w:eastAsia="en-CA"/>
              </w:rPr>
            </w:pPr>
            <w:r w:rsidRPr="00193DB6">
              <w:rPr>
                <w:b/>
                <w:bCs/>
                <w:sz w:val="18"/>
                <w:szCs w:val="18"/>
                <w:lang w:val="fr-FR" w:eastAsia="en-CA"/>
              </w:rPr>
              <w:t>en</w:t>
            </w:r>
            <w:r w:rsidR="002201F9" w:rsidRPr="00193DB6">
              <w:rPr>
                <w:b/>
                <w:bCs/>
                <w:sz w:val="18"/>
                <w:szCs w:val="18"/>
                <w:lang w:val="fr-FR" w:eastAsia="en-CA"/>
              </w:rPr>
              <w:t xml:space="preserve"> 2024 (</w:t>
            </w:r>
            <w:r w:rsidR="00594A02" w:rsidRPr="00193DB6">
              <w:rPr>
                <w:b/>
                <w:bCs/>
                <w:sz w:val="18"/>
                <w:szCs w:val="18"/>
                <w:lang w:val="fr-FR" w:eastAsia="en-CA"/>
              </w:rPr>
              <w:t>tonnes éq. CO</w:t>
            </w:r>
            <w:r w:rsidR="00594A02" w:rsidRPr="00193DB6">
              <w:rPr>
                <w:b/>
                <w:bCs/>
                <w:sz w:val="18"/>
                <w:szCs w:val="18"/>
                <w:vertAlign w:val="subscript"/>
                <w:lang w:val="fr-FR" w:eastAsia="en-CA"/>
              </w:rPr>
              <w:t>2</w:t>
            </w:r>
            <w:r w:rsidR="002201F9" w:rsidRPr="00193DB6">
              <w:rPr>
                <w:b/>
                <w:bCs/>
                <w:sz w:val="18"/>
                <w:szCs w:val="18"/>
                <w:lang w:val="fr-FR" w:eastAsia="en-CA"/>
              </w:rPr>
              <w:t>)*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DC3B9F" w14:textId="77777777" w:rsidR="00067921" w:rsidRPr="00193DB6" w:rsidRDefault="006A09FA" w:rsidP="00122CC6">
            <w:pPr>
              <w:ind w:left="-207" w:right="-156"/>
              <w:jc w:val="center"/>
              <w:rPr>
                <w:b/>
                <w:bCs/>
                <w:sz w:val="18"/>
                <w:szCs w:val="18"/>
                <w:lang w:val="fr-FR" w:eastAsia="en-CA"/>
              </w:rPr>
            </w:pPr>
            <w:r w:rsidRPr="00193DB6">
              <w:rPr>
                <w:b/>
                <w:bCs/>
                <w:sz w:val="18"/>
                <w:szCs w:val="18"/>
                <w:lang w:val="fr-FR" w:eastAsia="en-CA"/>
              </w:rPr>
              <w:t xml:space="preserve">Estimation </w:t>
            </w:r>
          </w:p>
          <w:p w14:paraId="6BABD8A3" w14:textId="77777777" w:rsidR="00193DB6" w:rsidRDefault="006A09FA" w:rsidP="00122CC6">
            <w:pPr>
              <w:ind w:left="-207" w:right="-156"/>
              <w:jc w:val="center"/>
              <w:rPr>
                <w:b/>
                <w:bCs/>
                <w:sz w:val="18"/>
                <w:szCs w:val="18"/>
                <w:lang w:val="fr-FR" w:eastAsia="en-CA"/>
              </w:rPr>
            </w:pPr>
            <w:r w:rsidRPr="00193DB6">
              <w:rPr>
                <w:b/>
                <w:bCs/>
                <w:sz w:val="18"/>
                <w:szCs w:val="18"/>
                <w:lang w:val="fr-FR" w:eastAsia="en-CA"/>
              </w:rPr>
              <w:t xml:space="preserve">des sommes décaissées </w:t>
            </w:r>
          </w:p>
          <w:p w14:paraId="15F4AF72" w14:textId="77777777" w:rsidR="00193DB6" w:rsidRDefault="006A09FA" w:rsidP="00122CC6">
            <w:pPr>
              <w:ind w:left="-207" w:right="-156"/>
              <w:jc w:val="center"/>
              <w:rPr>
                <w:b/>
                <w:bCs/>
                <w:sz w:val="18"/>
                <w:szCs w:val="18"/>
                <w:lang w:val="fr-FR" w:eastAsia="en-CA"/>
              </w:rPr>
            </w:pPr>
            <w:r w:rsidRPr="00193DB6">
              <w:rPr>
                <w:b/>
                <w:bCs/>
                <w:sz w:val="18"/>
                <w:szCs w:val="18"/>
                <w:lang w:val="fr-FR" w:eastAsia="en-CA"/>
              </w:rPr>
              <w:t>en</w:t>
            </w:r>
            <w:r w:rsidR="002201F9" w:rsidRPr="00193DB6">
              <w:rPr>
                <w:b/>
                <w:bCs/>
                <w:sz w:val="18"/>
                <w:szCs w:val="18"/>
                <w:lang w:val="fr-FR" w:eastAsia="en-CA"/>
              </w:rPr>
              <w:t xml:space="preserve"> 2024 </w:t>
            </w:r>
          </w:p>
          <w:p w14:paraId="1CCE6619" w14:textId="259CD0E3" w:rsidR="002201F9" w:rsidRPr="00193DB6" w:rsidRDefault="002A4C90" w:rsidP="00122CC6">
            <w:pPr>
              <w:ind w:left="-207" w:right="-156"/>
              <w:jc w:val="center"/>
              <w:rPr>
                <w:b/>
                <w:bCs/>
                <w:sz w:val="18"/>
                <w:szCs w:val="18"/>
                <w:lang w:val="fr-FR" w:eastAsia="en-CA"/>
              </w:rPr>
            </w:pPr>
            <w:r w:rsidRPr="00193DB6">
              <w:rPr>
                <w:b/>
                <w:bCs/>
                <w:sz w:val="18"/>
                <w:szCs w:val="18"/>
                <w:lang w:val="fr-FR" w:eastAsia="en-CA"/>
              </w:rPr>
              <w:t>(</w:t>
            </w:r>
            <w:r w:rsidR="00132392">
              <w:rPr>
                <w:b/>
                <w:bCs/>
                <w:sz w:val="18"/>
                <w:szCs w:val="18"/>
                <w:lang w:val="fr-FR" w:eastAsia="en-CA"/>
              </w:rPr>
              <w:t>$US</w:t>
            </w:r>
            <w:r w:rsidRPr="00193DB6">
              <w:rPr>
                <w:b/>
                <w:bCs/>
                <w:sz w:val="18"/>
                <w:szCs w:val="18"/>
                <w:lang w:val="fr-FR" w:eastAsia="en-CA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831FD5" w14:textId="77777777" w:rsidR="00193DB6" w:rsidRDefault="00602E8C" w:rsidP="000179DB">
            <w:pPr>
              <w:ind w:left="-92" w:right="-114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193DB6">
              <w:rPr>
                <w:b/>
                <w:bCs/>
                <w:sz w:val="18"/>
                <w:szCs w:val="18"/>
                <w:lang w:val="fr-FR"/>
              </w:rPr>
              <w:t xml:space="preserve">Sommes décaissées </w:t>
            </w:r>
          </w:p>
          <w:p w14:paraId="56B00C97" w14:textId="77777777" w:rsidR="00193DB6" w:rsidRDefault="00602E8C" w:rsidP="000179DB">
            <w:pPr>
              <w:ind w:left="-92" w:right="-114"/>
              <w:jc w:val="center"/>
              <w:rPr>
                <w:b/>
                <w:bCs/>
                <w:sz w:val="18"/>
                <w:szCs w:val="18"/>
                <w:lang w:val="fr-FR" w:eastAsia="en-CA"/>
              </w:rPr>
            </w:pPr>
            <w:r w:rsidRPr="00193DB6">
              <w:rPr>
                <w:b/>
                <w:bCs/>
                <w:sz w:val="18"/>
                <w:szCs w:val="18"/>
                <w:lang w:val="fr-FR"/>
              </w:rPr>
              <w:t xml:space="preserve">en </w:t>
            </w:r>
            <w:r w:rsidR="002201F9" w:rsidRPr="00193DB6">
              <w:rPr>
                <w:b/>
                <w:bCs/>
                <w:sz w:val="18"/>
                <w:szCs w:val="18"/>
                <w:lang w:val="fr-FR" w:eastAsia="en-CA"/>
              </w:rPr>
              <w:t xml:space="preserve">2024 </w:t>
            </w:r>
          </w:p>
          <w:p w14:paraId="352F8FEB" w14:textId="6AA63BD4" w:rsidR="002201F9" w:rsidRPr="00193DB6" w:rsidRDefault="002A4C90" w:rsidP="000179DB">
            <w:pPr>
              <w:ind w:left="-92" w:right="-114"/>
              <w:jc w:val="center"/>
              <w:rPr>
                <w:b/>
                <w:bCs/>
                <w:sz w:val="18"/>
                <w:szCs w:val="18"/>
                <w:lang w:val="fr-FR" w:eastAsia="en-CA"/>
              </w:rPr>
            </w:pPr>
            <w:r w:rsidRPr="00193DB6">
              <w:rPr>
                <w:b/>
                <w:bCs/>
                <w:sz w:val="18"/>
                <w:szCs w:val="18"/>
                <w:lang w:val="fr-FR" w:eastAsia="en-CA"/>
              </w:rPr>
              <w:t>(</w:t>
            </w:r>
            <w:r w:rsidR="00132392">
              <w:rPr>
                <w:b/>
                <w:bCs/>
                <w:sz w:val="18"/>
                <w:szCs w:val="18"/>
                <w:lang w:val="fr-FR" w:eastAsia="en-CA"/>
              </w:rPr>
              <w:t>$US</w:t>
            </w:r>
            <w:r w:rsidRPr="00193DB6">
              <w:rPr>
                <w:b/>
                <w:bCs/>
                <w:sz w:val="18"/>
                <w:szCs w:val="18"/>
                <w:lang w:val="fr-FR" w:eastAsia="en-CA"/>
              </w:rPr>
              <w:t>)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BA181B" w14:textId="77777777" w:rsidR="00DF210F" w:rsidRDefault="00CF4F30" w:rsidP="00122CC6">
            <w:pPr>
              <w:ind w:left="-123" w:right="-106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193DB6">
              <w:rPr>
                <w:b/>
                <w:bCs/>
                <w:sz w:val="18"/>
                <w:szCs w:val="18"/>
                <w:lang w:val="fr-FR"/>
              </w:rPr>
              <w:t>Pourcentage</w:t>
            </w:r>
          </w:p>
          <w:p w14:paraId="3A0B0784" w14:textId="2651B5D9" w:rsidR="00193DB6" w:rsidRDefault="00CF4F30" w:rsidP="00122CC6">
            <w:pPr>
              <w:ind w:left="-123" w:right="-106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193DB6">
              <w:rPr>
                <w:b/>
                <w:bCs/>
                <w:sz w:val="18"/>
                <w:szCs w:val="18"/>
                <w:lang w:val="fr-FR"/>
              </w:rPr>
              <w:t xml:space="preserve"> des sommes décaissées par rapport à l’estimation</w:t>
            </w:r>
          </w:p>
          <w:p w14:paraId="7CB1051B" w14:textId="3ADFE2C2" w:rsidR="002201F9" w:rsidRPr="00193DB6" w:rsidRDefault="00B274DB" w:rsidP="00122CC6">
            <w:pPr>
              <w:ind w:left="-123" w:right="-106"/>
              <w:jc w:val="center"/>
              <w:rPr>
                <w:b/>
                <w:bCs/>
                <w:sz w:val="18"/>
                <w:szCs w:val="18"/>
                <w:lang w:val="fr-FR" w:eastAsia="en-CA"/>
              </w:rPr>
            </w:pPr>
            <w:r w:rsidRPr="00193DB6">
              <w:rPr>
                <w:b/>
                <w:bCs/>
                <w:sz w:val="18"/>
                <w:szCs w:val="18"/>
                <w:lang w:val="fr-FR"/>
              </w:rPr>
              <w:t xml:space="preserve"> en </w:t>
            </w:r>
            <w:r w:rsidR="002201F9" w:rsidRPr="00193DB6">
              <w:rPr>
                <w:b/>
                <w:bCs/>
                <w:sz w:val="18"/>
                <w:szCs w:val="18"/>
                <w:lang w:val="fr-FR" w:eastAsia="en-CA"/>
              </w:rPr>
              <w:t>2024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FBEDB9" w14:textId="77777777" w:rsidR="00193DB6" w:rsidRDefault="00CB50C2" w:rsidP="00122CC6">
            <w:pPr>
              <w:ind w:left="-110" w:right="-109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193DB6">
              <w:rPr>
                <w:b/>
                <w:bCs/>
                <w:sz w:val="18"/>
                <w:szCs w:val="18"/>
                <w:lang w:val="fr-FR"/>
              </w:rPr>
              <w:t xml:space="preserve">Pourcentage de projets prévus achevés </w:t>
            </w:r>
          </w:p>
          <w:p w14:paraId="2E1DDBBD" w14:textId="542C2107" w:rsidR="002201F9" w:rsidRPr="00193DB6" w:rsidRDefault="00CB50C2" w:rsidP="00122CC6">
            <w:pPr>
              <w:ind w:left="-110" w:right="-109"/>
              <w:jc w:val="center"/>
              <w:rPr>
                <w:b/>
                <w:bCs/>
                <w:sz w:val="18"/>
                <w:szCs w:val="18"/>
                <w:lang w:val="fr-FR" w:eastAsia="en-CA"/>
              </w:rPr>
            </w:pPr>
            <w:r w:rsidRPr="00193DB6">
              <w:rPr>
                <w:b/>
                <w:bCs/>
                <w:sz w:val="18"/>
                <w:szCs w:val="18"/>
                <w:lang w:val="fr-FR"/>
              </w:rPr>
              <w:t>en</w:t>
            </w:r>
            <w:r w:rsidRPr="00193DB6">
              <w:rPr>
                <w:b/>
                <w:bCs/>
                <w:sz w:val="18"/>
                <w:szCs w:val="18"/>
                <w:lang w:val="fr-FR" w:eastAsia="en-CA"/>
              </w:rPr>
              <w:t xml:space="preserve"> </w:t>
            </w:r>
            <w:r w:rsidR="002201F9" w:rsidRPr="00193DB6">
              <w:rPr>
                <w:b/>
                <w:bCs/>
                <w:sz w:val="18"/>
                <w:szCs w:val="18"/>
                <w:lang w:val="fr-FR" w:eastAsia="en-CA"/>
              </w:rPr>
              <w:t>2024**</w:t>
            </w:r>
          </w:p>
        </w:tc>
      </w:tr>
      <w:tr w:rsidR="00E17A39" w:rsidRPr="0034213C" w14:paraId="296F3EA8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0802D5" w14:textId="77777777" w:rsidR="002201F9" w:rsidRPr="0034213C" w:rsidRDefault="002201F9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Afghanistan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6164FF" w14:textId="35300E53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6C4648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1021D" w14:textId="66088CE6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20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003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AD0BB" w14:textId="65833DE6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12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556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64044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63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4C6298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</w:tr>
      <w:tr w:rsidR="005C497B" w:rsidRPr="0034213C" w14:paraId="4C1C9328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E2234A" w14:textId="13F390A1" w:rsidR="005C497B" w:rsidRPr="0034213C" w:rsidRDefault="005C497B" w:rsidP="005C497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Afrique du Sud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709524" w14:textId="02001DF9" w:rsidR="005C497B" w:rsidRPr="0034213C" w:rsidRDefault="005C497B" w:rsidP="005C497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1655F3" w14:textId="598A96BF" w:rsidR="005C497B" w:rsidRPr="0034213C" w:rsidRDefault="005C497B" w:rsidP="005C497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EC3D3E" w14:textId="34C60D8F" w:rsidR="005C497B" w:rsidRPr="0034213C" w:rsidRDefault="005C497B" w:rsidP="005C497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870 003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F657EE" w14:textId="2D02EE35" w:rsidR="005C497B" w:rsidRPr="0034213C" w:rsidRDefault="005C497B" w:rsidP="005C497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655 905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980838" w14:textId="64793720" w:rsidR="005C497B" w:rsidRPr="0034213C" w:rsidRDefault="005C497B" w:rsidP="005C497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75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80467A" w14:textId="1944B898" w:rsidR="005C497B" w:rsidRPr="0034213C" w:rsidRDefault="005C497B" w:rsidP="005C497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</w:tr>
      <w:tr w:rsidR="00E17A39" w:rsidRPr="0034213C" w14:paraId="41788706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379EA" w14:textId="7D22A6C8" w:rsidR="002201F9" w:rsidRPr="0034213C" w:rsidRDefault="007027AE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Albanie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28D968" w14:textId="5F52B299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924A1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EF0A8" w14:textId="1FA7E0DC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213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746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133166" w14:textId="32126260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178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960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B0420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84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BA1306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E17A39" w:rsidRPr="0034213C" w14:paraId="5EE824C9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0D3B6" w14:textId="6B5FBC67" w:rsidR="002201F9" w:rsidRPr="0034213C" w:rsidRDefault="007027AE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Algérie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26C17D" w14:textId="7976F3FB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D9A01E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E07237" w14:textId="7FCF3B5F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287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737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AA796" w14:textId="5E3346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131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577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BE5DC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46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BDDD86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60</w:t>
            </w:r>
          </w:p>
        </w:tc>
      </w:tr>
      <w:tr w:rsidR="00E17A39" w:rsidRPr="0034213C" w14:paraId="2A727D9D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81B53" w14:textId="77777777" w:rsidR="002201F9" w:rsidRPr="0034213C" w:rsidRDefault="002201F9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Angola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CECA3" w14:textId="7CCF3041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2EE681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DD308" w14:textId="0FA31BC1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382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286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5B087" w14:textId="00AA0833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204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587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1DD9F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FE78B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50</w:t>
            </w:r>
          </w:p>
        </w:tc>
      </w:tr>
      <w:tr w:rsidR="00E17A39" w:rsidRPr="0034213C" w14:paraId="6161510D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49B9C5" w14:textId="6CAFC783" w:rsidR="002201F9" w:rsidRPr="0034213C" w:rsidRDefault="00145300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Antigua-et-Barbuda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6863D9" w14:textId="16FB63B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B7F41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DD188" w14:textId="7CACAF3D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80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BC1DFB" w14:textId="2D2DCDAC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39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292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D6FC47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49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98FE52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646AB9" w:rsidRPr="0034213C" w14:paraId="0210C3AF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24C931" w14:textId="5A2FC99A" w:rsidR="00646AB9" w:rsidRPr="0034213C" w:rsidRDefault="00646AB9" w:rsidP="00646AB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Arabie saoudite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4756B5" w14:textId="7655F734" w:rsidR="00646AB9" w:rsidRPr="0034213C" w:rsidRDefault="00646AB9" w:rsidP="00646AB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D64BF8" w14:textId="5AF9730F" w:rsidR="00646AB9" w:rsidRPr="0034213C" w:rsidRDefault="00646AB9" w:rsidP="00646AB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2D70B7" w14:textId="2EBFF951" w:rsidR="00646AB9" w:rsidRPr="0034213C" w:rsidRDefault="00646AB9" w:rsidP="00646AB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169 104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49EDA0" w14:textId="15CC5D5D" w:rsidR="00646AB9" w:rsidRPr="0034213C" w:rsidRDefault="00646AB9" w:rsidP="00646AB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330 363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2E0877" w14:textId="5C267075" w:rsidR="00646AB9" w:rsidRPr="0034213C" w:rsidRDefault="00646AB9" w:rsidP="00646AB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195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0781F0" w14:textId="49B510C5" w:rsidR="00646AB9" w:rsidRPr="0034213C" w:rsidRDefault="00646AB9" w:rsidP="00646AB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E17A39" w:rsidRPr="0034213C" w14:paraId="150D49CA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F4194" w14:textId="48938031" w:rsidR="002201F9" w:rsidRPr="0034213C" w:rsidRDefault="00145300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Argentine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3AD25" w14:textId="6D3E2D8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65150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A40FA" w14:textId="105F0C9B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735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129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BABA2" w14:textId="4E35D27B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840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238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844695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4AF13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</w:tr>
      <w:tr w:rsidR="00E17A39" w:rsidRPr="0034213C" w14:paraId="42E26A00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D494B6" w14:textId="3DE39E29" w:rsidR="002201F9" w:rsidRPr="0034213C" w:rsidRDefault="00145300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Arménie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59EB27" w14:textId="23207BA4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9EF343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E71EBD" w14:textId="6B579D69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102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310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32ADB" w14:textId="51373AD1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184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373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FC025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180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DB01D7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E17A39" w:rsidRPr="0034213C" w14:paraId="171FC23F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095420" w14:textId="671D4A1E" w:rsidR="002201F9" w:rsidRPr="0034213C" w:rsidRDefault="00145300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Bahamas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D061A" w14:textId="575047C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FC8F1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CD0EB" w14:textId="57E903D5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103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079B84" w14:textId="6B3F70D0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104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324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5F01F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101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98E96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E17A39" w:rsidRPr="0034213C" w14:paraId="2D8407EF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6BB5BE" w14:textId="170AA651" w:rsidR="002201F9" w:rsidRPr="0034213C" w:rsidRDefault="003F1C92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Bahreïn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27FF1C" w14:textId="1DF9DD95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16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729AC7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A8BAAD" w14:textId="215EF3D0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232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375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E7EC0" w14:textId="1B956B0F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318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484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167FD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137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F1F65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E17A39" w:rsidRPr="0034213C" w14:paraId="1D032426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1360A" w14:textId="77777777" w:rsidR="002201F9" w:rsidRPr="0034213C" w:rsidRDefault="002201F9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Bangladesh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302CA" w14:textId="0F89AD1C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6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BEBB1A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1CA55D" w14:textId="783E5BB6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643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019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0E794" w14:textId="351FB10D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190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444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C11047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185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A42D8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</w:tr>
      <w:tr w:rsidR="00E17A39" w:rsidRPr="0034213C" w14:paraId="71616851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E8AD1" w14:textId="5B3E9ADA" w:rsidR="002201F9" w:rsidRPr="0034213C" w:rsidRDefault="003F1C92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Barbade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03291" w14:textId="60BEEDF2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0B8D3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F2975" w14:textId="4C005EFE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170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630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626D3" w14:textId="20D08521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123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880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C44C4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73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7046C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</w:tr>
      <w:tr w:rsidR="00E17A39" w:rsidRPr="0034213C" w14:paraId="65106F79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BD766" w14:textId="77777777" w:rsidR="002201F9" w:rsidRPr="0034213C" w:rsidRDefault="002201F9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Belize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33427" w14:textId="04A076BF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E49CAE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B70E4" w14:textId="02AF4539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103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369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069EB6" w14:textId="13AAA57A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115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632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39BAF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112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78743F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E17A39" w:rsidRPr="0034213C" w14:paraId="53185187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9165F3" w14:textId="0E5AC089" w:rsidR="002201F9" w:rsidRPr="0034213C" w:rsidRDefault="003F1C92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Bénin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0F1D1" w14:textId="3D4F4D4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9D743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D3F43E" w14:textId="1A2155C1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232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954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DAC44" w14:textId="32390D7C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300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648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679F4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129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169E5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E17A39" w:rsidRPr="0034213C" w14:paraId="0A00CDA0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FC91FD" w14:textId="46101833" w:rsidR="002201F9" w:rsidRPr="0034213C" w:rsidRDefault="008C774F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Bhoutan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990F9" w14:textId="11A59309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BB4FD1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F1B09D" w14:textId="5F29EE75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98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365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13D89" w14:textId="369F1626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70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652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72786E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72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2E7BC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</w:tr>
      <w:tr w:rsidR="00E17A39" w:rsidRPr="0034213C" w14:paraId="7A417743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D1AB0" w14:textId="45E16A62" w:rsidR="002201F9" w:rsidRPr="0034213C" w:rsidRDefault="006257BF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Bolivie (État plurinational de)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5A82E" w14:textId="4B14923D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21C92D" w14:textId="722BAACA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2F7C5E" w14:textId="1DC6ED19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333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604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304C2" w14:textId="772A2554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279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057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9A3B74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84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794BA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E17A39" w:rsidRPr="0034213C" w14:paraId="230C4EC7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89416C" w14:textId="52C36EBA" w:rsidR="002201F9" w:rsidRPr="0034213C" w:rsidRDefault="00D57DB1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Bosnie-Herzégovine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F9E47" w14:textId="4791CF74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80607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BF450" w14:textId="04B0572B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130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003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87CA0" w14:textId="106EAE0B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230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064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91DE9E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177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161ABC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</w:tr>
      <w:tr w:rsidR="00E17A39" w:rsidRPr="0034213C" w14:paraId="771B5A08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6EFC7" w14:textId="77777777" w:rsidR="002201F9" w:rsidRPr="0034213C" w:rsidRDefault="002201F9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Botswana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9963B6" w14:textId="3D24037D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92FC5B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81496" w14:textId="7E60F83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312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524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A9D0D" w14:textId="6FEA0100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425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144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7DE68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136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BF7B9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25</w:t>
            </w:r>
          </w:p>
        </w:tc>
      </w:tr>
      <w:tr w:rsidR="00E17A39" w:rsidRPr="0034213C" w14:paraId="757ABCFC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59DF56" w14:textId="2F23193C" w:rsidR="002201F9" w:rsidRPr="0034213C" w:rsidRDefault="00D57DB1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Brésil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9DEF3" w14:textId="7BBD52D0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74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4B0217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9C2930" w14:textId="534385A3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570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559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4E196" w14:textId="16654E0D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046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925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F3ED1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196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98D33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E17A39" w:rsidRPr="0034213C" w14:paraId="52CD090B" w14:textId="77777777" w:rsidTr="00DF210F">
        <w:trPr>
          <w:trHeight w:val="87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0F920" w14:textId="64C682B4" w:rsidR="002201F9" w:rsidRPr="0034213C" w:rsidRDefault="00F15EA2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Brunéi Darussalam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1F18E" w14:textId="237C7550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C9F85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706282" w14:textId="325E11D5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179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108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FE55D" w14:textId="4BEB2C6E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93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095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F0899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49B5B8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</w:tr>
      <w:tr w:rsidR="00E17A39" w:rsidRPr="0034213C" w14:paraId="29043459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0C37D" w14:textId="77777777" w:rsidR="002201F9" w:rsidRPr="0034213C" w:rsidRDefault="002201F9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Burkina Faso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859BE" w14:textId="2CDB6D0C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7A4DD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CA022" w14:textId="604DA33A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305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070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7F6C4" w14:textId="325A3BD5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253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224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42A2CF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83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6C9E5C" w14:textId="77777777" w:rsidR="002201F9" w:rsidRPr="0034213C" w:rsidRDefault="002201F9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 </w:t>
            </w:r>
          </w:p>
        </w:tc>
      </w:tr>
      <w:tr w:rsidR="00E17A39" w:rsidRPr="0034213C" w14:paraId="4C187687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8F6CD" w14:textId="77777777" w:rsidR="002201F9" w:rsidRPr="0034213C" w:rsidRDefault="002201F9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Burundi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0E059" w14:textId="26FA5722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BBA48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16310D" w14:textId="48187B62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79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951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491D8" w14:textId="7BC72C60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60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506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3BE84F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76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4BD432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E17A39" w:rsidRPr="0034213C" w14:paraId="1538C6A1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0F6D7" w14:textId="77777777" w:rsidR="00857DE7" w:rsidRPr="0034213C" w:rsidRDefault="00857DE7" w:rsidP="008275CA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Cabo Verde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A8021" w14:textId="6C211294" w:rsidR="00857DE7" w:rsidRPr="0034213C" w:rsidRDefault="00857DE7" w:rsidP="008275CA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24CA6" w14:textId="77777777" w:rsidR="00857DE7" w:rsidRPr="0034213C" w:rsidRDefault="00857DE7" w:rsidP="008275CA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D37444" w14:textId="1569BECE" w:rsidR="00857DE7" w:rsidRPr="0034213C" w:rsidRDefault="00857DE7" w:rsidP="008275CA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293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958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02721" w14:textId="18128223" w:rsidR="00857DE7" w:rsidRPr="0034213C" w:rsidRDefault="00857DE7" w:rsidP="008275CA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128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190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89C8F8" w14:textId="77777777" w:rsidR="00857DE7" w:rsidRPr="0034213C" w:rsidRDefault="00857DE7" w:rsidP="008275CA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44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FC3D5" w14:textId="77777777" w:rsidR="00857DE7" w:rsidRPr="0034213C" w:rsidRDefault="00857DE7" w:rsidP="008275CA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</w:tr>
      <w:tr w:rsidR="00E17A39" w:rsidRPr="0034213C" w14:paraId="22CC3D7D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7F641" w14:textId="00AFDE48" w:rsidR="002201F9" w:rsidRPr="0034213C" w:rsidRDefault="00F15EA2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Cambodge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EF3F4" w14:textId="6DA379F1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E1B766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5A323" w14:textId="2C685E8C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271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998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9062D0" w14:textId="0744AD98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204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047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B8B06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75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12745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E17A39" w:rsidRPr="0034213C" w14:paraId="266FDF6A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F9976" w14:textId="1731BD52" w:rsidR="002201F9" w:rsidRPr="0034213C" w:rsidRDefault="00F15EA2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Cameroun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F0E6C" w14:textId="518B789E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914D0" w14:textId="36CE8535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666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01F4A" w14:textId="426B1E26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207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8D4EC6" w14:textId="5142BBE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264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453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3C332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128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410A8" w14:textId="77777777" w:rsidR="002201F9" w:rsidRPr="0034213C" w:rsidRDefault="002201F9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 </w:t>
            </w:r>
          </w:p>
        </w:tc>
      </w:tr>
      <w:tr w:rsidR="00E17A39" w:rsidRPr="0034213C" w14:paraId="77BCEA49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845B8" w14:textId="2CD77989" w:rsidR="002201F9" w:rsidRPr="0034213C" w:rsidRDefault="00C751C5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Chili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75FA3" w14:textId="4BDFE55C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CC81B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5901E" w14:textId="37535FDF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601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363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16C6B5" w14:textId="35F21BC9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343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311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1F8AE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57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DE668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</w:tr>
      <w:tr w:rsidR="00E17A39" w:rsidRPr="0034213C" w14:paraId="14D825C9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74EFCD" w14:textId="15D50CC1" w:rsidR="002201F9" w:rsidRPr="0034213C" w:rsidRDefault="00C751C5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Chine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059ED" w14:textId="201CF3AC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8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344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269363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F1494F" w14:textId="3623D222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24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468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048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6176B" w14:textId="222ED900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35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782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351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D34CB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146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F302F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40</w:t>
            </w:r>
          </w:p>
        </w:tc>
      </w:tr>
      <w:tr w:rsidR="00E17A39" w:rsidRPr="0034213C" w14:paraId="10D6FCC2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E5807" w14:textId="0B20BF58" w:rsidR="002201F9" w:rsidRPr="0034213C" w:rsidRDefault="00C751C5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Colombie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F3CD5F" w14:textId="13151A1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AA4A2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A9CA3" w14:textId="29CF0E01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680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264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C8057C" w14:textId="7E96277E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603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230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751F2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89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F79F8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E17A39" w:rsidRPr="0034213C" w14:paraId="3DDFC26C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B53E7" w14:textId="660EF914" w:rsidR="002201F9" w:rsidRPr="0034213C" w:rsidRDefault="00C751C5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Comores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E8BF4" w14:textId="4EA9F141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BCA9C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89AA4" w14:textId="074FF66B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107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220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1427F" w14:textId="08CFFA65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71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290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0CF76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66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3CD17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E17A39" w:rsidRPr="0034213C" w14:paraId="3D1CC25A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2859F" w14:textId="7CA8D6BA" w:rsidR="002201F9" w:rsidRPr="0034213C" w:rsidRDefault="00C751C5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Congo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3CFD2D" w14:textId="54B9979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C98E13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C49DE" w14:textId="149A56BC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93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958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8A90C2" w14:textId="5241ECAE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52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364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E0246B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E1CA5A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E17A39" w:rsidRPr="0034213C" w14:paraId="6E463278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2783C" w14:textId="77777777" w:rsidR="002201F9" w:rsidRPr="0034213C" w:rsidRDefault="002201F9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Costa Rica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B7901" w14:textId="6409C1A0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DE1B8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93F30" w14:textId="5E7E3C2B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307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366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9EB21" w14:textId="769790EE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332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679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4E30E5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108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6AE37" w14:textId="77777777" w:rsidR="002201F9" w:rsidRPr="0034213C" w:rsidRDefault="002201F9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 </w:t>
            </w:r>
          </w:p>
        </w:tc>
      </w:tr>
      <w:tr w:rsidR="00E17A39" w:rsidRPr="0034213C" w14:paraId="548E0171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B122B" w14:textId="7BE02250" w:rsidR="002201F9" w:rsidRPr="0034213C" w:rsidRDefault="00C25620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Côte d</w:t>
            </w:r>
            <w:r w:rsidR="00033072" w:rsidRPr="0034213C">
              <w:rPr>
                <w:sz w:val="20"/>
                <w:szCs w:val="20"/>
                <w:lang w:val="fr-FR" w:eastAsia="en-CA"/>
              </w:rPr>
              <w:t>’</w:t>
            </w:r>
            <w:r w:rsidRPr="0034213C">
              <w:rPr>
                <w:sz w:val="20"/>
                <w:szCs w:val="20"/>
                <w:lang w:val="fr-FR" w:eastAsia="en-CA"/>
              </w:rPr>
              <w:t>Ivoire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C4B6BD" w14:textId="2E26989A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A35690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3CAD5A" w14:textId="2868919C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270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072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323C6" w14:textId="6FF32D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265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401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020BE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98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5139B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50</w:t>
            </w:r>
          </w:p>
        </w:tc>
      </w:tr>
      <w:tr w:rsidR="00E17A39" w:rsidRPr="0034213C" w14:paraId="2C7C0246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A279C" w14:textId="77777777" w:rsidR="002201F9" w:rsidRPr="0034213C" w:rsidRDefault="002201F9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Cuba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E8A86" w14:textId="6B33EC7F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852460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D14DB7" w14:textId="0578BF2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304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597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F5354" w14:textId="2421186F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283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308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C7C14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93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40FECE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E17A39" w:rsidRPr="0034213C" w14:paraId="01F8603B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80D193" w14:textId="77777777" w:rsidR="002201F9" w:rsidRPr="0034213C" w:rsidRDefault="002201F9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Djibouti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F4D7E8" w14:textId="2E467E1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0BC183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B9D73" w14:textId="157EA17C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94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750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A41CF8" w14:textId="17B68900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8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080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827EB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9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02356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</w:tr>
      <w:tr w:rsidR="00E17A39" w:rsidRPr="0034213C" w14:paraId="4E02D97C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905D93" w14:textId="1ADD827C" w:rsidR="002201F9" w:rsidRPr="0034213C" w:rsidRDefault="00EE7D37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Dominique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29557" w14:textId="3AC13B34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7F948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F30E5B" w14:textId="6A238DB9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212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129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7A92AD" w14:textId="492D3CAD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156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754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59B39D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74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4C73C9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F91B87" w:rsidRPr="0034213C" w14:paraId="7882C2E7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DE7282" w14:textId="370BBFC4" w:rsidR="00F91B87" w:rsidRPr="0034213C" w:rsidRDefault="00F91B87" w:rsidP="00F91B87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Égypte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DBB4CE" w14:textId="58C884E3" w:rsidR="00F91B87" w:rsidRPr="0034213C" w:rsidRDefault="00F91B87" w:rsidP="00F91B87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B3F292" w14:textId="1F9EEBA2" w:rsidR="00F91B87" w:rsidRPr="0034213C" w:rsidRDefault="00F91B87" w:rsidP="00F91B87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6D7334" w14:textId="2EC2604C" w:rsidR="00F91B87" w:rsidRPr="0034213C" w:rsidRDefault="00F91B87" w:rsidP="00F91B87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3 417 472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E95EA9" w14:textId="71F51128" w:rsidR="00F91B87" w:rsidRPr="0034213C" w:rsidRDefault="00F91B87" w:rsidP="00F91B87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4 690 607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E11D2C" w14:textId="61A02BA8" w:rsidR="00F91B87" w:rsidRPr="0034213C" w:rsidRDefault="00F91B87" w:rsidP="00F91B87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137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2903C8" w14:textId="58B7BD3F" w:rsidR="00F91B87" w:rsidRPr="0034213C" w:rsidRDefault="00F91B87" w:rsidP="00F91B87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43</w:t>
            </w:r>
          </w:p>
        </w:tc>
      </w:tr>
      <w:tr w:rsidR="00F91B87" w:rsidRPr="0034213C" w14:paraId="6909474D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7D8D6D" w14:textId="3FFBB490" w:rsidR="00F91B87" w:rsidRPr="0034213C" w:rsidRDefault="00F91B87" w:rsidP="00F91B87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El Salvador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A78BF3" w14:textId="364AC03F" w:rsidR="00F91B87" w:rsidRPr="0034213C" w:rsidRDefault="00F91B87" w:rsidP="00F91B87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4,1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B0E522" w14:textId="6CBDF2BF" w:rsidR="00F91B87" w:rsidRPr="0034213C" w:rsidRDefault="00F91B87" w:rsidP="00F91B87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532CDB" w14:textId="4E167CA0" w:rsidR="00F91B87" w:rsidRPr="0034213C" w:rsidRDefault="00F91B87" w:rsidP="00F91B87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205 763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ECAFCA" w14:textId="4FB7EE0D" w:rsidR="00F91B87" w:rsidRPr="0034213C" w:rsidRDefault="00F91B87" w:rsidP="00F91B87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165 291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20B73E" w14:textId="5E344016" w:rsidR="00F91B87" w:rsidRPr="0034213C" w:rsidRDefault="00F91B87" w:rsidP="00F91B87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80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229DB7" w14:textId="158B8441" w:rsidR="00F91B87" w:rsidRPr="0034213C" w:rsidRDefault="00F91B87" w:rsidP="00F91B87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33</w:t>
            </w:r>
          </w:p>
        </w:tc>
      </w:tr>
      <w:tr w:rsidR="00F91B87" w:rsidRPr="0034213C" w14:paraId="49B7D8E8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013C4D" w14:textId="49A77398" w:rsidR="00F91B87" w:rsidRPr="0034213C" w:rsidRDefault="00F91B87" w:rsidP="00F91B87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Équateur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731BF4" w14:textId="380A61FD" w:rsidR="00F91B87" w:rsidRPr="0034213C" w:rsidRDefault="00F91B87" w:rsidP="00F91B87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29,6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045283" w14:textId="015E039A" w:rsidR="00F91B87" w:rsidRPr="0034213C" w:rsidRDefault="00F91B87" w:rsidP="00F91B87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54 901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DE0A2A" w14:textId="0EBCD283" w:rsidR="00F91B87" w:rsidRPr="0034213C" w:rsidRDefault="00F91B87" w:rsidP="00F91B87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531 003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38A4EE" w14:textId="7CE49B78" w:rsidR="00F91B87" w:rsidRPr="0034213C" w:rsidRDefault="00F91B87" w:rsidP="00F91B87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611 429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1C223B" w14:textId="692D328E" w:rsidR="00F91B87" w:rsidRPr="0034213C" w:rsidRDefault="00F91B87" w:rsidP="00F91B87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115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59F279" w14:textId="05F95FA9" w:rsidR="00F91B87" w:rsidRPr="0034213C" w:rsidRDefault="00F91B87" w:rsidP="00F91B87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E17A39" w:rsidRPr="0034213C" w14:paraId="767B3032" w14:textId="77777777" w:rsidTr="00DF210F">
        <w:trPr>
          <w:trHeight w:val="130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4EB593" w14:textId="5D7F3EC6" w:rsidR="002201F9" w:rsidRPr="0034213C" w:rsidRDefault="00E0118F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Érythrée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8737C" w14:textId="33EAF356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9346E4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399C7" w14:textId="28884839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208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750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F585C" w14:textId="46077E1F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297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050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ED9EEE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142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704AD" w14:textId="77777777" w:rsidR="002201F9" w:rsidRPr="0034213C" w:rsidRDefault="002201F9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 </w:t>
            </w:r>
          </w:p>
        </w:tc>
      </w:tr>
      <w:tr w:rsidR="00E17A39" w:rsidRPr="0034213C" w14:paraId="0E0144A2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4D5B6" w14:textId="43EA30B9" w:rsidR="002201F9" w:rsidRPr="0034213C" w:rsidRDefault="002C4F91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Eswatini (Royaume d</w:t>
            </w:r>
            <w:r w:rsidR="00033072" w:rsidRPr="0034213C">
              <w:rPr>
                <w:sz w:val="20"/>
                <w:szCs w:val="20"/>
                <w:lang w:val="fr-FR" w:eastAsia="en-CA"/>
              </w:rPr>
              <w:t>’</w:t>
            </w:r>
            <w:r w:rsidRPr="0034213C">
              <w:rPr>
                <w:sz w:val="20"/>
                <w:szCs w:val="20"/>
                <w:lang w:val="fr-FR" w:eastAsia="en-CA"/>
              </w:rPr>
              <w:t>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7A885" w14:textId="4A1E1966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8C478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5F460" w14:textId="0DBC68C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141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500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1CFD55" w14:textId="4263D7FF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139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400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FACC0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99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319CB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E17A39" w:rsidRPr="0034213C" w14:paraId="27264A00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B2C40E" w14:textId="04F6931B" w:rsidR="002201F9" w:rsidRPr="0034213C" w:rsidRDefault="00DA7ABA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lastRenderedPageBreak/>
              <w:t>Éthiopie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838AF" w14:textId="30CC91E9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3651F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8B1E0B" w14:textId="52A8DC48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258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500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C6649" w14:textId="2ACAF200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304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396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BCD3A3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118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FFB3E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67</w:t>
            </w:r>
          </w:p>
        </w:tc>
      </w:tr>
      <w:tr w:rsidR="00E17A39" w:rsidRPr="0034213C" w14:paraId="5FF1998E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198A0" w14:textId="1DFC7B81" w:rsidR="002201F9" w:rsidRPr="0034213C" w:rsidRDefault="005456C9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Fidji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78F590" w14:textId="172B8B84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15B14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FB67F" w14:textId="4EC5D22E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310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808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C8DF1D" w14:textId="7300595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110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417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423B6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ACC04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</w:tr>
      <w:tr w:rsidR="00E17A39" w:rsidRPr="0034213C" w14:paraId="05A724E6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CD033" w14:textId="77777777" w:rsidR="002201F9" w:rsidRPr="0034213C" w:rsidRDefault="002201F9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Gabon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EC18C8" w14:textId="5850ADB6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7F8BD8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24B97B" w14:textId="433750DD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171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377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EC7F9F" w14:textId="186ED82E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178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700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E8CBBB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DC9E07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50</w:t>
            </w:r>
          </w:p>
        </w:tc>
      </w:tr>
      <w:tr w:rsidR="00E17A39" w:rsidRPr="0034213C" w14:paraId="7A55F469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F416D" w14:textId="529E570C" w:rsidR="002201F9" w:rsidRPr="0034213C" w:rsidRDefault="005C0CFB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Gambie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DE371" w14:textId="6A71FE04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B2ECE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F7CFC" w14:textId="0A1EA6A0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287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400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ABBD2" w14:textId="55FC9208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253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986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042CD3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88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3863B5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50</w:t>
            </w:r>
          </w:p>
        </w:tc>
      </w:tr>
      <w:tr w:rsidR="00E17A39" w:rsidRPr="0034213C" w14:paraId="351895F5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E624B" w14:textId="11DBA0C4" w:rsidR="002201F9" w:rsidRPr="0034213C" w:rsidRDefault="005C0CFB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Géorgie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DC4B7" w14:textId="2D3876BA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088C7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C3480" w14:textId="6D38B9A9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356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96F63B" w14:textId="505534C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238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822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10649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238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0AD19F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E17A39" w:rsidRPr="0034213C" w14:paraId="174C9804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D9FA4" w14:textId="77777777" w:rsidR="002201F9" w:rsidRPr="0034213C" w:rsidRDefault="002201F9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Ghana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1FC91" w14:textId="3EFE66BF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32409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A538C" w14:textId="175B4365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200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881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93F973" w14:textId="4B2C4F9E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206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505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59795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24EAB3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E17A39" w:rsidRPr="0034213C" w14:paraId="6F5045B4" w14:textId="77777777" w:rsidTr="00DF210F">
        <w:trPr>
          <w:trHeight w:val="59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093C3" w14:textId="6E172850" w:rsidR="002201F9" w:rsidRPr="0034213C" w:rsidRDefault="005C0CFB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Grenade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E19687" w14:textId="03B53BE6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88817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69CC66" w14:textId="13286950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249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991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32A11" w14:textId="5827B662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52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148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018CD0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21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840211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50</w:t>
            </w:r>
          </w:p>
        </w:tc>
      </w:tr>
      <w:tr w:rsidR="00E17A39" w:rsidRPr="0034213C" w14:paraId="5FF82827" w14:textId="77777777" w:rsidTr="00DF210F">
        <w:trPr>
          <w:trHeight w:val="90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8EEA39" w14:textId="77777777" w:rsidR="002201F9" w:rsidRPr="0034213C" w:rsidRDefault="002201F9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Guatemala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C72D7" w14:textId="375E6BB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40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8E4567" w14:textId="6155F9CD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80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922BD" w14:textId="20F0B714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184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445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6677B" w14:textId="6288D681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136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933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CA3B6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74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168A4" w14:textId="77777777" w:rsidR="002201F9" w:rsidRPr="0034213C" w:rsidRDefault="002201F9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 </w:t>
            </w:r>
          </w:p>
        </w:tc>
      </w:tr>
      <w:tr w:rsidR="00E17A39" w:rsidRPr="0034213C" w14:paraId="652EC280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29526F" w14:textId="13D38B37" w:rsidR="002201F9" w:rsidRPr="0034213C" w:rsidRDefault="005C0CFB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Guinée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C463E" w14:textId="760BCEC9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F6ACC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10FBE" w14:textId="4A4884FE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153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751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5BA9F" w14:textId="653C7E5C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204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838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5545C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133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204CB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33</w:t>
            </w:r>
          </w:p>
        </w:tc>
      </w:tr>
      <w:tr w:rsidR="00E17A39" w:rsidRPr="0034213C" w14:paraId="05F9B513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891C6" w14:textId="48EFF66B" w:rsidR="002201F9" w:rsidRPr="0034213C" w:rsidRDefault="005C0CFB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Guinée</w:t>
            </w:r>
            <w:r w:rsidR="002201F9" w:rsidRPr="0034213C">
              <w:rPr>
                <w:sz w:val="20"/>
                <w:szCs w:val="20"/>
                <w:lang w:val="fr-FR" w:eastAsia="en-CA"/>
              </w:rPr>
              <w:t>-Bissau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2D3AA2" w14:textId="784162A0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F53A8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94925" w14:textId="106C762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92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353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7E69C" w14:textId="3396F2F1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23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916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06C42B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A062C3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25</w:t>
            </w:r>
          </w:p>
        </w:tc>
      </w:tr>
      <w:tr w:rsidR="00D71CBC" w:rsidRPr="0034213C" w14:paraId="1CB27C7B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BF8436" w14:textId="74779E4E" w:rsidR="00D71CBC" w:rsidRPr="0034213C" w:rsidRDefault="00D71CBC" w:rsidP="00D71CBC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Guinée équatoriale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3FB8CC" w14:textId="2C011C89" w:rsidR="00D71CBC" w:rsidRPr="0034213C" w:rsidRDefault="00D71CBC" w:rsidP="00D71CBC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A15840" w14:textId="41B07389" w:rsidR="00D71CBC" w:rsidRPr="0034213C" w:rsidRDefault="00D71CBC" w:rsidP="00D71CBC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C39B5E" w14:textId="294D185A" w:rsidR="00D71CBC" w:rsidRPr="0034213C" w:rsidRDefault="00D71CBC" w:rsidP="00D71CBC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152 340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2C3266" w14:textId="0DABF669" w:rsidR="00D71CBC" w:rsidRPr="0034213C" w:rsidRDefault="00D71CBC" w:rsidP="00D71CBC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72 913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965750" w14:textId="1918D916" w:rsidR="00D71CBC" w:rsidRPr="0034213C" w:rsidRDefault="00D71CBC" w:rsidP="00D71CBC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48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A04CE3" w14:textId="694CEAA5" w:rsidR="00D71CBC" w:rsidRPr="0034213C" w:rsidRDefault="00D71CBC" w:rsidP="00D71CBC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50</w:t>
            </w:r>
          </w:p>
        </w:tc>
      </w:tr>
      <w:tr w:rsidR="00E17A39" w:rsidRPr="0034213C" w14:paraId="2037C728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A45266" w14:textId="77777777" w:rsidR="002201F9" w:rsidRPr="0034213C" w:rsidRDefault="002201F9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Guyana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F9EB3F" w14:textId="40436FA5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C2A1B5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C28415" w14:textId="404A902C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186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028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51DFAF" w14:textId="4C813A71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71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250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FF3668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38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D71B1B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50</w:t>
            </w:r>
          </w:p>
        </w:tc>
      </w:tr>
      <w:tr w:rsidR="00E17A39" w:rsidRPr="0034213C" w14:paraId="1AD728F7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01609" w14:textId="237995BF" w:rsidR="002201F9" w:rsidRPr="0034213C" w:rsidRDefault="005D7BE1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Haïti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A1C34" w14:textId="18B0ED8A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8D4ED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D605D" w14:textId="21B99A54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49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720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6A893" w14:textId="1CF781B0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59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607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4DF29B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120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11109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E17A39" w:rsidRPr="0034213C" w14:paraId="4B3D2AD5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4B4307" w14:textId="77777777" w:rsidR="002201F9" w:rsidRPr="0034213C" w:rsidRDefault="002201F9" w:rsidP="002201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Honduras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73F55" w14:textId="430E5BFF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  <w:r w:rsidR="001E7E33" w:rsidRPr="0034213C">
              <w:rPr>
                <w:sz w:val="20"/>
                <w:szCs w:val="20"/>
                <w:lang w:val="fr-FR" w:eastAsia="en-CA"/>
              </w:rPr>
              <w:t>,</w:t>
            </w: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566EA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9D9FA" w14:textId="7E7DCF7C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237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326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5C23CA" w14:textId="4822DE30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219</w:t>
            </w:r>
            <w:r w:rsidR="001E7E33" w:rsidRPr="0034213C">
              <w:rPr>
                <w:sz w:val="20"/>
                <w:szCs w:val="20"/>
                <w:lang w:val="fr-FR" w:eastAsia="en-CA"/>
              </w:rPr>
              <w:t xml:space="preserve"> </w:t>
            </w:r>
            <w:r w:rsidRPr="0034213C">
              <w:rPr>
                <w:sz w:val="20"/>
                <w:szCs w:val="20"/>
                <w:lang w:val="fr-FR" w:eastAsia="en-CA"/>
              </w:rPr>
              <w:t>299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D5B94D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92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328C4D" w14:textId="77777777" w:rsidR="002201F9" w:rsidRPr="0034213C" w:rsidRDefault="002201F9" w:rsidP="002201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50</w:t>
            </w:r>
          </w:p>
        </w:tc>
      </w:tr>
      <w:tr w:rsidR="007750BF" w:rsidRPr="0034213C" w14:paraId="346E239C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BF5AE0" w14:textId="4669160A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Îles Cook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0E2574" w14:textId="487F5466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BFCA6D" w14:textId="57D5B3EE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C59808" w14:textId="3C649A5C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173 811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663BFA" w14:textId="7A82A0A6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21 686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17D430" w14:textId="0059E95C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3424A1" w14:textId="145A1503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9E7402" w:rsidRPr="0034213C" w14:paraId="323B06FD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4C06A2" w14:textId="1AC6621E" w:rsidR="009E7402" w:rsidRPr="0034213C" w:rsidRDefault="009E7402" w:rsidP="009E7402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Îles Marshall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A76C11" w14:textId="47AEC987" w:rsidR="009E7402" w:rsidRPr="0034213C" w:rsidRDefault="009E7402" w:rsidP="009E7402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E97B59" w14:textId="17761577" w:rsidR="009E7402" w:rsidRPr="0034213C" w:rsidRDefault="009E7402" w:rsidP="009E7402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2E07DC" w14:textId="28222C68" w:rsidR="009E7402" w:rsidRPr="0034213C" w:rsidRDefault="009E7402" w:rsidP="009E7402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78 540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F0466F" w14:textId="420E51C5" w:rsidR="009E7402" w:rsidRPr="0034213C" w:rsidRDefault="009E7402" w:rsidP="009E7402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69 284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CADD0E" w14:textId="3A63D10D" w:rsidR="009E7402" w:rsidRPr="0034213C" w:rsidRDefault="009E7402" w:rsidP="009E7402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88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8F158F" w14:textId="2257BB70" w:rsidR="009E7402" w:rsidRPr="0034213C" w:rsidRDefault="009E7402" w:rsidP="009E7402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</w:tr>
      <w:tr w:rsidR="00FC3938" w:rsidRPr="0034213C" w14:paraId="621F3220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539791" w14:textId="42242CB9" w:rsidR="00FC3938" w:rsidRPr="0034213C" w:rsidRDefault="00FC3938" w:rsidP="00FC3938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Îles Salomon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EA9535" w14:textId="00D482D6" w:rsidR="00FC3938" w:rsidRPr="0034213C" w:rsidRDefault="00FC3938" w:rsidP="00FC3938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6ACB94" w14:textId="73AC061C" w:rsidR="00FC3938" w:rsidRPr="0034213C" w:rsidRDefault="00FC3938" w:rsidP="00FC3938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109E86" w14:textId="29734D1F" w:rsidR="00FC3938" w:rsidRPr="0034213C" w:rsidRDefault="00FC3938" w:rsidP="00FC3938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217 208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9E1F2B" w14:textId="47626153" w:rsidR="00FC3938" w:rsidRPr="0034213C" w:rsidRDefault="00FC3938" w:rsidP="00FC3938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84 625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1EA013" w14:textId="243C766F" w:rsidR="00FC3938" w:rsidRPr="0034213C" w:rsidRDefault="00FC3938" w:rsidP="00FC3938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39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EFAF27" w14:textId="3E984C87" w:rsidR="00FC3938" w:rsidRPr="0034213C" w:rsidRDefault="00FC3938" w:rsidP="00FC3938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7750BF" w:rsidRPr="0034213C" w14:paraId="271EEEB8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A10473" w14:textId="36B80A7D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Inde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3465CD" w14:textId="32783FE9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188,0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3241E3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68831" w14:textId="2812671D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3 800 527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39AC3" w14:textId="19CFA383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1 694 046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051850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45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827714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7750BF" w:rsidRPr="0034213C" w14:paraId="06DC444B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8C203" w14:textId="03C58294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Indonésie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7DDA3" w14:textId="7A72923C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63,7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FE62F2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6C89D" w14:textId="1A74CDAA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1 758 721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AFBB0" w14:textId="16C71C70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884 658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661CF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A317FE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80</w:t>
            </w:r>
          </w:p>
        </w:tc>
      </w:tr>
      <w:tr w:rsidR="007750BF" w:rsidRPr="0034213C" w14:paraId="05403DC8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349CA1" w14:textId="054CE7CA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Iran (République islamique d’)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69ACD9" w14:textId="5A242049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6,6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8CAF0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E2550" w14:textId="43DE01CE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1 114 485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A5CE2" w14:textId="63F1BBB6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544 805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A1675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49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C3D80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20</w:t>
            </w:r>
          </w:p>
        </w:tc>
      </w:tr>
      <w:tr w:rsidR="007750BF" w:rsidRPr="0034213C" w14:paraId="64D386C8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8ED2D0" w14:textId="77777777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Iraq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3A2F08" w14:textId="4DC37111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2B2BF5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23EFB" w14:textId="648F83C6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520 255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6E917" w14:textId="7274188F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186 117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90341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E9DAB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7750BF" w:rsidRPr="0034213C" w14:paraId="799778E5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68272" w14:textId="32C2F70D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Jamaïque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271673" w14:textId="60A75241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94F4BF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E1B5A" w14:textId="0B211670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172 809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C2EF9" w14:textId="6C6BCC45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99 659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2FA25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58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D348AA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</w:tr>
      <w:tr w:rsidR="007750BF" w:rsidRPr="0034213C" w14:paraId="3EE2C73C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5F2E9" w14:textId="36FA0852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Jordanie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44A916" w14:textId="66334A79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42,6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7A608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9501B" w14:textId="4CD53A93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1 099 858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2F56C" w14:textId="2A6157D1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949 056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E135E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86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9BC89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75</w:t>
            </w:r>
          </w:p>
        </w:tc>
      </w:tr>
      <w:tr w:rsidR="007750BF" w:rsidRPr="0034213C" w14:paraId="6B6BC2FE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22A95" w14:textId="77777777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Kenya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84B2D" w14:textId="64C01CCD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D8EE43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39765B" w14:textId="1293FDA8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375 730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7E37C1" w14:textId="354DAD2C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240 560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DD7E2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64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BFBABE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</w:tr>
      <w:tr w:rsidR="00B661D2" w:rsidRPr="0034213C" w14:paraId="56F7E445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B5AEDF" w14:textId="224B0769" w:rsidR="00B661D2" w:rsidRPr="0034213C" w:rsidRDefault="00B661D2" w:rsidP="00B661D2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Kirghizistan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029094" w14:textId="33681479" w:rsidR="00B661D2" w:rsidRPr="0034213C" w:rsidRDefault="00B661D2" w:rsidP="00B661D2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71695C" w14:textId="3AE62AD1" w:rsidR="00B661D2" w:rsidRPr="0034213C" w:rsidRDefault="00B661D2" w:rsidP="00B661D2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E3E855" w14:textId="2B056AFE" w:rsidR="00B661D2" w:rsidRPr="0034213C" w:rsidRDefault="00B661D2" w:rsidP="00B661D2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206 586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54CCBC" w14:textId="09E66EAA" w:rsidR="00B661D2" w:rsidRPr="0034213C" w:rsidRDefault="00B661D2" w:rsidP="00B661D2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247 298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3F298E" w14:textId="683021CF" w:rsidR="00B661D2" w:rsidRPr="0034213C" w:rsidRDefault="00B661D2" w:rsidP="00B661D2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120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29FDBC" w14:textId="198DE8EE" w:rsidR="00B661D2" w:rsidRPr="0034213C" w:rsidRDefault="00B661D2" w:rsidP="00B661D2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50</w:t>
            </w:r>
          </w:p>
        </w:tc>
      </w:tr>
      <w:tr w:rsidR="007750BF" w:rsidRPr="0034213C" w14:paraId="4BF8EF1A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47E6A" w14:textId="77777777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Kiribati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1270F7" w14:textId="45E12BD0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48001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2FA31F" w14:textId="16BBB4BA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224 175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91A04B" w14:textId="3B1E33C9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35 888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BF5AC1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95B1B" w14:textId="77777777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 </w:t>
            </w:r>
          </w:p>
        </w:tc>
      </w:tr>
      <w:tr w:rsidR="007750BF" w:rsidRPr="0034213C" w14:paraId="60E443C8" w14:textId="77777777" w:rsidTr="00DF210F">
        <w:trPr>
          <w:trHeight w:val="13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99F8C" w14:textId="4C1132B0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Koweït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6A954D" w14:textId="2FF21128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E83D6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4492EA" w14:textId="7DB0C02A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1 054 890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5039D" w14:textId="3D33AF52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564 760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84107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537CB7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</w:tr>
      <w:tr w:rsidR="007750BF" w:rsidRPr="0034213C" w14:paraId="5B0A5635" w14:textId="77777777" w:rsidTr="00DF210F">
        <w:trPr>
          <w:trHeight w:val="37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64185" w14:textId="77777777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Lesotho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C3CEC" w14:textId="1DC0B2B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9E6A7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F261FF" w14:textId="557F4AEC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171 112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6387F" w14:textId="73195CF2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166 655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23734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97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CA246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50</w:t>
            </w:r>
          </w:p>
        </w:tc>
      </w:tr>
      <w:tr w:rsidR="008C2F1F" w:rsidRPr="0034213C" w14:paraId="64F019C6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40C7A9" w14:textId="77A2489F" w:rsidR="008C2F1F" w:rsidRPr="0034213C" w:rsidRDefault="008C2F1F" w:rsidP="008C2F1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Liban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3862BB" w14:textId="27C90316" w:rsidR="008C2F1F" w:rsidRPr="0034213C" w:rsidRDefault="008C2F1F" w:rsidP="008C2F1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306C96" w14:textId="65881844" w:rsidR="008C2F1F" w:rsidRPr="0034213C" w:rsidRDefault="008C2F1F" w:rsidP="008C2F1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C2895D" w14:textId="3117C82A" w:rsidR="008C2F1F" w:rsidRPr="0034213C" w:rsidRDefault="008C2F1F" w:rsidP="008C2F1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436 680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1C8A94" w14:textId="7866B677" w:rsidR="008C2F1F" w:rsidRPr="0034213C" w:rsidRDefault="008C2F1F" w:rsidP="008C2F1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381 384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FD28C8" w14:textId="1772F0D0" w:rsidR="008C2F1F" w:rsidRPr="0034213C" w:rsidRDefault="008C2F1F" w:rsidP="008C2F1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87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125268" w14:textId="2F8D1F86" w:rsidR="008C2F1F" w:rsidRPr="0034213C" w:rsidRDefault="008C2F1F" w:rsidP="008C2F1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7750BF" w:rsidRPr="0034213C" w14:paraId="2FE98339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9A15FB" w14:textId="143936ED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Libéria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A1925" w14:textId="5B5F4A50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38DE9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580BF3" w14:textId="041B8C4F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291 448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CF16C3" w14:textId="18E45BA3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207 467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A8F421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71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A8628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</w:tr>
      <w:tr w:rsidR="007750BF" w:rsidRPr="0034213C" w14:paraId="541CE320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5C019E" w14:textId="1F04FE68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Libye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B6D10E" w14:textId="718BBAA8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9,8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7EEAF0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7E5C3" w14:textId="053FA40D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307 951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624E2" w14:textId="1119BF18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479 468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1D109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156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D3310" w14:textId="77777777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 </w:t>
            </w:r>
          </w:p>
        </w:tc>
      </w:tr>
      <w:tr w:rsidR="00393A27" w:rsidRPr="0034213C" w14:paraId="3C89EE18" w14:textId="77777777" w:rsidTr="00DF210F">
        <w:trPr>
          <w:trHeight w:val="81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2FB1C1" w14:textId="7F51F1D7" w:rsidR="00393A27" w:rsidRPr="0034213C" w:rsidRDefault="00393A27" w:rsidP="00393A27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Macédoine du Nord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C3369E" w14:textId="05B7C8C2" w:rsidR="00393A27" w:rsidRPr="0034213C" w:rsidRDefault="00393A27" w:rsidP="00393A27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13,4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133A5E" w14:textId="769D737E" w:rsidR="00393A27" w:rsidRPr="0034213C" w:rsidRDefault="00393A27" w:rsidP="00393A27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3 947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B3025C" w14:textId="1164B1BF" w:rsidR="00393A27" w:rsidRPr="0034213C" w:rsidRDefault="00393A27" w:rsidP="00393A27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293 002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6E77F0" w14:textId="5F03A15C" w:rsidR="00393A27" w:rsidRPr="0034213C" w:rsidRDefault="00393A27" w:rsidP="00393A27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241 323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FBF6F9" w14:textId="2952305F" w:rsidR="00393A27" w:rsidRPr="0034213C" w:rsidRDefault="00393A27" w:rsidP="00393A27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82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3E7E8F" w14:textId="51168035" w:rsidR="00393A27" w:rsidRPr="0034213C" w:rsidRDefault="00393A27" w:rsidP="00393A27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</w:tr>
      <w:tr w:rsidR="007750BF" w:rsidRPr="0034213C" w14:paraId="6A90E95C" w14:textId="77777777" w:rsidTr="00DF210F">
        <w:trPr>
          <w:trHeight w:val="81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21545" w14:textId="77777777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Madagascar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36DF51" w14:textId="33596435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220BF4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316E34" w14:textId="4B87A294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108 240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D7D36" w14:textId="76B257FB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35 449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93C90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B51FC7" w14:textId="77777777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 </w:t>
            </w:r>
          </w:p>
        </w:tc>
      </w:tr>
      <w:tr w:rsidR="007750BF" w:rsidRPr="0034213C" w14:paraId="135EA27D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1F0A93" w14:textId="2305A082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Malaisie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E5A077" w14:textId="30B58AD9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49C0D5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78FC8" w14:textId="4A2C0069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917 681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D3D4C8" w14:textId="6A899E5D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517 444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6D080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C9A228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E34150" w:rsidRPr="0034213C" w14:paraId="681DBDFF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CAE16F" w14:textId="6E3B89C9" w:rsidR="00E34150" w:rsidRPr="0034213C" w:rsidRDefault="00E34150" w:rsidP="00E34150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Malawi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372528" w14:textId="7D21CF9D" w:rsidR="00E34150" w:rsidRPr="0034213C" w:rsidRDefault="00E34150" w:rsidP="00E34150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49,0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995476" w14:textId="1526B3F2" w:rsidR="00E34150" w:rsidRPr="0034213C" w:rsidRDefault="00E34150" w:rsidP="00E34150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4A000A" w14:textId="08D212C6" w:rsidR="00E34150" w:rsidRPr="0034213C" w:rsidRDefault="00E34150" w:rsidP="00E34150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183 750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F08349" w14:textId="7E26F0D2" w:rsidR="00E34150" w:rsidRPr="0034213C" w:rsidRDefault="00E34150" w:rsidP="00E34150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279 258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E9408A" w14:textId="36F19FA7" w:rsidR="00E34150" w:rsidRPr="0034213C" w:rsidRDefault="00E34150" w:rsidP="00E34150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152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5DD0BD" w14:textId="6E868AC7" w:rsidR="00E34150" w:rsidRPr="0034213C" w:rsidRDefault="00E34150" w:rsidP="00E34150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7750BF" w:rsidRPr="0034213C" w14:paraId="4BC48746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C539A" w14:textId="77777777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Maldives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00BA5" w14:textId="7168BF02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B8477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95CD07" w14:textId="13C14CC0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194 563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772DD" w14:textId="0F616833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124 246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E62B9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64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E3643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33</w:t>
            </w:r>
          </w:p>
        </w:tc>
      </w:tr>
      <w:tr w:rsidR="007750BF" w:rsidRPr="0034213C" w14:paraId="0BAF5164" w14:textId="77777777" w:rsidTr="00DF210F">
        <w:trPr>
          <w:trHeight w:val="66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66797" w14:textId="77777777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Mali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40D98F" w14:textId="47B98436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E7044A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9C4D57" w14:textId="0C6490CC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160 720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50073B" w14:textId="4F362EF9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28 000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22964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17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ABBB2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25</w:t>
            </w:r>
          </w:p>
        </w:tc>
      </w:tr>
      <w:tr w:rsidR="00277732" w:rsidRPr="0034213C" w14:paraId="6C78D826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D225DE" w14:textId="0495107A" w:rsidR="00277732" w:rsidRPr="0034213C" w:rsidRDefault="00277732" w:rsidP="00277732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Maroc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03ACDD" w14:textId="65A5C9D9" w:rsidR="00277732" w:rsidRPr="0034213C" w:rsidRDefault="00277732" w:rsidP="00277732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0B4D63" w14:textId="243D6625" w:rsidR="00277732" w:rsidRPr="0034213C" w:rsidRDefault="00277732" w:rsidP="00277732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A4A428" w14:textId="62846AE3" w:rsidR="00277732" w:rsidRPr="0034213C" w:rsidRDefault="00277732" w:rsidP="00277732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315 001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3A8086" w14:textId="0D057151" w:rsidR="00277732" w:rsidRPr="0034213C" w:rsidRDefault="00277732" w:rsidP="00277732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305 174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618764" w14:textId="24D8E4A7" w:rsidR="00277732" w:rsidRPr="0034213C" w:rsidRDefault="00277732" w:rsidP="00277732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97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940B0E" w14:textId="2FC8A54C" w:rsidR="00277732" w:rsidRPr="0034213C" w:rsidRDefault="00277732" w:rsidP="00277732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</w:tr>
      <w:tr w:rsidR="007750BF" w:rsidRPr="0034213C" w14:paraId="789BD4F8" w14:textId="77777777" w:rsidTr="00DF210F">
        <w:trPr>
          <w:trHeight w:val="63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983DB" w14:textId="43A6E32D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Maurice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45A75" w14:textId="11D4D356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EEE24A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C1C08" w14:textId="5AB40A53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264 001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7C2F02" w14:textId="51712D58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111 791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2419E0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42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1580E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</w:tr>
      <w:tr w:rsidR="00883AC6" w:rsidRPr="0034213C" w14:paraId="7FCE2346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E38E93" w14:textId="21E1CE0D" w:rsidR="00883AC6" w:rsidRPr="0034213C" w:rsidRDefault="00883AC6" w:rsidP="00883AC6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Mauritanie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E19E21" w14:textId="6EAA8D0E" w:rsidR="00883AC6" w:rsidRPr="0034213C" w:rsidRDefault="00883AC6" w:rsidP="00883AC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7C343A" w14:textId="1FF2451A" w:rsidR="00883AC6" w:rsidRPr="0034213C" w:rsidRDefault="00883AC6" w:rsidP="00883AC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EC5F8D" w14:textId="2C51C964" w:rsidR="00883AC6" w:rsidRPr="0034213C" w:rsidRDefault="00883AC6" w:rsidP="00883AC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96 875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1A6CD5" w14:textId="58A7DE17" w:rsidR="00883AC6" w:rsidRPr="0034213C" w:rsidRDefault="00883AC6" w:rsidP="00883AC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104 886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CDDB3B" w14:textId="3AFFED40" w:rsidR="00883AC6" w:rsidRPr="0034213C" w:rsidRDefault="00883AC6" w:rsidP="00883AC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108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603495" w14:textId="073D8260" w:rsidR="00883AC6" w:rsidRPr="0034213C" w:rsidRDefault="00883AC6" w:rsidP="00883AC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50</w:t>
            </w:r>
          </w:p>
        </w:tc>
      </w:tr>
      <w:tr w:rsidR="007750BF" w:rsidRPr="0034213C" w14:paraId="51C48911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61DAA" w14:textId="164FFFAA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Mexique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CC811" w14:textId="4FA0B619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24,0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40EB0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45FF6" w14:textId="7BDA1EB1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2 980 513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923B1C" w14:textId="4B699E21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2 711 888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F25360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91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5582E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88</w:t>
            </w:r>
          </w:p>
        </w:tc>
      </w:tr>
      <w:tr w:rsidR="007750BF" w:rsidRPr="0034213C" w14:paraId="2B5531A2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CB3F64" w14:textId="3433A60A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Micronésie (États fédérés de)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4BE6F3" w14:textId="5E6F4532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7C96C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72993" w14:textId="2901A50A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180 180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72B11D" w14:textId="11F214CD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61 633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16EAA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FF5463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7750BF" w:rsidRPr="0034213C" w14:paraId="4B0EF836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5DDB41" w14:textId="44E1B351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Mongolie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B150C9" w14:textId="3C73212D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7518BE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31641" w14:textId="26F9B719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243 979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B97E4C" w14:textId="648BC692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188 747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F1CC7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77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FB8BD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50</w:t>
            </w:r>
          </w:p>
        </w:tc>
      </w:tr>
      <w:tr w:rsidR="007750BF" w:rsidRPr="0034213C" w14:paraId="43456215" w14:textId="77777777" w:rsidTr="00DF210F">
        <w:trPr>
          <w:trHeight w:val="90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50962" w14:textId="1A0A7F7C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Monténégro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5BF4F" w14:textId="6B3CC9DF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98F0D9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5C82B0" w14:textId="7DB8D5DC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149 000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E42DA" w14:textId="64930B55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78 173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275F6A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44484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7750BF" w:rsidRPr="0034213C" w14:paraId="28B25786" w14:textId="77777777" w:rsidTr="00DF210F">
        <w:trPr>
          <w:trHeight w:val="182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1BEC3" w14:textId="77777777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Mozambique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0311A" w14:textId="63936BA6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8B2BA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0D3BD8" w14:textId="0E57BE35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304 764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BDC91A" w14:textId="4F3BAD52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291 081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D8B931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96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58956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33</w:t>
            </w:r>
          </w:p>
        </w:tc>
      </w:tr>
      <w:tr w:rsidR="007750BF" w:rsidRPr="0034213C" w14:paraId="5D8BBEAA" w14:textId="77777777" w:rsidTr="00DF210F">
        <w:trPr>
          <w:trHeight w:val="73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47AC2" w14:textId="77777777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Myanmar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63E77" w14:textId="7081D42A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73AD6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91B41" w14:textId="04CD6C85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45 002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75BAA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4546F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B811B3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57</w:t>
            </w:r>
          </w:p>
        </w:tc>
      </w:tr>
      <w:tr w:rsidR="007750BF" w:rsidRPr="0034213C" w14:paraId="574C002C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1E7A44" w14:textId="0EAF60B6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Namibie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55BDF" w14:textId="27073273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23355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D81BFE" w14:textId="4F702C3D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345 137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6D07D" w14:textId="38470F71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179 559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6936DD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6A5BAE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</w:tr>
      <w:tr w:rsidR="007750BF" w:rsidRPr="0034213C" w14:paraId="3D57F8B7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F74C0" w14:textId="77777777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Nauru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1E9847" w14:textId="2CCF1872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C4D447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1084A2" w14:textId="36329B26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116 395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BCF05A" w14:textId="409A9E85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7 030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5D7AB1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38DBE0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</w:tr>
      <w:tr w:rsidR="007750BF" w:rsidRPr="0034213C" w14:paraId="44C0D7F7" w14:textId="77777777" w:rsidTr="00DF210F">
        <w:trPr>
          <w:trHeight w:val="134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D643C" w14:textId="49B05538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Népal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B573F" w14:textId="5F4CB69B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BED2B1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A5C318" w14:textId="14393768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141 687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A2DB0" w14:textId="504FB76A" w:rsidR="007750BF" w:rsidRPr="0034213C" w:rsidRDefault="007750BF" w:rsidP="007750BF">
            <w:pPr>
              <w:ind w:left="-92"/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122 364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774BB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86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4601D4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67</w:t>
            </w:r>
          </w:p>
        </w:tc>
      </w:tr>
      <w:tr w:rsidR="007750BF" w:rsidRPr="0034213C" w14:paraId="6C8161E2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29F02E" w14:textId="77777777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Nicaragua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FD933" w14:textId="14B2AB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6C2DC1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240FBD" w14:textId="293E2D5A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308 790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7CC292" w14:textId="3619C81E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115 057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4106B9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37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BBD14" w14:textId="77777777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 </w:t>
            </w:r>
          </w:p>
        </w:tc>
      </w:tr>
      <w:tr w:rsidR="007750BF" w:rsidRPr="0034213C" w14:paraId="059D6258" w14:textId="77777777" w:rsidTr="00DF210F">
        <w:trPr>
          <w:trHeight w:val="84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50F17" w14:textId="34810F53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lastRenderedPageBreak/>
              <w:t>Niger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0C618" w14:textId="3F324BAC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17,1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C26F1" w14:textId="3E49A5E2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36 888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1EA314" w14:textId="4D8F24DC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142 370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2DA3C" w14:textId="35454D1A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160 722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AEA77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113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1B9B1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7750BF" w:rsidRPr="0034213C" w14:paraId="3001A01A" w14:textId="77777777" w:rsidTr="00DF210F">
        <w:trPr>
          <w:trHeight w:val="130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26F70" w14:textId="63DD0DC2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Nigéria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09C846" w14:textId="65CF0694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26,3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54DBD4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23FE9" w14:textId="60435341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1 551 211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A83AC" w14:textId="52DCF581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1 931 247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A0F8A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124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2E17E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70</w:t>
            </w:r>
          </w:p>
        </w:tc>
      </w:tr>
      <w:tr w:rsidR="007750BF" w:rsidRPr="0034213C" w14:paraId="0BAD8078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67CCB4" w14:textId="791A95B3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Nioué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24E544" w14:textId="6B06AB4C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C2D4E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2EDBE" w14:textId="3B87D5D8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103 468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C754C9" w14:textId="1F53502E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52 275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0C76CA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51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360012" w14:textId="77777777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 </w:t>
            </w:r>
          </w:p>
        </w:tc>
      </w:tr>
      <w:tr w:rsidR="007750BF" w:rsidRPr="0034213C" w14:paraId="25FB947E" w14:textId="77777777" w:rsidTr="00DF210F">
        <w:trPr>
          <w:trHeight w:val="113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C7874" w14:textId="77777777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Oman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5A9A5" w14:textId="0A9282F1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9FEED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597B9" w14:textId="75FAF1F8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262 664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A74F1" w14:textId="220081B0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125 033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050823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48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5DE3D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</w:tr>
      <w:tr w:rsidR="00352B45" w:rsidRPr="0034213C" w14:paraId="7133892A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7257E0" w14:textId="4BE3FD4A" w:rsidR="00352B45" w:rsidRPr="0034213C" w:rsidRDefault="00352B45" w:rsidP="00352B45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Ouganda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A1E21A" w14:textId="0478EABC" w:rsidR="00352B45" w:rsidRPr="0034213C" w:rsidRDefault="00352B45" w:rsidP="00352B45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6BBBFD" w14:textId="2DD1E286" w:rsidR="00352B45" w:rsidRPr="0034213C" w:rsidRDefault="00352B45" w:rsidP="00352B45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17A9C3" w14:textId="67EBF94E" w:rsidR="00352B45" w:rsidRPr="0034213C" w:rsidRDefault="00352B45" w:rsidP="00352B45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50 103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D850F0" w14:textId="62C8223D" w:rsidR="00352B45" w:rsidRPr="0034213C" w:rsidRDefault="00352B45" w:rsidP="00352B45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116 118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A602BF" w14:textId="32D6767F" w:rsidR="00352B45" w:rsidRPr="0034213C" w:rsidRDefault="00352B45" w:rsidP="00352B45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232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C42105" w14:textId="688CB509" w:rsidR="00352B45" w:rsidRPr="0034213C" w:rsidRDefault="00352B45" w:rsidP="00352B45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7750BF" w:rsidRPr="0034213C" w14:paraId="748F1845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C6071" w14:textId="77777777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Pakistan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8CB182" w14:textId="2E452F10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8295A1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B30D52" w14:textId="2CF04845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1 207 374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2AF5F" w14:textId="4A27C6F8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712 645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EAC47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59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83CE52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7750BF" w:rsidRPr="0034213C" w14:paraId="77DD0F0C" w14:textId="77777777" w:rsidTr="00DF210F">
        <w:trPr>
          <w:trHeight w:val="63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31244" w14:textId="77777777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Palau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096A3" w14:textId="2AFAAEC2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FE68C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C6219" w14:textId="3A4A2315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163 000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C3FBD" w14:textId="6AFD8079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79 941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95E371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49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33F37" w14:textId="77777777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 </w:t>
            </w:r>
          </w:p>
        </w:tc>
      </w:tr>
      <w:tr w:rsidR="007750BF" w:rsidRPr="0034213C" w14:paraId="5F0852D0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7390A" w14:textId="77777777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Panama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4343D" w14:textId="519F3D65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4C886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D97A4" w14:textId="3AB32AC4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293 803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F5C0D" w14:textId="6FC88F55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203 384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B20A8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69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0C73E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7750BF" w:rsidRPr="0034213C" w14:paraId="0F031C50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DE5BB" w14:textId="3F1370A9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Papouasie-Nouvelle-Guinée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30D8C" w14:textId="4753069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BB32B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51D1D" w14:textId="47D43D61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80 000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AA69F" w14:textId="1F3C231C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29 135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6E760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76F78A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</w:tr>
      <w:tr w:rsidR="007750BF" w:rsidRPr="0034213C" w14:paraId="73EEAB49" w14:textId="77777777" w:rsidTr="00DF210F">
        <w:trPr>
          <w:trHeight w:val="59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1DEDD" w14:textId="77777777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Paraguay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F87CC" w14:textId="039EA57E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F969D5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5E1096" w14:textId="00126768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159 910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EF5CC" w14:textId="22B7306A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162 068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1892DC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101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C6F696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7750BF" w:rsidRPr="0034213C" w14:paraId="161142E3" w14:textId="77777777" w:rsidTr="00DF210F">
        <w:trPr>
          <w:trHeight w:val="90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E04B6" w14:textId="3A457E53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Pérou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770E4" w14:textId="36592A95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32AC33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050468" w14:textId="046755AB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596 226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86E87E" w14:textId="53A3537A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316 943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1F408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4B8A9B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</w:tr>
      <w:tr w:rsidR="007750BF" w:rsidRPr="0034213C" w14:paraId="6F775BE6" w14:textId="77777777" w:rsidTr="00DF210F">
        <w:trPr>
          <w:trHeight w:val="137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3FCB7E" w14:textId="2021791D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Philippines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E701F" w14:textId="01C2FBC6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03CD0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9D273" w14:textId="40450354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519 976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B6C47" w14:textId="5D1CE53C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329 207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5CC36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63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782D86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</w:tr>
      <w:tr w:rsidR="007750BF" w:rsidRPr="0034213C" w14:paraId="4D7F6D07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D67E3" w14:textId="77777777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Qatar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574782" w14:textId="602324E2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5F0A1C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3C3BD" w14:textId="7C8E1D92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237 585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91541" w14:textId="7F9B4D74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220 586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15886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93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6DD489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67</w:t>
            </w:r>
          </w:p>
        </w:tc>
      </w:tr>
      <w:tr w:rsidR="00AF186B" w:rsidRPr="0034213C" w14:paraId="127B80DD" w14:textId="77777777" w:rsidTr="00DF210F">
        <w:trPr>
          <w:trHeight w:val="87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528C24" w14:textId="4E63EC29" w:rsidR="00AF186B" w:rsidRPr="0034213C" w:rsidRDefault="00AF186B" w:rsidP="00AF18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République arabe syrienne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D72CC1" w14:textId="6A67D242" w:rsidR="00AF186B" w:rsidRPr="0034213C" w:rsidRDefault="00AF186B" w:rsidP="00AF18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DC9C58" w14:textId="2BFA275D" w:rsidR="00AF186B" w:rsidRPr="0034213C" w:rsidRDefault="00AF186B" w:rsidP="00AF18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66803C" w14:textId="36C4D827" w:rsidR="00AF186B" w:rsidRPr="0034213C" w:rsidRDefault="00AF186B" w:rsidP="00AF18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787 614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525457" w14:textId="38A520F1" w:rsidR="00AF186B" w:rsidRPr="0034213C" w:rsidRDefault="00AF186B" w:rsidP="00AF18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353 469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7A5F94" w14:textId="31ED900C" w:rsidR="00AF186B" w:rsidRPr="0034213C" w:rsidRDefault="00AF186B" w:rsidP="00AF18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45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B17FA9" w14:textId="01BBF5AE" w:rsidR="00AF186B" w:rsidRPr="0034213C" w:rsidRDefault="00AF186B" w:rsidP="00AF18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</w:tr>
      <w:tr w:rsidR="00082200" w:rsidRPr="0034213C" w14:paraId="7B6E9EFD" w14:textId="77777777" w:rsidTr="00DF210F">
        <w:trPr>
          <w:trHeight w:val="87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F349BF" w14:textId="31482702" w:rsidR="00082200" w:rsidRPr="0034213C" w:rsidRDefault="00082200" w:rsidP="00082200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République démocratique du Congo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610DF6" w14:textId="380D3E62" w:rsidR="00082200" w:rsidRPr="0034213C" w:rsidRDefault="00082200" w:rsidP="00082200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616DA9" w14:textId="6F1F1A74" w:rsidR="00082200" w:rsidRPr="0034213C" w:rsidRDefault="00082200" w:rsidP="00082200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B8B753" w14:textId="1746C0B7" w:rsidR="00082200" w:rsidRPr="0034213C" w:rsidRDefault="00082200" w:rsidP="00082200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194 131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5DB733" w14:textId="105BE79A" w:rsidR="00082200" w:rsidRPr="0034213C" w:rsidRDefault="00082200" w:rsidP="00082200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88 635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4A2DBE" w14:textId="30D0BE7C" w:rsidR="00082200" w:rsidRPr="0034213C" w:rsidRDefault="00082200" w:rsidP="00082200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46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C9A292" w14:textId="53287615" w:rsidR="00082200" w:rsidRPr="0034213C" w:rsidRDefault="00082200" w:rsidP="00082200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</w:tr>
      <w:tr w:rsidR="00E3736C" w:rsidRPr="0034213C" w14:paraId="29C22370" w14:textId="77777777" w:rsidTr="00DF210F">
        <w:trPr>
          <w:trHeight w:val="87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53F49E" w14:textId="7B62C027" w:rsidR="00E3736C" w:rsidRPr="0034213C" w:rsidRDefault="00E3736C" w:rsidP="00E3736C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République démocratique populaire lao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DC3A14" w14:textId="1672881D" w:rsidR="00E3736C" w:rsidRPr="0034213C" w:rsidRDefault="00E3736C" w:rsidP="00E3736C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ACBB3B" w14:textId="42DC8266" w:rsidR="00E3736C" w:rsidRPr="0034213C" w:rsidRDefault="00E3736C" w:rsidP="00E3736C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976F1E" w14:textId="20834FEF" w:rsidR="00E3736C" w:rsidRPr="0034213C" w:rsidRDefault="00E3736C" w:rsidP="00E3736C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210 600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8EC3F0" w14:textId="689E453C" w:rsidR="00E3736C" w:rsidRPr="0034213C" w:rsidRDefault="00E3736C" w:rsidP="00E3736C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221 553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FFB9B7" w14:textId="1AD2FE98" w:rsidR="00E3736C" w:rsidRPr="0034213C" w:rsidRDefault="00E3736C" w:rsidP="00E3736C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8447C4" w14:textId="2B7DC0FF" w:rsidR="00E3736C" w:rsidRPr="0034213C" w:rsidRDefault="00E3736C" w:rsidP="00E3736C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80</w:t>
            </w:r>
          </w:p>
        </w:tc>
      </w:tr>
      <w:tr w:rsidR="00171365" w:rsidRPr="0034213C" w14:paraId="315A1C27" w14:textId="77777777" w:rsidTr="00DF210F">
        <w:trPr>
          <w:trHeight w:val="87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D8977E" w14:textId="0065EC64" w:rsidR="00171365" w:rsidRPr="0034213C" w:rsidRDefault="00171365" w:rsidP="00171365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République de Moldova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387EA3" w14:textId="612A7924" w:rsidR="00171365" w:rsidRPr="0034213C" w:rsidRDefault="00171365" w:rsidP="00171365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5F0018" w14:textId="357646DD" w:rsidR="00171365" w:rsidRPr="0034213C" w:rsidRDefault="00171365" w:rsidP="00171365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935A22" w14:textId="1589569E" w:rsidR="00171365" w:rsidRPr="0034213C" w:rsidRDefault="00171365" w:rsidP="00171365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162 812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F593C9" w14:textId="50CCA611" w:rsidR="00171365" w:rsidRPr="0034213C" w:rsidRDefault="00171365" w:rsidP="00171365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188 386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3339CC" w14:textId="560BBCA1" w:rsidR="00171365" w:rsidRPr="0034213C" w:rsidRDefault="00171365" w:rsidP="00171365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116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3D0E4B" w14:textId="1B506041" w:rsidR="00171365" w:rsidRPr="0034213C" w:rsidRDefault="00171365" w:rsidP="00171365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AF186B" w:rsidRPr="0034213C" w14:paraId="629EE81D" w14:textId="77777777" w:rsidTr="00DF210F">
        <w:trPr>
          <w:trHeight w:val="87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145FDB" w14:textId="0B0BEAFE" w:rsidR="00AF186B" w:rsidRPr="0034213C" w:rsidRDefault="00AF186B" w:rsidP="00AF18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République dominicaine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AE1A05" w14:textId="6342CBAB" w:rsidR="00AF186B" w:rsidRPr="0034213C" w:rsidRDefault="00AF186B" w:rsidP="00AF18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28F3E8" w14:textId="148C3E35" w:rsidR="00AF186B" w:rsidRPr="0034213C" w:rsidRDefault="00AF186B" w:rsidP="00AF18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1 200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21C6B3" w14:textId="633B3DFC" w:rsidR="00AF186B" w:rsidRPr="0034213C" w:rsidRDefault="00AF186B" w:rsidP="00AF18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596 602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D0A7F0" w14:textId="72C5D85E" w:rsidR="00AF186B" w:rsidRPr="0034213C" w:rsidRDefault="00AF186B" w:rsidP="00AF18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209 906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C7A1B7" w14:textId="2B0A769A" w:rsidR="00AF186B" w:rsidRPr="0034213C" w:rsidRDefault="00AF186B" w:rsidP="00AF18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93C951" w14:textId="4B74AD83" w:rsidR="00AF186B" w:rsidRPr="0034213C" w:rsidRDefault="00AF186B" w:rsidP="00AF18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5F5574" w:rsidRPr="0034213C" w14:paraId="0073A2E3" w14:textId="77777777" w:rsidTr="00DF210F">
        <w:trPr>
          <w:trHeight w:val="87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9930DE" w14:textId="73C4F6A7" w:rsidR="005F5574" w:rsidRPr="0034213C" w:rsidRDefault="005F5574" w:rsidP="005F5574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République populaire démocratique de Corée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F46C2C" w14:textId="66374BB1" w:rsidR="005F5574" w:rsidRPr="0034213C" w:rsidRDefault="005F5574" w:rsidP="005F5574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E69E50" w14:textId="725FBC36" w:rsidR="005F5574" w:rsidRPr="0034213C" w:rsidRDefault="005F5574" w:rsidP="005F5574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544419" w14:textId="5DC44792" w:rsidR="005F5574" w:rsidRPr="0034213C" w:rsidRDefault="005F5574" w:rsidP="005F5574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C52F2D" w14:textId="4DFA91DE" w:rsidR="005F5574" w:rsidRPr="0034213C" w:rsidRDefault="005F5574" w:rsidP="005F5574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AF9EC1" w14:textId="20BAC5B8" w:rsidR="005F5574" w:rsidRPr="0034213C" w:rsidRDefault="005F5574" w:rsidP="005F5574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18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6A05F6" w14:textId="383FF60A" w:rsidR="005F5574" w:rsidRPr="0034213C" w:rsidRDefault="005F5574" w:rsidP="005F5574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 </w:t>
            </w:r>
          </w:p>
        </w:tc>
      </w:tr>
      <w:tr w:rsidR="00171365" w:rsidRPr="0034213C" w14:paraId="24DAE290" w14:textId="77777777" w:rsidTr="00DF210F">
        <w:trPr>
          <w:trHeight w:val="87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73A4EC" w14:textId="7B2ADE17" w:rsidR="00171365" w:rsidRPr="0034213C" w:rsidRDefault="00171365" w:rsidP="00171365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République-Unie de Tanzanie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8ACFEB" w14:textId="36971C9B" w:rsidR="00171365" w:rsidRPr="0034213C" w:rsidRDefault="00171365" w:rsidP="00171365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575093" w14:textId="5E3130B6" w:rsidR="00171365" w:rsidRPr="0034213C" w:rsidRDefault="00171365" w:rsidP="00171365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BAE7F4" w14:textId="20269E1F" w:rsidR="00171365" w:rsidRPr="0034213C" w:rsidRDefault="00171365" w:rsidP="00171365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236 853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61393B" w14:textId="048CC33D" w:rsidR="00171365" w:rsidRPr="0034213C" w:rsidRDefault="00171365" w:rsidP="00171365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373 157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DD721C" w14:textId="272AA293" w:rsidR="00171365" w:rsidRPr="0034213C" w:rsidRDefault="00171365" w:rsidP="00171365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158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6F88AA" w14:textId="29ABA9B6" w:rsidR="00171365" w:rsidRPr="0034213C" w:rsidRDefault="00171365" w:rsidP="00171365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25</w:t>
            </w:r>
          </w:p>
        </w:tc>
      </w:tr>
      <w:tr w:rsidR="007750BF" w:rsidRPr="0034213C" w14:paraId="02098032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E84C8" w14:textId="77777777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Rwanda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18E153" w14:textId="11BB01C3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88D982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0D3E72" w14:textId="1F38B0ED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222 700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193AC" w14:textId="56000D7F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256 089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B1BC7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115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58985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7750BF" w:rsidRPr="0034213C" w14:paraId="0BE93BD6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87BF94" w14:textId="75E575FC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Saint-Kitts-et-Nevis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D5A33" w14:textId="6E87879A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0A214E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C91D1" w14:textId="77960F09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113 425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62C8A8" w14:textId="6ED4D6AF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168 600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8A4AF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149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928446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7750BF" w:rsidRPr="0034213C" w14:paraId="31CDB8BF" w14:textId="77777777" w:rsidTr="00DF210F">
        <w:trPr>
          <w:trHeight w:val="69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94262" w14:textId="419F1723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Sainte-Lucie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46193" w14:textId="6014BF2D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00122D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63704" w14:textId="1BCF40E8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223 053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9793C" w14:textId="2280B751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123 094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CB209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76E8CD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33</w:t>
            </w:r>
          </w:p>
        </w:tc>
      </w:tr>
      <w:tr w:rsidR="007750BF" w:rsidRPr="0034213C" w14:paraId="407F3F17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53AAC" w14:textId="01E5AECF" w:rsidR="007750BF" w:rsidRPr="0034213C" w:rsidRDefault="007750BF" w:rsidP="007750BF">
            <w:pPr>
              <w:ind w:right="-102"/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Saint-Vincent-et-les Grenadines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18B6AB" w14:textId="1EF7B09E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4A454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0D4B3" w14:textId="4F59A095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214 622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ACBAFC" w14:textId="08FAAB33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59 527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E1504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28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8E82A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</w:tr>
      <w:tr w:rsidR="007750BF" w:rsidRPr="0034213C" w14:paraId="57274B6D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43928" w14:textId="77777777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Samoa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31B1A2" w14:textId="5C02C80E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888AA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1FC27E" w14:textId="28C9B073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158 482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5225A" w14:textId="288F9AAD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90 621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B3DAF1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57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34052" w14:textId="77777777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 </w:t>
            </w:r>
          </w:p>
        </w:tc>
      </w:tr>
      <w:tr w:rsidR="007750BF" w:rsidRPr="0034213C" w14:paraId="5EA3540E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8572EF" w14:textId="36550294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Sao Tomé-et-Principe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7089A" w14:textId="2A8F7136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1C440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42AFF5" w14:textId="7BE8170E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92 086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50247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52113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A2DA74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</w:tr>
      <w:tr w:rsidR="007750BF" w:rsidRPr="0034213C" w14:paraId="1241C612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EBF36" w14:textId="19C6A884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Sénégal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A27E1" w14:textId="3397AA73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88B1F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E20CA" w14:textId="51F13B35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328 706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4CE164" w14:textId="7F769131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223 809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F847B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68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A43A3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50</w:t>
            </w:r>
          </w:p>
        </w:tc>
      </w:tr>
      <w:tr w:rsidR="007750BF" w:rsidRPr="0034213C" w14:paraId="0101870B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84BC7" w14:textId="238B5016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Serbie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FBD5A" w14:textId="3A14B91C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FF80B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0B97C2" w14:textId="4346C1DE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165 602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C9DE8A" w14:textId="624228DE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58 720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B5802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C1293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33</w:t>
            </w:r>
          </w:p>
        </w:tc>
      </w:tr>
      <w:tr w:rsidR="007750BF" w:rsidRPr="0034213C" w14:paraId="36828120" w14:textId="77777777" w:rsidTr="00DF210F">
        <w:trPr>
          <w:trHeight w:val="93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A66B37" w14:textId="77777777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Seychelles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6BFBFE" w14:textId="648DB105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F0A8B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42865" w14:textId="2A54C97F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214 226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EA9D9" w14:textId="7991BF9D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164 802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6A6BF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77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7E113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7750BF" w:rsidRPr="0034213C" w14:paraId="054D002E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A07FC4" w14:textId="77777777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Sierra Leone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2658E" w14:textId="158AE0BC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0EF33F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9678B3" w14:textId="72B16E13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421 779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A1496F" w14:textId="6796B03D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436 530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B226F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B4C095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75</w:t>
            </w:r>
          </w:p>
        </w:tc>
      </w:tr>
      <w:tr w:rsidR="007750BF" w:rsidRPr="0034213C" w14:paraId="09594C75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868D08" w14:textId="3655B20B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Somalie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DD4FDC" w14:textId="0C71BABB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D90C1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B6E9D1" w14:textId="427B06B3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120 452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34EF7C" w14:textId="5BA9ADE1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100 583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D44BED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84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71A1CF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50</w:t>
            </w:r>
          </w:p>
        </w:tc>
      </w:tr>
      <w:tr w:rsidR="008F50D9" w:rsidRPr="0034213C" w14:paraId="0AA7F868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812EF8" w14:textId="0DEC7E68" w:rsidR="008F50D9" w:rsidRPr="0034213C" w:rsidRDefault="008F50D9" w:rsidP="008F50D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Soudan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F3B12A" w14:textId="44BA060A" w:rsidR="008F50D9" w:rsidRPr="0034213C" w:rsidRDefault="008F50D9" w:rsidP="008F50D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E086A1" w14:textId="2F86988F" w:rsidR="008F50D9" w:rsidRPr="0034213C" w:rsidRDefault="008F50D9" w:rsidP="008F50D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999751" w14:textId="59976124" w:rsidR="008F50D9" w:rsidRPr="0034213C" w:rsidRDefault="008F50D9" w:rsidP="008F50D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226 702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4EED8C" w14:textId="1F768EF4" w:rsidR="008F50D9" w:rsidRPr="0034213C" w:rsidRDefault="008F50D9" w:rsidP="008F50D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230 831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FBD5B8" w14:textId="2256D732" w:rsidR="008F50D9" w:rsidRPr="0034213C" w:rsidRDefault="008F50D9" w:rsidP="008F50D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42E714" w14:textId="788A679C" w:rsidR="008F50D9" w:rsidRPr="0034213C" w:rsidRDefault="008F50D9" w:rsidP="008F50D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50</w:t>
            </w:r>
          </w:p>
        </w:tc>
      </w:tr>
      <w:tr w:rsidR="007750BF" w:rsidRPr="0034213C" w14:paraId="4814FD3D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1C9E9" w14:textId="0B5843A0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Soudan du Sud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8BE476" w14:textId="2C425D5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C83D29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F33E0" w14:textId="665977CB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145 718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5D417" w14:textId="19B3FAD6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154 811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66DA4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90D02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50</w:t>
            </w:r>
          </w:p>
        </w:tc>
      </w:tr>
      <w:tr w:rsidR="007750BF" w:rsidRPr="0034213C" w14:paraId="34770257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3DC22" w14:textId="77777777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Sri Lanka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60EF6D" w14:textId="6D89ACAF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DF1BA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F5132" w14:textId="36E1E9B4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307 018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9AE932" w14:textId="156D2D56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467 049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F0EAB9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152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698097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50</w:t>
            </w:r>
          </w:p>
        </w:tc>
      </w:tr>
      <w:tr w:rsidR="007750BF" w:rsidRPr="0034213C" w14:paraId="7F985E52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C9E615" w14:textId="77777777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Suriname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8C8A79" w14:textId="3511E140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90B71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28AC78" w14:textId="499E3B8B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179 889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D36D6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D6EE7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F498D7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50</w:t>
            </w:r>
          </w:p>
        </w:tc>
      </w:tr>
      <w:tr w:rsidR="007750BF" w:rsidRPr="0034213C" w14:paraId="09836B26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5FA07D" w14:textId="1E479931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Tchad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9CA657" w14:textId="3BCCA6B9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A623A8" w14:textId="3524CA58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B2CBE1" w14:textId="5F73623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126 352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446D81" w14:textId="688BC66C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207 150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299D84" w14:textId="55481365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164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8CBEE0" w14:textId="491CF4B0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</w:tr>
      <w:tr w:rsidR="007750BF" w:rsidRPr="0034213C" w14:paraId="5624B91F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3A04C3" w14:textId="5554AA09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Thaïlande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D56C74" w14:textId="4B52621B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AE8026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6FBC3" w14:textId="6BB15BC5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1 904 772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52607" w14:textId="2C00E45E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948 439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0D19A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5F2EA" w14:textId="77777777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 </w:t>
            </w:r>
          </w:p>
        </w:tc>
      </w:tr>
      <w:tr w:rsidR="007750BF" w:rsidRPr="0034213C" w14:paraId="3EF897B3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DECA5A" w14:textId="149B14FA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Timor-Leste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5D4B5" w14:textId="08218008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E00D1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21C55" w14:textId="42B38725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131 843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5AA84" w14:textId="4EC8E74D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89 252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B684A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68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CACA8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67</w:t>
            </w:r>
          </w:p>
        </w:tc>
      </w:tr>
      <w:tr w:rsidR="007750BF" w:rsidRPr="0034213C" w14:paraId="5A671E8A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E092CE" w14:textId="77777777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Togo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6CCE6F" w14:textId="1AB82AB1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88438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35109D" w14:textId="1A5583FA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204 114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CB40AF" w14:textId="7C343D96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161 708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D57E9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79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2536B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67</w:t>
            </w:r>
          </w:p>
        </w:tc>
      </w:tr>
      <w:tr w:rsidR="007750BF" w:rsidRPr="0034213C" w14:paraId="2572AA6C" w14:textId="77777777" w:rsidTr="00DF210F">
        <w:trPr>
          <w:trHeight w:val="94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0B78D6" w14:textId="77777777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Tonga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78860" w14:textId="16DC6088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A7B486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55704" w14:textId="530E829A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198 940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8023B" w14:textId="3781D328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91 901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6A59BD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46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18C5E" w14:textId="77777777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 </w:t>
            </w:r>
          </w:p>
        </w:tc>
      </w:tr>
      <w:tr w:rsidR="007750BF" w:rsidRPr="0034213C" w14:paraId="34501B34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00B485" w14:textId="53E84FEE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Trinité-et-Tobago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A3081" w14:textId="259C4D91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384B3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6BDEF" w14:textId="1723B7E9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693 670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718438" w14:textId="2244A5EA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375 125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A1EB3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8A85E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7750BF" w:rsidRPr="0034213C" w14:paraId="25C74B4A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3079E1" w14:textId="6311F125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Tunisie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05400" w14:textId="77429DBE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13,6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6364BD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C5543" w14:textId="459E0CD2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306 001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FEACB" w14:textId="583FD132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328 715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DF4677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107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9EF91B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75</w:t>
            </w:r>
          </w:p>
        </w:tc>
      </w:tr>
      <w:tr w:rsidR="007750BF" w:rsidRPr="0034213C" w14:paraId="0038D246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01E7C" w14:textId="1B5F8D81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Türkiye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E7BA0" w14:textId="16A02DD1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179,9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997747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81A394" w14:textId="5002655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362 242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D34DE" w14:textId="3E9DD495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440 506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91E2CB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122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65DC9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40</w:t>
            </w:r>
          </w:p>
        </w:tc>
      </w:tr>
      <w:tr w:rsidR="007750BF" w:rsidRPr="0034213C" w14:paraId="22F5138C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76A46" w14:textId="21E003C8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Turkménistan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4C4AB" w14:textId="1EE7D826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2,2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598FB1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A3C4A" w14:textId="0CCBB51D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187 525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7A533" w14:textId="71A49443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140 030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293F7D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75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56D76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7750BF" w:rsidRPr="0034213C" w14:paraId="5343715B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FBA6DF" w14:textId="77777777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Tuvalu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D77A8" w14:textId="423C453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415D0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65A5B9" w14:textId="03A11175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144 254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93B041" w14:textId="62B9E4F3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48 672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D85CE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6301A8" w14:textId="77777777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 </w:t>
            </w:r>
          </w:p>
        </w:tc>
      </w:tr>
      <w:tr w:rsidR="007750BF" w:rsidRPr="0034213C" w14:paraId="44041466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F19B3" w14:textId="77777777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Uruguay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9DFB1" w14:textId="3093858B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773FD9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94AAA" w14:textId="3A97110C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798 736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1225A4" w14:textId="51934FF3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277 826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3ABBCD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37C4A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7750BF" w:rsidRPr="0034213C" w14:paraId="4A427EFE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F6E16" w14:textId="77777777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Vanuatu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F2472" w14:textId="3DE0BB68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61D54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FF95B" w14:textId="0E49C633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139 630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DE9BB" w14:textId="5F4809C9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60 638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C8452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43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D3260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100</w:t>
            </w:r>
          </w:p>
        </w:tc>
      </w:tr>
      <w:tr w:rsidR="007750BF" w:rsidRPr="0034213C" w14:paraId="2BB0B64A" w14:textId="77777777" w:rsidTr="00DF210F">
        <w:trPr>
          <w:trHeight w:val="134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0EA23F" w14:textId="1C7D8CC3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lastRenderedPageBreak/>
              <w:t>Venezuela (République bolivarienne du)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35221" w14:textId="30D0F2CE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2B6F3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13E9A" w14:textId="10664BBE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473 760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5B67DF" w14:textId="71FEEBA4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522 644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CAC41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110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591614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50</w:t>
            </w:r>
          </w:p>
        </w:tc>
      </w:tr>
      <w:tr w:rsidR="007750BF" w:rsidRPr="0034213C" w14:paraId="7C32A8F4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DF120" w14:textId="6A38CB96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Viet Nam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833F7" w14:textId="1CB75105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5E4E51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F4D20" w14:textId="13F2A3B9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344 526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6E73FA" w14:textId="6066F160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129 052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4363B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37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814B4C" w14:textId="77777777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 </w:t>
            </w:r>
          </w:p>
        </w:tc>
      </w:tr>
      <w:tr w:rsidR="007750BF" w:rsidRPr="0034213C" w14:paraId="2178B1BE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88CB4" w14:textId="2650A82D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Yémen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8ABD2B" w14:textId="4423BCBD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7E40D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44A0DD" w14:textId="01E87E4C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137 607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DC0578" w14:textId="2EF06DF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2 404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CA9581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61F3A" w14:textId="77777777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 </w:t>
            </w:r>
          </w:p>
        </w:tc>
      </w:tr>
      <w:tr w:rsidR="007750BF" w:rsidRPr="0034213C" w14:paraId="711CB75E" w14:textId="77777777" w:rsidTr="00DF210F">
        <w:trPr>
          <w:trHeight w:val="85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77CF3" w14:textId="2FE9CD98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Zambie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12F3A" w14:textId="3D3DC3BD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D7958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5046D" w14:textId="11B40C0F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102 851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77B32C" w14:textId="6F75E3C0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136 905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217633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133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06CDB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50</w:t>
            </w:r>
          </w:p>
        </w:tc>
      </w:tr>
      <w:tr w:rsidR="007750BF" w:rsidRPr="0034213C" w14:paraId="637054D1" w14:textId="77777777" w:rsidTr="00DF210F">
        <w:trPr>
          <w:trHeight w:val="130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3789F" w14:textId="77777777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Zimbabwe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771AA" w14:textId="41291623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402AA6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0FC5E" w14:textId="11E55AE1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458 142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CE9431" w14:textId="660EB081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617 673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17E0F7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135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E09F1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50</w:t>
            </w:r>
          </w:p>
        </w:tc>
      </w:tr>
      <w:tr w:rsidR="007750BF" w:rsidRPr="0034213C" w14:paraId="3157B211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3FFE88" w14:textId="10752C53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Région : Asie-Pacifique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463CC" w14:textId="0982CEBA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57263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1FB62" w14:textId="07698274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695 805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55BA04" w14:textId="2023DC08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685 677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CDF601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99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37A4E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33</w:t>
            </w:r>
          </w:p>
        </w:tc>
      </w:tr>
      <w:tr w:rsidR="007750BF" w:rsidRPr="0034213C" w14:paraId="334693B5" w14:textId="77777777" w:rsidTr="00DF210F">
        <w:trPr>
          <w:trHeight w:val="58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EE57C" w14:textId="588BF144" w:rsidR="007750BF" w:rsidRPr="0034213C" w:rsidRDefault="007750BF" w:rsidP="007750BF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Monde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6BCA8" w14:textId="39D249C2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0678C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8162FE" w14:textId="18F1E2B0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3 663 557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BF6ACA" w14:textId="7D8E3123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9 778 915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7089EB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267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67E19A" w14:textId="77777777" w:rsidR="007750BF" w:rsidRPr="0034213C" w:rsidRDefault="007750BF" w:rsidP="007750BF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80</w:t>
            </w:r>
          </w:p>
        </w:tc>
      </w:tr>
      <w:tr w:rsidR="007750BF" w:rsidRPr="0034213C" w14:paraId="1362A972" w14:textId="77777777" w:rsidTr="00DF210F">
        <w:trPr>
          <w:trHeight w:val="113"/>
        </w:trPr>
        <w:tc>
          <w:tcPr>
            <w:tcW w:w="2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5704B4" w14:textId="4B926C45" w:rsidR="007750BF" w:rsidRPr="0034213C" w:rsidRDefault="007750BF" w:rsidP="007750BF">
            <w:pPr>
              <w:jc w:val="lef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 w:eastAsia="en-CA"/>
              </w:rPr>
              <w:t>Total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C2EA8" w14:textId="4CEF1E08" w:rsidR="007750BF" w:rsidRPr="0034213C" w:rsidRDefault="007750BF" w:rsidP="007750BF">
            <w:pPr>
              <w:jc w:val="righ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 w:eastAsia="en-CA"/>
              </w:rPr>
              <w:t>9 268,3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69E86" w14:textId="71A0DBEB" w:rsidR="007750BF" w:rsidRPr="0034213C" w:rsidRDefault="007750BF" w:rsidP="007750BF">
            <w:pPr>
              <w:jc w:val="righ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 w:eastAsia="en-CA"/>
              </w:rPr>
              <w:t>192 602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C5D11" w14:textId="379BB5B1" w:rsidR="007750BF" w:rsidRPr="0034213C" w:rsidRDefault="007750BF" w:rsidP="007750BF">
            <w:pPr>
              <w:jc w:val="righ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 w:eastAsia="en-CA"/>
              </w:rPr>
              <w:t>85 526 594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B00B6" w14:textId="28C5A7C2" w:rsidR="007750BF" w:rsidRPr="0034213C" w:rsidRDefault="007750BF" w:rsidP="007750BF">
            <w:pPr>
              <w:jc w:val="righ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 w:eastAsia="en-CA"/>
              </w:rPr>
              <w:t>94 536 121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D70E0C" w14:textId="77777777" w:rsidR="007750BF" w:rsidRPr="0034213C" w:rsidRDefault="007750BF" w:rsidP="007750BF">
            <w:pPr>
              <w:jc w:val="righ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 w:eastAsia="en-CA"/>
              </w:rPr>
              <w:t>111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42CA95" w14:textId="77777777" w:rsidR="007750BF" w:rsidRPr="0034213C" w:rsidRDefault="007750BF" w:rsidP="007750BF">
            <w:pPr>
              <w:jc w:val="righ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 w:eastAsia="en-CA"/>
              </w:rPr>
              <w:t>56</w:t>
            </w:r>
          </w:p>
        </w:tc>
      </w:tr>
    </w:tbl>
    <w:p w14:paraId="42521E1A" w14:textId="2D23F751" w:rsidR="004250B5" w:rsidRPr="0034213C" w:rsidRDefault="004250B5" w:rsidP="00962E5D">
      <w:pPr>
        <w:keepNext/>
        <w:rPr>
          <w:b/>
          <w:caps/>
          <w:sz w:val="19"/>
          <w:szCs w:val="19"/>
          <w:lang w:val="fr-FR"/>
        </w:rPr>
      </w:pPr>
      <w:r w:rsidRPr="0034213C">
        <w:rPr>
          <w:sz w:val="19"/>
          <w:szCs w:val="19"/>
          <w:lang w:val="fr-FR"/>
        </w:rPr>
        <w:t xml:space="preserve">* </w:t>
      </w:r>
      <w:r w:rsidR="00177AFD" w:rsidRPr="0034213C">
        <w:rPr>
          <w:sz w:val="19"/>
          <w:szCs w:val="19"/>
          <w:lang w:val="fr-FR"/>
        </w:rPr>
        <w:t>97</w:t>
      </w:r>
      <w:r w:rsidR="001E7E33" w:rsidRPr="0034213C">
        <w:rPr>
          <w:sz w:val="19"/>
          <w:szCs w:val="19"/>
          <w:lang w:val="fr-FR"/>
        </w:rPr>
        <w:t>,</w:t>
      </w:r>
      <w:r w:rsidR="00177AFD" w:rsidRPr="0034213C">
        <w:rPr>
          <w:sz w:val="19"/>
          <w:szCs w:val="19"/>
          <w:lang w:val="fr-FR"/>
        </w:rPr>
        <w:t xml:space="preserve">5 </w:t>
      </w:r>
      <w:r w:rsidR="00126217" w:rsidRPr="0034213C">
        <w:rPr>
          <w:sz w:val="19"/>
          <w:szCs w:val="19"/>
          <w:lang w:val="fr-FR"/>
        </w:rPr>
        <w:t>t</w:t>
      </w:r>
      <w:r w:rsidRPr="0034213C">
        <w:rPr>
          <w:sz w:val="19"/>
          <w:szCs w:val="19"/>
          <w:lang w:val="fr-FR"/>
        </w:rPr>
        <w:t>m (</w:t>
      </w:r>
      <w:r w:rsidR="00177AFD" w:rsidRPr="0034213C">
        <w:rPr>
          <w:sz w:val="19"/>
          <w:szCs w:val="19"/>
          <w:lang w:val="fr-FR"/>
        </w:rPr>
        <w:t>192</w:t>
      </w:r>
      <w:r w:rsidR="001E7E33" w:rsidRPr="0034213C">
        <w:rPr>
          <w:sz w:val="19"/>
          <w:szCs w:val="19"/>
          <w:lang w:val="fr-FR"/>
        </w:rPr>
        <w:t xml:space="preserve"> </w:t>
      </w:r>
      <w:r w:rsidR="00177AFD" w:rsidRPr="0034213C">
        <w:rPr>
          <w:sz w:val="19"/>
          <w:szCs w:val="19"/>
          <w:lang w:val="fr-FR"/>
        </w:rPr>
        <w:t xml:space="preserve">602 </w:t>
      </w:r>
      <w:r w:rsidR="00594A02" w:rsidRPr="0034213C">
        <w:rPr>
          <w:sz w:val="19"/>
          <w:szCs w:val="19"/>
          <w:lang w:val="fr-FR"/>
        </w:rPr>
        <w:t>tonnes éq. CO</w:t>
      </w:r>
      <w:r w:rsidR="00594A02" w:rsidRPr="0034213C">
        <w:rPr>
          <w:sz w:val="19"/>
          <w:szCs w:val="19"/>
          <w:vertAlign w:val="subscript"/>
          <w:lang w:val="fr-FR"/>
        </w:rPr>
        <w:t>2</w:t>
      </w:r>
      <w:r w:rsidRPr="0034213C">
        <w:rPr>
          <w:sz w:val="19"/>
          <w:szCs w:val="19"/>
          <w:lang w:val="fr-FR"/>
        </w:rPr>
        <w:t xml:space="preserve">) </w:t>
      </w:r>
      <w:r w:rsidR="00126217" w:rsidRPr="0034213C">
        <w:rPr>
          <w:sz w:val="19"/>
          <w:szCs w:val="19"/>
          <w:lang w:val="fr-FR"/>
        </w:rPr>
        <w:t>e</w:t>
      </w:r>
      <w:r w:rsidRPr="0034213C">
        <w:rPr>
          <w:sz w:val="19"/>
          <w:szCs w:val="19"/>
          <w:lang w:val="fr-FR"/>
        </w:rPr>
        <w:t xml:space="preserve">n 2024 </w:t>
      </w:r>
      <w:r w:rsidR="00126217" w:rsidRPr="0034213C">
        <w:rPr>
          <w:sz w:val="19"/>
          <w:szCs w:val="19"/>
          <w:lang w:val="fr-FR"/>
        </w:rPr>
        <w:t xml:space="preserve">pour les projets liés aux </w:t>
      </w:r>
      <w:r w:rsidRPr="0034213C">
        <w:rPr>
          <w:sz w:val="19"/>
          <w:szCs w:val="19"/>
          <w:lang w:val="fr-FR"/>
        </w:rPr>
        <w:t>HFC.</w:t>
      </w:r>
      <w:r w:rsidR="00962E5D" w:rsidRPr="0034213C">
        <w:rPr>
          <w:sz w:val="19"/>
          <w:szCs w:val="19"/>
          <w:lang w:val="fr-FR"/>
        </w:rPr>
        <w:t xml:space="preserve"> </w:t>
      </w:r>
      <w:r w:rsidR="00F90404" w:rsidRPr="0034213C">
        <w:rPr>
          <w:sz w:val="19"/>
          <w:szCs w:val="19"/>
          <w:lang w:val="fr-FR"/>
        </w:rPr>
        <w:t>En outre</w:t>
      </w:r>
      <w:r w:rsidR="00962E5D" w:rsidRPr="0034213C">
        <w:rPr>
          <w:sz w:val="19"/>
          <w:szCs w:val="19"/>
          <w:lang w:val="fr-FR"/>
        </w:rPr>
        <w:t xml:space="preserve">, </w:t>
      </w:r>
      <w:r w:rsidR="00F90404" w:rsidRPr="0034213C">
        <w:rPr>
          <w:sz w:val="19"/>
          <w:szCs w:val="19"/>
          <w:lang w:val="fr-FR"/>
        </w:rPr>
        <w:t>e</w:t>
      </w:r>
      <w:r w:rsidR="00962E5D" w:rsidRPr="0034213C">
        <w:rPr>
          <w:sz w:val="19"/>
          <w:szCs w:val="19"/>
          <w:lang w:val="fr-FR"/>
        </w:rPr>
        <w:t>n 2024, 109</w:t>
      </w:r>
      <w:r w:rsidR="00F90404" w:rsidRPr="0034213C">
        <w:rPr>
          <w:sz w:val="19"/>
          <w:szCs w:val="19"/>
          <w:lang w:val="fr-FR"/>
        </w:rPr>
        <w:t>,</w:t>
      </w:r>
      <w:r w:rsidR="00962E5D" w:rsidRPr="0034213C">
        <w:rPr>
          <w:sz w:val="19"/>
          <w:szCs w:val="19"/>
          <w:lang w:val="fr-FR"/>
        </w:rPr>
        <w:t xml:space="preserve">9 </w:t>
      </w:r>
      <w:r w:rsidR="00F90404" w:rsidRPr="0034213C">
        <w:rPr>
          <w:sz w:val="19"/>
          <w:szCs w:val="19"/>
          <w:lang w:val="fr-FR"/>
        </w:rPr>
        <w:t>t</w:t>
      </w:r>
      <w:r w:rsidR="00962E5D" w:rsidRPr="0034213C">
        <w:rPr>
          <w:sz w:val="19"/>
          <w:szCs w:val="19"/>
          <w:lang w:val="fr-FR"/>
        </w:rPr>
        <w:t>m (1</w:t>
      </w:r>
      <w:r w:rsidR="00F90404" w:rsidRPr="0034213C">
        <w:rPr>
          <w:sz w:val="19"/>
          <w:szCs w:val="19"/>
          <w:lang w:val="fr-FR"/>
        </w:rPr>
        <w:t> </w:t>
      </w:r>
      <w:r w:rsidR="00962E5D" w:rsidRPr="0034213C">
        <w:rPr>
          <w:sz w:val="19"/>
          <w:szCs w:val="19"/>
          <w:lang w:val="fr-FR"/>
        </w:rPr>
        <w:t>627</w:t>
      </w:r>
      <w:r w:rsidR="00F90404" w:rsidRPr="0034213C">
        <w:rPr>
          <w:sz w:val="19"/>
          <w:szCs w:val="19"/>
          <w:lang w:val="fr-FR"/>
        </w:rPr>
        <w:t> </w:t>
      </w:r>
      <w:r w:rsidR="00962E5D" w:rsidRPr="0034213C">
        <w:rPr>
          <w:sz w:val="19"/>
          <w:szCs w:val="19"/>
          <w:lang w:val="fr-FR"/>
        </w:rPr>
        <w:t>017</w:t>
      </w:r>
      <w:r w:rsidR="00F90404" w:rsidRPr="0034213C">
        <w:rPr>
          <w:sz w:val="19"/>
          <w:szCs w:val="19"/>
          <w:lang w:val="fr-FR"/>
        </w:rPr>
        <w:t> </w:t>
      </w:r>
      <w:r w:rsidR="00594A02" w:rsidRPr="0034213C">
        <w:rPr>
          <w:sz w:val="19"/>
          <w:szCs w:val="19"/>
          <w:lang w:val="fr-FR"/>
        </w:rPr>
        <w:t>tonnes éq. CO</w:t>
      </w:r>
      <w:r w:rsidR="00594A02" w:rsidRPr="0034213C">
        <w:rPr>
          <w:sz w:val="19"/>
          <w:szCs w:val="19"/>
          <w:vertAlign w:val="subscript"/>
          <w:lang w:val="fr-FR"/>
        </w:rPr>
        <w:t>2</w:t>
      </w:r>
      <w:r w:rsidR="00962E5D" w:rsidRPr="0034213C">
        <w:rPr>
          <w:sz w:val="19"/>
          <w:szCs w:val="19"/>
          <w:lang w:val="fr-FR"/>
        </w:rPr>
        <w:t xml:space="preserve">) </w:t>
      </w:r>
      <w:r w:rsidR="00B56744" w:rsidRPr="0034213C">
        <w:rPr>
          <w:sz w:val="19"/>
          <w:szCs w:val="19"/>
          <w:lang w:val="fr-FR"/>
        </w:rPr>
        <w:t>d</w:t>
      </w:r>
      <w:r w:rsidR="00876B45" w:rsidRPr="0034213C">
        <w:rPr>
          <w:sz w:val="19"/>
          <w:szCs w:val="19"/>
          <w:lang w:val="fr-FR"/>
        </w:rPr>
        <w:t xml:space="preserve">u produit dérivé </w:t>
      </w:r>
      <w:r w:rsidR="00962E5D" w:rsidRPr="0034213C">
        <w:rPr>
          <w:sz w:val="19"/>
          <w:szCs w:val="19"/>
          <w:lang w:val="fr-FR"/>
        </w:rPr>
        <w:t xml:space="preserve">HFC-23 </w:t>
      </w:r>
      <w:r w:rsidR="00876B45" w:rsidRPr="0034213C">
        <w:rPr>
          <w:sz w:val="19"/>
          <w:szCs w:val="19"/>
          <w:lang w:val="fr-FR"/>
        </w:rPr>
        <w:t>ont été détr</w:t>
      </w:r>
      <w:r w:rsidR="00F90404" w:rsidRPr="0034213C">
        <w:rPr>
          <w:sz w:val="19"/>
          <w:szCs w:val="19"/>
          <w:lang w:val="fr-FR"/>
        </w:rPr>
        <w:t>uites</w:t>
      </w:r>
      <w:r w:rsidR="00962E5D" w:rsidRPr="0034213C">
        <w:rPr>
          <w:sz w:val="19"/>
          <w:szCs w:val="19"/>
          <w:lang w:val="fr-FR"/>
        </w:rPr>
        <w:t>.</w:t>
      </w:r>
    </w:p>
    <w:p w14:paraId="4994D944" w14:textId="59F8BAB9" w:rsidR="00D34399" w:rsidRPr="0034213C" w:rsidRDefault="00D34399" w:rsidP="00D34399">
      <w:pPr>
        <w:pStyle w:val="Title1"/>
        <w:keepNext/>
        <w:jc w:val="both"/>
        <w:rPr>
          <w:b w:val="0"/>
          <w:caps w:val="0"/>
          <w:sz w:val="19"/>
          <w:szCs w:val="19"/>
          <w:lang w:val="fr-FR"/>
        </w:rPr>
      </w:pPr>
      <w:r w:rsidRPr="0034213C">
        <w:rPr>
          <w:b w:val="0"/>
          <w:caps w:val="0"/>
          <w:sz w:val="19"/>
          <w:szCs w:val="19"/>
          <w:lang w:val="fr-FR"/>
        </w:rPr>
        <w:t xml:space="preserve">** </w:t>
      </w:r>
      <w:r w:rsidR="00F90404" w:rsidRPr="0034213C">
        <w:rPr>
          <w:b w:val="0"/>
          <w:caps w:val="0"/>
          <w:sz w:val="19"/>
          <w:szCs w:val="19"/>
          <w:lang w:val="fr-FR"/>
        </w:rPr>
        <w:t xml:space="preserve">Projets devant être achevés en </w:t>
      </w:r>
      <w:r w:rsidRPr="0034213C">
        <w:rPr>
          <w:b w:val="0"/>
          <w:caps w:val="0"/>
          <w:sz w:val="19"/>
          <w:szCs w:val="19"/>
          <w:lang w:val="fr-FR"/>
        </w:rPr>
        <w:t>202</w:t>
      </w:r>
      <w:r w:rsidR="003E6197" w:rsidRPr="0034213C">
        <w:rPr>
          <w:b w:val="0"/>
          <w:caps w:val="0"/>
          <w:sz w:val="19"/>
          <w:szCs w:val="19"/>
          <w:lang w:val="fr-FR"/>
        </w:rPr>
        <w:t>4</w:t>
      </w:r>
      <w:r w:rsidRPr="0034213C">
        <w:rPr>
          <w:b w:val="0"/>
          <w:caps w:val="0"/>
          <w:sz w:val="19"/>
          <w:szCs w:val="19"/>
          <w:lang w:val="fr-FR"/>
        </w:rPr>
        <w:t>.</w:t>
      </w:r>
    </w:p>
    <w:p w14:paraId="6E5FE3A9" w14:textId="77777777" w:rsidR="00D34399" w:rsidRPr="0034213C" w:rsidRDefault="00D34399" w:rsidP="00D34399">
      <w:pPr>
        <w:pStyle w:val="Title1"/>
        <w:keepNext/>
        <w:jc w:val="both"/>
        <w:rPr>
          <w:caps w:val="0"/>
          <w:lang w:val="fr-FR"/>
        </w:rPr>
      </w:pPr>
    </w:p>
    <w:p w14:paraId="6FADC20D" w14:textId="77777777" w:rsidR="00D34399" w:rsidRPr="0034213C" w:rsidRDefault="00D34399" w:rsidP="00D34399">
      <w:pPr>
        <w:jc w:val="left"/>
        <w:rPr>
          <w:b/>
          <w:bCs/>
          <w:lang w:val="fr-FR"/>
        </w:rPr>
      </w:pPr>
    </w:p>
    <w:p w14:paraId="77FA7012" w14:textId="77777777" w:rsidR="00D34399" w:rsidRPr="0034213C" w:rsidRDefault="00D34399" w:rsidP="00D34399">
      <w:pPr>
        <w:jc w:val="left"/>
        <w:rPr>
          <w:b/>
          <w:bCs/>
          <w:lang w:val="fr-FR"/>
        </w:rPr>
      </w:pPr>
    </w:p>
    <w:p w14:paraId="5DAA4C69" w14:textId="77777777" w:rsidR="00D34399" w:rsidRPr="0034213C" w:rsidRDefault="00D34399" w:rsidP="00D34399">
      <w:pPr>
        <w:jc w:val="left"/>
        <w:rPr>
          <w:b/>
          <w:bCs/>
          <w:lang w:val="fr-FR"/>
        </w:rPr>
        <w:sectPr w:rsidR="00D34399" w:rsidRPr="0034213C" w:rsidSect="00D34399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footnotePr>
            <w:numRestart w:val="eachSect"/>
          </w:footnotePr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69424B4F" w14:textId="36203768" w:rsidR="00D34399" w:rsidRPr="0034213C" w:rsidRDefault="00D34399" w:rsidP="00D34399">
      <w:pPr>
        <w:jc w:val="center"/>
        <w:rPr>
          <w:lang w:val="fr-FR"/>
        </w:rPr>
      </w:pPr>
      <w:r w:rsidRPr="0034213C">
        <w:rPr>
          <w:b/>
          <w:bCs/>
          <w:lang w:val="fr-FR"/>
        </w:rPr>
        <w:lastRenderedPageBreak/>
        <w:t>Annex</w:t>
      </w:r>
      <w:r w:rsidR="00F90404" w:rsidRPr="0034213C">
        <w:rPr>
          <w:b/>
          <w:bCs/>
          <w:lang w:val="fr-FR"/>
        </w:rPr>
        <w:t>e</w:t>
      </w:r>
      <w:r w:rsidRPr="0034213C">
        <w:rPr>
          <w:b/>
          <w:bCs/>
          <w:lang w:val="fr-FR"/>
        </w:rPr>
        <w:t xml:space="preserve"> II</w:t>
      </w:r>
    </w:p>
    <w:p w14:paraId="2F4FF682" w14:textId="77777777" w:rsidR="00D34399" w:rsidRPr="0034213C" w:rsidRDefault="00D34399" w:rsidP="00D34399">
      <w:pPr>
        <w:jc w:val="center"/>
        <w:rPr>
          <w:b/>
          <w:bCs/>
          <w:lang w:val="fr-FR"/>
        </w:rPr>
      </w:pPr>
    </w:p>
    <w:p w14:paraId="29B0A6C7" w14:textId="09D87FBF" w:rsidR="00D34399" w:rsidRPr="0034213C" w:rsidRDefault="000069E4" w:rsidP="00D34399">
      <w:pPr>
        <w:pStyle w:val="Title1"/>
        <w:rPr>
          <w:caps w:val="0"/>
          <w:lang w:val="fr-FR"/>
        </w:rPr>
      </w:pPr>
      <w:r w:rsidRPr="0034213C">
        <w:rPr>
          <w:bCs/>
          <w:caps w:val="0"/>
          <w:lang w:val="fr-FR"/>
        </w:rPr>
        <w:t>APERÇU DE L</w:t>
      </w:r>
      <w:r w:rsidR="00033072" w:rsidRPr="0034213C">
        <w:rPr>
          <w:bCs/>
          <w:caps w:val="0"/>
          <w:lang w:val="fr-FR"/>
        </w:rPr>
        <w:t>’</w:t>
      </w:r>
      <w:r w:rsidRPr="0034213C">
        <w:rPr>
          <w:bCs/>
          <w:caps w:val="0"/>
          <w:lang w:val="fr-FR"/>
        </w:rPr>
        <w:t xml:space="preserve">ÉTAT </w:t>
      </w:r>
      <w:r w:rsidR="009625CC" w:rsidRPr="0034213C">
        <w:rPr>
          <w:bCs/>
          <w:caps w:val="0"/>
          <w:lang w:val="fr-FR"/>
        </w:rPr>
        <w:t>D</w:t>
      </w:r>
      <w:r w:rsidR="00033072" w:rsidRPr="0034213C">
        <w:rPr>
          <w:bCs/>
          <w:caps w:val="0"/>
          <w:lang w:val="fr-FR"/>
        </w:rPr>
        <w:t>’</w:t>
      </w:r>
      <w:r w:rsidR="009625CC" w:rsidRPr="0034213C">
        <w:rPr>
          <w:bCs/>
          <w:caps w:val="0"/>
          <w:lang w:val="fr-FR"/>
        </w:rPr>
        <w:t xml:space="preserve">AVANCEMENT </w:t>
      </w:r>
      <w:r w:rsidRPr="0034213C">
        <w:rPr>
          <w:bCs/>
          <w:caps w:val="0"/>
          <w:lang w:val="fr-FR"/>
        </w:rPr>
        <w:t xml:space="preserve">DES PROJETS </w:t>
      </w:r>
    </w:p>
    <w:p w14:paraId="78FAFA0E" w14:textId="1E66E7BB" w:rsidR="00D34399" w:rsidRPr="0034213C" w:rsidRDefault="009625CC" w:rsidP="00D34399">
      <w:pPr>
        <w:pStyle w:val="Title1"/>
        <w:rPr>
          <w:caps w:val="0"/>
          <w:lang w:val="fr-FR"/>
        </w:rPr>
      </w:pPr>
      <w:r w:rsidRPr="0034213C">
        <w:rPr>
          <w:caps w:val="0"/>
          <w:lang w:val="fr-FR"/>
        </w:rPr>
        <w:t xml:space="preserve">AU </w:t>
      </w:r>
      <w:r w:rsidR="00D34399" w:rsidRPr="0034213C">
        <w:rPr>
          <w:caps w:val="0"/>
          <w:lang w:val="fr-FR"/>
        </w:rPr>
        <w:t>31 D</w:t>
      </w:r>
      <w:r w:rsidRPr="0034213C">
        <w:rPr>
          <w:caps w:val="0"/>
          <w:lang w:val="fr-FR"/>
        </w:rPr>
        <w:t>É</w:t>
      </w:r>
      <w:r w:rsidR="00D34399" w:rsidRPr="0034213C">
        <w:rPr>
          <w:caps w:val="0"/>
          <w:lang w:val="fr-FR"/>
        </w:rPr>
        <w:t>CEMB</w:t>
      </w:r>
      <w:r w:rsidRPr="0034213C">
        <w:rPr>
          <w:caps w:val="0"/>
          <w:lang w:val="fr-FR"/>
        </w:rPr>
        <w:t>R</w:t>
      </w:r>
      <w:r w:rsidR="00D34399" w:rsidRPr="0034213C">
        <w:rPr>
          <w:caps w:val="0"/>
          <w:lang w:val="fr-FR"/>
        </w:rPr>
        <w:t>E 202</w:t>
      </w:r>
      <w:r w:rsidR="005A3CD1" w:rsidRPr="0034213C">
        <w:rPr>
          <w:caps w:val="0"/>
          <w:lang w:val="fr-FR"/>
        </w:rPr>
        <w:t>4</w:t>
      </w:r>
    </w:p>
    <w:p w14:paraId="4F57DC27" w14:textId="77777777" w:rsidR="00D34399" w:rsidRPr="0034213C" w:rsidRDefault="00D34399" w:rsidP="00D34399">
      <w:pPr>
        <w:jc w:val="left"/>
        <w:rPr>
          <w:sz w:val="18"/>
          <w:szCs w:val="18"/>
          <w:lang w:val="fr-FR"/>
        </w:rPr>
      </w:pPr>
    </w:p>
    <w:p w14:paraId="78A5A1C0" w14:textId="7AD3F6C2" w:rsidR="00D34399" w:rsidRPr="0034213C" w:rsidRDefault="00A67119" w:rsidP="00D34399">
      <w:pPr>
        <w:pStyle w:val="Heading1"/>
        <w:numPr>
          <w:ilvl w:val="0"/>
          <w:numId w:val="30"/>
        </w:numPr>
        <w:rPr>
          <w:lang w:val="fr-FR"/>
        </w:rPr>
      </w:pPr>
      <w:r w:rsidRPr="0034213C">
        <w:rPr>
          <w:lang w:val="fr-FR"/>
        </w:rPr>
        <w:t>Le tableau 1 de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annexe II donne un aperçu de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état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avancement des projets par année</w:t>
      </w:r>
      <w:r w:rsidRPr="0034213C">
        <w:rPr>
          <w:rStyle w:val="FootnoteReference"/>
          <w:lang w:val="fr-FR"/>
        </w:rPr>
        <w:footnoteReference w:id="14"/>
      </w:r>
      <w:r w:rsidRPr="0034213C">
        <w:rPr>
          <w:lang w:val="fr-FR"/>
        </w:rPr>
        <w:t>. Tous les projets et activités approuvés de 1991 à 200</w:t>
      </w:r>
      <w:r w:rsidR="006D03E1" w:rsidRPr="0034213C">
        <w:rPr>
          <w:lang w:val="fr-FR"/>
        </w:rPr>
        <w:t>8</w:t>
      </w:r>
      <w:r w:rsidRPr="0034213C">
        <w:rPr>
          <w:lang w:val="fr-FR"/>
        </w:rPr>
        <w:t>, et en 201</w:t>
      </w:r>
      <w:r w:rsidR="006D03E1" w:rsidRPr="0034213C">
        <w:rPr>
          <w:lang w:val="fr-FR"/>
        </w:rPr>
        <w:t xml:space="preserve">0, </w:t>
      </w:r>
      <w:r w:rsidR="00D72EC3" w:rsidRPr="0034213C">
        <w:rPr>
          <w:lang w:val="fr-FR"/>
        </w:rPr>
        <w:t xml:space="preserve">en </w:t>
      </w:r>
      <w:r w:rsidR="006D03E1" w:rsidRPr="0034213C">
        <w:rPr>
          <w:lang w:val="fr-FR"/>
        </w:rPr>
        <w:t>2011</w:t>
      </w:r>
      <w:r w:rsidRPr="0034213C">
        <w:rPr>
          <w:lang w:val="fr-FR"/>
        </w:rPr>
        <w:t xml:space="preserve"> et </w:t>
      </w:r>
      <w:r w:rsidR="00D72EC3" w:rsidRPr="0034213C">
        <w:rPr>
          <w:lang w:val="fr-FR"/>
        </w:rPr>
        <w:t xml:space="preserve">en </w:t>
      </w:r>
      <w:r w:rsidRPr="0034213C">
        <w:rPr>
          <w:lang w:val="fr-FR"/>
        </w:rPr>
        <w:t xml:space="preserve">2013, sont à présent achevés. </w:t>
      </w:r>
    </w:p>
    <w:p w14:paraId="053B3DF0" w14:textId="30B5230F" w:rsidR="00D34399" w:rsidRPr="0034213C" w:rsidRDefault="00D34399" w:rsidP="00D34399">
      <w:pPr>
        <w:keepNext/>
        <w:suppressAutoHyphens/>
        <w:jc w:val="left"/>
        <w:rPr>
          <w:b/>
          <w:spacing w:val="-3"/>
          <w:lang w:val="fr-FR"/>
        </w:rPr>
      </w:pPr>
      <w:r w:rsidRPr="0034213C">
        <w:rPr>
          <w:b/>
          <w:spacing w:val="-3"/>
          <w:lang w:val="fr-FR"/>
        </w:rPr>
        <w:t>Table</w:t>
      </w:r>
      <w:r w:rsidR="009838F8" w:rsidRPr="0034213C">
        <w:rPr>
          <w:b/>
          <w:spacing w:val="-3"/>
          <w:lang w:val="fr-FR"/>
        </w:rPr>
        <w:t>au</w:t>
      </w:r>
      <w:r w:rsidRPr="0034213C">
        <w:rPr>
          <w:b/>
          <w:spacing w:val="-3"/>
          <w:lang w:val="fr-FR"/>
        </w:rPr>
        <w:t xml:space="preserve"> 1. </w:t>
      </w:r>
      <w:r w:rsidR="00184330" w:rsidRPr="0034213C">
        <w:rPr>
          <w:b/>
          <w:bCs/>
          <w:lang w:val="fr-FR"/>
        </w:rPr>
        <w:t>État d</w:t>
      </w:r>
      <w:r w:rsidR="00033072" w:rsidRPr="0034213C">
        <w:rPr>
          <w:b/>
          <w:bCs/>
          <w:lang w:val="fr-FR"/>
        </w:rPr>
        <w:t>’</w:t>
      </w:r>
      <w:r w:rsidR="00184330" w:rsidRPr="0034213C">
        <w:rPr>
          <w:b/>
          <w:bCs/>
          <w:lang w:val="fr-FR"/>
        </w:rPr>
        <w:t>avancement des projets par année</w:t>
      </w:r>
      <w:r w:rsidR="00184330" w:rsidRPr="0034213C">
        <w:rPr>
          <w:b/>
          <w:spacing w:val="-3"/>
          <w:lang w:val="fr-FR"/>
        </w:rPr>
        <w:t xml:space="preserve"> </w:t>
      </w:r>
    </w:p>
    <w:tbl>
      <w:tblPr>
        <w:tblW w:w="9598" w:type="dxa"/>
        <w:tblLook w:val="04A0" w:firstRow="1" w:lastRow="0" w:firstColumn="1" w:lastColumn="0" w:noHBand="0" w:noVBand="1"/>
      </w:tblPr>
      <w:tblGrid>
        <w:gridCol w:w="761"/>
        <w:gridCol w:w="1150"/>
        <w:gridCol w:w="1150"/>
        <w:gridCol w:w="1255"/>
        <w:gridCol w:w="1428"/>
        <w:gridCol w:w="1366"/>
        <w:gridCol w:w="1236"/>
        <w:gridCol w:w="1253"/>
      </w:tblGrid>
      <w:tr w:rsidR="00E313E5" w:rsidRPr="0034213C" w14:paraId="563A7F3F" w14:textId="77777777" w:rsidTr="00E313E5">
        <w:trPr>
          <w:trHeight w:val="58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361ED" w14:textId="3941540A" w:rsidR="00E313E5" w:rsidRPr="0034213C" w:rsidRDefault="00E313E5" w:rsidP="00E313E5">
            <w:pPr>
              <w:jc w:val="lef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 w:eastAsia="zh-CN"/>
              </w:rPr>
              <w:t xml:space="preserve">Année </w:t>
            </w:r>
          </w:p>
        </w:tc>
        <w:tc>
          <w:tcPr>
            <w:tcW w:w="35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0983D" w14:textId="069E73FA" w:rsidR="00E313E5" w:rsidRPr="0034213C" w:rsidRDefault="00E313E5" w:rsidP="00E313E5">
            <w:pPr>
              <w:jc w:val="center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>Nombre de projets*</w:t>
            </w:r>
          </w:p>
        </w:tc>
        <w:tc>
          <w:tcPr>
            <w:tcW w:w="52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D3F83" w14:textId="19318AF6" w:rsidR="00E313E5" w:rsidRPr="0034213C" w:rsidRDefault="00E313E5" w:rsidP="00E313E5">
            <w:pPr>
              <w:jc w:val="center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 xml:space="preserve">Financement </w:t>
            </w:r>
            <w:r w:rsidR="002A4C90" w:rsidRPr="0034213C">
              <w:rPr>
                <w:b/>
                <w:bCs/>
                <w:sz w:val="20"/>
                <w:szCs w:val="20"/>
                <w:lang w:val="fr-FR"/>
              </w:rPr>
              <w:t>(</w:t>
            </w:r>
            <w:r w:rsidR="00132392">
              <w:rPr>
                <w:b/>
                <w:bCs/>
                <w:sz w:val="20"/>
                <w:szCs w:val="20"/>
                <w:lang w:val="fr-FR"/>
              </w:rPr>
              <w:t>$US</w:t>
            </w:r>
            <w:r w:rsidR="002A4C90" w:rsidRPr="0034213C">
              <w:rPr>
                <w:b/>
                <w:bCs/>
                <w:sz w:val="20"/>
                <w:szCs w:val="20"/>
                <w:lang w:val="fr-FR"/>
              </w:rPr>
              <w:t>)</w:t>
            </w:r>
            <w:r w:rsidRPr="0034213C">
              <w:rPr>
                <w:b/>
                <w:bCs/>
                <w:sz w:val="20"/>
                <w:szCs w:val="20"/>
                <w:lang w:val="fr-FR"/>
              </w:rPr>
              <w:t>**</w:t>
            </w:r>
          </w:p>
        </w:tc>
      </w:tr>
      <w:tr w:rsidR="008B521D" w:rsidRPr="0034213C" w14:paraId="42567E6A" w14:textId="77777777" w:rsidTr="00E313E5">
        <w:trPr>
          <w:trHeight w:val="58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07B11" w14:textId="77777777" w:rsidR="008B521D" w:rsidRPr="0034213C" w:rsidRDefault="008B521D" w:rsidP="008B521D">
            <w:pPr>
              <w:jc w:val="left"/>
              <w:rPr>
                <w:b/>
                <w:bCs/>
                <w:sz w:val="20"/>
                <w:szCs w:val="20"/>
                <w:lang w:val="fr-FR" w:eastAsia="en-CA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DF338" w14:textId="7C506B30" w:rsidR="008B521D" w:rsidRPr="0034213C" w:rsidRDefault="008B521D" w:rsidP="008B521D">
            <w:pPr>
              <w:jc w:val="center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>Approuvés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8A674" w14:textId="3DFE6B42" w:rsidR="008B521D" w:rsidRPr="0034213C" w:rsidRDefault="008B521D" w:rsidP="008B521D">
            <w:pPr>
              <w:jc w:val="center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>Achevés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67454" w14:textId="26669052" w:rsidR="008B521D" w:rsidRPr="0034213C" w:rsidRDefault="008B521D" w:rsidP="008B521D">
            <w:pPr>
              <w:ind w:left="-119" w:right="-125"/>
              <w:jc w:val="center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>Achevés (%)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9793C" w14:textId="78845061" w:rsidR="008B521D" w:rsidRPr="0034213C" w:rsidRDefault="008B521D" w:rsidP="008B521D">
            <w:pPr>
              <w:jc w:val="center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>Approuvé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CA78D" w14:textId="08957F51" w:rsidR="008B521D" w:rsidRPr="0034213C" w:rsidRDefault="008B521D" w:rsidP="008B521D">
            <w:pPr>
              <w:jc w:val="center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>Décaissé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47AE8" w14:textId="013977CA" w:rsidR="008B521D" w:rsidRPr="0034213C" w:rsidRDefault="008B521D" w:rsidP="008B521D">
            <w:pPr>
              <w:jc w:val="center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>Solde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BCFFB" w14:textId="089B9931" w:rsidR="008B521D" w:rsidRPr="0034213C" w:rsidRDefault="008B521D" w:rsidP="008B521D">
            <w:pPr>
              <w:ind w:left="-162" w:right="-82"/>
              <w:jc w:val="center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>Décaissé (%)</w:t>
            </w:r>
          </w:p>
        </w:tc>
      </w:tr>
      <w:tr w:rsidR="00E17A39" w:rsidRPr="0034213C" w14:paraId="2A720CEB" w14:textId="77777777" w:rsidTr="00E313E5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C851F" w14:textId="77777777" w:rsidR="00CE2456" w:rsidRPr="0034213C" w:rsidRDefault="00CE2456" w:rsidP="00CE2456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zh-CN"/>
              </w:rPr>
              <w:t>1991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BBD38" w14:textId="5BE1032D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6E7B5" w14:textId="5B25C4C7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93E6D7" w14:textId="00DF22B6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BA902" w14:textId="7797236C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950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771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FA8F0" w14:textId="2B14E512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950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E0D8A7" w14:textId="738FEDE0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453DD" w14:textId="34A7CBDC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</w:tr>
      <w:tr w:rsidR="00E17A39" w:rsidRPr="0034213C" w14:paraId="6538F015" w14:textId="77777777" w:rsidTr="00E313E5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65FB8" w14:textId="77777777" w:rsidR="00CE2456" w:rsidRPr="0034213C" w:rsidRDefault="00CE2456" w:rsidP="00CE2456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zh-CN"/>
              </w:rPr>
              <w:t>1992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31992" w14:textId="74196A07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8B61A" w14:textId="058FCF28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176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EE8E6" w14:textId="31063AA7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99725" w14:textId="298FDA1C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41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261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376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84D3E" w14:textId="61D21434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41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261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82575" w14:textId="2BD97D0F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D1BC7E" w14:textId="6CFD5D95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</w:tr>
      <w:tr w:rsidR="00E17A39" w:rsidRPr="0034213C" w14:paraId="01062E4D" w14:textId="77777777" w:rsidTr="00E313E5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F4C50" w14:textId="77777777" w:rsidR="00CE2456" w:rsidRPr="0034213C" w:rsidRDefault="00CE2456" w:rsidP="00CE2456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zh-CN"/>
              </w:rPr>
              <w:t>1993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FF8E79" w14:textId="35C51CAB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9A9FF" w14:textId="4E854C11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217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CB8703" w14:textId="7C6E868B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73CCE" w14:textId="3D69B452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73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198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586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B485F2" w14:textId="507DDCD3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73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198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39053" w14:textId="1238DFC9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479EB" w14:textId="01FEB0FC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</w:tr>
      <w:tr w:rsidR="00E17A39" w:rsidRPr="0034213C" w14:paraId="6BAB39FB" w14:textId="77777777" w:rsidTr="00E313E5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AF23F" w14:textId="77777777" w:rsidR="00CE2456" w:rsidRPr="0034213C" w:rsidRDefault="00CE2456" w:rsidP="00CE2456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zh-CN"/>
              </w:rPr>
              <w:t>1994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9C5685" w14:textId="61F26E7E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B00661" w14:textId="217434C4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379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19DD1" w14:textId="1800663B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402806" w14:textId="0B70D850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128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630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290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C6ADD" w14:textId="4AC59B83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128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630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C5D5A" w14:textId="65B62EE5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8620F6" w14:textId="2C502206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</w:tr>
      <w:tr w:rsidR="00E17A39" w:rsidRPr="0034213C" w14:paraId="608965F5" w14:textId="77777777" w:rsidTr="00E313E5">
        <w:trPr>
          <w:trHeight w:val="7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C505D" w14:textId="77777777" w:rsidR="00CE2456" w:rsidRPr="0034213C" w:rsidRDefault="00CE2456" w:rsidP="00CE2456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zh-CN"/>
              </w:rPr>
              <w:t>1995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3D520" w14:textId="4A49523B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4288F" w14:textId="4EB2EE95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355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4BA35" w14:textId="266FAC0B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486F4D" w14:textId="33AB028D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111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188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2B3F7" w14:textId="59EE7580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111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188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EE026" w14:textId="178948D4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9EE57" w14:textId="23789762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</w:tr>
      <w:tr w:rsidR="00E17A39" w:rsidRPr="0034213C" w14:paraId="5A7957A3" w14:textId="77777777" w:rsidTr="00E313E5">
        <w:trPr>
          <w:trHeight w:val="12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9467E" w14:textId="77777777" w:rsidR="00CE2456" w:rsidRPr="0034213C" w:rsidRDefault="00CE2456" w:rsidP="00CE2456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zh-CN"/>
              </w:rPr>
              <w:t>1996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2051F" w14:textId="12C3CA11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7B5CB0" w14:textId="2F3EC85A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257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9FB178" w14:textId="0527ADEE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6800CB" w14:textId="59C8A190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83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813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027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F32810" w14:textId="7A6E1603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83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813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4D01F" w14:textId="49ADAE42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0F4BA" w14:textId="356D8053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</w:tr>
      <w:tr w:rsidR="00E17A39" w:rsidRPr="0034213C" w14:paraId="14FDC857" w14:textId="77777777" w:rsidTr="00E313E5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400C5" w14:textId="77777777" w:rsidR="00CE2456" w:rsidRPr="0034213C" w:rsidRDefault="00CE2456" w:rsidP="00CE2456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zh-CN"/>
              </w:rPr>
              <w:t>1997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E8FBD" w14:textId="7EE5A49D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1CF709" w14:textId="6C174149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532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3E0903" w14:textId="03E89B83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EC6B6B" w14:textId="79BE1E54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154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314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938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1AB9B" w14:textId="062E70AA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154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314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13AF1" w14:textId="530C9CE1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-2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EFD08" w14:textId="4D1083A7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</w:tr>
      <w:tr w:rsidR="00E17A39" w:rsidRPr="0034213C" w14:paraId="29761CBB" w14:textId="77777777" w:rsidTr="00E313E5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B806E" w14:textId="77777777" w:rsidR="00CE2456" w:rsidRPr="0034213C" w:rsidRDefault="00CE2456" w:rsidP="00CE2456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zh-CN"/>
              </w:rPr>
              <w:t>1998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AD918" w14:textId="06E4A6FF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E76574" w14:textId="1EBC5290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BF705" w14:textId="6580E4B3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B05986" w14:textId="0FD5CE33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99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680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368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75A4D" w14:textId="57B18E3F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99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680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FFEFC0" w14:textId="2B38985D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D5FEE" w14:textId="0971F5EF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</w:tr>
      <w:tr w:rsidR="00E17A39" w:rsidRPr="0034213C" w14:paraId="7FB30D3D" w14:textId="77777777" w:rsidTr="00E313E5">
        <w:trPr>
          <w:trHeight w:val="10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901A9" w14:textId="77777777" w:rsidR="00CE2456" w:rsidRPr="0034213C" w:rsidRDefault="00CE2456" w:rsidP="00CE2456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zh-CN"/>
              </w:rPr>
              <w:t>1999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16E10" w14:textId="096AECF7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E82219" w14:textId="449A9FA7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546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70DB19" w14:textId="3D204192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20288" w14:textId="2A477AAA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152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710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736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7FAF1" w14:textId="02154A10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152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710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2B9BC" w14:textId="6F1A4793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C0E08" w14:textId="426D933B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</w:tr>
      <w:tr w:rsidR="00E17A39" w:rsidRPr="0034213C" w14:paraId="1157E42A" w14:textId="77777777" w:rsidTr="00E313E5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FD02E" w14:textId="77777777" w:rsidR="00CE2456" w:rsidRPr="0034213C" w:rsidRDefault="00CE2456" w:rsidP="00CE2456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zh-CN"/>
              </w:rPr>
              <w:t>2000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B2214B" w14:textId="620DC6C9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41702" w14:textId="3E5BAEC1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426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37CA0" w14:textId="238F1701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0B1E3" w14:textId="208CC28B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109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540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507EF" w14:textId="50BDD4DB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109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540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E5E0D" w14:textId="303A6BCE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5AE6DF" w14:textId="4B8615E6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</w:tr>
      <w:tr w:rsidR="00E17A39" w:rsidRPr="0034213C" w14:paraId="63653B17" w14:textId="77777777" w:rsidTr="00E313E5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8C8FD" w14:textId="77777777" w:rsidR="00CE2456" w:rsidRPr="0034213C" w:rsidRDefault="00CE2456" w:rsidP="00CE2456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zh-CN"/>
              </w:rPr>
              <w:t>2001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398C8" w14:textId="75FD1FA7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2908B2" w14:textId="41DEBD9F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427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F7EE9" w14:textId="14065556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4A036" w14:textId="57C04FB0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130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139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750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32338" w14:textId="2246FF49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130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139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5AC886" w14:textId="42B12372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-2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CBAAD4" w14:textId="25A6F0F2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</w:tr>
      <w:tr w:rsidR="00E17A39" w:rsidRPr="0034213C" w14:paraId="600F1800" w14:textId="77777777" w:rsidTr="00E313E5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8C469" w14:textId="77777777" w:rsidR="00CE2456" w:rsidRPr="0034213C" w:rsidRDefault="00CE2456" w:rsidP="00CE2456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zh-CN"/>
              </w:rPr>
              <w:t>2002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3CEEE" w14:textId="21A3A40D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1651B0" w14:textId="34F8E167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358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487C85" w14:textId="5A5A336D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DDBAE8" w14:textId="304FEA1F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162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045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816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581FC9" w14:textId="1F04FDA5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162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045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84321" w14:textId="42C2A634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C40C0D" w14:textId="78B0E0A4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</w:tr>
      <w:tr w:rsidR="00E17A39" w:rsidRPr="0034213C" w14:paraId="5B0DFDDE" w14:textId="77777777" w:rsidTr="00E313E5">
        <w:trPr>
          <w:trHeight w:val="17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8AA91" w14:textId="77777777" w:rsidR="00CE2456" w:rsidRPr="0034213C" w:rsidRDefault="00CE2456" w:rsidP="00CE2456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zh-CN"/>
              </w:rPr>
              <w:t>2003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44C19" w14:textId="028FE0AB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F84999" w14:textId="02D5B07A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247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C6FB6" w14:textId="5BD2FDDE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C67FFF" w14:textId="3369F1EC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157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043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468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91C2C" w14:textId="7FD762A4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157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043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AA936" w14:textId="7108607E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A65BE" w14:textId="3EA650BE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</w:tr>
      <w:tr w:rsidR="00E17A39" w:rsidRPr="0034213C" w14:paraId="06D0898F" w14:textId="77777777" w:rsidTr="00E313E5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1114E" w14:textId="77777777" w:rsidR="00CE2456" w:rsidRPr="0034213C" w:rsidRDefault="00CE2456" w:rsidP="00CE2456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zh-CN"/>
              </w:rPr>
              <w:t>2004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91A723" w14:textId="46ED13D8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C5E6B3" w14:textId="12D06498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271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0139B" w14:textId="763A789A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6CEC17" w14:textId="495260A4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162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388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007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9EC79" w14:textId="312C0CB3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162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388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1A7B1" w14:textId="2222A56B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-1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ADA97" w14:textId="36CCE61B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</w:tr>
      <w:tr w:rsidR="00E17A39" w:rsidRPr="0034213C" w14:paraId="739D1937" w14:textId="77777777" w:rsidTr="00E313E5">
        <w:trPr>
          <w:trHeight w:val="1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9D6FF" w14:textId="77777777" w:rsidR="00CE2456" w:rsidRPr="0034213C" w:rsidRDefault="00CE2456" w:rsidP="00CE2456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zh-CN"/>
              </w:rPr>
              <w:t>2005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F9A6E8" w14:textId="56EA5083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4D84B" w14:textId="364E28F1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255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A8928" w14:textId="6BAF1C73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1C9EE7" w14:textId="74F0BCB0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180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276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090480" w14:textId="21BCE4D2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180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276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E4A49" w14:textId="7B0DE3A0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4BDAB" w14:textId="2EF782B7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</w:tr>
      <w:tr w:rsidR="00E17A39" w:rsidRPr="0034213C" w14:paraId="53F4EE6D" w14:textId="77777777" w:rsidTr="00E313E5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D59D9" w14:textId="77777777" w:rsidR="00CE2456" w:rsidRPr="0034213C" w:rsidRDefault="00CE2456" w:rsidP="00CE2456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zh-CN"/>
              </w:rPr>
              <w:t>2006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CCD83D" w14:textId="08A4E70C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06020" w14:textId="786638DE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261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C45570" w14:textId="1E32E59A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E81CC" w14:textId="472532D1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120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847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322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62AAD" w14:textId="051BA9E8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120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847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F01832" w14:textId="4C258997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-1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DD1ED8" w14:textId="7484A1A6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</w:tr>
      <w:tr w:rsidR="00E17A39" w:rsidRPr="0034213C" w14:paraId="5839D482" w14:textId="77777777" w:rsidTr="00E313E5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BC102" w14:textId="77777777" w:rsidR="00CE2456" w:rsidRPr="0034213C" w:rsidRDefault="00CE2456" w:rsidP="00CE2456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zh-CN"/>
              </w:rPr>
              <w:t>2007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85BC5" w14:textId="1B3C4BE8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559B9" w14:textId="64B080A7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213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900126" w14:textId="752E61C6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8DADB" w14:textId="75B2FFD9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120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084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047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0EB6A" w14:textId="5D694D63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120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084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93EB8B" w14:textId="30C5F89C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00983" w14:textId="5011C3EE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</w:tr>
      <w:tr w:rsidR="00E17A39" w:rsidRPr="0034213C" w14:paraId="35D9298F" w14:textId="77777777" w:rsidTr="00E313E5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A6B0D" w14:textId="77777777" w:rsidR="00CE2456" w:rsidRPr="0034213C" w:rsidRDefault="00CE2456" w:rsidP="00CE2456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zh-CN"/>
              </w:rPr>
              <w:t>2008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993CF" w14:textId="27D78389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84DFB" w14:textId="064D6743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354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47198" w14:textId="40E96725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6C522" w14:textId="7F4F816D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121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600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746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59F5C" w14:textId="0937E235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121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600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F8FEC" w14:textId="196C24EF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-4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1222F" w14:textId="5908C56B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</w:tr>
      <w:tr w:rsidR="00E17A39" w:rsidRPr="0034213C" w14:paraId="08685972" w14:textId="77777777" w:rsidTr="00E313E5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C2D89" w14:textId="77777777" w:rsidR="00CE2456" w:rsidRPr="0034213C" w:rsidRDefault="00CE2456" w:rsidP="00CE2456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zh-CN"/>
              </w:rPr>
              <w:t>2009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BD1C3" w14:textId="1B82D369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AFC62" w14:textId="4C853FFF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318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10D92" w14:textId="095DBC44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99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28F4D" w14:textId="306752F8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73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691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484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06114" w14:textId="50302B71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73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400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90985" w14:textId="7D6F0E68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290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928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AEF135" w14:textId="18305ADB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</w:tr>
      <w:tr w:rsidR="00E17A39" w:rsidRPr="0034213C" w14:paraId="0D495623" w14:textId="77777777" w:rsidTr="00E313E5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C2011" w14:textId="77777777" w:rsidR="00CE2456" w:rsidRPr="0034213C" w:rsidRDefault="00CE2456" w:rsidP="00CE2456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zh-CN"/>
              </w:rPr>
              <w:t>2010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A6E1BF" w14:textId="168F79F9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F57B7" w14:textId="5574DBB7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227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450715" w14:textId="38FA6087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D975B" w14:textId="60D7B0D2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83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919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591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45906" w14:textId="77F52363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83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910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A80249" w14:textId="596988A7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148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6C92D3" w14:textId="48BE9410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</w:tr>
      <w:tr w:rsidR="00E17A39" w:rsidRPr="0034213C" w14:paraId="6C1F02D4" w14:textId="77777777" w:rsidTr="00E313E5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A3A01" w14:textId="77777777" w:rsidR="00CE2456" w:rsidRPr="0034213C" w:rsidRDefault="00CE2456" w:rsidP="00CE2456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zh-CN"/>
              </w:rPr>
              <w:t>2011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02888" w14:textId="70182D87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EFC006" w14:textId="512828C6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264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67F1F" w14:textId="02750D32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7930A" w14:textId="74FF94E7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201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764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495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80CB1D" w14:textId="55CAA764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201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898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FCE143" w14:textId="271A2EC7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-134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045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ABD5B" w14:textId="17E96E39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</w:tr>
      <w:tr w:rsidR="00E17A39" w:rsidRPr="0034213C" w14:paraId="41E501C4" w14:textId="77777777" w:rsidTr="00E313E5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C76BF" w14:textId="77777777" w:rsidR="00CE2456" w:rsidRPr="0034213C" w:rsidRDefault="00CE2456" w:rsidP="00CE2456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zh-CN"/>
              </w:rPr>
              <w:t>2012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2487C7" w14:textId="49EF648E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9CA04" w14:textId="6ABA44B8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180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7C46E" w14:textId="08E981DE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99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47AD05" w14:textId="025FD84C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850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583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C55271" w14:textId="60E4F1B9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278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8604F" w14:textId="679F9A47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572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334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3BDCB" w14:textId="658880BA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99</w:t>
            </w:r>
          </w:p>
        </w:tc>
      </w:tr>
      <w:tr w:rsidR="00E17A39" w:rsidRPr="0034213C" w14:paraId="41EF34FE" w14:textId="77777777" w:rsidTr="00E313E5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1A10F" w14:textId="77777777" w:rsidR="00CE2456" w:rsidRPr="0034213C" w:rsidRDefault="00CE2456" w:rsidP="00CE2456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zh-CN"/>
              </w:rPr>
              <w:t>2013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C82A8" w14:textId="05B943E9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FD486F" w14:textId="508D431D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184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0CF9F" w14:textId="0263ADDB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9E5FF" w14:textId="2ED4E446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125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214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437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93C4F" w14:textId="4DB7874E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125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080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4B5FEB" w14:textId="526C05F8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134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040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AB7D36" w14:textId="2AF1FDEF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</w:tr>
      <w:tr w:rsidR="00E17A39" w:rsidRPr="0034213C" w14:paraId="2A77E3F0" w14:textId="77777777" w:rsidTr="00E313E5">
        <w:trPr>
          <w:trHeight w:val="8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0CCD8" w14:textId="77777777" w:rsidR="00CE2456" w:rsidRPr="0034213C" w:rsidRDefault="00CE2456" w:rsidP="00CE2456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zh-CN"/>
              </w:rPr>
              <w:t>2014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F2268" w14:textId="544C5B4C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E7C281" w14:textId="7FBAEDD8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D96B8" w14:textId="5241EB07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BF219" w14:textId="5708C4D2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91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750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338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F3A071" w14:textId="1E277EA2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91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706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EF686" w14:textId="5029F475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43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777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246D09" w14:textId="1EE3D1FC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</w:tr>
      <w:tr w:rsidR="00E17A39" w:rsidRPr="0034213C" w14:paraId="32B52DA3" w14:textId="77777777" w:rsidTr="00E313E5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036B8" w14:textId="77777777" w:rsidR="00CE2456" w:rsidRPr="0034213C" w:rsidRDefault="00CE2456" w:rsidP="00CE2456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zh-CN"/>
              </w:rPr>
              <w:t>2015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00416" w14:textId="5E2D09D6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9B8A0" w14:textId="1193450C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372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8CBD0C" w14:textId="1AAEBE75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99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D56EA" w14:textId="44279D92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154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069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382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C3C07" w14:textId="783352E2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151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706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7BD79" w14:textId="39FF60B2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362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586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C9822" w14:textId="266F38ED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98</w:t>
            </w:r>
          </w:p>
        </w:tc>
      </w:tr>
      <w:tr w:rsidR="00E17A39" w:rsidRPr="0034213C" w14:paraId="4C0F84A0" w14:textId="77777777" w:rsidTr="00E313E5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4A585" w14:textId="77777777" w:rsidR="00CE2456" w:rsidRPr="0034213C" w:rsidRDefault="00CE2456" w:rsidP="00CE2456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zh-CN"/>
              </w:rPr>
              <w:t>2016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6EE152" w14:textId="38FF8399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C6BFF7" w14:textId="6454F0EF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234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BF0A8D" w14:textId="461DA1CF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98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46FF4" w14:textId="2FFA731B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113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860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561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7CE56" w14:textId="0B7D0460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110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835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C3AC41" w14:textId="729C5068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025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212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432D8" w14:textId="2AE083C2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97</w:t>
            </w:r>
          </w:p>
        </w:tc>
      </w:tr>
      <w:tr w:rsidR="00E17A39" w:rsidRPr="0034213C" w14:paraId="42B06D15" w14:textId="77777777" w:rsidTr="00E313E5">
        <w:trPr>
          <w:trHeight w:val="7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FC738" w14:textId="77777777" w:rsidR="00CE2456" w:rsidRPr="0034213C" w:rsidRDefault="00CE2456" w:rsidP="00CE2456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zh-CN"/>
              </w:rPr>
              <w:t>2017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A61B3" w14:textId="5523C81B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2C5E6" w14:textId="6D0FCD19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195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EF966" w14:textId="2B39BAFD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97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1286AA" w14:textId="5B9F0138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74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563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947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C4DB9C" w14:textId="0F2F7735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73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622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9BDD2" w14:textId="439589CB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941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767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642370" w14:textId="3745D569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99</w:t>
            </w:r>
          </w:p>
        </w:tc>
      </w:tr>
      <w:tr w:rsidR="00E17A39" w:rsidRPr="0034213C" w14:paraId="0F86ABAE" w14:textId="77777777" w:rsidTr="00E313E5">
        <w:trPr>
          <w:trHeight w:val="12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59FF7" w14:textId="77777777" w:rsidR="00CE2456" w:rsidRPr="0034213C" w:rsidRDefault="00CE2456" w:rsidP="00CE2456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zh-CN"/>
              </w:rPr>
              <w:t>2018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67855" w14:textId="10F8FC89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33828" w14:textId="0CDC5FED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324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E4A38" w14:textId="515EDB09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97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23192" w14:textId="2DCC62F7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130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464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376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145EBF" w14:textId="125570CA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119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402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837B69" w14:textId="16F4AC95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11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061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861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22438F" w14:textId="33601B40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92</w:t>
            </w:r>
          </w:p>
        </w:tc>
      </w:tr>
      <w:tr w:rsidR="00E17A39" w:rsidRPr="0034213C" w14:paraId="7C09A18B" w14:textId="77777777" w:rsidTr="00E313E5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4E6E3" w14:textId="77777777" w:rsidR="00CE2456" w:rsidRPr="0034213C" w:rsidRDefault="00CE2456" w:rsidP="00CE2456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zh-CN"/>
              </w:rPr>
              <w:t>2019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CA608A" w14:textId="36BD7FE4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67250" w14:textId="15C97A8A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204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C3B5C" w14:textId="4EEC8B4E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DF928" w14:textId="511C1B1F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48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882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338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C7155" w14:textId="452667F8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43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460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E4C92E" w14:textId="22FDD563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421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864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06DAEE" w14:textId="744C5AF0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89</w:t>
            </w:r>
          </w:p>
        </w:tc>
      </w:tr>
      <w:tr w:rsidR="00E17A39" w:rsidRPr="0034213C" w14:paraId="23AAE767" w14:textId="77777777" w:rsidTr="00E313E5">
        <w:trPr>
          <w:trHeight w:val="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73D78" w14:textId="77777777" w:rsidR="00CE2456" w:rsidRPr="0034213C" w:rsidRDefault="00CE2456" w:rsidP="00CE2456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zh-CN"/>
              </w:rPr>
              <w:t>2020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DF4B2" w14:textId="12E34AE0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10ACF" w14:textId="30CC6F23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210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87F3E" w14:textId="2D0BF72B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83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363168" w14:textId="62CB093E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66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471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395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12525A" w14:textId="55BB5F23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59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572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EE0C02" w14:textId="6988B156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898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407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4F5CE0" w14:textId="3A254364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90</w:t>
            </w:r>
          </w:p>
        </w:tc>
      </w:tr>
      <w:tr w:rsidR="00E17A39" w:rsidRPr="0034213C" w14:paraId="3FE9FF54" w14:textId="77777777" w:rsidTr="00E313E5">
        <w:trPr>
          <w:trHeight w:val="10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C0ECA" w14:textId="77777777" w:rsidR="00CE2456" w:rsidRPr="0034213C" w:rsidRDefault="00CE2456" w:rsidP="00CE2456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zh-CN"/>
              </w:rPr>
              <w:t>2021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505A50" w14:textId="39C13DEB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57D84" w14:textId="235A40B9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214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CEB3F" w14:textId="1EDA6624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74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69B5DE" w14:textId="039B9C85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83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868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2C14B" w14:textId="35017698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69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031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6E2433" w14:textId="696E899A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14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837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356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F9D14" w14:textId="0C025198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82</w:t>
            </w:r>
          </w:p>
        </w:tc>
      </w:tr>
      <w:tr w:rsidR="00E17A39" w:rsidRPr="0034213C" w14:paraId="3777FC96" w14:textId="77777777" w:rsidTr="00E313E5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5050C" w14:textId="77777777" w:rsidR="00CE2456" w:rsidRPr="0034213C" w:rsidRDefault="00CE2456" w:rsidP="00CE2456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zh-CN"/>
              </w:rPr>
              <w:t>2022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F546E" w14:textId="501B4E6F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6ED34" w14:textId="18EBFC41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6DDA6" w14:textId="186B8956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20997" w14:textId="4F1D4DB6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83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279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777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06A8FD" w14:textId="3462C335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56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218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8DE885" w14:textId="5E01EC80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27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061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144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1E24D5" w14:textId="096D0420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68</w:t>
            </w:r>
          </w:p>
        </w:tc>
      </w:tr>
      <w:tr w:rsidR="00E17A39" w:rsidRPr="0034213C" w14:paraId="59A28B36" w14:textId="77777777" w:rsidTr="00E313E5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1CE0D" w14:textId="77777777" w:rsidR="00CE2456" w:rsidRPr="0034213C" w:rsidRDefault="00CE2456" w:rsidP="00CE2456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zh-CN"/>
              </w:rPr>
              <w:t>2023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EA8E1B" w14:textId="658D583D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A834B" w14:textId="77A40225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B93C9" w14:textId="35CC10CB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11610F" w14:textId="57686823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114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007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011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C54A87" w14:textId="161E2AC8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26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236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C8DADC" w14:textId="1BD25937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87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770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506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0FE23" w14:textId="15D8F2B0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23</w:t>
            </w:r>
          </w:p>
        </w:tc>
      </w:tr>
      <w:tr w:rsidR="00E17A39" w:rsidRPr="0034213C" w14:paraId="78CF5B1D" w14:textId="77777777" w:rsidTr="00E313E5">
        <w:trPr>
          <w:trHeight w:val="1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37241" w14:textId="77777777" w:rsidR="00CE2456" w:rsidRPr="0034213C" w:rsidRDefault="00CE2456" w:rsidP="00CE2456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 w:eastAsia="en-CA"/>
              </w:rPr>
              <w:t>2024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30713" w14:textId="26121251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3271D" w14:textId="51FF4FB4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705AC0" w14:textId="31345C48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566212" w14:textId="2E92223A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155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620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475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D4326" w14:textId="2D25BC3A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657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05F754" w14:textId="6D4AB2E3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153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962</w:t>
            </w:r>
            <w:r w:rsidR="006F328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792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E01FE" w14:textId="74FFFEC3" w:rsidR="00CE2456" w:rsidRPr="0034213C" w:rsidRDefault="00CE2456" w:rsidP="00CE2456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</w:p>
        </w:tc>
      </w:tr>
      <w:tr w:rsidR="00E17A39" w:rsidRPr="0034213C" w14:paraId="47DA35C5" w14:textId="77777777" w:rsidTr="00E313E5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772AD" w14:textId="77777777" w:rsidR="00CE2456" w:rsidRPr="0034213C" w:rsidRDefault="00CE2456" w:rsidP="00CE2456">
            <w:pPr>
              <w:jc w:val="lef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 w:eastAsia="zh-CN"/>
              </w:rPr>
              <w:t>Total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73C86" w14:textId="352B329A" w:rsidR="00CE2456" w:rsidRPr="0034213C" w:rsidRDefault="00CE2456" w:rsidP="00CE2456">
            <w:pPr>
              <w:jc w:val="righ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>10</w:t>
            </w:r>
            <w:r w:rsidR="006F3283" w:rsidRPr="0034213C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b/>
                <w:bCs/>
                <w:sz w:val="20"/>
                <w:szCs w:val="20"/>
                <w:lang w:val="fr-FR"/>
              </w:rPr>
              <w:t>063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9CD2E" w14:textId="3A9C89D3" w:rsidR="00CE2456" w:rsidRPr="0034213C" w:rsidRDefault="00CE2456" w:rsidP="00CE2456">
            <w:pPr>
              <w:jc w:val="righ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>9</w:t>
            </w:r>
            <w:r w:rsidR="006F3283" w:rsidRPr="0034213C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b/>
                <w:bCs/>
                <w:sz w:val="20"/>
                <w:szCs w:val="20"/>
                <w:lang w:val="fr-FR"/>
              </w:rPr>
              <w:t>046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111CA" w14:textId="72E79AED" w:rsidR="00CE2456" w:rsidRPr="0034213C" w:rsidRDefault="00CE2456" w:rsidP="00CE2456">
            <w:pPr>
              <w:jc w:val="righ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>90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42F14" w14:textId="32D9C4D0" w:rsidR="00CE2456" w:rsidRPr="0034213C" w:rsidRDefault="00CE2456" w:rsidP="00CE2456">
            <w:pPr>
              <w:jc w:val="righ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>3</w:t>
            </w:r>
            <w:r w:rsidR="006F3283" w:rsidRPr="0034213C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b/>
                <w:bCs/>
                <w:sz w:val="20"/>
                <w:szCs w:val="20"/>
                <w:lang w:val="fr-FR"/>
              </w:rPr>
              <w:t>818</w:t>
            </w:r>
            <w:r w:rsidR="006F3283" w:rsidRPr="0034213C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b/>
                <w:bCs/>
                <w:sz w:val="20"/>
                <w:szCs w:val="20"/>
                <w:lang w:val="fr-FR"/>
              </w:rPr>
              <w:t>993</w:t>
            </w:r>
            <w:r w:rsidR="006F3283" w:rsidRPr="0034213C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b/>
                <w:bCs/>
                <w:sz w:val="20"/>
                <w:szCs w:val="20"/>
                <w:lang w:val="fr-FR"/>
              </w:rPr>
              <w:t>107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ECAB0" w14:textId="51824C6B" w:rsidR="00CE2456" w:rsidRPr="0034213C" w:rsidRDefault="00CE2456" w:rsidP="00CE2456">
            <w:pPr>
              <w:jc w:val="righ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>3</w:t>
            </w:r>
            <w:r w:rsidR="006F3283" w:rsidRPr="0034213C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b/>
                <w:bCs/>
                <w:sz w:val="20"/>
                <w:szCs w:val="20"/>
                <w:lang w:val="fr-FR"/>
              </w:rPr>
              <w:t>504</w:t>
            </w:r>
            <w:r w:rsidR="006F3283" w:rsidRPr="0034213C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b/>
                <w:bCs/>
                <w:sz w:val="20"/>
                <w:szCs w:val="20"/>
                <w:lang w:val="fr-FR"/>
              </w:rPr>
              <w:t>733</w:t>
            </w:r>
            <w:r w:rsidR="006F3283" w:rsidRPr="0034213C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b/>
                <w:bCs/>
                <w:sz w:val="20"/>
                <w:szCs w:val="20"/>
                <w:lang w:val="fr-FR"/>
              </w:rPr>
              <w:t>436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29328" w14:textId="35275C37" w:rsidR="00CE2456" w:rsidRPr="0034213C" w:rsidRDefault="00CE2456" w:rsidP="00CE2456">
            <w:pPr>
              <w:jc w:val="righ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>314</w:t>
            </w:r>
            <w:r w:rsidR="006F3283" w:rsidRPr="0034213C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b/>
                <w:bCs/>
                <w:sz w:val="20"/>
                <w:szCs w:val="20"/>
                <w:lang w:val="fr-FR"/>
              </w:rPr>
              <w:t>259</w:t>
            </w:r>
            <w:r w:rsidR="006F3283" w:rsidRPr="0034213C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b/>
                <w:bCs/>
                <w:sz w:val="20"/>
                <w:szCs w:val="20"/>
                <w:lang w:val="fr-FR"/>
              </w:rPr>
              <w:t>671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7461D6" w14:textId="3414EEB8" w:rsidR="00CE2456" w:rsidRPr="0034213C" w:rsidRDefault="00CE2456" w:rsidP="00CE2456">
            <w:pPr>
              <w:jc w:val="righ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>92</w:t>
            </w:r>
          </w:p>
        </w:tc>
      </w:tr>
    </w:tbl>
    <w:p w14:paraId="5F958C0E" w14:textId="4003BEF7" w:rsidR="00430369" w:rsidRPr="0034213C" w:rsidRDefault="00D34399" w:rsidP="00D34399">
      <w:pPr>
        <w:rPr>
          <w:sz w:val="18"/>
          <w:szCs w:val="18"/>
          <w:lang w:val="fr-FR"/>
        </w:rPr>
      </w:pPr>
      <w:r w:rsidRPr="0034213C">
        <w:rPr>
          <w:sz w:val="18"/>
          <w:szCs w:val="18"/>
          <w:lang w:val="fr-FR"/>
        </w:rPr>
        <w:t xml:space="preserve">* </w:t>
      </w:r>
      <w:r w:rsidR="00FE0FE5" w:rsidRPr="0034213C">
        <w:rPr>
          <w:sz w:val="18"/>
          <w:szCs w:val="18"/>
          <w:lang w:val="fr-FR"/>
        </w:rPr>
        <w:t>À l</w:t>
      </w:r>
      <w:r w:rsidR="00033072" w:rsidRPr="0034213C">
        <w:rPr>
          <w:sz w:val="18"/>
          <w:szCs w:val="18"/>
          <w:lang w:val="fr-FR"/>
        </w:rPr>
        <w:t>’</w:t>
      </w:r>
      <w:r w:rsidR="00FE0FE5" w:rsidRPr="0034213C">
        <w:rPr>
          <w:sz w:val="18"/>
          <w:szCs w:val="18"/>
          <w:lang w:val="fr-FR"/>
        </w:rPr>
        <w:t>exclusion des p</w:t>
      </w:r>
      <w:r w:rsidR="00C163D4" w:rsidRPr="0034213C">
        <w:rPr>
          <w:sz w:val="18"/>
          <w:szCs w:val="18"/>
          <w:lang w:val="fr-FR"/>
        </w:rPr>
        <w:t>rojets clos ou transférés.</w:t>
      </w:r>
    </w:p>
    <w:p w14:paraId="7203833F" w14:textId="473E7B50" w:rsidR="00D34399" w:rsidRPr="0034213C" w:rsidRDefault="00D34399" w:rsidP="00D34399">
      <w:pPr>
        <w:rPr>
          <w:sz w:val="18"/>
          <w:szCs w:val="18"/>
          <w:lang w:val="fr-FR"/>
        </w:rPr>
      </w:pPr>
      <w:r w:rsidRPr="0034213C">
        <w:rPr>
          <w:sz w:val="18"/>
          <w:szCs w:val="18"/>
          <w:lang w:val="fr-FR"/>
        </w:rPr>
        <w:t xml:space="preserve">** </w:t>
      </w:r>
      <w:r w:rsidR="00FE0FE5" w:rsidRPr="0034213C">
        <w:rPr>
          <w:sz w:val="18"/>
          <w:szCs w:val="18"/>
          <w:lang w:val="fr-FR"/>
        </w:rPr>
        <w:t>À l</w:t>
      </w:r>
      <w:r w:rsidR="00033072" w:rsidRPr="0034213C">
        <w:rPr>
          <w:sz w:val="18"/>
          <w:szCs w:val="18"/>
          <w:lang w:val="fr-FR"/>
        </w:rPr>
        <w:t>’</w:t>
      </w:r>
      <w:r w:rsidR="00FE0FE5" w:rsidRPr="0034213C">
        <w:rPr>
          <w:sz w:val="18"/>
          <w:szCs w:val="18"/>
          <w:lang w:val="fr-FR"/>
        </w:rPr>
        <w:t>exclusion des coûts d</w:t>
      </w:r>
      <w:r w:rsidR="00033072" w:rsidRPr="0034213C">
        <w:rPr>
          <w:sz w:val="18"/>
          <w:szCs w:val="18"/>
          <w:lang w:val="fr-FR"/>
        </w:rPr>
        <w:t>’</w:t>
      </w:r>
      <w:r w:rsidR="00FE0FE5" w:rsidRPr="0034213C">
        <w:rPr>
          <w:sz w:val="18"/>
          <w:szCs w:val="18"/>
          <w:lang w:val="fr-FR"/>
        </w:rPr>
        <w:t>appui d</w:t>
      </w:r>
      <w:r w:rsidR="00033072" w:rsidRPr="0034213C">
        <w:rPr>
          <w:sz w:val="18"/>
          <w:szCs w:val="18"/>
          <w:lang w:val="fr-FR"/>
        </w:rPr>
        <w:t>’</w:t>
      </w:r>
      <w:r w:rsidR="00FE0FE5" w:rsidRPr="0034213C">
        <w:rPr>
          <w:sz w:val="18"/>
          <w:szCs w:val="18"/>
          <w:lang w:val="fr-FR"/>
        </w:rPr>
        <w:t>agence</w:t>
      </w:r>
      <w:r w:rsidRPr="0034213C">
        <w:rPr>
          <w:sz w:val="18"/>
          <w:szCs w:val="18"/>
          <w:lang w:val="fr-FR"/>
        </w:rPr>
        <w:t xml:space="preserve">. </w:t>
      </w:r>
    </w:p>
    <w:p w14:paraId="1FA7356A" w14:textId="7FDCCD38" w:rsidR="00D34399" w:rsidRPr="0034213C" w:rsidRDefault="00DB6AD1" w:rsidP="00D34399">
      <w:pPr>
        <w:keepNext/>
        <w:rPr>
          <w:b/>
          <w:lang w:val="fr-FR"/>
        </w:rPr>
      </w:pPr>
      <w:r w:rsidRPr="0034213C">
        <w:rPr>
          <w:b/>
          <w:bCs/>
          <w:lang w:val="fr-FR"/>
        </w:rPr>
        <w:lastRenderedPageBreak/>
        <w:t>Projets achevés</w:t>
      </w:r>
      <w:r w:rsidRPr="0034213C">
        <w:rPr>
          <w:rStyle w:val="FootnoteReference"/>
          <w:caps/>
          <w:lang w:val="fr-FR"/>
        </w:rPr>
        <w:footnoteReference w:id="15"/>
      </w:r>
    </w:p>
    <w:p w14:paraId="6CB8F9AC" w14:textId="77777777" w:rsidR="00D34399" w:rsidRPr="0034213C" w:rsidRDefault="00D34399" w:rsidP="00D34399">
      <w:pPr>
        <w:keepNext/>
        <w:rPr>
          <w:b/>
          <w:lang w:val="fr-FR"/>
        </w:rPr>
      </w:pPr>
    </w:p>
    <w:p w14:paraId="0F4F3758" w14:textId="27153501" w:rsidR="00D34399" w:rsidRPr="0034213C" w:rsidRDefault="00DF07AB" w:rsidP="00D34399">
      <w:pPr>
        <w:pStyle w:val="Heading1"/>
        <w:rPr>
          <w:bCs/>
          <w:u w:val="single"/>
          <w:lang w:val="fr-FR"/>
        </w:rPr>
      </w:pPr>
      <w:r w:rsidRPr="0034213C">
        <w:rPr>
          <w:lang w:val="fr-FR"/>
        </w:rPr>
        <w:t xml:space="preserve">Depuis </w:t>
      </w:r>
      <w:r w:rsidR="00D34399" w:rsidRPr="0034213C">
        <w:rPr>
          <w:lang w:val="fr-FR"/>
        </w:rPr>
        <w:t xml:space="preserve">1991, </w:t>
      </w:r>
      <w:r w:rsidR="00B21CD1" w:rsidRPr="0034213C">
        <w:rPr>
          <w:lang w:val="fr-FR"/>
        </w:rPr>
        <w:t>9</w:t>
      </w:r>
      <w:r w:rsidRPr="0034213C">
        <w:rPr>
          <w:lang w:val="fr-FR"/>
        </w:rPr>
        <w:t xml:space="preserve"> </w:t>
      </w:r>
      <w:r w:rsidR="00B21CD1" w:rsidRPr="0034213C">
        <w:rPr>
          <w:lang w:val="fr-FR"/>
        </w:rPr>
        <w:t xml:space="preserve">046 </w:t>
      </w:r>
      <w:r w:rsidRPr="0034213C">
        <w:rPr>
          <w:lang w:val="fr-FR"/>
        </w:rPr>
        <w:t xml:space="preserve">des </w:t>
      </w:r>
      <w:r w:rsidR="00481E31" w:rsidRPr="0034213C">
        <w:rPr>
          <w:lang w:val="fr-FR"/>
        </w:rPr>
        <w:t>10</w:t>
      </w:r>
      <w:r w:rsidRPr="0034213C">
        <w:rPr>
          <w:lang w:val="fr-FR"/>
        </w:rPr>
        <w:t xml:space="preserve"> </w:t>
      </w:r>
      <w:r w:rsidR="00481E31" w:rsidRPr="0034213C">
        <w:rPr>
          <w:lang w:val="fr-FR"/>
        </w:rPr>
        <w:t xml:space="preserve">063 </w:t>
      </w:r>
      <w:r w:rsidR="00D34399" w:rsidRPr="0034213C">
        <w:rPr>
          <w:lang w:val="fr-FR"/>
        </w:rPr>
        <w:t xml:space="preserve">projets </w:t>
      </w:r>
      <w:r w:rsidRPr="0034213C">
        <w:rPr>
          <w:lang w:val="fr-FR"/>
        </w:rPr>
        <w:t>(à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exclusion des projets clos ou transférés) financés par le Fonds multilatéral ont été achevés, ce qui représente un taux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achèvement de 9</w:t>
      </w:r>
      <w:r w:rsidR="002F5B6A" w:rsidRPr="0034213C">
        <w:rPr>
          <w:lang w:val="fr-FR"/>
        </w:rPr>
        <w:t>0</w:t>
      </w:r>
      <w:r w:rsidRPr="0034213C">
        <w:rPr>
          <w:lang w:val="fr-FR"/>
        </w:rPr>
        <w:t> </w:t>
      </w:r>
      <w:r w:rsidR="002F5B6A" w:rsidRPr="0034213C">
        <w:rPr>
          <w:lang w:val="fr-FR"/>
        </w:rPr>
        <w:t>%</w:t>
      </w:r>
      <w:r w:rsidRPr="0034213C">
        <w:rPr>
          <w:lang w:val="fr-FR"/>
        </w:rPr>
        <w:t xml:space="preserve">. Les tableaux 2 à 4 </w:t>
      </w:r>
      <w:r w:rsidR="002F5B6A" w:rsidRPr="0034213C">
        <w:rPr>
          <w:lang w:val="fr-FR"/>
        </w:rPr>
        <w:t xml:space="preserve">contiennent </w:t>
      </w:r>
      <w:r w:rsidRPr="0034213C">
        <w:rPr>
          <w:lang w:val="fr-FR"/>
        </w:rPr>
        <w:t>des informations sur les projets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investissement, les projets ne portant pas sur des investissements et les activités de préparation de projet achevés.</w:t>
      </w:r>
      <w:r w:rsidR="002F5B6A" w:rsidRPr="0034213C">
        <w:rPr>
          <w:lang w:val="fr-FR"/>
        </w:rPr>
        <w:t xml:space="preserve"> </w:t>
      </w:r>
    </w:p>
    <w:p w14:paraId="6D0AE82F" w14:textId="3D7BB1BF" w:rsidR="00D34399" w:rsidRPr="0034213C" w:rsidRDefault="00E4657A" w:rsidP="00D34399">
      <w:pPr>
        <w:keepNext/>
        <w:rPr>
          <w:bCs/>
          <w:u w:val="single"/>
          <w:lang w:val="fr-FR"/>
        </w:rPr>
      </w:pPr>
      <w:r w:rsidRPr="0034213C">
        <w:rPr>
          <w:u w:val="single"/>
          <w:lang w:val="fr-FR"/>
        </w:rPr>
        <w:t>Projets d</w:t>
      </w:r>
      <w:r w:rsidR="00033072" w:rsidRPr="0034213C">
        <w:rPr>
          <w:u w:val="single"/>
          <w:lang w:val="fr-FR"/>
        </w:rPr>
        <w:t>’</w:t>
      </w:r>
      <w:r w:rsidRPr="0034213C">
        <w:rPr>
          <w:u w:val="single"/>
          <w:lang w:val="fr-FR"/>
        </w:rPr>
        <w:t>investissement achevés</w:t>
      </w:r>
    </w:p>
    <w:p w14:paraId="567A3C46" w14:textId="77777777" w:rsidR="00D34399" w:rsidRPr="0034213C" w:rsidRDefault="00D34399" w:rsidP="00D34399">
      <w:pPr>
        <w:keepNext/>
        <w:rPr>
          <w:lang w:val="fr-FR"/>
        </w:rPr>
      </w:pPr>
    </w:p>
    <w:p w14:paraId="2A67242B" w14:textId="7B2480E0" w:rsidR="00D34399" w:rsidRPr="0034213C" w:rsidRDefault="005B1837" w:rsidP="00D34399">
      <w:pPr>
        <w:pStyle w:val="Heading1"/>
        <w:rPr>
          <w:lang w:val="fr-FR"/>
        </w:rPr>
      </w:pPr>
      <w:r w:rsidRPr="0034213C">
        <w:rPr>
          <w:lang w:val="fr-FR"/>
        </w:rPr>
        <w:t>Le tableau 2 contient des informations sur les projets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investissement achevés depuis 1991. Le total </w:t>
      </w:r>
      <w:r w:rsidR="000F46CC" w:rsidRPr="0034213C">
        <w:rPr>
          <w:lang w:val="fr-FR"/>
        </w:rPr>
        <w:t xml:space="preserve">est </w:t>
      </w:r>
      <w:r w:rsidRPr="0034213C">
        <w:rPr>
          <w:lang w:val="fr-FR"/>
        </w:rPr>
        <w:t xml:space="preserve">suivi de données </w:t>
      </w:r>
      <w:r w:rsidR="00E4657A" w:rsidRPr="0034213C">
        <w:rPr>
          <w:lang w:val="fr-FR"/>
        </w:rPr>
        <w:t xml:space="preserve">ventilées </w:t>
      </w:r>
      <w:r w:rsidRPr="0034213C">
        <w:rPr>
          <w:lang w:val="fr-FR"/>
        </w:rPr>
        <w:t xml:space="preserve">par région, </w:t>
      </w:r>
      <w:r w:rsidR="00E4657A" w:rsidRPr="0034213C">
        <w:rPr>
          <w:lang w:val="fr-FR"/>
        </w:rPr>
        <w:t xml:space="preserve">par </w:t>
      </w:r>
      <w:r w:rsidRPr="0034213C">
        <w:rPr>
          <w:lang w:val="fr-FR"/>
        </w:rPr>
        <w:t xml:space="preserve">secteur, </w:t>
      </w:r>
      <w:r w:rsidR="00E4657A" w:rsidRPr="0034213C">
        <w:rPr>
          <w:lang w:val="fr-FR"/>
        </w:rPr>
        <w:t xml:space="preserve">par </w:t>
      </w:r>
      <w:r w:rsidR="008E3AB8" w:rsidRPr="0034213C">
        <w:rPr>
          <w:lang w:val="fr-FR"/>
        </w:rPr>
        <w:t xml:space="preserve">responsabilité </w:t>
      </w:r>
      <w:r w:rsidR="00B7050B" w:rsidRPr="0034213C">
        <w:rPr>
          <w:lang w:val="fr-FR"/>
        </w:rPr>
        <w:t xml:space="preserve">de la </w:t>
      </w:r>
      <w:r w:rsidRPr="0034213C">
        <w:rPr>
          <w:lang w:val="fr-FR"/>
        </w:rPr>
        <w:t xml:space="preserve">mise en œuvre et </w:t>
      </w:r>
      <w:r w:rsidR="00E4657A" w:rsidRPr="0034213C">
        <w:rPr>
          <w:lang w:val="fr-FR"/>
        </w:rPr>
        <w:t xml:space="preserve">par </w:t>
      </w:r>
      <w:r w:rsidRPr="0034213C">
        <w:rPr>
          <w:lang w:val="fr-FR"/>
        </w:rPr>
        <w:t>mode de décaissement.</w:t>
      </w:r>
      <w:r w:rsidR="00D34399" w:rsidRPr="0034213C">
        <w:rPr>
          <w:lang w:val="fr-FR"/>
        </w:rPr>
        <w:t xml:space="preserve"> </w:t>
      </w:r>
    </w:p>
    <w:p w14:paraId="51E35E30" w14:textId="2B0606F7" w:rsidR="00D34399" w:rsidRPr="0034213C" w:rsidRDefault="00D34399" w:rsidP="00D34399">
      <w:pPr>
        <w:keepNext/>
        <w:keepLines/>
        <w:rPr>
          <w:b/>
          <w:lang w:val="fr-FR"/>
        </w:rPr>
      </w:pPr>
      <w:r w:rsidRPr="0034213C">
        <w:rPr>
          <w:b/>
          <w:lang w:val="fr-FR"/>
        </w:rPr>
        <w:t>Table</w:t>
      </w:r>
      <w:r w:rsidR="005C2845" w:rsidRPr="0034213C">
        <w:rPr>
          <w:b/>
          <w:lang w:val="fr-FR"/>
        </w:rPr>
        <w:t>au</w:t>
      </w:r>
      <w:r w:rsidRPr="0034213C">
        <w:rPr>
          <w:b/>
          <w:lang w:val="fr-FR"/>
        </w:rPr>
        <w:t xml:space="preserve"> 2. </w:t>
      </w:r>
      <w:r w:rsidR="00B7050B" w:rsidRPr="0034213C">
        <w:rPr>
          <w:b/>
          <w:lang w:val="fr-FR"/>
        </w:rPr>
        <w:t>P</w:t>
      </w:r>
      <w:r w:rsidR="003B11DE" w:rsidRPr="0034213C">
        <w:rPr>
          <w:b/>
          <w:bCs/>
          <w:lang w:val="fr-FR"/>
        </w:rPr>
        <w:t>rojets d</w:t>
      </w:r>
      <w:r w:rsidR="00033072" w:rsidRPr="0034213C">
        <w:rPr>
          <w:b/>
          <w:bCs/>
          <w:lang w:val="fr-FR"/>
        </w:rPr>
        <w:t>’</w:t>
      </w:r>
      <w:r w:rsidR="003B11DE" w:rsidRPr="0034213C">
        <w:rPr>
          <w:b/>
          <w:bCs/>
          <w:lang w:val="fr-FR"/>
        </w:rPr>
        <w:t>investissement achevés</w:t>
      </w:r>
      <w:r w:rsidR="00B7050B" w:rsidRPr="0034213C">
        <w:rPr>
          <w:b/>
          <w:bCs/>
          <w:lang w:val="fr-FR"/>
        </w:rPr>
        <w:t xml:space="preserve"> – données cumulatives</w:t>
      </w:r>
    </w:p>
    <w:tbl>
      <w:tblPr>
        <w:tblW w:w="10901" w:type="dxa"/>
        <w:tblInd w:w="-431" w:type="dxa"/>
        <w:tblLook w:val="04A0" w:firstRow="1" w:lastRow="0" w:firstColumn="1" w:lastColumn="0" w:noHBand="0" w:noVBand="1"/>
      </w:tblPr>
      <w:tblGrid>
        <w:gridCol w:w="2269"/>
        <w:gridCol w:w="630"/>
        <w:gridCol w:w="1260"/>
        <w:gridCol w:w="1037"/>
        <w:gridCol w:w="1170"/>
        <w:gridCol w:w="900"/>
        <w:gridCol w:w="1170"/>
        <w:gridCol w:w="1287"/>
        <w:gridCol w:w="1178"/>
      </w:tblGrid>
      <w:tr w:rsidR="00D6518D" w:rsidRPr="00357531" w14:paraId="6C6F5CC0" w14:textId="77777777" w:rsidTr="00BF6B74">
        <w:trPr>
          <w:trHeight w:val="816"/>
          <w:tblHeader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1AA125BD" w14:textId="5C32DF09" w:rsidR="00D6518D" w:rsidRPr="0034213C" w:rsidRDefault="00D6518D" w:rsidP="00D6518D">
            <w:pPr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4213C">
              <w:rPr>
                <w:b/>
                <w:bCs/>
                <w:sz w:val="16"/>
                <w:szCs w:val="16"/>
                <w:lang w:val="fr-FR"/>
              </w:rPr>
              <w:t>Élément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14345460" w14:textId="77777777" w:rsidR="00B7050B" w:rsidRPr="0034213C" w:rsidRDefault="00D6518D" w:rsidP="00D6518D">
            <w:pPr>
              <w:ind w:left="-109" w:right="-112"/>
              <w:jc w:val="center"/>
              <w:rPr>
                <w:b/>
                <w:bCs/>
                <w:sz w:val="16"/>
                <w:szCs w:val="16"/>
                <w:lang w:val="fr-FR"/>
              </w:rPr>
            </w:pPr>
            <w:r w:rsidRPr="0034213C">
              <w:rPr>
                <w:b/>
                <w:bCs/>
                <w:sz w:val="16"/>
                <w:szCs w:val="16"/>
                <w:lang w:val="fr-FR"/>
              </w:rPr>
              <w:t xml:space="preserve">Nombre de </w:t>
            </w:r>
          </w:p>
          <w:p w14:paraId="33319662" w14:textId="2145F77E" w:rsidR="00D6518D" w:rsidRPr="0034213C" w:rsidRDefault="00D6518D" w:rsidP="00D6518D">
            <w:pPr>
              <w:ind w:left="-109" w:right="-112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4213C">
              <w:rPr>
                <w:b/>
                <w:bCs/>
                <w:sz w:val="16"/>
                <w:szCs w:val="16"/>
                <w:lang w:val="fr-FR"/>
              </w:rPr>
              <w:t>projets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1062F576" w14:textId="28AEF622" w:rsidR="00D6518D" w:rsidRPr="0034213C" w:rsidRDefault="00C255CD" w:rsidP="00D6518D">
            <w:pPr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>Sommes approuvées plus ajustements</w:t>
            </w:r>
            <w:r w:rsidR="00D6518D" w:rsidRPr="0034213C">
              <w:rPr>
                <w:b/>
                <w:bCs/>
                <w:sz w:val="16"/>
                <w:szCs w:val="16"/>
                <w:lang w:val="fr-FR" w:eastAsia="en-CA"/>
              </w:rPr>
              <w:t xml:space="preserve"> </w:t>
            </w:r>
            <w:r w:rsidR="002A4C90" w:rsidRPr="0034213C">
              <w:rPr>
                <w:b/>
                <w:bCs/>
                <w:sz w:val="16"/>
                <w:szCs w:val="16"/>
                <w:lang w:val="fr-FR" w:eastAsia="en-CA"/>
              </w:rPr>
              <w:t>(</w:t>
            </w:r>
            <w:r w:rsidR="00132392">
              <w:rPr>
                <w:b/>
                <w:bCs/>
                <w:sz w:val="16"/>
                <w:szCs w:val="16"/>
                <w:lang w:val="fr-FR" w:eastAsia="en-CA"/>
              </w:rPr>
              <w:t>$US</w:t>
            </w:r>
            <w:r w:rsidR="002A4C90" w:rsidRPr="0034213C">
              <w:rPr>
                <w:b/>
                <w:bCs/>
                <w:sz w:val="16"/>
                <w:szCs w:val="16"/>
                <w:lang w:val="fr-FR" w:eastAsia="en-CA"/>
              </w:rPr>
              <w:t>)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5D023367" w14:textId="77777777" w:rsidR="00247ED7" w:rsidRPr="0034213C" w:rsidRDefault="00247ED7" w:rsidP="00D6518D">
            <w:pPr>
              <w:ind w:left="-94" w:right="-118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 xml:space="preserve">Pourcentage </w:t>
            </w:r>
            <w:r w:rsidR="00D6518D" w:rsidRPr="0034213C">
              <w:rPr>
                <w:b/>
                <w:bCs/>
                <w:sz w:val="16"/>
                <w:szCs w:val="16"/>
                <w:lang w:val="fr-FR" w:eastAsia="en-CA"/>
              </w:rPr>
              <w:t>des sommes décaissées</w:t>
            </w:r>
          </w:p>
          <w:p w14:paraId="305F8BD7" w14:textId="45D6E568" w:rsidR="00D6518D" w:rsidRPr="0034213C" w:rsidRDefault="00247ED7" w:rsidP="00D6518D">
            <w:pPr>
              <w:ind w:left="-94" w:right="-118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>(%)</w:t>
            </w:r>
            <w:r w:rsidR="00D6518D" w:rsidRPr="0034213C">
              <w:rPr>
                <w:b/>
                <w:bCs/>
                <w:sz w:val="16"/>
                <w:szCs w:val="16"/>
                <w:lang w:val="fr-FR" w:eastAsia="en-CA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5C847824" w14:textId="7584E01B" w:rsidR="00D6518D" w:rsidRPr="0034213C" w:rsidRDefault="003E160A" w:rsidP="00D6518D">
            <w:pPr>
              <w:ind w:left="-125" w:right="-105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>Consommation éliminée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6101F064" w14:textId="6F8C74F1" w:rsidR="00D6518D" w:rsidRPr="0034213C" w:rsidRDefault="00D6518D" w:rsidP="00D6518D">
            <w:pPr>
              <w:ind w:left="-113" w:right="-109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 xml:space="preserve">Production </w:t>
            </w:r>
            <w:r w:rsidR="003E160A" w:rsidRPr="0034213C">
              <w:rPr>
                <w:b/>
                <w:bCs/>
                <w:sz w:val="16"/>
                <w:szCs w:val="16"/>
                <w:lang w:val="fr-FR" w:eastAsia="en-CA"/>
              </w:rPr>
              <w:t>éliminée</w:t>
            </w: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 xml:space="preserve"> </w:t>
            </w:r>
          </w:p>
          <w:p w14:paraId="22701B13" w14:textId="6BF9DF27" w:rsidR="00D6518D" w:rsidRPr="0034213C" w:rsidRDefault="00D6518D" w:rsidP="00D6518D">
            <w:pPr>
              <w:ind w:left="-113" w:right="-109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59119E1C" w14:textId="77777777" w:rsidR="00BF6B74" w:rsidRDefault="00926D0D" w:rsidP="00926D0D">
            <w:pPr>
              <w:ind w:left="-111" w:right="-103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 xml:space="preserve">Délai </w:t>
            </w:r>
            <w:r w:rsidR="00D57E6C" w:rsidRPr="0034213C">
              <w:rPr>
                <w:b/>
                <w:bCs/>
                <w:sz w:val="16"/>
                <w:szCs w:val="16"/>
                <w:lang w:val="fr-FR" w:eastAsia="en-CA"/>
              </w:rPr>
              <w:t>moyen</w:t>
            </w: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 xml:space="preserve"> </w:t>
            </w:r>
          </w:p>
          <w:p w14:paraId="42B59BCC" w14:textId="05EC65FF" w:rsidR="00627AE0" w:rsidRDefault="0021236C" w:rsidP="00926D0D">
            <w:pPr>
              <w:ind w:left="-111" w:right="-103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 xml:space="preserve">(mois) </w:t>
            </w:r>
            <w:r w:rsidR="00D57E6C" w:rsidRPr="0034213C">
              <w:rPr>
                <w:b/>
                <w:bCs/>
                <w:sz w:val="16"/>
                <w:szCs w:val="16"/>
                <w:lang w:val="fr-FR" w:eastAsia="en-CA"/>
              </w:rPr>
              <w:t xml:space="preserve">entre </w:t>
            </w:r>
          </w:p>
          <w:p w14:paraId="4F739387" w14:textId="77777777" w:rsidR="00BF6B74" w:rsidRDefault="00D57E6C" w:rsidP="00926D0D">
            <w:pPr>
              <w:ind w:left="-111" w:right="-103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>l</w:t>
            </w:r>
            <w:r w:rsidR="00033072" w:rsidRPr="0034213C">
              <w:rPr>
                <w:b/>
                <w:bCs/>
                <w:sz w:val="16"/>
                <w:szCs w:val="16"/>
                <w:lang w:val="fr-FR" w:eastAsia="en-CA"/>
              </w:rPr>
              <w:t>’</w:t>
            </w: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 xml:space="preserve">approbation </w:t>
            </w:r>
          </w:p>
          <w:p w14:paraId="41CB6D36" w14:textId="16F1A5D5" w:rsidR="00D6518D" w:rsidRPr="0034213C" w:rsidRDefault="00D57E6C" w:rsidP="00926D0D">
            <w:pPr>
              <w:ind w:left="-111" w:right="-103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>et</w:t>
            </w:r>
            <w:r w:rsidR="00926D0D" w:rsidRPr="0034213C">
              <w:rPr>
                <w:b/>
                <w:bCs/>
                <w:sz w:val="16"/>
                <w:szCs w:val="16"/>
                <w:lang w:val="fr-FR" w:eastAsia="en-CA"/>
              </w:rPr>
              <w:t xml:space="preserve"> </w:t>
            </w: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>le premier décaissement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1BB4FE5B" w14:textId="77777777" w:rsidR="00627AE0" w:rsidRDefault="00944814" w:rsidP="00D6518D">
            <w:pPr>
              <w:ind w:left="-105" w:right="-141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 xml:space="preserve">Délai moyen </w:t>
            </w:r>
          </w:p>
          <w:p w14:paraId="34298B22" w14:textId="0C2FAAB8" w:rsidR="00D6518D" w:rsidRPr="0034213C" w:rsidRDefault="00944814" w:rsidP="00D6518D">
            <w:pPr>
              <w:ind w:left="-105" w:right="-141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>(mois) entre</w:t>
            </w:r>
            <w:r w:rsidR="008C60D2" w:rsidRPr="0034213C">
              <w:rPr>
                <w:b/>
                <w:bCs/>
                <w:sz w:val="16"/>
                <w:szCs w:val="16"/>
                <w:lang w:val="fr-FR" w:eastAsia="en-CA"/>
              </w:rPr>
              <w:t xml:space="preserve"> l</w:t>
            </w:r>
            <w:r w:rsidR="00033072" w:rsidRPr="0034213C">
              <w:rPr>
                <w:b/>
                <w:bCs/>
                <w:sz w:val="16"/>
                <w:szCs w:val="16"/>
                <w:lang w:val="fr-FR" w:eastAsia="en-CA"/>
              </w:rPr>
              <w:t>’</w:t>
            </w:r>
            <w:r w:rsidR="008C60D2" w:rsidRPr="0034213C">
              <w:rPr>
                <w:b/>
                <w:bCs/>
                <w:sz w:val="16"/>
                <w:szCs w:val="16"/>
                <w:lang w:val="fr-FR" w:eastAsia="en-CA"/>
              </w:rPr>
              <w:t>approbation et l</w:t>
            </w:r>
            <w:r w:rsidR="00033072" w:rsidRPr="0034213C">
              <w:rPr>
                <w:b/>
                <w:bCs/>
                <w:sz w:val="16"/>
                <w:szCs w:val="16"/>
                <w:lang w:val="fr-FR" w:eastAsia="en-CA"/>
              </w:rPr>
              <w:t>’</w:t>
            </w:r>
            <w:r w:rsidR="008C60D2" w:rsidRPr="0034213C">
              <w:rPr>
                <w:b/>
                <w:bCs/>
                <w:sz w:val="16"/>
                <w:szCs w:val="16"/>
                <w:lang w:val="fr-FR" w:eastAsia="en-CA"/>
              </w:rPr>
              <w:t>achèvement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38CB5B03" w14:textId="3F8B301B" w:rsidR="00D6518D" w:rsidRPr="0034213C" w:rsidRDefault="002A6FE3" w:rsidP="00D6518D">
            <w:pPr>
              <w:ind w:left="-78" w:right="-105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>Rapport coût-efficacité global pour le Fonds</w:t>
            </w:r>
            <w:r w:rsidR="00D6518D" w:rsidRPr="0034213C">
              <w:rPr>
                <w:b/>
                <w:bCs/>
                <w:sz w:val="16"/>
                <w:szCs w:val="16"/>
                <w:lang w:val="fr-FR" w:eastAsia="en-CA"/>
              </w:rPr>
              <w:t xml:space="preserve"> </w:t>
            </w: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>(</w:t>
            </w:r>
            <w:r w:rsidR="00132392">
              <w:rPr>
                <w:b/>
                <w:bCs/>
                <w:sz w:val="16"/>
                <w:szCs w:val="16"/>
                <w:lang w:val="fr-FR" w:eastAsia="en-CA"/>
              </w:rPr>
              <w:t>$US</w:t>
            </w:r>
            <w:r w:rsidR="003F52A1" w:rsidRPr="0034213C">
              <w:rPr>
                <w:b/>
                <w:bCs/>
                <w:sz w:val="16"/>
                <w:szCs w:val="16"/>
                <w:lang w:val="fr-FR" w:eastAsia="en-CA"/>
              </w:rPr>
              <w:t>/kg</w:t>
            </w:r>
            <w:r w:rsidRPr="0034213C">
              <w:rPr>
                <w:b/>
                <w:bCs/>
                <w:sz w:val="16"/>
                <w:szCs w:val="16"/>
                <w:lang w:val="fr-FR" w:eastAsia="en-CA"/>
              </w:rPr>
              <w:t>)</w:t>
            </w:r>
          </w:p>
        </w:tc>
      </w:tr>
      <w:tr w:rsidR="00E17A39" w:rsidRPr="0034213C" w14:paraId="734324D6" w14:textId="77777777" w:rsidTr="00BF6B74">
        <w:trPr>
          <w:trHeight w:val="20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074629B7" w14:textId="77777777" w:rsidR="00286D65" w:rsidRPr="0034213C" w:rsidRDefault="00286D65" w:rsidP="00286D65">
            <w:pPr>
              <w:jc w:val="lef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>TOTAL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9BAFD9D" w14:textId="5B02ABC2" w:rsidR="00286D65" w:rsidRPr="0034213C" w:rsidRDefault="00286D65" w:rsidP="00286D65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3</w:t>
            </w:r>
            <w:r w:rsidR="00673A0C" w:rsidRPr="0034213C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b/>
                <w:bCs/>
                <w:sz w:val="18"/>
                <w:szCs w:val="18"/>
                <w:lang w:val="fr-FR"/>
              </w:rPr>
              <w:t>130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5A0495B" w14:textId="535F0CF0" w:rsidR="00286D65" w:rsidRPr="0034213C" w:rsidRDefault="00286D65" w:rsidP="00286D65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2</w:t>
            </w:r>
            <w:r w:rsidR="00673A0C" w:rsidRPr="0034213C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b/>
                <w:bCs/>
                <w:sz w:val="18"/>
                <w:szCs w:val="18"/>
                <w:lang w:val="fr-FR"/>
              </w:rPr>
              <w:t>609</w:t>
            </w:r>
            <w:r w:rsidR="00673A0C" w:rsidRPr="0034213C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b/>
                <w:bCs/>
                <w:sz w:val="18"/>
                <w:szCs w:val="18"/>
                <w:lang w:val="fr-FR"/>
              </w:rPr>
              <w:t>933</w:t>
            </w:r>
            <w:r w:rsidR="00673A0C" w:rsidRPr="0034213C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b/>
                <w:bCs/>
                <w:sz w:val="18"/>
                <w:szCs w:val="18"/>
                <w:lang w:val="fr-FR"/>
              </w:rPr>
              <w:t>391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12AC8F3" w14:textId="1D7EE575" w:rsidR="00286D65" w:rsidRPr="0034213C" w:rsidRDefault="00286D65" w:rsidP="00286D65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16C0884" w14:textId="500CFA0F" w:rsidR="00286D65" w:rsidRPr="0034213C" w:rsidRDefault="00957D73" w:rsidP="00286D65">
            <w:pPr>
              <w:jc w:val="right"/>
              <w:rPr>
                <w:b/>
                <w:bCs/>
                <w:sz w:val="18"/>
                <w:szCs w:val="18"/>
                <w:lang w:val="fr-FR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280</w:t>
            </w:r>
            <w:r w:rsidR="00673A0C" w:rsidRPr="0034213C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b/>
                <w:bCs/>
                <w:sz w:val="18"/>
                <w:szCs w:val="18"/>
                <w:lang w:val="fr-FR"/>
              </w:rPr>
              <w:t>120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88F7BB4" w14:textId="2411BBBE" w:rsidR="00286D65" w:rsidRPr="0034213C" w:rsidRDefault="00286D65" w:rsidP="00286D65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204</w:t>
            </w:r>
            <w:r w:rsidR="00673A0C" w:rsidRPr="0034213C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b/>
                <w:bCs/>
                <w:sz w:val="18"/>
                <w:szCs w:val="18"/>
                <w:lang w:val="fr-FR"/>
              </w:rPr>
              <w:t>189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3899ABB" w14:textId="05C90F1A" w:rsidR="00286D65" w:rsidRPr="0034213C" w:rsidRDefault="00286D65" w:rsidP="00286D65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14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101D8F7" w14:textId="1585CE14" w:rsidR="00286D65" w:rsidRPr="0034213C" w:rsidRDefault="00286D65" w:rsidP="00286D65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38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EED5E2F" w14:textId="343C1A34" w:rsidR="00286D65" w:rsidRPr="0034213C" w:rsidRDefault="00286D65" w:rsidP="00286D65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5</w:t>
            </w:r>
            <w:r w:rsidR="009D6725" w:rsidRPr="0034213C">
              <w:rPr>
                <w:b/>
                <w:bCs/>
                <w:sz w:val="18"/>
                <w:szCs w:val="18"/>
                <w:lang w:val="fr-FR"/>
              </w:rPr>
              <w:t>,</w:t>
            </w:r>
            <w:r w:rsidRPr="0034213C">
              <w:rPr>
                <w:b/>
                <w:bCs/>
                <w:sz w:val="18"/>
                <w:szCs w:val="18"/>
                <w:lang w:val="fr-FR"/>
              </w:rPr>
              <w:t>39</w:t>
            </w:r>
          </w:p>
        </w:tc>
      </w:tr>
      <w:tr w:rsidR="00E17A39" w:rsidRPr="0034213C" w14:paraId="10B62E8B" w14:textId="77777777" w:rsidTr="00BF6B74">
        <w:trPr>
          <w:trHeight w:val="58"/>
        </w:trPr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left w:w="43" w:type="dxa"/>
              <w:right w:w="43" w:type="dxa"/>
            </w:tcMar>
            <w:hideMark/>
          </w:tcPr>
          <w:p w14:paraId="71E91801" w14:textId="630F5A49" w:rsidR="00D34399" w:rsidRPr="0034213C" w:rsidRDefault="00E85C97" w:rsidP="008275CA">
            <w:pPr>
              <w:jc w:val="lef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>Région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72" w:type="dxa"/>
              <w:right w:w="72" w:type="dxa"/>
            </w:tcMar>
            <w:hideMark/>
          </w:tcPr>
          <w:p w14:paraId="164ADEB8" w14:textId="77777777" w:rsidR="00D34399" w:rsidRPr="0034213C" w:rsidRDefault="00D34399" w:rsidP="008275CA">
            <w:pPr>
              <w:jc w:val="left"/>
              <w:rPr>
                <w:b/>
                <w:bCs/>
                <w:sz w:val="18"/>
                <w:szCs w:val="18"/>
                <w:lang w:val="fr-FR" w:eastAsia="en-C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72" w:type="dxa"/>
              <w:right w:w="72" w:type="dxa"/>
            </w:tcMar>
            <w:hideMark/>
          </w:tcPr>
          <w:p w14:paraId="514EF22A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72" w:type="dxa"/>
              <w:right w:w="72" w:type="dxa"/>
            </w:tcMar>
            <w:hideMark/>
          </w:tcPr>
          <w:p w14:paraId="5CAD0D5F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72" w:type="dxa"/>
              <w:right w:w="72" w:type="dxa"/>
            </w:tcMar>
            <w:hideMark/>
          </w:tcPr>
          <w:p w14:paraId="75E6E6BA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72" w:type="dxa"/>
              <w:right w:w="72" w:type="dxa"/>
            </w:tcMar>
            <w:hideMark/>
          </w:tcPr>
          <w:p w14:paraId="362E5905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72" w:type="dxa"/>
              <w:right w:w="72" w:type="dxa"/>
            </w:tcMar>
            <w:hideMark/>
          </w:tcPr>
          <w:p w14:paraId="2B19DA94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72" w:type="dxa"/>
              <w:right w:w="72" w:type="dxa"/>
            </w:tcMar>
            <w:hideMark/>
          </w:tcPr>
          <w:p w14:paraId="19E3175D" w14:textId="77777777" w:rsidR="00D34399" w:rsidRPr="0034213C" w:rsidRDefault="00D34399" w:rsidP="008275CA">
            <w:pPr>
              <w:jc w:val="righ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8041C15" w14:textId="77777777" w:rsidR="00D34399" w:rsidRPr="0034213C" w:rsidRDefault="00D34399" w:rsidP="008275C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 w:eastAsia="en-CA"/>
              </w:rPr>
              <w:t> </w:t>
            </w:r>
          </w:p>
        </w:tc>
      </w:tr>
      <w:tr w:rsidR="00E17A39" w:rsidRPr="0034213C" w14:paraId="01174850" w14:textId="77777777" w:rsidTr="00BF6B74">
        <w:trPr>
          <w:trHeight w:val="20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382446F7" w14:textId="61C10EFC" w:rsidR="00D4358E" w:rsidRPr="0034213C" w:rsidRDefault="00E85C97" w:rsidP="00D4358E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Afrique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2C33B9C" w14:textId="46821B64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557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6D2AD41" w14:textId="17A0E322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181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494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440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B4D91CD" w14:textId="2835802A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99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9DF0A43" w14:textId="4580BE44" w:rsidR="00D4358E" w:rsidRPr="0034213C" w:rsidRDefault="00D4358E" w:rsidP="00D4358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18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719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C998D4C" w14:textId="777D26CC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9CE7818" w14:textId="7ED6123E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12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0E2289B" w14:textId="4E542F7F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41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F3C8DC2" w14:textId="49AADDE2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</w:t>
            </w:r>
            <w:r w:rsidR="009D6725" w:rsidRPr="0034213C">
              <w:rPr>
                <w:sz w:val="18"/>
                <w:szCs w:val="18"/>
                <w:lang w:val="fr-FR"/>
              </w:rPr>
              <w:t>,</w:t>
            </w:r>
            <w:r w:rsidRPr="0034213C">
              <w:rPr>
                <w:sz w:val="18"/>
                <w:szCs w:val="18"/>
                <w:lang w:val="fr-FR"/>
              </w:rPr>
              <w:t>70</w:t>
            </w:r>
          </w:p>
        </w:tc>
      </w:tr>
      <w:tr w:rsidR="0085695F" w:rsidRPr="0034213C" w14:paraId="716615FE" w14:textId="77777777" w:rsidTr="00BF6B74">
        <w:trPr>
          <w:trHeight w:val="20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</w:tcPr>
          <w:p w14:paraId="743FA50B" w14:textId="74CF8E83" w:rsidR="0085695F" w:rsidRPr="0034213C" w:rsidRDefault="0085695F" w:rsidP="0085695F">
            <w:pPr>
              <w:jc w:val="lef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Amérique latine et Caraïbes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</w:tcPr>
          <w:p w14:paraId="48AB9CD1" w14:textId="599B3911" w:rsidR="0085695F" w:rsidRPr="0034213C" w:rsidRDefault="0085695F" w:rsidP="0085695F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774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</w:tcPr>
          <w:p w14:paraId="7AABE7A5" w14:textId="32E91638" w:rsidR="0085695F" w:rsidRPr="0034213C" w:rsidRDefault="0085695F" w:rsidP="0085695F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436 580 962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</w:tcPr>
          <w:p w14:paraId="2FE2B076" w14:textId="33064267" w:rsidR="0085695F" w:rsidRPr="0034213C" w:rsidRDefault="0085695F" w:rsidP="0085695F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99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</w:tcPr>
          <w:p w14:paraId="26985ABD" w14:textId="122E3E04" w:rsidR="0085695F" w:rsidRPr="0034213C" w:rsidRDefault="0085695F" w:rsidP="0085695F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35 410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</w:tcPr>
          <w:p w14:paraId="3DDDBD28" w14:textId="130DD5B4" w:rsidR="0085695F" w:rsidRPr="0034213C" w:rsidRDefault="0085695F" w:rsidP="0085695F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19 775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</w:tcPr>
          <w:p w14:paraId="7EAE7FB8" w14:textId="14CC215A" w:rsidR="0085695F" w:rsidRPr="0034213C" w:rsidRDefault="0085695F" w:rsidP="0085695F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</w:tcPr>
          <w:p w14:paraId="0766AE08" w14:textId="76282DB1" w:rsidR="0085695F" w:rsidRPr="0034213C" w:rsidRDefault="0085695F" w:rsidP="0085695F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37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</w:tcPr>
          <w:p w14:paraId="092F29DF" w14:textId="7E6DE1BF" w:rsidR="0085695F" w:rsidRPr="0034213C" w:rsidRDefault="0085695F" w:rsidP="0085695F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7,91</w:t>
            </w:r>
          </w:p>
        </w:tc>
      </w:tr>
      <w:tr w:rsidR="00E17A39" w:rsidRPr="0034213C" w14:paraId="4876790A" w14:textId="77777777" w:rsidTr="00BF6B74">
        <w:trPr>
          <w:trHeight w:val="20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753DC9D9" w14:textId="48000EB4" w:rsidR="00D4358E" w:rsidRPr="0034213C" w:rsidRDefault="00E222E5" w:rsidP="00D4358E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Asie et Pacifique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E759127" w14:textId="3FE14473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628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F4E6C31" w14:textId="0FA63B2F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918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542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539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E998AA3" w14:textId="278289C0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3686C33" w14:textId="67B20A99" w:rsidR="00D4358E" w:rsidRPr="0034213C" w:rsidRDefault="00D4358E" w:rsidP="00D4358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217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939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80BCA54" w14:textId="1E136962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184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239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75DBE47" w14:textId="567235D2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2596165" w14:textId="496C32F0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38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9FA0AA0" w14:textId="48DAC3BD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</w:t>
            </w:r>
            <w:r w:rsidR="009D6725" w:rsidRPr="0034213C">
              <w:rPr>
                <w:sz w:val="18"/>
                <w:szCs w:val="18"/>
                <w:lang w:val="fr-FR"/>
              </w:rPr>
              <w:t>,</w:t>
            </w:r>
            <w:r w:rsidRPr="0034213C">
              <w:rPr>
                <w:sz w:val="18"/>
                <w:szCs w:val="18"/>
                <w:lang w:val="fr-FR"/>
              </w:rPr>
              <w:t>77</w:t>
            </w:r>
          </w:p>
        </w:tc>
      </w:tr>
      <w:tr w:rsidR="00E17A39" w:rsidRPr="0034213C" w14:paraId="6AAA9958" w14:textId="77777777" w:rsidTr="00BF6B74">
        <w:trPr>
          <w:trHeight w:val="20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040E481B" w14:textId="77777777" w:rsidR="00D4358E" w:rsidRPr="0034213C" w:rsidRDefault="00D4358E" w:rsidP="00D4358E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Europe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2F0F49F" w14:textId="77614CF2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0E5562B" w14:textId="10CC2E35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73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315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450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927AABA" w14:textId="55EB50F5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1CD8C1E" w14:textId="427A4747" w:rsidR="00D4358E" w:rsidRPr="0034213C" w:rsidRDefault="00D4358E" w:rsidP="00D4358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8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052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5853FFB" w14:textId="3DE099D9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175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3F434F0" w14:textId="45EE1E9F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A9F89DE" w14:textId="006B3F2C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578E9B4" w14:textId="4A0EE362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8</w:t>
            </w:r>
            <w:r w:rsidR="009D6725" w:rsidRPr="0034213C">
              <w:rPr>
                <w:sz w:val="18"/>
                <w:szCs w:val="18"/>
                <w:lang w:val="fr-FR"/>
              </w:rPr>
              <w:t>,</w:t>
            </w:r>
            <w:r w:rsidRPr="0034213C">
              <w:rPr>
                <w:sz w:val="18"/>
                <w:szCs w:val="18"/>
                <w:lang w:val="fr-FR"/>
              </w:rPr>
              <w:t>91</w:t>
            </w:r>
          </w:p>
        </w:tc>
      </w:tr>
      <w:tr w:rsidR="00E17A39" w:rsidRPr="0034213C" w14:paraId="56829EA3" w14:textId="77777777" w:rsidTr="00BF6B74">
        <w:trPr>
          <w:trHeight w:val="20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4C7F172E" w14:textId="4F7F19DF" w:rsidR="00D4358E" w:rsidRPr="0034213C" w:rsidRDefault="00D505C4" w:rsidP="00D4358E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Monde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2A922B1" w14:textId="77D31547" w:rsidR="00D4358E" w:rsidRPr="0034213C" w:rsidRDefault="00590470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DA4B81D" w14:textId="417670E9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3382C3D" w14:textId="3882A314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D061C2A" w14:textId="51FCD755" w:rsidR="00D4358E" w:rsidRPr="0034213C" w:rsidRDefault="00D4358E" w:rsidP="00D4358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E7368B2" w14:textId="1195203B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C84752A" w14:textId="0C06B313" w:rsidR="00D4358E" w:rsidRPr="0034213C" w:rsidRDefault="00590470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08FB9E0" w14:textId="3176A4F1" w:rsidR="00D4358E" w:rsidRPr="0034213C" w:rsidRDefault="00590470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4DABC9E" w14:textId="0962D1A9" w:rsidR="00D4358E" w:rsidRPr="0034213C" w:rsidRDefault="00590470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6435981D" w14:textId="77777777" w:rsidTr="00BF6B74">
        <w:trPr>
          <w:trHeight w:val="204"/>
        </w:trPr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left w:w="43" w:type="dxa"/>
              <w:right w:w="43" w:type="dxa"/>
            </w:tcMar>
            <w:hideMark/>
          </w:tcPr>
          <w:p w14:paraId="6C0CB79E" w14:textId="22532680" w:rsidR="00D34399" w:rsidRPr="0034213C" w:rsidRDefault="00D505C4" w:rsidP="008275CA">
            <w:pPr>
              <w:jc w:val="lef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>Secteur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72" w:type="dxa"/>
              <w:right w:w="72" w:type="dxa"/>
            </w:tcMar>
            <w:hideMark/>
          </w:tcPr>
          <w:p w14:paraId="3EED1186" w14:textId="77777777" w:rsidR="00D34399" w:rsidRPr="0034213C" w:rsidRDefault="00D34399" w:rsidP="008275CA">
            <w:pPr>
              <w:jc w:val="left"/>
              <w:rPr>
                <w:b/>
                <w:bCs/>
                <w:sz w:val="18"/>
                <w:szCs w:val="18"/>
                <w:lang w:val="fr-FR" w:eastAsia="en-C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72" w:type="dxa"/>
              <w:right w:w="72" w:type="dxa"/>
            </w:tcMar>
            <w:hideMark/>
          </w:tcPr>
          <w:p w14:paraId="27C61587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72" w:type="dxa"/>
              <w:right w:w="72" w:type="dxa"/>
            </w:tcMar>
            <w:hideMark/>
          </w:tcPr>
          <w:p w14:paraId="75349955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72" w:type="dxa"/>
              <w:right w:w="72" w:type="dxa"/>
            </w:tcMar>
            <w:hideMark/>
          </w:tcPr>
          <w:p w14:paraId="7DEB420B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72" w:type="dxa"/>
              <w:right w:w="72" w:type="dxa"/>
            </w:tcMar>
            <w:hideMark/>
          </w:tcPr>
          <w:p w14:paraId="45519D0D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72" w:type="dxa"/>
              <w:right w:w="72" w:type="dxa"/>
            </w:tcMar>
            <w:hideMark/>
          </w:tcPr>
          <w:p w14:paraId="6702DBB4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72" w:type="dxa"/>
              <w:right w:w="72" w:type="dxa"/>
            </w:tcMar>
            <w:hideMark/>
          </w:tcPr>
          <w:p w14:paraId="73B37C60" w14:textId="77777777" w:rsidR="00D34399" w:rsidRPr="0034213C" w:rsidRDefault="00D34399" w:rsidP="008275CA">
            <w:pPr>
              <w:jc w:val="righ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7B775F8" w14:textId="77777777" w:rsidR="00D34399" w:rsidRPr="0034213C" w:rsidRDefault="00D34399" w:rsidP="008275C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 w:eastAsia="en-CA"/>
              </w:rPr>
              <w:t> </w:t>
            </w:r>
          </w:p>
        </w:tc>
      </w:tr>
      <w:tr w:rsidR="00E17A39" w:rsidRPr="0034213C" w14:paraId="09165C5D" w14:textId="77777777" w:rsidTr="00BF6B74">
        <w:trPr>
          <w:trHeight w:val="20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77197563" w14:textId="267CC516" w:rsidR="00D4358E" w:rsidRPr="0034213C" w:rsidRDefault="0057339C" w:rsidP="00D4358E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Aérosols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6B9438A" w14:textId="2FBA692E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127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C60C041" w14:textId="546687B0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82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501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518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6BC3D28" w14:textId="06B7156E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E82DC35" w14:textId="7BEB625D" w:rsidR="00D4358E" w:rsidRPr="0034213C" w:rsidRDefault="00D4358E" w:rsidP="00D4358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27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449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D46AB55" w14:textId="3822E1BD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B2799B1" w14:textId="44D26B10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16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94015E2" w14:textId="6CE7FFB0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43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A945F3C" w14:textId="6E132F30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</w:t>
            </w:r>
            <w:r w:rsidR="009D6725" w:rsidRPr="0034213C">
              <w:rPr>
                <w:sz w:val="18"/>
                <w:szCs w:val="18"/>
                <w:lang w:val="fr-FR"/>
              </w:rPr>
              <w:t>,</w:t>
            </w:r>
            <w:r w:rsidRPr="0034213C">
              <w:rPr>
                <w:sz w:val="18"/>
                <w:szCs w:val="18"/>
                <w:lang w:val="fr-FR"/>
              </w:rPr>
              <w:t>01</w:t>
            </w:r>
          </w:p>
        </w:tc>
      </w:tr>
      <w:tr w:rsidR="00E17A39" w:rsidRPr="0034213C" w14:paraId="2A3C2FE9" w14:textId="77777777" w:rsidTr="00BF6B74">
        <w:trPr>
          <w:trHeight w:val="20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39E20DEA" w14:textId="716FBE37" w:rsidR="00D4358E" w:rsidRPr="0034213C" w:rsidRDefault="00D4358E" w:rsidP="00D4358E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Destruction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03C9157" w14:textId="69B6FF9E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EA08D73" w14:textId="414D4133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05F3C43" w14:textId="38BDC44D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09794C2" w14:textId="430BB9F1" w:rsidR="00D4358E" w:rsidRPr="0034213C" w:rsidRDefault="00D4358E" w:rsidP="00D4358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23295B7" w14:textId="1720ACF5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9A67303" w14:textId="5DF0CD41" w:rsidR="00D4358E" w:rsidRPr="0034213C" w:rsidRDefault="00590470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196F249" w14:textId="48CB07F3" w:rsidR="00D4358E" w:rsidRPr="0034213C" w:rsidRDefault="00590470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6D9BD33" w14:textId="131AE71F" w:rsidR="00D4358E" w:rsidRPr="0034213C" w:rsidRDefault="00590470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7FD9B923" w14:textId="77777777" w:rsidTr="00BF6B74">
        <w:trPr>
          <w:trHeight w:val="20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</w:tcPr>
          <w:p w14:paraId="6206C413" w14:textId="0DA20570" w:rsidR="00D4358E" w:rsidRPr="0034213C" w:rsidRDefault="0057339C" w:rsidP="00D4358E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Efficacité énergétique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</w:tcPr>
          <w:p w14:paraId="389D0337" w14:textId="2B03A44C" w:rsidR="00D4358E" w:rsidRPr="0034213C" w:rsidRDefault="00D4358E" w:rsidP="00D4358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</w:tcPr>
          <w:p w14:paraId="7A91278C" w14:textId="5A18A66B" w:rsidR="00D4358E" w:rsidRPr="0034213C" w:rsidRDefault="00D4358E" w:rsidP="00D4358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</w:tcPr>
          <w:p w14:paraId="2DA72C82" w14:textId="63207F4F" w:rsidR="00D4358E" w:rsidRPr="0034213C" w:rsidRDefault="00D4358E" w:rsidP="00D4358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</w:tcPr>
          <w:p w14:paraId="01633A71" w14:textId="14F0F7A3" w:rsidR="00D4358E" w:rsidRPr="0034213C" w:rsidRDefault="00D4358E" w:rsidP="00D4358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</w:tcPr>
          <w:p w14:paraId="56C5B1E7" w14:textId="253C2F10" w:rsidR="00D4358E" w:rsidRPr="0034213C" w:rsidRDefault="00D4358E" w:rsidP="00D4358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</w:tcPr>
          <w:p w14:paraId="7946D53D" w14:textId="3B3BA3CC" w:rsidR="00D4358E" w:rsidRPr="0034213C" w:rsidRDefault="00590470" w:rsidP="00D4358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</w:tcPr>
          <w:p w14:paraId="2D6F872A" w14:textId="0EC73B33" w:rsidR="00D4358E" w:rsidRPr="0034213C" w:rsidRDefault="00590470" w:rsidP="00D4358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</w:tcPr>
          <w:p w14:paraId="2AA10F6E" w14:textId="2C15C7B1" w:rsidR="00D4358E" w:rsidRPr="0034213C" w:rsidRDefault="00590470" w:rsidP="00D4358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62BA796E" w14:textId="77777777" w:rsidTr="00BF6B74">
        <w:trPr>
          <w:trHeight w:val="20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5EA06D2C" w14:textId="0290D91D" w:rsidR="00D4358E" w:rsidRPr="0034213C" w:rsidRDefault="0057339C" w:rsidP="00D4358E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Lutte contre l</w:t>
            </w:r>
            <w:r w:rsidR="00033072" w:rsidRPr="0034213C">
              <w:rPr>
                <w:sz w:val="18"/>
                <w:szCs w:val="18"/>
                <w:lang w:val="fr-FR"/>
              </w:rPr>
              <w:t>’</w:t>
            </w:r>
            <w:r w:rsidRPr="0034213C">
              <w:rPr>
                <w:sz w:val="18"/>
                <w:szCs w:val="18"/>
                <w:lang w:val="fr-FR"/>
              </w:rPr>
              <w:t>incendie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B891BC2" w14:textId="02A38658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5FAB518" w14:textId="11F10F70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E024ED5" w14:textId="70C0E285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997178D" w14:textId="1F29B659" w:rsidR="00D4358E" w:rsidRPr="0034213C" w:rsidRDefault="00D4358E" w:rsidP="00D4358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46F2B5A" w14:textId="23FDD745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7DEFF33" w14:textId="79CF9F51" w:rsidR="00D4358E" w:rsidRPr="0034213C" w:rsidRDefault="00590470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0F129C2" w14:textId="3B838460" w:rsidR="00D4358E" w:rsidRPr="0034213C" w:rsidRDefault="00590470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EDBD656" w14:textId="4B69E825" w:rsidR="00D4358E" w:rsidRPr="0034213C" w:rsidRDefault="00590470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0898A948" w14:textId="77777777" w:rsidTr="00BF6B74">
        <w:trPr>
          <w:trHeight w:val="20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26D16926" w14:textId="1A33E593" w:rsidR="00D4358E" w:rsidRPr="0034213C" w:rsidRDefault="000460FD" w:rsidP="00D4358E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Mousses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ABB97C4" w14:textId="24EA3D4C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007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9BA268D" w14:textId="3D202350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380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124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325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565BBBA" w14:textId="32BF0CF1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ADF9380" w14:textId="79A6B618" w:rsidR="00D4358E" w:rsidRPr="0034213C" w:rsidRDefault="00D4358E" w:rsidP="00D4358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69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728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E2A99E5" w14:textId="5957C243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35EE4E4" w14:textId="0A01327C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A800507" w14:textId="26168432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C4D9D4F" w14:textId="1687504B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</w:t>
            </w:r>
            <w:r w:rsidR="009D6725" w:rsidRPr="0034213C">
              <w:rPr>
                <w:sz w:val="18"/>
                <w:szCs w:val="18"/>
                <w:lang w:val="fr-FR"/>
              </w:rPr>
              <w:t>,</w:t>
            </w:r>
            <w:r w:rsidRPr="0034213C">
              <w:rPr>
                <w:sz w:val="18"/>
                <w:szCs w:val="18"/>
                <w:lang w:val="fr-FR"/>
              </w:rPr>
              <w:t>45</w:t>
            </w:r>
          </w:p>
        </w:tc>
      </w:tr>
      <w:tr w:rsidR="00E17A39" w:rsidRPr="0034213C" w14:paraId="3449F32B" w14:textId="77777777" w:rsidTr="00BF6B74">
        <w:trPr>
          <w:trHeight w:val="20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63A2F0DE" w14:textId="487768A6" w:rsidR="00D4358E" w:rsidRPr="0034213C" w:rsidRDefault="007D25FF" w:rsidP="00D4358E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Fumigènes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CFF59F3" w14:textId="20DAD510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B2AAF4B" w14:textId="1DE1577C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99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900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005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F93BF5D" w14:textId="66604081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2213B03" w14:textId="574AB25C" w:rsidR="00D4358E" w:rsidRPr="0034213C" w:rsidRDefault="00D4358E" w:rsidP="00D4358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8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113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FE1AEF8" w14:textId="6D49827F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0022181" w14:textId="46EBC8CE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CCC41A8" w14:textId="725430AE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49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2FFA42B" w14:textId="48E4F291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12</w:t>
            </w:r>
            <w:r w:rsidR="009D6725" w:rsidRPr="0034213C">
              <w:rPr>
                <w:sz w:val="18"/>
                <w:szCs w:val="18"/>
                <w:lang w:val="fr-FR"/>
              </w:rPr>
              <w:t>,</w:t>
            </w:r>
            <w:r w:rsidRPr="0034213C">
              <w:rPr>
                <w:sz w:val="18"/>
                <w:szCs w:val="18"/>
                <w:lang w:val="fr-FR"/>
              </w:rPr>
              <w:t>31</w:t>
            </w:r>
          </w:p>
        </w:tc>
      </w:tr>
      <w:tr w:rsidR="00E17A39" w:rsidRPr="0034213C" w14:paraId="3BDD64DA" w14:textId="77777777" w:rsidTr="00BF6B74">
        <w:trPr>
          <w:trHeight w:val="20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14028188" w14:textId="774BF689" w:rsidR="00D4358E" w:rsidRPr="0034213C" w:rsidRDefault="001339EA" w:rsidP="00D4358E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Halons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F2FE7C4" w14:textId="6D269926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BDB2E3C" w14:textId="024E371C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71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476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177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2897A15" w14:textId="15979598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F1D39A4" w14:textId="0B369BDE" w:rsidR="00D4358E" w:rsidRPr="0034213C" w:rsidRDefault="00D4358E" w:rsidP="00D4358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42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111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F392364" w14:textId="122559D1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41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958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E0F92DD" w14:textId="4705F78C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681F277" w14:textId="7188E576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23F9253" w14:textId="67E3AD55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  <w:r w:rsidR="009D6725" w:rsidRPr="0034213C">
              <w:rPr>
                <w:sz w:val="18"/>
                <w:szCs w:val="18"/>
                <w:lang w:val="fr-FR"/>
              </w:rPr>
              <w:t>,</w:t>
            </w:r>
            <w:r w:rsidRPr="0034213C">
              <w:rPr>
                <w:sz w:val="18"/>
                <w:szCs w:val="18"/>
                <w:lang w:val="fr-FR"/>
              </w:rPr>
              <w:t>85</w:t>
            </w:r>
          </w:p>
        </w:tc>
      </w:tr>
      <w:tr w:rsidR="00E17A39" w:rsidRPr="0034213C" w14:paraId="66161265" w14:textId="77777777" w:rsidTr="00BF6B74">
        <w:trPr>
          <w:trHeight w:val="20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3772CBD9" w14:textId="15B27453" w:rsidR="00D4358E" w:rsidRPr="0034213C" w:rsidRDefault="00515DB9" w:rsidP="00D4358E">
            <w:pPr>
              <w:ind w:right="-110"/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Plan de réduction des HFC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A0316B4" w14:textId="7FE620FB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38ACD2E" w14:textId="3201C65E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EEE5D17" w14:textId="73529DF1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9760D1B" w14:textId="788AA876" w:rsidR="00D4358E" w:rsidRPr="0034213C" w:rsidRDefault="00D4358E" w:rsidP="00D4358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0E17ECE" w14:textId="6ADD8D87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5CA6EF1" w14:textId="2D892E6B" w:rsidR="00D4358E" w:rsidRPr="0034213C" w:rsidRDefault="00590470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20EDFAE" w14:textId="1858EA3B" w:rsidR="00D4358E" w:rsidRPr="0034213C" w:rsidRDefault="00590470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FA7DEAA" w14:textId="7F2FF6E0" w:rsidR="00D4358E" w:rsidRPr="0034213C" w:rsidRDefault="00590470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3D82EAAE" w14:textId="77777777" w:rsidTr="00BF6B74">
        <w:trPr>
          <w:trHeight w:val="20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77CCA998" w14:textId="1F6D381F" w:rsidR="00D4358E" w:rsidRPr="0034213C" w:rsidRDefault="000F256A" w:rsidP="00D4358E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Secteurs multiples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193248F" w14:textId="7609D6FE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4EE2AA4" w14:textId="38E49327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287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376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FE67AE5" w14:textId="43820975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80573B3" w14:textId="5C09D6D2" w:rsidR="00D4358E" w:rsidRPr="0034213C" w:rsidRDefault="00D4358E" w:rsidP="00D4358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419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4345FB6" w14:textId="52CCFDFC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848A01B" w14:textId="20008DAD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5332798" w14:textId="73FB0230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78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682A864" w14:textId="7D5B9EAE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</w:t>
            </w:r>
            <w:r w:rsidR="009D6725" w:rsidRPr="0034213C">
              <w:rPr>
                <w:sz w:val="18"/>
                <w:szCs w:val="18"/>
                <w:lang w:val="fr-FR"/>
              </w:rPr>
              <w:t>,</w:t>
            </w:r>
            <w:r w:rsidRPr="0034213C">
              <w:rPr>
                <w:sz w:val="18"/>
                <w:szCs w:val="18"/>
                <w:lang w:val="fr-FR"/>
              </w:rPr>
              <w:t>46</w:t>
            </w:r>
          </w:p>
        </w:tc>
      </w:tr>
      <w:tr w:rsidR="00E17A39" w:rsidRPr="0034213C" w14:paraId="7780B563" w14:textId="77777777" w:rsidTr="00BF6B74">
        <w:trPr>
          <w:trHeight w:val="20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6271F3B2" w14:textId="16916173" w:rsidR="00D4358E" w:rsidRPr="0034213C" w:rsidRDefault="00862D50" w:rsidP="00D4358E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Autres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89ECF60" w14:textId="699DDA1E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F867C4E" w14:textId="46F3848C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16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059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360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55B7B6D" w14:textId="6EB19E59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19ADC31" w14:textId="75680E82" w:rsidR="00D4358E" w:rsidRPr="0034213C" w:rsidRDefault="00D4358E" w:rsidP="00D4358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1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574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CFE043C" w14:textId="3EF31327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7F57A18" w14:textId="4441C920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F59ADC7" w14:textId="2F452693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E6C9AF1" w14:textId="39CC5133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</w:t>
            </w:r>
            <w:r w:rsidR="009D6725" w:rsidRPr="0034213C">
              <w:rPr>
                <w:sz w:val="18"/>
                <w:szCs w:val="18"/>
                <w:lang w:val="fr-FR"/>
              </w:rPr>
              <w:t>,</w:t>
            </w:r>
            <w:r w:rsidRPr="0034213C">
              <w:rPr>
                <w:sz w:val="18"/>
                <w:szCs w:val="18"/>
                <w:lang w:val="fr-FR"/>
              </w:rPr>
              <w:t>20</w:t>
            </w:r>
          </w:p>
        </w:tc>
      </w:tr>
      <w:tr w:rsidR="00E17A39" w:rsidRPr="0034213C" w14:paraId="4D620A36" w14:textId="77777777" w:rsidTr="00BF6B74">
        <w:trPr>
          <w:trHeight w:val="20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1FBB8CC1" w14:textId="53605CFA" w:rsidR="00D4358E" w:rsidRPr="0034213C" w:rsidRDefault="006C4FED" w:rsidP="00D4358E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Plan d</w:t>
            </w:r>
            <w:r w:rsidR="00033072" w:rsidRPr="0034213C">
              <w:rPr>
                <w:sz w:val="18"/>
                <w:szCs w:val="18"/>
                <w:lang w:val="fr-FR"/>
              </w:rPr>
              <w:t>’</w:t>
            </w:r>
            <w:r w:rsidRPr="0034213C">
              <w:rPr>
                <w:sz w:val="18"/>
                <w:szCs w:val="18"/>
                <w:lang w:val="fr-FR"/>
              </w:rPr>
              <w:t xml:space="preserve">élimination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9139044" w14:textId="66040AC8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E927DD4" w14:textId="2E41F7EC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878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363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461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4F23B68" w14:textId="2F14BC29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BDDD554" w14:textId="6F282367" w:rsidR="00D4358E" w:rsidRPr="0034213C" w:rsidRDefault="00D4358E" w:rsidP="00D4358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58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548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84DDB79" w14:textId="31677DDB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988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DE9706C" w14:textId="75B475B3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F8AB34E" w14:textId="535A5CE2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70D8989" w14:textId="25901A47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12</w:t>
            </w:r>
            <w:r w:rsidR="009D6725" w:rsidRPr="0034213C">
              <w:rPr>
                <w:sz w:val="18"/>
                <w:szCs w:val="18"/>
                <w:lang w:val="fr-FR"/>
              </w:rPr>
              <w:t>,</w:t>
            </w:r>
            <w:r w:rsidRPr="0034213C">
              <w:rPr>
                <w:sz w:val="18"/>
                <w:szCs w:val="18"/>
                <w:lang w:val="fr-FR"/>
              </w:rPr>
              <w:t>63</w:t>
            </w:r>
          </w:p>
        </w:tc>
      </w:tr>
      <w:tr w:rsidR="00E17A39" w:rsidRPr="0034213C" w14:paraId="2C266F7F" w14:textId="77777777" w:rsidTr="00BF6B74">
        <w:trPr>
          <w:trHeight w:val="20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452E915C" w14:textId="6881EADB" w:rsidR="00D4358E" w:rsidRPr="0034213C" w:rsidRDefault="00141B06" w:rsidP="00D4358E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Agents de transformation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68B44CC" w14:textId="51E527B6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7DB1FCC" w14:textId="260DB943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120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252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627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C5FBF35" w14:textId="4983463D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03735E3" w14:textId="5F9262A9" w:rsidR="00D4358E" w:rsidRPr="0034213C" w:rsidRDefault="00D4358E" w:rsidP="00D4358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19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573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11B12F1" w14:textId="5ECE04BE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52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162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6B27A59" w14:textId="668B5DB7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80C7729" w14:textId="40330BEE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27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14416AC" w14:textId="341987FA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</w:t>
            </w:r>
            <w:r w:rsidR="009D6725" w:rsidRPr="0034213C">
              <w:rPr>
                <w:sz w:val="18"/>
                <w:szCs w:val="18"/>
                <w:lang w:val="fr-FR"/>
              </w:rPr>
              <w:t>,</w:t>
            </w:r>
            <w:r w:rsidRPr="0034213C">
              <w:rPr>
                <w:sz w:val="18"/>
                <w:szCs w:val="18"/>
                <w:lang w:val="fr-FR"/>
              </w:rPr>
              <w:t>68</w:t>
            </w:r>
          </w:p>
        </w:tc>
      </w:tr>
      <w:tr w:rsidR="00E17A39" w:rsidRPr="0034213C" w14:paraId="556A5E32" w14:textId="77777777" w:rsidTr="00BF6B74">
        <w:trPr>
          <w:trHeight w:val="20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599018A7" w14:textId="45D92F7A" w:rsidR="00D4358E" w:rsidRPr="0034213C" w:rsidRDefault="00D4358E" w:rsidP="00D4358E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Production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80EA8E2" w14:textId="55C3CAC3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571989B" w14:textId="35BB5FD6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416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148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243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1F8361E" w14:textId="4C2A67BA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A410580" w14:textId="22F3541F" w:rsidR="00D4358E" w:rsidRPr="0034213C" w:rsidRDefault="00D4358E" w:rsidP="00D4358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B7CC8DA" w14:textId="08164427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99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081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D324CBA" w14:textId="4B2E2FB0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DB66D64" w14:textId="79AB78EC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A8F4582" w14:textId="6BD58D27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</w:t>
            </w:r>
            <w:r w:rsidR="009D6725" w:rsidRPr="0034213C">
              <w:rPr>
                <w:sz w:val="18"/>
                <w:szCs w:val="18"/>
                <w:lang w:val="fr-FR"/>
              </w:rPr>
              <w:t>,</w:t>
            </w:r>
            <w:r w:rsidRPr="0034213C">
              <w:rPr>
                <w:sz w:val="18"/>
                <w:szCs w:val="18"/>
                <w:lang w:val="fr-FR"/>
              </w:rPr>
              <w:t>20</w:t>
            </w:r>
          </w:p>
        </w:tc>
      </w:tr>
      <w:tr w:rsidR="00E17A39" w:rsidRPr="0034213C" w14:paraId="1131C93E" w14:textId="77777777" w:rsidTr="00BF6B74">
        <w:trPr>
          <w:trHeight w:val="20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6CAC996D" w14:textId="2289A55E" w:rsidR="00D4358E" w:rsidRPr="0034213C" w:rsidRDefault="00CA0895" w:rsidP="00D4358E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Réfrigération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486CEB4" w14:textId="715E8492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623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2B49CA5" w14:textId="18ACD68B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447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394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639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5EA23D5" w14:textId="11DA350C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26D7D92" w14:textId="18830070" w:rsidR="00D4358E" w:rsidRPr="0034213C" w:rsidRDefault="00D4358E" w:rsidP="00D4358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45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260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D76FFB1" w14:textId="5E40E81F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93BDEE0" w14:textId="0EFF710D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8E20C57" w14:textId="46F3899D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39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3006510" w14:textId="42CB46A4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</w:t>
            </w:r>
            <w:r w:rsidR="009D6725" w:rsidRPr="0034213C">
              <w:rPr>
                <w:sz w:val="18"/>
                <w:szCs w:val="18"/>
                <w:lang w:val="fr-FR"/>
              </w:rPr>
              <w:t>,</w:t>
            </w:r>
            <w:r w:rsidRPr="0034213C">
              <w:rPr>
                <w:sz w:val="18"/>
                <w:szCs w:val="18"/>
                <w:lang w:val="fr-FR"/>
              </w:rPr>
              <w:t>88</w:t>
            </w:r>
          </w:p>
        </w:tc>
      </w:tr>
      <w:tr w:rsidR="00E17A39" w:rsidRPr="0034213C" w14:paraId="005E236A" w14:textId="77777777" w:rsidTr="00BF6B74">
        <w:trPr>
          <w:trHeight w:val="20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3E020C5E" w14:textId="63A8A44A" w:rsidR="00D4358E" w:rsidRPr="0034213C" w:rsidRDefault="004F0A5A" w:rsidP="00D4358E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Solvants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FA13881" w14:textId="05D74ACA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7019C36" w14:textId="20D70BDA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94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351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804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3D27419" w14:textId="7B31C51A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BBCAA91" w14:textId="796F4B6D" w:rsidR="00D4358E" w:rsidRPr="0034213C" w:rsidRDefault="00D4358E" w:rsidP="00D4358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7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285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FE83B16" w14:textId="25D91F4C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B2FC6F6" w14:textId="2F48599B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2F08A88" w14:textId="432722C9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0FF61F8" w14:textId="42038260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12</w:t>
            </w:r>
            <w:r w:rsidR="009D6725" w:rsidRPr="0034213C">
              <w:rPr>
                <w:sz w:val="18"/>
                <w:szCs w:val="18"/>
                <w:lang w:val="fr-FR"/>
              </w:rPr>
              <w:t>,</w:t>
            </w:r>
            <w:r w:rsidRPr="0034213C">
              <w:rPr>
                <w:sz w:val="18"/>
                <w:szCs w:val="18"/>
                <w:lang w:val="fr-FR"/>
              </w:rPr>
              <w:t>94</w:t>
            </w:r>
          </w:p>
        </w:tc>
      </w:tr>
      <w:tr w:rsidR="00E17A39" w:rsidRPr="0034213C" w14:paraId="58917EAE" w14:textId="77777777" w:rsidTr="00BF6B74">
        <w:trPr>
          <w:trHeight w:val="20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36815574" w14:textId="25D81B6A" w:rsidR="00D4358E" w:rsidRPr="0034213C" w:rsidRDefault="004F0A5A" w:rsidP="00D4358E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Stérilisants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AB8029C" w14:textId="7E6CFFE1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048D6C4" w14:textId="79B5EFD0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073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855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563EA9B" w14:textId="3F637C0B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52C0824" w14:textId="00BD8649" w:rsidR="00D4358E" w:rsidRPr="0034213C" w:rsidRDefault="00D4358E" w:rsidP="00D4358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540F9AA" w14:textId="3C0FB756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8B6A528" w14:textId="0FFD99E9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1EAC46E" w14:textId="7AB90B61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67E5BB9" w14:textId="6676F5C2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17</w:t>
            </w:r>
            <w:r w:rsidR="009D6725" w:rsidRPr="0034213C">
              <w:rPr>
                <w:sz w:val="18"/>
                <w:szCs w:val="18"/>
                <w:lang w:val="fr-FR"/>
              </w:rPr>
              <w:t>,</w:t>
            </w:r>
            <w:r w:rsidRPr="0034213C">
              <w:rPr>
                <w:sz w:val="18"/>
                <w:szCs w:val="18"/>
                <w:lang w:val="fr-FR"/>
              </w:rPr>
              <w:t>78</w:t>
            </w:r>
          </w:p>
        </w:tc>
      </w:tr>
      <w:tr w:rsidR="00E17A39" w:rsidRPr="00357531" w14:paraId="3962E033" w14:textId="77777777" w:rsidTr="0085695F">
        <w:trPr>
          <w:trHeight w:val="204"/>
        </w:trPr>
        <w:tc>
          <w:tcPr>
            <w:tcW w:w="10901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60B5CC13" w14:textId="105895E4" w:rsidR="00D34399" w:rsidRPr="0034213C" w:rsidRDefault="005B38D6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 xml:space="preserve">Responsabilité de la mise en </w:t>
            </w:r>
            <w:r w:rsidR="00E72CCB" w:rsidRPr="0034213C">
              <w:rPr>
                <w:b/>
                <w:bCs/>
                <w:sz w:val="18"/>
                <w:szCs w:val="18"/>
                <w:lang w:val="fr-FR" w:eastAsia="en-CA"/>
              </w:rPr>
              <w:t>œuvre</w:t>
            </w:r>
          </w:p>
        </w:tc>
      </w:tr>
      <w:tr w:rsidR="00E17A39" w:rsidRPr="0034213C" w14:paraId="70F47345" w14:textId="77777777" w:rsidTr="00BF6B74">
        <w:trPr>
          <w:trHeight w:val="20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213FE291" w14:textId="05C1EADE" w:rsidR="00D4358E" w:rsidRPr="0034213C" w:rsidRDefault="005B38D6" w:rsidP="00D4358E">
            <w:pPr>
              <w:ind w:right="-111"/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Agence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AE38694" w14:textId="3C1CC8C7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943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5AEB48D" w14:textId="2C1B3D43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995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836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062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A518ECA" w14:textId="669A86BD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5DFC81B" w14:textId="15D1301B" w:rsidR="00D4358E" w:rsidRPr="0034213C" w:rsidRDefault="00D4358E" w:rsidP="00D4358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97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041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50C7CC9" w14:textId="4F2A2A33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17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381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B1C2814" w14:textId="7D8C21AF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11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23A40CF" w14:textId="6EB0FFBA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37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FD53238" w14:textId="451E7D07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8</w:t>
            </w:r>
            <w:r w:rsidR="009D6725" w:rsidRPr="0034213C">
              <w:rPr>
                <w:sz w:val="18"/>
                <w:szCs w:val="18"/>
                <w:lang w:val="fr-FR"/>
              </w:rPr>
              <w:t>,</w:t>
            </w:r>
            <w:r w:rsidRPr="0034213C">
              <w:rPr>
                <w:sz w:val="18"/>
                <w:szCs w:val="18"/>
                <w:lang w:val="fr-FR"/>
              </w:rPr>
              <w:t>70</w:t>
            </w:r>
          </w:p>
        </w:tc>
      </w:tr>
      <w:tr w:rsidR="00E17A39" w:rsidRPr="0034213C" w14:paraId="618CCDC3" w14:textId="77777777" w:rsidTr="00BF6B74">
        <w:trPr>
          <w:trHeight w:val="20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6CF7119A" w14:textId="0E72F66A" w:rsidR="00D4358E" w:rsidRPr="0034213C" w:rsidRDefault="005B38D6" w:rsidP="00D4358E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Pays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D6B44BE" w14:textId="1A8BD144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187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7391A57" w14:textId="1A2EF101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614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097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329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4B47C55" w14:textId="512FEB35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B12A51D" w14:textId="5F4E7B53" w:rsidR="00D4358E" w:rsidRPr="0034213C" w:rsidRDefault="00D4358E" w:rsidP="00D4358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183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079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5553A61" w14:textId="40B12269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186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808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1AD63FF" w14:textId="13297432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3E1EF6C" w14:textId="2480D447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DAAEE82" w14:textId="087140B1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</w:t>
            </w:r>
            <w:r w:rsidR="009D6725" w:rsidRPr="0034213C">
              <w:rPr>
                <w:sz w:val="18"/>
                <w:szCs w:val="18"/>
                <w:lang w:val="fr-FR"/>
              </w:rPr>
              <w:t>,</w:t>
            </w:r>
            <w:r w:rsidRPr="0034213C">
              <w:rPr>
                <w:sz w:val="18"/>
                <w:szCs w:val="18"/>
                <w:lang w:val="fr-FR"/>
              </w:rPr>
              <w:t>36</w:t>
            </w:r>
          </w:p>
        </w:tc>
      </w:tr>
      <w:tr w:rsidR="00E17A39" w:rsidRPr="0034213C" w14:paraId="37E16E49" w14:textId="77777777" w:rsidTr="0085695F">
        <w:trPr>
          <w:trHeight w:val="204"/>
        </w:trPr>
        <w:tc>
          <w:tcPr>
            <w:tcW w:w="10901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71BE9830" w14:textId="58876BEE" w:rsidR="00D34399" w:rsidRPr="0034213C" w:rsidRDefault="00F25FF7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>Mode de décaissement</w:t>
            </w:r>
            <w:r w:rsidR="00D34399" w:rsidRPr="0034213C">
              <w:rPr>
                <w:sz w:val="18"/>
                <w:szCs w:val="18"/>
                <w:lang w:val="fr-FR" w:eastAsia="en-CA"/>
              </w:rPr>
              <w:t> </w:t>
            </w:r>
          </w:p>
        </w:tc>
      </w:tr>
      <w:tr w:rsidR="00E17A39" w:rsidRPr="0034213C" w14:paraId="5DAA7D7A" w14:textId="77777777" w:rsidTr="00BF6B74">
        <w:trPr>
          <w:trHeight w:val="20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5E50C24E" w14:textId="07B51F8A" w:rsidR="00D4358E" w:rsidRPr="0034213C" w:rsidRDefault="00F25FF7" w:rsidP="00D4358E">
            <w:pPr>
              <w:ind w:right="-110"/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Au cours de la mise en œuvre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B3B17BB" w14:textId="1EA48D78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001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50A4245" w14:textId="44051739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126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444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541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59D02AA" w14:textId="365F3555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37C3D67" w14:textId="739C19CD" w:rsidR="00D4358E" w:rsidRPr="0034213C" w:rsidRDefault="00D4358E" w:rsidP="00D4358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268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078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04C65D1" w14:textId="2206FB7A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199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719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DEAF51E" w14:textId="653D7671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14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9CA52D7" w14:textId="4C155C33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38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1D9053A" w14:textId="49C6450C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</w:t>
            </w:r>
            <w:r w:rsidR="009D6725" w:rsidRPr="0034213C">
              <w:rPr>
                <w:sz w:val="18"/>
                <w:szCs w:val="18"/>
                <w:lang w:val="fr-FR"/>
              </w:rPr>
              <w:t>,</w:t>
            </w:r>
            <w:r w:rsidRPr="0034213C">
              <w:rPr>
                <w:sz w:val="18"/>
                <w:szCs w:val="18"/>
                <w:lang w:val="fr-FR"/>
              </w:rPr>
              <w:t>55</w:t>
            </w:r>
          </w:p>
        </w:tc>
      </w:tr>
      <w:tr w:rsidR="00E17A39" w:rsidRPr="0034213C" w14:paraId="099D387D" w14:textId="77777777" w:rsidTr="00BF6B74">
        <w:trPr>
          <w:trHeight w:val="20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709C9160" w14:textId="477850E5" w:rsidR="00D4358E" w:rsidRPr="0034213C" w:rsidRDefault="00B65747" w:rsidP="00D4358E">
            <w:pPr>
              <w:ind w:right="-110"/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Après la mise en œuvre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1820AD5" w14:textId="326552DD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4E66A11" w14:textId="393E75D8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17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166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608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67FDC1B" w14:textId="7D8DD8FD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22BA7AF" w14:textId="07C2BA16" w:rsidR="00D4358E" w:rsidRPr="0034213C" w:rsidRDefault="00D4358E" w:rsidP="00D4358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2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512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FCCE767" w14:textId="39D6B8CC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2D61397" w14:textId="1F7BFEAA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9BA5209" w14:textId="693782CF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BE9F65D" w14:textId="673753B6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6</w:t>
            </w:r>
            <w:r w:rsidR="009D6725" w:rsidRPr="0034213C">
              <w:rPr>
                <w:sz w:val="18"/>
                <w:szCs w:val="18"/>
                <w:lang w:val="fr-FR"/>
              </w:rPr>
              <w:t>,</w:t>
            </w:r>
            <w:r w:rsidRPr="0034213C">
              <w:rPr>
                <w:sz w:val="18"/>
                <w:szCs w:val="18"/>
                <w:lang w:val="fr-FR"/>
              </w:rPr>
              <w:t>83</w:t>
            </w:r>
          </w:p>
        </w:tc>
      </w:tr>
      <w:tr w:rsidR="00E17A39" w:rsidRPr="0034213C" w14:paraId="6BF5FFB0" w14:textId="77777777" w:rsidTr="00BF6B74">
        <w:trPr>
          <w:trHeight w:val="20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6F8CB9B2" w14:textId="669DE210" w:rsidR="00D4358E" w:rsidRPr="0034213C" w:rsidRDefault="00B65747" w:rsidP="00D4358E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Financement rétroactif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4BCDAE7" w14:textId="716D5773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C267F7F" w14:textId="66C081FC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14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635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851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BF61216" w14:textId="45CA5D51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A20C5DC" w14:textId="0E3436DA" w:rsidR="00D4358E" w:rsidRPr="0034213C" w:rsidRDefault="00D4358E" w:rsidP="00D4358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2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140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6536A08" w14:textId="28F1B79C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91777F8" w14:textId="79E06A3C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4622E60" w14:textId="2B9DACE3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599E514" w14:textId="3FF015D4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</w:t>
            </w:r>
            <w:r w:rsidR="009D6725" w:rsidRPr="0034213C">
              <w:rPr>
                <w:sz w:val="18"/>
                <w:szCs w:val="18"/>
                <w:lang w:val="fr-FR"/>
              </w:rPr>
              <w:t>,</w:t>
            </w:r>
            <w:r w:rsidRPr="0034213C">
              <w:rPr>
                <w:sz w:val="18"/>
                <w:szCs w:val="18"/>
                <w:lang w:val="fr-FR"/>
              </w:rPr>
              <w:t>54</w:t>
            </w:r>
          </w:p>
        </w:tc>
      </w:tr>
      <w:tr w:rsidR="00E17A39" w:rsidRPr="0034213C" w14:paraId="036ED77B" w14:textId="77777777" w:rsidTr="00BF6B74">
        <w:trPr>
          <w:trHeight w:val="20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575EF175" w14:textId="5D9A0178" w:rsidR="00D4358E" w:rsidRPr="0034213C" w:rsidRDefault="00B65747" w:rsidP="00D4358E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Du pays aux bénéficiaires finaux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061EC58" w14:textId="0EF98B70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7B4D9D0" w14:textId="1B9840ED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451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686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391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014E57D" w14:textId="7F6ACC8E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CB4E006" w14:textId="77727EDD" w:rsidR="00D4358E" w:rsidRPr="0034213C" w:rsidRDefault="00D4358E" w:rsidP="00D4358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7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389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2032A82" w14:textId="21A1CACD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</w:t>
            </w:r>
            <w:r w:rsidR="00673A0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970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E829F74" w14:textId="6E781EF0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42C2A6F" w14:textId="0AF9EE9E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D64E9EB" w14:textId="362399E4" w:rsidR="00D4358E" w:rsidRPr="0034213C" w:rsidRDefault="00D4358E" w:rsidP="00D4358E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39</w:t>
            </w:r>
            <w:r w:rsidR="009D6725" w:rsidRPr="0034213C">
              <w:rPr>
                <w:sz w:val="18"/>
                <w:szCs w:val="18"/>
                <w:lang w:val="fr-FR"/>
              </w:rPr>
              <w:t>,</w:t>
            </w:r>
            <w:r w:rsidRPr="0034213C">
              <w:rPr>
                <w:sz w:val="18"/>
                <w:szCs w:val="18"/>
                <w:lang w:val="fr-FR"/>
              </w:rPr>
              <w:t>76</w:t>
            </w:r>
          </w:p>
        </w:tc>
      </w:tr>
    </w:tbl>
    <w:p w14:paraId="49972AEA" w14:textId="77777777" w:rsidR="00A32D2A" w:rsidRPr="0034213C" w:rsidRDefault="00A32D2A" w:rsidP="00A32D2A">
      <w:pPr>
        <w:pStyle w:val="Heading1"/>
        <w:numPr>
          <w:ilvl w:val="0"/>
          <w:numId w:val="0"/>
        </w:numPr>
        <w:rPr>
          <w:sz w:val="18"/>
          <w:szCs w:val="18"/>
          <w:lang w:val="fr-FR"/>
        </w:rPr>
      </w:pPr>
    </w:p>
    <w:p w14:paraId="06B122BB" w14:textId="6AC42612" w:rsidR="00D34399" w:rsidRPr="0034213C" w:rsidRDefault="00FA1783" w:rsidP="00D34399">
      <w:pPr>
        <w:pStyle w:val="Heading1"/>
        <w:rPr>
          <w:sz w:val="18"/>
          <w:szCs w:val="18"/>
          <w:lang w:val="fr-FR"/>
        </w:rPr>
      </w:pPr>
      <w:r w:rsidRPr="0034213C">
        <w:rPr>
          <w:lang w:val="fr-FR"/>
        </w:rPr>
        <w:t>Au total, 99,</w:t>
      </w:r>
      <w:r w:rsidR="0028051B" w:rsidRPr="0034213C">
        <w:rPr>
          <w:lang w:val="fr-FR"/>
        </w:rPr>
        <w:t>6</w:t>
      </w:r>
      <w:r w:rsidRPr="0034213C">
        <w:rPr>
          <w:lang w:val="fr-FR"/>
        </w:rPr>
        <w:t> </w:t>
      </w:r>
      <w:r w:rsidR="0028051B" w:rsidRPr="0034213C">
        <w:rPr>
          <w:lang w:val="fr-FR"/>
        </w:rPr>
        <w:t>%</w:t>
      </w:r>
      <w:r w:rsidRPr="0034213C">
        <w:rPr>
          <w:lang w:val="fr-FR"/>
        </w:rPr>
        <w:t xml:space="preserve"> des sommes approuvées pour les projets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investissement achevés ont été décaissées</w:t>
      </w:r>
      <w:r w:rsidRPr="0034213C">
        <w:rPr>
          <w:rStyle w:val="FootnoteReference"/>
          <w:lang w:val="fr-FR"/>
        </w:rPr>
        <w:footnoteReference w:id="16"/>
      </w:r>
      <w:r w:rsidR="0022514B" w:rsidRPr="0034213C">
        <w:rPr>
          <w:lang w:val="fr-FR"/>
        </w:rPr>
        <w:t>.</w:t>
      </w:r>
      <w:r w:rsidRPr="0034213C">
        <w:rPr>
          <w:lang w:val="fr-FR"/>
        </w:rPr>
        <w:t xml:space="preserve"> </w:t>
      </w:r>
      <w:r w:rsidR="00D93EA4" w:rsidRPr="0034213C">
        <w:rPr>
          <w:lang w:val="fr-FR"/>
        </w:rPr>
        <w:t>Depuis 1991</w:t>
      </w:r>
      <w:r w:rsidRPr="0034213C">
        <w:rPr>
          <w:lang w:val="fr-FR"/>
        </w:rPr>
        <w:t xml:space="preserve">, </w:t>
      </w:r>
      <w:r w:rsidR="00D93EA4" w:rsidRPr="0034213C">
        <w:rPr>
          <w:lang w:val="fr-FR"/>
        </w:rPr>
        <w:t>3</w:t>
      </w:r>
      <w:r w:rsidR="000A772B" w:rsidRPr="0034213C">
        <w:rPr>
          <w:lang w:val="fr-FR"/>
        </w:rPr>
        <w:t> </w:t>
      </w:r>
      <w:r w:rsidR="00D93EA4" w:rsidRPr="0034213C">
        <w:rPr>
          <w:lang w:val="fr-FR"/>
        </w:rPr>
        <w:t>130</w:t>
      </w:r>
      <w:r w:rsidR="000A772B" w:rsidRPr="0034213C">
        <w:rPr>
          <w:lang w:val="fr-FR"/>
        </w:rPr>
        <w:t> </w:t>
      </w:r>
      <w:r w:rsidRPr="0034213C">
        <w:rPr>
          <w:lang w:val="fr-FR"/>
        </w:rPr>
        <w:t>projets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investissement ont été achevés, pour une valeur totale de 2,</w:t>
      </w:r>
      <w:r w:rsidR="00D20D27" w:rsidRPr="0034213C">
        <w:rPr>
          <w:lang w:val="fr-FR"/>
        </w:rPr>
        <w:t>61</w:t>
      </w:r>
      <w:r w:rsidRPr="0034213C">
        <w:rPr>
          <w:lang w:val="fr-FR"/>
        </w:rPr>
        <w:t> milliards</w:t>
      </w:r>
      <w:r w:rsidR="00D20D27" w:rsidRPr="0034213C">
        <w:rPr>
          <w:lang w:val="fr-FR"/>
        </w:rPr>
        <w:t xml:space="preserve"> </w:t>
      </w:r>
      <w:r w:rsidR="00482FE4" w:rsidRPr="0034213C">
        <w:rPr>
          <w:lang w:val="fr-FR"/>
        </w:rPr>
        <w:t>de dollars</w:t>
      </w:r>
      <w:r w:rsidRPr="0034213C">
        <w:rPr>
          <w:lang w:val="fr-FR"/>
        </w:rPr>
        <w:t>. Le délai moyen entre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approbation et le premier décaissement est de 14 mois pour les projets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investissement. Ces </w:t>
      </w:r>
      <w:r w:rsidR="00433521" w:rsidRPr="0034213C">
        <w:rPr>
          <w:lang w:val="fr-FR"/>
        </w:rPr>
        <w:t xml:space="preserve">projets </w:t>
      </w:r>
      <w:r w:rsidRPr="0034213C">
        <w:rPr>
          <w:lang w:val="fr-FR"/>
        </w:rPr>
        <w:t>ont été achevés 38 mois après leur approbation, en moyenne.</w:t>
      </w:r>
    </w:p>
    <w:p w14:paraId="548E14AF" w14:textId="05997C7F" w:rsidR="00D34399" w:rsidRPr="0034213C" w:rsidRDefault="002E20A3" w:rsidP="00D34399">
      <w:pPr>
        <w:pStyle w:val="a--"/>
        <w:suppressAutoHyphens w:val="0"/>
        <w:rPr>
          <w:b w:val="0"/>
          <w:bCs w:val="0"/>
          <w:sz w:val="22"/>
          <w:szCs w:val="22"/>
          <w:u w:val="single"/>
          <w:lang w:val="fr-FR"/>
        </w:rPr>
      </w:pPr>
      <w:r w:rsidRPr="0034213C">
        <w:rPr>
          <w:b w:val="0"/>
          <w:bCs w:val="0"/>
          <w:sz w:val="22"/>
          <w:szCs w:val="22"/>
          <w:u w:val="single"/>
          <w:lang w:val="fr-FR"/>
        </w:rPr>
        <w:t xml:space="preserve">Projets </w:t>
      </w:r>
      <w:r w:rsidR="002C17C2" w:rsidRPr="0034213C">
        <w:rPr>
          <w:b w:val="0"/>
          <w:bCs w:val="0"/>
          <w:sz w:val="22"/>
          <w:szCs w:val="22"/>
          <w:u w:val="single"/>
          <w:lang w:val="fr-FR"/>
        </w:rPr>
        <w:t xml:space="preserve">achevés </w:t>
      </w:r>
      <w:r w:rsidRPr="0034213C">
        <w:rPr>
          <w:b w:val="0"/>
          <w:bCs w:val="0"/>
          <w:sz w:val="22"/>
          <w:szCs w:val="22"/>
          <w:u w:val="single"/>
          <w:lang w:val="fr-FR"/>
        </w:rPr>
        <w:t>ne portant pas sur des investissements</w:t>
      </w:r>
    </w:p>
    <w:p w14:paraId="69BC529E" w14:textId="77777777" w:rsidR="00D34399" w:rsidRPr="0034213C" w:rsidRDefault="00D34399" w:rsidP="00D34399">
      <w:pPr>
        <w:pStyle w:val="a--"/>
        <w:suppressAutoHyphens w:val="0"/>
        <w:rPr>
          <w:lang w:val="fr-FR"/>
        </w:rPr>
      </w:pPr>
    </w:p>
    <w:p w14:paraId="78BA5774" w14:textId="31962E57" w:rsidR="00D34399" w:rsidRPr="0034213C" w:rsidRDefault="00E675CD" w:rsidP="00D34399">
      <w:pPr>
        <w:pStyle w:val="Heading1"/>
        <w:rPr>
          <w:lang w:val="fr-FR"/>
        </w:rPr>
      </w:pPr>
      <w:r w:rsidRPr="0034213C">
        <w:rPr>
          <w:lang w:val="fr-FR"/>
        </w:rPr>
        <w:t xml:space="preserve">Le tableau 3 </w:t>
      </w:r>
      <w:r w:rsidR="002C17C2" w:rsidRPr="0034213C">
        <w:rPr>
          <w:lang w:val="fr-FR"/>
        </w:rPr>
        <w:t xml:space="preserve">contient </w:t>
      </w:r>
      <w:r w:rsidRPr="0034213C">
        <w:rPr>
          <w:lang w:val="fr-FR"/>
        </w:rPr>
        <w:t xml:space="preserve">les données cumulatives </w:t>
      </w:r>
      <w:r w:rsidR="00C04C91" w:rsidRPr="0034213C">
        <w:rPr>
          <w:lang w:val="fr-FR"/>
        </w:rPr>
        <w:t xml:space="preserve">sur les </w:t>
      </w:r>
      <w:r w:rsidRPr="0034213C">
        <w:rPr>
          <w:lang w:val="fr-FR"/>
        </w:rPr>
        <w:t xml:space="preserve">projets </w:t>
      </w:r>
      <w:r w:rsidR="002C17C2" w:rsidRPr="0034213C">
        <w:rPr>
          <w:lang w:val="fr-FR"/>
        </w:rPr>
        <w:t xml:space="preserve">achevés </w:t>
      </w:r>
      <w:r w:rsidRPr="0034213C">
        <w:rPr>
          <w:lang w:val="fr-FR"/>
        </w:rPr>
        <w:t xml:space="preserve">ne portant pas sur des investissements. </w:t>
      </w:r>
      <w:r w:rsidR="00371B08" w:rsidRPr="0034213C">
        <w:rPr>
          <w:lang w:val="fr-FR"/>
        </w:rPr>
        <w:t>Depuis 1991</w:t>
      </w:r>
      <w:r w:rsidRPr="0034213C">
        <w:rPr>
          <w:lang w:val="fr-FR"/>
        </w:rPr>
        <w:t xml:space="preserve">, </w:t>
      </w:r>
      <w:r w:rsidR="00371B08" w:rsidRPr="0034213C">
        <w:rPr>
          <w:lang w:val="fr-FR"/>
        </w:rPr>
        <w:t>4 045 </w:t>
      </w:r>
      <w:r w:rsidRPr="0034213C">
        <w:rPr>
          <w:lang w:val="fr-FR"/>
        </w:rPr>
        <w:t>projets ne portant pas sur des investissements ont été achevés, pour une valeur totale de 6</w:t>
      </w:r>
      <w:r w:rsidR="00371B08" w:rsidRPr="0034213C">
        <w:rPr>
          <w:lang w:val="fr-FR"/>
        </w:rPr>
        <w:t>4</w:t>
      </w:r>
      <w:r w:rsidRPr="0034213C">
        <w:rPr>
          <w:lang w:val="fr-FR"/>
        </w:rPr>
        <w:t>5,</w:t>
      </w:r>
      <w:r w:rsidR="00371B08" w:rsidRPr="0034213C">
        <w:rPr>
          <w:lang w:val="fr-FR"/>
        </w:rPr>
        <w:t>23</w:t>
      </w:r>
      <w:r w:rsidRPr="0034213C">
        <w:rPr>
          <w:lang w:val="fr-FR"/>
        </w:rPr>
        <w:t> millions</w:t>
      </w:r>
      <w:r w:rsidR="00371B08" w:rsidRPr="0034213C">
        <w:rPr>
          <w:lang w:val="fr-FR"/>
        </w:rPr>
        <w:t xml:space="preserve"> </w:t>
      </w:r>
      <w:r w:rsidR="00482FE4" w:rsidRPr="0034213C">
        <w:rPr>
          <w:lang w:val="fr-FR"/>
        </w:rPr>
        <w:t>de dollars</w:t>
      </w:r>
      <w:r w:rsidRPr="0034213C">
        <w:rPr>
          <w:lang w:val="fr-FR"/>
        </w:rPr>
        <w:t xml:space="preserve">. </w:t>
      </w:r>
    </w:p>
    <w:p w14:paraId="1FB9F81A" w14:textId="48C8FD49" w:rsidR="00D34399" w:rsidRPr="0034213C" w:rsidRDefault="00D34399" w:rsidP="00D34399">
      <w:pPr>
        <w:keepNext/>
        <w:rPr>
          <w:b/>
          <w:lang w:val="fr-FR"/>
        </w:rPr>
      </w:pPr>
      <w:r w:rsidRPr="0034213C">
        <w:rPr>
          <w:b/>
          <w:lang w:val="fr-FR"/>
        </w:rPr>
        <w:t>Table</w:t>
      </w:r>
      <w:r w:rsidR="00495438" w:rsidRPr="0034213C">
        <w:rPr>
          <w:b/>
          <w:lang w:val="fr-FR"/>
        </w:rPr>
        <w:t>au</w:t>
      </w:r>
      <w:r w:rsidRPr="0034213C">
        <w:rPr>
          <w:b/>
          <w:lang w:val="fr-FR"/>
        </w:rPr>
        <w:t xml:space="preserve"> 3. </w:t>
      </w:r>
      <w:r w:rsidR="00B401C3" w:rsidRPr="0034213C">
        <w:rPr>
          <w:b/>
          <w:lang w:val="fr-FR"/>
        </w:rPr>
        <w:t>P</w:t>
      </w:r>
      <w:r w:rsidR="00581F79" w:rsidRPr="0034213C">
        <w:rPr>
          <w:b/>
          <w:bCs/>
          <w:lang w:val="fr-FR"/>
        </w:rPr>
        <w:t>rojets ne portant pas sur des investissements achevés</w:t>
      </w:r>
      <w:r w:rsidR="00B401C3" w:rsidRPr="0034213C">
        <w:rPr>
          <w:b/>
          <w:bCs/>
          <w:lang w:val="fr-FR"/>
        </w:rPr>
        <w:t xml:space="preserve"> – données cumulatives</w:t>
      </w:r>
    </w:p>
    <w:tbl>
      <w:tblPr>
        <w:tblW w:w="9387" w:type="dxa"/>
        <w:tblLook w:val="04A0" w:firstRow="1" w:lastRow="0" w:firstColumn="1" w:lastColumn="0" w:noHBand="0" w:noVBand="1"/>
      </w:tblPr>
      <w:tblGrid>
        <w:gridCol w:w="2840"/>
        <w:gridCol w:w="1120"/>
        <w:gridCol w:w="1316"/>
        <w:gridCol w:w="1092"/>
        <w:gridCol w:w="1460"/>
        <w:gridCol w:w="1559"/>
      </w:tblGrid>
      <w:tr w:rsidR="00E17A39" w:rsidRPr="00357531" w14:paraId="2D062FD8" w14:textId="77777777" w:rsidTr="004414DA">
        <w:trPr>
          <w:trHeight w:val="612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FB3C5" w14:textId="3E91943E" w:rsidR="00D34399" w:rsidRPr="0034213C" w:rsidRDefault="00034648" w:rsidP="008275CA">
            <w:pPr>
              <w:jc w:val="center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>Élément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505A7E" w14:textId="26E32E88" w:rsidR="00D34399" w:rsidRPr="0034213C" w:rsidRDefault="00034648" w:rsidP="008275CA">
            <w:pPr>
              <w:jc w:val="center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>Nombre de projets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AC6A04" w14:textId="67C64112" w:rsidR="00D34399" w:rsidRPr="0034213C" w:rsidRDefault="00C255CD" w:rsidP="008275CA">
            <w:pPr>
              <w:jc w:val="center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>Sommes approuvées plus ajustements</w:t>
            </w:r>
            <w:r w:rsidR="00D34399" w:rsidRPr="0034213C">
              <w:rPr>
                <w:b/>
                <w:bCs/>
                <w:sz w:val="18"/>
                <w:szCs w:val="18"/>
                <w:lang w:val="fr-FR" w:eastAsia="en-CA"/>
              </w:rPr>
              <w:t xml:space="preserve"> </w:t>
            </w:r>
            <w:r w:rsidR="002A4C90" w:rsidRPr="0034213C">
              <w:rPr>
                <w:b/>
                <w:bCs/>
                <w:sz w:val="18"/>
                <w:szCs w:val="18"/>
                <w:lang w:val="fr-FR" w:eastAsia="en-CA"/>
              </w:rPr>
              <w:t>(</w:t>
            </w:r>
            <w:r w:rsidR="00132392">
              <w:rPr>
                <w:b/>
                <w:bCs/>
                <w:sz w:val="18"/>
                <w:szCs w:val="18"/>
                <w:lang w:val="fr-FR" w:eastAsia="en-CA"/>
              </w:rPr>
              <w:t>$US</w:t>
            </w:r>
            <w:r w:rsidR="002A4C90" w:rsidRPr="0034213C">
              <w:rPr>
                <w:b/>
                <w:bCs/>
                <w:sz w:val="18"/>
                <w:szCs w:val="18"/>
                <w:lang w:val="fr-FR" w:eastAsia="en-CA"/>
              </w:rPr>
              <w:t>)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9003D1" w14:textId="77777777" w:rsidR="00D34399" w:rsidRPr="0034213C" w:rsidRDefault="00247ED7" w:rsidP="00D735E7">
            <w:pPr>
              <w:ind w:left="-94" w:right="-118"/>
              <w:jc w:val="center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 xml:space="preserve">Pourcentage </w:t>
            </w:r>
            <w:r w:rsidR="00263F27" w:rsidRPr="0034213C">
              <w:rPr>
                <w:b/>
                <w:bCs/>
                <w:sz w:val="18"/>
                <w:szCs w:val="18"/>
                <w:lang w:val="fr-FR" w:eastAsia="en-CA"/>
              </w:rPr>
              <w:t>des sommes décaissées</w:t>
            </w:r>
            <w:r w:rsidR="00D34399" w:rsidRPr="0034213C">
              <w:rPr>
                <w:b/>
                <w:bCs/>
                <w:sz w:val="18"/>
                <w:szCs w:val="18"/>
                <w:lang w:val="fr-FR" w:eastAsia="en-CA"/>
              </w:rPr>
              <w:t xml:space="preserve"> </w:t>
            </w:r>
          </w:p>
          <w:p w14:paraId="1712AB65" w14:textId="4568E5EA" w:rsidR="00247ED7" w:rsidRPr="0034213C" w:rsidRDefault="00247ED7" w:rsidP="00D735E7">
            <w:pPr>
              <w:ind w:left="-94" w:right="-118"/>
              <w:jc w:val="center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>(%)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AC55BE" w14:textId="77777777" w:rsidR="00BF6B74" w:rsidRDefault="00944814" w:rsidP="008275CA">
            <w:pPr>
              <w:ind w:left="-71" w:right="-107"/>
              <w:jc w:val="center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>Délai moyen (mois) entre</w:t>
            </w:r>
            <w:r w:rsidR="00D57E6C" w:rsidRPr="0034213C">
              <w:rPr>
                <w:b/>
                <w:bCs/>
                <w:sz w:val="18"/>
                <w:szCs w:val="18"/>
                <w:lang w:val="fr-FR" w:eastAsia="en-CA"/>
              </w:rPr>
              <w:t xml:space="preserve"> l</w:t>
            </w:r>
            <w:r w:rsidR="00033072" w:rsidRPr="0034213C">
              <w:rPr>
                <w:b/>
                <w:bCs/>
                <w:sz w:val="18"/>
                <w:szCs w:val="18"/>
                <w:lang w:val="fr-FR" w:eastAsia="en-CA"/>
              </w:rPr>
              <w:t>’</w:t>
            </w:r>
            <w:r w:rsidR="00D57E6C" w:rsidRPr="0034213C">
              <w:rPr>
                <w:b/>
                <w:bCs/>
                <w:sz w:val="18"/>
                <w:szCs w:val="18"/>
                <w:lang w:val="fr-FR" w:eastAsia="en-CA"/>
              </w:rPr>
              <w:t>approbation</w:t>
            </w:r>
          </w:p>
          <w:p w14:paraId="4245FDEF" w14:textId="741689AB" w:rsidR="00D34399" w:rsidRPr="0034213C" w:rsidRDefault="00D57E6C" w:rsidP="008275CA">
            <w:pPr>
              <w:ind w:left="-71" w:right="-107"/>
              <w:jc w:val="center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 xml:space="preserve"> et le premier décaissement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2B952A" w14:textId="4ECBE569" w:rsidR="00D34399" w:rsidRPr="0034213C" w:rsidRDefault="00944814" w:rsidP="008275CA">
            <w:pPr>
              <w:jc w:val="center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>Délai moyen (mois) entre</w:t>
            </w:r>
            <w:r w:rsidR="008C60D2" w:rsidRPr="0034213C">
              <w:rPr>
                <w:b/>
                <w:bCs/>
                <w:sz w:val="18"/>
                <w:szCs w:val="18"/>
                <w:lang w:val="fr-FR" w:eastAsia="en-CA"/>
              </w:rPr>
              <w:t xml:space="preserve"> l</w:t>
            </w:r>
            <w:r w:rsidR="00033072" w:rsidRPr="0034213C">
              <w:rPr>
                <w:b/>
                <w:bCs/>
                <w:sz w:val="18"/>
                <w:szCs w:val="18"/>
                <w:lang w:val="fr-FR" w:eastAsia="en-CA"/>
              </w:rPr>
              <w:t>’</w:t>
            </w:r>
            <w:r w:rsidR="008C60D2" w:rsidRPr="0034213C">
              <w:rPr>
                <w:b/>
                <w:bCs/>
                <w:sz w:val="18"/>
                <w:szCs w:val="18"/>
                <w:lang w:val="fr-FR" w:eastAsia="en-CA"/>
              </w:rPr>
              <w:t>approbation et l</w:t>
            </w:r>
            <w:r w:rsidR="00033072" w:rsidRPr="0034213C">
              <w:rPr>
                <w:b/>
                <w:bCs/>
                <w:sz w:val="18"/>
                <w:szCs w:val="18"/>
                <w:lang w:val="fr-FR" w:eastAsia="en-CA"/>
              </w:rPr>
              <w:t>’</w:t>
            </w:r>
            <w:r w:rsidR="008C60D2" w:rsidRPr="0034213C">
              <w:rPr>
                <w:b/>
                <w:bCs/>
                <w:sz w:val="18"/>
                <w:szCs w:val="18"/>
                <w:lang w:val="fr-FR" w:eastAsia="en-CA"/>
              </w:rPr>
              <w:t>achèvement</w:t>
            </w:r>
          </w:p>
        </w:tc>
      </w:tr>
      <w:tr w:rsidR="00E17A39" w:rsidRPr="0034213C" w14:paraId="7366064B" w14:textId="77777777" w:rsidTr="004414DA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64529" w14:textId="77777777" w:rsidR="005F1BE7" w:rsidRPr="0034213C" w:rsidRDefault="005F1BE7" w:rsidP="005F1BE7">
            <w:pPr>
              <w:jc w:val="lef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>TOTAL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831FA" w14:textId="08E46CC9" w:rsidR="005F1BE7" w:rsidRPr="0034213C" w:rsidRDefault="005F1BE7" w:rsidP="005F1BE7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4</w:t>
            </w:r>
            <w:r w:rsidR="00263F27" w:rsidRPr="0034213C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b/>
                <w:bCs/>
                <w:sz w:val="18"/>
                <w:szCs w:val="18"/>
                <w:lang w:val="fr-FR"/>
              </w:rPr>
              <w:t>045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2215DE" w14:textId="2905B741" w:rsidR="005F1BE7" w:rsidRPr="0034213C" w:rsidRDefault="005F1BE7" w:rsidP="005F1BE7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645</w:t>
            </w:r>
            <w:r w:rsidR="00263F27" w:rsidRPr="0034213C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b/>
                <w:bCs/>
                <w:sz w:val="18"/>
                <w:szCs w:val="18"/>
                <w:lang w:val="fr-FR"/>
              </w:rPr>
              <w:t>230</w:t>
            </w:r>
            <w:r w:rsidR="00263F27" w:rsidRPr="0034213C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b/>
                <w:bCs/>
                <w:sz w:val="18"/>
                <w:szCs w:val="18"/>
                <w:lang w:val="fr-FR"/>
              </w:rPr>
              <w:t>714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DBB84" w14:textId="07BB544D" w:rsidR="005F1BE7" w:rsidRPr="0034213C" w:rsidRDefault="005F1BE7" w:rsidP="005F1BE7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F96F0" w14:textId="31E7BE7F" w:rsidR="005F1BE7" w:rsidRPr="0034213C" w:rsidRDefault="005F1BE7" w:rsidP="005F1BE7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4E42D0" w14:textId="397872B8" w:rsidR="005F1BE7" w:rsidRPr="0034213C" w:rsidRDefault="005F1BE7" w:rsidP="005F1BE7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38</w:t>
            </w:r>
          </w:p>
        </w:tc>
      </w:tr>
      <w:tr w:rsidR="00E17A39" w:rsidRPr="0034213C" w14:paraId="0EA63501" w14:textId="77777777" w:rsidTr="004414DA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C0C5832" w14:textId="3FF527AB" w:rsidR="00D34399" w:rsidRPr="0034213C" w:rsidRDefault="00E85C97" w:rsidP="008275CA">
            <w:pPr>
              <w:jc w:val="lef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>Région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02DD5" w14:textId="77777777" w:rsidR="00D34399" w:rsidRPr="0034213C" w:rsidRDefault="00D34399" w:rsidP="008275CA">
            <w:pPr>
              <w:jc w:val="left"/>
              <w:rPr>
                <w:b/>
                <w:bCs/>
                <w:sz w:val="18"/>
                <w:szCs w:val="18"/>
                <w:lang w:val="fr-FR" w:eastAsia="en-CA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B4302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67CAA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976E6" w14:textId="77777777" w:rsidR="00D34399" w:rsidRPr="0034213C" w:rsidRDefault="00D34399" w:rsidP="008275CA">
            <w:pPr>
              <w:jc w:val="righ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133A09" w14:textId="77777777" w:rsidR="00D34399" w:rsidRPr="0034213C" w:rsidRDefault="00D34399" w:rsidP="008275C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 w:eastAsia="en-CA"/>
              </w:rPr>
              <w:t> </w:t>
            </w:r>
          </w:p>
        </w:tc>
      </w:tr>
      <w:tr w:rsidR="00E17A39" w:rsidRPr="0034213C" w14:paraId="5CBD423C" w14:textId="77777777" w:rsidTr="004414DA">
        <w:trPr>
          <w:trHeight w:val="204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4C10A7" w14:textId="097D09D5" w:rsidR="004414DA" w:rsidRPr="0034213C" w:rsidRDefault="00E85C97" w:rsidP="004414D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Afrique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278D5E" w14:textId="3F7DAA0B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259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7198E" w14:textId="6DF8D864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113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203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483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C1E39" w14:textId="389DD48E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304F0B" w14:textId="78E102E4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526C6" w14:textId="0104D23E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38</w:t>
            </w:r>
          </w:p>
        </w:tc>
      </w:tr>
      <w:tr w:rsidR="006D0C0E" w:rsidRPr="0034213C" w14:paraId="10BB8D3C" w14:textId="77777777" w:rsidTr="004414DA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B25F7C" w14:textId="419FBB7E" w:rsidR="006D0C0E" w:rsidRPr="0034213C" w:rsidRDefault="006D0C0E" w:rsidP="006D0C0E">
            <w:pPr>
              <w:jc w:val="lef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Amérique latine et Caraïbes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05DDCE" w14:textId="27E8B661" w:rsidR="006D0C0E" w:rsidRPr="0034213C" w:rsidRDefault="006D0C0E" w:rsidP="006D0C0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965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1B05CD" w14:textId="25A96668" w:rsidR="006D0C0E" w:rsidRPr="0034213C" w:rsidRDefault="006D0C0E" w:rsidP="006D0C0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116 198 782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BA3469" w14:textId="6ECA5BFA" w:rsidR="006D0C0E" w:rsidRPr="0034213C" w:rsidRDefault="006D0C0E" w:rsidP="006D0C0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7956B2" w14:textId="64376880" w:rsidR="006D0C0E" w:rsidRPr="0034213C" w:rsidRDefault="006D0C0E" w:rsidP="006D0C0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FFA721" w14:textId="3CB0D8E2" w:rsidR="006D0C0E" w:rsidRPr="0034213C" w:rsidRDefault="006D0C0E" w:rsidP="006D0C0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41</w:t>
            </w:r>
          </w:p>
        </w:tc>
      </w:tr>
      <w:tr w:rsidR="00E17A39" w:rsidRPr="0034213C" w14:paraId="3C1667F7" w14:textId="77777777" w:rsidTr="004414DA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A2DC80" w14:textId="65A7F4F5" w:rsidR="004414DA" w:rsidRPr="0034213C" w:rsidRDefault="00E222E5" w:rsidP="004414D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Asie et Pacifique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F1F922" w14:textId="5096794B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227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EF7700" w14:textId="356DDF2F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185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883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752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51956" w14:textId="19F02979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9C605" w14:textId="5C9D07BD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E761F" w14:textId="76965E33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40</w:t>
            </w:r>
          </w:p>
        </w:tc>
      </w:tr>
      <w:tr w:rsidR="00E17A39" w:rsidRPr="0034213C" w14:paraId="6CAE1897" w14:textId="77777777" w:rsidTr="004414DA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9F4D5D" w14:textId="4308FE98" w:rsidR="004414DA" w:rsidRPr="0034213C" w:rsidRDefault="004414DA" w:rsidP="004414D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Europe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67D26E" w14:textId="09EED6E8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267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00CA82" w14:textId="096BB04C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25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380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606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5C382" w14:textId="2D73D14A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0A0361" w14:textId="7054BD59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08012" w14:textId="1D212F37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33</w:t>
            </w:r>
          </w:p>
        </w:tc>
      </w:tr>
      <w:tr w:rsidR="00E17A39" w:rsidRPr="0034213C" w14:paraId="19378A8D" w14:textId="77777777" w:rsidTr="004414DA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3217F" w14:textId="3F0660DF" w:rsidR="004414DA" w:rsidRPr="0034213C" w:rsidRDefault="00D505C4" w:rsidP="004414D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Monde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91261" w14:textId="38F62229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327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22ECC7" w14:textId="61833357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204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564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090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26A74" w14:textId="1C0B09AE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1ACE04" w14:textId="2CDEE560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5E3C2D" w14:textId="1F64AC91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22</w:t>
            </w:r>
          </w:p>
        </w:tc>
      </w:tr>
      <w:tr w:rsidR="00E17A39" w:rsidRPr="0034213C" w14:paraId="489F6645" w14:textId="77777777" w:rsidTr="004414DA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2CB14F9" w14:textId="08A441DF" w:rsidR="00D34399" w:rsidRPr="0034213C" w:rsidRDefault="00D505C4" w:rsidP="008275CA">
            <w:pPr>
              <w:jc w:val="lef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>Secteur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04E74" w14:textId="77777777" w:rsidR="00D34399" w:rsidRPr="0034213C" w:rsidRDefault="00D34399" w:rsidP="008275CA">
            <w:pPr>
              <w:jc w:val="left"/>
              <w:rPr>
                <w:b/>
                <w:bCs/>
                <w:sz w:val="18"/>
                <w:szCs w:val="18"/>
                <w:lang w:val="fr-FR" w:eastAsia="en-CA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E823F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78E04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01549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0ED3F3A" w14:textId="77777777" w:rsidR="00D34399" w:rsidRPr="0034213C" w:rsidRDefault="00D34399" w:rsidP="008275C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 w:eastAsia="en-CA"/>
              </w:rPr>
              <w:t> </w:t>
            </w:r>
          </w:p>
        </w:tc>
      </w:tr>
      <w:tr w:rsidR="00E17A39" w:rsidRPr="0034213C" w14:paraId="7912A1C7" w14:textId="77777777" w:rsidTr="008275CA">
        <w:trPr>
          <w:trHeight w:val="204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33983" w14:textId="2138915F" w:rsidR="004414DA" w:rsidRPr="0034213C" w:rsidRDefault="0057339C" w:rsidP="004414D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Aérosols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22544" w14:textId="2BF0AC65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31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3C70E7" w14:textId="1D2F4957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461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265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C42788" w14:textId="6E7F259C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D6F8A" w14:textId="2DD031B7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CC085" w14:textId="2EDEC12B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36</w:t>
            </w:r>
          </w:p>
        </w:tc>
      </w:tr>
      <w:tr w:rsidR="00E17A39" w:rsidRPr="0034213C" w14:paraId="436AB477" w14:textId="77777777" w:rsidTr="008275CA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D54BF9" w14:textId="0E26CE3C" w:rsidR="004414DA" w:rsidRPr="0034213C" w:rsidRDefault="004414DA" w:rsidP="004414D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Destruction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D072E3" w14:textId="1D28ACFC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D449BB" w14:textId="7BA880AE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8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695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623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1D478E" w14:textId="1ED2C3DD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EC409" w14:textId="039587A9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388FB" w14:textId="0B75C3DE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65</w:t>
            </w:r>
          </w:p>
        </w:tc>
      </w:tr>
      <w:tr w:rsidR="00E17A39" w:rsidRPr="0034213C" w14:paraId="7E17E444" w14:textId="77777777" w:rsidTr="008275CA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9A044E" w14:textId="64991917" w:rsidR="004414DA" w:rsidRPr="0034213C" w:rsidRDefault="0057339C" w:rsidP="004414D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Efficacité énergétique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A424B1" w14:textId="6B72073E" w:rsidR="004414DA" w:rsidRPr="0034213C" w:rsidRDefault="004414DA" w:rsidP="004414DA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20539E" w14:textId="0260DB64" w:rsidR="004414DA" w:rsidRPr="0034213C" w:rsidRDefault="004414DA" w:rsidP="004414DA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34D2E1" w14:textId="16B0C83C" w:rsidR="004414DA" w:rsidRPr="0034213C" w:rsidRDefault="004414DA" w:rsidP="004414DA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8AE3AC" w14:textId="669B480D" w:rsidR="004414DA" w:rsidRPr="0034213C" w:rsidRDefault="00590470" w:rsidP="004414DA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4D0079" w14:textId="102E2F59" w:rsidR="004414DA" w:rsidRPr="0034213C" w:rsidRDefault="00590470" w:rsidP="004414DA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200286A8" w14:textId="77777777" w:rsidTr="008275CA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CFB63" w14:textId="73114C45" w:rsidR="004414DA" w:rsidRPr="0034213C" w:rsidRDefault="0057339C" w:rsidP="004414D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Lutte contre l</w:t>
            </w:r>
            <w:r w:rsidR="00033072" w:rsidRPr="0034213C">
              <w:rPr>
                <w:sz w:val="18"/>
                <w:szCs w:val="18"/>
                <w:lang w:val="fr-FR"/>
              </w:rPr>
              <w:t>’</w:t>
            </w:r>
            <w:r w:rsidRPr="0034213C">
              <w:rPr>
                <w:sz w:val="18"/>
                <w:szCs w:val="18"/>
                <w:lang w:val="fr-FR"/>
              </w:rPr>
              <w:t>incendie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4FA61" w14:textId="15810511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626FE" w14:textId="13DC07C1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2AA41" w14:textId="16FE5C33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FA3A22" w14:textId="2E1E0C2F" w:rsidR="004414DA" w:rsidRPr="0034213C" w:rsidRDefault="00590470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94FEDE" w14:textId="3C1CF50B" w:rsidR="004414DA" w:rsidRPr="0034213C" w:rsidRDefault="00590470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2E910399" w14:textId="77777777" w:rsidTr="008275CA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F4A61D" w14:textId="5FFADD16" w:rsidR="004414DA" w:rsidRPr="0034213C" w:rsidRDefault="000460FD" w:rsidP="004414D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Mousses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955A2A" w14:textId="19C43C71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B0B680" w14:textId="22465013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543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567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64404" w14:textId="3723BF0F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7BF611" w14:textId="2AB6B146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BAEE2" w14:textId="624F0019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36</w:t>
            </w:r>
          </w:p>
        </w:tc>
      </w:tr>
      <w:tr w:rsidR="00E17A39" w:rsidRPr="0034213C" w14:paraId="337347F4" w14:textId="77777777" w:rsidTr="008275CA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43C2DA" w14:textId="3605A176" w:rsidR="004414DA" w:rsidRPr="0034213C" w:rsidRDefault="007D25FF" w:rsidP="004414D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Fumigènes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6D680" w14:textId="2238E965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137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FB3E9" w14:textId="5C3CFD96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21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224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434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5A918" w14:textId="71657491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84C115" w14:textId="297AB824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F0016C" w14:textId="15B62F65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39</w:t>
            </w:r>
          </w:p>
        </w:tc>
      </w:tr>
      <w:tr w:rsidR="00E17A39" w:rsidRPr="0034213C" w14:paraId="64C9DEE0" w14:textId="77777777" w:rsidTr="008275CA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C2C90" w14:textId="3861C201" w:rsidR="004414DA" w:rsidRPr="0034213C" w:rsidRDefault="001339EA" w:rsidP="004414D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Halons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6670BF" w14:textId="600935C1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82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002075" w14:textId="2756D182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11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238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156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A16E0" w14:textId="5C35E1E0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7C5835" w14:textId="4B9F4F24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0B202" w14:textId="147DD545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44</w:t>
            </w:r>
          </w:p>
        </w:tc>
      </w:tr>
      <w:tr w:rsidR="00E17A39" w:rsidRPr="0034213C" w14:paraId="680D1826" w14:textId="77777777" w:rsidTr="008275CA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7823A6" w14:textId="06D193C8" w:rsidR="004414DA" w:rsidRPr="0034213C" w:rsidRDefault="00515DB9" w:rsidP="004414D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Plan de réduction des HFC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FC5CD7" w14:textId="52531100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826D2A" w14:textId="2A17A38E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20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000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A29B8F" w14:textId="1A272A51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6725F" w14:textId="4C085D1C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E93E9" w14:textId="3ADEBEA6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24</w:t>
            </w:r>
          </w:p>
        </w:tc>
      </w:tr>
      <w:tr w:rsidR="00E17A39" w:rsidRPr="0034213C" w14:paraId="5C85A6A8" w14:textId="77777777" w:rsidTr="008275CA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46715" w14:textId="1D81D319" w:rsidR="004414DA" w:rsidRPr="0034213C" w:rsidRDefault="000F256A" w:rsidP="004414D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Secteurs multiples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38570" w14:textId="78A60CE9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320B4" w14:textId="1F3EB999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53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792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AA5E1" w14:textId="6B8F1407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A98C1" w14:textId="3E488524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83133B" w14:textId="504048E7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58</w:t>
            </w:r>
          </w:p>
        </w:tc>
      </w:tr>
      <w:tr w:rsidR="00E17A39" w:rsidRPr="0034213C" w14:paraId="4FA4F662" w14:textId="77777777" w:rsidTr="008275CA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76E46" w14:textId="55A223B6" w:rsidR="004414DA" w:rsidRPr="0034213C" w:rsidRDefault="00862D50" w:rsidP="004414D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Autres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E34D7" w14:textId="03B3E0A9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E0BE6" w14:textId="213BD249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76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499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B50B2" w14:textId="6B004FFE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383D9" w14:textId="3002997A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85E4BC" w14:textId="53A7C887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38</w:t>
            </w:r>
          </w:p>
        </w:tc>
      </w:tr>
      <w:tr w:rsidR="00E17A39" w:rsidRPr="0034213C" w14:paraId="785C876F" w14:textId="77777777" w:rsidTr="008275CA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8CF1A2" w14:textId="38581067" w:rsidR="004414DA" w:rsidRPr="0034213C" w:rsidRDefault="006C4FED" w:rsidP="004414D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Plan d</w:t>
            </w:r>
            <w:r w:rsidR="00033072" w:rsidRPr="0034213C">
              <w:rPr>
                <w:sz w:val="18"/>
                <w:szCs w:val="18"/>
                <w:lang w:val="fr-FR"/>
              </w:rPr>
              <w:t>’</w:t>
            </w:r>
            <w:r w:rsidRPr="0034213C">
              <w:rPr>
                <w:sz w:val="18"/>
                <w:szCs w:val="18"/>
                <w:lang w:val="fr-FR"/>
              </w:rPr>
              <w:t xml:space="preserve">élimination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E9A22" w14:textId="123ADEEE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854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BF2B9" w14:textId="20556D08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91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074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821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6BA462" w14:textId="0609C26E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E2322" w14:textId="7EE613A7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6BFE4" w14:textId="458078EF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40</w:t>
            </w:r>
          </w:p>
        </w:tc>
      </w:tr>
      <w:tr w:rsidR="00E17A39" w:rsidRPr="0034213C" w14:paraId="58C560B7" w14:textId="77777777" w:rsidTr="008275CA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C4A5F6" w14:textId="55753310" w:rsidR="004414DA" w:rsidRPr="0034213C" w:rsidRDefault="00141B06" w:rsidP="004414D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Agents de transformation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F92ED" w14:textId="04129125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46FA7" w14:textId="3E20D6F9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C468A" w14:textId="3F74B2E1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AF30C" w14:textId="764CD360" w:rsidR="004414DA" w:rsidRPr="0034213C" w:rsidRDefault="00590470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B082D" w14:textId="09E4C900" w:rsidR="004414DA" w:rsidRPr="0034213C" w:rsidRDefault="00590470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1F1016EA" w14:textId="77777777" w:rsidTr="008275CA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1C396E" w14:textId="53517D2D" w:rsidR="004414DA" w:rsidRPr="0034213C" w:rsidRDefault="004414DA" w:rsidP="004414D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Production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3E87D" w14:textId="31739B32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8AA760" w14:textId="4741FF7D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90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000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43EEE8" w14:textId="7AFF2F10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312834" w14:textId="278DC17F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E01846" w14:textId="66162D11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8</w:t>
            </w:r>
          </w:p>
        </w:tc>
      </w:tr>
      <w:tr w:rsidR="00E17A39" w:rsidRPr="0034213C" w14:paraId="72B69F38" w14:textId="77777777" w:rsidTr="008275CA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4BCE8C" w14:textId="4A8FE4A2" w:rsidR="004414DA" w:rsidRPr="0034213C" w:rsidRDefault="00CA0895" w:rsidP="004414D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Réfrigération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FABE6" w14:textId="60CF5A4A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639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264A2" w14:textId="3FB58645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92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316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381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B58AC" w14:textId="2ABD6409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56C58" w14:textId="2BA60CC9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A25BD" w14:textId="29AA5B0C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50</w:t>
            </w:r>
          </w:p>
        </w:tc>
      </w:tr>
      <w:tr w:rsidR="00E17A39" w:rsidRPr="0034213C" w14:paraId="6454650B" w14:textId="77777777" w:rsidTr="008275CA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72632" w14:textId="28F3729C" w:rsidR="004414DA" w:rsidRPr="0034213C" w:rsidRDefault="009F4272" w:rsidP="004414D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Divers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5139F0" w14:textId="6721DC99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863A2" w14:textId="09096342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404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037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394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32794" w14:textId="3EB38469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92178E" w14:textId="4F8B422D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E84AB" w14:textId="5D48BC4C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33</w:t>
            </w:r>
          </w:p>
        </w:tc>
      </w:tr>
      <w:tr w:rsidR="00E17A39" w:rsidRPr="0034213C" w14:paraId="1F82BABD" w14:textId="77777777" w:rsidTr="008275CA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B5376F" w14:textId="1D87386A" w:rsidR="004414DA" w:rsidRPr="0034213C" w:rsidRDefault="004F0A5A" w:rsidP="004414D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Solvants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1C480A" w14:textId="6B0A8547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44946" w14:textId="69CDED94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398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782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7BF1A0" w14:textId="07EB9381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14FE1" w14:textId="2168DA8E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252E5" w14:textId="50C298E0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27</w:t>
            </w:r>
          </w:p>
        </w:tc>
      </w:tr>
      <w:tr w:rsidR="00E17A39" w:rsidRPr="0034213C" w14:paraId="0E491043" w14:textId="77777777" w:rsidTr="008275CA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42AA31" w14:textId="1D684587" w:rsidR="004414DA" w:rsidRPr="0034213C" w:rsidRDefault="004F0A5A" w:rsidP="004414D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Stérilisants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880939" w14:textId="7732CE95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68715" w14:textId="016944BB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08ED05" w14:textId="738669CB" w:rsidR="004414DA" w:rsidRPr="0034213C" w:rsidRDefault="004414DA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9C218" w14:textId="1812B07E" w:rsidR="004414DA" w:rsidRPr="0034213C" w:rsidRDefault="000F0064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17CE10" w14:textId="27A0218E" w:rsidR="004414DA" w:rsidRPr="0034213C" w:rsidRDefault="000F0064" w:rsidP="004414D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57531" w14:paraId="77FB4487" w14:textId="77777777" w:rsidTr="004414DA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40182A7" w14:textId="55B84F7B" w:rsidR="00D34399" w:rsidRPr="0034213C" w:rsidRDefault="005B38D6" w:rsidP="008275CA">
            <w:pPr>
              <w:jc w:val="lef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 xml:space="preserve">Responsabilité de la mise en </w:t>
            </w:r>
            <w:r w:rsidR="00E72CCB" w:rsidRPr="0034213C">
              <w:rPr>
                <w:b/>
                <w:bCs/>
                <w:sz w:val="18"/>
                <w:szCs w:val="18"/>
                <w:lang w:val="fr-FR" w:eastAsia="en-CA"/>
              </w:rPr>
              <w:t>œuvre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E0FDD" w14:textId="77777777" w:rsidR="00D34399" w:rsidRPr="0034213C" w:rsidRDefault="00D34399" w:rsidP="008275CA">
            <w:pPr>
              <w:jc w:val="left"/>
              <w:rPr>
                <w:b/>
                <w:bCs/>
                <w:sz w:val="18"/>
                <w:szCs w:val="18"/>
                <w:lang w:val="fr-FR" w:eastAsia="en-CA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39142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89A79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AD36D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7DAA4E" w14:textId="77777777" w:rsidR="00D34399" w:rsidRPr="0034213C" w:rsidRDefault="00D34399" w:rsidP="008275C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 w:eastAsia="en-CA"/>
              </w:rPr>
              <w:t> </w:t>
            </w:r>
          </w:p>
        </w:tc>
      </w:tr>
      <w:tr w:rsidR="00E17A39" w:rsidRPr="0034213C" w14:paraId="27F14150" w14:textId="77777777" w:rsidTr="008275CA">
        <w:trPr>
          <w:trHeight w:val="204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80F935" w14:textId="137D64F4" w:rsidR="00491944" w:rsidRPr="0034213C" w:rsidRDefault="005B38D6" w:rsidP="00491944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Agence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5645B" w14:textId="1A4FEC4C" w:rsidR="00491944" w:rsidRPr="0034213C" w:rsidRDefault="00491944" w:rsidP="00491944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314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7EBE0" w14:textId="4D440094" w:rsidR="00491944" w:rsidRPr="0034213C" w:rsidRDefault="00491944" w:rsidP="00491944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489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400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138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0AAAB" w14:textId="069577DA" w:rsidR="00491944" w:rsidRPr="0034213C" w:rsidRDefault="00491944" w:rsidP="00491944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99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04819" w14:textId="7FDB6452" w:rsidR="00491944" w:rsidRPr="0034213C" w:rsidRDefault="00491944" w:rsidP="00491944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AAC916" w14:textId="2CD7E4D0" w:rsidR="00491944" w:rsidRPr="0034213C" w:rsidRDefault="00491944" w:rsidP="00491944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37</w:t>
            </w:r>
          </w:p>
        </w:tc>
      </w:tr>
      <w:tr w:rsidR="00E17A39" w:rsidRPr="0034213C" w14:paraId="13257FB4" w14:textId="77777777" w:rsidTr="008275CA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35853" w14:textId="7368E9AA" w:rsidR="00491944" w:rsidRPr="0034213C" w:rsidRDefault="005B38D6" w:rsidP="00491944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Pays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0662F" w14:textId="1A3D03E8" w:rsidR="00491944" w:rsidRPr="0034213C" w:rsidRDefault="00491944" w:rsidP="00491944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731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9CE0A2" w14:textId="2C6DF8D6" w:rsidR="00491944" w:rsidRPr="0034213C" w:rsidRDefault="00491944" w:rsidP="00491944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155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830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575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626C3C" w14:textId="2F239746" w:rsidR="00491944" w:rsidRPr="0034213C" w:rsidRDefault="00491944" w:rsidP="00491944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DF1B47" w14:textId="4589E838" w:rsidR="00491944" w:rsidRPr="0034213C" w:rsidRDefault="00491944" w:rsidP="00491944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2658B3" w14:textId="1C0439F0" w:rsidR="00491944" w:rsidRPr="0034213C" w:rsidRDefault="00491944" w:rsidP="00491944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40</w:t>
            </w:r>
          </w:p>
        </w:tc>
      </w:tr>
      <w:tr w:rsidR="00E17A39" w:rsidRPr="0034213C" w14:paraId="18882BC3" w14:textId="77777777" w:rsidTr="004414DA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0A0EA78" w14:textId="7FE1BB4E" w:rsidR="00D34399" w:rsidRPr="0034213C" w:rsidRDefault="00F25FF7" w:rsidP="008275CA">
            <w:pPr>
              <w:jc w:val="lef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>Mode de décaissement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FBB69" w14:textId="77777777" w:rsidR="00D34399" w:rsidRPr="0034213C" w:rsidRDefault="00D34399" w:rsidP="008275CA">
            <w:pPr>
              <w:jc w:val="left"/>
              <w:rPr>
                <w:b/>
                <w:bCs/>
                <w:sz w:val="18"/>
                <w:szCs w:val="18"/>
                <w:lang w:val="fr-FR" w:eastAsia="en-CA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57F5E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3F2EA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AFCEF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963551" w14:textId="77777777" w:rsidR="00D34399" w:rsidRPr="0034213C" w:rsidRDefault="00D34399" w:rsidP="008275C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 w:eastAsia="en-CA"/>
              </w:rPr>
              <w:t> </w:t>
            </w:r>
          </w:p>
        </w:tc>
      </w:tr>
      <w:tr w:rsidR="00E17A39" w:rsidRPr="0034213C" w14:paraId="02346CFB" w14:textId="77777777" w:rsidTr="008275CA">
        <w:trPr>
          <w:trHeight w:val="204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038852" w14:textId="4ED45C96" w:rsidR="00491944" w:rsidRPr="0034213C" w:rsidRDefault="00F25FF7" w:rsidP="00491944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Au cours de la mise en œuvre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17946" w14:textId="3E536D7C" w:rsidR="00491944" w:rsidRPr="0034213C" w:rsidRDefault="00491944" w:rsidP="00491944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009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630D9" w14:textId="03EEFB2B" w:rsidR="00491944" w:rsidRPr="0034213C" w:rsidRDefault="00491944" w:rsidP="00491944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632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662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747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CB412" w14:textId="036F314C" w:rsidR="00491944" w:rsidRPr="0034213C" w:rsidRDefault="00491944" w:rsidP="00491944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4FC11" w14:textId="6BE66B00" w:rsidR="00491944" w:rsidRPr="0034213C" w:rsidRDefault="00491944" w:rsidP="00491944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6F6BD" w14:textId="01C8B857" w:rsidR="00491944" w:rsidRPr="0034213C" w:rsidRDefault="00491944" w:rsidP="00491944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38</w:t>
            </w:r>
          </w:p>
        </w:tc>
      </w:tr>
      <w:tr w:rsidR="00E17A39" w:rsidRPr="0034213C" w14:paraId="70C628D8" w14:textId="77777777" w:rsidTr="008275CA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459521" w14:textId="1AA6A444" w:rsidR="00491944" w:rsidRPr="0034213C" w:rsidRDefault="00B65747" w:rsidP="00491944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Après la mise en œuvre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6D274" w14:textId="17BD6E1D" w:rsidR="00491944" w:rsidRPr="0034213C" w:rsidRDefault="00491944" w:rsidP="00491944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49738" w14:textId="721748D7" w:rsidR="00491944" w:rsidRPr="0034213C" w:rsidRDefault="00491944" w:rsidP="00491944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325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462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D9E22F" w14:textId="5BC2F46B" w:rsidR="00491944" w:rsidRPr="0034213C" w:rsidRDefault="00491944" w:rsidP="00491944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C710AB" w14:textId="13E247C2" w:rsidR="00491944" w:rsidRPr="0034213C" w:rsidRDefault="00491944" w:rsidP="00491944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D77591" w14:textId="531AB682" w:rsidR="00491944" w:rsidRPr="0034213C" w:rsidRDefault="00491944" w:rsidP="00491944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21</w:t>
            </w:r>
          </w:p>
        </w:tc>
      </w:tr>
      <w:tr w:rsidR="00E17A39" w:rsidRPr="0034213C" w14:paraId="10BBCDD4" w14:textId="77777777" w:rsidTr="008275CA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19D955" w14:textId="77C82007" w:rsidR="00491944" w:rsidRPr="0034213C" w:rsidRDefault="00B65747" w:rsidP="00491944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Financement rétroactif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B37D40" w14:textId="2F36D7FC" w:rsidR="00491944" w:rsidRPr="0034213C" w:rsidRDefault="00491944" w:rsidP="00491944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D8E553" w14:textId="2BC459C7" w:rsidR="00491944" w:rsidRPr="0034213C" w:rsidRDefault="00491944" w:rsidP="00491944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146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698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E2A2A1" w14:textId="61279578" w:rsidR="00491944" w:rsidRPr="0034213C" w:rsidRDefault="00491944" w:rsidP="00491944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85CF88" w14:textId="3B87C411" w:rsidR="00491944" w:rsidRPr="0034213C" w:rsidRDefault="00491944" w:rsidP="00491944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777477" w14:textId="6D1F283F" w:rsidR="00491944" w:rsidRPr="0034213C" w:rsidRDefault="00491944" w:rsidP="00491944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83</w:t>
            </w:r>
          </w:p>
        </w:tc>
      </w:tr>
      <w:tr w:rsidR="00491944" w:rsidRPr="0034213C" w14:paraId="1431C345" w14:textId="77777777" w:rsidTr="008275CA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3F444" w14:textId="7CEF0BF2" w:rsidR="00491944" w:rsidRPr="0034213C" w:rsidRDefault="00B65747" w:rsidP="00491944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Du pays aux bénéficiaires finaux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4E9BA9" w14:textId="23AE6AA6" w:rsidR="00491944" w:rsidRPr="0034213C" w:rsidRDefault="00491944" w:rsidP="00491944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B67CC2" w14:textId="6695F07B" w:rsidR="00491944" w:rsidRPr="0034213C" w:rsidRDefault="00491944" w:rsidP="00491944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095</w:t>
            </w:r>
            <w:r w:rsidR="00263F27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807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DCFA91" w14:textId="469E0C50" w:rsidR="00491944" w:rsidRPr="0034213C" w:rsidRDefault="00491944" w:rsidP="00491944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854939" w14:textId="3FDE86B8" w:rsidR="00491944" w:rsidRPr="0034213C" w:rsidRDefault="00491944" w:rsidP="00491944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6BA31" w14:textId="623E54D7" w:rsidR="00491944" w:rsidRPr="0034213C" w:rsidRDefault="00491944" w:rsidP="00491944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38</w:t>
            </w:r>
          </w:p>
        </w:tc>
      </w:tr>
    </w:tbl>
    <w:p w14:paraId="541CDCE5" w14:textId="77777777" w:rsidR="00D34399" w:rsidRPr="0034213C" w:rsidRDefault="00D34399" w:rsidP="00D34399">
      <w:pPr>
        <w:pStyle w:val="Header"/>
        <w:rPr>
          <w:lang w:val="fr-FR"/>
        </w:rPr>
      </w:pPr>
    </w:p>
    <w:p w14:paraId="72532B2F" w14:textId="4149607F" w:rsidR="00D34399" w:rsidRPr="0034213C" w:rsidRDefault="00321345" w:rsidP="00D34399">
      <w:pPr>
        <w:pStyle w:val="Heading1"/>
        <w:rPr>
          <w:lang w:val="fr-FR"/>
        </w:rPr>
      </w:pPr>
      <w:r w:rsidRPr="0034213C">
        <w:rPr>
          <w:lang w:val="fr-FR"/>
        </w:rPr>
        <w:t>Le délai moyen entre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approbation et le premier décaissement est de 12 mois pour les projets ne portant pas sur des investissements. Ces </w:t>
      </w:r>
      <w:r w:rsidR="00021B6E" w:rsidRPr="0034213C">
        <w:rPr>
          <w:lang w:val="fr-FR"/>
        </w:rPr>
        <w:t xml:space="preserve">projets </w:t>
      </w:r>
      <w:r w:rsidRPr="0034213C">
        <w:rPr>
          <w:lang w:val="fr-FR"/>
        </w:rPr>
        <w:t xml:space="preserve">ont été achevés 38 mois après leur approbation, en </w:t>
      </w:r>
      <w:r w:rsidRPr="0034213C">
        <w:rPr>
          <w:lang w:val="fr-FR"/>
        </w:rPr>
        <w:lastRenderedPageBreak/>
        <w:t xml:space="preserve">moyenne. Ce chiffre </w:t>
      </w:r>
      <w:r w:rsidR="00021B6E" w:rsidRPr="0034213C">
        <w:rPr>
          <w:lang w:val="fr-FR"/>
        </w:rPr>
        <w:t xml:space="preserve">reflète le </w:t>
      </w:r>
      <w:r w:rsidRPr="0034213C">
        <w:rPr>
          <w:lang w:val="fr-FR"/>
        </w:rPr>
        <w:t xml:space="preserve">grand nombre de projets </w:t>
      </w:r>
      <w:r w:rsidR="00482AD2" w:rsidRPr="0034213C">
        <w:rPr>
          <w:lang w:val="fr-FR"/>
        </w:rPr>
        <w:t xml:space="preserve">réalisés dans le secteur </w:t>
      </w:r>
      <w:r w:rsidRPr="0034213C">
        <w:rPr>
          <w:lang w:val="fr-FR"/>
        </w:rPr>
        <w:t>« </w:t>
      </w:r>
      <w:r w:rsidR="008005B7" w:rsidRPr="0034213C">
        <w:rPr>
          <w:lang w:val="fr-FR"/>
        </w:rPr>
        <w:t>Divers</w:t>
      </w:r>
      <w:r w:rsidRPr="0034213C">
        <w:rPr>
          <w:lang w:val="fr-FR"/>
        </w:rPr>
        <w:t> » (</w:t>
      </w:r>
      <w:r w:rsidR="00983FCE" w:rsidRPr="0034213C">
        <w:rPr>
          <w:lang w:val="fr-FR"/>
        </w:rPr>
        <w:t>2 212 sur 4 045</w:t>
      </w:r>
      <w:r w:rsidRPr="0034213C">
        <w:rPr>
          <w:lang w:val="fr-FR"/>
        </w:rPr>
        <w:t>) pour lesquels le délai moyen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achèvement de projet est de 3</w:t>
      </w:r>
      <w:r w:rsidR="00983FCE" w:rsidRPr="0034213C">
        <w:rPr>
          <w:lang w:val="fr-FR"/>
        </w:rPr>
        <w:t>3</w:t>
      </w:r>
      <w:r w:rsidRPr="0034213C">
        <w:rPr>
          <w:lang w:val="fr-FR"/>
        </w:rPr>
        <w:t xml:space="preserve"> mois. Les projets ne portant pas sur des investissements </w:t>
      </w:r>
      <w:r w:rsidR="00AA0A42" w:rsidRPr="0034213C">
        <w:rPr>
          <w:lang w:val="fr-FR"/>
        </w:rPr>
        <w:t>réalisés dans les</w:t>
      </w:r>
      <w:r w:rsidRPr="0034213C">
        <w:rPr>
          <w:lang w:val="fr-FR"/>
        </w:rPr>
        <w:t xml:space="preserve"> autres secteurs ont été achevés dans un délai de </w:t>
      </w:r>
      <w:r w:rsidR="00AA0A42" w:rsidRPr="0034213C">
        <w:rPr>
          <w:lang w:val="fr-FR"/>
        </w:rPr>
        <w:t xml:space="preserve">huit </w:t>
      </w:r>
      <w:r w:rsidRPr="0034213C">
        <w:rPr>
          <w:lang w:val="fr-FR"/>
        </w:rPr>
        <w:t>à 65 mois suivant leur approbation.</w:t>
      </w:r>
      <w:r w:rsidR="00AA0A42" w:rsidRPr="0034213C">
        <w:rPr>
          <w:lang w:val="fr-FR"/>
        </w:rPr>
        <w:t xml:space="preserve"> </w:t>
      </w:r>
    </w:p>
    <w:p w14:paraId="7BAC9CC9" w14:textId="135247F9" w:rsidR="00D34399" w:rsidRPr="0034213C" w:rsidRDefault="001B63C1" w:rsidP="00D34399">
      <w:pPr>
        <w:pStyle w:val="Heading1"/>
        <w:rPr>
          <w:lang w:val="fr-FR"/>
        </w:rPr>
      </w:pPr>
      <w:r w:rsidRPr="0034213C">
        <w:rPr>
          <w:lang w:val="fr-FR"/>
        </w:rPr>
        <w:t xml:space="preserve">Presque tous les projets ont été </w:t>
      </w:r>
      <w:r w:rsidR="000E71C0" w:rsidRPr="0034213C">
        <w:rPr>
          <w:lang w:val="fr-FR"/>
        </w:rPr>
        <w:t xml:space="preserve">exécutés </w:t>
      </w:r>
      <w:r w:rsidRPr="0034213C">
        <w:rPr>
          <w:lang w:val="fr-FR"/>
        </w:rPr>
        <w:t>par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agence concernée plutôt que par le pays. La mise en œuvre de projets ne portant pas sur des investissements par </w:t>
      </w:r>
      <w:r w:rsidR="002838A7" w:rsidRPr="0034213C">
        <w:rPr>
          <w:lang w:val="fr-FR"/>
        </w:rPr>
        <w:t xml:space="preserve">une </w:t>
      </w:r>
      <w:r w:rsidRPr="0034213C">
        <w:rPr>
          <w:lang w:val="fr-FR"/>
        </w:rPr>
        <w:t>agence n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exige habituellement pas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accord </w:t>
      </w:r>
      <w:r w:rsidR="000E71C0" w:rsidRPr="0034213C">
        <w:rPr>
          <w:lang w:val="fr-FR"/>
        </w:rPr>
        <w:t>juridique</w:t>
      </w:r>
      <w:r w:rsidRPr="0034213C">
        <w:rPr>
          <w:lang w:val="fr-FR"/>
        </w:rPr>
        <w:t xml:space="preserve">, ce qui peut expliquer pourquoi </w:t>
      </w:r>
      <w:r w:rsidR="00E4588E" w:rsidRPr="0034213C">
        <w:rPr>
          <w:lang w:val="fr-FR"/>
        </w:rPr>
        <w:t xml:space="preserve">ces projets </w:t>
      </w:r>
      <w:r w:rsidR="00DB5473" w:rsidRPr="0034213C">
        <w:rPr>
          <w:lang w:val="fr-FR"/>
        </w:rPr>
        <w:t xml:space="preserve">sont exécutés plus rapidement </w:t>
      </w:r>
      <w:r w:rsidRPr="0034213C">
        <w:rPr>
          <w:lang w:val="fr-FR"/>
        </w:rPr>
        <w:t xml:space="preserve">que les projets ne portant pas sur des investissements mis en œuvre par </w:t>
      </w:r>
      <w:r w:rsidR="00E4588E" w:rsidRPr="0034213C">
        <w:rPr>
          <w:lang w:val="fr-FR"/>
        </w:rPr>
        <w:t xml:space="preserve">un </w:t>
      </w:r>
      <w:r w:rsidRPr="0034213C">
        <w:rPr>
          <w:lang w:val="fr-FR"/>
        </w:rPr>
        <w:t xml:space="preserve">pays </w:t>
      </w:r>
      <w:r w:rsidR="00E4588E" w:rsidRPr="0034213C">
        <w:rPr>
          <w:lang w:val="fr-FR"/>
        </w:rPr>
        <w:t>(37 contre 40 mois)</w:t>
      </w:r>
      <w:r w:rsidRPr="0034213C">
        <w:rPr>
          <w:lang w:val="fr-FR"/>
        </w:rPr>
        <w:t xml:space="preserve">. </w:t>
      </w:r>
    </w:p>
    <w:p w14:paraId="2807CED2" w14:textId="3E6DEB2F" w:rsidR="00D34399" w:rsidRPr="0034213C" w:rsidRDefault="00CB6804" w:rsidP="00D34399">
      <w:pPr>
        <w:rPr>
          <w:u w:val="single"/>
          <w:lang w:val="fr-FR"/>
        </w:rPr>
      </w:pPr>
      <w:r w:rsidRPr="0034213C">
        <w:rPr>
          <w:u w:val="single"/>
          <w:lang w:val="fr-FR"/>
        </w:rPr>
        <w:t>Activités de préparation de projet achevées</w:t>
      </w:r>
    </w:p>
    <w:p w14:paraId="4E96153F" w14:textId="77777777" w:rsidR="00D34399" w:rsidRPr="0034213C" w:rsidRDefault="00D34399" w:rsidP="00D34399">
      <w:pPr>
        <w:rPr>
          <w:u w:val="single"/>
          <w:lang w:val="fr-FR"/>
        </w:rPr>
      </w:pPr>
    </w:p>
    <w:p w14:paraId="6EB9EC3F" w14:textId="6E254C00" w:rsidR="00D34399" w:rsidRPr="0034213C" w:rsidRDefault="00C04C91" w:rsidP="00D34399">
      <w:pPr>
        <w:pStyle w:val="Heading1"/>
        <w:rPr>
          <w:lang w:val="fr-FR"/>
        </w:rPr>
      </w:pPr>
      <w:r w:rsidRPr="0034213C">
        <w:rPr>
          <w:lang w:val="fr-FR"/>
        </w:rPr>
        <w:t>Le tableau 4 contient les données cumulatives sur les activités de préparation de projet</w:t>
      </w:r>
      <w:r w:rsidR="000353BF" w:rsidRPr="0034213C">
        <w:rPr>
          <w:lang w:val="fr-FR"/>
        </w:rPr>
        <w:t xml:space="preserve"> achevées</w:t>
      </w:r>
      <w:r w:rsidRPr="0034213C">
        <w:rPr>
          <w:lang w:val="fr-FR"/>
        </w:rPr>
        <w:t xml:space="preserve">. </w:t>
      </w:r>
      <w:r w:rsidR="00944814" w:rsidRPr="0034213C">
        <w:rPr>
          <w:lang w:val="fr-FR"/>
        </w:rPr>
        <w:t xml:space="preserve">Depuis 1991, </w:t>
      </w:r>
      <w:r w:rsidRPr="0034213C">
        <w:rPr>
          <w:lang w:val="fr-FR"/>
        </w:rPr>
        <w:t>1 8</w:t>
      </w:r>
      <w:r w:rsidR="00944814" w:rsidRPr="0034213C">
        <w:rPr>
          <w:lang w:val="fr-FR"/>
        </w:rPr>
        <w:t>71</w:t>
      </w:r>
      <w:r w:rsidRPr="0034213C">
        <w:rPr>
          <w:lang w:val="fr-FR"/>
        </w:rPr>
        <w:t xml:space="preserve"> activités de préparation </w:t>
      </w:r>
      <w:r w:rsidR="00271ED0" w:rsidRPr="0034213C">
        <w:rPr>
          <w:lang w:val="fr-FR"/>
        </w:rPr>
        <w:t xml:space="preserve">de projet </w:t>
      </w:r>
      <w:r w:rsidRPr="0034213C">
        <w:rPr>
          <w:lang w:val="fr-FR"/>
        </w:rPr>
        <w:t>ont été achevées, pour une valeur totale de 9</w:t>
      </w:r>
      <w:r w:rsidR="00944814" w:rsidRPr="0034213C">
        <w:rPr>
          <w:lang w:val="fr-FR"/>
        </w:rPr>
        <w:t>8</w:t>
      </w:r>
      <w:r w:rsidRPr="0034213C">
        <w:rPr>
          <w:lang w:val="fr-FR"/>
        </w:rPr>
        <w:t>,</w:t>
      </w:r>
      <w:r w:rsidR="00944814" w:rsidRPr="0034213C">
        <w:rPr>
          <w:lang w:val="fr-FR"/>
        </w:rPr>
        <w:t>13</w:t>
      </w:r>
      <w:r w:rsidRPr="0034213C">
        <w:rPr>
          <w:lang w:val="fr-FR"/>
        </w:rPr>
        <w:t> millions</w:t>
      </w:r>
      <w:r w:rsidR="00944814" w:rsidRPr="0034213C">
        <w:rPr>
          <w:lang w:val="fr-FR"/>
        </w:rPr>
        <w:t xml:space="preserve"> </w:t>
      </w:r>
      <w:r w:rsidR="00482FE4" w:rsidRPr="0034213C">
        <w:rPr>
          <w:lang w:val="fr-FR"/>
        </w:rPr>
        <w:t>de dollars</w:t>
      </w:r>
      <w:r w:rsidRPr="0034213C">
        <w:rPr>
          <w:lang w:val="fr-FR"/>
        </w:rPr>
        <w:t>.</w:t>
      </w:r>
      <w:r w:rsidR="00D34399" w:rsidRPr="0034213C">
        <w:rPr>
          <w:lang w:val="fr-FR"/>
        </w:rPr>
        <w:t xml:space="preserve"> </w:t>
      </w:r>
    </w:p>
    <w:p w14:paraId="6DA92F56" w14:textId="334427E0" w:rsidR="00D34399" w:rsidRPr="0034213C" w:rsidRDefault="00D34399" w:rsidP="00D34399">
      <w:pPr>
        <w:keepNext/>
        <w:rPr>
          <w:b/>
          <w:lang w:val="fr-FR"/>
        </w:rPr>
      </w:pPr>
      <w:r w:rsidRPr="0034213C">
        <w:rPr>
          <w:b/>
          <w:lang w:val="fr-FR"/>
        </w:rPr>
        <w:t>Table</w:t>
      </w:r>
      <w:r w:rsidR="00A50836" w:rsidRPr="0034213C">
        <w:rPr>
          <w:b/>
          <w:lang w:val="fr-FR"/>
        </w:rPr>
        <w:t>au</w:t>
      </w:r>
      <w:r w:rsidRPr="0034213C">
        <w:rPr>
          <w:b/>
          <w:lang w:val="fr-FR"/>
        </w:rPr>
        <w:t xml:space="preserve"> 4. </w:t>
      </w:r>
      <w:r w:rsidR="00944814" w:rsidRPr="0034213C">
        <w:rPr>
          <w:b/>
          <w:lang w:val="fr-FR"/>
        </w:rPr>
        <w:t xml:space="preserve">Données sur les </w:t>
      </w:r>
      <w:r w:rsidR="00A50836" w:rsidRPr="0034213C">
        <w:rPr>
          <w:b/>
          <w:bCs/>
          <w:lang w:val="fr-FR"/>
        </w:rPr>
        <w:t>activités de préparation de projet achevées</w:t>
      </w:r>
      <w:r w:rsidR="00944814" w:rsidRPr="0034213C">
        <w:rPr>
          <w:b/>
          <w:bCs/>
          <w:lang w:val="fr-FR"/>
        </w:rPr>
        <w:t xml:space="preserve"> – données cumulatives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992"/>
        <w:gridCol w:w="1418"/>
        <w:gridCol w:w="1248"/>
        <w:gridCol w:w="1620"/>
        <w:gridCol w:w="1530"/>
      </w:tblGrid>
      <w:tr w:rsidR="00E17A39" w:rsidRPr="00357531" w14:paraId="578C400C" w14:textId="77777777" w:rsidTr="008275CA">
        <w:trPr>
          <w:trHeight w:val="728"/>
        </w:trPr>
        <w:tc>
          <w:tcPr>
            <w:tcW w:w="2547" w:type="dxa"/>
            <w:hideMark/>
          </w:tcPr>
          <w:p w14:paraId="0E89D93A" w14:textId="694FEB25" w:rsidR="00D34399" w:rsidRPr="0034213C" w:rsidRDefault="00034648" w:rsidP="008275CA">
            <w:pPr>
              <w:jc w:val="center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>Élément</w:t>
            </w:r>
          </w:p>
        </w:tc>
        <w:tc>
          <w:tcPr>
            <w:tcW w:w="992" w:type="dxa"/>
            <w:hideMark/>
          </w:tcPr>
          <w:p w14:paraId="595F3799" w14:textId="737D0664" w:rsidR="00D34399" w:rsidRPr="0034213C" w:rsidRDefault="00034648" w:rsidP="008275CA">
            <w:pPr>
              <w:jc w:val="center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>Nombre de projets</w:t>
            </w:r>
          </w:p>
        </w:tc>
        <w:tc>
          <w:tcPr>
            <w:tcW w:w="1418" w:type="dxa"/>
            <w:hideMark/>
          </w:tcPr>
          <w:p w14:paraId="34E4C4E5" w14:textId="1A3171BE" w:rsidR="00D34399" w:rsidRPr="0034213C" w:rsidRDefault="00C255CD" w:rsidP="008275CA">
            <w:pPr>
              <w:jc w:val="center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>Sommes approuvées plus ajustements</w:t>
            </w:r>
            <w:r w:rsidR="00D34399" w:rsidRPr="0034213C">
              <w:rPr>
                <w:b/>
                <w:bCs/>
                <w:sz w:val="18"/>
                <w:szCs w:val="18"/>
                <w:lang w:val="fr-FR" w:eastAsia="en-CA"/>
              </w:rPr>
              <w:t xml:space="preserve"> </w:t>
            </w:r>
            <w:r w:rsidR="002A4C90" w:rsidRPr="0034213C">
              <w:rPr>
                <w:b/>
                <w:bCs/>
                <w:sz w:val="18"/>
                <w:szCs w:val="18"/>
                <w:lang w:val="fr-FR" w:eastAsia="en-CA"/>
              </w:rPr>
              <w:t>(</w:t>
            </w:r>
            <w:r w:rsidR="00132392">
              <w:rPr>
                <w:b/>
                <w:bCs/>
                <w:sz w:val="18"/>
                <w:szCs w:val="18"/>
                <w:lang w:val="fr-FR" w:eastAsia="en-CA"/>
              </w:rPr>
              <w:t>$US</w:t>
            </w:r>
            <w:r w:rsidR="002A4C90" w:rsidRPr="0034213C">
              <w:rPr>
                <w:b/>
                <w:bCs/>
                <w:sz w:val="18"/>
                <w:szCs w:val="18"/>
                <w:lang w:val="fr-FR" w:eastAsia="en-CA"/>
              </w:rPr>
              <w:t>)</w:t>
            </w:r>
          </w:p>
        </w:tc>
        <w:tc>
          <w:tcPr>
            <w:tcW w:w="1248" w:type="dxa"/>
            <w:hideMark/>
          </w:tcPr>
          <w:p w14:paraId="396CE0AC" w14:textId="77777777" w:rsidR="00D34399" w:rsidRPr="0034213C" w:rsidRDefault="00247ED7" w:rsidP="008275CA">
            <w:pPr>
              <w:jc w:val="center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 xml:space="preserve">Pourcentage </w:t>
            </w:r>
            <w:r w:rsidR="00CF5421" w:rsidRPr="0034213C">
              <w:rPr>
                <w:b/>
                <w:bCs/>
                <w:sz w:val="18"/>
                <w:szCs w:val="18"/>
                <w:lang w:val="fr-FR" w:eastAsia="en-CA"/>
              </w:rPr>
              <w:t>des sommes décaissées</w:t>
            </w:r>
            <w:r w:rsidR="00D34399" w:rsidRPr="0034213C">
              <w:rPr>
                <w:b/>
                <w:bCs/>
                <w:sz w:val="18"/>
                <w:szCs w:val="18"/>
                <w:lang w:val="fr-FR" w:eastAsia="en-CA"/>
              </w:rPr>
              <w:t xml:space="preserve"> </w:t>
            </w:r>
          </w:p>
          <w:p w14:paraId="476256A3" w14:textId="39158AA4" w:rsidR="00247ED7" w:rsidRPr="0034213C" w:rsidRDefault="00247ED7" w:rsidP="008275CA">
            <w:pPr>
              <w:jc w:val="center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>(%)</w:t>
            </w:r>
          </w:p>
        </w:tc>
        <w:tc>
          <w:tcPr>
            <w:tcW w:w="1620" w:type="dxa"/>
            <w:hideMark/>
          </w:tcPr>
          <w:p w14:paraId="22A29611" w14:textId="2AB76363" w:rsidR="00D34399" w:rsidRPr="0034213C" w:rsidRDefault="00944814" w:rsidP="008275CA">
            <w:pPr>
              <w:jc w:val="center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>Délai moyen (mois) entre</w:t>
            </w:r>
            <w:r w:rsidR="00D57E6C" w:rsidRPr="0034213C">
              <w:rPr>
                <w:b/>
                <w:bCs/>
                <w:sz w:val="18"/>
                <w:szCs w:val="18"/>
                <w:lang w:val="fr-FR" w:eastAsia="en-CA"/>
              </w:rPr>
              <w:t xml:space="preserve"> l</w:t>
            </w:r>
            <w:r w:rsidR="00033072" w:rsidRPr="0034213C">
              <w:rPr>
                <w:b/>
                <w:bCs/>
                <w:sz w:val="18"/>
                <w:szCs w:val="18"/>
                <w:lang w:val="fr-FR" w:eastAsia="en-CA"/>
              </w:rPr>
              <w:t>’</w:t>
            </w:r>
            <w:r w:rsidR="00D57E6C" w:rsidRPr="0034213C">
              <w:rPr>
                <w:b/>
                <w:bCs/>
                <w:sz w:val="18"/>
                <w:szCs w:val="18"/>
                <w:lang w:val="fr-FR" w:eastAsia="en-CA"/>
              </w:rPr>
              <w:t>approbation et le premier décaissement</w:t>
            </w:r>
          </w:p>
        </w:tc>
        <w:tc>
          <w:tcPr>
            <w:tcW w:w="1530" w:type="dxa"/>
            <w:hideMark/>
          </w:tcPr>
          <w:p w14:paraId="5263BE66" w14:textId="7CD05C92" w:rsidR="00D34399" w:rsidRPr="0034213C" w:rsidRDefault="00944814" w:rsidP="008275CA">
            <w:pPr>
              <w:jc w:val="center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>Délai moyen (mois) entre</w:t>
            </w:r>
            <w:r w:rsidR="008C60D2" w:rsidRPr="0034213C">
              <w:rPr>
                <w:b/>
                <w:bCs/>
                <w:sz w:val="18"/>
                <w:szCs w:val="18"/>
                <w:lang w:val="fr-FR" w:eastAsia="en-CA"/>
              </w:rPr>
              <w:t xml:space="preserve"> l</w:t>
            </w:r>
            <w:r w:rsidR="00033072" w:rsidRPr="0034213C">
              <w:rPr>
                <w:b/>
                <w:bCs/>
                <w:sz w:val="18"/>
                <w:szCs w:val="18"/>
                <w:lang w:val="fr-FR" w:eastAsia="en-CA"/>
              </w:rPr>
              <w:t>’</w:t>
            </w:r>
            <w:r w:rsidR="008C60D2" w:rsidRPr="0034213C">
              <w:rPr>
                <w:b/>
                <w:bCs/>
                <w:sz w:val="18"/>
                <w:szCs w:val="18"/>
                <w:lang w:val="fr-FR" w:eastAsia="en-CA"/>
              </w:rPr>
              <w:t>approbation et l</w:t>
            </w:r>
            <w:r w:rsidR="00033072" w:rsidRPr="0034213C">
              <w:rPr>
                <w:b/>
                <w:bCs/>
                <w:sz w:val="18"/>
                <w:szCs w:val="18"/>
                <w:lang w:val="fr-FR" w:eastAsia="en-CA"/>
              </w:rPr>
              <w:t>’</w:t>
            </w:r>
            <w:r w:rsidR="008C60D2" w:rsidRPr="0034213C">
              <w:rPr>
                <w:b/>
                <w:bCs/>
                <w:sz w:val="18"/>
                <w:szCs w:val="18"/>
                <w:lang w:val="fr-FR" w:eastAsia="en-CA"/>
              </w:rPr>
              <w:t>achèvement</w:t>
            </w:r>
          </w:p>
        </w:tc>
      </w:tr>
      <w:tr w:rsidR="00E17A39" w:rsidRPr="0034213C" w14:paraId="0279EC6F" w14:textId="77777777" w:rsidTr="008275CA">
        <w:trPr>
          <w:trHeight w:val="210"/>
        </w:trPr>
        <w:tc>
          <w:tcPr>
            <w:tcW w:w="2547" w:type="dxa"/>
            <w:hideMark/>
          </w:tcPr>
          <w:p w14:paraId="3A81E2E7" w14:textId="77777777" w:rsidR="00032C92" w:rsidRPr="0034213C" w:rsidRDefault="00032C92" w:rsidP="00032C92">
            <w:pPr>
              <w:jc w:val="lef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>TOTAL</w:t>
            </w:r>
          </w:p>
        </w:tc>
        <w:tc>
          <w:tcPr>
            <w:tcW w:w="992" w:type="dxa"/>
            <w:hideMark/>
          </w:tcPr>
          <w:p w14:paraId="23EA89E4" w14:textId="06919995" w:rsidR="00032C92" w:rsidRPr="0034213C" w:rsidRDefault="00032C92" w:rsidP="00032C92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1</w:t>
            </w:r>
            <w:r w:rsidR="005D21E6" w:rsidRPr="0034213C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b/>
                <w:bCs/>
                <w:sz w:val="18"/>
                <w:szCs w:val="18"/>
                <w:lang w:val="fr-FR"/>
              </w:rPr>
              <w:t>871</w:t>
            </w:r>
          </w:p>
        </w:tc>
        <w:tc>
          <w:tcPr>
            <w:tcW w:w="1418" w:type="dxa"/>
            <w:hideMark/>
          </w:tcPr>
          <w:p w14:paraId="77B8BEB9" w14:textId="5E74AAC1" w:rsidR="00032C92" w:rsidRPr="0034213C" w:rsidRDefault="00032C92" w:rsidP="00032C92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98</w:t>
            </w:r>
            <w:r w:rsidR="005D21E6" w:rsidRPr="0034213C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b/>
                <w:bCs/>
                <w:sz w:val="18"/>
                <w:szCs w:val="18"/>
                <w:lang w:val="fr-FR"/>
              </w:rPr>
              <w:t>128</w:t>
            </w:r>
            <w:r w:rsidR="005D21E6" w:rsidRPr="0034213C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b/>
                <w:bCs/>
                <w:sz w:val="18"/>
                <w:szCs w:val="18"/>
                <w:lang w:val="fr-FR"/>
              </w:rPr>
              <w:t>577</w:t>
            </w:r>
          </w:p>
        </w:tc>
        <w:tc>
          <w:tcPr>
            <w:tcW w:w="1248" w:type="dxa"/>
            <w:hideMark/>
          </w:tcPr>
          <w:p w14:paraId="0579C9AE" w14:textId="0DF51BF3" w:rsidR="00032C92" w:rsidRPr="0034213C" w:rsidRDefault="00032C92" w:rsidP="00032C92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98</w:t>
            </w:r>
          </w:p>
        </w:tc>
        <w:tc>
          <w:tcPr>
            <w:tcW w:w="1620" w:type="dxa"/>
            <w:hideMark/>
          </w:tcPr>
          <w:p w14:paraId="2C3ABF1A" w14:textId="70D6462F" w:rsidR="00032C92" w:rsidRPr="0034213C" w:rsidRDefault="00032C92" w:rsidP="00032C92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8</w:t>
            </w:r>
          </w:p>
        </w:tc>
        <w:tc>
          <w:tcPr>
            <w:tcW w:w="1530" w:type="dxa"/>
            <w:hideMark/>
          </w:tcPr>
          <w:p w14:paraId="64C20656" w14:textId="6FD53FFD" w:rsidR="00032C92" w:rsidRPr="0034213C" w:rsidRDefault="00032C92" w:rsidP="00032C92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24</w:t>
            </w:r>
          </w:p>
        </w:tc>
      </w:tr>
      <w:tr w:rsidR="00E17A39" w:rsidRPr="0034213C" w14:paraId="58BB1365" w14:textId="77777777" w:rsidTr="008275CA">
        <w:trPr>
          <w:trHeight w:val="207"/>
        </w:trPr>
        <w:tc>
          <w:tcPr>
            <w:tcW w:w="9355" w:type="dxa"/>
            <w:gridSpan w:val="6"/>
            <w:hideMark/>
          </w:tcPr>
          <w:p w14:paraId="1A7013FA" w14:textId="7BBEAAAA" w:rsidR="00D34399" w:rsidRPr="0034213C" w:rsidRDefault="00E85C97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>Région</w:t>
            </w:r>
            <w:r w:rsidR="00D34399" w:rsidRPr="0034213C">
              <w:rPr>
                <w:sz w:val="18"/>
                <w:szCs w:val="18"/>
                <w:lang w:val="fr-FR" w:eastAsia="en-CA"/>
              </w:rPr>
              <w:t> </w:t>
            </w:r>
          </w:p>
        </w:tc>
      </w:tr>
      <w:tr w:rsidR="00E17A39" w:rsidRPr="0034213C" w14:paraId="7D3B45C6" w14:textId="77777777" w:rsidTr="008275CA">
        <w:trPr>
          <w:trHeight w:val="207"/>
        </w:trPr>
        <w:tc>
          <w:tcPr>
            <w:tcW w:w="2547" w:type="dxa"/>
            <w:hideMark/>
          </w:tcPr>
          <w:p w14:paraId="1BE3F5AA" w14:textId="151529CF" w:rsidR="00B7615A" w:rsidRPr="0034213C" w:rsidRDefault="00E85C97" w:rsidP="00B7615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Afrique</w:t>
            </w:r>
          </w:p>
        </w:tc>
        <w:tc>
          <w:tcPr>
            <w:tcW w:w="992" w:type="dxa"/>
            <w:hideMark/>
          </w:tcPr>
          <w:p w14:paraId="13544AC9" w14:textId="5B2EA5A1" w:rsidR="00B7615A" w:rsidRPr="0034213C" w:rsidRDefault="00B7615A" w:rsidP="00B7615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504</w:t>
            </w:r>
          </w:p>
        </w:tc>
        <w:tc>
          <w:tcPr>
            <w:tcW w:w="1418" w:type="dxa"/>
            <w:hideMark/>
          </w:tcPr>
          <w:p w14:paraId="23C5B433" w14:textId="16E78D2D" w:rsidR="00B7615A" w:rsidRPr="0034213C" w:rsidRDefault="00B7615A" w:rsidP="00B7615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18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922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276</w:t>
            </w:r>
          </w:p>
        </w:tc>
        <w:tc>
          <w:tcPr>
            <w:tcW w:w="1248" w:type="dxa"/>
            <w:hideMark/>
          </w:tcPr>
          <w:p w14:paraId="729EBE53" w14:textId="0F3DE08B" w:rsidR="00B7615A" w:rsidRPr="0034213C" w:rsidRDefault="00B7615A" w:rsidP="00B7615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97</w:t>
            </w:r>
          </w:p>
        </w:tc>
        <w:tc>
          <w:tcPr>
            <w:tcW w:w="1620" w:type="dxa"/>
            <w:hideMark/>
          </w:tcPr>
          <w:p w14:paraId="4EF86007" w14:textId="119A957A" w:rsidR="00B7615A" w:rsidRPr="0034213C" w:rsidRDefault="00B7615A" w:rsidP="00B7615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</w:t>
            </w:r>
          </w:p>
        </w:tc>
        <w:tc>
          <w:tcPr>
            <w:tcW w:w="1530" w:type="dxa"/>
            <w:hideMark/>
          </w:tcPr>
          <w:p w14:paraId="2988B959" w14:textId="2E059927" w:rsidR="00B7615A" w:rsidRPr="0034213C" w:rsidRDefault="00B7615A" w:rsidP="00B7615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26</w:t>
            </w:r>
          </w:p>
        </w:tc>
      </w:tr>
      <w:tr w:rsidR="006D0C0E" w:rsidRPr="0034213C" w14:paraId="41A4A323" w14:textId="77777777" w:rsidTr="008275CA">
        <w:trPr>
          <w:trHeight w:val="207"/>
        </w:trPr>
        <w:tc>
          <w:tcPr>
            <w:tcW w:w="2547" w:type="dxa"/>
            <w:noWrap/>
          </w:tcPr>
          <w:p w14:paraId="32791484" w14:textId="4B9A803E" w:rsidR="006D0C0E" w:rsidRPr="0034213C" w:rsidRDefault="006D0C0E" w:rsidP="006D0C0E">
            <w:pPr>
              <w:jc w:val="lef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 w:eastAsia="en-CA"/>
              </w:rPr>
              <w:t>Amérique latine et Caraïbes</w:t>
            </w:r>
          </w:p>
        </w:tc>
        <w:tc>
          <w:tcPr>
            <w:tcW w:w="992" w:type="dxa"/>
          </w:tcPr>
          <w:p w14:paraId="6A14E4E4" w14:textId="01369FB9" w:rsidR="006D0C0E" w:rsidRPr="0034213C" w:rsidRDefault="006D0C0E" w:rsidP="006D0C0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518</w:t>
            </w:r>
          </w:p>
        </w:tc>
        <w:tc>
          <w:tcPr>
            <w:tcW w:w="1418" w:type="dxa"/>
          </w:tcPr>
          <w:p w14:paraId="3E9DEFF8" w14:textId="279A1D7A" w:rsidR="006D0C0E" w:rsidRPr="0034213C" w:rsidRDefault="006D0C0E" w:rsidP="006D0C0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25 351 798</w:t>
            </w:r>
          </w:p>
        </w:tc>
        <w:tc>
          <w:tcPr>
            <w:tcW w:w="1248" w:type="dxa"/>
          </w:tcPr>
          <w:p w14:paraId="4C0BE192" w14:textId="5E699DAC" w:rsidR="006D0C0E" w:rsidRPr="0034213C" w:rsidRDefault="006D0C0E" w:rsidP="006D0C0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98</w:t>
            </w:r>
          </w:p>
        </w:tc>
        <w:tc>
          <w:tcPr>
            <w:tcW w:w="1620" w:type="dxa"/>
          </w:tcPr>
          <w:p w14:paraId="7ED98E21" w14:textId="14D2B859" w:rsidR="006D0C0E" w:rsidRPr="0034213C" w:rsidRDefault="006D0C0E" w:rsidP="006D0C0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7</w:t>
            </w:r>
          </w:p>
        </w:tc>
        <w:tc>
          <w:tcPr>
            <w:tcW w:w="1530" w:type="dxa"/>
          </w:tcPr>
          <w:p w14:paraId="7B2E7DFF" w14:textId="72F6FCDB" w:rsidR="006D0C0E" w:rsidRPr="0034213C" w:rsidRDefault="006D0C0E" w:rsidP="006D0C0E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22</w:t>
            </w:r>
          </w:p>
        </w:tc>
      </w:tr>
      <w:tr w:rsidR="00E17A39" w:rsidRPr="0034213C" w14:paraId="03C64A25" w14:textId="77777777" w:rsidTr="008275CA">
        <w:trPr>
          <w:trHeight w:val="207"/>
        </w:trPr>
        <w:tc>
          <w:tcPr>
            <w:tcW w:w="2547" w:type="dxa"/>
            <w:noWrap/>
            <w:hideMark/>
          </w:tcPr>
          <w:p w14:paraId="65F0B0D7" w14:textId="377C4702" w:rsidR="00B7615A" w:rsidRPr="0034213C" w:rsidRDefault="00E222E5" w:rsidP="00B7615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Asie et Pacifique</w:t>
            </w:r>
          </w:p>
        </w:tc>
        <w:tc>
          <w:tcPr>
            <w:tcW w:w="992" w:type="dxa"/>
            <w:hideMark/>
          </w:tcPr>
          <w:p w14:paraId="5DBD284E" w14:textId="1DF7DEF1" w:rsidR="00B7615A" w:rsidRPr="0034213C" w:rsidRDefault="00B7615A" w:rsidP="00B7615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698</w:t>
            </w:r>
          </w:p>
        </w:tc>
        <w:tc>
          <w:tcPr>
            <w:tcW w:w="1418" w:type="dxa"/>
            <w:hideMark/>
          </w:tcPr>
          <w:p w14:paraId="3CC0305F" w14:textId="318C8082" w:rsidR="00B7615A" w:rsidRPr="0034213C" w:rsidRDefault="00B7615A" w:rsidP="00B7615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46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202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097</w:t>
            </w:r>
          </w:p>
        </w:tc>
        <w:tc>
          <w:tcPr>
            <w:tcW w:w="1248" w:type="dxa"/>
            <w:hideMark/>
          </w:tcPr>
          <w:p w14:paraId="340C85E7" w14:textId="53DBEEDD" w:rsidR="00B7615A" w:rsidRPr="0034213C" w:rsidRDefault="00B7615A" w:rsidP="00B7615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99</w:t>
            </w:r>
          </w:p>
        </w:tc>
        <w:tc>
          <w:tcPr>
            <w:tcW w:w="1620" w:type="dxa"/>
            <w:hideMark/>
          </w:tcPr>
          <w:p w14:paraId="5F79BD24" w14:textId="22AAF868" w:rsidR="00B7615A" w:rsidRPr="0034213C" w:rsidRDefault="00B7615A" w:rsidP="00B7615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8</w:t>
            </w:r>
          </w:p>
        </w:tc>
        <w:tc>
          <w:tcPr>
            <w:tcW w:w="1530" w:type="dxa"/>
            <w:hideMark/>
          </w:tcPr>
          <w:p w14:paraId="5C5A0031" w14:textId="249883D6" w:rsidR="00B7615A" w:rsidRPr="0034213C" w:rsidRDefault="00B7615A" w:rsidP="00B7615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23</w:t>
            </w:r>
          </w:p>
        </w:tc>
      </w:tr>
      <w:tr w:rsidR="00E17A39" w:rsidRPr="0034213C" w14:paraId="4989BDB7" w14:textId="77777777" w:rsidTr="008275CA">
        <w:trPr>
          <w:trHeight w:val="207"/>
        </w:trPr>
        <w:tc>
          <w:tcPr>
            <w:tcW w:w="2547" w:type="dxa"/>
            <w:hideMark/>
          </w:tcPr>
          <w:p w14:paraId="691727F5" w14:textId="77777777" w:rsidR="00B7615A" w:rsidRPr="0034213C" w:rsidRDefault="00B7615A" w:rsidP="00B7615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Europe</w:t>
            </w:r>
          </w:p>
        </w:tc>
        <w:tc>
          <w:tcPr>
            <w:tcW w:w="992" w:type="dxa"/>
            <w:hideMark/>
          </w:tcPr>
          <w:p w14:paraId="3864DCE3" w14:textId="31A21B4B" w:rsidR="00B7615A" w:rsidRPr="0034213C" w:rsidRDefault="00B7615A" w:rsidP="00B7615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132</w:t>
            </w:r>
          </w:p>
        </w:tc>
        <w:tc>
          <w:tcPr>
            <w:tcW w:w="1418" w:type="dxa"/>
            <w:hideMark/>
          </w:tcPr>
          <w:p w14:paraId="107AC61C" w14:textId="703FAC57" w:rsidR="00B7615A" w:rsidRPr="0034213C" w:rsidRDefault="00B7615A" w:rsidP="00B7615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6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041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981</w:t>
            </w:r>
          </w:p>
        </w:tc>
        <w:tc>
          <w:tcPr>
            <w:tcW w:w="1248" w:type="dxa"/>
            <w:hideMark/>
          </w:tcPr>
          <w:p w14:paraId="510EEB40" w14:textId="3767813B" w:rsidR="00B7615A" w:rsidRPr="0034213C" w:rsidRDefault="00B7615A" w:rsidP="00B7615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99</w:t>
            </w:r>
          </w:p>
        </w:tc>
        <w:tc>
          <w:tcPr>
            <w:tcW w:w="1620" w:type="dxa"/>
            <w:hideMark/>
          </w:tcPr>
          <w:p w14:paraId="4463D03D" w14:textId="761A2613" w:rsidR="00B7615A" w:rsidRPr="0034213C" w:rsidRDefault="00B7615A" w:rsidP="00B7615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7</w:t>
            </w:r>
          </w:p>
        </w:tc>
        <w:tc>
          <w:tcPr>
            <w:tcW w:w="1530" w:type="dxa"/>
            <w:hideMark/>
          </w:tcPr>
          <w:p w14:paraId="443893C5" w14:textId="294E8EA2" w:rsidR="00B7615A" w:rsidRPr="0034213C" w:rsidRDefault="00B7615A" w:rsidP="00B7615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23</w:t>
            </w:r>
          </w:p>
        </w:tc>
      </w:tr>
      <w:tr w:rsidR="00E17A39" w:rsidRPr="0034213C" w14:paraId="316F64B1" w14:textId="77777777" w:rsidTr="008275CA">
        <w:trPr>
          <w:trHeight w:val="207"/>
        </w:trPr>
        <w:tc>
          <w:tcPr>
            <w:tcW w:w="2547" w:type="dxa"/>
            <w:hideMark/>
          </w:tcPr>
          <w:p w14:paraId="75282B48" w14:textId="26CAF557" w:rsidR="00B7615A" w:rsidRPr="0034213C" w:rsidRDefault="00D505C4" w:rsidP="00B7615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Monde</w:t>
            </w:r>
          </w:p>
        </w:tc>
        <w:tc>
          <w:tcPr>
            <w:tcW w:w="992" w:type="dxa"/>
            <w:hideMark/>
          </w:tcPr>
          <w:p w14:paraId="21114E50" w14:textId="45B35161" w:rsidR="00B7615A" w:rsidRPr="0034213C" w:rsidRDefault="00B7615A" w:rsidP="00B7615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19</w:t>
            </w:r>
          </w:p>
        </w:tc>
        <w:tc>
          <w:tcPr>
            <w:tcW w:w="1418" w:type="dxa"/>
            <w:hideMark/>
          </w:tcPr>
          <w:p w14:paraId="2FF60EEE" w14:textId="6C12B39C" w:rsidR="00B7615A" w:rsidRPr="0034213C" w:rsidRDefault="00B7615A" w:rsidP="00B7615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610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425</w:t>
            </w:r>
          </w:p>
        </w:tc>
        <w:tc>
          <w:tcPr>
            <w:tcW w:w="1248" w:type="dxa"/>
            <w:hideMark/>
          </w:tcPr>
          <w:p w14:paraId="0DA79F53" w14:textId="545B1E1E" w:rsidR="00B7615A" w:rsidRPr="0034213C" w:rsidRDefault="00B7615A" w:rsidP="00B7615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620" w:type="dxa"/>
            <w:hideMark/>
          </w:tcPr>
          <w:p w14:paraId="7297E4FA" w14:textId="5079F297" w:rsidR="00B7615A" w:rsidRPr="0034213C" w:rsidRDefault="00B7615A" w:rsidP="00B7615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</w:t>
            </w:r>
          </w:p>
        </w:tc>
        <w:tc>
          <w:tcPr>
            <w:tcW w:w="1530" w:type="dxa"/>
            <w:hideMark/>
          </w:tcPr>
          <w:p w14:paraId="48384301" w14:textId="03EB4BAC" w:rsidR="00B7615A" w:rsidRPr="0034213C" w:rsidRDefault="00B7615A" w:rsidP="00B7615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16</w:t>
            </w:r>
          </w:p>
        </w:tc>
      </w:tr>
      <w:tr w:rsidR="00E17A39" w:rsidRPr="0034213C" w14:paraId="76EFDD05" w14:textId="77777777" w:rsidTr="008275CA">
        <w:trPr>
          <w:trHeight w:val="207"/>
        </w:trPr>
        <w:tc>
          <w:tcPr>
            <w:tcW w:w="9355" w:type="dxa"/>
            <w:gridSpan w:val="6"/>
            <w:hideMark/>
          </w:tcPr>
          <w:p w14:paraId="1976A049" w14:textId="625938C6" w:rsidR="00D34399" w:rsidRPr="0034213C" w:rsidRDefault="00D505C4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>Secteur</w:t>
            </w:r>
            <w:r w:rsidR="00D34399" w:rsidRPr="0034213C">
              <w:rPr>
                <w:sz w:val="18"/>
                <w:szCs w:val="18"/>
                <w:lang w:val="fr-FR" w:eastAsia="en-CA"/>
              </w:rPr>
              <w:t> </w:t>
            </w:r>
          </w:p>
        </w:tc>
      </w:tr>
      <w:tr w:rsidR="00E17A39" w:rsidRPr="0034213C" w14:paraId="64AB6602" w14:textId="77777777" w:rsidTr="008275CA">
        <w:trPr>
          <w:trHeight w:val="207"/>
        </w:trPr>
        <w:tc>
          <w:tcPr>
            <w:tcW w:w="2547" w:type="dxa"/>
            <w:hideMark/>
          </w:tcPr>
          <w:p w14:paraId="6AFEF41D" w14:textId="7B87A098" w:rsidR="000976B3" w:rsidRPr="0034213C" w:rsidRDefault="0057339C" w:rsidP="000976B3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Aérosols</w:t>
            </w:r>
          </w:p>
        </w:tc>
        <w:tc>
          <w:tcPr>
            <w:tcW w:w="992" w:type="dxa"/>
            <w:hideMark/>
          </w:tcPr>
          <w:p w14:paraId="51E7DA92" w14:textId="518DE0C4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45</w:t>
            </w:r>
          </w:p>
        </w:tc>
        <w:tc>
          <w:tcPr>
            <w:tcW w:w="1418" w:type="dxa"/>
            <w:hideMark/>
          </w:tcPr>
          <w:p w14:paraId="46B8EB61" w14:textId="66DD216F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254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278</w:t>
            </w:r>
          </w:p>
        </w:tc>
        <w:tc>
          <w:tcPr>
            <w:tcW w:w="1248" w:type="dxa"/>
            <w:hideMark/>
          </w:tcPr>
          <w:p w14:paraId="3F2AC7FF" w14:textId="469F45EE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620" w:type="dxa"/>
            <w:hideMark/>
          </w:tcPr>
          <w:p w14:paraId="674760B8" w14:textId="2EA78F75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6</w:t>
            </w:r>
          </w:p>
        </w:tc>
        <w:tc>
          <w:tcPr>
            <w:tcW w:w="1530" w:type="dxa"/>
            <w:hideMark/>
          </w:tcPr>
          <w:p w14:paraId="38565FF1" w14:textId="7DD7CDE3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17</w:t>
            </w:r>
          </w:p>
        </w:tc>
      </w:tr>
      <w:tr w:rsidR="00E17A39" w:rsidRPr="0034213C" w14:paraId="7C1E5886" w14:textId="77777777" w:rsidTr="008275CA">
        <w:trPr>
          <w:trHeight w:val="207"/>
        </w:trPr>
        <w:tc>
          <w:tcPr>
            <w:tcW w:w="2547" w:type="dxa"/>
            <w:hideMark/>
          </w:tcPr>
          <w:p w14:paraId="1E75432E" w14:textId="0B8A44A1" w:rsidR="000976B3" w:rsidRPr="0034213C" w:rsidRDefault="000976B3" w:rsidP="000976B3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Destruction</w:t>
            </w:r>
          </w:p>
        </w:tc>
        <w:tc>
          <w:tcPr>
            <w:tcW w:w="992" w:type="dxa"/>
            <w:hideMark/>
          </w:tcPr>
          <w:p w14:paraId="139EF722" w14:textId="4CE494B5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18</w:t>
            </w:r>
          </w:p>
        </w:tc>
        <w:tc>
          <w:tcPr>
            <w:tcW w:w="1418" w:type="dxa"/>
            <w:hideMark/>
          </w:tcPr>
          <w:p w14:paraId="547B8866" w14:textId="7DB93D8D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818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719</w:t>
            </w:r>
          </w:p>
        </w:tc>
        <w:tc>
          <w:tcPr>
            <w:tcW w:w="1248" w:type="dxa"/>
            <w:hideMark/>
          </w:tcPr>
          <w:p w14:paraId="222CA1F9" w14:textId="674A9DEA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620" w:type="dxa"/>
            <w:hideMark/>
          </w:tcPr>
          <w:p w14:paraId="254E9D08" w14:textId="74293AD5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13</w:t>
            </w:r>
          </w:p>
        </w:tc>
        <w:tc>
          <w:tcPr>
            <w:tcW w:w="1530" w:type="dxa"/>
            <w:hideMark/>
          </w:tcPr>
          <w:p w14:paraId="53EB11FF" w14:textId="0C4E13EC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40</w:t>
            </w:r>
          </w:p>
        </w:tc>
      </w:tr>
      <w:tr w:rsidR="00E17A39" w:rsidRPr="0034213C" w14:paraId="342B6474" w14:textId="77777777" w:rsidTr="008275CA">
        <w:trPr>
          <w:trHeight w:val="207"/>
        </w:trPr>
        <w:tc>
          <w:tcPr>
            <w:tcW w:w="2547" w:type="dxa"/>
            <w:vAlign w:val="bottom"/>
          </w:tcPr>
          <w:p w14:paraId="3336F44E" w14:textId="06226AA4" w:rsidR="000976B3" w:rsidRPr="0034213C" w:rsidRDefault="0057339C" w:rsidP="000976B3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Efficacité énergétique</w:t>
            </w:r>
          </w:p>
        </w:tc>
        <w:tc>
          <w:tcPr>
            <w:tcW w:w="992" w:type="dxa"/>
          </w:tcPr>
          <w:p w14:paraId="5E473644" w14:textId="49077200" w:rsidR="000976B3" w:rsidRPr="0034213C" w:rsidRDefault="000976B3" w:rsidP="000976B3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1</w:t>
            </w:r>
          </w:p>
        </w:tc>
        <w:tc>
          <w:tcPr>
            <w:tcW w:w="1418" w:type="dxa"/>
          </w:tcPr>
          <w:p w14:paraId="6CF9B80D" w14:textId="7FE94BB0" w:rsidR="000976B3" w:rsidRPr="0034213C" w:rsidRDefault="000976B3" w:rsidP="000976B3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30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000</w:t>
            </w:r>
          </w:p>
        </w:tc>
        <w:tc>
          <w:tcPr>
            <w:tcW w:w="1248" w:type="dxa"/>
          </w:tcPr>
          <w:p w14:paraId="4316B366" w14:textId="34990DC6" w:rsidR="000976B3" w:rsidRPr="0034213C" w:rsidRDefault="000976B3" w:rsidP="000976B3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40</w:t>
            </w:r>
          </w:p>
        </w:tc>
        <w:tc>
          <w:tcPr>
            <w:tcW w:w="1620" w:type="dxa"/>
          </w:tcPr>
          <w:p w14:paraId="58ED2074" w14:textId="37B21B4E" w:rsidR="000976B3" w:rsidRPr="0034213C" w:rsidRDefault="000976B3" w:rsidP="000976B3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5</w:t>
            </w:r>
          </w:p>
        </w:tc>
        <w:tc>
          <w:tcPr>
            <w:tcW w:w="1530" w:type="dxa"/>
          </w:tcPr>
          <w:p w14:paraId="1C02D829" w14:textId="76091BF7" w:rsidR="000976B3" w:rsidRPr="0034213C" w:rsidRDefault="000976B3" w:rsidP="000976B3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12</w:t>
            </w:r>
          </w:p>
        </w:tc>
      </w:tr>
      <w:tr w:rsidR="00E17A39" w:rsidRPr="0034213C" w14:paraId="00D4F51D" w14:textId="77777777" w:rsidTr="008275CA">
        <w:trPr>
          <w:trHeight w:val="207"/>
        </w:trPr>
        <w:tc>
          <w:tcPr>
            <w:tcW w:w="2547" w:type="dxa"/>
            <w:noWrap/>
            <w:vAlign w:val="bottom"/>
            <w:hideMark/>
          </w:tcPr>
          <w:p w14:paraId="7FB97B85" w14:textId="19590FF8" w:rsidR="000976B3" w:rsidRPr="0034213C" w:rsidRDefault="0057339C" w:rsidP="000976B3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Lutte contre l</w:t>
            </w:r>
            <w:r w:rsidR="00033072" w:rsidRPr="0034213C">
              <w:rPr>
                <w:sz w:val="18"/>
                <w:szCs w:val="18"/>
                <w:lang w:val="fr-FR"/>
              </w:rPr>
              <w:t>’</w:t>
            </w:r>
            <w:r w:rsidRPr="0034213C">
              <w:rPr>
                <w:sz w:val="18"/>
                <w:szCs w:val="18"/>
                <w:lang w:val="fr-FR"/>
              </w:rPr>
              <w:t>incendie</w:t>
            </w:r>
          </w:p>
        </w:tc>
        <w:tc>
          <w:tcPr>
            <w:tcW w:w="992" w:type="dxa"/>
            <w:hideMark/>
          </w:tcPr>
          <w:p w14:paraId="09C4A52A" w14:textId="37B44528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418" w:type="dxa"/>
            <w:hideMark/>
          </w:tcPr>
          <w:p w14:paraId="5800FBDF" w14:textId="0B5954DE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248" w:type="dxa"/>
            <w:hideMark/>
          </w:tcPr>
          <w:p w14:paraId="38CB7C05" w14:textId="6EB230C1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620" w:type="dxa"/>
            <w:hideMark/>
          </w:tcPr>
          <w:p w14:paraId="716195C5" w14:textId="77A059E2" w:rsidR="000976B3" w:rsidRPr="0034213C" w:rsidRDefault="000F0064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530" w:type="dxa"/>
            <w:hideMark/>
          </w:tcPr>
          <w:p w14:paraId="47BB8B1F" w14:textId="25F5E5C7" w:rsidR="000976B3" w:rsidRPr="0034213C" w:rsidRDefault="000F0064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7505F85A" w14:textId="77777777" w:rsidTr="008275CA">
        <w:trPr>
          <w:trHeight w:val="207"/>
        </w:trPr>
        <w:tc>
          <w:tcPr>
            <w:tcW w:w="2547" w:type="dxa"/>
            <w:hideMark/>
          </w:tcPr>
          <w:p w14:paraId="04CC0CA4" w14:textId="49AB92EC" w:rsidR="000976B3" w:rsidRPr="0034213C" w:rsidRDefault="000460FD" w:rsidP="000976B3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Mousses</w:t>
            </w:r>
          </w:p>
        </w:tc>
        <w:tc>
          <w:tcPr>
            <w:tcW w:w="992" w:type="dxa"/>
            <w:hideMark/>
          </w:tcPr>
          <w:p w14:paraId="230D9E69" w14:textId="66A37CB1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264</w:t>
            </w:r>
          </w:p>
        </w:tc>
        <w:tc>
          <w:tcPr>
            <w:tcW w:w="1418" w:type="dxa"/>
            <w:hideMark/>
          </w:tcPr>
          <w:p w14:paraId="5C82F545" w14:textId="63312860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11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330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716</w:t>
            </w:r>
          </w:p>
        </w:tc>
        <w:tc>
          <w:tcPr>
            <w:tcW w:w="1248" w:type="dxa"/>
            <w:hideMark/>
          </w:tcPr>
          <w:p w14:paraId="270851CA" w14:textId="4505556C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620" w:type="dxa"/>
            <w:hideMark/>
          </w:tcPr>
          <w:p w14:paraId="05367BF7" w14:textId="7F4FD92C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6</w:t>
            </w:r>
          </w:p>
        </w:tc>
        <w:tc>
          <w:tcPr>
            <w:tcW w:w="1530" w:type="dxa"/>
            <w:hideMark/>
          </w:tcPr>
          <w:p w14:paraId="163E7472" w14:textId="2A3295FA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21</w:t>
            </w:r>
          </w:p>
        </w:tc>
      </w:tr>
      <w:tr w:rsidR="00E17A39" w:rsidRPr="0034213C" w14:paraId="1C8C3B71" w14:textId="77777777" w:rsidTr="008275CA">
        <w:trPr>
          <w:trHeight w:val="207"/>
        </w:trPr>
        <w:tc>
          <w:tcPr>
            <w:tcW w:w="2547" w:type="dxa"/>
            <w:hideMark/>
          </w:tcPr>
          <w:p w14:paraId="011584B8" w14:textId="2C509E1A" w:rsidR="000976B3" w:rsidRPr="0034213C" w:rsidRDefault="007D25FF" w:rsidP="000976B3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Fumigènes</w:t>
            </w:r>
          </w:p>
        </w:tc>
        <w:tc>
          <w:tcPr>
            <w:tcW w:w="992" w:type="dxa"/>
            <w:hideMark/>
          </w:tcPr>
          <w:p w14:paraId="3191293D" w14:textId="18CF8D32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118</w:t>
            </w:r>
          </w:p>
        </w:tc>
        <w:tc>
          <w:tcPr>
            <w:tcW w:w="1418" w:type="dxa"/>
            <w:hideMark/>
          </w:tcPr>
          <w:p w14:paraId="28E7CAF3" w14:textId="2B92946E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993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886</w:t>
            </w:r>
          </w:p>
        </w:tc>
        <w:tc>
          <w:tcPr>
            <w:tcW w:w="1248" w:type="dxa"/>
            <w:hideMark/>
          </w:tcPr>
          <w:p w14:paraId="5F619DAF" w14:textId="78AAED11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620" w:type="dxa"/>
            <w:hideMark/>
          </w:tcPr>
          <w:p w14:paraId="3EEB3D1F" w14:textId="037010DB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</w:t>
            </w:r>
          </w:p>
        </w:tc>
        <w:tc>
          <w:tcPr>
            <w:tcW w:w="1530" w:type="dxa"/>
            <w:hideMark/>
          </w:tcPr>
          <w:p w14:paraId="619497B1" w14:textId="1B89874A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17</w:t>
            </w:r>
          </w:p>
        </w:tc>
      </w:tr>
      <w:tr w:rsidR="00E17A39" w:rsidRPr="0034213C" w14:paraId="683640F1" w14:textId="77777777" w:rsidTr="008275CA">
        <w:trPr>
          <w:trHeight w:val="207"/>
        </w:trPr>
        <w:tc>
          <w:tcPr>
            <w:tcW w:w="2547" w:type="dxa"/>
            <w:hideMark/>
          </w:tcPr>
          <w:p w14:paraId="4AD1253B" w14:textId="08003A26" w:rsidR="000976B3" w:rsidRPr="0034213C" w:rsidRDefault="001339EA" w:rsidP="000976B3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Halons</w:t>
            </w:r>
          </w:p>
        </w:tc>
        <w:tc>
          <w:tcPr>
            <w:tcW w:w="992" w:type="dxa"/>
            <w:hideMark/>
          </w:tcPr>
          <w:p w14:paraId="548E37B4" w14:textId="113C5361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27</w:t>
            </w:r>
          </w:p>
        </w:tc>
        <w:tc>
          <w:tcPr>
            <w:tcW w:w="1418" w:type="dxa"/>
            <w:hideMark/>
          </w:tcPr>
          <w:p w14:paraId="6EFBC41D" w14:textId="2630BD26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836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728</w:t>
            </w:r>
          </w:p>
        </w:tc>
        <w:tc>
          <w:tcPr>
            <w:tcW w:w="1248" w:type="dxa"/>
            <w:hideMark/>
          </w:tcPr>
          <w:p w14:paraId="4B9F7090" w14:textId="5055A767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620" w:type="dxa"/>
            <w:hideMark/>
          </w:tcPr>
          <w:p w14:paraId="3EAE3109" w14:textId="5F9DAAEA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6</w:t>
            </w:r>
          </w:p>
        </w:tc>
        <w:tc>
          <w:tcPr>
            <w:tcW w:w="1530" w:type="dxa"/>
            <w:hideMark/>
          </w:tcPr>
          <w:p w14:paraId="3B9BEF40" w14:textId="6869E952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19</w:t>
            </w:r>
          </w:p>
        </w:tc>
      </w:tr>
      <w:tr w:rsidR="00E17A39" w:rsidRPr="0034213C" w14:paraId="7D9AE769" w14:textId="77777777" w:rsidTr="008275CA">
        <w:trPr>
          <w:trHeight w:val="207"/>
        </w:trPr>
        <w:tc>
          <w:tcPr>
            <w:tcW w:w="2547" w:type="dxa"/>
            <w:noWrap/>
            <w:vAlign w:val="bottom"/>
            <w:hideMark/>
          </w:tcPr>
          <w:p w14:paraId="04663D77" w14:textId="0DFA6A60" w:rsidR="000976B3" w:rsidRPr="0034213C" w:rsidRDefault="00515DB9" w:rsidP="000976B3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Plan de réduction des HFC</w:t>
            </w:r>
          </w:p>
        </w:tc>
        <w:tc>
          <w:tcPr>
            <w:tcW w:w="992" w:type="dxa"/>
            <w:hideMark/>
          </w:tcPr>
          <w:p w14:paraId="61509E86" w14:textId="488FE442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90</w:t>
            </w:r>
          </w:p>
        </w:tc>
        <w:tc>
          <w:tcPr>
            <w:tcW w:w="1418" w:type="dxa"/>
            <w:hideMark/>
          </w:tcPr>
          <w:p w14:paraId="6CDE5F88" w14:textId="01C0C180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810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116</w:t>
            </w:r>
          </w:p>
        </w:tc>
        <w:tc>
          <w:tcPr>
            <w:tcW w:w="1248" w:type="dxa"/>
            <w:hideMark/>
          </w:tcPr>
          <w:p w14:paraId="2A03D0FB" w14:textId="0103E893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86</w:t>
            </w:r>
          </w:p>
        </w:tc>
        <w:tc>
          <w:tcPr>
            <w:tcW w:w="1620" w:type="dxa"/>
            <w:hideMark/>
          </w:tcPr>
          <w:p w14:paraId="6F74E84D" w14:textId="0DA9A73E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11</w:t>
            </w:r>
          </w:p>
        </w:tc>
        <w:tc>
          <w:tcPr>
            <w:tcW w:w="1530" w:type="dxa"/>
            <w:hideMark/>
          </w:tcPr>
          <w:p w14:paraId="7300B7DF" w14:textId="4BC9B951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29</w:t>
            </w:r>
          </w:p>
        </w:tc>
      </w:tr>
      <w:tr w:rsidR="00E17A39" w:rsidRPr="0034213C" w14:paraId="53A5DABF" w14:textId="77777777" w:rsidTr="008275CA">
        <w:trPr>
          <w:trHeight w:val="207"/>
        </w:trPr>
        <w:tc>
          <w:tcPr>
            <w:tcW w:w="2547" w:type="dxa"/>
            <w:noWrap/>
            <w:hideMark/>
          </w:tcPr>
          <w:p w14:paraId="3AAC9BA9" w14:textId="53EDDB67" w:rsidR="000976B3" w:rsidRPr="0034213C" w:rsidRDefault="000F256A" w:rsidP="000976B3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Secteurs multiples</w:t>
            </w:r>
          </w:p>
        </w:tc>
        <w:tc>
          <w:tcPr>
            <w:tcW w:w="992" w:type="dxa"/>
            <w:hideMark/>
          </w:tcPr>
          <w:p w14:paraId="0ADC6742" w14:textId="5E2EBDC4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</w:t>
            </w:r>
          </w:p>
        </w:tc>
        <w:tc>
          <w:tcPr>
            <w:tcW w:w="1418" w:type="dxa"/>
            <w:hideMark/>
          </w:tcPr>
          <w:p w14:paraId="4471FFAE" w14:textId="5E3297CE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139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440</w:t>
            </w:r>
          </w:p>
        </w:tc>
        <w:tc>
          <w:tcPr>
            <w:tcW w:w="1248" w:type="dxa"/>
            <w:hideMark/>
          </w:tcPr>
          <w:p w14:paraId="646A9298" w14:textId="0DFDEDD4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620" w:type="dxa"/>
            <w:hideMark/>
          </w:tcPr>
          <w:p w14:paraId="6786CFFF" w14:textId="7A115E59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</w:t>
            </w:r>
          </w:p>
        </w:tc>
        <w:tc>
          <w:tcPr>
            <w:tcW w:w="1530" w:type="dxa"/>
            <w:hideMark/>
          </w:tcPr>
          <w:p w14:paraId="39E6505D" w14:textId="2917BE97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34</w:t>
            </w:r>
          </w:p>
        </w:tc>
      </w:tr>
      <w:tr w:rsidR="00E17A39" w:rsidRPr="0034213C" w14:paraId="3A9E8961" w14:textId="77777777" w:rsidTr="008275CA">
        <w:trPr>
          <w:trHeight w:val="207"/>
        </w:trPr>
        <w:tc>
          <w:tcPr>
            <w:tcW w:w="2547" w:type="dxa"/>
            <w:hideMark/>
          </w:tcPr>
          <w:p w14:paraId="1CC5BEDC" w14:textId="7B2FBEEA" w:rsidR="000976B3" w:rsidRPr="0034213C" w:rsidRDefault="00862D50" w:rsidP="000976B3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Autres</w:t>
            </w:r>
          </w:p>
        </w:tc>
        <w:tc>
          <w:tcPr>
            <w:tcW w:w="992" w:type="dxa"/>
            <w:hideMark/>
          </w:tcPr>
          <w:p w14:paraId="6937BFDB" w14:textId="41A6B5E1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</w:t>
            </w:r>
          </w:p>
        </w:tc>
        <w:tc>
          <w:tcPr>
            <w:tcW w:w="1418" w:type="dxa"/>
            <w:hideMark/>
          </w:tcPr>
          <w:p w14:paraId="1AC82EC5" w14:textId="7166702E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240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747</w:t>
            </w:r>
          </w:p>
        </w:tc>
        <w:tc>
          <w:tcPr>
            <w:tcW w:w="1248" w:type="dxa"/>
            <w:hideMark/>
          </w:tcPr>
          <w:p w14:paraId="0CB6F8DC" w14:textId="619987C0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620" w:type="dxa"/>
            <w:hideMark/>
          </w:tcPr>
          <w:p w14:paraId="6275D9B9" w14:textId="0F94841F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11</w:t>
            </w:r>
          </w:p>
        </w:tc>
        <w:tc>
          <w:tcPr>
            <w:tcW w:w="1530" w:type="dxa"/>
            <w:hideMark/>
          </w:tcPr>
          <w:p w14:paraId="5E2E8B30" w14:textId="5FA16B53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35</w:t>
            </w:r>
          </w:p>
        </w:tc>
      </w:tr>
      <w:tr w:rsidR="00E17A39" w:rsidRPr="0034213C" w14:paraId="1A022A86" w14:textId="77777777" w:rsidTr="008275CA">
        <w:trPr>
          <w:trHeight w:val="207"/>
        </w:trPr>
        <w:tc>
          <w:tcPr>
            <w:tcW w:w="2547" w:type="dxa"/>
            <w:hideMark/>
          </w:tcPr>
          <w:p w14:paraId="6F091904" w14:textId="3C5853D7" w:rsidR="000976B3" w:rsidRPr="0034213C" w:rsidRDefault="006C4FED" w:rsidP="000976B3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Plan d</w:t>
            </w:r>
            <w:r w:rsidR="00033072" w:rsidRPr="0034213C">
              <w:rPr>
                <w:sz w:val="18"/>
                <w:szCs w:val="18"/>
                <w:lang w:val="fr-FR"/>
              </w:rPr>
              <w:t>’</w:t>
            </w:r>
            <w:r w:rsidRPr="0034213C">
              <w:rPr>
                <w:sz w:val="18"/>
                <w:szCs w:val="18"/>
                <w:lang w:val="fr-FR"/>
              </w:rPr>
              <w:t xml:space="preserve">élimination </w:t>
            </w:r>
          </w:p>
        </w:tc>
        <w:tc>
          <w:tcPr>
            <w:tcW w:w="992" w:type="dxa"/>
            <w:hideMark/>
          </w:tcPr>
          <w:p w14:paraId="4B1192EE" w14:textId="31D894EE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546</w:t>
            </w:r>
          </w:p>
        </w:tc>
        <w:tc>
          <w:tcPr>
            <w:tcW w:w="1418" w:type="dxa"/>
            <w:hideMark/>
          </w:tcPr>
          <w:p w14:paraId="7C3EA4A0" w14:textId="5A21C283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30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307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696</w:t>
            </w:r>
          </w:p>
        </w:tc>
        <w:tc>
          <w:tcPr>
            <w:tcW w:w="1248" w:type="dxa"/>
            <w:hideMark/>
          </w:tcPr>
          <w:p w14:paraId="0A3E8B1C" w14:textId="7A61208C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99%</w:t>
            </w:r>
          </w:p>
        </w:tc>
        <w:tc>
          <w:tcPr>
            <w:tcW w:w="1620" w:type="dxa"/>
            <w:hideMark/>
          </w:tcPr>
          <w:p w14:paraId="1C6B63C0" w14:textId="2CF5E1B3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11</w:t>
            </w:r>
          </w:p>
        </w:tc>
        <w:tc>
          <w:tcPr>
            <w:tcW w:w="1530" w:type="dxa"/>
            <w:hideMark/>
          </w:tcPr>
          <w:p w14:paraId="5EDE8787" w14:textId="0F613A4A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32</w:t>
            </w:r>
          </w:p>
        </w:tc>
      </w:tr>
      <w:tr w:rsidR="00E17A39" w:rsidRPr="0034213C" w14:paraId="69A57F7D" w14:textId="77777777" w:rsidTr="008275CA">
        <w:trPr>
          <w:trHeight w:val="207"/>
        </w:trPr>
        <w:tc>
          <w:tcPr>
            <w:tcW w:w="2547" w:type="dxa"/>
            <w:hideMark/>
          </w:tcPr>
          <w:p w14:paraId="60262068" w14:textId="614DF3F9" w:rsidR="000976B3" w:rsidRPr="0034213C" w:rsidRDefault="00141B06" w:rsidP="000976B3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Agents de transformation</w:t>
            </w:r>
          </w:p>
        </w:tc>
        <w:tc>
          <w:tcPr>
            <w:tcW w:w="992" w:type="dxa"/>
            <w:hideMark/>
          </w:tcPr>
          <w:p w14:paraId="31B62BCB" w14:textId="5A8BB72F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</w:t>
            </w:r>
          </w:p>
        </w:tc>
        <w:tc>
          <w:tcPr>
            <w:tcW w:w="1418" w:type="dxa"/>
            <w:hideMark/>
          </w:tcPr>
          <w:p w14:paraId="34BAE7CF" w14:textId="3709CD15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694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384</w:t>
            </w:r>
          </w:p>
        </w:tc>
        <w:tc>
          <w:tcPr>
            <w:tcW w:w="1248" w:type="dxa"/>
            <w:hideMark/>
          </w:tcPr>
          <w:p w14:paraId="015BBA9B" w14:textId="59F9BCC2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620" w:type="dxa"/>
            <w:hideMark/>
          </w:tcPr>
          <w:p w14:paraId="37128DF2" w14:textId="0B27DDEE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</w:t>
            </w:r>
          </w:p>
        </w:tc>
        <w:tc>
          <w:tcPr>
            <w:tcW w:w="1530" w:type="dxa"/>
            <w:hideMark/>
          </w:tcPr>
          <w:p w14:paraId="5DDC5B40" w14:textId="3CBB5A39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19</w:t>
            </w:r>
          </w:p>
        </w:tc>
      </w:tr>
      <w:tr w:rsidR="00E17A39" w:rsidRPr="0034213C" w14:paraId="791320A5" w14:textId="77777777" w:rsidTr="008275CA">
        <w:trPr>
          <w:trHeight w:val="207"/>
        </w:trPr>
        <w:tc>
          <w:tcPr>
            <w:tcW w:w="2547" w:type="dxa"/>
            <w:hideMark/>
          </w:tcPr>
          <w:p w14:paraId="0D18C511" w14:textId="4408D904" w:rsidR="000976B3" w:rsidRPr="0034213C" w:rsidRDefault="000976B3" w:rsidP="000976B3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Production</w:t>
            </w:r>
          </w:p>
        </w:tc>
        <w:tc>
          <w:tcPr>
            <w:tcW w:w="992" w:type="dxa"/>
            <w:hideMark/>
          </w:tcPr>
          <w:p w14:paraId="0A4CCAD0" w14:textId="4856B55E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13</w:t>
            </w:r>
          </w:p>
        </w:tc>
        <w:tc>
          <w:tcPr>
            <w:tcW w:w="1418" w:type="dxa"/>
            <w:hideMark/>
          </w:tcPr>
          <w:p w14:paraId="3F0D326D" w14:textId="118E16B9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406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211</w:t>
            </w:r>
          </w:p>
        </w:tc>
        <w:tc>
          <w:tcPr>
            <w:tcW w:w="1248" w:type="dxa"/>
            <w:hideMark/>
          </w:tcPr>
          <w:p w14:paraId="78546785" w14:textId="5CCB4520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620" w:type="dxa"/>
            <w:hideMark/>
          </w:tcPr>
          <w:p w14:paraId="5914570B" w14:textId="17891B61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7</w:t>
            </w:r>
          </w:p>
        </w:tc>
        <w:tc>
          <w:tcPr>
            <w:tcW w:w="1530" w:type="dxa"/>
            <w:hideMark/>
          </w:tcPr>
          <w:p w14:paraId="7C5C3967" w14:textId="5A251F26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15</w:t>
            </w:r>
          </w:p>
        </w:tc>
      </w:tr>
      <w:tr w:rsidR="00E17A39" w:rsidRPr="0034213C" w14:paraId="0ECDE0E5" w14:textId="77777777" w:rsidTr="008275CA">
        <w:trPr>
          <w:trHeight w:val="207"/>
        </w:trPr>
        <w:tc>
          <w:tcPr>
            <w:tcW w:w="2547" w:type="dxa"/>
            <w:noWrap/>
            <w:hideMark/>
          </w:tcPr>
          <w:p w14:paraId="6DD8606F" w14:textId="5F9D5A59" w:rsidR="000976B3" w:rsidRPr="0034213C" w:rsidRDefault="00CA0895" w:rsidP="000976B3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Réfrigération</w:t>
            </w:r>
          </w:p>
        </w:tc>
        <w:tc>
          <w:tcPr>
            <w:tcW w:w="992" w:type="dxa"/>
            <w:hideMark/>
          </w:tcPr>
          <w:p w14:paraId="20F88454" w14:textId="45FCD027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394</w:t>
            </w:r>
          </w:p>
        </w:tc>
        <w:tc>
          <w:tcPr>
            <w:tcW w:w="1418" w:type="dxa"/>
            <w:hideMark/>
          </w:tcPr>
          <w:p w14:paraId="78F943AF" w14:textId="75CA1117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14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163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567</w:t>
            </w:r>
          </w:p>
        </w:tc>
        <w:tc>
          <w:tcPr>
            <w:tcW w:w="1248" w:type="dxa"/>
            <w:hideMark/>
          </w:tcPr>
          <w:p w14:paraId="0DA6811F" w14:textId="7D27D6FB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620" w:type="dxa"/>
            <w:hideMark/>
          </w:tcPr>
          <w:p w14:paraId="47B42F25" w14:textId="4E8867CD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7</w:t>
            </w:r>
          </w:p>
        </w:tc>
        <w:tc>
          <w:tcPr>
            <w:tcW w:w="1530" w:type="dxa"/>
            <w:hideMark/>
          </w:tcPr>
          <w:p w14:paraId="668170B6" w14:textId="2ABF1514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21</w:t>
            </w:r>
          </w:p>
        </w:tc>
      </w:tr>
      <w:tr w:rsidR="00E17A39" w:rsidRPr="0034213C" w14:paraId="0F558021" w14:textId="77777777" w:rsidTr="008275CA">
        <w:trPr>
          <w:trHeight w:val="207"/>
        </w:trPr>
        <w:tc>
          <w:tcPr>
            <w:tcW w:w="2547" w:type="dxa"/>
            <w:hideMark/>
          </w:tcPr>
          <w:p w14:paraId="0B395E74" w14:textId="45A1C4E1" w:rsidR="000976B3" w:rsidRPr="0034213C" w:rsidRDefault="009F4272" w:rsidP="000976B3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Divers</w:t>
            </w:r>
          </w:p>
        </w:tc>
        <w:tc>
          <w:tcPr>
            <w:tcW w:w="992" w:type="dxa"/>
            <w:hideMark/>
          </w:tcPr>
          <w:p w14:paraId="32E93087" w14:textId="139542FF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283</w:t>
            </w:r>
          </w:p>
        </w:tc>
        <w:tc>
          <w:tcPr>
            <w:tcW w:w="1418" w:type="dxa"/>
            <w:hideMark/>
          </w:tcPr>
          <w:p w14:paraId="36F78136" w14:textId="5443A3BA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21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969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992</w:t>
            </w:r>
          </w:p>
        </w:tc>
        <w:tc>
          <w:tcPr>
            <w:tcW w:w="1248" w:type="dxa"/>
            <w:hideMark/>
          </w:tcPr>
          <w:p w14:paraId="5024CA1C" w14:textId="7C6F4CC6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620" w:type="dxa"/>
            <w:hideMark/>
          </w:tcPr>
          <w:p w14:paraId="2E6A77AE" w14:textId="6C7580F0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</w:t>
            </w:r>
          </w:p>
        </w:tc>
        <w:tc>
          <w:tcPr>
            <w:tcW w:w="1530" w:type="dxa"/>
            <w:hideMark/>
          </w:tcPr>
          <w:p w14:paraId="457E0A14" w14:textId="27DE0E40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15</w:t>
            </w:r>
          </w:p>
        </w:tc>
      </w:tr>
      <w:tr w:rsidR="00E17A39" w:rsidRPr="0034213C" w14:paraId="05FD55C5" w14:textId="77777777" w:rsidTr="008275CA">
        <w:trPr>
          <w:trHeight w:val="207"/>
        </w:trPr>
        <w:tc>
          <w:tcPr>
            <w:tcW w:w="2547" w:type="dxa"/>
            <w:hideMark/>
          </w:tcPr>
          <w:p w14:paraId="5E2123D0" w14:textId="01C2055B" w:rsidR="000976B3" w:rsidRPr="0034213C" w:rsidRDefault="004F0A5A" w:rsidP="000976B3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Solvants</w:t>
            </w:r>
          </w:p>
        </w:tc>
        <w:tc>
          <w:tcPr>
            <w:tcW w:w="992" w:type="dxa"/>
            <w:hideMark/>
          </w:tcPr>
          <w:p w14:paraId="3867DAC0" w14:textId="52C29FF9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57</w:t>
            </w:r>
          </w:p>
        </w:tc>
        <w:tc>
          <w:tcPr>
            <w:tcW w:w="1418" w:type="dxa"/>
            <w:hideMark/>
          </w:tcPr>
          <w:p w14:paraId="033FB8B8" w14:textId="73DE105C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127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098</w:t>
            </w:r>
          </w:p>
        </w:tc>
        <w:tc>
          <w:tcPr>
            <w:tcW w:w="1248" w:type="dxa"/>
            <w:hideMark/>
          </w:tcPr>
          <w:p w14:paraId="3E9E0A77" w14:textId="54E12FDB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620" w:type="dxa"/>
            <w:hideMark/>
          </w:tcPr>
          <w:p w14:paraId="500443BC" w14:textId="5A5F71BF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6</w:t>
            </w:r>
          </w:p>
        </w:tc>
        <w:tc>
          <w:tcPr>
            <w:tcW w:w="1530" w:type="dxa"/>
            <w:hideMark/>
          </w:tcPr>
          <w:p w14:paraId="4EA75F3C" w14:textId="5FDD1E2D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25</w:t>
            </w:r>
          </w:p>
        </w:tc>
      </w:tr>
      <w:tr w:rsidR="00E17A39" w:rsidRPr="0034213C" w14:paraId="643601C6" w14:textId="77777777" w:rsidTr="008275CA">
        <w:trPr>
          <w:trHeight w:val="207"/>
        </w:trPr>
        <w:tc>
          <w:tcPr>
            <w:tcW w:w="2547" w:type="dxa"/>
            <w:hideMark/>
          </w:tcPr>
          <w:p w14:paraId="62D0194B" w14:textId="68344C3A" w:rsidR="000976B3" w:rsidRPr="0034213C" w:rsidRDefault="004F0A5A" w:rsidP="000976B3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Stérilisants</w:t>
            </w:r>
          </w:p>
        </w:tc>
        <w:tc>
          <w:tcPr>
            <w:tcW w:w="992" w:type="dxa"/>
            <w:hideMark/>
          </w:tcPr>
          <w:p w14:paraId="64672AF6" w14:textId="3F86011E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</w:t>
            </w:r>
          </w:p>
        </w:tc>
        <w:tc>
          <w:tcPr>
            <w:tcW w:w="1418" w:type="dxa"/>
            <w:hideMark/>
          </w:tcPr>
          <w:p w14:paraId="64E7FB9A" w14:textId="44B0312F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000</w:t>
            </w:r>
          </w:p>
        </w:tc>
        <w:tc>
          <w:tcPr>
            <w:tcW w:w="1248" w:type="dxa"/>
            <w:hideMark/>
          </w:tcPr>
          <w:p w14:paraId="32AC33CA" w14:textId="5DF5BC00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620" w:type="dxa"/>
            <w:hideMark/>
          </w:tcPr>
          <w:p w14:paraId="134B94FE" w14:textId="7144DAC8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</w:t>
            </w:r>
          </w:p>
        </w:tc>
        <w:tc>
          <w:tcPr>
            <w:tcW w:w="1530" w:type="dxa"/>
            <w:hideMark/>
          </w:tcPr>
          <w:p w14:paraId="559F881F" w14:textId="45028703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</w:t>
            </w:r>
          </w:p>
        </w:tc>
      </w:tr>
      <w:tr w:rsidR="00E17A39" w:rsidRPr="00357531" w14:paraId="1816735E" w14:textId="77777777" w:rsidTr="008275CA">
        <w:trPr>
          <w:trHeight w:val="207"/>
        </w:trPr>
        <w:tc>
          <w:tcPr>
            <w:tcW w:w="9355" w:type="dxa"/>
            <w:gridSpan w:val="6"/>
            <w:noWrap/>
            <w:hideMark/>
          </w:tcPr>
          <w:p w14:paraId="06EEF415" w14:textId="6F2DC7B2" w:rsidR="00D34399" w:rsidRPr="0034213C" w:rsidRDefault="005B38D6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 xml:space="preserve">Responsabilité de la mise en </w:t>
            </w:r>
            <w:r w:rsidR="00E72CCB" w:rsidRPr="0034213C">
              <w:rPr>
                <w:b/>
                <w:bCs/>
                <w:sz w:val="18"/>
                <w:szCs w:val="18"/>
                <w:lang w:val="fr-FR" w:eastAsia="en-CA"/>
              </w:rPr>
              <w:t>œuvre</w:t>
            </w:r>
            <w:r w:rsidR="00D34399" w:rsidRPr="0034213C">
              <w:rPr>
                <w:b/>
                <w:bCs/>
                <w:sz w:val="18"/>
                <w:szCs w:val="18"/>
                <w:lang w:val="fr-FR" w:eastAsia="en-CA"/>
              </w:rPr>
              <w:t xml:space="preserve"> </w:t>
            </w:r>
            <w:r w:rsidR="00D34399" w:rsidRPr="0034213C">
              <w:rPr>
                <w:sz w:val="18"/>
                <w:szCs w:val="18"/>
                <w:lang w:val="fr-FR" w:eastAsia="en-CA"/>
              </w:rPr>
              <w:t> </w:t>
            </w:r>
          </w:p>
        </w:tc>
      </w:tr>
      <w:tr w:rsidR="00E17A39" w:rsidRPr="0034213C" w14:paraId="06EDF59F" w14:textId="77777777" w:rsidTr="008275CA">
        <w:trPr>
          <w:trHeight w:val="207"/>
        </w:trPr>
        <w:tc>
          <w:tcPr>
            <w:tcW w:w="2547" w:type="dxa"/>
            <w:noWrap/>
            <w:vAlign w:val="center"/>
            <w:hideMark/>
          </w:tcPr>
          <w:p w14:paraId="3054974B" w14:textId="4AA0EE30" w:rsidR="000976B3" w:rsidRPr="0034213C" w:rsidRDefault="005B38D6" w:rsidP="000976B3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Agence</w:t>
            </w:r>
          </w:p>
        </w:tc>
        <w:tc>
          <w:tcPr>
            <w:tcW w:w="992" w:type="dxa"/>
            <w:hideMark/>
          </w:tcPr>
          <w:p w14:paraId="383CF04A" w14:textId="792F33DF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617</w:t>
            </w:r>
          </w:p>
        </w:tc>
        <w:tc>
          <w:tcPr>
            <w:tcW w:w="1418" w:type="dxa"/>
            <w:hideMark/>
          </w:tcPr>
          <w:p w14:paraId="14DB0AC5" w14:textId="2BD5B386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79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819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874</w:t>
            </w:r>
          </w:p>
        </w:tc>
        <w:tc>
          <w:tcPr>
            <w:tcW w:w="1248" w:type="dxa"/>
            <w:hideMark/>
          </w:tcPr>
          <w:p w14:paraId="3238F0C6" w14:textId="373A24DE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99</w:t>
            </w:r>
          </w:p>
        </w:tc>
        <w:tc>
          <w:tcPr>
            <w:tcW w:w="1620" w:type="dxa"/>
            <w:hideMark/>
          </w:tcPr>
          <w:p w14:paraId="4D79A12A" w14:textId="1C770B19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7</w:t>
            </w:r>
          </w:p>
        </w:tc>
        <w:tc>
          <w:tcPr>
            <w:tcW w:w="1530" w:type="dxa"/>
            <w:hideMark/>
          </w:tcPr>
          <w:p w14:paraId="4E289BCD" w14:textId="56FC7A50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23</w:t>
            </w:r>
          </w:p>
        </w:tc>
      </w:tr>
      <w:tr w:rsidR="00E17A39" w:rsidRPr="0034213C" w14:paraId="41936721" w14:textId="77777777" w:rsidTr="008275CA">
        <w:trPr>
          <w:trHeight w:val="207"/>
        </w:trPr>
        <w:tc>
          <w:tcPr>
            <w:tcW w:w="2547" w:type="dxa"/>
            <w:noWrap/>
            <w:vAlign w:val="center"/>
            <w:hideMark/>
          </w:tcPr>
          <w:p w14:paraId="71F488AF" w14:textId="17770A41" w:rsidR="000976B3" w:rsidRPr="0034213C" w:rsidRDefault="005B38D6" w:rsidP="000976B3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Pays</w:t>
            </w:r>
          </w:p>
        </w:tc>
        <w:tc>
          <w:tcPr>
            <w:tcW w:w="992" w:type="dxa"/>
            <w:hideMark/>
          </w:tcPr>
          <w:p w14:paraId="4D2C9D0E" w14:textId="5C6F0A45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254</w:t>
            </w:r>
          </w:p>
        </w:tc>
        <w:tc>
          <w:tcPr>
            <w:tcW w:w="1418" w:type="dxa"/>
            <w:hideMark/>
          </w:tcPr>
          <w:p w14:paraId="4392091D" w14:textId="76ADDE25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18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308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703</w:t>
            </w:r>
          </w:p>
        </w:tc>
        <w:tc>
          <w:tcPr>
            <w:tcW w:w="1248" w:type="dxa"/>
            <w:hideMark/>
          </w:tcPr>
          <w:p w14:paraId="54746E02" w14:textId="4CA51C75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97</w:t>
            </w:r>
          </w:p>
        </w:tc>
        <w:tc>
          <w:tcPr>
            <w:tcW w:w="1620" w:type="dxa"/>
            <w:hideMark/>
          </w:tcPr>
          <w:p w14:paraId="11AD1FB7" w14:textId="08D26470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11</w:t>
            </w:r>
          </w:p>
        </w:tc>
        <w:tc>
          <w:tcPr>
            <w:tcW w:w="1530" w:type="dxa"/>
            <w:hideMark/>
          </w:tcPr>
          <w:p w14:paraId="39A672EB" w14:textId="33D0BA70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30</w:t>
            </w:r>
          </w:p>
        </w:tc>
      </w:tr>
      <w:tr w:rsidR="00E17A39" w:rsidRPr="0034213C" w14:paraId="3E2A4D93" w14:textId="77777777" w:rsidTr="008275CA">
        <w:trPr>
          <w:trHeight w:val="207"/>
        </w:trPr>
        <w:tc>
          <w:tcPr>
            <w:tcW w:w="9355" w:type="dxa"/>
            <w:gridSpan w:val="6"/>
            <w:noWrap/>
            <w:hideMark/>
          </w:tcPr>
          <w:p w14:paraId="4EE83AF3" w14:textId="329556AB" w:rsidR="00D34399" w:rsidRPr="0034213C" w:rsidRDefault="00F25FF7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>Mode de décaissement</w:t>
            </w:r>
            <w:r w:rsidR="00D34399" w:rsidRPr="0034213C">
              <w:rPr>
                <w:b/>
                <w:bCs/>
                <w:sz w:val="18"/>
                <w:szCs w:val="18"/>
                <w:lang w:val="fr-FR" w:eastAsia="en-CA"/>
              </w:rPr>
              <w:t xml:space="preserve"> </w:t>
            </w:r>
            <w:r w:rsidR="00D34399" w:rsidRPr="0034213C">
              <w:rPr>
                <w:sz w:val="18"/>
                <w:szCs w:val="18"/>
                <w:lang w:val="fr-FR" w:eastAsia="en-CA"/>
              </w:rPr>
              <w:t> </w:t>
            </w:r>
          </w:p>
        </w:tc>
      </w:tr>
      <w:tr w:rsidR="00E17A39" w:rsidRPr="0034213C" w14:paraId="7AA25600" w14:textId="77777777" w:rsidTr="008275CA">
        <w:trPr>
          <w:trHeight w:val="207"/>
        </w:trPr>
        <w:tc>
          <w:tcPr>
            <w:tcW w:w="2547" w:type="dxa"/>
            <w:noWrap/>
            <w:hideMark/>
          </w:tcPr>
          <w:p w14:paraId="77EEDD4F" w14:textId="08BB6FC6" w:rsidR="000976B3" w:rsidRPr="0034213C" w:rsidRDefault="00F25FF7" w:rsidP="000976B3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Au cours de la mise en œuvre</w:t>
            </w:r>
          </w:p>
        </w:tc>
        <w:tc>
          <w:tcPr>
            <w:tcW w:w="992" w:type="dxa"/>
            <w:hideMark/>
          </w:tcPr>
          <w:p w14:paraId="21AD28E5" w14:textId="5C9A5362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860</w:t>
            </w:r>
          </w:p>
        </w:tc>
        <w:tc>
          <w:tcPr>
            <w:tcW w:w="1418" w:type="dxa"/>
            <w:hideMark/>
          </w:tcPr>
          <w:p w14:paraId="0B06A326" w14:textId="01E4FD21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96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497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116</w:t>
            </w:r>
          </w:p>
        </w:tc>
        <w:tc>
          <w:tcPr>
            <w:tcW w:w="1248" w:type="dxa"/>
            <w:hideMark/>
          </w:tcPr>
          <w:p w14:paraId="18ADA6FF" w14:textId="75419D1A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98</w:t>
            </w:r>
          </w:p>
        </w:tc>
        <w:tc>
          <w:tcPr>
            <w:tcW w:w="1620" w:type="dxa"/>
            <w:hideMark/>
          </w:tcPr>
          <w:p w14:paraId="58EC5555" w14:textId="57A14233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8</w:t>
            </w:r>
          </w:p>
        </w:tc>
        <w:tc>
          <w:tcPr>
            <w:tcW w:w="1530" w:type="dxa"/>
            <w:hideMark/>
          </w:tcPr>
          <w:p w14:paraId="7D928FC4" w14:textId="179728CE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24</w:t>
            </w:r>
          </w:p>
        </w:tc>
      </w:tr>
      <w:tr w:rsidR="00E17A39" w:rsidRPr="0034213C" w14:paraId="331A774F" w14:textId="77777777" w:rsidTr="008275CA">
        <w:trPr>
          <w:trHeight w:val="207"/>
        </w:trPr>
        <w:tc>
          <w:tcPr>
            <w:tcW w:w="2547" w:type="dxa"/>
            <w:noWrap/>
            <w:hideMark/>
          </w:tcPr>
          <w:p w14:paraId="40CA2B52" w14:textId="27471879" w:rsidR="000976B3" w:rsidRPr="0034213C" w:rsidRDefault="00B65747" w:rsidP="000976B3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Après la mise en œuvre</w:t>
            </w:r>
          </w:p>
        </w:tc>
        <w:tc>
          <w:tcPr>
            <w:tcW w:w="992" w:type="dxa"/>
            <w:hideMark/>
          </w:tcPr>
          <w:p w14:paraId="26ECC33B" w14:textId="670BC987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6</w:t>
            </w:r>
          </w:p>
        </w:tc>
        <w:tc>
          <w:tcPr>
            <w:tcW w:w="1418" w:type="dxa"/>
            <w:hideMark/>
          </w:tcPr>
          <w:p w14:paraId="640A6B20" w14:textId="5E0957DC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899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752</w:t>
            </w:r>
          </w:p>
        </w:tc>
        <w:tc>
          <w:tcPr>
            <w:tcW w:w="1248" w:type="dxa"/>
            <w:hideMark/>
          </w:tcPr>
          <w:p w14:paraId="7EBC8968" w14:textId="7134DE29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620" w:type="dxa"/>
            <w:hideMark/>
          </w:tcPr>
          <w:p w14:paraId="21F0525E" w14:textId="4496813D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7</w:t>
            </w:r>
          </w:p>
        </w:tc>
        <w:tc>
          <w:tcPr>
            <w:tcW w:w="1530" w:type="dxa"/>
            <w:hideMark/>
          </w:tcPr>
          <w:p w14:paraId="1B94B618" w14:textId="6B77088F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21</w:t>
            </w:r>
          </w:p>
        </w:tc>
      </w:tr>
      <w:tr w:rsidR="00E17A39" w:rsidRPr="0034213C" w14:paraId="1C97870E" w14:textId="77777777" w:rsidTr="008275CA">
        <w:trPr>
          <w:trHeight w:val="207"/>
        </w:trPr>
        <w:tc>
          <w:tcPr>
            <w:tcW w:w="2547" w:type="dxa"/>
            <w:noWrap/>
            <w:hideMark/>
          </w:tcPr>
          <w:p w14:paraId="195FDB35" w14:textId="2E9F4639" w:rsidR="000976B3" w:rsidRPr="0034213C" w:rsidRDefault="00B65747" w:rsidP="000976B3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Financement rétroactif</w:t>
            </w:r>
          </w:p>
        </w:tc>
        <w:tc>
          <w:tcPr>
            <w:tcW w:w="992" w:type="dxa"/>
            <w:hideMark/>
          </w:tcPr>
          <w:p w14:paraId="0D693B00" w14:textId="49A2663B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418" w:type="dxa"/>
            <w:hideMark/>
          </w:tcPr>
          <w:p w14:paraId="19093210" w14:textId="7B64C2B5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248" w:type="dxa"/>
            <w:hideMark/>
          </w:tcPr>
          <w:p w14:paraId="10D25918" w14:textId="143BC482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620" w:type="dxa"/>
            <w:hideMark/>
          </w:tcPr>
          <w:p w14:paraId="70B0B9EB" w14:textId="7E3A0130" w:rsidR="000976B3" w:rsidRPr="0034213C" w:rsidRDefault="000F0064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530" w:type="dxa"/>
            <w:hideMark/>
          </w:tcPr>
          <w:p w14:paraId="46D96229" w14:textId="1FFA44E1" w:rsidR="000976B3" w:rsidRPr="0034213C" w:rsidRDefault="000F0064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0976B3" w:rsidRPr="0034213C" w14:paraId="48B20637" w14:textId="77777777" w:rsidTr="008275CA">
        <w:trPr>
          <w:trHeight w:val="207"/>
        </w:trPr>
        <w:tc>
          <w:tcPr>
            <w:tcW w:w="2547" w:type="dxa"/>
            <w:noWrap/>
            <w:vAlign w:val="bottom"/>
            <w:hideMark/>
          </w:tcPr>
          <w:p w14:paraId="7C24D47C" w14:textId="10850E30" w:rsidR="000976B3" w:rsidRPr="0034213C" w:rsidRDefault="00B65747" w:rsidP="000976B3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Du pays aux bénéficiaires finaux</w:t>
            </w:r>
          </w:p>
        </w:tc>
        <w:tc>
          <w:tcPr>
            <w:tcW w:w="992" w:type="dxa"/>
            <w:hideMark/>
          </w:tcPr>
          <w:p w14:paraId="2BF8A64A" w14:textId="4D37C382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</w:t>
            </w:r>
          </w:p>
        </w:tc>
        <w:tc>
          <w:tcPr>
            <w:tcW w:w="1418" w:type="dxa"/>
            <w:hideMark/>
          </w:tcPr>
          <w:p w14:paraId="7D10277E" w14:textId="6DAFAC20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731</w:t>
            </w:r>
            <w:r w:rsidR="005D21E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709</w:t>
            </w:r>
          </w:p>
        </w:tc>
        <w:tc>
          <w:tcPr>
            <w:tcW w:w="1248" w:type="dxa"/>
            <w:hideMark/>
          </w:tcPr>
          <w:p w14:paraId="6FC7F8F8" w14:textId="53EE5B35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620" w:type="dxa"/>
            <w:hideMark/>
          </w:tcPr>
          <w:p w14:paraId="65A72705" w14:textId="4E29ED44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</w:t>
            </w:r>
          </w:p>
        </w:tc>
        <w:tc>
          <w:tcPr>
            <w:tcW w:w="1530" w:type="dxa"/>
            <w:hideMark/>
          </w:tcPr>
          <w:p w14:paraId="5890DE6E" w14:textId="04EE9104" w:rsidR="000976B3" w:rsidRPr="0034213C" w:rsidRDefault="000976B3" w:rsidP="000976B3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27</w:t>
            </w:r>
          </w:p>
        </w:tc>
      </w:tr>
    </w:tbl>
    <w:p w14:paraId="70A5472A" w14:textId="77777777" w:rsidR="00D34399" w:rsidRPr="0034213C" w:rsidRDefault="00D34399" w:rsidP="00D34399">
      <w:pPr>
        <w:rPr>
          <w:u w:val="single"/>
          <w:lang w:val="fr-FR"/>
        </w:rPr>
      </w:pPr>
    </w:p>
    <w:p w14:paraId="0FA818A3" w14:textId="384D36A3" w:rsidR="00D34399" w:rsidRPr="0034213C" w:rsidRDefault="00DB302B" w:rsidP="00D34399">
      <w:pPr>
        <w:pStyle w:val="Heading1"/>
        <w:rPr>
          <w:lang w:val="fr-FR"/>
        </w:rPr>
      </w:pPr>
      <w:r w:rsidRPr="0034213C">
        <w:rPr>
          <w:lang w:val="fr-FR"/>
        </w:rPr>
        <w:lastRenderedPageBreak/>
        <w:t>Le délai moyen entre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approbation et le premier décaissement est de huit mois pour les activités de préparation de projet. </w:t>
      </w:r>
      <w:r w:rsidR="002E2B1E" w:rsidRPr="0034213C">
        <w:rPr>
          <w:lang w:val="fr-FR"/>
        </w:rPr>
        <w:t xml:space="preserve">En moyenne, </w:t>
      </w:r>
      <w:r w:rsidRPr="0034213C">
        <w:rPr>
          <w:lang w:val="fr-FR"/>
        </w:rPr>
        <w:t>2</w:t>
      </w:r>
      <w:r w:rsidR="00C267C5" w:rsidRPr="0034213C">
        <w:rPr>
          <w:lang w:val="fr-FR"/>
        </w:rPr>
        <w:t>4</w:t>
      </w:r>
      <w:r w:rsidRPr="0034213C">
        <w:rPr>
          <w:lang w:val="fr-FR"/>
        </w:rPr>
        <w:t xml:space="preserve"> mois </w:t>
      </w:r>
      <w:r w:rsidR="002E2B1E" w:rsidRPr="0034213C">
        <w:rPr>
          <w:lang w:val="fr-FR"/>
        </w:rPr>
        <w:t>s</w:t>
      </w:r>
      <w:r w:rsidR="00033072" w:rsidRPr="0034213C">
        <w:rPr>
          <w:lang w:val="fr-FR"/>
        </w:rPr>
        <w:t>’</w:t>
      </w:r>
      <w:r w:rsidR="002E2B1E" w:rsidRPr="0034213C">
        <w:rPr>
          <w:lang w:val="fr-FR"/>
        </w:rPr>
        <w:t xml:space="preserve">écoulent entre </w:t>
      </w:r>
      <w:r w:rsidR="0063622C" w:rsidRPr="0034213C">
        <w:rPr>
          <w:lang w:val="fr-FR"/>
        </w:rPr>
        <w:t>l</w:t>
      </w:r>
      <w:r w:rsidR="00033072" w:rsidRPr="0034213C">
        <w:rPr>
          <w:lang w:val="fr-FR"/>
        </w:rPr>
        <w:t>’</w:t>
      </w:r>
      <w:r w:rsidR="0063622C" w:rsidRPr="0034213C">
        <w:rPr>
          <w:lang w:val="fr-FR"/>
        </w:rPr>
        <w:t>approbation et l</w:t>
      </w:r>
      <w:r w:rsidR="00033072" w:rsidRPr="0034213C">
        <w:rPr>
          <w:lang w:val="fr-FR"/>
        </w:rPr>
        <w:t>’</w:t>
      </w:r>
      <w:r w:rsidR="0063622C" w:rsidRPr="0034213C">
        <w:rPr>
          <w:lang w:val="fr-FR"/>
        </w:rPr>
        <w:t>achèvement</w:t>
      </w:r>
      <w:r w:rsidRPr="0034213C">
        <w:rPr>
          <w:lang w:val="fr-FR"/>
        </w:rPr>
        <w:t>. Au total, 9</w:t>
      </w:r>
      <w:r w:rsidR="0063622C" w:rsidRPr="0034213C">
        <w:rPr>
          <w:lang w:val="fr-FR"/>
        </w:rPr>
        <w:t>8</w:t>
      </w:r>
      <w:r w:rsidRPr="0034213C">
        <w:rPr>
          <w:lang w:val="fr-FR"/>
        </w:rPr>
        <w:t> </w:t>
      </w:r>
      <w:r w:rsidR="0063622C" w:rsidRPr="0034213C">
        <w:rPr>
          <w:lang w:val="fr-FR"/>
        </w:rPr>
        <w:t>%</w:t>
      </w:r>
      <w:r w:rsidRPr="0034213C">
        <w:rPr>
          <w:lang w:val="fr-FR"/>
        </w:rPr>
        <w:t xml:space="preserve"> des sommes approuvées pour les activités de préparation de projet achevées ont été décaissées.</w:t>
      </w:r>
      <w:r w:rsidR="0063622C" w:rsidRPr="0034213C">
        <w:rPr>
          <w:lang w:val="fr-FR"/>
        </w:rPr>
        <w:t xml:space="preserve"> </w:t>
      </w:r>
    </w:p>
    <w:p w14:paraId="3EC5DACA" w14:textId="4556B353" w:rsidR="00D34399" w:rsidRPr="0034213C" w:rsidRDefault="00944814" w:rsidP="00D34399">
      <w:pPr>
        <w:pStyle w:val="Footer"/>
        <w:tabs>
          <w:tab w:val="clear" w:pos="4320"/>
          <w:tab w:val="clear" w:pos="8640"/>
        </w:tabs>
        <w:rPr>
          <w:b/>
          <w:bCs/>
          <w:lang w:val="fr-FR"/>
        </w:rPr>
      </w:pPr>
      <w:r w:rsidRPr="0034213C">
        <w:rPr>
          <w:b/>
          <w:bCs/>
          <w:lang w:val="fr-FR"/>
        </w:rPr>
        <w:t xml:space="preserve">Projets en cours </w:t>
      </w:r>
    </w:p>
    <w:p w14:paraId="47674C5A" w14:textId="77777777" w:rsidR="00D34399" w:rsidRPr="0034213C" w:rsidRDefault="00D34399" w:rsidP="00D34399">
      <w:pPr>
        <w:pStyle w:val="Footer"/>
        <w:tabs>
          <w:tab w:val="clear" w:pos="4320"/>
          <w:tab w:val="clear" w:pos="8640"/>
        </w:tabs>
        <w:rPr>
          <w:lang w:val="fr-FR"/>
        </w:rPr>
      </w:pPr>
    </w:p>
    <w:p w14:paraId="60E8F1C9" w14:textId="002275F1" w:rsidR="00D34399" w:rsidRPr="0034213C" w:rsidRDefault="00770908" w:rsidP="00D34399">
      <w:pPr>
        <w:pStyle w:val="Heading1"/>
        <w:rPr>
          <w:bCs/>
          <w:u w:val="single"/>
          <w:lang w:val="fr-FR"/>
        </w:rPr>
      </w:pPr>
      <w:r w:rsidRPr="0034213C">
        <w:rPr>
          <w:lang w:val="fr-FR"/>
        </w:rPr>
        <w:t xml:space="preserve">Au total, 1 017 projets étaient en cours à la fin de 2024. Les tableaux 5 à 7 </w:t>
      </w:r>
      <w:r w:rsidR="00D848A7" w:rsidRPr="0034213C">
        <w:rPr>
          <w:lang w:val="fr-FR"/>
        </w:rPr>
        <w:t xml:space="preserve">contiennent des </w:t>
      </w:r>
      <w:r w:rsidRPr="0034213C">
        <w:rPr>
          <w:lang w:val="fr-FR"/>
        </w:rPr>
        <w:t>informations sur les projets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investissement, les projets ne portant pas sur des investissements et les activités de préparation de projet en cours.</w:t>
      </w:r>
      <w:r w:rsidR="00D848A7" w:rsidRPr="0034213C">
        <w:rPr>
          <w:lang w:val="fr-FR"/>
        </w:rPr>
        <w:t xml:space="preserve"> </w:t>
      </w:r>
    </w:p>
    <w:p w14:paraId="639084BC" w14:textId="1221BE01" w:rsidR="00D34399" w:rsidRPr="0034213C" w:rsidRDefault="00140AA7" w:rsidP="00D34399">
      <w:pPr>
        <w:pStyle w:val="Heading2"/>
        <w:keepNext/>
        <w:keepLines/>
        <w:spacing w:after="0"/>
        <w:rPr>
          <w:bCs/>
          <w:u w:val="single"/>
          <w:lang w:val="fr-FR"/>
        </w:rPr>
      </w:pPr>
      <w:r w:rsidRPr="0034213C">
        <w:rPr>
          <w:u w:val="single"/>
          <w:lang w:val="fr-FR"/>
        </w:rPr>
        <w:t>Projets d</w:t>
      </w:r>
      <w:r w:rsidR="00033072" w:rsidRPr="0034213C">
        <w:rPr>
          <w:u w:val="single"/>
          <w:lang w:val="fr-FR"/>
        </w:rPr>
        <w:t>’</w:t>
      </w:r>
      <w:r w:rsidRPr="0034213C">
        <w:rPr>
          <w:u w:val="single"/>
          <w:lang w:val="fr-FR"/>
        </w:rPr>
        <w:t>investissement en cours</w:t>
      </w:r>
      <w:r w:rsidRPr="0034213C">
        <w:rPr>
          <w:bCs/>
          <w:u w:val="single"/>
          <w:lang w:val="fr-FR"/>
        </w:rPr>
        <w:t xml:space="preserve"> </w:t>
      </w:r>
    </w:p>
    <w:p w14:paraId="3A40FC89" w14:textId="77777777" w:rsidR="00D34399" w:rsidRPr="0034213C" w:rsidRDefault="00D34399" w:rsidP="00D34399">
      <w:pPr>
        <w:pStyle w:val="Heading2"/>
        <w:keepNext/>
        <w:keepLines/>
        <w:spacing w:after="0"/>
        <w:rPr>
          <w:lang w:val="fr-FR"/>
        </w:rPr>
      </w:pPr>
    </w:p>
    <w:p w14:paraId="6A24DE3F" w14:textId="472742A2" w:rsidR="00D34399" w:rsidRPr="0034213C" w:rsidRDefault="007E4CDC" w:rsidP="00D34399">
      <w:pPr>
        <w:pStyle w:val="Heading1"/>
        <w:keepNext/>
        <w:keepLines/>
        <w:rPr>
          <w:lang w:val="fr-FR"/>
        </w:rPr>
      </w:pPr>
      <w:r w:rsidRPr="0034213C">
        <w:rPr>
          <w:lang w:val="fr-FR"/>
        </w:rPr>
        <w:t>Le tableau 5 contient des informations sur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état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avancement des projets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investissement</w:t>
      </w:r>
      <w:r w:rsidR="005B38D6" w:rsidRPr="0034213C">
        <w:rPr>
          <w:lang w:val="fr-FR"/>
        </w:rPr>
        <w:t>, ventilées</w:t>
      </w:r>
      <w:r w:rsidRPr="0034213C">
        <w:rPr>
          <w:lang w:val="fr-FR"/>
        </w:rPr>
        <w:t xml:space="preserve"> par région, </w:t>
      </w:r>
      <w:r w:rsidR="00522D0A">
        <w:rPr>
          <w:lang w:val="fr-FR"/>
        </w:rPr>
        <w:t xml:space="preserve">par </w:t>
      </w:r>
      <w:r w:rsidRPr="0034213C">
        <w:rPr>
          <w:lang w:val="fr-FR"/>
        </w:rPr>
        <w:t xml:space="preserve">secteur et </w:t>
      </w:r>
      <w:r w:rsidR="00522D0A">
        <w:rPr>
          <w:lang w:val="fr-FR"/>
        </w:rPr>
        <w:t xml:space="preserve">par </w:t>
      </w:r>
      <w:r w:rsidRPr="0034213C">
        <w:rPr>
          <w:lang w:val="fr-FR"/>
        </w:rPr>
        <w:t>responsabilité de la mise en œuvre.</w:t>
      </w:r>
    </w:p>
    <w:p w14:paraId="236F05DC" w14:textId="5BB0A517" w:rsidR="00D34399" w:rsidRPr="0034213C" w:rsidRDefault="00D34399" w:rsidP="00D34399">
      <w:pPr>
        <w:pStyle w:val="subhead"/>
        <w:keepNext/>
        <w:jc w:val="left"/>
        <w:rPr>
          <w:b/>
          <w:sz w:val="22"/>
          <w:szCs w:val="22"/>
          <w:lang w:val="fr-FR"/>
        </w:rPr>
      </w:pPr>
      <w:r w:rsidRPr="0034213C">
        <w:rPr>
          <w:b/>
          <w:sz w:val="22"/>
          <w:szCs w:val="22"/>
          <w:lang w:val="fr-FR"/>
        </w:rPr>
        <w:t>Table</w:t>
      </w:r>
      <w:r w:rsidR="00810C96" w:rsidRPr="0034213C">
        <w:rPr>
          <w:b/>
          <w:sz w:val="22"/>
          <w:szCs w:val="22"/>
          <w:lang w:val="fr-FR"/>
        </w:rPr>
        <w:t>au</w:t>
      </w:r>
      <w:r w:rsidRPr="0034213C">
        <w:rPr>
          <w:b/>
          <w:sz w:val="22"/>
          <w:szCs w:val="22"/>
          <w:lang w:val="fr-FR"/>
        </w:rPr>
        <w:t xml:space="preserve"> 5. </w:t>
      </w:r>
      <w:r w:rsidR="001C46EB" w:rsidRPr="0034213C">
        <w:rPr>
          <w:b/>
          <w:sz w:val="22"/>
          <w:szCs w:val="22"/>
          <w:lang w:val="fr-FR"/>
        </w:rPr>
        <w:t>P</w:t>
      </w:r>
      <w:r w:rsidR="001C46EB" w:rsidRPr="0034213C">
        <w:rPr>
          <w:b/>
          <w:bCs/>
          <w:sz w:val="22"/>
          <w:szCs w:val="22"/>
          <w:lang w:val="fr-FR"/>
        </w:rPr>
        <w:t>rojets d</w:t>
      </w:r>
      <w:r w:rsidR="00033072" w:rsidRPr="0034213C">
        <w:rPr>
          <w:b/>
          <w:bCs/>
          <w:sz w:val="22"/>
          <w:szCs w:val="22"/>
          <w:lang w:val="fr-FR"/>
        </w:rPr>
        <w:t>’</w:t>
      </w:r>
      <w:r w:rsidR="001C46EB" w:rsidRPr="0034213C">
        <w:rPr>
          <w:b/>
          <w:bCs/>
          <w:sz w:val="22"/>
          <w:szCs w:val="22"/>
          <w:lang w:val="fr-FR"/>
        </w:rPr>
        <w:t>investissement en cours</w:t>
      </w:r>
      <w:r w:rsidR="001C46EB" w:rsidRPr="0034213C">
        <w:rPr>
          <w:b/>
          <w:sz w:val="22"/>
          <w:szCs w:val="22"/>
          <w:lang w:val="fr-FR"/>
        </w:rPr>
        <w:t xml:space="preserve"> – données c</w:t>
      </w:r>
      <w:r w:rsidRPr="0034213C">
        <w:rPr>
          <w:b/>
          <w:sz w:val="22"/>
          <w:szCs w:val="22"/>
          <w:lang w:val="fr-FR"/>
        </w:rPr>
        <w:t>umulative</w:t>
      </w:r>
      <w:r w:rsidR="001C46EB" w:rsidRPr="0034213C">
        <w:rPr>
          <w:b/>
          <w:sz w:val="22"/>
          <w:szCs w:val="22"/>
          <w:lang w:val="fr-FR"/>
        </w:rPr>
        <w:t>s</w:t>
      </w:r>
    </w:p>
    <w:tbl>
      <w:tblPr>
        <w:tblW w:w="11457" w:type="dxa"/>
        <w:jc w:val="center"/>
        <w:tblLook w:val="04A0" w:firstRow="1" w:lastRow="0" w:firstColumn="1" w:lastColumn="0" w:noHBand="0" w:noVBand="1"/>
      </w:tblPr>
      <w:tblGrid>
        <w:gridCol w:w="1855"/>
        <w:gridCol w:w="755"/>
        <w:gridCol w:w="1136"/>
        <w:gridCol w:w="1075"/>
        <w:gridCol w:w="1106"/>
        <w:gridCol w:w="1056"/>
        <w:gridCol w:w="1172"/>
        <w:gridCol w:w="1152"/>
        <w:gridCol w:w="1118"/>
        <w:gridCol w:w="1032"/>
      </w:tblGrid>
      <w:tr w:rsidR="00E17A39" w:rsidRPr="00627AE0" w14:paraId="0F34BD14" w14:textId="77777777" w:rsidTr="00BF6B74">
        <w:trPr>
          <w:trHeight w:val="1134"/>
          <w:tblHeader/>
          <w:jc w:val="center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07CC5" w14:textId="34EB22D3" w:rsidR="00D34399" w:rsidRPr="00BF6B74" w:rsidRDefault="00034648" w:rsidP="008275CA">
            <w:pPr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BF6B74">
              <w:rPr>
                <w:b/>
                <w:bCs/>
                <w:sz w:val="16"/>
                <w:szCs w:val="16"/>
                <w:lang w:val="fr-FR" w:eastAsia="en-CA"/>
              </w:rPr>
              <w:t>Élément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AD3988" w14:textId="77777777" w:rsidR="00BF6B74" w:rsidRDefault="00034648" w:rsidP="008275CA">
            <w:pPr>
              <w:ind w:left="-105" w:right="-105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BF6B74">
              <w:rPr>
                <w:b/>
                <w:bCs/>
                <w:sz w:val="16"/>
                <w:szCs w:val="16"/>
                <w:lang w:val="fr-FR" w:eastAsia="en-CA"/>
              </w:rPr>
              <w:t xml:space="preserve">Nombre de </w:t>
            </w:r>
          </w:p>
          <w:p w14:paraId="45FF8614" w14:textId="5798F99F" w:rsidR="00D34399" w:rsidRPr="00BF6B74" w:rsidRDefault="00034648" w:rsidP="008275CA">
            <w:pPr>
              <w:ind w:left="-105" w:right="-105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BF6B74">
              <w:rPr>
                <w:b/>
                <w:bCs/>
                <w:sz w:val="16"/>
                <w:szCs w:val="16"/>
                <w:lang w:val="fr-FR" w:eastAsia="en-CA"/>
              </w:rPr>
              <w:t>projets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C7987C" w14:textId="7987AAE1" w:rsidR="00D34399" w:rsidRPr="00BF6B74" w:rsidRDefault="00C255CD" w:rsidP="008275CA">
            <w:pPr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BF6B74">
              <w:rPr>
                <w:b/>
                <w:bCs/>
                <w:sz w:val="16"/>
                <w:szCs w:val="16"/>
                <w:lang w:val="fr-FR" w:eastAsia="en-CA"/>
              </w:rPr>
              <w:t>Sommes approuvées plus ajustements</w:t>
            </w:r>
            <w:r w:rsidR="00D34399" w:rsidRPr="00BF6B74">
              <w:rPr>
                <w:b/>
                <w:bCs/>
                <w:sz w:val="16"/>
                <w:szCs w:val="16"/>
                <w:lang w:val="fr-FR" w:eastAsia="en-CA"/>
              </w:rPr>
              <w:t xml:space="preserve"> </w:t>
            </w:r>
            <w:r w:rsidR="002A4C90" w:rsidRPr="00BF6B74">
              <w:rPr>
                <w:b/>
                <w:bCs/>
                <w:sz w:val="16"/>
                <w:szCs w:val="16"/>
                <w:lang w:val="fr-FR" w:eastAsia="en-CA"/>
              </w:rPr>
              <w:t>(</w:t>
            </w:r>
            <w:r w:rsidR="00132392">
              <w:rPr>
                <w:b/>
                <w:bCs/>
                <w:sz w:val="16"/>
                <w:szCs w:val="16"/>
                <w:lang w:val="fr-FR" w:eastAsia="en-CA"/>
              </w:rPr>
              <w:t>$US</w:t>
            </w:r>
            <w:r w:rsidR="002A4C90" w:rsidRPr="00BF6B74">
              <w:rPr>
                <w:b/>
                <w:bCs/>
                <w:sz w:val="16"/>
                <w:szCs w:val="16"/>
                <w:lang w:val="fr-FR" w:eastAsia="en-CA"/>
              </w:rPr>
              <w:t>)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3186DC" w14:textId="1DA76E8D" w:rsidR="00D34399" w:rsidRPr="00BF6B74" w:rsidRDefault="00247ED7" w:rsidP="002A61C6">
            <w:pPr>
              <w:ind w:left="-101" w:right="-142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BF6B74">
              <w:rPr>
                <w:b/>
                <w:bCs/>
                <w:sz w:val="16"/>
                <w:szCs w:val="16"/>
                <w:lang w:val="fr-FR" w:eastAsia="en-CA"/>
              </w:rPr>
              <w:t xml:space="preserve">Pourcentage </w:t>
            </w:r>
            <w:r w:rsidR="00D848A7" w:rsidRPr="00BF6B74">
              <w:rPr>
                <w:b/>
                <w:bCs/>
                <w:sz w:val="16"/>
                <w:szCs w:val="16"/>
                <w:lang w:val="fr-FR" w:eastAsia="en-CA"/>
              </w:rPr>
              <w:t xml:space="preserve">des </w:t>
            </w:r>
            <w:r w:rsidR="00263F27" w:rsidRPr="00BF6B74">
              <w:rPr>
                <w:b/>
                <w:bCs/>
                <w:sz w:val="16"/>
                <w:szCs w:val="16"/>
                <w:lang w:val="fr-FR" w:eastAsia="en-CA"/>
              </w:rPr>
              <w:t>sommes décaissées</w:t>
            </w:r>
          </w:p>
          <w:p w14:paraId="260F65EA" w14:textId="77777777" w:rsidR="00D34399" w:rsidRPr="00BF6B74" w:rsidRDefault="00D34399" w:rsidP="008275CA">
            <w:pPr>
              <w:ind w:left="-101" w:right="-142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BF6B74">
              <w:rPr>
                <w:b/>
                <w:bCs/>
                <w:sz w:val="16"/>
                <w:szCs w:val="16"/>
                <w:lang w:val="fr-FR" w:eastAsia="en-CA"/>
              </w:rPr>
              <w:t>(%)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4F9D35" w14:textId="77777777" w:rsidR="00BF6B74" w:rsidRDefault="00034648" w:rsidP="008275CA">
            <w:pPr>
              <w:ind w:left="-120" w:right="-62"/>
              <w:jc w:val="center"/>
              <w:rPr>
                <w:b/>
                <w:bCs/>
                <w:sz w:val="16"/>
                <w:szCs w:val="16"/>
                <w:lang w:val="fr-FR"/>
              </w:rPr>
            </w:pPr>
            <w:r w:rsidRPr="00BF6B74">
              <w:rPr>
                <w:b/>
                <w:bCs/>
                <w:sz w:val="16"/>
                <w:szCs w:val="16"/>
                <w:lang w:val="fr-FR" w:eastAsia="en-CA"/>
              </w:rPr>
              <w:t>Nombre de projets</w:t>
            </w:r>
            <w:r w:rsidR="00D34399" w:rsidRPr="00BF6B74">
              <w:rPr>
                <w:b/>
                <w:bCs/>
                <w:sz w:val="16"/>
                <w:szCs w:val="16"/>
                <w:lang w:val="fr-FR" w:eastAsia="en-CA"/>
              </w:rPr>
              <w:t xml:space="preserve"> </w:t>
            </w:r>
            <w:r w:rsidR="00247ED7" w:rsidRPr="00BF6B74">
              <w:rPr>
                <w:b/>
                <w:bCs/>
                <w:sz w:val="16"/>
                <w:szCs w:val="16"/>
                <w:lang w:val="fr-FR"/>
              </w:rPr>
              <w:t>dans lesquels</w:t>
            </w:r>
          </w:p>
          <w:p w14:paraId="37C57A21" w14:textId="38B6C27A" w:rsidR="00D34399" w:rsidRPr="00BF6B74" w:rsidRDefault="00247ED7" w:rsidP="008275CA">
            <w:pPr>
              <w:ind w:left="-120" w:right="-62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BF6B74">
              <w:rPr>
                <w:b/>
                <w:bCs/>
                <w:sz w:val="16"/>
                <w:szCs w:val="16"/>
                <w:lang w:val="fr-FR"/>
              </w:rPr>
              <w:t xml:space="preserve"> il y a décaissement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8C7F78" w14:textId="77777777" w:rsidR="00BF6B74" w:rsidRDefault="00247ED7" w:rsidP="00247ED7">
            <w:pPr>
              <w:ind w:left="-178" w:right="-116"/>
              <w:jc w:val="center"/>
              <w:rPr>
                <w:b/>
                <w:bCs/>
                <w:sz w:val="16"/>
                <w:szCs w:val="16"/>
                <w:lang w:val="fr-FR"/>
              </w:rPr>
            </w:pPr>
            <w:r w:rsidRPr="00BF6B74">
              <w:rPr>
                <w:b/>
                <w:bCs/>
                <w:sz w:val="16"/>
                <w:szCs w:val="16"/>
                <w:lang w:val="fr-FR"/>
              </w:rPr>
              <w:t xml:space="preserve">Pourcentage </w:t>
            </w:r>
          </w:p>
          <w:p w14:paraId="22978D65" w14:textId="5A568DD8" w:rsidR="00247ED7" w:rsidRPr="00BF6B74" w:rsidRDefault="00247ED7" w:rsidP="00247ED7">
            <w:pPr>
              <w:ind w:left="-178" w:right="-116"/>
              <w:jc w:val="center"/>
              <w:rPr>
                <w:b/>
                <w:bCs/>
                <w:sz w:val="16"/>
                <w:szCs w:val="16"/>
                <w:lang w:val="fr-FR"/>
              </w:rPr>
            </w:pPr>
            <w:r w:rsidRPr="00BF6B74">
              <w:rPr>
                <w:b/>
                <w:bCs/>
                <w:sz w:val="16"/>
                <w:szCs w:val="16"/>
                <w:lang w:val="fr-FR"/>
              </w:rPr>
              <w:t>des projets</w:t>
            </w:r>
          </w:p>
          <w:p w14:paraId="28A19825" w14:textId="77777777" w:rsidR="00BF6B74" w:rsidRDefault="00247ED7" w:rsidP="00247ED7">
            <w:pPr>
              <w:ind w:left="-170" w:right="-154"/>
              <w:jc w:val="center"/>
              <w:rPr>
                <w:b/>
                <w:bCs/>
                <w:sz w:val="16"/>
                <w:szCs w:val="16"/>
                <w:lang w:val="fr-FR"/>
              </w:rPr>
            </w:pPr>
            <w:r w:rsidRPr="00BF6B74">
              <w:rPr>
                <w:b/>
                <w:bCs/>
                <w:sz w:val="16"/>
                <w:szCs w:val="16"/>
                <w:lang w:val="fr-FR"/>
              </w:rPr>
              <w:t xml:space="preserve"> dans lesquels </w:t>
            </w:r>
          </w:p>
          <w:p w14:paraId="2280D398" w14:textId="214D2C1A" w:rsidR="00D34399" w:rsidRPr="00BF6B74" w:rsidRDefault="00247ED7" w:rsidP="00247ED7">
            <w:pPr>
              <w:ind w:left="-170" w:right="-154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BF6B74">
              <w:rPr>
                <w:b/>
                <w:bCs/>
                <w:sz w:val="16"/>
                <w:szCs w:val="16"/>
                <w:lang w:val="fr-FR"/>
              </w:rPr>
              <w:t>il y a décaissement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AE043D" w14:textId="77777777" w:rsidR="00BF6B74" w:rsidRDefault="00944814" w:rsidP="008275CA">
            <w:pPr>
              <w:ind w:left="-109" w:right="-63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BF6B74">
              <w:rPr>
                <w:b/>
                <w:bCs/>
                <w:sz w:val="16"/>
                <w:szCs w:val="16"/>
                <w:lang w:val="fr-FR" w:eastAsia="en-CA"/>
              </w:rPr>
              <w:t>Délai moyen (mois) entre</w:t>
            </w:r>
            <w:r w:rsidR="00D57E6C" w:rsidRPr="00BF6B74">
              <w:rPr>
                <w:b/>
                <w:bCs/>
                <w:sz w:val="16"/>
                <w:szCs w:val="16"/>
                <w:lang w:val="fr-FR" w:eastAsia="en-CA"/>
              </w:rPr>
              <w:t xml:space="preserve"> l</w:t>
            </w:r>
            <w:r w:rsidR="00033072" w:rsidRPr="00BF6B74">
              <w:rPr>
                <w:b/>
                <w:bCs/>
                <w:sz w:val="16"/>
                <w:szCs w:val="16"/>
                <w:lang w:val="fr-FR" w:eastAsia="en-CA"/>
              </w:rPr>
              <w:t>’</w:t>
            </w:r>
            <w:r w:rsidR="00D57E6C" w:rsidRPr="00BF6B74">
              <w:rPr>
                <w:b/>
                <w:bCs/>
                <w:sz w:val="16"/>
                <w:szCs w:val="16"/>
                <w:lang w:val="fr-FR" w:eastAsia="en-CA"/>
              </w:rPr>
              <w:t>approbation</w:t>
            </w:r>
          </w:p>
          <w:p w14:paraId="434245CF" w14:textId="3A02FCEE" w:rsidR="00D34399" w:rsidRPr="00BF6B74" w:rsidRDefault="00D57E6C" w:rsidP="008275CA">
            <w:pPr>
              <w:ind w:left="-109" w:right="-63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BF6B74">
              <w:rPr>
                <w:b/>
                <w:bCs/>
                <w:sz w:val="16"/>
                <w:szCs w:val="16"/>
                <w:lang w:val="fr-FR" w:eastAsia="en-CA"/>
              </w:rPr>
              <w:t xml:space="preserve"> et le premier décaissement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B299F0" w14:textId="77777777" w:rsidR="00BF6B74" w:rsidRDefault="00623613" w:rsidP="008275CA">
            <w:pPr>
              <w:ind w:left="-125" w:right="-109"/>
              <w:jc w:val="center"/>
              <w:rPr>
                <w:b/>
                <w:bCs/>
                <w:sz w:val="16"/>
                <w:szCs w:val="16"/>
                <w:lang w:val="fr-FR"/>
              </w:rPr>
            </w:pPr>
            <w:r w:rsidRPr="00BF6B74">
              <w:rPr>
                <w:b/>
                <w:bCs/>
                <w:sz w:val="16"/>
                <w:szCs w:val="16"/>
                <w:lang w:val="fr-FR" w:eastAsia="en-CA"/>
              </w:rPr>
              <w:t xml:space="preserve">Délai moyen (mois) </w:t>
            </w:r>
            <w:r w:rsidRPr="00BF6B74">
              <w:rPr>
                <w:b/>
                <w:bCs/>
                <w:sz w:val="16"/>
                <w:szCs w:val="16"/>
                <w:lang w:val="fr-FR"/>
              </w:rPr>
              <w:t>entre l</w:t>
            </w:r>
            <w:r w:rsidR="00033072" w:rsidRPr="00BF6B74">
              <w:rPr>
                <w:b/>
                <w:bCs/>
                <w:sz w:val="16"/>
                <w:szCs w:val="16"/>
                <w:lang w:val="fr-FR"/>
              </w:rPr>
              <w:t>’</w:t>
            </w:r>
            <w:r w:rsidRPr="00BF6B74">
              <w:rPr>
                <w:b/>
                <w:bCs/>
                <w:sz w:val="16"/>
                <w:szCs w:val="16"/>
                <w:lang w:val="fr-FR"/>
              </w:rPr>
              <w:t>approbation</w:t>
            </w:r>
          </w:p>
          <w:p w14:paraId="607CFD00" w14:textId="71E56077" w:rsidR="00D34399" w:rsidRPr="00BF6B74" w:rsidRDefault="00623613" w:rsidP="008275CA">
            <w:pPr>
              <w:ind w:left="-125" w:right="-109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BF6B74">
              <w:rPr>
                <w:b/>
                <w:bCs/>
                <w:sz w:val="16"/>
                <w:szCs w:val="16"/>
                <w:lang w:val="fr-FR"/>
              </w:rPr>
              <w:t xml:space="preserve"> et l</w:t>
            </w:r>
            <w:r w:rsidR="00033072" w:rsidRPr="00BF6B74">
              <w:rPr>
                <w:b/>
                <w:bCs/>
                <w:sz w:val="16"/>
                <w:szCs w:val="16"/>
                <w:lang w:val="fr-FR"/>
              </w:rPr>
              <w:t>’</w:t>
            </w:r>
            <w:r w:rsidRPr="00BF6B74">
              <w:rPr>
                <w:b/>
                <w:bCs/>
                <w:sz w:val="16"/>
                <w:szCs w:val="16"/>
                <w:lang w:val="fr-FR"/>
              </w:rPr>
              <w:t>achèvement prévu</w:t>
            </w:r>
            <w:r w:rsidRPr="00BF6B74">
              <w:rPr>
                <w:b/>
                <w:bCs/>
                <w:sz w:val="16"/>
                <w:szCs w:val="16"/>
                <w:lang w:val="fr-FR" w:eastAsia="en-CA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9C7766" w14:textId="77777777" w:rsidR="00BF6B74" w:rsidRDefault="000216EF" w:rsidP="000216EF">
            <w:pPr>
              <w:ind w:left="-118" w:right="-166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BF6B74">
              <w:rPr>
                <w:b/>
                <w:bCs/>
                <w:sz w:val="16"/>
                <w:szCs w:val="16"/>
                <w:lang w:val="fr-FR" w:eastAsia="en-CA"/>
              </w:rPr>
              <w:t xml:space="preserve">Retard </w:t>
            </w:r>
          </w:p>
          <w:p w14:paraId="42F72627" w14:textId="049D69E3" w:rsidR="00BF6B74" w:rsidRDefault="00A565A2" w:rsidP="000216EF">
            <w:pPr>
              <w:ind w:left="-118" w:right="-166"/>
              <w:jc w:val="center"/>
              <w:rPr>
                <w:b/>
                <w:bCs/>
                <w:sz w:val="16"/>
                <w:szCs w:val="16"/>
                <w:lang w:val="fr-FR"/>
              </w:rPr>
            </w:pPr>
            <w:r w:rsidRPr="00BF6B74">
              <w:rPr>
                <w:b/>
                <w:bCs/>
                <w:sz w:val="16"/>
                <w:szCs w:val="16"/>
                <w:lang w:val="fr-FR" w:eastAsia="en-CA"/>
              </w:rPr>
              <w:t xml:space="preserve">moyen </w:t>
            </w:r>
            <w:r w:rsidR="009363D2" w:rsidRPr="00BF6B74">
              <w:rPr>
                <w:b/>
                <w:bCs/>
                <w:sz w:val="16"/>
                <w:szCs w:val="16"/>
                <w:lang w:val="fr-FR"/>
              </w:rPr>
              <w:t xml:space="preserve">(mois) </w:t>
            </w:r>
            <w:r w:rsidR="000216EF" w:rsidRPr="00BF6B74">
              <w:rPr>
                <w:b/>
                <w:bCs/>
                <w:sz w:val="16"/>
                <w:szCs w:val="16"/>
                <w:lang w:val="fr-FR"/>
              </w:rPr>
              <w:t>dans l</w:t>
            </w:r>
            <w:r w:rsidR="00033072" w:rsidRPr="00BF6B74">
              <w:rPr>
                <w:b/>
                <w:bCs/>
                <w:sz w:val="16"/>
                <w:szCs w:val="16"/>
                <w:lang w:val="fr-FR"/>
              </w:rPr>
              <w:t>’</w:t>
            </w:r>
            <w:r w:rsidR="000216EF" w:rsidRPr="00BF6B74">
              <w:rPr>
                <w:b/>
                <w:bCs/>
                <w:sz w:val="16"/>
                <w:szCs w:val="16"/>
                <w:lang w:val="fr-FR"/>
              </w:rPr>
              <w:t xml:space="preserve">achèvement prévu </w:t>
            </w:r>
          </w:p>
          <w:p w14:paraId="242FF5D0" w14:textId="69C84475" w:rsidR="003E0C3F" w:rsidRPr="00BF6B74" w:rsidRDefault="000216EF" w:rsidP="000216EF">
            <w:pPr>
              <w:ind w:left="-118" w:right="-166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BF6B74">
              <w:rPr>
                <w:b/>
                <w:bCs/>
                <w:sz w:val="16"/>
                <w:szCs w:val="16"/>
                <w:lang w:val="fr-FR"/>
              </w:rPr>
              <w:t>du projet</w:t>
            </w:r>
            <w:r w:rsidRPr="00BF6B74">
              <w:rPr>
                <w:b/>
                <w:bCs/>
                <w:sz w:val="16"/>
                <w:szCs w:val="16"/>
                <w:lang w:val="fr-FR" w:eastAsia="en-CA"/>
              </w:rPr>
              <w:t xml:space="preserve"> 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0556E6" w14:textId="77777777" w:rsidR="00BF6B74" w:rsidRDefault="00AB090A" w:rsidP="00AB090A">
            <w:pPr>
              <w:ind w:left="-180" w:right="-136"/>
              <w:jc w:val="center"/>
              <w:rPr>
                <w:b/>
                <w:bCs/>
                <w:sz w:val="16"/>
                <w:szCs w:val="16"/>
                <w:lang w:val="fr-FR"/>
              </w:rPr>
            </w:pPr>
            <w:r w:rsidRPr="00BF6B74">
              <w:rPr>
                <w:b/>
                <w:bCs/>
                <w:sz w:val="16"/>
                <w:szCs w:val="16"/>
                <w:lang w:val="fr-FR"/>
              </w:rPr>
              <w:t xml:space="preserve">Rapport </w:t>
            </w:r>
          </w:p>
          <w:p w14:paraId="1B7739F4" w14:textId="1E7F845B" w:rsidR="00AB090A" w:rsidRPr="00BF6B74" w:rsidRDefault="00AB090A" w:rsidP="00AB090A">
            <w:pPr>
              <w:ind w:left="-180" w:right="-136"/>
              <w:jc w:val="center"/>
              <w:rPr>
                <w:b/>
                <w:bCs/>
                <w:sz w:val="16"/>
                <w:szCs w:val="16"/>
                <w:lang w:val="fr-FR"/>
              </w:rPr>
            </w:pPr>
            <w:r w:rsidRPr="00BF6B74">
              <w:rPr>
                <w:b/>
                <w:bCs/>
                <w:sz w:val="16"/>
                <w:szCs w:val="16"/>
                <w:lang w:val="fr-FR"/>
              </w:rPr>
              <w:t xml:space="preserve">coût-efficacité </w:t>
            </w:r>
          </w:p>
          <w:p w14:paraId="3F48A9E4" w14:textId="77777777" w:rsidR="00BF6B74" w:rsidRDefault="00AB090A" w:rsidP="00AB090A">
            <w:pPr>
              <w:jc w:val="center"/>
              <w:rPr>
                <w:b/>
                <w:bCs/>
                <w:sz w:val="16"/>
                <w:szCs w:val="16"/>
                <w:lang w:val="fr-FR"/>
              </w:rPr>
            </w:pPr>
            <w:r w:rsidRPr="00BF6B74">
              <w:rPr>
                <w:b/>
                <w:bCs/>
                <w:sz w:val="16"/>
                <w:szCs w:val="16"/>
                <w:lang w:val="fr-FR"/>
              </w:rPr>
              <w:t xml:space="preserve">global pour le Fonds </w:t>
            </w:r>
          </w:p>
          <w:p w14:paraId="1BD9D7B3" w14:textId="5390AD59" w:rsidR="00D34399" w:rsidRPr="00BF6B74" w:rsidRDefault="00AB090A" w:rsidP="00AB090A">
            <w:pPr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BF6B74">
              <w:rPr>
                <w:b/>
                <w:bCs/>
                <w:sz w:val="16"/>
                <w:szCs w:val="16"/>
                <w:lang w:val="fr-FR"/>
              </w:rPr>
              <w:t>(</w:t>
            </w:r>
            <w:r w:rsidR="00132392">
              <w:rPr>
                <w:b/>
                <w:bCs/>
                <w:sz w:val="16"/>
                <w:szCs w:val="16"/>
                <w:lang w:val="fr-FR"/>
              </w:rPr>
              <w:t>$US</w:t>
            </w:r>
            <w:r w:rsidR="003F52A1" w:rsidRPr="00BF6B74">
              <w:rPr>
                <w:b/>
                <w:bCs/>
                <w:sz w:val="16"/>
                <w:szCs w:val="16"/>
                <w:lang w:val="fr-FR"/>
              </w:rPr>
              <w:t>/kg</w:t>
            </w:r>
            <w:r w:rsidRPr="00BF6B74">
              <w:rPr>
                <w:b/>
                <w:bCs/>
                <w:sz w:val="16"/>
                <w:szCs w:val="16"/>
                <w:lang w:val="fr-FR"/>
              </w:rPr>
              <w:t>)</w:t>
            </w:r>
            <w:r w:rsidR="00D34399" w:rsidRPr="00BF6B74">
              <w:rPr>
                <w:b/>
                <w:bCs/>
                <w:sz w:val="16"/>
                <w:szCs w:val="16"/>
                <w:lang w:val="fr-FR" w:eastAsia="en-CA"/>
              </w:rPr>
              <w:t>*</w:t>
            </w:r>
          </w:p>
        </w:tc>
      </w:tr>
      <w:tr w:rsidR="00E17A39" w:rsidRPr="0034213C" w14:paraId="188D586C" w14:textId="77777777" w:rsidTr="00BF6B74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4673F1" w14:textId="77777777" w:rsidR="001805AB" w:rsidRPr="0034213C" w:rsidRDefault="001805AB" w:rsidP="001805AB">
            <w:pPr>
              <w:jc w:val="lef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>TOTAL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DACFED" w14:textId="123BF34C" w:rsidR="001805AB" w:rsidRPr="0034213C" w:rsidRDefault="001805AB" w:rsidP="001805AB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343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6775D1" w14:textId="4AE62AF8" w:rsidR="001805AB" w:rsidRPr="0034213C" w:rsidRDefault="001805AB" w:rsidP="001805AB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327</w:t>
            </w:r>
            <w:r w:rsidR="001C2DD6" w:rsidRPr="0034213C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b/>
                <w:bCs/>
                <w:sz w:val="18"/>
                <w:szCs w:val="18"/>
                <w:lang w:val="fr-FR"/>
              </w:rPr>
              <w:t>073</w:t>
            </w:r>
            <w:r w:rsidR="001C2DD6" w:rsidRPr="0034213C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b/>
                <w:bCs/>
                <w:sz w:val="18"/>
                <w:szCs w:val="18"/>
                <w:lang w:val="fr-FR"/>
              </w:rPr>
              <w:t>460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F87AD" w14:textId="16AB40C9" w:rsidR="001805AB" w:rsidRPr="0034213C" w:rsidRDefault="001805AB" w:rsidP="001805AB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39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4CCE5" w14:textId="5B2DAE3E" w:rsidR="001805AB" w:rsidRPr="0034213C" w:rsidRDefault="001805AB" w:rsidP="001805AB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181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526E4" w14:textId="324F0967" w:rsidR="001805AB" w:rsidRPr="0034213C" w:rsidRDefault="001805AB" w:rsidP="001805AB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53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1A70F" w14:textId="3BEE0835" w:rsidR="001805AB" w:rsidRPr="0034213C" w:rsidRDefault="001805AB" w:rsidP="001805AB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2C70F" w14:textId="4AE561DF" w:rsidR="001805AB" w:rsidRPr="0034213C" w:rsidRDefault="001805AB" w:rsidP="001805AB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47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B77C5" w14:textId="5F5A1366" w:rsidR="001805AB" w:rsidRPr="0034213C" w:rsidRDefault="001805AB" w:rsidP="001805AB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19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E9B01" w14:textId="34507972" w:rsidR="001805AB" w:rsidRPr="0034213C" w:rsidRDefault="001805AB" w:rsidP="001805AB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12</w:t>
            </w:r>
            <w:r w:rsidR="001C2DD6" w:rsidRPr="0034213C">
              <w:rPr>
                <w:b/>
                <w:bCs/>
                <w:sz w:val="18"/>
                <w:szCs w:val="18"/>
                <w:lang w:val="fr-FR"/>
              </w:rPr>
              <w:t>,</w:t>
            </w:r>
            <w:r w:rsidRPr="0034213C">
              <w:rPr>
                <w:b/>
                <w:bCs/>
                <w:sz w:val="18"/>
                <w:szCs w:val="18"/>
                <w:lang w:val="fr-FR"/>
              </w:rPr>
              <w:t>46</w:t>
            </w:r>
          </w:p>
        </w:tc>
      </w:tr>
      <w:tr w:rsidR="00E17A39" w:rsidRPr="0034213C" w14:paraId="1FFE0BB1" w14:textId="77777777" w:rsidTr="00BF6B74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0185DFA9" w14:textId="72372897" w:rsidR="00D34399" w:rsidRPr="0034213C" w:rsidRDefault="00E85C97" w:rsidP="008275CA">
            <w:pPr>
              <w:jc w:val="lef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>Région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E20142" w14:textId="77777777" w:rsidR="00D34399" w:rsidRPr="0034213C" w:rsidRDefault="00D34399" w:rsidP="008275CA">
            <w:pPr>
              <w:jc w:val="left"/>
              <w:rPr>
                <w:b/>
                <w:bCs/>
                <w:sz w:val="18"/>
                <w:szCs w:val="18"/>
                <w:lang w:val="fr-FR" w:eastAsia="en-CA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56F090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576A0B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8BD9C9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2ED58A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C2E557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E50071" w14:textId="77777777" w:rsidR="00D34399" w:rsidRPr="0034213C" w:rsidRDefault="00D34399" w:rsidP="008275CA">
            <w:pPr>
              <w:jc w:val="righ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4EAD9E" w14:textId="77777777" w:rsidR="00D34399" w:rsidRPr="0034213C" w:rsidRDefault="00D34399" w:rsidP="008275CA">
            <w:pPr>
              <w:jc w:val="righ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D675394" w14:textId="77777777" w:rsidR="00D34399" w:rsidRPr="0034213C" w:rsidRDefault="00D34399" w:rsidP="008275C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 w:eastAsia="en-CA"/>
              </w:rPr>
              <w:t> </w:t>
            </w:r>
          </w:p>
        </w:tc>
      </w:tr>
      <w:tr w:rsidR="00E17A39" w:rsidRPr="0034213C" w14:paraId="2D23745B" w14:textId="77777777" w:rsidTr="00BF6B74">
        <w:trPr>
          <w:trHeight w:val="204"/>
          <w:jc w:val="center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33E3E" w14:textId="3D3790A1" w:rsidR="0094600B" w:rsidRPr="0034213C" w:rsidRDefault="00E85C97" w:rsidP="0094600B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Afrique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47D287" w14:textId="39B589F1" w:rsidR="0094600B" w:rsidRPr="0034213C" w:rsidRDefault="0094600B" w:rsidP="0094600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104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43E37" w14:textId="4CF1FFCB" w:rsidR="0094600B" w:rsidRPr="0034213C" w:rsidRDefault="0094600B" w:rsidP="0094600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47</w:t>
            </w:r>
            <w:r w:rsidR="001C2DD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933</w:t>
            </w:r>
            <w:r w:rsidR="001C2DD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765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B38E29" w14:textId="42E11EB5" w:rsidR="0094600B" w:rsidRPr="0034213C" w:rsidRDefault="0094600B" w:rsidP="0094600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37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618DFD" w14:textId="3783A48C" w:rsidR="0094600B" w:rsidRPr="0034213C" w:rsidRDefault="0094600B" w:rsidP="0094600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61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10D9D" w14:textId="1D288B7D" w:rsidR="0094600B" w:rsidRPr="0034213C" w:rsidRDefault="0094600B" w:rsidP="0094600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59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3E652" w14:textId="4BD7700E" w:rsidR="0094600B" w:rsidRPr="0034213C" w:rsidRDefault="0094600B" w:rsidP="0094600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12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67D105" w14:textId="50F9B46D" w:rsidR="0094600B" w:rsidRPr="0034213C" w:rsidRDefault="0094600B" w:rsidP="0094600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50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AA91F" w14:textId="02CF4AEF" w:rsidR="0094600B" w:rsidRPr="0034213C" w:rsidRDefault="0094600B" w:rsidP="0094600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17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6F14A" w14:textId="28EECF0E" w:rsidR="0094600B" w:rsidRPr="0034213C" w:rsidRDefault="0094600B" w:rsidP="0094600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23</w:t>
            </w:r>
            <w:r w:rsidR="001C2DD6" w:rsidRPr="0034213C">
              <w:rPr>
                <w:sz w:val="18"/>
                <w:szCs w:val="18"/>
                <w:lang w:val="fr-FR"/>
              </w:rPr>
              <w:t>,</w:t>
            </w:r>
            <w:r w:rsidRPr="0034213C">
              <w:rPr>
                <w:sz w:val="18"/>
                <w:szCs w:val="18"/>
                <w:lang w:val="fr-FR"/>
              </w:rPr>
              <w:t>81</w:t>
            </w:r>
          </w:p>
        </w:tc>
      </w:tr>
      <w:tr w:rsidR="00E007F4" w:rsidRPr="0034213C" w14:paraId="2E117FFB" w14:textId="77777777" w:rsidTr="00BF6B74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90349D" w14:textId="37F910C0" w:rsidR="00E007F4" w:rsidRPr="0034213C" w:rsidRDefault="00E007F4" w:rsidP="00E007F4">
            <w:pPr>
              <w:jc w:val="lef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Amérique latine et Caraïbes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3F58BB" w14:textId="69046805" w:rsidR="00E007F4" w:rsidRPr="0034213C" w:rsidRDefault="00E007F4" w:rsidP="00E007F4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91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3BD4C6" w14:textId="69177E0D" w:rsidR="00E007F4" w:rsidRPr="0034213C" w:rsidRDefault="00E007F4" w:rsidP="00E007F4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55 138 089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5E9DC7" w14:textId="454BAAB0" w:rsidR="00E007F4" w:rsidRPr="0034213C" w:rsidRDefault="00E007F4" w:rsidP="00E007F4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12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D799B5" w14:textId="02E00658" w:rsidR="00E007F4" w:rsidRPr="0034213C" w:rsidRDefault="00E007F4" w:rsidP="00E007F4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41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309A5C" w14:textId="676020BA" w:rsidR="00E007F4" w:rsidRPr="0034213C" w:rsidRDefault="00E007F4" w:rsidP="00E007F4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45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9E7A97" w14:textId="6DD479B4" w:rsidR="00E007F4" w:rsidRPr="0034213C" w:rsidRDefault="00E007F4" w:rsidP="00E007F4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10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D1AB0D" w14:textId="0B4DE215" w:rsidR="00E007F4" w:rsidRPr="0034213C" w:rsidRDefault="00E007F4" w:rsidP="00E007F4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9BF466" w14:textId="45E7047D" w:rsidR="00E007F4" w:rsidRPr="0034213C" w:rsidRDefault="00E007F4" w:rsidP="00E007F4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11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FBF5CD" w14:textId="4AA4067A" w:rsidR="00E007F4" w:rsidRPr="0034213C" w:rsidRDefault="00E007F4" w:rsidP="00E007F4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13,55</w:t>
            </w:r>
          </w:p>
        </w:tc>
      </w:tr>
      <w:tr w:rsidR="00E17A39" w:rsidRPr="0034213C" w14:paraId="00ED7857" w14:textId="77777777" w:rsidTr="00BF6B74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33A40B" w14:textId="29AC3A75" w:rsidR="0094600B" w:rsidRPr="0034213C" w:rsidRDefault="00E222E5" w:rsidP="0094600B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Asie et Pacifique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923CC" w14:textId="2FE1E77B" w:rsidR="0094600B" w:rsidRPr="0034213C" w:rsidRDefault="0094600B" w:rsidP="0094600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124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F0EDF" w14:textId="6C8DEAB1" w:rsidR="0094600B" w:rsidRPr="0034213C" w:rsidRDefault="0094600B" w:rsidP="0094600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214</w:t>
            </w:r>
            <w:r w:rsidR="001C2DD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121</w:t>
            </w:r>
            <w:r w:rsidR="001C2DD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035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A389B" w14:textId="5163EEBA" w:rsidR="0094600B" w:rsidRPr="0034213C" w:rsidRDefault="0094600B" w:rsidP="0094600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A89F8" w14:textId="13F1135B" w:rsidR="0094600B" w:rsidRPr="0034213C" w:rsidRDefault="0094600B" w:rsidP="0094600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62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6BCC15" w14:textId="377BF06F" w:rsidR="0094600B" w:rsidRPr="0034213C" w:rsidRDefault="0094600B" w:rsidP="0094600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10510" w14:textId="5B857098" w:rsidR="0094600B" w:rsidRPr="0034213C" w:rsidRDefault="0094600B" w:rsidP="0094600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C22EF" w14:textId="314CF342" w:rsidR="0094600B" w:rsidRPr="0034213C" w:rsidRDefault="0094600B" w:rsidP="0094600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508C9" w14:textId="241AD9ED" w:rsidR="0094600B" w:rsidRPr="0034213C" w:rsidRDefault="0094600B" w:rsidP="0094600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ED851" w14:textId="0981F66C" w:rsidR="0094600B" w:rsidRPr="0034213C" w:rsidRDefault="0094600B" w:rsidP="0094600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11</w:t>
            </w:r>
            <w:r w:rsidR="001C2DD6" w:rsidRPr="0034213C">
              <w:rPr>
                <w:sz w:val="18"/>
                <w:szCs w:val="18"/>
                <w:lang w:val="fr-FR"/>
              </w:rPr>
              <w:t>,</w:t>
            </w:r>
            <w:r w:rsidRPr="0034213C">
              <w:rPr>
                <w:sz w:val="18"/>
                <w:szCs w:val="18"/>
                <w:lang w:val="fr-FR"/>
              </w:rPr>
              <w:t>05</w:t>
            </w:r>
          </w:p>
        </w:tc>
      </w:tr>
      <w:tr w:rsidR="00E17A39" w:rsidRPr="0034213C" w14:paraId="5DBF32B5" w14:textId="77777777" w:rsidTr="00BF6B74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2E5E13" w14:textId="37A0322E" w:rsidR="0094600B" w:rsidRPr="0034213C" w:rsidRDefault="0094600B" w:rsidP="0094600B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Europe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DBC8C8" w14:textId="1B33E8F0" w:rsidR="0094600B" w:rsidRPr="0034213C" w:rsidRDefault="0094600B" w:rsidP="0094600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B289BE" w14:textId="2CF221E5" w:rsidR="0094600B" w:rsidRPr="0034213C" w:rsidRDefault="0094600B" w:rsidP="0094600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</w:t>
            </w:r>
            <w:r w:rsidR="001C2DD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880</w:t>
            </w:r>
            <w:r w:rsidR="001C2DD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571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5B2188" w14:textId="01CA41C5" w:rsidR="0094600B" w:rsidRPr="0034213C" w:rsidRDefault="0094600B" w:rsidP="0094600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21A46" w14:textId="1A45B53E" w:rsidR="0094600B" w:rsidRPr="0034213C" w:rsidRDefault="0094600B" w:rsidP="0094600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6CE49" w14:textId="28C3AABE" w:rsidR="0094600B" w:rsidRPr="0034213C" w:rsidRDefault="0094600B" w:rsidP="0094600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71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34C512" w14:textId="38EEA1CF" w:rsidR="0094600B" w:rsidRPr="0034213C" w:rsidRDefault="0094600B" w:rsidP="0094600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93BCD" w14:textId="7A3B155B" w:rsidR="0094600B" w:rsidRPr="0034213C" w:rsidRDefault="0094600B" w:rsidP="0094600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7EF7A" w14:textId="29AC9228" w:rsidR="0094600B" w:rsidRPr="0034213C" w:rsidRDefault="0094600B" w:rsidP="0094600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AB0A84" w14:textId="31C91891" w:rsidR="0094600B" w:rsidRPr="0034213C" w:rsidRDefault="0094600B" w:rsidP="0094600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12</w:t>
            </w:r>
            <w:r w:rsidR="001C2DD6" w:rsidRPr="0034213C">
              <w:rPr>
                <w:sz w:val="18"/>
                <w:szCs w:val="18"/>
                <w:lang w:val="fr-FR"/>
              </w:rPr>
              <w:t>,</w:t>
            </w:r>
            <w:r w:rsidRPr="0034213C">
              <w:rPr>
                <w:sz w:val="18"/>
                <w:szCs w:val="18"/>
                <w:lang w:val="fr-FR"/>
              </w:rPr>
              <w:t>61</w:t>
            </w:r>
          </w:p>
        </w:tc>
      </w:tr>
      <w:tr w:rsidR="00E17A39" w:rsidRPr="0034213C" w14:paraId="75FE65BE" w14:textId="77777777" w:rsidTr="00BF6B74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72BEB" w14:textId="5E50EAAD" w:rsidR="0094600B" w:rsidRPr="0034213C" w:rsidRDefault="00D505C4" w:rsidP="0094600B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Monde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9CAD6F" w14:textId="070550F0" w:rsidR="0094600B" w:rsidRPr="0034213C" w:rsidRDefault="0094600B" w:rsidP="0094600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67E13" w14:textId="51F31875" w:rsidR="0094600B" w:rsidRPr="0034213C" w:rsidRDefault="0094600B" w:rsidP="0094600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F7765" w14:textId="784EA287" w:rsidR="0094600B" w:rsidRPr="0034213C" w:rsidRDefault="0094600B" w:rsidP="0094600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642505" w14:textId="689F4D24" w:rsidR="0094600B" w:rsidRPr="0034213C" w:rsidRDefault="0094600B" w:rsidP="0094600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D2E06" w14:textId="6672DA77" w:rsidR="0094600B" w:rsidRPr="0034213C" w:rsidRDefault="0094600B" w:rsidP="0094600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0B63BC" w14:textId="79C0273E" w:rsidR="0094600B" w:rsidRPr="0034213C" w:rsidRDefault="0094600B" w:rsidP="0094600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FE0F0B" w14:textId="7CDA57E1" w:rsidR="0094600B" w:rsidRPr="0034213C" w:rsidRDefault="000F0064" w:rsidP="0094600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3FA7A" w14:textId="0B8FA9A7" w:rsidR="0094600B" w:rsidRPr="0034213C" w:rsidRDefault="000F0064" w:rsidP="0094600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FD003A" w14:textId="49D4588E" w:rsidR="0094600B" w:rsidRPr="0034213C" w:rsidRDefault="000F0064" w:rsidP="0094600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68E77FC1" w14:textId="77777777" w:rsidTr="00BF6B74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3B921E76" w14:textId="2B8E1466" w:rsidR="00D34399" w:rsidRPr="0034213C" w:rsidRDefault="00D505C4" w:rsidP="008275CA">
            <w:pPr>
              <w:jc w:val="lef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>Secteur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A77932" w14:textId="77777777" w:rsidR="00D34399" w:rsidRPr="0034213C" w:rsidRDefault="00D34399" w:rsidP="008275CA">
            <w:pPr>
              <w:jc w:val="left"/>
              <w:rPr>
                <w:b/>
                <w:bCs/>
                <w:sz w:val="18"/>
                <w:szCs w:val="18"/>
                <w:lang w:val="fr-FR" w:eastAsia="en-CA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E15553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9302D5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E06943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331EE8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3595E2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C3AC49" w14:textId="77777777" w:rsidR="00D34399" w:rsidRPr="0034213C" w:rsidRDefault="00D34399" w:rsidP="008275CA">
            <w:pPr>
              <w:jc w:val="righ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B5344E" w14:textId="77777777" w:rsidR="00D34399" w:rsidRPr="0034213C" w:rsidRDefault="00D34399" w:rsidP="008275CA">
            <w:pPr>
              <w:jc w:val="righ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CA45F44" w14:textId="77777777" w:rsidR="00D34399" w:rsidRPr="0034213C" w:rsidRDefault="00D34399" w:rsidP="008275C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 w:eastAsia="en-CA"/>
              </w:rPr>
              <w:t> </w:t>
            </w:r>
          </w:p>
        </w:tc>
      </w:tr>
      <w:tr w:rsidR="00E17A39" w:rsidRPr="0034213C" w14:paraId="73A14E6E" w14:textId="77777777" w:rsidTr="00BF6B74">
        <w:trPr>
          <w:trHeight w:val="204"/>
          <w:jc w:val="center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CF6F8" w14:textId="4656DF91" w:rsidR="00F9161A" w:rsidRPr="0034213C" w:rsidRDefault="0057339C" w:rsidP="00F9161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Aérosols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3B3221" w14:textId="1595850F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EF202" w14:textId="3A991052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6FE49" w14:textId="7BBE0954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5FBE6" w14:textId="173A62D6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BDAE66" w14:textId="5F3404BC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D86507" w14:textId="6DC688FF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A8C5E9" w14:textId="51FD70E3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D6BF6" w14:textId="7BEE15EF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3A0EB" w14:textId="7ACC0D5E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07C78344" w14:textId="77777777" w:rsidTr="00BF6B74">
        <w:trPr>
          <w:trHeight w:val="204"/>
          <w:jc w:val="center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4AC3EE" w14:textId="6838063B" w:rsidR="00F9161A" w:rsidRPr="0034213C" w:rsidRDefault="00F9161A" w:rsidP="00F9161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Destruction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4B3F93" w14:textId="5A800EDA" w:rsidR="00F9161A" w:rsidRPr="0034213C" w:rsidRDefault="00F9161A" w:rsidP="00F9161A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D2DA80" w14:textId="47F43168" w:rsidR="00F9161A" w:rsidRPr="0034213C" w:rsidRDefault="00F9161A" w:rsidP="00F9161A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1509C9" w14:textId="4478D81F" w:rsidR="00F9161A" w:rsidRPr="0034213C" w:rsidRDefault="00F9161A" w:rsidP="00F9161A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254115" w14:textId="7B9517E7" w:rsidR="00F9161A" w:rsidRPr="0034213C" w:rsidRDefault="00F9161A" w:rsidP="00F9161A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3E8D08" w14:textId="69A683A6" w:rsidR="00F9161A" w:rsidRPr="0034213C" w:rsidRDefault="00F9161A" w:rsidP="00F9161A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B553E7" w14:textId="3B9D0619" w:rsidR="00F9161A" w:rsidRPr="0034213C" w:rsidRDefault="000F0064" w:rsidP="00F9161A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60C99E" w14:textId="1CB5C66A" w:rsidR="00F9161A" w:rsidRPr="0034213C" w:rsidRDefault="000F0064" w:rsidP="00F9161A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23803F" w14:textId="2ED7BB56" w:rsidR="00F9161A" w:rsidRPr="0034213C" w:rsidRDefault="000F0064" w:rsidP="00F9161A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FBE687" w14:textId="535C1C2B" w:rsidR="00F9161A" w:rsidRPr="0034213C" w:rsidRDefault="000F0064" w:rsidP="00F9161A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4AE4A958" w14:textId="77777777" w:rsidTr="00BF6B74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3805A" w14:textId="50598506" w:rsidR="00F9161A" w:rsidRPr="0034213C" w:rsidRDefault="0057339C" w:rsidP="00F9161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Efficacité énergétique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5FBC75" w14:textId="3024B7E9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DC472" w14:textId="5CAA54B2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</w:t>
            </w:r>
            <w:r w:rsidR="001C2DD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435</w:t>
            </w:r>
            <w:r w:rsidR="001C2DD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957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631A3" w14:textId="6B07F9CC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DB2D74" w14:textId="0B196308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6BA2EA" w14:textId="341571F7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5DAE1" w14:textId="25DEFFF0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BAA47C" w14:textId="20BC039D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44EC1B" w14:textId="18D9F133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(2)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2B774" w14:textId="58181A02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37AEE6E3" w14:textId="77777777" w:rsidTr="00BF6B74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16465" w14:textId="08E31B3E" w:rsidR="00F9161A" w:rsidRPr="0034213C" w:rsidRDefault="0057339C" w:rsidP="00F9161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Lutte contre l</w:t>
            </w:r>
            <w:r w:rsidR="00033072" w:rsidRPr="0034213C">
              <w:rPr>
                <w:sz w:val="18"/>
                <w:szCs w:val="18"/>
                <w:lang w:val="fr-FR"/>
              </w:rPr>
              <w:t>’</w:t>
            </w:r>
            <w:r w:rsidRPr="0034213C">
              <w:rPr>
                <w:sz w:val="18"/>
                <w:szCs w:val="18"/>
                <w:lang w:val="fr-FR"/>
              </w:rPr>
              <w:t>incendie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B53EDA" w14:textId="2EB8C405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38E19A" w14:textId="471F7CE0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39175" w14:textId="2C06ED77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601E67" w14:textId="19608E8D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7B3AA5" w14:textId="35C1D178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5B4FD" w14:textId="4307122B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D4113" w14:textId="16E00D1C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3656B7" w14:textId="04E12273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A951AB" w14:textId="4C7E04AE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4CCF05E6" w14:textId="77777777" w:rsidTr="00BF6B74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C5D2B" w14:textId="13A11DF7" w:rsidR="00F9161A" w:rsidRPr="0034213C" w:rsidRDefault="000460FD" w:rsidP="00F9161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Mousses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EF1821" w14:textId="1ED5F68A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D9E33" w14:textId="21497537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B002A" w14:textId="20D0A681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B22BFF" w14:textId="64252B55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E75DB" w14:textId="678DC008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0C3071" w14:textId="558D8724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B4FBF" w14:textId="08D9E205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F0D0F" w14:textId="5AF6680C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4B48B" w14:textId="0AD745DE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52BF411D" w14:textId="77777777" w:rsidTr="00BF6B74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221462" w14:textId="1E56B4BF" w:rsidR="00F9161A" w:rsidRPr="0034213C" w:rsidRDefault="007D25FF" w:rsidP="00F9161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Fumigènes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4C68C" w14:textId="7B2F1C2B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F1C59F" w14:textId="377A9BAC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3739A7" w14:textId="7F906625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BB427" w14:textId="3F31229E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2B1901" w14:textId="440CF222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6B1739" w14:textId="37F59488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66DA11" w14:textId="0FC91C82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8C1C1" w14:textId="01F15E07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BDBB17" w14:textId="55A5D1C8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23583638" w14:textId="77777777" w:rsidTr="00BF6B74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1D49F" w14:textId="65DAAA48" w:rsidR="00F9161A" w:rsidRPr="0034213C" w:rsidRDefault="001339EA" w:rsidP="00F9161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Halons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69E7F" w14:textId="0782D6D2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B3399" w14:textId="31CB44CE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736AB" w14:textId="61AB9DFD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91FE8" w14:textId="04FDCF1D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F9C7CC" w14:textId="3FB1EC86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729FA5" w14:textId="6F804F7C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63622B" w14:textId="5C4E75F7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B9F4BF" w14:textId="150E6CF2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F1728" w14:textId="03D7A6E8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08D107D8" w14:textId="77777777" w:rsidTr="00BF6B74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4D046" w14:textId="6953C385" w:rsidR="00F9161A" w:rsidRPr="0034213C" w:rsidRDefault="00515DB9" w:rsidP="00F9161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Plan de réduction des HFC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6BD4F" w14:textId="1349DA6E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A95C29" w14:textId="7318995F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37</w:t>
            </w:r>
            <w:r w:rsidR="001C2DD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666</w:t>
            </w:r>
            <w:r w:rsidR="001C2DD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976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417046" w14:textId="0FD8D931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7D3667" w14:textId="78AEFA32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CC264" w14:textId="27CBB948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DA6048" w14:textId="543AA465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C57A4" w14:textId="67BB0195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AAEBE0" w14:textId="712C72C5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7AAD2" w14:textId="1C76F410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</w:t>
            </w:r>
            <w:r w:rsidR="001C2DD6" w:rsidRPr="0034213C">
              <w:rPr>
                <w:sz w:val="18"/>
                <w:szCs w:val="18"/>
                <w:lang w:val="fr-FR"/>
              </w:rPr>
              <w:t>,</w:t>
            </w:r>
            <w:r w:rsidRPr="0034213C">
              <w:rPr>
                <w:sz w:val="18"/>
                <w:szCs w:val="18"/>
                <w:lang w:val="fr-FR"/>
              </w:rPr>
              <w:t>48</w:t>
            </w:r>
          </w:p>
        </w:tc>
      </w:tr>
      <w:tr w:rsidR="00E17A39" w:rsidRPr="0034213C" w14:paraId="5FF00729" w14:textId="77777777" w:rsidTr="00BF6B74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69CDE" w14:textId="0CDF8AF0" w:rsidR="00F9161A" w:rsidRPr="0034213C" w:rsidRDefault="000F256A" w:rsidP="00F9161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Secteurs multiples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CE1B8" w14:textId="7E5EAD3F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4C06FD" w14:textId="758E02CF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50C1F" w14:textId="0D10DDF5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EF6E6" w14:textId="03934271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72B623" w14:textId="4D8FC883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23BB9" w14:textId="1C8C82A8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A0E56" w14:textId="3F098C63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4C2D2" w14:textId="109BDDAA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32DA5D" w14:textId="231D229C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3FA67C56" w14:textId="77777777" w:rsidTr="00BF6B74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FA6E2" w14:textId="5532A2A0" w:rsidR="00F9161A" w:rsidRPr="0034213C" w:rsidRDefault="00862D50" w:rsidP="00F9161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Autres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C1F0AA" w14:textId="4BFD9CAE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3A64F4" w14:textId="0B4D26A5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FAB26" w14:textId="5B1FB979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5A7B9" w14:textId="0AC1177A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032A8" w14:textId="200C1CC3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B437B0" w14:textId="43EBBBCE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940EA" w14:textId="590A6EB1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C3304" w14:textId="00AA21DF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CDEA68" w14:textId="1405D649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603048B3" w14:textId="77777777" w:rsidTr="00BF6B74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CBFF0" w14:textId="7EAFD9AC" w:rsidR="00F9161A" w:rsidRPr="0034213C" w:rsidRDefault="006C4FED" w:rsidP="00F9161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Plan d</w:t>
            </w:r>
            <w:r w:rsidR="00033072" w:rsidRPr="0034213C">
              <w:rPr>
                <w:sz w:val="18"/>
                <w:szCs w:val="18"/>
                <w:lang w:val="fr-FR"/>
              </w:rPr>
              <w:t>’</w:t>
            </w:r>
            <w:r w:rsidRPr="0034213C">
              <w:rPr>
                <w:sz w:val="18"/>
                <w:szCs w:val="18"/>
                <w:lang w:val="fr-FR"/>
              </w:rPr>
              <w:t xml:space="preserve">élimination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5C4C15" w14:textId="7233935B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237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DF78B4" w14:textId="66800A44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215</w:t>
            </w:r>
            <w:r w:rsidR="001C2DD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810</w:t>
            </w:r>
            <w:r w:rsidR="001C2DD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716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265846" w14:textId="6B1B3D02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548D4" w14:textId="6B7B1554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152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97A6DD" w14:textId="0BB83025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64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E92874" w14:textId="72323E7D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1BE83" w14:textId="2C614FE8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B66F4C" w14:textId="2CCB4C9A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D889ED" w14:textId="643298CC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25</w:t>
            </w:r>
            <w:r w:rsidR="001C2DD6" w:rsidRPr="0034213C">
              <w:rPr>
                <w:sz w:val="18"/>
                <w:szCs w:val="18"/>
                <w:lang w:val="fr-FR"/>
              </w:rPr>
              <w:t>,</w:t>
            </w:r>
            <w:r w:rsidRPr="0034213C">
              <w:rPr>
                <w:sz w:val="18"/>
                <w:szCs w:val="18"/>
                <w:lang w:val="fr-FR"/>
              </w:rPr>
              <w:t>66</w:t>
            </w:r>
          </w:p>
        </w:tc>
      </w:tr>
      <w:tr w:rsidR="00E17A39" w:rsidRPr="0034213C" w14:paraId="1A0F71FA" w14:textId="77777777" w:rsidTr="00BF6B74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1E1C1" w14:textId="326111A8" w:rsidR="00F9161A" w:rsidRPr="0034213C" w:rsidRDefault="00141B06" w:rsidP="00F9161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Agents de transformation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E8414" w14:textId="22E4241A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DBA5F" w14:textId="1B35D4F6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A3B6CF" w14:textId="0F005EB4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91D69" w14:textId="022542FA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A0283" w14:textId="341BC3F9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9F2C5D" w14:textId="257491FC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5D548" w14:textId="2396A9B6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8421C5" w14:textId="2E4C5540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04AB8" w14:textId="6337B5DC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36676C97" w14:textId="77777777" w:rsidTr="00BF6B74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944455" w14:textId="4D2A5483" w:rsidR="00F9161A" w:rsidRPr="0034213C" w:rsidRDefault="00F9161A" w:rsidP="00F9161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Production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0E59C8" w14:textId="484F88F2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970C85" w14:textId="1FD3B32F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66</w:t>
            </w:r>
            <w:r w:rsidR="001C2DD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997</w:t>
            </w:r>
            <w:r w:rsidR="001C2DD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213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C8335D" w14:textId="1C3DE54D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67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76A19" w14:textId="52799BB3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5E2FD3" w14:textId="2839FAB4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67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D9D54" w14:textId="08F2E98F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953BE" w14:textId="3960E9B4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BE6AA6" w14:textId="51C1C3B1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72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E5F37" w14:textId="59D032B0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6</w:t>
            </w:r>
            <w:r w:rsidR="001C2DD6" w:rsidRPr="0034213C">
              <w:rPr>
                <w:sz w:val="18"/>
                <w:szCs w:val="18"/>
                <w:lang w:val="fr-FR"/>
              </w:rPr>
              <w:t>,</w:t>
            </w:r>
            <w:r w:rsidRPr="0034213C">
              <w:rPr>
                <w:sz w:val="18"/>
                <w:szCs w:val="18"/>
                <w:lang w:val="fr-FR"/>
              </w:rPr>
              <w:t>30</w:t>
            </w:r>
          </w:p>
        </w:tc>
      </w:tr>
      <w:tr w:rsidR="00E17A39" w:rsidRPr="0034213C" w14:paraId="6FD240BA" w14:textId="77777777" w:rsidTr="00BF6B74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DABC1" w14:textId="3B0ABFC7" w:rsidR="00F9161A" w:rsidRPr="0034213C" w:rsidRDefault="00CA0895" w:rsidP="00F9161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Réfrigération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2EF37" w14:textId="6D34D3C6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500498" w14:textId="5A4D0446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</w:t>
            </w:r>
            <w:r w:rsidR="001C2DD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162</w:t>
            </w:r>
            <w:r w:rsidR="001C2DD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598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D1F79" w14:textId="0D928082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3D4025" w14:textId="0CC46022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2A774" w14:textId="53539DA9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EE913" w14:textId="60DBBAC7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0793D" w14:textId="5A394CCA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117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7CC09" w14:textId="3A2FD756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0B5BED" w14:textId="56B3E7C0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12</w:t>
            </w:r>
            <w:r w:rsidR="001C2DD6" w:rsidRPr="0034213C">
              <w:rPr>
                <w:sz w:val="18"/>
                <w:szCs w:val="18"/>
                <w:lang w:val="fr-FR"/>
              </w:rPr>
              <w:t>,</w:t>
            </w:r>
            <w:r w:rsidRPr="0034213C">
              <w:rPr>
                <w:sz w:val="18"/>
                <w:szCs w:val="18"/>
                <w:lang w:val="fr-FR"/>
              </w:rPr>
              <w:t>74</w:t>
            </w:r>
          </w:p>
        </w:tc>
      </w:tr>
      <w:tr w:rsidR="00E17A39" w:rsidRPr="0034213C" w14:paraId="10C35EA7" w14:textId="77777777" w:rsidTr="00BF6B74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0A1129" w14:textId="36BCC199" w:rsidR="00F9161A" w:rsidRPr="0034213C" w:rsidRDefault="004F0A5A" w:rsidP="00F9161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Solvants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4139D2" w14:textId="1542D32A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404BB" w14:textId="3AA26532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4652CC" w14:textId="4858C448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34648" w14:textId="17C8F5D6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0C20C2" w14:textId="49D4472B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17BD4" w14:textId="5AA04F99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86D8C" w14:textId="394D591D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F8586" w14:textId="7E0AF5F9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25493" w14:textId="4D020F8E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62DA3B64" w14:textId="77777777" w:rsidTr="00BF6B74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2D894" w14:textId="462344E2" w:rsidR="00F9161A" w:rsidRPr="0034213C" w:rsidRDefault="004F0A5A" w:rsidP="00F9161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Stérilisants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0B6A2E" w14:textId="7F72AA14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F513F9" w14:textId="5FE17870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0BDFD8" w14:textId="106EDBD2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9737A4" w14:textId="14BE840A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3E3DB5" w14:textId="6FBB103D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22C42" w14:textId="343989D9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8C236" w14:textId="67CABBF5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3F4A1D" w14:textId="0A5F49E4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B12BA" w14:textId="632D6B80" w:rsidR="00F9161A" w:rsidRPr="0034213C" w:rsidRDefault="000F0064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57531" w14:paraId="631C2013" w14:textId="77777777" w:rsidTr="00BF6B74">
        <w:trPr>
          <w:trHeight w:val="65"/>
          <w:jc w:val="center"/>
        </w:trPr>
        <w:tc>
          <w:tcPr>
            <w:tcW w:w="374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92552A7" w14:textId="6C606CF1" w:rsidR="00D34399" w:rsidRPr="0034213C" w:rsidRDefault="005B38D6" w:rsidP="008275CA">
            <w:pPr>
              <w:jc w:val="lef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 xml:space="preserve">Responsabilité de la mise en </w:t>
            </w:r>
            <w:r w:rsidR="00E72CCB" w:rsidRPr="0034213C">
              <w:rPr>
                <w:b/>
                <w:bCs/>
                <w:sz w:val="18"/>
                <w:szCs w:val="18"/>
                <w:lang w:val="fr-FR" w:eastAsia="en-CA"/>
              </w:rPr>
              <w:t>œuvre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E0BD03" w14:textId="77777777" w:rsidR="00D34399" w:rsidRPr="0034213C" w:rsidRDefault="00D34399" w:rsidP="008275CA">
            <w:pPr>
              <w:jc w:val="left"/>
              <w:rPr>
                <w:b/>
                <w:bCs/>
                <w:sz w:val="18"/>
                <w:szCs w:val="18"/>
                <w:lang w:val="fr-FR" w:eastAsia="en-CA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C00EF4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0A91F0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8D8239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C99CF8" w14:textId="77777777" w:rsidR="00D34399" w:rsidRPr="0034213C" w:rsidRDefault="00D34399" w:rsidP="008275CA">
            <w:pPr>
              <w:jc w:val="righ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97D53E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9DCB518" w14:textId="77777777" w:rsidR="00D34399" w:rsidRPr="0034213C" w:rsidRDefault="00D34399" w:rsidP="008275C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 w:eastAsia="en-CA"/>
              </w:rPr>
              <w:t> </w:t>
            </w:r>
          </w:p>
        </w:tc>
      </w:tr>
      <w:tr w:rsidR="00E17A39" w:rsidRPr="0034213C" w14:paraId="298F5D88" w14:textId="77777777" w:rsidTr="00BF6B74">
        <w:trPr>
          <w:trHeight w:val="204"/>
          <w:jc w:val="center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7683F" w14:textId="111B2DE0" w:rsidR="00F9161A" w:rsidRPr="0034213C" w:rsidRDefault="005B38D6" w:rsidP="00F9161A">
            <w:pPr>
              <w:ind w:right="-108"/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Agence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70F94" w14:textId="6F11984A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234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D80AD" w14:textId="6B0331E6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205</w:t>
            </w:r>
            <w:r w:rsidR="001C2DD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879</w:t>
            </w:r>
            <w:r w:rsidR="001C2DD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503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1E3381" w14:textId="07F3BCB7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31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AAC0B8" w14:textId="13C340CA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154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0190C" w14:textId="766AE945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66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DE922" w14:textId="288248F3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575ED" w14:textId="7F9BC26C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51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9BDE5" w14:textId="3808D5EB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18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6C7E4" w14:textId="673CB6C8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12</w:t>
            </w:r>
            <w:r w:rsidR="001C2DD6" w:rsidRPr="0034213C">
              <w:rPr>
                <w:sz w:val="18"/>
                <w:szCs w:val="18"/>
                <w:lang w:val="fr-FR"/>
              </w:rPr>
              <w:t>,</w:t>
            </w:r>
            <w:r w:rsidRPr="0034213C">
              <w:rPr>
                <w:sz w:val="18"/>
                <w:szCs w:val="18"/>
                <w:lang w:val="fr-FR"/>
              </w:rPr>
              <w:t>88</w:t>
            </w:r>
          </w:p>
        </w:tc>
      </w:tr>
      <w:tr w:rsidR="00E17A39" w:rsidRPr="0034213C" w14:paraId="05055695" w14:textId="77777777" w:rsidTr="00BF6B74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3ECDD" w14:textId="105E21B2" w:rsidR="00F9161A" w:rsidRPr="0034213C" w:rsidRDefault="005B38D6" w:rsidP="00F9161A">
            <w:pPr>
              <w:ind w:right="-108"/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Pays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A2DEE9" w14:textId="075625DE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E579A" w14:textId="483B0F7B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121</w:t>
            </w:r>
            <w:r w:rsidR="001C2DD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193</w:t>
            </w:r>
            <w:r w:rsidR="001C2DD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957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83894F" w14:textId="2C9B7F84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3777C9" w14:textId="4A3A539B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B3CED" w14:textId="7E83F8AB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D20F3" w14:textId="71D16C72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17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5BD62" w14:textId="78EFBC70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39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F076F" w14:textId="15053408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D0352" w14:textId="0180F731" w:rsidR="00F9161A" w:rsidRPr="0034213C" w:rsidRDefault="00F9161A" w:rsidP="00F9161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11</w:t>
            </w:r>
            <w:r w:rsidR="001C2DD6" w:rsidRPr="0034213C">
              <w:rPr>
                <w:sz w:val="18"/>
                <w:szCs w:val="18"/>
                <w:lang w:val="fr-FR"/>
              </w:rPr>
              <w:t>,</w:t>
            </w:r>
            <w:r w:rsidRPr="0034213C">
              <w:rPr>
                <w:sz w:val="18"/>
                <w:szCs w:val="18"/>
                <w:lang w:val="fr-FR"/>
              </w:rPr>
              <w:t>81</w:t>
            </w:r>
          </w:p>
        </w:tc>
      </w:tr>
      <w:tr w:rsidR="00E17A39" w:rsidRPr="0034213C" w14:paraId="32EFBB81" w14:textId="77777777" w:rsidTr="00E007F4">
        <w:trPr>
          <w:trHeight w:val="50"/>
          <w:jc w:val="center"/>
        </w:trPr>
        <w:tc>
          <w:tcPr>
            <w:tcW w:w="11457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8D733EC" w14:textId="50B7C057" w:rsidR="00D34399" w:rsidRPr="0034213C" w:rsidRDefault="00F25FF7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>Mode de décaissement</w:t>
            </w:r>
            <w:r w:rsidR="00D34399" w:rsidRPr="0034213C">
              <w:rPr>
                <w:sz w:val="18"/>
                <w:szCs w:val="18"/>
                <w:lang w:val="fr-FR" w:eastAsia="en-CA"/>
              </w:rPr>
              <w:t> </w:t>
            </w:r>
          </w:p>
        </w:tc>
      </w:tr>
      <w:tr w:rsidR="00E17A39" w:rsidRPr="0034213C" w14:paraId="287D147F" w14:textId="77777777" w:rsidTr="00BF6B74">
        <w:trPr>
          <w:trHeight w:val="204"/>
          <w:jc w:val="center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F90461" w14:textId="5324F585" w:rsidR="00501C95" w:rsidRPr="0034213C" w:rsidRDefault="00F25FF7" w:rsidP="00501C95">
            <w:pPr>
              <w:ind w:right="-108"/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Au cours de la mise en œuvre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9BFC6" w14:textId="1A17B26C" w:rsidR="00501C95" w:rsidRPr="0034213C" w:rsidRDefault="00501C95" w:rsidP="00501C95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332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AEF429" w14:textId="7200F40E" w:rsidR="00501C95" w:rsidRPr="0034213C" w:rsidRDefault="00501C95" w:rsidP="00501C95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225</w:t>
            </w:r>
            <w:r w:rsidR="001C2DD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255</w:t>
            </w:r>
            <w:r w:rsidR="001C2DD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157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D98B94" w14:textId="6477A5EB" w:rsidR="00501C95" w:rsidRPr="0034213C" w:rsidRDefault="00501C95" w:rsidP="00501C95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C9FEE" w14:textId="4097BE63" w:rsidR="00501C95" w:rsidRPr="0034213C" w:rsidRDefault="00501C95" w:rsidP="00501C95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170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04E57" w14:textId="27E7BB06" w:rsidR="00501C95" w:rsidRPr="0034213C" w:rsidRDefault="00501C95" w:rsidP="00501C95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51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6A5A7D" w14:textId="6515CDAC" w:rsidR="00501C95" w:rsidRPr="0034213C" w:rsidRDefault="00501C95" w:rsidP="00501C95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11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1E430D" w14:textId="20BC6FC5" w:rsidR="00501C95" w:rsidRPr="0034213C" w:rsidRDefault="00501C95" w:rsidP="00501C95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47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F3B2B" w14:textId="63E62F74" w:rsidR="00501C95" w:rsidRPr="0034213C" w:rsidRDefault="00501C95" w:rsidP="00501C95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18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D943F" w14:textId="15DB4348" w:rsidR="00501C95" w:rsidRPr="0034213C" w:rsidRDefault="00501C95" w:rsidP="00501C95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12</w:t>
            </w:r>
            <w:r w:rsidR="001C2DD6" w:rsidRPr="0034213C">
              <w:rPr>
                <w:sz w:val="18"/>
                <w:szCs w:val="18"/>
                <w:lang w:val="fr-FR"/>
              </w:rPr>
              <w:t>,</w:t>
            </w:r>
            <w:r w:rsidRPr="0034213C">
              <w:rPr>
                <w:sz w:val="18"/>
                <w:szCs w:val="18"/>
                <w:lang w:val="fr-FR"/>
              </w:rPr>
              <w:t>83</w:t>
            </w:r>
          </w:p>
        </w:tc>
      </w:tr>
      <w:tr w:rsidR="00E17A39" w:rsidRPr="0034213C" w14:paraId="18B2D7AA" w14:textId="77777777" w:rsidTr="00BF6B74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81D48" w14:textId="469514AF" w:rsidR="00501C95" w:rsidRPr="0034213C" w:rsidRDefault="00B65747" w:rsidP="00501C95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Après la mise en œuvre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D8487F" w14:textId="43D97D66" w:rsidR="00501C95" w:rsidRPr="0034213C" w:rsidRDefault="00501C95" w:rsidP="00501C95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1F4D9" w14:textId="399CB797" w:rsidR="00501C95" w:rsidRPr="0034213C" w:rsidRDefault="00501C95" w:rsidP="00501C95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FAF1F7" w14:textId="5D2526B3" w:rsidR="00501C95" w:rsidRPr="0034213C" w:rsidRDefault="00501C95" w:rsidP="00501C95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14EFF" w14:textId="405FBBBA" w:rsidR="00501C95" w:rsidRPr="0034213C" w:rsidRDefault="00501C95" w:rsidP="00501C95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E0644E" w14:textId="7FFE953D" w:rsidR="00501C95" w:rsidRPr="0034213C" w:rsidRDefault="00501C95" w:rsidP="00501C95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4CBBD" w14:textId="74974F20" w:rsidR="00501C95" w:rsidRPr="0034213C" w:rsidRDefault="000F0064" w:rsidP="00501C95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B915D5" w14:textId="4483CC98" w:rsidR="00501C95" w:rsidRPr="0034213C" w:rsidRDefault="000F0064" w:rsidP="00501C95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7761B" w14:textId="0F28ACAD" w:rsidR="00501C95" w:rsidRPr="0034213C" w:rsidRDefault="000F0064" w:rsidP="00501C95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AA89A" w14:textId="74BE39FA" w:rsidR="00501C95" w:rsidRPr="0034213C" w:rsidRDefault="000F0064" w:rsidP="00501C95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668DED23" w14:textId="77777777" w:rsidTr="00BF6B74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865AF" w14:textId="0A8975E3" w:rsidR="00501C95" w:rsidRPr="0034213C" w:rsidRDefault="00B65747" w:rsidP="00501C95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Financement rétroactif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1A4A4" w14:textId="4E3BFD95" w:rsidR="00501C95" w:rsidRPr="0034213C" w:rsidRDefault="00501C95" w:rsidP="00501C95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861F03" w14:textId="289B6480" w:rsidR="00501C95" w:rsidRPr="0034213C" w:rsidRDefault="00501C95" w:rsidP="00501C95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0A49C" w14:textId="754A844E" w:rsidR="00501C95" w:rsidRPr="0034213C" w:rsidRDefault="00501C95" w:rsidP="00501C95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7CB84" w14:textId="65D5B762" w:rsidR="00501C95" w:rsidRPr="0034213C" w:rsidRDefault="00501C95" w:rsidP="00501C95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74E6F" w14:textId="64B050F9" w:rsidR="00501C95" w:rsidRPr="0034213C" w:rsidRDefault="00501C95" w:rsidP="00501C95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8DD1A" w14:textId="1AFB2E3D" w:rsidR="00501C95" w:rsidRPr="0034213C" w:rsidRDefault="000F0064" w:rsidP="00501C95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871420" w14:textId="24B7FA88" w:rsidR="00501C95" w:rsidRPr="0034213C" w:rsidRDefault="000F0064" w:rsidP="00501C95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1BD5C1" w14:textId="10A875D1" w:rsidR="00501C95" w:rsidRPr="0034213C" w:rsidRDefault="000F0064" w:rsidP="00501C95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44DEB" w14:textId="3F4F1CAB" w:rsidR="00501C95" w:rsidRPr="0034213C" w:rsidRDefault="000F0064" w:rsidP="00501C95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7F7B4496" w14:textId="77777777" w:rsidTr="00BF6B74">
        <w:trPr>
          <w:trHeight w:val="204"/>
          <w:jc w:val="center"/>
        </w:trPr>
        <w:tc>
          <w:tcPr>
            <w:tcW w:w="1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F3D77" w14:textId="0C1DE887" w:rsidR="00501C95" w:rsidRPr="0034213C" w:rsidRDefault="00B65747" w:rsidP="00501C95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lastRenderedPageBreak/>
              <w:t>Du pays aux bénéficiaires finaux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5F1B2" w14:textId="5F89FEF1" w:rsidR="00501C95" w:rsidRPr="0034213C" w:rsidRDefault="00501C95" w:rsidP="00501C95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C6100E" w14:textId="0460C692" w:rsidR="00501C95" w:rsidRPr="0034213C" w:rsidRDefault="00501C95" w:rsidP="00501C95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101</w:t>
            </w:r>
            <w:r w:rsidR="001C2DD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818</w:t>
            </w:r>
            <w:r w:rsidR="001C2DD6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303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2D37B" w14:textId="46C29806" w:rsidR="00501C95" w:rsidRPr="0034213C" w:rsidRDefault="00501C95" w:rsidP="00501C95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83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8132F" w14:textId="2C777F70" w:rsidR="00501C95" w:rsidRPr="0034213C" w:rsidRDefault="00501C95" w:rsidP="00501C95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4FBCA" w14:textId="5B1F5E8F" w:rsidR="00501C95" w:rsidRPr="0034213C" w:rsidRDefault="00501C95" w:rsidP="00501C95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9C6F31" w14:textId="4718AAC7" w:rsidR="00501C95" w:rsidRPr="0034213C" w:rsidRDefault="00501C95" w:rsidP="00501C95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62797A" w14:textId="2AFA370C" w:rsidR="00501C95" w:rsidRPr="0034213C" w:rsidRDefault="00501C95" w:rsidP="00501C95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60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B0C85" w14:textId="18FC2E2D" w:rsidR="00501C95" w:rsidRPr="0034213C" w:rsidRDefault="00501C95" w:rsidP="00501C95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C23EE" w14:textId="79F34D51" w:rsidR="00501C95" w:rsidRPr="0034213C" w:rsidRDefault="00501C95" w:rsidP="00501C95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11</w:t>
            </w:r>
            <w:r w:rsidR="001C2DD6" w:rsidRPr="0034213C">
              <w:rPr>
                <w:sz w:val="18"/>
                <w:szCs w:val="18"/>
                <w:lang w:val="fr-FR"/>
              </w:rPr>
              <w:t>,</w:t>
            </w:r>
            <w:r w:rsidRPr="0034213C">
              <w:rPr>
                <w:sz w:val="18"/>
                <w:szCs w:val="18"/>
                <w:lang w:val="fr-FR"/>
              </w:rPr>
              <w:t>71</w:t>
            </w:r>
          </w:p>
        </w:tc>
      </w:tr>
    </w:tbl>
    <w:p w14:paraId="37033A9C" w14:textId="17C62570" w:rsidR="00D34399" w:rsidRPr="0034213C" w:rsidRDefault="00D34399" w:rsidP="00D909CF">
      <w:pPr>
        <w:pStyle w:val="Header"/>
        <w:rPr>
          <w:sz w:val="18"/>
          <w:szCs w:val="18"/>
          <w:lang w:val="fr-FR"/>
        </w:rPr>
      </w:pPr>
      <w:r w:rsidRPr="0034213C">
        <w:rPr>
          <w:sz w:val="18"/>
          <w:szCs w:val="18"/>
          <w:lang w:val="fr-FR"/>
        </w:rPr>
        <w:t>*</w:t>
      </w:r>
      <w:r w:rsidR="001C2DD6" w:rsidRPr="0034213C">
        <w:rPr>
          <w:sz w:val="18"/>
          <w:szCs w:val="18"/>
          <w:lang w:val="fr-FR"/>
        </w:rPr>
        <w:t xml:space="preserve"> Sur la base des SAO à éliminer selon la proposition</w:t>
      </w:r>
      <w:r w:rsidRPr="0034213C">
        <w:rPr>
          <w:sz w:val="18"/>
          <w:szCs w:val="18"/>
          <w:lang w:val="fr-FR"/>
        </w:rPr>
        <w:t>.</w:t>
      </w:r>
    </w:p>
    <w:p w14:paraId="11EC3FED" w14:textId="77777777" w:rsidR="00D34399" w:rsidRPr="0034213C" w:rsidRDefault="00D34399" w:rsidP="00D34399">
      <w:pPr>
        <w:pStyle w:val="Header"/>
        <w:rPr>
          <w:lang w:val="fr-FR"/>
        </w:rPr>
      </w:pPr>
    </w:p>
    <w:p w14:paraId="2F5D24FD" w14:textId="2C87FE91" w:rsidR="00D34399" w:rsidRPr="0034213C" w:rsidRDefault="0084458D" w:rsidP="00D34399">
      <w:pPr>
        <w:pStyle w:val="Heading1"/>
        <w:rPr>
          <w:lang w:val="fr-FR"/>
        </w:rPr>
      </w:pPr>
      <w:r w:rsidRPr="0034213C">
        <w:rPr>
          <w:lang w:val="fr-FR"/>
        </w:rPr>
        <w:t>Trois cent quarante</w:t>
      </w:r>
      <w:r w:rsidR="00934E6B" w:rsidRPr="0034213C">
        <w:rPr>
          <w:lang w:val="fr-FR"/>
        </w:rPr>
        <w:t xml:space="preserve">-trois </w:t>
      </w:r>
      <w:r w:rsidRPr="0034213C">
        <w:rPr>
          <w:lang w:val="fr-FR"/>
        </w:rPr>
        <w:t>projets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investissement sont en cours pour une valeur totale de plus de </w:t>
      </w:r>
      <w:r w:rsidR="00CB3E3F" w:rsidRPr="0034213C">
        <w:rPr>
          <w:lang w:val="fr-FR"/>
        </w:rPr>
        <w:t>3</w:t>
      </w:r>
      <w:r w:rsidRPr="0034213C">
        <w:rPr>
          <w:lang w:val="fr-FR"/>
        </w:rPr>
        <w:t>27,</w:t>
      </w:r>
      <w:r w:rsidR="00CB3E3F" w:rsidRPr="0034213C">
        <w:rPr>
          <w:lang w:val="fr-FR"/>
        </w:rPr>
        <w:t>07</w:t>
      </w:r>
      <w:r w:rsidRPr="0034213C">
        <w:rPr>
          <w:lang w:val="fr-FR"/>
        </w:rPr>
        <w:t> millions</w:t>
      </w:r>
      <w:r w:rsidR="00CB3E3F" w:rsidRPr="0034213C">
        <w:rPr>
          <w:lang w:val="fr-FR"/>
        </w:rPr>
        <w:t xml:space="preserve"> </w:t>
      </w:r>
      <w:r w:rsidR="00482FE4" w:rsidRPr="0034213C">
        <w:rPr>
          <w:lang w:val="fr-FR"/>
        </w:rPr>
        <w:t>de dollars</w:t>
      </w:r>
      <w:r w:rsidRPr="0034213C">
        <w:rPr>
          <w:lang w:val="fr-FR"/>
        </w:rPr>
        <w:t>. Environ 3</w:t>
      </w:r>
      <w:r w:rsidR="00236696" w:rsidRPr="0034213C">
        <w:rPr>
          <w:lang w:val="fr-FR"/>
        </w:rPr>
        <w:t>9</w:t>
      </w:r>
      <w:r w:rsidRPr="0034213C">
        <w:rPr>
          <w:lang w:val="fr-FR"/>
        </w:rPr>
        <w:t> </w:t>
      </w:r>
      <w:r w:rsidR="00CB3E3F" w:rsidRPr="0034213C">
        <w:rPr>
          <w:lang w:val="fr-FR"/>
        </w:rPr>
        <w:t>%</w:t>
      </w:r>
      <w:r w:rsidRPr="0034213C">
        <w:rPr>
          <w:lang w:val="fr-FR"/>
        </w:rPr>
        <w:t xml:space="preserve"> des sommes ont déjà été décaissées. Le rapport coût-efficacité moyen global des projets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investissement en cours est de 1</w:t>
      </w:r>
      <w:r w:rsidR="00236696" w:rsidRPr="0034213C">
        <w:rPr>
          <w:lang w:val="fr-FR"/>
        </w:rPr>
        <w:t>2</w:t>
      </w:r>
      <w:r w:rsidRPr="0034213C">
        <w:rPr>
          <w:lang w:val="fr-FR"/>
        </w:rPr>
        <w:t>,</w:t>
      </w:r>
      <w:r w:rsidR="00236696" w:rsidRPr="0034213C">
        <w:rPr>
          <w:lang w:val="fr-FR"/>
        </w:rPr>
        <w:t>46</w:t>
      </w:r>
      <w:r w:rsidRPr="0034213C">
        <w:rPr>
          <w:lang w:val="fr-FR"/>
        </w:rPr>
        <w:t> </w:t>
      </w:r>
      <w:r w:rsidR="00136CAB">
        <w:rPr>
          <w:lang w:val="fr-FR"/>
        </w:rPr>
        <w:t>$US</w:t>
      </w:r>
      <w:r w:rsidR="003F52A1" w:rsidRPr="0034213C">
        <w:rPr>
          <w:lang w:val="fr-FR"/>
        </w:rPr>
        <w:t>/kg</w:t>
      </w:r>
      <w:r w:rsidRPr="0034213C">
        <w:rPr>
          <w:lang w:val="fr-FR"/>
        </w:rPr>
        <w:t xml:space="preserve"> PAO à éliminer. Le délai moyen entre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approbation et le premier décaissement est de 11 mois. </w:t>
      </w:r>
      <w:r w:rsidR="00A531FE" w:rsidRPr="0034213C">
        <w:rPr>
          <w:lang w:val="fr-FR"/>
        </w:rPr>
        <w:t xml:space="preserve">En </w:t>
      </w:r>
      <w:r w:rsidRPr="0034213C">
        <w:rPr>
          <w:lang w:val="fr-FR"/>
        </w:rPr>
        <w:t>moyenne</w:t>
      </w:r>
      <w:r w:rsidR="00A531FE" w:rsidRPr="0034213C">
        <w:rPr>
          <w:lang w:val="fr-FR"/>
        </w:rPr>
        <w:t xml:space="preserve">, </w:t>
      </w:r>
      <w:r w:rsidR="00EC4B43">
        <w:rPr>
          <w:lang w:val="fr-FR"/>
        </w:rPr>
        <w:t xml:space="preserve">les </w:t>
      </w:r>
      <w:r w:rsidRPr="0034213C">
        <w:rPr>
          <w:lang w:val="fr-FR"/>
        </w:rPr>
        <w:t>projet</w:t>
      </w:r>
      <w:r w:rsidR="00EC4B43">
        <w:rPr>
          <w:lang w:val="fr-FR"/>
        </w:rPr>
        <w:t>s</w:t>
      </w:r>
      <w:r w:rsidRPr="0034213C">
        <w:rPr>
          <w:lang w:val="fr-FR"/>
        </w:rPr>
        <w:t xml:space="preserve">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investissement </w:t>
      </w:r>
      <w:r w:rsidR="00EC4B43">
        <w:rPr>
          <w:lang w:val="fr-FR"/>
        </w:rPr>
        <w:t xml:space="preserve">classés dans cette catégorie sont </w:t>
      </w:r>
      <w:r w:rsidR="00A531FE" w:rsidRPr="0034213C">
        <w:rPr>
          <w:lang w:val="fr-FR"/>
        </w:rPr>
        <w:t>exécuté</w:t>
      </w:r>
      <w:r w:rsidR="00EC4B43">
        <w:rPr>
          <w:lang w:val="fr-FR"/>
        </w:rPr>
        <w:t>s</w:t>
      </w:r>
      <w:r w:rsidR="00A531FE" w:rsidRPr="0034213C">
        <w:rPr>
          <w:lang w:val="fr-FR"/>
        </w:rPr>
        <w:t xml:space="preserve"> en </w:t>
      </w:r>
      <w:r w:rsidRPr="0034213C">
        <w:rPr>
          <w:lang w:val="fr-FR"/>
        </w:rPr>
        <w:t>4</w:t>
      </w:r>
      <w:r w:rsidR="00A531FE" w:rsidRPr="0034213C">
        <w:rPr>
          <w:lang w:val="fr-FR"/>
        </w:rPr>
        <w:t>7</w:t>
      </w:r>
      <w:r w:rsidRPr="0034213C">
        <w:rPr>
          <w:lang w:val="fr-FR"/>
        </w:rPr>
        <w:t xml:space="preserve"> mois. De façon générale, </w:t>
      </w:r>
      <w:r w:rsidR="00B87B63">
        <w:rPr>
          <w:lang w:val="fr-FR"/>
        </w:rPr>
        <w:t xml:space="preserve">ils </w:t>
      </w:r>
      <w:r w:rsidRPr="0034213C">
        <w:rPr>
          <w:lang w:val="fr-FR"/>
        </w:rPr>
        <w:t xml:space="preserve">sont menés à terme </w:t>
      </w:r>
      <w:r w:rsidR="00B45D01" w:rsidRPr="0034213C">
        <w:rPr>
          <w:lang w:val="fr-FR"/>
        </w:rPr>
        <w:t>19</w:t>
      </w:r>
      <w:r w:rsidRPr="0034213C">
        <w:rPr>
          <w:lang w:val="fr-FR"/>
        </w:rPr>
        <w:t xml:space="preserve"> mois plus tard que prévu, </w:t>
      </w:r>
      <w:r w:rsidR="00CC2C57">
        <w:rPr>
          <w:lang w:val="fr-FR"/>
        </w:rPr>
        <w:t xml:space="preserve">ce </w:t>
      </w:r>
      <w:r w:rsidRPr="0034213C">
        <w:rPr>
          <w:lang w:val="fr-FR"/>
        </w:rPr>
        <w:t xml:space="preserve">qui </w:t>
      </w:r>
      <w:r w:rsidR="00B40CDA" w:rsidRPr="0034213C">
        <w:rPr>
          <w:lang w:val="fr-FR"/>
        </w:rPr>
        <w:t xml:space="preserve">pourrait être considéré comme le </w:t>
      </w:r>
      <w:r w:rsidR="004E1D9C" w:rsidRPr="0034213C">
        <w:rPr>
          <w:lang w:val="fr-FR"/>
        </w:rPr>
        <w:t xml:space="preserve">retard moyen. </w:t>
      </w:r>
    </w:p>
    <w:p w14:paraId="2360D91A" w14:textId="6C234AB6" w:rsidR="00D34399" w:rsidRPr="0034213C" w:rsidRDefault="001C518C" w:rsidP="00D34399">
      <w:pPr>
        <w:keepNext/>
        <w:suppressAutoHyphens/>
        <w:rPr>
          <w:bCs/>
          <w:spacing w:val="-3"/>
          <w:u w:val="single"/>
          <w:lang w:val="fr-FR"/>
        </w:rPr>
      </w:pPr>
      <w:r w:rsidRPr="0034213C">
        <w:rPr>
          <w:u w:val="single"/>
          <w:lang w:val="fr-FR"/>
        </w:rPr>
        <w:t xml:space="preserve">Projets en cours ne portant pas sur des investissements </w:t>
      </w:r>
    </w:p>
    <w:p w14:paraId="55757018" w14:textId="77777777" w:rsidR="00D34399" w:rsidRPr="0034213C" w:rsidRDefault="00D34399" w:rsidP="00D34399">
      <w:pPr>
        <w:keepNext/>
        <w:suppressAutoHyphens/>
        <w:rPr>
          <w:spacing w:val="-3"/>
          <w:lang w:val="fr-FR"/>
        </w:rPr>
      </w:pPr>
    </w:p>
    <w:p w14:paraId="155A24A9" w14:textId="23E62B16" w:rsidR="00D34399" w:rsidRPr="0034213C" w:rsidRDefault="002A4ACE" w:rsidP="00D34399">
      <w:pPr>
        <w:pStyle w:val="Heading1"/>
        <w:keepNext/>
        <w:rPr>
          <w:lang w:val="fr-FR"/>
        </w:rPr>
      </w:pPr>
      <w:r w:rsidRPr="0034213C">
        <w:rPr>
          <w:lang w:val="fr-FR"/>
        </w:rPr>
        <w:t>Le tableau 6 contient des informations sur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état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avancement des projets en cours ne portant pas sur des investissements</w:t>
      </w:r>
      <w:r w:rsidR="00CF069F" w:rsidRPr="0034213C">
        <w:rPr>
          <w:lang w:val="fr-FR"/>
        </w:rPr>
        <w:t>, ventilées</w:t>
      </w:r>
      <w:r w:rsidRPr="0034213C">
        <w:rPr>
          <w:lang w:val="fr-FR"/>
        </w:rPr>
        <w:t xml:space="preserve"> par région, </w:t>
      </w:r>
      <w:r w:rsidR="00DF1F8C">
        <w:rPr>
          <w:lang w:val="fr-FR"/>
        </w:rPr>
        <w:t xml:space="preserve">par </w:t>
      </w:r>
      <w:r w:rsidRPr="0034213C">
        <w:rPr>
          <w:lang w:val="fr-FR"/>
        </w:rPr>
        <w:t xml:space="preserve">secteur et </w:t>
      </w:r>
      <w:r w:rsidR="00DF1F8C">
        <w:rPr>
          <w:lang w:val="fr-FR"/>
        </w:rPr>
        <w:t xml:space="preserve">par </w:t>
      </w:r>
      <w:r w:rsidR="00CF069F" w:rsidRPr="0034213C">
        <w:rPr>
          <w:lang w:val="fr-FR"/>
        </w:rPr>
        <w:t xml:space="preserve">responsabilité </w:t>
      </w:r>
      <w:r w:rsidRPr="0034213C">
        <w:rPr>
          <w:lang w:val="fr-FR"/>
        </w:rPr>
        <w:t>de la mise en œuvre</w:t>
      </w:r>
      <w:r w:rsidR="00D34399" w:rsidRPr="0034213C">
        <w:rPr>
          <w:lang w:val="fr-FR"/>
        </w:rPr>
        <w:t>.</w:t>
      </w:r>
    </w:p>
    <w:p w14:paraId="3E3D1600" w14:textId="1D2EFF68" w:rsidR="00D34399" w:rsidRPr="0034213C" w:rsidRDefault="00D34399" w:rsidP="00D34399">
      <w:pPr>
        <w:keepNext/>
        <w:rPr>
          <w:b/>
          <w:lang w:val="fr-FR"/>
        </w:rPr>
      </w:pPr>
      <w:r w:rsidRPr="0034213C">
        <w:rPr>
          <w:b/>
          <w:lang w:val="fr-FR"/>
        </w:rPr>
        <w:t>Table</w:t>
      </w:r>
      <w:r w:rsidR="003173B8" w:rsidRPr="0034213C">
        <w:rPr>
          <w:b/>
          <w:lang w:val="fr-FR"/>
        </w:rPr>
        <w:t>au</w:t>
      </w:r>
      <w:r w:rsidRPr="0034213C">
        <w:rPr>
          <w:b/>
          <w:lang w:val="fr-FR"/>
        </w:rPr>
        <w:t xml:space="preserve"> 6. </w:t>
      </w:r>
      <w:r w:rsidR="00351B04" w:rsidRPr="0034213C">
        <w:rPr>
          <w:b/>
          <w:lang w:val="fr-FR"/>
        </w:rPr>
        <w:t>Projets en cours ne portant pas sur des investissements – données c</w:t>
      </w:r>
      <w:r w:rsidRPr="0034213C">
        <w:rPr>
          <w:b/>
          <w:lang w:val="fr-FR"/>
        </w:rPr>
        <w:t>umulative</w:t>
      </w:r>
      <w:r w:rsidR="00351B04" w:rsidRPr="0034213C">
        <w:rPr>
          <w:b/>
          <w:lang w:val="fr-FR"/>
        </w:rPr>
        <w:t>s</w:t>
      </w:r>
    </w:p>
    <w:tbl>
      <w:tblPr>
        <w:tblW w:w="10298" w:type="dxa"/>
        <w:tblInd w:w="-147" w:type="dxa"/>
        <w:tblLook w:val="04A0" w:firstRow="1" w:lastRow="0" w:firstColumn="1" w:lastColumn="0" w:noHBand="0" w:noVBand="1"/>
      </w:tblPr>
      <w:tblGrid>
        <w:gridCol w:w="2032"/>
        <w:gridCol w:w="810"/>
        <w:gridCol w:w="1269"/>
        <w:gridCol w:w="1002"/>
        <w:gridCol w:w="990"/>
        <w:gridCol w:w="976"/>
        <w:gridCol w:w="1080"/>
        <w:gridCol w:w="1083"/>
        <w:gridCol w:w="1056"/>
      </w:tblGrid>
      <w:tr w:rsidR="00D5013C" w:rsidRPr="00627AE0" w14:paraId="4D9363E7" w14:textId="77777777" w:rsidTr="004E43BA">
        <w:trPr>
          <w:trHeight w:val="1223"/>
          <w:tblHeader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4881D717" w14:textId="148A5792" w:rsidR="00D5013C" w:rsidRPr="004E43BA" w:rsidRDefault="00D5013C" w:rsidP="00D5013C">
            <w:pPr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4E43BA">
              <w:rPr>
                <w:b/>
                <w:bCs/>
                <w:sz w:val="16"/>
                <w:szCs w:val="16"/>
                <w:lang w:val="fr-FR" w:eastAsia="en-CA"/>
              </w:rPr>
              <w:t>Élément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38256612" w14:textId="6D18E666" w:rsidR="00D5013C" w:rsidRPr="004E43BA" w:rsidRDefault="00D5013C" w:rsidP="00D5013C">
            <w:pPr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4E43BA">
              <w:rPr>
                <w:b/>
                <w:bCs/>
                <w:sz w:val="16"/>
                <w:szCs w:val="16"/>
                <w:lang w:val="fr-FR" w:eastAsia="en-CA"/>
              </w:rPr>
              <w:t>Nombre</w:t>
            </w:r>
            <w:r w:rsidRPr="004E43BA">
              <w:rPr>
                <w:b/>
                <w:bCs/>
                <w:sz w:val="16"/>
                <w:szCs w:val="16"/>
                <w:lang w:val="fr-FR" w:eastAsia="en-CA"/>
              </w:rPr>
              <w:br/>
              <w:t>de</w:t>
            </w:r>
            <w:r w:rsidRPr="004E43BA">
              <w:rPr>
                <w:b/>
                <w:bCs/>
                <w:sz w:val="16"/>
                <w:szCs w:val="16"/>
                <w:lang w:val="fr-FR" w:eastAsia="en-CA"/>
              </w:rPr>
              <w:br/>
              <w:t>projets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0DC99CC7" w14:textId="59FE6101" w:rsidR="00D5013C" w:rsidRPr="004E43BA" w:rsidRDefault="00D5013C" w:rsidP="00D5013C">
            <w:pPr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4E43BA">
              <w:rPr>
                <w:b/>
                <w:bCs/>
                <w:sz w:val="16"/>
                <w:szCs w:val="16"/>
                <w:lang w:val="fr-FR" w:eastAsia="en-CA"/>
              </w:rPr>
              <w:t xml:space="preserve">Sommes approuvées plus ajustements </w:t>
            </w:r>
            <w:r w:rsidR="002A4C90" w:rsidRPr="004E43BA">
              <w:rPr>
                <w:b/>
                <w:bCs/>
                <w:sz w:val="16"/>
                <w:szCs w:val="16"/>
                <w:lang w:val="fr-FR" w:eastAsia="en-CA"/>
              </w:rPr>
              <w:t>(</w:t>
            </w:r>
            <w:r w:rsidR="00132392">
              <w:rPr>
                <w:b/>
                <w:bCs/>
                <w:sz w:val="16"/>
                <w:szCs w:val="16"/>
                <w:lang w:val="fr-FR" w:eastAsia="en-CA"/>
              </w:rPr>
              <w:t>$US</w:t>
            </w:r>
            <w:r w:rsidR="002A4C90" w:rsidRPr="004E43BA">
              <w:rPr>
                <w:b/>
                <w:bCs/>
                <w:sz w:val="16"/>
                <w:szCs w:val="16"/>
                <w:lang w:val="fr-FR" w:eastAsia="en-CA"/>
              </w:rPr>
              <w:t>)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5454525B" w14:textId="77777777" w:rsidR="004E43BA" w:rsidRDefault="00D5013C" w:rsidP="00D5013C">
            <w:pPr>
              <w:ind w:left="-102" w:right="-130"/>
              <w:jc w:val="center"/>
              <w:rPr>
                <w:b/>
                <w:bCs/>
                <w:sz w:val="16"/>
                <w:szCs w:val="16"/>
                <w:lang w:val="fr-FR"/>
              </w:rPr>
            </w:pPr>
            <w:r w:rsidRPr="004E43BA">
              <w:rPr>
                <w:b/>
                <w:bCs/>
                <w:sz w:val="16"/>
                <w:szCs w:val="16"/>
                <w:lang w:val="fr-FR"/>
              </w:rPr>
              <w:t xml:space="preserve">Pourcentage des </w:t>
            </w:r>
            <w:r w:rsidRPr="004E43BA">
              <w:rPr>
                <w:sz w:val="16"/>
                <w:szCs w:val="16"/>
                <w:lang w:val="fr-FR"/>
              </w:rPr>
              <w:br/>
            </w:r>
            <w:r w:rsidRPr="004E43BA">
              <w:rPr>
                <w:b/>
                <w:bCs/>
                <w:sz w:val="16"/>
                <w:szCs w:val="16"/>
                <w:lang w:val="fr-FR"/>
              </w:rPr>
              <w:t>sommes décaissées</w:t>
            </w:r>
          </w:p>
          <w:p w14:paraId="0A9048C6" w14:textId="1ECDB2E2" w:rsidR="00D5013C" w:rsidRPr="004E43BA" w:rsidRDefault="002818CF" w:rsidP="00D5013C">
            <w:pPr>
              <w:ind w:left="-102" w:right="-130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4E43BA">
              <w:rPr>
                <w:b/>
                <w:bCs/>
                <w:sz w:val="16"/>
                <w:szCs w:val="16"/>
                <w:lang w:val="fr-FR"/>
              </w:rPr>
              <w:t xml:space="preserve"> (%)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1232252D" w14:textId="77777777" w:rsidR="00D5013C" w:rsidRPr="004E43BA" w:rsidRDefault="00D5013C" w:rsidP="00D5013C">
            <w:pPr>
              <w:ind w:left="-252" w:right="-184"/>
              <w:jc w:val="center"/>
              <w:rPr>
                <w:b/>
                <w:bCs/>
                <w:sz w:val="16"/>
                <w:szCs w:val="16"/>
                <w:lang w:val="fr-FR"/>
              </w:rPr>
            </w:pPr>
            <w:r w:rsidRPr="004E43BA">
              <w:rPr>
                <w:b/>
                <w:bCs/>
                <w:sz w:val="16"/>
                <w:szCs w:val="16"/>
                <w:lang w:val="fr-FR"/>
              </w:rPr>
              <w:t xml:space="preserve">Nombre de </w:t>
            </w:r>
          </w:p>
          <w:p w14:paraId="483D582C" w14:textId="77777777" w:rsidR="004B0970" w:rsidRPr="004E43BA" w:rsidRDefault="00D5013C" w:rsidP="00D5013C">
            <w:pPr>
              <w:ind w:left="-252" w:right="-184"/>
              <w:jc w:val="center"/>
              <w:rPr>
                <w:b/>
                <w:bCs/>
                <w:sz w:val="16"/>
                <w:szCs w:val="16"/>
                <w:lang w:val="fr-FR"/>
              </w:rPr>
            </w:pPr>
            <w:r w:rsidRPr="004E43BA">
              <w:rPr>
                <w:b/>
                <w:bCs/>
                <w:sz w:val="16"/>
                <w:szCs w:val="16"/>
                <w:lang w:val="fr-FR"/>
              </w:rPr>
              <w:t>projets dans</w:t>
            </w:r>
          </w:p>
          <w:p w14:paraId="06FD56D8" w14:textId="77777777" w:rsidR="004E43BA" w:rsidRDefault="00D5013C" w:rsidP="00D5013C">
            <w:pPr>
              <w:ind w:left="-252" w:right="-184"/>
              <w:jc w:val="center"/>
              <w:rPr>
                <w:b/>
                <w:bCs/>
                <w:sz w:val="16"/>
                <w:szCs w:val="16"/>
                <w:lang w:val="fr-FR"/>
              </w:rPr>
            </w:pPr>
            <w:r w:rsidRPr="004E43BA">
              <w:rPr>
                <w:b/>
                <w:bCs/>
                <w:sz w:val="16"/>
                <w:szCs w:val="16"/>
                <w:lang w:val="fr-FR"/>
              </w:rPr>
              <w:t xml:space="preserve"> lesquels </w:t>
            </w:r>
          </w:p>
          <w:p w14:paraId="7FA8A3DD" w14:textId="41E8471F" w:rsidR="004B0970" w:rsidRPr="004E43BA" w:rsidRDefault="00D5013C" w:rsidP="00D5013C">
            <w:pPr>
              <w:ind w:left="-252" w:right="-184"/>
              <w:jc w:val="center"/>
              <w:rPr>
                <w:b/>
                <w:bCs/>
                <w:sz w:val="16"/>
                <w:szCs w:val="16"/>
                <w:lang w:val="fr-FR"/>
              </w:rPr>
            </w:pPr>
            <w:r w:rsidRPr="004E43BA">
              <w:rPr>
                <w:b/>
                <w:bCs/>
                <w:sz w:val="16"/>
                <w:szCs w:val="16"/>
                <w:lang w:val="fr-FR"/>
              </w:rPr>
              <w:t>il y a</w:t>
            </w:r>
          </w:p>
          <w:p w14:paraId="5C449C89" w14:textId="746C73F0" w:rsidR="00D5013C" w:rsidRPr="004E43BA" w:rsidRDefault="00D5013C" w:rsidP="00D5013C">
            <w:pPr>
              <w:ind w:left="-252" w:right="-184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4E43BA">
              <w:rPr>
                <w:b/>
                <w:bCs/>
                <w:sz w:val="16"/>
                <w:szCs w:val="16"/>
                <w:lang w:val="fr-FR"/>
              </w:rPr>
              <w:t xml:space="preserve"> décaissement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1E0641CC" w14:textId="77777777" w:rsidR="004E43BA" w:rsidRDefault="00D5013C" w:rsidP="00D5013C">
            <w:pPr>
              <w:ind w:left="-178" w:right="-116"/>
              <w:jc w:val="center"/>
              <w:rPr>
                <w:b/>
                <w:bCs/>
                <w:sz w:val="16"/>
                <w:szCs w:val="16"/>
                <w:lang w:val="fr-FR"/>
              </w:rPr>
            </w:pPr>
            <w:r w:rsidRPr="004E43BA">
              <w:rPr>
                <w:b/>
                <w:bCs/>
                <w:sz w:val="16"/>
                <w:szCs w:val="16"/>
                <w:lang w:val="fr-FR"/>
              </w:rPr>
              <w:t>Pourcentage</w:t>
            </w:r>
          </w:p>
          <w:p w14:paraId="0A2C41E5" w14:textId="51C8C3A4" w:rsidR="005E2991" w:rsidRPr="004E43BA" w:rsidRDefault="00D5013C" w:rsidP="00D5013C">
            <w:pPr>
              <w:ind w:left="-178" w:right="-116"/>
              <w:jc w:val="center"/>
              <w:rPr>
                <w:b/>
                <w:bCs/>
                <w:sz w:val="16"/>
                <w:szCs w:val="16"/>
                <w:lang w:val="fr-FR"/>
              </w:rPr>
            </w:pPr>
            <w:r w:rsidRPr="004E43BA">
              <w:rPr>
                <w:b/>
                <w:bCs/>
                <w:sz w:val="16"/>
                <w:szCs w:val="16"/>
                <w:lang w:val="fr-FR"/>
              </w:rPr>
              <w:t xml:space="preserve"> des projets</w:t>
            </w:r>
          </w:p>
          <w:p w14:paraId="38F95F46" w14:textId="77777777" w:rsidR="004E43BA" w:rsidRDefault="00D5013C" w:rsidP="00D5013C">
            <w:pPr>
              <w:ind w:left="-178" w:right="-116"/>
              <w:jc w:val="center"/>
              <w:rPr>
                <w:b/>
                <w:bCs/>
                <w:sz w:val="16"/>
                <w:szCs w:val="16"/>
                <w:lang w:val="fr-FR"/>
              </w:rPr>
            </w:pPr>
            <w:r w:rsidRPr="004E43BA">
              <w:rPr>
                <w:b/>
                <w:bCs/>
                <w:sz w:val="16"/>
                <w:szCs w:val="16"/>
                <w:lang w:val="fr-FR"/>
              </w:rPr>
              <w:t xml:space="preserve"> dans lesquels</w:t>
            </w:r>
          </w:p>
          <w:p w14:paraId="4F360DFC" w14:textId="7052F120" w:rsidR="00D5013C" w:rsidRPr="004E43BA" w:rsidRDefault="00D5013C" w:rsidP="00D5013C">
            <w:pPr>
              <w:ind w:left="-178" w:right="-116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4E43BA">
              <w:rPr>
                <w:b/>
                <w:bCs/>
                <w:sz w:val="16"/>
                <w:szCs w:val="16"/>
                <w:lang w:val="fr-FR"/>
              </w:rPr>
              <w:t xml:space="preserve"> il y a décaissement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1877C9B7" w14:textId="77777777" w:rsidR="004E43BA" w:rsidRDefault="00944814" w:rsidP="00D5013C">
            <w:pPr>
              <w:ind w:left="-126" w:right="-80"/>
              <w:jc w:val="center"/>
              <w:rPr>
                <w:b/>
                <w:bCs/>
                <w:sz w:val="16"/>
                <w:szCs w:val="16"/>
                <w:lang w:val="fr-FR"/>
              </w:rPr>
            </w:pPr>
            <w:r w:rsidRPr="004E43BA">
              <w:rPr>
                <w:b/>
                <w:bCs/>
                <w:sz w:val="16"/>
                <w:szCs w:val="16"/>
                <w:lang w:val="fr-FR"/>
              </w:rPr>
              <w:t>Délai moyen (mois) entre</w:t>
            </w:r>
            <w:r w:rsidR="00D5013C" w:rsidRPr="004E43BA">
              <w:rPr>
                <w:b/>
                <w:bCs/>
                <w:sz w:val="16"/>
                <w:szCs w:val="16"/>
                <w:lang w:val="fr-FR"/>
              </w:rPr>
              <w:t xml:space="preserve"> l</w:t>
            </w:r>
            <w:r w:rsidR="00033072" w:rsidRPr="004E43BA">
              <w:rPr>
                <w:b/>
                <w:bCs/>
                <w:sz w:val="16"/>
                <w:szCs w:val="16"/>
                <w:lang w:val="fr-FR"/>
              </w:rPr>
              <w:t>’</w:t>
            </w:r>
            <w:r w:rsidR="00D5013C" w:rsidRPr="004E43BA">
              <w:rPr>
                <w:b/>
                <w:bCs/>
                <w:sz w:val="16"/>
                <w:szCs w:val="16"/>
                <w:lang w:val="fr-FR"/>
              </w:rPr>
              <w:t xml:space="preserve">approbation </w:t>
            </w:r>
          </w:p>
          <w:p w14:paraId="67C34AB2" w14:textId="7116F311" w:rsidR="00D5013C" w:rsidRPr="004E43BA" w:rsidRDefault="00D5013C" w:rsidP="00D5013C">
            <w:pPr>
              <w:ind w:left="-126" w:right="-80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4E43BA">
              <w:rPr>
                <w:b/>
                <w:bCs/>
                <w:sz w:val="16"/>
                <w:szCs w:val="16"/>
                <w:lang w:val="fr-FR"/>
              </w:rPr>
              <w:t>et le premier décaissement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0BE184E2" w14:textId="77777777" w:rsidR="004E43BA" w:rsidRDefault="00944814" w:rsidP="00D5013C">
            <w:pPr>
              <w:ind w:left="-122" w:right="-112"/>
              <w:jc w:val="center"/>
              <w:rPr>
                <w:b/>
                <w:bCs/>
                <w:sz w:val="16"/>
                <w:szCs w:val="16"/>
                <w:lang w:val="fr-FR"/>
              </w:rPr>
            </w:pPr>
            <w:r w:rsidRPr="004E43BA">
              <w:rPr>
                <w:b/>
                <w:bCs/>
                <w:sz w:val="16"/>
                <w:szCs w:val="16"/>
                <w:lang w:val="fr-FR"/>
              </w:rPr>
              <w:t>Délai moyen (mois) entre</w:t>
            </w:r>
            <w:r w:rsidR="00D5013C" w:rsidRPr="004E43BA">
              <w:rPr>
                <w:b/>
                <w:bCs/>
                <w:sz w:val="16"/>
                <w:szCs w:val="16"/>
                <w:lang w:val="fr-FR"/>
              </w:rPr>
              <w:t xml:space="preserve"> l</w:t>
            </w:r>
            <w:r w:rsidR="00033072" w:rsidRPr="004E43BA">
              <w:rPr>
                <w:b/>
                <w:bCs/>
                <w:sz w:val="16"/>
                <w:szCs w:val="16"/>
                <w:lang w:val="fr-FR"/>
              </w:rPr>
              <w:t>’</w:t>
            </w:r>
            <w:r w:rsidR="00D5013C" w:rsidRPr="004E43BA">
              <w:rPr>
                <w:b/>
                <w:bCs/>
                <w:sz w:val="16"/>
                <w:szCs w:val="16"/>
                <w:lang w:val="fr-FR"/>
              </w:rPr>
              <w:t>approbation</w:t>
            </w:r>
          </w:p>
          <w:p w14:paraId="346001B2" w14:textId="76C91A5A" w:rsidR="004E43BA" w:rsidRDefault="00D5013C" w:rsidP="00D5013C">
            <w:pPr>
              <w:ind w:left="-122" w:right="-112"/>
              <w:jc w:val="center"/>
              <w:rPr>
                <w:b/>
                <w:bCs/>
                <w:sz w:val="16"/>
                <w:szCs w:val="16"/>
                <w:lang w:val="fr-FR"/>
              </w:rPr>
            </w:pPr>
            <w:r w:rsidRPr="004E43BA">
              <w:rPr>
                <w:b/>
                <w:bCs/>
                <w:sz w:val="16"/>
                <w:szCs w:val="16"/>
                <w:lang w:val="fr-FR"/>
              </w:rPr>
              <w:t xml:space="preserve"> </w:t>
            </w:r>
            <w:r w:rsidR="004E43BA">
              <w:rPr>
                <w:b/>
                <w:bCs/>
                <w:sz w:val="16"/>
                <w:szCs w:val="16"/>
                <w:lang w:val="fr-FR"/>
              </w:rPr>
              <w:t>e</w:t>
            </w:r>
            <w:r w:rsidRPr="004E43BA">
              <w:rPr>
                <w:b/>
                <w:bCs/>
                <w:sz w:val="16"/>
                <w:szCs w:val="16"/>
                <w:lang w:val="fr-FR"/>
              </w:rPr>
              <w:t>t</w:t>
            </w:r>
          </w:p>
          <w:p w14:paraId="4A1579D0" w14:textId="65B38E1E" w:rsidR="00D5013C" w:rsidRPr="004E43BA" w:rsidRDefault="00D5013C" w:rsidP="00D5013C">
            <w:pPr>
              <w:ind w:left="-122" w:right="-112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4E43BA">
              <w:rPr>
                <w:b/>
                <w:bCs/>
                <w:sz w:val="16"/>
                <w:szCs w:val="16"/>
                <w:lang w:val="fr-FR"/>
              </w:rPr>
              <w:t xml:space="preserve"> l</w:t>
            </w:r>
            <w:r w:rsidR="00033072" w:rsidRPr="004E43BA">
              <w:rPr>
                <w:b/>
                <w:bCs/>
                <w:sz w:val="16"/>
                <w:szCs w:val="16"/>
                <w:lang w:val="fr-FR"/>
              </w:rPr>
              <w:t>’</w:t>
            </w:r>
            <w:r w:rsidRPr="004E43BA">
              <w:rPr>
                <w:b/>
                <w:bCs/>
                <w:sz w:val="16"/>
                <w:szCs w:val="16"/>
                <w:lang w:val="fr-FR"/>
              </w:rPr>
              <w:t>achèvement prévu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02DDCFDC" w14:textId="77777777" w:rsidR="004E43BA" w:rsidRDefault="005E2991" w:rsidP="00D5013C">
            <w:pPr>
              <w:ind w:left="-108" w:right="-116"/>
              <w:jc w:val="center"/>
              <w:rPr>
                <w:b/>
                <w:bCs/>
                <w:sz w:val="16"/>
                <w:szCs w:val="16"/>
                <w:lang w:val="fr-FR"/>
              </w:rPr>
            </w:pPr>
            <w:r w:rsidRPr="004E43BA">
              <w:rPr>
                <w:b/>
                <w:bCs/>
                <w:sz w:val="16"/>
                <w:szCs w:val="16"/>
                <w:lang w:val="fr-FR"/>
              </w:rPr>
              <w:t>Retard moyen</w:t>
            </w:r>
            <w:r w:rsidR="00D5013C" w:rsidRPr="004E43BA">
              <w:rPr>
                <w:b/>
                <w:bCs/>
                <w:sz w:val="16"/>
                <w:szCs w:val="16"/>
                <w:lang w:val="fr-FR"/>
              </w:rPr>
              <w:t xml:space="preserve"> </w:t>
            </w:r>
            <w:r w:rsidR="001A01B5" w:rsidRPr="004E43BA">
              <w:rPr>
                <w:b/>
                <w:bCs/>
                <w:sz w:val="16"/>
                <w:szCs w:val="16"/>
                <w:lang w:val="fr-FR"/>
              </w:rPr>
              <w:t xml:space="preserve">(mois) </w:t>
            </w:r>
            <w:r w:rsidR="00D5013C" w:rsidRPr="004E43BA">
              <w:rPr>
                <w:b/>
                <w:bCs/>
                <w:sz w:val="16"/>
                <w:szCs w:val="16"/>
                <w:lang w:val="fr-FR"/>
              </w:rPr>
              <w:t>dans l</w:t>
            </w:r>
            <w:r w:rsidR="00033072" w:rsidRPr="004E43BA">
              <w:rPr>
                <w:b/>
                <w:bCs/>
                <w:sz w:val="16"/>
                <w:szCs w:val="16"/>
                <w:lang w:val="fr-FR"/>
              </w:rPr>
              <w:t>’</w:t>
            </w:r>
            <w:r w:rsidR="00D5013C" w:rsidRPr="004E43BA">
              <w:rPr>
                <w:b/>
                <w:bCs/>
                <w:sz w:val="16"/>
                <w:szCs w:val="16"/>
                <w:lang w:val="fr-FR"/>
              </w:rPr>
              <w:t>achèvement prévu du</w:t>
            </w:r>
          </w:p>
          <w:p w14:paraId="34EEF0A9" w14:textId="1C04E54F" w:rsidR="00D5013C" w:rsidRPr="004E43BA" w:rsidRDefault="00D5013C" w:rsidP="00D5013C">
            <w:pPr>
              <w:ind w:left="-108" w:right="-116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4E43BA">
              <w:rPr>
                <w:b/>
                <w:bCs/>
                <w:sz w:val="16"/>
                <w:szCs w:val="16"/>
                <w:lang w:val="fr-FR"/>
              </w:rPr>
              <w:t xml:space="preserve"> projet</w:t>
            </w:r>
            <w:r w:rsidRPr="004E43BA">
              <w:rPr>
                <w:sz w:val="16"/>
                <w:szCs w:val="16"/>
                <w:lang w:val="fr-FR"/>
              </w:rPr>
              <w:br/>
            </w:r>
          </w:p>
        </w:tc>
      </w:tr>
      <w:tr w:rsidR="00E17A39" w:rsidRPr="0034213C" w14:paraId="76AF5C5D" w14:textId="77777777" w:rsidTr="00351B04">
        <w:trPr>
          <w:trHeight w:val="204"/>
        </w:trPr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6C6CF6" w14:textId="77777777" w:rsidR="00391B2F" w:rsidRPr="0034213C" w:rsidRDefault="00391B2F" w:rsidP="00391B2F">
            <w:pPr>
              <w:jc w:val="lef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>TOTAL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9CDD41" w14:textId="25C7791D" w:rsidR="00391B2F" w:rsidRPr="0034213C" w:rsidRDefault="00391B2F" w:rsidP="00391B2F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451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E0CFD1" w14:textId="7DD5AD54" w:rsidR="00391B2F" w:rsidRPr="0034213C" w:rsidRDefault="00391B2F" w:rsidP="00391B2F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101</w:t>
            </w:r>
            <w:r w:rsidR="00D5013C" w:rsidRPr="0034213C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b/>
                <w:bCs/>
                <w:sz w:val="18"/>
                <w:szCs w:val="18"/>
                <w:lang w:val="fr-FR"/>
              </w:rPr>
              <w:t>451</w:t>
            </w:r>
            <w:r w:rsidR="00D5013C" w:rsidRPr="0034213C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b/>
                <w:bCs/>
                <w:sz w:val="18"/>
                <w:szCs w:val="18"/>
                <w:lang w:val="fr-FR"/>
              </w:rPr>
              <w:t>374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17085" w14:textId="6F622F06" w:rsidR="00391B2F" w:rsidRPr="0034213C" w:rsidRDefault="00391B2F" w:rsidP="00391B2F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96983A" w14:textId="21C42A1B" w:rsidR="00391B2F" w:rsidRPr="0034213C" w:rsidRDefault="00391B2F" w:rsidP="00391B2F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176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5AB0EE" w14:textId="440ACAF4" w:rsidR="00391B2F" w:rsidRPr="0034213C" w:rsidRDefault="00391B2F" w:rsidP="00391B2F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2555C" w14:textId="65934AA7" w:rsidR="00391B2F" w:rsidRPr="0034213C" w:rsidRDefault="00391B2F" w:rsidP="00391B2F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15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1550F" w14:textId="4BAEC3CB" w:rsidR="00391B2F" w:rsidRPr="0034213C" w:rsidRDefault="00391B2F" w:rsidP="00391B2F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42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8E17D" w14:textId="57A31D01" w:rsidR="00391B2F" w:rsidRPr="0034213C" w:rsidRDefault="00391B2F" w:rsidP="00391B2F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5</w:t>
            </w:r>
          </w:p>
        </w:tc>
      </w:tr>
      <w:tr w:rsidR="00E17A39" w:rsidRPr="0034213C" w14:paraId="50127C95" w14:textId="77777777" w:rsidTr="00351B04">
        <w:trPr>
          <w:trHeight w:val="204"/>
        </w:trPr>
        <w:tc>
          <w:tcPr>
            <w:tcW w:w="203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40774177" w14:textId="7B5BBD32" w:rsidR="00D34399" w:rsidRPr="0034213C" w:rsidRDefault="00E85C97" w:rsidP="008275CA">
            <w:pPr>
              <w:jc w:val="lef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>Région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173870" w14:textId="77777777" w:rsidR="00D34399" w:rsidRPr="0034213C" w:rsidRDefault="00D34399" w:rsidP="008275CA">
            <w:pPr>
              <w:jc w:val="left"/>
              <w:rPr>
                <w:b/>
                <w:bCs/>
                <w:sz w:val="18"/>
                <w:szCs w:val="18"/>
                <w:lang w:val="fr-FR" w:eastAsia="en-CA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DD0219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A631A7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CBB2D3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983CB7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5E202E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C056D8A" w14:textId="77777777" w:rsidR="00D34399" w:rsidRPr="0034213C" w:rsidRDefault="00D34399" w:rsidP="008275C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 w:eastAsia="en-CA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747FF1A" w14:textId="77777777" w:rsidR="00D34399" w:rsidRPr="0034213C" w:rsidRDefault="00D34399" w:rsidP="008275C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 w:eastAsia="en-CA"/>
              </w:rPr>
              <w:t> </w:t>
            </w:r>
          </w:p>
        </w:tc>
      </w:tr>
      <w:tr w:rsidR="00E17A39" w:rsidRPr="0034213C" w14:paraId="5F7E58D3" w14:textId="77777777" w:rsidTr="00351B04">
        <w:trPr>
          <w:trHeight w:val="204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24ECC" w14:textId="7A6EEBDE" w:rsidR="00A91A9B" w:rsidRPr="0034213C" w:rsidRDefault="00E85C97" w:rsidP="00A91A9B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Afrique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D5CCD0" w14:textId="512B2FAA" w:rsidR="00A91A9B" w:rsidRPr="0034213C" w:rsidRDefault="00A91A9B" w:rsidP="00A91A9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154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1F2633" w14:textId="7657C7A6" w:rsidR="00A91A9B" w:rsidRPr="0034213C" w:rsidRDefault="00A91A9B" w:rsidP="00A91A9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23</w:t>
            </w:r>
            <w:r w:rsidR="00D5013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468</w:t>
            </w:r>
            <w:r w:rsidR="00D5013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507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0935D0" w14:textId="24B2FDA8" w:rsidR="00A91A9B" w:rsidRPr="0034213C" w:rsidRDefault="00A91A9B" w:rsidP="00A91A9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624AC0" w14:textId="5D20502A" w:rsidR="00A91A9B" w:rsidRPr="0034213C" w:rsidRDefault="00A91A9B" w:rsidP="00A91A9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51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A6796" w14:textId="6D18BAB8" w:rsidR="00A91A9B" w:rsidRPr="0034213C" w:rsidRDefault="00A91A9B" w:rsidP="00A91A9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4DC67" w14:textId="733641E1" w:rsidR="00A91A9B" w:rsidRPr="0034213C" w:rsidRDefault="00A91A9B" w:rsidP="00A91A9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18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483F73" w14:textId="6C9BD6B6" w:rsidR="00A91A9B" w:rsidRPr="0034213C" w:rsidRDefault="00A91A9B" w:rsidP="00A91A9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39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B6E510" w14:textId="6FD3B6FB" w:rsidR="00A91A9B" w:rsidRPr="0034213C" w:rsidRDefault="00A91A9B" w:rsidP="00A91A9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</w:t>
            </w:r>
          </w:p>
        </w:tc>
      </w:tr>
      <w:tr w:rsidR="00351B04" w:rsidRPr="0034213C" w14:paraId="6B3ABAF9" w14:textId="77777777" w:rsidTr="00351B04">
        <w:trPr>
          <w:trHeight w:val="204"/>
        </w:trPr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1CDC94" w14:textId="4BF3CD33" w:rsidR="00351B04" w:rsidRPr="0034213C" w:rsidRDefault="00351B04" w:rsidP="00351B04">
            <w:pPr>
              <w:jc w:val="lef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Amérique latine et Caraïbes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46EB95" w14:textId="63140D18" w:rsidR="00351B04" w:rsidRPr="0034213C" w:rsidRDefault="00351B04" w:rsidP="00351B04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99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C8C0D3" w14:textId="13473D52" w:rsidR="00351B04" w:rsidRPr="0034213C" w:rsidRDefault="00351B04" w:rsidP="00351B04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17 221 734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99FE5A" w14:textId="2F081FF9" w:rsidR="00351B04" w:rsidRPr="0034213C" w:rsidRDefault="00351B04" w:rsidP="00351B04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BF6FCD" w14:textId="65BF5B3D" w:rsidR="00351B04" w:rsidRPr="0034213C" w:rsidRDefault="00351B04" w:rsidP="00351B04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37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3109A7" w14:textId="791C0D72" w:rsidR="00351B04" w:rsidRPr="0034213C" w:rsidRDefault="00351B04" w:rsidP="00351B04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37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4C2104" w14:textId="443CC9E5" w:rsidR="00351B04" w:rsidRPr="0034213C" w:rsidRDefault="00351B04" w:rsidP="00351B04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13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9B45A9" w14:textId="6B1A3D37" w:rsidR="00351B04" w:rsidRPr="0034213C" w:rsidRDefault="00351B04" w:rsidP="00351B04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40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CC2882" w14:textId="68AB5DD1" w:rsidR="00351B04" w:rsidRPr="0034213C" w:rsidRDefault="00351B04" w:rsidP="00351B04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6</w:t>
            </w:r>
          </w:p>
        </w:tc>
      </w:tr>
      <w:tr w:rsidR="00E17A39" w:rsidRPr="0034213C" w14:paraId="14F6F4B1" w14:textId="77777777" w:rsidTr="00351B04">
        <w:trPr>
          <w:trHeight w:val="204"/>
        </w:trPr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227178" w14:textId="19CA0787" w:rsidR="00A91A9B" w:rsidRPr="0034213C" w:rsidRDefault="00E222E5" w:rsidP="00A91A9B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Asie et Pacifique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7C1C3" w14:textId="6526C9C5" w:rsidR="00A91A9B" w:rsidRPr="0034213C" w:rsidRDefault="00A91A9B" w:rsidP="00A91A9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167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814663" w14:textId="6A7CF557" w:rsidR="00A91A9B" w:rsidRPr="0034213C" w:rsidRDefault="00A91A9B" w:rsidP="00A91A9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44</w:t>
            </w:r>
            <w:r w:rsidR="00D5013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096</w:t>
            </w:r>
            <w:r w:rsidR="00D5013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962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5F0D9" w14:textId="01B9CEE8" w:rsidR="00A91A9B" w:rsidRPr="0034213C" w:rsidRDefault="00A91A9B" w:rsidP="00A91A9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A5871B" w14:textId="42248BBA" w:rsidR="00A91A9B" w:rsidRPr="0034213C" w:rsidRDefault="00A91A9B" w:rsidP="00A91A9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68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CDB38" w14:textId="68C01B01" w:rsidR="00A91A9B" w:rsidRPr="0034213C" w:rsidRDefault="00A91A9B" w:rsidP="00A91A9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2C6F8" w14:textId="5A987B9A" w:rsidR="00A91A9B" w:rsidRPr="0034213C" w:rsidRDefault="00A91A9B" w:rsidP="00A91A9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7C07B" w14:textId="4A8B078A" w:rsidR="00A91A9B" w:rsidRPr="0034213C" w:rsidRDefault="00A91A9B" w:rsidP="00A91A9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F004D9" w14:textId="53CF16DD" w:rsidR="00A91A9B" w:rsidRPr="0034213C" w:rsidRDefault="00A91A9B" w:rsidP="00A91A9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6</w:t>
            </w:r>
          </w:p>
        </w:tc>
      </w:tr>
      <w:tr w:rsidR="00E17A39" w:rsidRPr="0034213C" w14:paraId="72E49CB8" w14:textId="77777777" w:rsidTr="00351B04">
        <w:trPr>
          <w:trHeight w:val="50"/>
        </w:trPr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15E784" w14:textId="67DE21A2" w:rsidR="00A91A9B" w:rsidRPr="0034213C" w:rsidRDefault="00A91A9B" w:rsidP="00A91A9B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Europe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F9C28" w14:textId="269BB04B" w:rsidR="00A91A9B" w:rsidRPr="0034213C" w:rsidRDefault="00A91A9B" w:rsidP="00A91A9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65EE9" w14:textId="51CBDA45" w:rsidR="00A91A9B" w:rsidRPr="0034213C" w:rsidRDefault="00A91A9B" w:rsidP="00A91A9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</w:t>
            </w:r>
            <w:r w:rsidR="00D5013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679</w:t>
            </w:r>
            <w:r w:rsidR="00D5013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441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3C2D9" w14:textId="50434896" w:rsidR="00A91A9B" w:rsidRPr="0034213C" w:rsidRDefault="00A91A9B" w:rsidP="00A91A9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76CD22" w14:textId="45035F01" w:rsidR="00A91A9B" w:rsidRPr="0034213C" w:rsidRDefault="00A91A9B" w:rsidP="00A91A9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86412" w14:textId="2CD8E070" w:rsidR="00A91A9B" w:rsidRPr="0034213C" w:rsidRDefault="00A91A9B" w:rsidP="00A91A9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13F4C2" w14:textId="33E16B03" w:rsidR="00A91A9B" w:rsidRPr="0034213C" w:rsidRDefault="00A91A9B" w:rsidP="00A91A9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197BB" w14:textId="630A34FF" w:rsidR="00A91A9B" w:rsidRPr="0034213C" w:rsidRDefault="00A91A9B" w:rsidP="00A91A9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46D84C" w14:textId="2B2A5EB2" w:rsidR="00A91A9B" w:rsidRPr="0034213C" w:rsidRDefault="00A91A9B" w:rsidP="00A91A9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</w:t>
            </w:r>
          </w:p>
        </w:tc>
      </w:tr>
      <w:tr w:rsidR="00E17A39" w:rsidRPr="0034213C" w14:paraId="36634657" w14:textId="77777777" w:rsidTr="00351B04">
        <w:trPr>
          <w:trHeight w:val="204"/>
        </w:trPr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D5260F" w14:textId="1CE77736" w:rsidR="00A91A9B" w:rsidRPr="0034213C" w:rsidRDefault="00D505C4" w:rsidP="00A91A9B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Monde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21D634" w14:textId="34356A54" w:rsidR="00A91A9B" w:rsidRPr="0034213C" w:rsidRDefault="00A91A9B" w:rsidP="00A91A9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3710C" w14:textId="5851E1D3" w:rsidR="00A91A9B" w:rsidRPr="0034213C" w:rsidRDefault="00A91A9B" w:rsidP="00A91A9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11</w:t>
            </w:r>
            <w:r w:rsidR="00D5013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984</w:t>
            </w:r>
            <w:r w:rsidR="00D5013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730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478E8" w14:textId="1FD860BE" w:rsidR="00A91A9B" w:rsidRPr="0034213C" w:rsidRDefault="00A91A9B" w:rsidP="00A91A9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F21D1" w14:textId="2C32DADD" w:rsidR="00A91A9B" w:rsidRPr="0034213C" w:rsidRDefault="00A91A9B" w:rsidP="00A91A9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12EFC" w14:textId="4C17C38E" w:rsidR="00A91A9B" w:rsidRPr="0034213C" w:rsidRDefault="00A91A9B" w:rsidP="00A91A9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444E24" w14:textId="51DA5B1C" w:rsidR="00A91A9B" w:rsidRPr="0034213C" w:rsidRDefault="00A91A9B" w:rsidP="00A91A9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7697B1" w14:textId="56C0F299" w:rsidR="00A91A9B" w:rsidRPr="0034213C" w:rsidRDefault="00A91A9B" w:rsidP="00A91A9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62842" w14:textId="64EDEC7B" w:rsidR="00A91A9B" w:rsidRPr="0034213C" w:rsidRDefault="00A91A9B" w:rsidP="00A91A9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</w:t>
            </w:r>
          </w:p>
        </w:tc>
      </w:tr>
      <w:tr w:rsidR="00E17A39" w:rsidRPr="0034213C" w14:paraId="541FBF9A" w14:textId="77777777" w:rsidTr="00351B04">
        <w:trPr>
          <w:trHeight w:val="204"/>
        </w:trPr>
        <w:tc>
          <w:tcPr>
            <w:tcW w:w="203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198E53B2" w14:textId="224FAD30" w:rsidR="00D34399" w:rsidRPr="0034213C" w:rsidRDefault="00D505C4" w:rsidP="008275CA">
            <w:pPr>
              <w:jc w:val="lef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>Secteur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2D9036" w14:textId="77777777" w:rsidR="00D34399" w:rsidRPr="0034213C" w:rsidRDefault="00D34399" w:rsidP="008275CA">
            <w:pPr>
              <w:jc w:val="left"/>
              <w:rPr>
                <w:b/>
                <w:bCs/>
                <w:sz w:val="18"/>
                <w:szCs w:val="18"/>
                <w:lang w:val="fr-FR" w:eastAsia="en-CA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02121A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7D48E8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62E7D7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64EABC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8E2103" w14:textId="77777777" w:rsidR="00D34399" w:rsidRPr="0034213C" w:rsidRDefault="00D34399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4954D74" w14:textId="77777777" w:rsidR="00D34399" w:rsidRPr="0034213C" w:rsidRDefault="00D34399" w:rsidP="008275C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 w:eastAsia="en-CA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EC91B0F" w14:textId="77777777" w:rsidR="00D34399" w:rsidRPr="0034213C" w:rsidRDefault="00D34399" w:rsidP="008275CA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 w:eastAsia="en-CA"/>
              </w:rPr>
              <w:t> </w:t>
            </w:r>
          </w:p>
        </w:tc>
      </w:tr>
      <w:tr w:rsidR="00E17A39" w:rsidRPr="0034213C" w14:paraId="533E04DA" w14:textId="77777777" w:rsidTr="00351B04">
        <w:trPr>
          <w:trHeight w:val="204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656C7" w14:textId="55AE9E11" w:rsidR="00BA56AC" w:rsidRPr="0034213C" w:rsidRDefault="0057339C" w:rsidP="00BA56AC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Aérosols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3BF658" w14:textId="4CA9705D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676F1" w14:textId="44919644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DE7C0" w14:textId="4B042AB2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E06F51" w14:textId="3136ABA9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B439A" w14:textId="46B5F641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FD483B" w14:textId="30746E53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8DEBE" w14:textId="42A8952F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5FAA9" w14:textId="5CF5EFCC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460201E8" w14:textId="77777777" w:rsidTr="00351B04">
        <w:trPr>
          <w:trHeight w:val="204"/>
        </w:trPr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D08C6" w14:textId="0B4720FE" w:rsidR="00BA56AC" w:rsidRPr="0034213C" w:rsidRDefault="00BA56AC" w:rsidP="00BA56AC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Destruction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5644C8" w14:textId="443540B7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9996FC" w14:textId="0EE363D9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1EB5C" w14:textId="79E6C80D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EEE988" w14:textId="2EBB3602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200B1" w14:textId="4DB4E305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614A90" w14:textId="4FCB8F41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763BFF" w14:textId="6C711DD4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E87CA0" w14:textId="67CA235E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47F6385D" w14:textId="77777777" w:rsidTr="00351B04">
        <w:trPr>
          <w:trHeight w:val="204"/>
        </w:trPr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0FFDD1" w14:textId="6273F992" w:rsidR="00BA56AC" w:rsidRPr="0034213C" w:rsidRDefault="0057339C" w:rsidP="00BA56AC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Efficacité énergétique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892147" w14:textId="0AFE030A" w:rsidR="00BA56AC" w:rsidRPr="0034213C" w:rsidRDefault="00BA56AC" w:rsidP="00BA56AC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78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CE7F47" w14:textId="76578DC9" w:rsidR="00BA56AC" w:rsidRPr="0034213C" w:rsidRDefault="00BA56AC" w:rsidP="00BA56AC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11</w:t>
            </w:r>
            <w:r w:rsidR="00D5013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026</w:t>
            </w:r>
            <w:r w:rsidR="00D5013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434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F5A281" w14:textId="25958F50" w:rsidR="00BA56AC" w:rsidRPr="0034213C" w:rsidRDefault="00BA56AC" w:rsidP="00BA56AC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68154B" w14:textId="0501A801" w:rsidR="00BA56AC" w:rsidRPr="0034213C" w:rsidRDefault="00BA56AC" w:rsidP="00BA56AC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28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059D57" w14:textId="2F7614A1" w:rsidR="00BA56AC" w:rsidRPr="0034213C" w:rsidRDefault="00BA56AC" w:rsidP="00BA56AC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36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71C3D6" w14:textId="2909EA97" w:rsidR="00BA56AC" w:rsidRPr="0034213C" w:rsidRDefault="00BA56AC" w:rsidP="00BA56AC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72A92E" w14:textId="5830B2AF" w:rsidR="00BA56AC" w:rsidRPr="0034213C" w:rsidRDefault="00BA56AC" w:rsidP="00BA56AC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41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D142A4" w14:textId="47B1BB8E" w:rsidR="00BA56AC" w:rsidRPr="0034213C" w:rsidRDefault="00BA56AC" w:rsidP="00BA56AC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1</w:t>
            </w:r>
          </w:p>
        </w:tc>
      </w:tr>
      <w:tr w:rsidR="00E17A39" w:rsidRPr="0034213C" w14:paraId="693E7CE3" w14:textId="77777777" w:rsidTr="00351B04">
        <w:trPr>
          <w:trHeight w:val="204"/>
        </w:trPr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D16C2" w14:textId="31BBA1B3" w:rsidR="00BA56AC" w:rsidRPr="0034213C" w:rsidRDefault="0057339C" w:rsidP="00BA56AC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Lutte contre l</w:t>
            </w:r>
            <w:r w:rsidR="00033072" w:rsidRPr="0034213C">
              <w:rPr>
                <w:sz w:val="18"/>
                <w:szCs w:val="18"/>
                <w:lang w:val="fr-FR"/>
              </w:rPr>
              <w:t>’</w:t>
            </w:r>
            <w:r w:rsidRPr="0034213C">
              <w:rPr>
                <w:sz w:val="18"/>
                <w:szCs w:val="18"/>
                <w:lang w:val="fr-FR"/>
              </w:rPr>
              <w:t>incendie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BEFB8C" w14:textId="7E141BCF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5195A" w14:textId="7CDE0D2E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6A7652" w14:textId="75A7BBD0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4A25D1" w14:textId="56DCBF66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9B0D8" w14:textId="600227D9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23A38" w14:textId="4CEA8816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0319D" w14:textId="59094B0F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1C2184" w14:textId="662309FE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302104D2" w14:textId="77777777" w:rsidTr="00351B04">
        <w:trPr>
          <w:trHeight w:val="204"/>
        </w:trPr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49EDF1" w14:textId="5F533F1A" w:rsidR="00BA56AC" w:rsidRPr="0034213C" w:rsidRDefault="000460FD" w:rsidP="00BA56AC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Mousses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3A04B4" w14:textId="75E4927E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3322D" w14:textId="6F73674E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38B872" w14:textId="3EDD0CE7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8CDEB" w14:textId="211F60A2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0AEC6" w14:textId="4DBF94FC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DCC40" w14:textId="5638E63E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1A9DD" w14:textId="0BE3F559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E4B71" w14:textId="3BA2F217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5F77696A" w14:textId="77777777" w:rsidTr="00351B04">
        <w:trPr>
          <w:trHeight w:val="204"/>
        </w:trPr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C2ACCD" w14:textId="3DEC3B98" w:rsidR="00BA56AC" w:rsidRPr="0034213C" w:rsidRDefault="007D25FF" w:rsidP="00BA56AC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Fumigènes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C1D60" w14:textId="4F590C34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FAABE" w14:textId="7F17AB00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5FDB5" w14:textId="4144DAF3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2FBEB" w14:textId="62592C0C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974741" w14:textId="49C369A1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955D21" w14:textId="0883121B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2B6FE" w14:textId="50CDE3C1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31FCB" w14:textId="7F0A8995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34D27F39" w14:textId="77777777" w:rsidTr="00351B04">
        <w:trPr>
          <w:trHeight w:val="204"/>
        </w:trPr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13E9F8" w14:textId="367133AD" w:rsidR="00BA56AC" w:rsidRPr="0034213C" w:rsidRDefault="001339EA" w:rsidP="00BA56AC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Halons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37622" w14:textId="162D971E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D7C22E" w14:textId="3BDE6D16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4148A9" w14:textId="09907EBD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8D4F17" w14:textId="5239C099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1FFB13" w14:textId="68B81669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FD9F3" w14:textId="6FD50606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91525" w14:textId="0B833638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FD0C6E" w14:textId="467C26F4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4CC0C02E" w14:textId="77777777" w:rsidTr="00351B04">
        <w:trPr>
          <w:trHeight w:val="204"/>
        </w:trPr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78E71" w14:textId="5DFE69D1" w:rsidR="00BA56AC" w:rsidRPr="0034213C" w:rsidRDefault="00515DB9" w:rsidP="00BA56AC">
            <w:pPr>
              <w:ind w:right="-81"/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Plan de réduction des HFC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04BA2" w14:textId="72D980A5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263BC" w14:textId="725A4AD5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</w:t>
            </w:r>
            <w:r w:rsidR="00D5013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593</w:t>
            </w:r>
            <w:r w:rsidR="00D5013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901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913FD" w14:textId="075ABFB4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0B1F0" w14:textId="0589330F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74D02" w14:textId="79409A93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421348" w14:textId="66243474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EA648E" w14:textId="2C811DAF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208CA8" w14:textId="295F8EFD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1CD2A1F2" w14:textId="77777777" w:rsidTr="00351B04">
        <w:trPr>
          <w:trHeight w:val="204"/>
        </w:trPr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97290" w14:textId="4DEB9926" w:rsidR="00BA56AC" w:rsidRPr="0034213C" w:rsidRDefault="000F256A" w:rsidP="00BA56AC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Secteurs multiples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CCD97" w14:textId="32A561BE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F7D414" w14:textId="554634CE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8FBBEA" w14:textId="3F7901DB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8BFC5" w14:textId="79846B03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1EF83" w14:textId="3E76F0D7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5E53AD" w14:textId="7E2F9A84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CDA96" w14:textId="6FFFD63F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1A4B96" w14:textId="3FC6A608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57BDD02C" w14:textId="77777777" w:rsidTr="00351B04">
        <w:trPr>
          <w:trHeight w:val="204"/>
        </w:trPr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B9356" w14:textId="1505D9F9" w:rsidR="00BA56AC" w:rsidRPr="0034213C" w:rsidRDefault="00862D50" w:rsidP="00BA56AC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Autres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701C98" w14:textId="2249E220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5983C" w14:textId="1FB4E586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E054B" w14:textId="20490182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0E03BD" w14:textId="7ACAFE2C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215F1" w14:textId="74023042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00A5CE" w14:textId="19758FDD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E5A5EE" w14:textId="444A3542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1B69FD" w14:textId="43465C17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55ABF792" w14:textId="77777777" w:rsidTr="00351B04">
        <w:trPr>
          <w:trHeight w:val="204"/>
        </w:trPr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809D8" w14:textId="0D62316C" w:rsidR="00BA56AC" w:rsidRPr="0034213C" w:rsidRDefault="006C4FED" w:rsidP="00BA56AC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Plan d</w:t>
            </w:r>
            <w:r w:rsidR="00033072" w:rsidRPr="0034213C">
              <w:rPr>
                <w:sz w:val="18"/>
                <w:szCs w:val="18"/>
                <w:lang w:val="fr-FR"/>
              </w:rPr>
              <w:t>’</w:t>
            </w:r>
            <w:r w:rsidRPr="0034213C">
              <w:rPr>
                <w:sz w:val="18"/>
                <w:szCs w:val="18"/>
                <w:lang w:val="fr-FR"/>
              </w:rPr>
              <w:t xml:space="preserve">élimination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E5F7D" w14:textId="18DDD4DD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164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204D9" w14:textId="5BECF478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34</w:t>
            </w:r>
            <w:r w:rsidR="00D5013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216</w:t>
            </w:r>
            <w:r w:rsidR="00D5013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997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0A26B" w14:textId="2BCB8EA0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3B571" w14:textId="2FC9B6A8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76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A49055" w14:textId="1302511C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41F661" w14:textId="66F8B8E5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19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5B77C" w14:textId="3E344A40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ACFE7E" w14:textId="6C5785ED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</w:t>
            </w:r>
          </w:p>
        </w:tc>
      </w:tr>
      <w:tr w:rsidR="00E17A39" w:rsidRPr="0034213C" w14:paraId="710F6468" w14:textId="77777777" w:rsidTr="00351B04">
        <w:trPr>
          <w:trHeight w:val="204"/>
        </w:trPr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58709" w14:textId="01559E54" w:rsidR="00BA56AC" w:rsidRPr="0034213C" w:rsidRDefault="00141B06" w:rsidP="00BA56AC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Agents de transformation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5A4CCC" w14:textId="43D852ED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0F07F" w14:textId="4F7D44AC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70F6F" w14:textId="3B2B6505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7B9E4" w14:textId="1011345C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32BE1" w14:textId="5AEE5FD5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73E97" w14:textId="4577908F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8F741" w14:textId="4B5F08D1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824EA2" w14:textId="5681DEDC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14385E8D" w14:textId="77777777" w:rsidTr="00351B04">
        <w:trPr>
          <w:trHeight w:val="204"/>
        </w:trPr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BD586" w14:textId="7D17370B" w:rsidR="00BA56AC" w:rsidRPr="0034213C" w:rsidRDefault="00BA56AC" w:rsidP="00BA56AC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Production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8B7DAC" w14:textId="7F9256B0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612367" w14:textId="322CC85A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30</w:t>
            </w:r>
            <w:r w:rsidR="00D5013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000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7D9E4" w14:textId="0ACF42F1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8EF7DC" w14:textId="214F00F1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7B2D3" w14:textId="05DF6538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2424E4" w14:textId="357BD37B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8094F" w14:textId="435FF9FF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79E44E" w14:textId="6DD21482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02DF5F54" w14:textId="77777777" w:rsidTr="00351B04">
        <w:trPr>
          <w:trHeight w:val="204"/>
        </w:trPr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90155F" w14:textId="19346C8C" w:rsidR="00BA56AC" w:rsidRPr="0034213C" w:rsidRDefault="00CA0895" w:rsidP="00BA56AC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Réfrigération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0C8A9" w14:textId="5EC50200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6ECB7F" w14:textId="335B4C91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18149" w14:textId="4C47CE06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497F32" w14:textId="0C13E4DB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18B6A" w14:textId="663ACBF7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6E2AB7" w14:textId="0446CEB7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6973B6" w14:textId="4193A399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90706" w14:textId="5F8F2AEA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6745FFE5" w14:textId="77777777" w:rsidTr="00351B04">
        <w:trPr>
          <w:trHeight w:val="204"/>
        </w:trPr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8CD97" w14:textId="37EC0BBA" w:rsidR="00BA56AC" w:rsidRPr="0034213C" w:rsidRDefault="009F4272" w:rsidP="00BA56AC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Divers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D3FCEA" w14:textId="4B8CAFCD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157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9A6C6F" w14:textId="0C7D132C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52</w:t>
            </w:r>
            <w:r w:rsidR="00D5013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584</w:t>
            </w:r>
            <w:r w:rsidR="00D5013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042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3EA67B" w14:textId="79B7980A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59374" w14:textId="2AF0C659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69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7689A8" w14:textId="78AFAC87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BB492" w14:textId="3625D1C2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9B03E8" w14:textId="10FAC2DC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19DF9" w14:textId="76094D89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</w:t>
            </w:r>
          </w:p>
        </w:tc>
      </w:tr>
      <w:tr w:rsidR="00E17A39" w:rsidRPr="0034213C" w14:paraId="01F984E0" w14:textId="77777777" w:rsidTr="00351B04">
        <w:trPr>
          <w:trHeight w:val="204"/>
        </w:trPr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6D501" w14:textId="1BA10A06" w:rsidR="00BA56AC" w:rsidRPr="0034213C" w:rsidRDefault="004F0A5A" w:rsidP="00BA56AC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Solvants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62E8E" w14:textId="1EA23DC9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4B0FD" w14:textId="3149EF00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C6A49E" w14:textId="1350AC00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A6040C" w14:textId="32E1C0B4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F61CDC" w14:textId="067AA32B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BDF39C" w14:textId="298FDD6D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37750A" w14:textId="01CFB4E5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1B5D5" w14:textId="03E56FA8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01D29D17" w14:textId="77777777" w:rsidTr="00351B04">
        <w:trPr>
          <w:trHeight w:val="204"/>
        </w:trPr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B2658" w14:textId="43F52EAB" w:rsidR="00BA56AC" w:rsidRPr="0034213C" w:rsidRDefault="004F0A5A" w:rsidP="00BA56AC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Stérilisants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AAD4D1" w14:textId="7A2EA12F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30E0C" w14:textId="61D78771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2EBE12" w14:textId="18E332ED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3E9EF8" w14:textId="34066C6B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654F2F" w14:textId="29D2604B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9B95AA" w14:textId="58BE64F8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9818F" w14:textId="43157260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7C2CE1" w14:textId="0C859CB6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57531" w14:paraId="67079972" w14:textId="77777777" w:rsidTr="00351B04">
        <w:trPr>
          <w:trHeight w:val="204"/>
        </w:trPr>
        <w:tc>
          <w:tcPr>
            <w:tcW w:w="102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E13DAC" w14:textId="1F674DF7" w:rsidR="00D34399" w:rsidRPr="0034213C" w:rsidRDefault="005B38D6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 xml:space="preserve">Responsabilité de la mise en </w:t>
            </w:r>
            <w:r w:rsidR="00E72CCB" w:rsidRPr="0034213C">
              <w:rPr>
                <w:b/>
                <w:bCs/>
                <w:sz w:val="18"/>
                <w:szCs w:val="18"/>
                <w:lang w:val="fr-FR" w:eastAsia="en-CA"/>
              </w:rPr>
              <w:t>œuvre</w:t>
            </w:r>
          </w:p>
        </w:tc>
      </w:tr>
      <w:tr w:rsidR="00E17A39" w:rsidRPr="0034213C" w14:paraId="384510E9" w14:textId="77777777" w:rsidTr="00351B04">
        <w:trPr>
          <w:trHeight w:val="204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969075" w14:textId="6BF0F6DD" w:rsidR="00BA56AC" w:rsidRPr="0034213C" w:rsidRDefault="005B38D6" w:rsidP="00BA56AC">
            <w:pPr>
              <w:ind w:right="-103"/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Agence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0B232" w14:textId="063AB985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391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0EBE6" w14:textId="2C68C929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80</w:t>
            </w:r>
            <w:r w:rsidR="00D5013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334</w:t>
            </w:r>
            <w:r w:rsidR="00D5013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236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6B82F" w14:textId="5F25670B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64D6EA" w14:textId="3CE36E0E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148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5A1F5" w14:textId="06C4F584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2EA68" w14:textId="5A0D8FAD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16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7464F" w14:textId="2374741E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42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13D2F" w14:textId="5D742908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</w:t>
            </w:r>
          </w:p>
        </w:tc>
      </w:tr>
      <w:tr w:rsidR="00E17A39" w:rsidRPr="0034213C" w14:paraId="2623E5EE" w14:textId="77777777" w:rsidTr="00351B04">
        <w:trPr>
          <w:trHeight w:val="204"/>
        </w:trPr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69682" w14:textId="48B9B62E" w:rsidR="00BA56AC" w:rsidRPr="0034213C" w:rsidRDefault="005B38D6" w:rsidP="00BA56AC">
            <w:pPr>
              <w:ind w:right="-103"/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Pays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8C73A" w14:textId="416D7C90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60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FD948" w14:textId="3B8A828D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21</w:t>
            </w:r>
            <w:r w:rsidR="00D5013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117</w:t>
            </w:r>
            <w:r w:rsidR="00D5013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138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AF7780" w14:textId="38EEECA2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822E5" w14:textId="5907E628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F8A47" w14:textId="4D0B7B61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88C86" w14:textId="31D90621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3DC81" w14:textId="6B3D0FD3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FF0306" w14:textId="0E937612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6</w:t>
            </w:r>
          </w:p>
        </w:tc>
      </w:tr>
      <w:tr w:rsidR="00E17A39" w:rsidRPr="0034213C" w14:paraId="7C2E610A" w14:textId="77777777" w:rsidTr="00351B04">
        <w:trPr>
          <w:trHeight w:val="204"/>
        </w:trPr>
        <w:tc>
          <w:tcPr>
            <w:tcW w:w="10298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4A38B2C1" w14:textId="13D8829E" w:rsidR="00D34399" w:rsidRPr="0034213C" w:rsidRDefault="00F25FF7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>Mode de décaissement</w:t>
            </w:r>
            <w:r w:rsidR="00D34399" w:rsidRPr="0034213C">
              <w:rPr>
                <w:sz w:val="18"/>
                <w:szCs w:val="18"/>
                <w:lang w:val="fr-FR" w:eastAsia="en-CA"/>
              </w:rPr>
              <w:t> </w:t>
            </w:r>
          </w:p>
        </w:tc>
      </w:tr>
      <w:tr w:rsidR="00E17A39" w:rsidRPr="0034213C" w14:paraId="40D35B46" w14:textId="77777777" w:rsidTr="00351B04">
        <w:trPr>
          <w:trHeight w:val="204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DAF0D" w14:textId="2E54A36E" w:rsidR="00BA56AC" w:rsidRPr="0034213C" w:rsidRDefault="00F25FF7" w:rsidP="00BA56AC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lastRenderedPageBreak/>
              <w:t>Au cours de la mise en œuvre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414749" w14:textId="2C362CCC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451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892E3" w14:textId="53006FF5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101</w:t>
            </w:r>
            <w:r w:rsidR="00D5013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451</w:t>
            </w:r>
            <w:r w:rsidR="00D5013C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374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7E05C" w14:textId="40F8E24F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3717B8" w14:textId="11B70DBE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176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95AFB4" w14:textId="4C891B71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27FA1" w14:textId="287C2AEB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15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672B6A" w14:textId="6514F861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42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958DF" w14:textId="66ECECCC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</w:t>
            </w:r>
          </w:p>
        </w:tc>
      </w:tr>
      <w:tr w:rsidR="00E17A39" w:rsidRPr="0034213C" w14:paraId="18E956BF" w14:textId="77777777" w:rsidTr="00351B04">
        <w:trPr>
          <w:trHeight w:val="204"/>
        </w:trPr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61545D" w14:textId="2AC65CA2" w:rsidR="00BA56AC" w:rsidRPr="0034213C" w:rsidRDefault="00B65747" w:rsidP="00BA56AC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Après la mise en œuvre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EE35A6" w14:textId="3AA460BE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8CEE2F" w14:textId="2054E515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A427E" w14:textId="270EDA46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57ED8" w14:textId="20669D64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FD83F" w14:textId="42EEAAC6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E7B012" w14:textId="43315B38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5A6B72" w14:textId="32223C66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8C423" w14:textId="083EDD44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75719076" w14:textId="77777777" w:rsidTr="00351B04">
        <w:trPr>
          <w:trHeight w:val="204"/>
        </w:trPr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1A3BE" w14:textId="79394958" w:rsidR="00BA56AC" w:rsidRPr="0034213C" w:rsidRDefault="00B65747" w:rsidP="00BA56AC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Financement rétroactif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39F5F" w14:textId="027D2D87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5AFD8" w14:textId="4C28BCC4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17AB04" w14:textId="7FD886A5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87F1C" w14:textId="71A6C517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013A07" w14:textId="591A36E9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1BE4C0" w14:textId="1BB0272E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237B27" w14:textId="413727EE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388C77" w14:textId="362F1A36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70880FD7" w14:textId="77777777" w:rsidTr="00351B04">
        <w:trPr>
          <w:trHeight w:val="204"/>
        </w:trPr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FF9E7" w14:textId="088D653C" w:rsidR="00BA56AC" w:rsidRPr="0034213C" w:rsidRDefault="00B65747" w:rsidP="00BA56AC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Du pays aux bénéficiaires finaux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2D048" w14:textId="7F93472A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D514B" w14:textId="2B25B7A6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047CE5" w14:textId="30B25244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381E14" w14:textId="5412A60A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E6CAA6" w14:textId="5DB95F56" w:rsidR="00BA56AC" w:rsidRPr="0034213C" w:rsidRDefault="00BA56AC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8ECA4" w14:textId="44C45024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B1B1A" w14:textId="43F51682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6BB83E" w14:textId="78830B92" w:rsidR="00BA56AC" w:rsidRPr="0034213C" w:rsidRDefault="000F0064" w:rsidP="00BA56AC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</w:tbl>
    <w:p w14:paraId="2ED4ABD5" w14:textId="77777777" w:rsidR="00D34399" w:rsidRPr="0034213C" w:rsidRDefault="00D34399" w:rsidP="00D34399">
      <w:pPr>
        <w:keepNext/>
        <w:rPr>
          <w:b/>
          <w:lang w:val="fr-FR"/>
        </w:rPr>
      </w:pPr>
    </w:p>
    <w:p w14:paraId="2FD0E69E" w14:textId="6D51EB12" w:rsidR="00D34399" w:rsidRPr="0034213C" w:rsidRDefault="001B2271" w:rsidP="00D34399">
      <w:pPr>
        <w:pStyle w:val="Heading1"/>
        <w:rPr>
          <w:lang w:val="fr-FR"/>
        </w:rPr>
      </w:pPr>
      <w:r w:rsidRPr="0034213C">
        <w:rPr>
          <w:lang w:val="fr-FR"/>
        </w:rPr>
        <w:t xml:space="preserve">Quatre cent cinquante-et-un projets ne portant pas sur des investissements sont en cours pour une valeur totale de 101,45 millions </w:t>
      </w:r>
      <w:r w:rsidR="00482FE4" w:rsidRPr="0034213C">
        <w:rPr>
          <w:lang w:val="fr-FR"/>
        </w:rPr>
        <w:t>de dollars</w:t>
      </w:r>
      <w:r w:rsidRPr="0034213C">
        <w:rPr>
          <w:lang w:val="fr-FR"/>
        </w:rPr>
        <w:t xml:space="preserve">, et </w:t>
      </w:r>
      <w:r w:rsidR="00464A71" w:rsidRPr="0034213C">
        <w:rPr>
          <w:lang w:val="fr-FR"/>
        </w:rPr>
        <w:t>16</w:t>
      </w:r>
      <w:r w:rsidRPr="0034213C">
        <w:rPr>
          <w:lang w:val="fr-FR"/>
        </w:rPr>
        <w:t> </w:t>
      </w:r>
      <w:r w:rsidR="00464A71" w:rsidRPr="0034213C">
        <w:rPr>
          <w:lang w:val="fr-FR"/>
        </w:rPr>
        <w:t>%</w:t>
      </w:r>
      <w:r w:rsidRPr="0034213C">
        <w:rPr>
          <w:lang w:val="fr-FR"/>
        </w:rPr>
        <w:t xml:space="preserve"> des sommes ont déjà été décaissées. Le délai moyen entre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approbation et le premier décaissement est de 15 mois. </w:t>
      </w:r>
      <w:r w:rsidR="00B05EE1" w:rsidRPr="0034213C">
        <w:rPr>
          <w:lang w:val="fr-FR"/>
        </w:rPr>
        <w:t>En moyenne, 42 mois s</w:t>
      </w:r>
      <w:r w:rsidR="00033072" w:rsidRPr="0034213C">
        <w:rPr>
          <w:lang w:val="fr-FR"/>
        </w:rPr>
        <w:t>’</w:t>
      </w:r>
      <w:r w:rsidR="00B05EE1" w:rsidRPr="0034213C">
        <w:rPr>
          <w:lang w:val="fr-FR"/>
        </w:rPr>
        <w:t>écoulent entre l</w:t>
      </w:r>
      <w:r w:rsidR="00033072" w:rsidRPr="0034213C">
        <w:rPr>
          <w:lang w:val="fr-FR"/>
        </w:rPr>
        <w:t>’</w:t>
      </w:r>
      <w:r w:rsidR="00B05EE1" w:rsidRPr="0034213C">
        <w:rPr>
          <w:lang w:val="fr-FR"/>
        </w:rPr>
        <w:t xml:space="preserve">achèvement et la </w:t>
      </w:r>
      <w:r w:rsidRPr="0034213C">
        <w:rPr>
          <w:lang w:val="fr-FR"/>
        </w:rPr>
        <w:t>date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approbation, ce qui représente un retard de </w:t>
      </w:r>
      <w:r w:rsidR="006429EB" w:rsidRPr="0034213C">
        <w:rPr>
          <w:lang w:val="fr-FR"/>
        </w:rPr>
        <w:t xml:space="preserve">cinq </w:t>
      </w:r>
      <w:r w:rsidRPr="0034213C">
        <w:rPr>
          <w:lang w:val="fr-FR"/>
        </w:rPr>
        <w:t xml:space="preserve">mois. </w:t>
      </w:r>
    </w:p>
    <w:p w14:paraId="7C2C05E0" w14:textId="6098585F" w:rsidR="00D34399" w:rsidRPr="0034213C" w:rsidRDefault="00D5013C" w:rsidP="00D34399">
      <w:pPr>
        <w:pStyle w:val="a--"/>
        <w:keepNext/>
        <w:suppressAutoHyphens w:val="0"/>
        <w:rPr>
          <w:b w:val="0"/>
          <w:bCs w:val="0"/>
          <w:sz w:val="22"/>
          <w:szCs w:val="22"/>
          <w:u w:val="single"/>
          <w:lang w:val="fr-FR"/>
        </w:rPr>
      </w:pPr>
      <w:r w:rsidRPr="0034213C">
        <w:rPr>
          <w:b w:val="0"/>
          <w:bCs w:val="0"/>
          <w:sz w:val="22"/>
          <w:szCs w:val="22"/>
          <w:u w:val="single"/>
          <w:lang w:val="fr-FR"/>
        </w:rPr>
        <w:t>Activités de préparation de projet en cours</w:t>
      </w:r>
    </w:p>
    <w:p w14:paraId="3FEA5158" w14:textId="77777777" w:rsidR="00D34399" w:rsidRPr="0034213C" w:rsidRDefault="00D34399" w:rsidP="00D34399">
      <w:pPr>
        <w:pStyle w:val="a--"/>
        <w:keepNext/>
        <w:suppressAutoHyphens w:val="0"/>
        <w:rPr>
          <w:b w:val="0"/>
          <w:bCs w:val="0"/>
          <w:sz w:val="22"/>
          <w:szCs w:val="22"/>
          <w:u w:val="single"/>
          <w:lang w:val="fr-FR"/>
        </w:rPr>
      </w:pPr>
    </w:p>
    <w:p w14:paraId="1B3F7743" w14:textId="2B0FD523" w:rsidR="00D34399" w:rsidRPr="0034213C" w:rsidRDefault="00D5013C" w:rsidP="00D34399">
      <w:pPr>
        <w:pStyle w:val="Heading1"/>
        <w:keepNext/>
        <w:rPr>
          <w:lang w:val="fr-FR"/>
        </w:rPr>
      </w:pPr>
      <w:r w:rsidRPr="0034213C">
        <w:rPr>
          <w:lang w:val="fr-FR"/>
        </w:rPr>
        <w:t>Le tableau 7 contient des informations sur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état </w:t>
      </w:r>
      <w:r w:rsidR="00617662" w:rsidRPr="0034213C">
        <w:rPr>
          <w:lang w:val="fr-FR"/>
        </w:rPr>
        <w:t xml:space="preserve">d’avancement </w:t>
      </w:r>
      <w:r w:rsidRPr="0034213C">
        <w:rPr>
          <w:lang w:val="fr-FR"/>
        </w:rPr>
        <w:t>des activités de préparation de projet en cours</w:t>
      </w:r>
      <w:r w:rsidR="009363D2">
        <w:rPr>
          <w:lang w:val="fr-FR"/>
        </w:rPr>
        <w:t>, ventilées</w:t>
      </w:r>
      <w:r w:rsidRPr="0034213C">
        <w:rPr>
          <w:lang w:val="fr-FR"/>
        </w:rPr>
        <w:t xml:space="preserve"> par région, </w:t>
      </w:r>
      <w:r w:rsidR="00617662">
        <w:rPr>
          <w:lang w:val="fr-FR"/>
        </w:rPr>
        <w:t xml:space="preserve">par </w:t>
      </w:r>
      <w:r w:rsidRPr="0034213C">
        <w:rPr>
          <w:lang w:val="fr-FR"/>
        </w:rPr>
        <w:t xml:space="preserve">secteur et </w:t>
      </w:r>
      <w:r w:rsidR="00617662">
        <w:rPr>
          <w:lang w:val="fr-FR"/>
        </w:rPr>
        <w:t xml:space="preserve">par responsabilité de </w:t>
      </w:r>
      <w:r w:rsidRPr="0034213C">
        <w:rPr>
          <w:lang w:val="fr-FR"/>
        </w:rPr>
        <w:t>la mise en œuvre.</w:t>
      </w:r>
      <w:r w:rsidR="00D34399" w:rsidRPr="0034213C">
        <w:rPr>
          <w:lang w:val="fr-FR"/>
        </w:rPr>
        <w:t xml:space="preserve">  </w:t>
      </w:r>
    </w:p>
    <w:p w14:paraId="6CCEF418" w14:textId="129007A6" w:rsidR="00D34399" w:rsidRPr="0034213C" w:rsidRDefault="00D34399" w:rsidP="00D34399">
      <w:pPr>
        <w:pStyle w:val="a--"/>
        <w:keepNext/>
        <w:suppressAutoHyphens w:val="0"/>
        <w:rPr>
          <w:sz w:val="22"/>
          <w:szCs w:val="22"/>
          <w:lang w:val="fr-FR"/>
        </w:rPr>
      </w:pPr>
      <w:r w:rsidRPr="0034213C">
        <w:rPr>
          <w:sz w:val="22"/>
          <w:szCs w:val="22"/>
          <w:lang w:val="fr-FR"/>
        </w:rPr>
        <w:t>Table</w:t>
      </w:r>
      <w:r w:rsidR="00964866" w:rsidRPr="0034213C">
        <w:rPr>
          <w:sz w:val="22"/>
          <w:szCs w:val="22"/>
          <w:lang w:val="fr-FR"/>
        </w:rPr>
        <w:t>au</w:t>
      </w:r>
      <w:r w:rsidRPr="0034213C">
        <w:rPr>
          <w:sz w:val="22"/>
          <w:szCs w:val="22"/>
          <w:lang w:val="fr-FR"/>
        </w:rPr>
        <w:t xml:space="preserve"> 7. </w:t>
      </w:r>
      <w:r w:rsidR="00DE5121" w:rsidRPr="0034213C">
        <w:rPr>
          <w:sz w:val="22"/>
          <w:szCs w:val="22"/>
          <w:lang w:val="fr-FR"/>
        </w:rPr>
        <w:t>A</w:t>
      </w:r>
      <w:r w:rsidR="00D2726B" w:rsidRPr="0034213C">
        <w:rPr>
          <w:sz w:val="22"/>
          <w:szCs w:val="22"/>
          <w:lang w:val="fr-FR"/>
        </w:rPr>
        <w:t>ctivités de préparation de projet en cours</w:t>
      </w:r>
      <w:r w:rsidR="00DE5121" w:rsidRPr="0034213C">
        <w:rPr>
          <w:sz w:val="22"/>
          <w:szCs w:val="22"/>
          <w:lang w:val="fr-FR"/>
        </w:rPr>
        <w:t xml:space="preserve"> – données cumulatives</w:t>
      </w: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846"/>
        <w:gridCol w:w="1136"/>
        <w:gridCol w:w="986"/>
        <w:gridCol w:w="1102"/>
        <w:gridCol w:w="1185"/>
        <w:gridCol w:w="1168"/>
        <w:gridCol w:w="1151"/>
      </w:tblGrid>
      <w:tr w:rsidR="00D2726B" w:rsidRPr="00357531" w14:paraId="7C0819EB" w14:textId="77777777" w:rsidTr="00C32181">
        <w:trPr>
          <w:trHeight w:val="1340"/>
          <w:tblHeader/>
        </w:trPr>
        <w:tc>
          <w:tcPr>
            <w:tcW w:w="2405" w:type="dxa"/>
            <w:hideMark/>
          </w:tcPr>
          <w:p w14:paraId="5A7723BE" w14:textId="48757F1A" w:rsidR="00D2726B" w:rsidRPr="003E1231" w:rsidRDefault="00D2726B" w:rsidP="00D2726B">
            <w:pPr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E1231">
              <w:rPr>
                <w:b/>
                <w:bCs/>
                <w:sz w:val="16"/>
                <w:szCs w:val="16"/>
                <w:lang w:val="fr-FR" w:eastAsia="en-CA"/>
              </w:rPr>
              <w:t>Élément</w:t>
            </w:r>
          </w:p>
        </w:tc>
        <w:tc>
          <w:tcPr>
            <w:tcW w:w="846" w:type="dxa"/>
            <w:hideMark/>
          </w:tcPr>
          <w:p w14:paraId="27A326F0" w14:textId="3F7BF904" w:rsidR="00D2726B" w:rsidRPr="003E1231" w:rsidRDefault="00D2726B" w:rsidP="00D2726B">
            <w:pPr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E1231">
              <w:rPr>
                <w:b/>
                <w:bCs/>
                <w:sz w:val="16"/>
                <w:szCs w:val="16"/>
                <w:lang w:val="fr-FR" w:eastAsia="en-CA"/>
              </w:rPr>
              <w:t>Nombre de projets</w:t>
            </w:r>
          </w:p>
        </w:tc>
        <w:tc>
          <w:tcPr>
            <w:tcW w:w="1136" w:type="dxa"/>
            <w:hideMark/>
          </w:tcPr>
          <w:p w14:paraId="391982C8" w14:textId="328C40E8" w:rsidR="00D2726B" w:rsidRPr="003E1231" w:rsidRDefault="00D2726B" w:rsidP="00D2726B">
            <w:pPr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E1231">
              <w:rPr>
                <w:b/>
                <w:bCs/>
                <w:sz w:val="16"/>
                <w:szCs w:val="16"/>
                <w:lang w:val="fr-FR" w:eastAsia="en-CA"/>
              </w:rPr>
              <w:t xml:space="preserve">Sommes approuvées plus ajustements </w:t>
            </w:r>
            <w:r w:rsidR="002A4C90" w:rsidRPr="003E1231">
              <w:rPr>
                <w:b/>
                <w:bCs/>
                <w:sz w:val="16"/>
                <w:szCs w:val="16"/>
                <w:lang w:val="fr-FR" w:eastAsia="en-CA"/>
              </w:rPr>
              <w:t>(</w:t>
            </w:r>
            <w:r w:rsidR="00132392">
              <w:rPr>
                <w:b/>
                <w:bCs/>
                <w:sz w:val="16"/>
                <w:szCs w:val="16"/>
                <w:lang w:val="fr-FR" w:eastAsia="en-CA"/>
              </w:rPr>
              <w:t>$US</w:t>
            </w:r>
            <w:r w:rsidR="002A4C90" w:rsidRPr="003E1231">
              <w:rPr>
                <w:b/>
                <w:bCs/>
                <w:sz w:val="16"/>
                <w:szCs w:val="16"/>
                <w:lang w:val="fr-FR" w:eastAsia="en-CA"/>
              </w:rPr>
              <w:t>)</w:t>
            </w:r>
          </w:p>
        </w:tc>
        <w:tc>
          <w:tcPr>
            <w:tcW w:w="986" w:type="dxa"/>
            <w:hideMark/>
          </w:tcPr>
          <w:p w14:paraId="22BAF1F9" w14:textId="08E254EB" w:rsidR="00D2726B" w:rsidRPr="003E1231" w:rsidRDefault="00D2726B" w:rsidP="00D2726B">
            <w:pPr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E1231">
              <w:rPr>
                <w:b/>
                <w:bCs/>
                <w:sz w:val="16"/>
                <w:szCs w:val="16"/>
                <w:lang w:val="fr-FR"/>
              </w:rPr>
              <w:t xml:space="preserve">Sommes décaissées </w:t>
            </w:r>
            <w:r w:rsidR="002A4C90" w:rsidRPr="003E1231">
              <w:rPr>
                <w:b/>
                <w:bCs/>
                <w:sz w:val="16"/>
                <w:szCs w:val="16"/>
                <w:lang w:val="fr-FR"/>
              </w:rPr>
              <w:t>(</w:t>
            </w:r>
            <w:r w:rsidR="00132392">
              <w:rPr>
                <w:b/>
                <w:bCs/>
                <w:sz w:val="16"/>
                <w:szCs w:val="16"/>
                <w:lang w:val="fr-FR"/>
              </w:rPr>
              <w:t>$US</w:t>
            </w:r>
            <w:r w:rsidR="002A4C90" w:rsidRPr="003E1231">
              <w:rPr>
                <w:b/>
                <w:bCs/>
                <w:sz w:val="16"/>
                <w:szCs w:val="16"/>
                <w:lang w:val="fr-FR"/>
              </w:rPr>
              <w:t>)</w:t>
            </w:r>
          </w:p>
        </w:tc>
        <w:tc>
          <w:tcPr>
            <w:tcW w:w="1102" w:type="dxa"/>
            <w:hideMark/>
          </w:tcPr>
          <w:p w14:paraId="78E1A396" w14:textId="71D4ADDC" w:rsidR="00D2726B" w:rsidRPr="003E1231" w:rsidRDefault="00D2726B" w:rsidP="00D2726B">
            <w:pPr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E1231">
              <w:rPr>
                <w:b/>
                <w:bCs/>
                <w:sz w:val="16"/>
                <w:szCs w:val="16"/>
                <w:lang w:val="fr-FR" w:eastAsia="en-CA"/>
              </w:rPr>
              <w:t>Pourcentage des sommes décaissées (%)</w:t>
            </w:r>
          </w:p>
        </w:tc>
        <w:tc>
          <w:tcPr>
            <w:tcW w:w="1185" w:type="dxa"/>
            <w:hideMark/>
          </w:tcPr>
          <w:p w14:paraId="1BA55DCA" w14:textId="77777777" w:rsidR="003E1231" w:rsidRDefault="00944814" w:rsidP="00D2726B">
            <w:pPr>
              <w:ind w:left="-166" w:right="-111"/>
              <w:jc w:val="center"/>
              <w:rPr>
                <w:b/>
                <w:bCs/>
                <w:sz w:val="16"/>
                <w:szCs w:val="16"/>
                <w:lang w:val="fr-FR"/>
              </w:rPr>
            </w:pPr>
            <w:r w:rsidRPr="003E1231">
              <w:rPr>
                <w:b/>
                <w:bCs/>
                <w:sz w:val="16"/>
                <w:szCs w:val="16"/>
                <w:lang w:val="fr-FR"/>
              </w:rPr>
              <w:t>Délai moyen (mois) entre</w:t>
            </w:r>
            <w:r w:rsidR="00D2726B" w:rsidRPr="003E1231">
              <w:rPr>
                <w:b/>
                <w:bCs/>
                <w:sz w:val="16"/>
                <w:szCs w:val="16"/>
                <w:lang w:val="fr-FR"/>
              </w:rPr>
              <w:t xml:space="preserve"> l</w:t>
            </w:r>
            <w:r w:rsidR="00033072" w:rsidRPr="003E1231">
              <w:rPr>
                <w:b/>
                <w:bCs/>
                <w:sz w:val="16"/>
                <w:szCs w:val="16"/>
                <w:lang w:val="fr-FR"/>
              </w:rPr>
              <w:t>’</w:t>
            </w:r>
            <w:r w:rsidR="00D2726B" w:rsidRPr="003E1231">
              <w:rPr>
                <w:b/>
                <w:bCs/>
                <w:sz w:val="16"/>
                <w:szCs w:val="16"/>
                <w:lang w:val="fr-FR"/>
              </w:rPr>
              <w:t>approbation</w:t>
            </w:r>
          </w:p>
          <w:p w14:paraId="4468ED76" w14:textId="6ADF82AF" w:rsidR="00D2726B" w:rsidRPr="003E1231" w:rsidRDefault="00D2726B" w:rsidP="00D2726B">
            <w:pPr>
              <w:ind w:left="-166" w:right="-111"/>
              <w:jc w:val="center"/>
              <w:rPr>
                <w:b/>
                <w:bCs/>
                <w:sz w:val="16"/>
                <w:szCs w:val="16"/>
                <w:lang w:val="fr-FR"/>
              </w:rPr>
            </w:pPr>
            <w:r w:rsidRPr="003E1231">
              <w:rPr>
                <w:b/>
                <w:bCs/>
                <w:sz w:val="16"/>
                <w:szCs w:val="16"/>
                <w:lang w:val="fr-FR"/>
              </w:rPr>
              <w:t xml:space="preserve"> et le premier décaissement</w:t>
            </w:r>
          </w:p>
          <w:p w14:paraId="4A09AAA1" w14:textId="6C7690EB" w:rsidR="00D2726B" w:rsidRPr="003E1231" w:rsidRDefault="00D2726B" w:rsidP="00D2726B">
            <w:pPr>
              <w:ind w:left="-166" w:right="-111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</w:p>
        </w:tc>
        <w:tc>
          <w:tcPr>
            <w:tcW w:w="1168" w:type="dxa"/>
            <w:hideMark/>
          </w:tcPr>
          <w:p w14:paraId="07F66826" w14:textId="77777777" w:rsidR="003E1231" w:rsidRDefault="00944814" w:rsidP="00D2726B">
            <w:pPr>
              <w:ind w:left="-109" w:right="-135"/>
              <w:jc w:val="center"/>
              <w:rPr>
                <w:b/>
                <w:bCs/>
                <w:sz w:val="16"/>
                <w:szCs w:val="16"/>
                <w:lang w:val="fr-FR"/>
              </w:rPr>
            </w:pPr>
            <w:r w:rsidRPr="003E1231">
              <w:rPr>
                <w:b/>
                <w:bCs/>
                <w:sz w:val="16"/>
                <w:szCs w:val="16"/>
                <w:lang w:val="fr-FR"/>
              </w:rPr>
              <w:t>Délai moyen (mois) entre</w:t>
            </w:r>
            <w:r w:rsidR="00D2726B" w:rsidRPr="003E1231">
              <w:rPr>
                <w:b/>
                <w:bCs/>
                <w:sz w:val="16"/>
                <w:szCs w:val="16"/>
                <w:lang w:val="fr-FR"/>
              </w:rPr>
              <w:t xml:space="preserve"> l</w:t>
            </w:r>
            <w:r w:rsidR="00033072" w:rsidRPr="003E1231">
              <w:rPr>
                <w:b/>
                <w:bCs/>
                <w:sz w:val="16"/>
                <w:szCs w:val="16"/>
                <w:lang w:val="fr-FR"/>
              </w:rPr>
              <w:t>’</w:t>
            </w:r>
            <w:r w:rsidR="00D2726B" w:rsidRPr="003E1231">
              <w:rPr>
                <w:b/>
                <w:bCs/>
                <w:sz w:val="16"/>
                <w:szCs w:val="16"/>
                <w:lang w:val="fr-FR"/>
              </w:rPr>
              <w:t>approbation</w:t>
            </w:r>
          </w:p>
          <w:p w14:paraId="6FE3C697" w14:textId="320BC0F6" w:rsidR="00D2726B" w:rsidRPr="003E1231" w:rsidRDefault="00D2726B" w:rsidP="00D2726B">
            <w:pPr>
              <w:ind w:left="-109" w:right="-135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E1231">
              <w:rPr>
                <w:b/>
                <w:bCs/>
                <w:sz w:val="16"/>
                <w:szCs w:val="16"/>
                <w:lang w:val="fr-FR"/>
              </w:rPr>
              <w:t xml:space="preserve"> et l</w:t>
            </w:r>
            <w:r w:rsidR="00033072" w:rsidRPr="003E1231">
              <w:rPr>
                <w:b/>
                <w:bCs/>
                <w:sz w:val="16"/>
                <w:szCs w:val="16"/>
                <w:lang w:val="fr-FR"/>
              </w:rPr>
              <w:t>’</w:t>
            </w:r>
            <w:r w:rsidRPr="003E1231">
              <w:rPr>
                <w:b/>
                <w:bCs/>
                <w:sz w:val="16"/>
                <w:szCs w:val="16"/>
                <w:lang w:val="fr-FR"/>
              </w:rPr>
              <w:t>achèvement prévu</w:t>
            </w:r>
          </w:p>
        </w:tc>
        <w:tc>
          <w:tcPr>
            <w:tcW w:w="1151" w:type="dxa"/>
            <w:hideMark/>
          </w:tcPr>
          <w:p w14:paraId="008FAF14" w14:textId="77777777" w:rsidR="003E1231" w:rsidRPr="003E1231" w:rsidRDefault="005E2991" w:rsidP="00D2726B">
            <w:pPr>
              <w:ind w:left="-85" w:right="-109"/>
              <w:jc w:val="center"/>
              <w:rPr>
                <w:b/>
                <w:bCs/>
                <w:sz w:val="16"/>
                <w:szCs w:val="16"/>
                <w:lang w:val="fr-FR"/>
              </w:rPr>
            </w:pPr>
            <w:r w:rsidRPr="003E1231">
              <w:rPr>
                <w:b/>
                <w:bCs/>
                <w:sz w:val="16"/>
                <w:szCs w:val="16"/>
                <w:lang w:val="fr-FR"/>
              </w:rPr>
              <w:t xml:space="preserve">Retard </w:t>
            </w:r>
          </w:p>
          <w:p w14:paraId="10468279" w14:textId="703D73C8" w:rsidR="00D2726B" w:rsidRPr="003E1231" w:rsidRDefault="005E2991" w:rsidP="00D2726B">
            <w:pPr>
              <w:ind w:left="-85" w:right="-109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3E1231">
              <w:rPr>
                <w:b/>
                <w:bCs/>
                <w:sz w:val="16"/>
                <w:szCs w:val="16"/>
                <w:lang w:val="fr-FR"/>
              </w:rPr>
              <w:t>moyen</w:t>
            </w:r>
            <w:r w:rsidR="00D2726B" w:rsidRPr="003E1231">
              <w:rPr>
                <w:b/>
                <w:bCs/>
                <w:sz w:val="16"/>
                <w:szCs w:val="16"/>
                <w:lang w:val="fr-FR"/>
              </w:rPr>
              <w:t xml:space="preserve"> </w:t>
            </w:r>
            <w:r w:rsidR="001A01B5" w:rsidRPr="003E1231">
              <w:rPr>
                <w:b/>
                <w:bCs/>
                <w:sz w:val="16"/>
                <w:szCs w:val="16"/>
                <w:lang w:val="fr-FR"/>
              </w:rPr>
              <w:t xml:space="preserve">(mois) </w:t>
            </w:r>
            <w:r w:rsidR="00D2726B" w:rsidRPr="003E1231">
              <w:rPr>
                <w:b/>
                <w:bCs/>
                <w:sz w:val="16"/>
                <w:szCs w:val="16"/>
                <w:lang w:val="fr-FR"/>
              </w:rPr>
              <w:t>dans l</w:t>
            </w:r>
            <w:r w:rsidR="00033072" w:rsidRPr="003E1231">
              <w:rPr>
                <w:b/>
                <w:bCs/>
                <w:sz w:val="16"/>
                <w:szCs w:val="16"/>
                <w:lang w:val="fr-FR"/>
              </w:rPr>
              <w:t>’</w:t>
            </w:r>
            <w:r w:rsidR="00D2726B" w:rsidRPr="003E1231">
              <w:rPr>
                <w:b/>
                <w:bCs/>
                <w:sz w:val="16"/>
                <w:szCs w:val="16"/>
                <w:lang w:val="fr-FR"/>
              </w:rPr>
              <w:t>achèvement prévu du projet</w:t>
            </w:r>
          </w:p>
        </w:tc>
      </w:tr>
      <w:tr w:rsidR="00E17A39" w:rsidRPr="0034213C" w14:paraId="2D8FF248" w14:textId="77777777" w:rsidTr="003E1231">
        <w:trPr>
          <w:trHeight w:val="204"/>
        </w:trPr>
        <w:tc>
          <w:tcPr>
            <w:tcW w:w="2405" w:type="dxa"/>
            <w:hideMark/>
          </w:tcPr>
          <w:p w14:paraId="5DD754E4" w14:textId="77777777" w:rsidR="005E1981" w:rsidRPr="0034213C" w:rsidRDefault="005E1981" w:rsidP="005E1981">
            <w:pPr>
              <w:jc w:val="lef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>TOTAL</w:t>
            </w:r>
          </w:p>
        </w:tc>
        <w:tc>
          <w:tcPr>
            <w:tcW w:w="846" w:type="dxa"/>
            <w:hideMark/>
          </w:tcPr>
          <w:p w14:paraId="28E086DF" w14:textId="1A94C11E" w:rsidR="005E1981" w:rsidRPr="0034213C" w:rsidRDefault="005E1981" w:rsidP="005E1981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223</w:t>
            </w:r>
          </w:p>
        </w:tc>
        <w:tc>
          <w:tcPr>
            <w:tcW w:w="1136" w:type="dxa"/>
            <w:hideMark/>
          </w:tcPr>
          <w:p w14:paraId="48A2DCE6" w14:textId="2FFCC616" w:rsidR="005E1981" w:rsidRPr="0034213C" w:rsidRDefault="005E1981" w:rsidP="005E1981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17</w:t>
            </w:r>
            <w:r w:rsidR="00D2726B" w:rsidRPr="0034213C">
              <w:rPr>
                <w:b/>
                <w:bCs/>
                <w:sz w:val="18"/>
                <w:szCs w:val="18"/>
                <w:lang w:val="fr-FR"/>
              </w:rPr>
              <w:t> </w:t>
            </w:r>
            <w:r w:rsidRPr="0034213C">
              <w:rPr>
                <w:b/>
                <w:bCs/>
                <w:sz w:val="18"/>
                <w:szCs w:val="18"/>
                <w:lang w:val="fr-FR"/>
              </w:rPr>
              <w:t>733</w:t>
            </w:r>
            <w:r w:rsidR="00D2726B" w:rsidRPr="0034213C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b/>
                <w:bCs/>
                <w:sz w:val="18"/>
                <w:szCs w:val="18"/>
                <w:lang w:val="fr-FR"/>
              </w:rPr>
              <w:t>000</w:t>
            </w:r>
          </w:p>
        </w:tc>
        <w:tc>
          <w:tcPr>
            <w:tcW w:w="986" w:type="dxa"/>
            <w:hideMark/>
          </w:tcPr>
          <w:p w14:paraId="2B012CC3" w14:textId="01B6E3D5" w:rsidR="005E1981" w:rsidRPr="0034213C" w:rsidRDefault="005E1981" w:rsidP="005E1981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3</w:t>
            </w:r>
            <w:r w:rsidR="00D2726B" w:rsidRPr="0034213C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b/>
                <w:bCs/>
                <w:sz w:val="18"/>
                <w:szCs w:val="18"/>
                <w:lang w:val="fr-FR"/>
              </w:rPr>
              <w:t>946</w:t>
            </w:r>
            <w:r w:rsidR="00D2726B" w:rsidRPr="0034213C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b/>
                <w:bCs/>
                <w:sz w:val="18"/>
                <w:szCs w:val="18"/>
                <w:lang w:val="fr-FR"/>
              </w:rPr>
              <w:t>964</w:t>
            </w:r>
          </w:p>
        </w:tc>
        <w:tc>
          <w:tcPr>
            <w:tcW w:w="1102" w:type="dxa"/>
            <w:hideMark/>
          </w:tcPr>
          <w:p w14:paraId="671EFA12" w14:textId="62EB3DDB" w:rsidR="005E1981" w:rsidRPr="0034213C" w:rsidRDefault="005E1981" w:rsidP="005E1981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22</w:t>
            </w:r>
          </w:p>
        </w:tc>
        <w:tc>
          <w:tcPr>
            <w:tcW w:w="1185" w:type="dxa"/>
            <w:hideMark/>
          </w:tcPr>
          <w:p w14:paraId="2A6C7E73" w14:textId="7AB33E70" w:rsidR="005E1981" w:rsidRPr="0034213C" w:rsidRDefault="005E1981" w:rsidP="005E1981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10</w:t>
            </w:r>
          </w:p>
        </w:tc>
        <w:tc>
          <w:tcPr>
            <w:tcW w:w="1168" w:type="dxa"/>
            <w:hideMark/>
          </w:tcPr>
          <w:p w14:paraId="1F3BC990" w14:textId="4CCB02D1" w:rsidR="005E1981" w:rsidRPr="0034213C" w:rsidRDefault="005E1981" w:rsidP="005E1981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32</w:t>
            </w:r>
          </w:p>
        </w:tc>
        <w:tc>
          <w:tcPr>
            <w:tcW w:w="1151" w:type="dxa"/>
            <w:noWrap/>
            <w:hideMark/>
          </w:tcPr>
          <w:p w14:paraId="53B04D3D" w14:textId="3131907D" w:rsidR="005E1981" w:rsidRPr="0034213C" w:rsidRDefault="005E1981" w:rsidP="005E1981">
            <w:pPr>
              <w:jc w:val="right"/>
              <w:rPr>
                <w:b/>
                <w:bCs/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/>
              </w:rPr>
              <w:t>8</w:t>
            </w:r>
          </w:p>
        </w:tc>
      </w:tr>
      <w:tr w:rsidR="00E17A39" w:rsidRPr="0034213C" w14:paraId="0AE46CC4" w14:textId="77777777" w:rsidTr="003E1231">
        <w:trPr>
          <w:trHeight w:val="204"/>
        </w:trPr>
        <w:tc>
          <w:tcPr>
            <w:tcW w:w="9979" w:type="dxa"/>
            <w:gridSpan w:val="8"/>
            <w:hideMark/>
          </w:tcPr>
          <w:p w14:paraId="064E74D3" w14:textId="130247CB" w:rsidR="00D34399" w:rsidRPr="0034213C" w:rsidRDefault="00E85C97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>Région</w:t>
            </w:r>
          </w:p>
        </w:tc>
      </w:tr>
      <w:tr w:rsidR="00E17A39" w:rsidRPr="0034213C" w14:paraId="710E0657" w14:textId="77777777" w:rsidTr="003E1231">
        <w:trPr>
          <w:trHeight w:val="204"/>
        </w:trPr>
        <w:tc>
          <w:tcPr>
            <w:tcW w:w="2405" w:type="dxa"/>
            <w:hideMark/>
          </w:tcPr>
          <w:p w14:paraId="782D51D3" w14:textId="2F203C9B" w:rsidR="00C76E42" w:rsidRPr="0034213C" w:rsidRDefault="00E85C97" w:rsidP="00C76E42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Afrique</w:t>
            </w:r>
          </w:p>
        </w:tc>
        <w:tc>
          <w:tcPr>
            <w:tcW w:w="846" w:type="dxa"/>
            <w:hideMark/>
          </w:tcPr>
          <w:p w14:paraId="7DA8F573" w14:textId="4EB5E951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92</w:t>
            </w:r>
          </w:p>
        </w:tc>
        <w:tc>
          <w:tcPr>
            <w:tcW w:w="1136" w:type="dxa"/>
            <w:hideMark/>
          </w:tcPr>
          <w:p w14:paraId="55DD28E6" w14:textId="77DFBBA0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7</w:t>
            </w:r>
            <w:r w:rsidR="00D2726B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278</w:t>
            </w:r>
            <w:r w:rsidR="00D2726B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000</w:t>
            </w:r>
          </w:p>
        </w:tc>
        <w:tc>
          <w:tcPr>
            <w:tcW w:w="986" w:type="dxa"/>
            <w:hideMark/>
          </w:tcPr>
          <w:p w14:paraId="2076DD98" w14:textId="1826AB8B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</w:t>
            </w:r>
            <w:r w:rsidR="00D2726B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989</w:t>
            </w:r>
            <w:r w:rsidR="00D2726B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849</w:t>
            </w:r>
          </w:p>
        </w:tc>
        <w:tc>
          <w:tcPr>
            <w:tcW w:w="1102" w:type="dxa"/>
            <w:hideMark/>
          </w:tcPr>
          <w:p w14:paraId="0B1FC220" w14:textId="75B0F36A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27</w:t>
            </w:r>
          </w:p>
        </w:tc>
        <w:tc>
          <w:tcPr>
            <w:tcW w:w="1185" w:type="dxa"/>
            <w:hideMark/>
          </w:tcPr>
          <w:p w14:paraId="5C66F80D" w14:textId="5F4E4E85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</w:t>
            </w:r>
          </w:p>
        </w:tc>
        <w:tc>
          <w:tcPr>
            <w:tcW w:w="1168" w:type="dxa"/>
            <w:hideMark/>
          </w:tcPr>
          <w:p w14:paraId="7546EDED" w14:textId="2EB61CEA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35</w:t>
            </w:r>
          </w:p>
        </w:tc>
        <w:tc>
          <w:tcPr>
            <w:tcW w:w="1151" w:type="dxa"/>
            <w:noWrap/>
            <w:hideMark/>
          </w:tcPr>
          <w:p w14:paraId="3D2289D2" w14:textId="1886DC36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12</w:t>
            </w:r>
          </w:p>
        </w:tc>
      </w:tr>
      <w:tr w:rsidR="00351CF9" w:rsidRPr="0034213C" w14:paraId="53ECBBEC" w14:textId="77777777" w:rsidTr="003E1231">
        <w:trPr>
          <w:trHeight w:val="204"/>
        </w:trPr>
        <w:tc>
          <w:tcPr>
            <w:tcW w:w="2405" w:type="dxa"/>
            <w:noWrap/>
          </w:tcPr>
          <w:p w14:paraId="03974698" w14:textId="72365066" w:rsidR="00351CF9" w:rsidRPr="0034213C" w:rsidRDefault="00351CF9" w:rsidP="00351CF9">
            <w:pPr>
              <w:jc w:val="lef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Amérique latine et Caraïbes</w:t>
            </w:r>
          </w:p>
        </w:tc>
        <w:tc>
          <w:tcPr>
            <w:tcW w:w="846" w:type="dxa"/>
          </w:tcPr>
          <w:p w14:paraId="5D7BDC41" w14:textId="28B743FB" w:rsidR="00351CF9" w:rsidRPr="0034213C" w:rsidRDefault="00351CF9" w:rsidP="00351CF9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48</w:t>
            </w:r>
          </w:p>
        </w:tc>
        <w:tc>
          <w:tcPr>
            <w:tcW w:w="1136" w:type="dxa"/>
          </w:tcPr>
          <w:p w14:paraId="73BD9BCD" w14:textId="19B7AF74" w:rsidR="00351CF9" w:rsidRPr="0034213C" w:rsidRDefault="00351CF9" w:rsidP="00351CF9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3 786 000</w:t>
            </w:r>
          </w:p>
        </w:tc>
        <w:tc>
          <w:tcPr>
            <w:tcW w:w="986" w:type="dxa"/>
          </w:tcPr>
          <w:p w14:paraId="4C0F00C8" w14:textId="36D2C29E" w:rsidR="00351CF9" w:rsidRPr="0034213C" w:rsidRDefault="00351CF9" w:rsidP="00351CF9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768 216</w:t>
            </w:r>
          </w:p>
        </w:tc>
        <w:tc>
          <w:tcPr>
            <w:tcW w:w="1102" w:type="dxa"/>
          </w:tcPr>
          <w:p w14:paraId="769DD57D" w14:textId="4E80FA32" w:rsidR="00351CF9" w:rsidRPr="0034213C" w:rsidRDefault="00351CF9" w:rsidP="00351CF9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20</w:t>
            </w:r>
          </w:p>
        </w:tc>
        <w:tc>
          <w:tcPr>
            <w:tcW w:w="1185" w:type="dxa"/>
          </w:tcPr>
          <w:p w14:paraId="20141EA3" w14:textId="450B1EFD" w:rsidR="00351CF9" w:rsidRPr="0034213C" w:rsidRDefault="00351CF9" w:rsidP="00351CF9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7</w:t>
            </w:r>
          </w:p>
        </w:tc>
        <w:tc>
          <w:tcPr>
            <w:tcW w:w="1168" w:type="dxa"/>
          </w:tcPr>
          <w:p w14:paraId="3EE8215E" w14:textId="56B0AD0C" w:rsidR="00351CF9" w:rsidRPr="0034213C" w:rsidRDefault="00351CF9" w:rsidP="00351CF9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30</w:t>
            </w:r>
          </w:p>
        </w:tc>
        <w:tc>
          <w:tcPr>
            <w:tcW w:w="1151" w:type="dxa"/>
            <w:noWrap/>
          </w:tcPr>
          <w:p w14:paraId="6A54D7EE" w14:textId="52EB76BB" w:rsidR="00351CF9" w:rsidRPr="0034213C" w:rsidRDefault="00351CF9" w:rsidP="00351CF9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6</w:t>
            </w:r>
          </w:p>
        </w:tc>
      </w:tr>
      <w:tr w:rsidR="00E17A39" w:rsidRPr="0034213C" w14:paraId="25B2A725" w14:textId="77777777" w:rsidTr="003E1231">
        <w:trPr>
          <w:trHeight w:val="204"/>
        </w:trPr>
        <w:tc>
          <w:tcPr>
            <w:tcW w:w="2405" w:type="dxa"/>
            <w:noWrap/>
            <w:hideMark/>
          </w:tcPr>
          <w:p w14:paraId="42163BA1" w14:textId="79F92C31" w:rsidR="00C76E42" w:rsidRPr="0034213C" w:rsidRDefault="00E222E5" w:rsidP="00C76E42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Asie et Pacifique</w:t>
            </w:r>
          </w:p>
        </w:tc>
        <w:tc>
          <w:tcPr>
            <w:tcW w:w="846" w:type="dxa"/>
            <w:hideMark/>
          </w:tcPr>
          <w:p w14:paraId="69FA6B6C" w14:textId="7DDE0796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65</w:t>
            </w:r>
          </w:p>
        </w:tc>
        <w:tc>
          <w:tcPr>
            <w:tcW w:w="1136" w:type="dxa"/>
            <w:hideMark/>
          </w:tcPr>
          <w:p w14:paraId="46F80991" w14:textId="4ADE2AFB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</w:t>
            </w:r>
            <w:r w:rsidR="00D2726B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109</w:t>
            </w:r>
            <w:r w:rsidR="00D2726B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000</w:t>
            </w:r>
          </w:p>
        </w:tc>
        <w:tc>
          <w:tcPr>
            <w:tcW w:w="986" w:type="dxa"/>
            <w:hideMark/>
          </w:tcPr>
          <w:p w14:paraId="3493D8C4" w14:textId="1CAC164B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794</w:t>
            </w:r>
            <w:r w:rsidR="00D2726B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635</w:t>
            </w:r>
          </w:p>
        </w:tc>
        <w:tc>
          <w:tcPr>
            <w:tcW w:w="1102" w:type="dxa"/>
            <w:hideMark/>
          </w:tcPr>
          <w:p w14:paraId="26EFAFEC" w14:textId="20772930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16</w:t>
            </w:r>
          </w:p>
        </w:tc>
        <w:tc>
          <w:tcPr>
            <w:tcW w:w="1185" w:type="dxa"/>
            <w:hideMark/>
          </w:tcPr>
          <w:p w14:paraId="543CA69B" w14:textId="746F674F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13</w:t>
            </w:r>
          </w:p>
        </w:tc>
        <w:tc>
          <w:tcPr>
            <w:tcW w:w="1168" w:type="dxa"/>
            <w:hideMark/>
          </w:tcPr>
          <w:p w14:paraId="35D07927" w14:textId="2695EB6E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29</w:t>
            </w:r>
          </w:p>
        </w:tc>
        <w:tc>
          <w:tcPr>
            <w:tcW w:w="1151" w:type="dxa"/>
            <w:noWrap/>
            <w:hideMark/>
          </w:tcPr>
          <w:p w14:paraId="19C495C7" w14:textId="1908AECF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6</w:t>
            </w:r>
          </w:p>
        </w:tc>
      </w:tr>
      <w:tr w:rsidR="00E17A39" w:rsidRPr="0034213C" w14:paraId="77E0B93E" w14:textId="77777777" w:rsidTr="003E1231">
        <w:trPr>
          <w:trHeight w:val="204"/>
        </w:trPr>
        <w:tc>
          <w:tcPr>
            <w:tcW w:w="2405" w:type="dxa"/>
            <w:hideMark/>
          </w:tcPr>
          <w:p w14:paraId="51C30497" w14:textId="77777777" w:rsidR="00C76E42" w:rsidRPr="0034213C" w:rsidRDefault="00C76E42" w:rsidP="00C76E42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Europe</w:t>
            </w:r>
          </w:p>
        </w:tc>
        <w:tc>
          <w:tcPr>
            <w:tcW w:w="846" w:type="dxa"/>
            <w:hideMark/>
          </w:tcPr>
          <w:p w14:paraId="41940001" w14:textId="5DA44638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17</w:t>
            </w:r>
          </w:p>
        </w:tc>
        <w:tc>
          <w:tcPr>
            <w:tcW w:w="1136" w:type="dxa"/>
            <w:hideMark/>
          </w:tcPr>
          <w:p w14:paraId="65D0F676" w14:textId="0539938B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</w:t>
            </w:r>
            <w:r w:rsidR="00D2726B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480</w:t>
            </w:r>
            <w:r w:rsidR="00D2726B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000</w:t>
            </w:r>
          </w:p>
        </w:tc>
        <w:tc>
          <w:tcPr>
            <w:tcW w:w="986" w:type="dxa"/>
            <w:hideMark/>
          </w:tcPr>
          <w:p w14:paraId="1C8BED61" w14:textId="390BB94B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394</w:t>
            </w:r>
            <w:r w:rsidR="00D2726B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265</w:t>
            </w:r>
          </w:p>
        </w:tc>
        <w:tc>
          <w:tcPr>
            <w:tcW w:w="1102" w:type="dxa"/>
            <w:hideMark/>
          </w:tcPr>
          <w:p w14:paraId="3F1E53EB" w14:textId="1673DDB2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27</w:t>
            </w:r>
          </w:p>
        </w:tc>
        <w:tc>
          <w:tcPr>
            <w:tcW w:w="1185" w:type="dxa"/>
            <w:hideMark/>
          </w:tcPr>
          <w:p w14:paraId="09862243" w14:textId="4848CFA0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</w:t>
            </w:r>
          </w:p>
        </w:tc>
        <w:tc>
          <w:tcPr>
            <w:tcW w:w="1168" w:type="dxa"/>
            <w:hideMark/>
          </w:tcPr>
          <w:p w14:paraId="79DD072E" w14:textId="64EFE039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29</w:t>
            </w:r>
          </w:p>
        </w:tc>
        <w:tc>
          <w:tcPr>
            <w:tcW w:w="1151" w:type="dxa"/>
            <w:noWrap/>
            <w:hideMark/>
          </w:tcPr>
          <w:p w14:paraId="2F695B4F" w14:textId="1BE28D94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</w:t>
            </w:r>
          </w:p>
        </w:tc>
      </w:tr>
      <w:tr w:rsidR="00E17A39" w:rsidRPr="0034213C" w14:paraId="539331C4" w14:textId="77777777" w:rsidTr="003E1231">
        <w:trPr>
          <w:trHeight w:val="204"/>
        </w:trPr>
        <w:tc>
          <w:tcPr>
            <w:tcW w:w="2405" w:type="dxa"/>
            <w:hideMark/>
          </w:tcPr>
          <w:p w14:paraId="2B54DEF0" w14:textId="67B8FCF9" w:rsidR="00C76E42" w:rsidRPr="0034213C" w:rsidRDefault="00D505C4" w:rsidP="00C76E42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Monde</w:t>
            </w:r>
          </w:p>
        </w:tc>
        <w:tc>
          <w:tcPr>
            <w:tcW w:w="846" w:type="dxa"/>
            <w:hideMark/>
          </w:tcPr>
          <w:p w14:paraId="71F969FC" w14:textId="6185603F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</w:t>
            </w:r>
          </w:p>
        </w:tc>
        <w:tc>
          <w:tcPr>
            <w:tcW w:w="1136" w:type="dxa"/>
            <w:hideMark/>
          </w:tcPr>
          <w:p w14:paraId="0863EFB9" w14:textId="775D3AA9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80</w:t>
            </w:r>
            <w:r w:rsidR="00D2726B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000</w:t>
            </w:r>
          </w:p>
        </w:tc>
        <w:tc>
          <w:tcPr>
            <w:tcW w:w="986" w:type="dxa"/>
            <w:hideMark/>
          </w:tcPr>
          <w:p w14:paraId="7CF03364" w14:textId="34644DEB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02" w:type="dxa"/>
            <w:hideMark/>
          </w:tcPr>
          <w:p w14:paraId="25F08375" w14:textId="63030ABC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85" w:type="dxa"/>
            <w:hideMark/>
          </w:tcPr>
          <w:p w14:paraId="16EFEA5C" w14:textId="34B7D877" w:rsidR="00C76E42" w:rsidRPr="0034213C" w:rsidRDefault="000F0064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68" w:type="dxa"/>
            <w:hideMark/>
          </w:tcPr>
          <w:p w14:paraId="0CFE9082" w14:textId="7E105D25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19</w:t>
            </w:r>
          </w:p>
        </w:tc>
        <w:tc>
          <w:tcPr>
            <w:tcW w:w="1151" w:type="dxa"/>
            <w:noWrap/>
            <w:hideMark/>
          </w:tcPr>
          <w:p w14:paraId="1CFA90D6" w14:textId="225CA2D5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6</w:t>
            </w:r>
          </w:p>
        </w:tc>
      </w:tr>
      <w:tr w:rsidR="00E17A39" w:rsidRPr="0034213C" w14:paraId="168E2630" w14:textId="77777777" w:rsidTr="003E1231">
        <w:trPr>
          <w:trHeight w:val="204"/>
        </w:trPr>
        <w:tc>
          <w:tcPr>
            <w:tcW w:w="9979" w:type="dxa"/>
            <w:gridSpan w:val="8"/>
            <w:hideMark/>
          </w:tcPr>
          <w:p w14:paraId="50E905BE" w14:textId="3E7D89AB" w:rsidR="00D34399" w:rsidRPr="0034213C" w:rsidRDefault="00D505C4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>Secteur</w:t>
            </w:r>
            <w:r w:rsidR="00D34399" w:rsidRPr="0034213C">
              <w:rPr>
                <w:sz w:val="18"/>
                <w:szCs w:val="18"/>
                <w:lang w:val="fr-FR" w:eastAsia="en-CA"/>
              </w:rPr>
              <w:t> </w:t>
            </w:r>
          </w:p>
        </w:tc>
      </w:tr>
      <w:tr w:rsidR="00E17A39" w:rsidRPr="0034213C" w14:paraId="13ADE968" w14:textId="77777777" w:rsidTr="003E1231">
        <w:trPr>
          <w:trHeight w:val="204"/>
        </w:trPr>
        <w:tc>
          <w:tcPr>
            <w:tcW w:w="2405" w:type="dxa"/>
            <w:hideMark/>
          </w:tcPr>
          <w:p w14:paraId="665BC2F2" w14:textId="4A8F7260" w:rsidR="00C76E42" w:rsidRPr="0034213C" w:rsidRDefault="0057339C" w:rsidP="00C76E42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Aérosols</w:t>
            </w:r>
          </w:p>
        </w:tc>
        <w:tc>
          <w:tcPr>
            <w:tcW w:w="846" w:type="dxa"/>
            <w:hideMark/>
          </w:tcPr>
          <w:p w14:paraId="6952B100" w14:textId="214F12D5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36" w:type="dxa"/>
            <w:hideMark/>
          </w:tcPr>
          <w:p w14:paraId="245D4D34" w14:textId="1138B416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86" w:type="dxa"/>
            <w:hideMark/>
          </w:tcPr>
          <w:p w14:paraId="2A679590" w14:textId="7CD3140A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02" w:type="dxa"/>
            <w:hideMark/>
          </w:tcPr>
          <w:p w14:paraId="62E18EB3" w14:textId="06BFB2C8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85" w:type="dxa"/>
            <w:hideMark/>
          </w:tcPr>
          <w:p w14:paraId="022C5D9F" w14:textId="47A12A80" w:rsidR="00C76E42" w:rsidRPr="0034213C" w:rsidRDefault="000F0064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68" w:type="dxa"/>
            <w:hideMark/>
          </w:tcPr>
          <w:p w14:paraId="7B104226" w14:textId="447BF42B" w:rsidR="00C76E42" w:rsidRPr="0034213C" w:rsidRDefault="000F0064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51" w:type="dxa"/>
            <w:hideMark/>
          </w:tcPr>
          <w:p w14:paraId="39C69E26" w14:textId="22BC3369" w:rsidR="00C76E42" w:rsidRPr="0034213C" w:rsidRDefault="000F0064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03EC6DF3" w14:textId="77777777" w:rsidTr="003E1231">
        <w:trPr>
          <w:trHeight w:val="204"/>
        </w:trPr>
        <w:tc>
          <w:tcPr>
            <w:tcW w:w="2405" w:type="dxa"/>
            <w:hideMark/>
          </w:tcPr>
          <w:p w14:paraId="11DFE6D8" w14:textId="77777777" w:rsidR="00C76E42" w:rsidRPr="0034213C" w:rsidRDefault="00C76E42" w:rsidP="00C76E42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Destruction</w:t>
            </w:r>
          </w:p>
        </w:tc>
        <w:tc>
          <w:tcPr>
            <w:tcW w:w="846" w:type="dxa"/>
            <w:hideMark/>
          </w:tcPr>
          <w:p w14:paraId="55A79873" w14:textId="3680FAE1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92</w:t>
            </w:r>
          </w:p>
        </w:tc>
        <w:tc>
          <w:tcPr>
            <w:tcW w:w="1136" w:type="dxa"/>
            <w:hideMark/>
          </w:tcPr>
          <w:p w14:paraId="19906585" w14:textId="569EEC41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7</w:t>
            </w:r>
            <w:r w:rsidR="00D2726B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455</w:t>
            </w:r>
            <w:r w:rsidR="00D2726B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000</w:t>
            </w:r>
          </w:p>
        </w:tc>
        <w:tc>
          <w:tcPr>
            <w:tcW w:w="986" w:type="dxa"/>
            <w:hideMark/>
          </w:tcPr>
          <w:p w14:paraId="53936ED1" w14:textId="381976CE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369</w:t>
            </w:r>
            <w:r w:rsidR="00D2726B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525</w:t>
            </w:r>
          </w:p>
        </w:tc>
        <w:tc>
          <w:tcPr>
            <w:tcW w:w="1102" w:type="dxa"/>
            <w:hideMark/>
          </w:tcPr>
          <w:p w14:paraId="5A0F170C" w14:textId="033A4607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</w:t>
            </w:r>
          </w:p>
        </w:tc>
        <w:tc>
          <w:tcPr>
            <w:tcW w:w="1185" w:type="dxa"/>
            <w:hideMark/>
          </w:tcPr>
          <w:p w14:paraId="0FF4205F" w14:textId="3EBAE974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7</w:t>
            </w:r>
          </w:p>
        </w:tc>
        <w:tc>
          <w:tcPr>
            <w:tcW w:w="1168" w:type="dxa"/>
            <w:hideMark/>
          </w:tcPr>
          <w:p w14:paraId="238A9D67" w14:textId="09175EF4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28</w:t>
            </w:r>
          </w:p>
        </w:tc>
        <w:tc>
          <w:tcPr>
            <w:tcW w:w="1151" w:type="dxa"/>
            <w:hideMark/>
          </w:tcPr>
          <w:p w14:paraId="17C5376F" w14:textId="50834171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</w:t>
            </w:r>
          </w:p>
        </w:tc>
      </w:tr>
      <w:tr w:rsidR="00E17A39" w:rsidRPr="0034213C" w14:paraId="1D0B1595" w14:textId="77777777" w:rsidTr="003E1231">
        <w:trPr>
          <w:trHeight w:val="204"/>
        </w:trPr>
        <w:tc>
          <w:tcPr>
            <w:tcW w:w="2405" w:type="dxa"/>
          </w:tcPr>
          <w:p w14:paraId="2042C7D7" w14:textId="56816067" w:rsidR="00C76E42" w:rsidRPr="0034213C" w:rsidRDefault="0057339C" w:rsidP="00C76E42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Efficacité énergétique</w:t>
            </w:r>
          </w:p>
        </w:tc>
        <w:tc>
          <w:tcPr>
            <w:tcW w:w="846" w:type="dxa"/>
          </w:tcPr>
          <w:p w14:paraId="3CF93E4D" w14:textId="7FB2B6DD" w:rsidR="00C76E42" w:rsidRPr="0034213C" w:rsidRDefault="00C76E42" w:rsidP="00C76E42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12</w:t>
            </w:r>
          </w:p>
        </w:tc>
        <w:tc>
          <w:tcPr>
            <w:tcW w:w="1136" w:type="dxa"/>
          </w:tcPr>
          <w:p w14:paraId="40D7D67B" w14:textId="577D3327" w:rsidR="00C76E42" w:rsidRPr="0034213C" w:rsidRDefault="00C76E42" w:rsidP="00C76E42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633</w:t>
            </w:r>
            <w:r w:rsidR="00D2726B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000</w:t>
            </w:r>
          </w:p>
        </w:tc>
        <w:tc>
          <w:tcPr>
            <w:tcW w:w="986" w:type="dxa"/>
          </w:tcPr>
          <w:p w14:paraId="334C039A" w14:textId="62FE817E" w:rsidR="00C76E42" w:rsidRPr="0034213C" w:rsidRDefault="00C76E42" w:rsidP="00C76E42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52</w:t>
            </w:r>
            <w:r w:rsidR="00D2726B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497</w:t>
            </w:r>
          </w:p>
        </w:tc>
        <w:tc>
          <w:tcPr>
            <w:tcW w:w="1102" w:type="dxa"/>
          </w:tcPr>
          <w:p w14:paraId="0632F966" w14:textId="6D9D23D3" w:rsidR="00C76E42" w:rsidRPr="0034213C" w:rsidRDefault="00C76E42" w:rsidP="00C76E42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8</w:t>
            </w:r>
          </w:p>
        </w:tc>
        <w:tc>
          <w:tcPr>
            <w:tcW w:w="1185" w:type="dxa"/>
          </w:tcPr>
          <w:p w14:paraId="6C967859" w14:textId="63863C33" w:rsidR="00C76E42" w:rsidRPr="0034213C" w:rsidRDefault="00C76E42" w:rsidP="00C76E42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5</w:t>
            </w:r>
          </w:p>
        </w:tc>
        <w:tc>
          <w:tcPr>
            <w:tcW w:w="1168" w:type="dxa"/>
          </w:tcPr>
          <w:p w14:paraId="6393D44F" w14:textId="0133A6D5" w:rsidR="00C76E42" w:rsidRPr="0034213C" w:rsidRDefault="00C76E42" w:rsidP="00C76E42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19</w:t>
            </w:r>
          </w:p>
        </w:tc>
        <w:tc>
          <w:tcPr>
            <w:tcW w:w="1151" w:type="dxa"/>
          </w:tcPr>
          <w:p w14:paraId="3944BCC8" w14:textId="07DE14A1" w:rsidR="00C76E42" w:rsidRPr="0034213C" w:rsidRDefault="00C76E42" w:rsidP="00C76E42">
            <w:pPr>
              <w:jc w:val="right"/>
              <w:rPr>
                <w:sz w:val="18"/>
                <w:szCs w:val="18"/>
                <w:lang w:val="fr-FR"/>
              </w:rPr>
            </w:pPr>
            <w:r w:rsidRPr="0034213C">
              <w:rPr>
                <w:sz w:val="18"/>
                <w:szCs w:val="18"/>
                <w:lang w:val="fr-FR"/>
              </w:rPr>
              <w:t>2</w:t>
            </w:r>
          </w:p>
        </w:tc>
      </w:tr>
      <w:tr w:rsidR="00E17A39" w:rsidRPr="0034213C" w14:paraId="4130941D" w14:textId="77777777" w:rsidTr="003E1231">
        <w:trPr>
          <w:trHeight w:val="204"/>
        </w:trPr>
        <w:tc>
          <w:tcPr>
            <w:tcW w:w="2405" w:type="dxa"/>
            <w:noWrap/>
            <w:hideMark/>
          </w:tcPr>
          <w:p w14:paraId="4D47AF33" w14:textId="46829E48" w:rsidR="00D5743B" w:rsidRPr="0034213C" w:rsidRDefault="0057339C" w:rsidP="00D5743B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Lutte contre l</w:t>
            </w:r>
            <w:r w:rsidR="00033072" w:rsidRPr="0034213C">
              <w:rPr>
                <w:sz w:val="18"/>
                <w:szCs w:val="18"/>
                <w:lang w:val="fr-FR"/>
              </w:rPr>
              <w:t>’</w:t>
            </w:r>
            <w:r w:rsidRPr="0034213C">
              <w:rPr>
                <w:sz w:val="18"/>
                <w:szCs w:val="18"/>
                <w:lang w:val="fr-FR"/>
              </w:rPr>
              <w:t>incendie</w:t>
            </w:r>
          </w:p>
        </w:tc>
        <w:tc>
          <w:tcPr>
            <w:tcW w:w="846" w:type="dxa"/>
            <w:hideMark/>
          </w:tcPr>
          <w:p w14:paraId="52190899" w14:textId="7FC670B7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36" w:type="dxa"/>
            <w:hideMark/>
          </w:tcPr>
          <w:p w14:paraId="256BC3F4" w14:textId="5A794D0C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86" w:type="dxa"/>
            <w:hideMark/>
          </w:tcPr>
          <w:p w14:paraId="32493079" w14:textId="27632AB7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02" w:type="dxa"/>
            <w:hideMark/>
          </w:tcPr>
          <w:p w14:paraId="3CD55AB7" w14:textId="40745914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85" w:type="dxa"/>
            <w:hideMark/>
          </w:tcPr>
          <w:p w14:paraId="6005E044" w14:textId="766E691B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68" w:type="dxa"/>
            <w:hideMark/>
          </w:tcPr>
          <w:p w14:paraId="5C797CF9" w14:textId="4C989027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51" w:type="dxa"/>
            <w:noWrap/>
            <w:hideMark/>
          </w:tcPr>
          <w:p w14:paraId="3BBC485B" w14:textId="6EB2E902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46F258EB" w14:textId="77777777" w:rsidTr="003E1231">
        <w:trPr>
          <w:trHeight w:val="204"/>
        </w:trPr>
        <w:tc>
          <w:tcPr>
            <w:tcW w:w="2405" w:type="dxa"/>
            <w:hideMark/>
          </w:tcPr>
          <w:p w14:paraId="7FAEFA31" w14:textId="3CBCACCD" w:rsidR="00D5743B" w:rsidRPr="0034213C" w:rsidRDefault="000460FD" w:rsidP="00D5743B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Mousses</w:t>
            </w:r>
          </w:p>
        </w:tc>
        <w:tc>
          <w:tcPr>
            <w:tcW w:w="846" w:type="dxa"/>
            <w:hideMark/>
          </w:tcPr>
          <w:p w14:paraId="76C12BF3" w14:textId="494EAB91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36" w:type="dxa"/>
            <w:hideMark/>
          </w:tcPr>
          <w:p w14:paraId="6BBFF6BF" w14:textId="4EAA87BF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86" w:type="dxa"/>
            <w:hideMark/>
          </w:tcPr>
          <w:p w14:paraId="3E69E5C3" w14:textId="052125EF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02" w:type="dxa"/>
            <w:hideMark/>
          </w:tcPr>
          <w:p w14:paraId="7FA044B9" w14:textId="4A8A35BF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85" w:type="dxa"/>
            <w:hideMark/>
          </w:tcPr>
          <w:p w14:paraId="42797A13" w14:textId="3B391DC5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68" w:type="dxa"/>
            <w:hideMark/>
          </w:tcPr>
          <w:p w14:paraId="494CF0F6" w14:textId="0F2F62BA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51" w:type="dxa"/>
            <w:noWrap/>
            <w:hideMark/>
          </w:tcPr>
          <w:p w14:paraId="27C4E0D7" w14:textId="0423576C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3A48E10E" w14:textId="77777777" w:rsidTr="003E1231">
        <w:trPr>
          <w:trHeight w:val="204"/>
        </w:trPr>
        <w:tc>
          <w:tcPr>
            <w:tcW w:w="2405" w:type="dxa"/>
            <w:hideMark/>
          </w:tcPr>
          <w:p w14:paraId="5A4A0DC8" w14:textId="4A68F2B6" w:rsidR="00D5743B" w:rsidRPr="0034213C" w:rsidRDefault="007D25FF" w:rsidP="00D5743B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Fumigènes</w:t>
            </w:r>
          </w:p>
        </w:tc>
        <w:tc>
          <w:tcPr>
            <w:tcW w:w="846" w:type="dxa"/>
            <w:hideMark/>
          </w:tcPr>
          <w:p w14:paraId="65FF8666" w14:textId="087068FB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36" w:type="dxa"/>
            <w:hideMark/>
          </w:tcPr>
          <w:p w14:paraId="16D3E19B" w14:textId="2C08BE08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86" w:type="dxa"/>
            <w:hideMark/>
          </w:tcPr>
          <w:p w14:paraId="5982B606" w14:textId="499FEF91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02" w:type="dxa"/>
            <w:hideMark/>
          </w:tcPr>
          <w:p w14:paraId="068DDF4C" w14:textId="333CC64A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85" w:type="dxa"/>
            <w:hideMark/>
          </w:tcPr>
          <w:p w14:paraId="0BBC154B" w14:textId="7FF58C39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68" w:type="dxa"/>
            <w:hideMark/>
          </w:tcPr>
          <w:p w14:paraId="498997F1" w14:textId="581EB065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51" w:type="dxa"/>
            <w:noWrap/>
            <w:hideMark/>
          </w:tcPr>
          <w:p w14:paraId="3E96CD25" w14:textId="43F28C9F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618A2B6C" w14:textId="77777777" w:rsidTr="003E1231">
        <w:trPr>
          <w:trHeight w:val="204"/>
        </w:trPr>
        <w:tc>
          <w:tcPr>
            <w:tcW w:w="2405" w:type="dxa"/>
            <w:hideMark/>
          </w:tcPr>
          <w:p w14:paraId="18EE9D0C" w14:textId="16999C97" w:rsidR="00D5743B" w:rsidRPr="0034213C" w:rsidRDefault="001339EA" w:rsidP="00D5743B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Halons</w:t>
            </w:r>
          </w:p>
        </w:tc>
        <w:tc>
          <w:tcPr>
            <w:tcW w:w="846" w:type="dxa"/>
            <w:hideMark/>
          </w:tcPr>
          <w:p w14:paraId="150B895D" w14:textId="6470B909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36" w:type="dxa"/>
            <w:hideMark/>
          </w:tcPr>
          <w:p w14:paraId="76A16A81" w14:textId="27E76014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86" w:type="dxa"/>
            <w:hideMark/>
          </w:tcPr>
          <w:p w14:paraId="297FE022" w14:textId="0C0CA69A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02" w:type="dxa"/>
            <w:hideMark/>
          </w:tcPr>
          <w:p w14:paraId="29C64933" w14:textId="3D8FDFEC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85" w:type="dxa"/>
            <w:hideMark/>
          </w:tcPr>
          <w:p w14:paraId="36F302FE" w14:textId="47A30E1C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68" w:type="dxa"/>
            <w:hideMark/>
          </w:tcPr>
          <w:p w14:paraId="23C69F78" w14:textId="09BEC623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51" w:type="dxa"/>
            <w:noWrap/>
            <w:hideMark/>
          </w:tcPr>
          <w:p w14:paraId="15E0863A" w14:textId="5420621A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2B9DB0E0" w14:textId="77777777" w:rsidTr="003E1231">
        <w:trPr>
          <w:trHeight w:val="204"/>
        </w:trPr>
        <w:tc>
          <w:tcPr>
            <w:tcW w:w="2405" w:type="dxa"/>
            <w:noWrap/>
            <w:hideMark/>
          </w:tcPr>
          <w:p w14:paraId="0CB0AB99" w14:textId="0363D845" w:rsidR="00C76E42" w:rsidRPr="0034213C" w:rsidRDefault="00515DB9" w:rsidP="00C76E42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Plan de réduction des HFC</w:t>
            </w:r>
          </w:p>
        </w:tc>
        <w:tc>
          <w:tcPr>
            <w:tcW w:w="846" w:type="dxa"/>
            <w:hideMark/>
          </w:tcPr>
          <w:p w14:paraId="70B3CC7E" w14:textId="4D82F1EE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87</w:t>
            </w:r>
          </w:p>
        </w:tc>
        <w:tc>
          <w:tcPr>
            <w:tcW w:w="1136" w:type="dxa"/>
            <w:hideMark/>
          </w:tcPr>
          <w:p w14:paraId="3CB8FBA7" w14:textId="1B2C0742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8</w:t>
            </w:r>
            <w:r w:rsidR="00D2726B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525</w:t>
            </w:r>
            <w:r w:rsidR="00D2726B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000</w:t>
            </w:r>
          </w:p>
        </w:tc>
        <w:tc>
          <w:tcPr>
            <w:tcW w:w="986" w:type="dxa"/>
            <w:hideMark/>
          </w:tcPr>
          <w:p w14:paraId="1F9B1581" w14:textId="21C30EC3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</w:t>
            </w:r>
            <w:r w:rsidR="00D2726B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403</w:t>
            </w:r>
            <w:r w:rsidR="00D2726B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438</w:t>
            </w:r>
          </w:p>
        </w:tc>
        <w:tc>
          <w:tcPr>
            <w:tcW w:w="1102" w:type="dxa"/>
            <w:hideMark/>
          </w:tcPr>
          <w:p w14:paraId="1B94B58E" w14:textId="538E2ECF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40</w:t>
            </w:r>
          </w:p>
        </w:tc>
        <w:tc>
          <w:tcPr>
            <w:tcW w:w="1185" w:type="dxa"/>
            <w:hideMark/>
          </w:tcPr>
          <w:p w14:paraId="3305CB33" w14:textId="50DB96CD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</w:t>
            </w:r>
          </w:p>
        </w:tc>
        <w:tc>
          <w:tcPr>
            <w:tcW w:w="1168" w:type="dxa"/>
            <w:hideMark/>
          </w:tcPr>
          <w:p w14:paraId="0051295D" w14:textId="75D69DB2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37</w:t>
            </w:r>
          </w:p>
        </w:tc>
        <w:tc>
          <w:tcPr>
            <w:tcW w:w="1151" w:type="dxa"/>
            <w:noWrap/>
            <w:hideMark/>
          </w:tcPr>
          <w:p w14:paraId="44AC935A" w14:textId="77478EDB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12</w:t>
            </w:r>
          </w:p>
        </w:tc>
      </w:tr>
      <w:tr w:rsidR="00E17A39" w:rsidRPr="0034213C" w14:paraId="08E2956A" w14:textId="77777777" w:rsidTr="003E1231">
        <w:trPr>
          <w:trHeight w:val="204"/>
        </w:trPr>
        <w:tc>
          <w:tcPr>
            <w:tcW w:w="2405" w:type="dxa"/>
            <w:noWrap/>
            <w:hideMark/>
          </w:tcPr>
          <w:p w14:paraId="5B9746AF" w14:textId="74C4FF02" w:rsidR="00D5743B" w:rsidRPr="0034213C" w:rsidRDefault="000F256A" w:rsidP="00D5743B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Secteurs multiples</w:t>
            </w:r>
          </w:p>
        </w:tc>
        <w:tc>
          <w:tcPr>
            <w:tcW w:w="846" w:type="dxa"/>
            <w:hideMark/>
          </w:tcPr>
          <w:p w14:paraId="557F8216" w14:textId="354F5036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36" w:type="dxa"/>
            <w:hideMark/>
          </w:tcPr>
          <w:p w14:paraId="17AE7005" w14:textId="247172B9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86" w:type="dxa"/>
            <w:hideMark/>
          </w:tcPr>
          <w:p w14:paraId="1A0C241E" w14:textId="6A19EFB2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02" w:type="dxa"/>
            <w:hideMark/>
          </w:tcPr>
          <w:p w14:paraId="5ED2647E" w14:textId="10A69F62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85" w:type="dxa"/>
            <w:hideMark/>
          </w:tcPr>
          <w:p w14:paraId="48662E8F" w14:textId="7F8A9FFB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68" w:type="dxa"/>
            <w:hideMark/>
          </w:tcPr>
          <w:p w14:paraId="1314F64C" w14:textId="1DBB740E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51" w:type="dxa"/>
            <w:noWrap/>
            <w:hideMark/>
          </w:tcPr>
          <w:p w14:paraId="26398CFD" w14:textId="6F737E3E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34BA8AB6" w14:textId="77777777" w:rsidTr="003E1231">
        <w:trPr>
          <w:trHeight w:val="204"/>
        </w:trPr>
        <w:tc>
          <w:tcPr>
            <w:tcW w:w="2405" w:type="dxa"/>
            <w:hideMark/>
          </w:tcPr>
          <w:p w14:paraId="778AAC44" w14:textId="22B11977" w:rsidR="00D5743B" w:rsidRPr="0034213C" w:rsidRDefault="00862D50" w:rsidP="00D5743B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Autres</w:t>
            </w:r>
          </w:p>
        </w:tc>
        <w:tc>
          <w:tcPr>
            <w:tcW w:w="846" w:type="dxa"/>
            <w:hideMark/>
          </w:tcPr>
          <w:p w14:paraId="1DFFA5B7" w14:textId="6BCA60EB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36" w:type="dxa"/>
            <w:hideMark/>
          </w:tcPr>
          <w:p w14:paraId="73851E71" w14:textId="4CC1B4B1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86" w:type="dxa"/>
            <w:hideMark/>
          </w:tcPr>
          <w:p w14:paraId="54EDC165" w14:textId="654F2B95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02" w:type="dxa"/>
            <w:hideMark/>
          </w:tcPr>
          <w:p w14:paraId="402132B5" w14:textId="633D2075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85" w:type="dxa"/>
            <w:hideMark/>
          </w:tcPr>
          <w:p w14:paraId="54A31CA0" w14:textId="072875CF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68" w:type="dxa"/>
            <w:hideMark/>
          </w:tcPr>
          <w:p w14:paraId="108DFBEC" w14:textId="3FE20EFE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51" w:type="dxa"/>
            <w:noWrap/>
            <w:hideMark/>
          </w:tcPr>
          <w:p w14:paraId="32063F63" w14:textId="0B6F7B14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076CF2A9" w14:textId="77777777" w:rsidTr="003E1231">
        <w:trPr>
          <w:trHeight w:val="50"/>
        </w:trPr>
        <w:tc>
          <w:tcPr>
            <w:tcW w:w="2405" w:type="dxa"/>
            <w:hideMark/>
          </w:tcPr>
          <w:p w14:paraId="73684879" w14:textId="227FC9B1" w:rsidR="00C76E42" w:rsidRPr="0034213C" w:rsidRDefault="006C4FED" w:rsidP="00C76E42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Plan d</w:t>
            </w:r>
            <w:r w:rsidR="00033072" w:rsidRPr="0034213C">
              <w:rPr>
                <w:sz w:val="18"/>
                <w:szCs w:val="18"/>
                <w:lang w:val="fr-FR"/>
              </w:rPr>
              <w:t>’</w:t>
            </w:r>
            <w:r w:rsidRPr="0034213C">
              <w:rPr>
                <w:sz w:val="18"/>
                <w:szCs w:val="18"/>
                <w:lang w:val="fr-FR"/>
              </w:rPr>
              <w:t xml:space="preserve">élimination </w:t>
            </w:r>
          </w:p>
        </w:tc>
        <w:tc>
          <w:tcPr>
            <w:tcW w:w="846" w:type="dxa"/>
            <w:hideMark/>
          </w:tcPr>
          <w:p w14:paraId="02B13A6E" w14:textId="2C59804B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32</w:t>
            </w:r>
          </w:p>
        </w:tc>
        <w:tc>
          <w:tcPr>
            <w:tcW w:w="1136" w:type="dxa"/>
            <w:hideMark/>
          </w:tcPr>
          <w:p w14:paraId="641B33CC" w14:textId="016E871D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</w:t>
            </w:r>
            <w:r w:rsidR="00D2726B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120</w:t>
            </w:r>
            <w:r w:rsidR="00D2726B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000</w:t>
            </w:r>
          </w:p>
        </w:tc>
        <w:tc>
          <w:tcPr>
            <w:tcW w:w="986" w:type="dxa"/>
            <w:hideMark/>
          </w:tcPr>
          <w:p w14:paraId="029F0EE7" w14:textId="695A2CB1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121</w:t>
            </w:r>
            <w:r w:rsidR="00D2726B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505</w:t>
            </w:r>
          </w:p>
        </w:tc>
        <w:tc>
          <w:tcPr>
            <w:tcW w:w="1102" w:type="dxa"/>
            <w:hideMark/>
          </w:tcPr>
          <w:p w14:paraId="2B0B6CB7" w14:textId="3B1308A3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11</w:t>
            </w:r>
          </w:p>
        </w:tc>
        <w:tc>
          <w:tcPr>
            <w:tcW w:w="1185" w:type="dxa"/>
            <w:hideMark/>
          </w:tcPr>
          <w:p w14:paraId="7056762E" w14:textId="0041C93F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18</w:t>
            </w:r>
          </w:p>
        </w:tc>
        <w:tc>
          <w:tcPr>
            <w:tcW w:w="1168" w:type="dxa"/>
            <w:hideMark/>
          </w:tcPr>
          <w:p w14:paraId="4000C16A" w14:textId="784FFD88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34</w:t>
            </w:r>
          </w:p>
        </w:tc>
        <w:tc>
          <w:tcPr>
            <w:tcW w:w="1151" w:type="dxa"/>
            <w:noWrap/>
            <w:hideMark/>
          </w:tcPr>
          <w:p w14:paraId="7808DF57" w14:textId="31FC1786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13</w:t>
            </w:r>
          </w:p>
        </w:tc>
      </w:tr>
      <w:tr w:rsidR="00E17A39" w:rsidRPr="0034213C" w14:paraId="6059EB0C" w14:textId="77777777" w:rsidTr="003E1231">
        <w:trPr>
          <w:trHeight w:val="52"/>
        </w:trPr>
        <w:tc>
          <w:tcPr>
            <w:tcW w:w="2405" w:type="dxa"/>
            <w:hideMark/>
          </w:tcPr>
          <w:p w14:paraId="79A60027" w14:textId="58C3ED30" w:rsidR="00D5743B" w:rsidRPr="0034213C" w:rsidRDefault="00141B06" w:rsidP="00D5743B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Agents de transformation</w:t>
            </w:r>
          </w:p>
        </w:tc>
        <w:tc>
          <w:tcPr>
            <w:tcW w:w="846" w:type="dxa"/>
            <w:hideMark/>
          </w:tcPr>
          <w:p w14:paraId="7060D24C" w14:textId="5CE175AB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36" w:type="dxa"/>
            <w:hideMark/>
          </w:tcPr>
          <w:p w14:paraId="4D70B0CF" w14:textId="5E64290A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86" w:type="dxa"/>
            <w:hideMark/>
          </w:tcPr>
          <w:p w14:paraId="773BD122" w14:textId="392EFA34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02" w:type="dxa"/>
            <w:hideMark/>
          </w:tcPr>
          <w:p w14:paraId="4CD300AF" w14:textId="643F30C6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85" w:type="dxa"/>
            <w:hideMark/>
          </w:tcPr>
          <w:p w14:paraId="55CE12D0" w14:textId="54098BE4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68" w:type="dxa"/>
            <w:hideMark/>
          </w:tcPr>
          <w:p w14:paraId="5DB49C36" w14:textId="3151EFE8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51" w:type="dxa"/>
            <w:noWrap/>
            <w:hideMark/>
          </w:tcPr>
          <w:p w14:paraId="74D9BDF9" w14:textId="14012ACA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1CB60099" w14:textId="77777777" w:rsidTr="003E1231">
        <w:trPr>
          <w:trHeight w:val="204"/>
        </w:trPr>
        <w:tc>
          <w:tcPr>
            <w:tcW w:w="2405" w:type="dxa"/>
            <w:hideMark/>
          </w:tcPr>
          <w:p w14:paraId="749B1348" w14:textId="77777777" w:rsidR="00D5743B" w:rsidRPr="0034213C" w:rsidRDefault="00D5743B" w:rsidP="00D5743B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Production</w:t>
            </w:r>
          </w:p>
        </w:tc>
        <w:tc>
          <w:tcPr>
            <w:tcW w:w="846" w:type="dxa"/>
            <w:hideMark/>
          </w:tcPr>
          <w:p w14:paraId="7C3FAEE2" w14:textId="00C220CC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36" w:type="dxa"/>
            <w:hideMark/>
          </w:tcPr>
          <w:p w14:paraId="32250C83" w14:textId="3243C4B9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86" w:type="dxa"/>
            <w:hideMark/>
          </w:tcPr>
          <w:p w14:paraId="525DD388" w14:textId="39715A00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02" w:type="dxa"/>
            <w:hideMark/>
          </w:tcPr>
          <w:p w14:paraId="7488EF5B" w14:textId="673F1AC8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85" w:type="dxa"/>
            <w:hideMark/>
          </w:tcPr>
          <w:p w14:paraId="445365ED" w14:textId="45710E75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68" w:type="dxa"/>
            <w:hideMark/>
          </w:tcPr>
          <w:p w14:paraId="4E7A1647" w14:textId="69A698A9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51" w:type="dxa"/>
            <w:noWrap/>
            <w:hideMark/>
          </w:tcPr>
          <w:p w14:paraId="3CB59230" w14:textId="00143907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5B9E4480" w14:textId="77777777" w:rsidTr="003E1231">
        <w:trPr>
          <w:trHeight w:val="204"/>
        </w:trPr>
        <w:tc>
          <w:tcPr>
            <w:tcW w:w="2405" w:type="dxa"/>
            <w:noWrap/>
            <w:hideMark/>
          </w:tcPr>
          <w:p w14:paraId="0D41BA2A" w14:textId="075C7EF0" w:rsidR="00D5743B" w:rsidRPr="0034213C" w:rsidRDefault="00CA0895" w:rsidP="00D5743B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Réfrigération</w:t>
            </w:r>
          </w:p>
        </w:tc>
        <w:tc>
          <w:tcPr>
            <w:tcW w:w="846" w:type="dxa"/>
            <w:hideMark/>
          </w:tcPr>
          <w:p w14:paraId="2D8F82CC" w14:textId="71ED16CF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36" w:type="dxa"/>
            <w:hideMark/>
          </w:tcPr>
          <w:p w14:paraId="7599A605" w14:textId="68002663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86" w:type="dxa"/>
            <w:hideMark/>
          </w:tcPr>
          <w:p w14:paraId="22830CD2" w14:textId="340BB833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02" w:type="dxa"/>
            <w:hideMark/>
          </w:tcPr>
          <w:p w14:paraId="188FA9A3" w14:textId="7AF35859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85" w:type="dxa"/>
            <w:hideMark/>
          </w:tcPr>
          <w:p w14:paraId="5A6B816B" w14:textId="7FCCA39D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68" w:type="dxa"/>
            <w:hideMark/>
          </w:tcPr>
          <w:p w14:paraId="6950D058" w14:textId="6C599CA0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51" w:type="dxa"/>
            <w:noWrap/>
            <w:hideMark/>
          </w:tcPr>
          <w:p w14:paraId="5C559E14" w14:textId="1287DDB6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0EBC12D0" w14:textId="77777777" w:rsidTr="003E1231">
        <w:trPr>
          <w:trHeight w:val="204"/>
        </w:trPr>
        <w:tc>
          <w:tcPr>
            <w:tcW w:w="2405" w:type="dxa"/>
            <w:hideMark/>
          </w:tcPr>
          <w:p w14:paraId="61B6B72B" w14:textId="63D49CB5" w:rsidR="00D5743B" w:rsidRPr="0034213C" w:rsidRDefault="009F4272" w:rsidP="00D5743B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Divers</w:t>
            </w:r>
          </w:p>
        </w:tc>
        <w:tc>
          <w:tcPr>
            <w:tcW w:w="846" w:type="dxa"/>
            <w:hideMark/>
          </w:tcPr>
          <w:p w14:paraId="399DD034" w14:textId="593BA3F4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36" w:type="dxa"/>
            <w:hideMark/>
          </w:tcPr>
          <w:p w14:paraId="76491DB9" w14:textId="063DBA41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86" w:type="dxa"/>
            <w:hideMark/>
          </w:tcPr>
          <w:p w14:paraId="6E06434E" w14:textId="0821FFDF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02" w:type="dxa"/>
            <w:hideMark/>
          </w:tcPr>
          <w:p w14:paraId="01510658" w14:textId="64914B89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85" w:type="dxa"/>
            <w:hideMark/>
          </w:tcPr>
          <w:p w14:paraId="1C6D0CF4" w14:textId="282F1377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68" w:type="dxa"/>
            <w:hideMark/>
          </w:tcPr>
          <w:p w14:paraId="1E969BD9" w14:textId="7D827557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51" w:type="dxa"/>
            <w:noWrap/>
            <w:hideMark/>
          </w:tcPr>
          <w:p w14:paraId="12E5A372" w14:textId="76183C3D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0E6674F9" w14:textId="77777777" w:rsidTr="003E1231">
        <w:trPr>
          <w:trHeight w:val="204"/>
        </w:trPr>
        <w:tc>
          <w:tcPr>
            <w:tcW w:w="2405" w:type="dxa"/>
            <w:hideMark/>
          </w:tcPr>
          <w:p w14:paraId="602A6ED8" w14:textId="02F53E4D" w:rsidR="00D5743B" w:rsidRPr="0034213C" w:rsidRDefault="004F0A5A" w:rsidP="00D5743B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Solvants</w:t>
            </w:r>
          </w:p>
        </w:tc>
        <w:tc>
          <w:tcPr>
            <w:tcW w:w="846" w:type="dxa"/>
            <w:hideMark/>
          </w:tcPr>
          <w:p w14:paraId="56EB3C48" w14:textId="1A052932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36" w:type="dxa"/>
            <w:hideMark/>
          </w:tcPr>
          <w:p w14:paraId="19747638" w14:textId="45D6DA75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86" w:type="dxa"/>
            <w:hideMark/>
          </w:tcPr>
          <w:p w14:paraId="23E7F094" w14:textId="10811A98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02" w:type="dxa"/>
            <w:hideMark/>
          </w:tcPr>
          <w:p w14:paraId="14051404" w14:textId="350BB4B1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85" w:type="dxa"/>
            <w:hideMark/>
          </w:tcPr>
          <w:p w14:paraId="21DDA46A" w14:textId="1D9D086D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68" w:type="dxa"/>
            <w:hideMark/>
          </w:tcPr>
          <w:p w14:paraId="4EF92A82" w14:textId="6F4FA797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51" w:type="dxa"/>
            <w:noWrap/>
            <w:hideMark/>
          </w:tcPr>
          <w:p w14:paraId="47E09950" w14:textId="0E820433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7842D1FE" w14:textId="77777777" w:rsidTr="003E1231">
        <w:trPr>
          <w:trHeight w:val="204"/>
        </w:trPr>
        <w:tc>
          <w:tcPr>
            <w:tcW w:w="2405" w:type="dxa"/>
            <w:hideMark/>
          </w:tcPr>
          <w:p w14:paraId="0BA21EF2" w14:textId="5D5110C8" w:rsidR="00D5743B" w:rsidRPr="0034213C" w:rsidRDefault="004F0A5A" w:rsidP="00D5743B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Stérilisants</w:t>
            </w:r>
          </w:p>
        </w:tc>
        <w:tc>
          <w:tcPr>
            <w:tcW w:w="846" w:type="dxa"/>
            <w:hideMark/>
          </w:tcPr>
          <w:p w14:paraId="6589DD03" w14:textId="30CA56AC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36" w:type="dxa"/>
            <w:hideMark/>
          </w:tcPr>
          <w:p w14:paraId="74F0B7A5" w14:textId="0E59BD8A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86" w:type="dxa"/>
            <w:hideMark/>
          </w:tcPr>
          <w:p w14:paraId="51C222EF" w14:textId="70CE89AE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02" w:type="dxa"/>
            <w:hideMark/>
          </w:tcPr>
          <w:p w14:paraId="1FC31D8B" w14:textId="1D1FAFB0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85" w:type="dxa"/>
            <w:hideMark/>
          </w:tcPr>
          <w:p w14:paraId="1B51147F" w14:textId="56DA0DE2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68" w:type="dxa"/>
            <w:hideMark/>
          </w:tcPr>
          <w:p w14:paraId="108C0C0E" w14:textId="4BD86B6F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51" w:type="dxa"/>
            <w:noWrap/>
            <w:hideMark/>
          </w:tcPr>
          <w:p w14:paraId="67B7263D" w14:textId="0149A756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57531" w14:paraId="3CE3D047" w14:textId="77777777" w:rsidTr="003E1231">
        <w:trPr>
          <w:trHeight w:val="204"/>
        </w:trPr>
        <w:tc>
          <w:tcPr>
            <w:tcW w:w="9979" w:type="dxa"/>
            <w:gridSpan w:val="8"/>
            <w:noWrap/>
            <w:hideMark/>
          </w:tcPr>
          <w:p w14:paraId="367EE354" w14:textId="40E01DC6" w:rsidR="00D34399" w:rsidRPr="0034213C" w:rsidRDefault="005B38D6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 xml:space="preserve">Responsabilité de la mise en </w:t>
            </w:r>
            <w:r w:rsidR="00E72CCB" w:rsidRPr="0034213C">
              <w:rPr>
                <w:b/>
                <w:bCs/>
                <w:sz w:val="18"/>
                <w:szCs w:val="18"/>
                <w:lang w:val="fr-FR" w:eastAsia="en-CA"/>
              </w:rPr>
              <w:t>œuvre</w:t>
            </w:r>
            <w:r w:rsidR="00D34399" w:rsidRPr="0034213C">
              <w:rPr>
                <w:b/>
                <w:bCs/>
                <w:sz w:val="18"/>
                <w:szCs w:val="18"/>
                <w:lang w:val="fr-FR" w:eastAsia="en-CA"/>
              </w:rPr>
              <w:t xml:space="preserve"> </w:t>
            </w:r>
            <w:r w:rsidR="00D34399" w:rsidRPr="0034213C">
              <w:rPr>
                <w:sz w:val="18"/>
                <w:szCs w:val="18"/>
                <w:lang w:val="fr-FR" w:eastAsia="en-CA"/>
              </w:rPr>
              <w:t> </w:t>
            </w:r>
          </w:p>
        </w:tc>
      </w:tr>
      <w:tr w:rsidR="00E17A39" w:rsidRPr="0034213C" w14:paraId="4E7B51AF" w14:textId="77777777" w:rsidTr="003E1231">
        <w:trPr>
          <w:trHeight w:val="204"/>
        </w:trPr>
        <w:tc>
          <w:tcPr>
            <w:tcW w:w="2405" w:type="dxa"/>
            <w:noWrap/>
            <w:hideMark/>
          </w:tcPr>
          <w:p w14:paraId="0ABA0791" w14:textId="006BF875" w:rsidR="00C76E42" w:rsidRPr="0034213C" w:rsidRDefault="005B38D6" w:rsidP="00C76E42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Agence</w:t>
            </w:r>
          </w:p>
        </w:tc>
        <w:tc>
          <w:tcPr>
            <w:tcW w:w="846" w:type="dxa"/>
            <w:hideMark/>
          </w:tcPr>
          <w:p w14:paraId="1DC0FC00" w14:textId="6E27EA79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188</w:t>
            </w:r>
          </w:p>
        </w:tc>
        <w:tc>
          <w:tcPr>
            <w:tcW w:w="1136" w:type="dxa"/>
            <w:hideMark/>
          </w:tcPr>
          <w:p w14:paraId="0F9059EE" w14:textId="1BEEA049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15</w:t>
            </w:r>
            <w:r w:rsidR="00D2726B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447</w:t>
            </w:r>
            <w:r w:rsidR="00D2726B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500</w:t>
            </w:r>
          </w:p>
        </w:tc>
        <w:tc>
          <w:tcPr>
            <w:tcW w:w="986" w:type="dxa"/>
            <w:hideMark/>
          </w:tcPr>
          <w:p w14:paraId="2FD6AF57" w14:textId="62A3E0BE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</w:t>
            </w:r>
            <w:r w:rsidR="00D2726B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655</w:t>
            </w:r>
            <w:r w:rsidR="00D2726B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226</w:t>
            </w:r>
          </w:p>
        </w:tc>
        <w:tc>
          <w:tcPr>
            <w:tcW w:w="1102" w:type="dxa"/>
            <w:hideMark/>
          </w:tcPr>
          <w:p w14:paraId="5A117911" w14:textId="63A3AE0E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24</w:t>
            </w:r>
          </w:p>
        </w:tc>
        <w:tc>
          <w:tcPr>
            <w:tcW w:w="1185" w:type="dxa"/>
            <w:hideMark/>
          </w:tcPr>
          <w:p w14:paraId="6B5E608F" w14:textId="4A7AD213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</w:t>
            </w:r>
          </w:p>
        </w:tc>
        <w:tc>
          <w:tcPr>
            <w:tcW w:w="1168" w:type="dxa"/>
            <w:hideMark/>
          </w:tcPr>
          <w:p w14:paraId="1EAB308F" w14:textId="184F0762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32</w:t>
            </w:r>
          </w:p>
        </w:tc>
        <w:tc>
          <w:tcPr>
            <w:tcW w:w="1151" w:type="dxa"/>
            <w:noWrap/>
            <w:hideMark/>
          </w:tcPr>
          <w:p w14:paraId="287292ED" w14:textId="2B093128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8</w:t>
            </w:r>
          </w:p>
        </w:tc>
      </w:tr>
      <w:tr w:rsidR="00E17A39" w:rsidRPr="0034213C" w14:paraId="07665BAC" w14:textId="77777777" w:rsidTr="003E1231">
        <w:trPr>
          <w:trHeight w:val="204"/>
        </w:trPr>
        <w:tc>
          <w:tcPr>
            <w:tcW w:w="2405" w:type="dxa"/>
            <w:noWrap/>
            <w:hideMark/>
          </w:tcPr>
          <w:p w14:paraId="6BF97A44" w14:textId="5EE95C4E" w:rsidR="00C76E42" w:rsidRPr="0034213C" w:rsidRDefault="005B38D6" w:rsidP="00C76E42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Pays</w:t>
            </w:r>
          </w:p>
        </w:tc>
        <w:tc>
          <w:tcPr>
            <w:tcW w:w="846" w:type="dxa"/>
            <w:hideMark/>
          </w:tcPr>
          <w:p w14:paraId="5CD47EC8" w14:textId="5C62C1F9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35</w:t>
            </w:r>
          </w:p>
        </w:tc>
        <w:tc>
          <w:tcPr>
            <w:tcW w:w="1136" w:type="dxa"/>
            <w:hideMark/>
          </w:tcPr>
          <w:p w14:paraId="5F10B710" w14:textId="427D11B7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</w:t>
            </w:r>
            <w:r w:rsidR="00D2726B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285</w:t>
            </w:r>
            <w:r w:rsidR="00D2726B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500</w:t>
            </w:r>
          </w:p>
        </w:tc>
        <w:tc>
          <w:tcPr>
            <w:tcW w:w="986" w:type="dxa"/>
            <w:hideMark/>
          </w:tcPr>
          <w:p w14:paraId="1F4BDD0C" w14:textId="2A4B7491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291</w:t>
            </w:r>
            <w:r w:rsidR="00D2726B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738</w:t>
            </w:r>
          </w:p>
        </w:tc>
        <w:tc>
          <w:tcPr>
            <w:tcW w:w="1102" w:type="dxa"/>
            <w:hideMark/>
          </w:tcPr>
          <w:p w14:paraId="3C6BCEFB" w14:textId="195934FE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13</w:t>
            </w:r>
          </w:p>
        </w:tc>
        <w:tc>
          <w:tcPr>
            <w:tcW w:w="1185" w:type="dxa"/>
            <w:hideMark/>
          </w:tcPr>
          <w:p w14:paraId="0EF040D0" w14:textId="1D296C65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</w:t>
            </w:r>
          </w:p>
        </w:tc>
        <w:tc>
          <w:tcPr>
            <w:tcW w:w="1168" w:type="dxa"/>
            <w:hideMark/>
          </w:tcPr>
          <w:p w14:paraId="31F325EF" w14:textId="23A613C3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31</w:t>
            </w:r>
          </w:p>
        </w:tc>
        <w:tc>
          <w:tcPr>
            <w:tcW w:w="1151" w:type="dxa"/>
            <w:noWrap/>
            <w:hideMark/>
          </w:tcPr>
          <w:p w14:paraId="58030868" w14:textId="7AD8844C" w:rsidR="00C76E42" w:rsidRPr="0034213C" w:rsidRDefault="00C76E42" w:rsidP="00C76E42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9</w:t>
            </w:r>
          </w:p>
        </w:tc>
      </w:tr>
      <w:tr w:rsidR="00E17A39" w:rsidRPr="0034213C" w14:paraId="715B11CF" w14:textId="77777777" w:rsidTr="003E1231">
        <w:trPr>
          <w:trHeight w:val="204"/>
        </w:trPr>
        <w:tc>
          <w:tcPr>
            <w:tcW w:w="9979" w:type="dxa"/>
            <w:gridSpan w:val="8"/>
            <w:noWrap/>
            <w:hideMark/>
          </w:tcPr>
          <w:p w14:paraId="7CD77972" w14:textId="472A85BB" w:rsidR="00D34399" w:rsidRPr="0034213C" w:rsidRDefault="00F25FF7" w:rsidP="008275CA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b/>
                <w:bCs/>
                <w:sz w:val="18"/>
                <w:szCs w:val="18"/>
                <w:lang w:val="fr-FR" w:eastAsia="en-CA"/>
              </w:rPr>
              <w:t>Mode de décaissement</w:t>
            </w:r>
            <w:r w:rsidR="00D34399" w:rsidRPr="0034213C">
              <w:rPr>
                <w:b/>
                <w:bCs/>
                <w:sz w:val="18"/>
                <w:szCs w:val="18"/>
                <w:lang w:val="fr-FR" w:eastAsia="en-CA"/>
              </w:rPr>
              <w:t xml:space="preserve"> </w:t>
            </w:r>
            <w:r w:rsidR="00D34399" w:rsidRPr="0034213C">
              <w:rPr>
                <w:sz w:val="18"/>
                <w:szCs w:val="18"/>
                <w:lang w:val="fr-FR" w:eastAsia="en-CA"/>
              </w:rPr>
              <w:t> </w:t>
            </w:r>
          </w:p>
        </w:tc>
      </w:tr>
      <w:tr w:rsidR="00E17A39" w:rsidRPr="0034213C" w14:paraId="7E3FBB1D" w14:textId="77777777" w:rsidTr="003E1231">
        <w:trPr>
          <w:trHeight w:val="204"/>
        </w:trPr>
        <w:tc>
          <w:tcPr>
            <w:tcW w:w="2405" w:type="dxa"/>
            <w:noWrap/>
            <w:hideMark/>
          </w:tcPr>
          <w:p w14:paraId="4DC714BB" w14:textId="481CF314" w:rsidR="00D5743B" w:rsidRPr="0034213C" w:rsidRDefault="00F25FF7" w:rsidP="00D5743B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Au cours de la mise en œuvre</w:t>
            </w:r>
          </w:p>
        </w:tc>
        <w:tc>
          <w:tcPr>
            <w:tcW w:w="846" w:type="dxa"/>
            <w:hideMark/>
          </w:tcPr>
          <w:p w14:paraId="69731E60" w14:textId="33E58157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222</w:t>
            </w:r>
          </w:p>
        </w:tc>
        <w:tc>
          <w:tcPr>
            <w:tcW w:w="1136" w:type="dxa"/>
            <w:hideMark/>
          </w:tcPr>
          <w:p w14:paraId="00613DEB" w14:textId="0C1F5905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17</w:t>
            </w:r>
            <w:r w:rsidR="00D2726B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708</w:t>
            </w:r>
            <w:r w:rsidR="00D2726B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000</w:t>
            </w:r>
          </w:p>
        </w:tc>
        <w:tc>
          <w:tcPr>
            <w:tcW w:w="986" w:type="dxa"/>
            <w:hideMark/>
          </w:tcPr>
          <w:p w14:paraId="2D910935" w14:textId="5E632190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</w:t>
            </w:r>
            <w:r w:rsidR="00D2726B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934</w:t>
            </w:r>
            <w:r w:rsidR="00D2726B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129</w:t>
            </w:r>
          </w:p>
        </w:tc>
        <w:tc>
          <w:tcPr>
            <w:tcW w:w="1102" w:type="dxa"/>
            <w:hideMark/>
          </w:tcPr>
          <w:p w14:paraId="301B0FDF" w14:textId="0E52A8F4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22</w:t>
            </w:r>
          </w:p>
        </w:tc>
        <w:tc>
          <w:tcPr>
            <w:tcW w:w="1185" w:type="dxa"/>
            <w:hideMark/>
          </w:tcPr>
          <w:p w14:paraId="193CA92B" w14:textId="33AFF945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10</w:t>
            </w:r>
          </w:p>
        </w:tc>
        <w:tc>
          <w:tcPr>
            <w:tcW w:w="1168" w:type="dxa"/>
            <w:hideMark/>
          </w:tcPr>
          <w:p w14:paraId="47329137" w14:textId="2796AB2B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32</w:t>
            </w:r>
          </w:p>
        </w:tc>
        <w:tc>
          <w:tcPr>
            <w:tcW w:w="1151" w:type="dxa"/>
            <w:noWrap/>
            <w:hideMark/>
          </w:tcPr>
          <w:p w14:paraId="79F9C677" w14:textId="2F700BDC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8</w:t>
            </w:r>
          </w:p>
        </w:tc>
      </w:tr>
      <w:tr w:rsidR="00E17A39" w:rsidRPr="0034213C" w14:paraId="29BA2CDE" w14:textId="77777777" w:rsidTr="003E1231">
        <w:trPr>
          <w:trHeight w:val="204"/>
        </w:trPr>
        <w:tc>
          <w:tcPr>
            <w:tcW w:w="2405" w:type="dxa"/>
            <w:noWrap/>
            <w:hideMark/>
          </w:tcPr>
          <w:p w14:paraId="6DFA3959" w14:textId="213A2B96" w:rsidR="00D5743B" w:rsidRPr="0034213C" w:rsidRDefault="00B65747" w:rsidP="00D5743B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lastRenderedPageBreak/>
              <w:t>Après la mise en œuvre</w:t>
            </w:r>
          </w:p>
        </w:tc>
        <w:tc>
          <w:tcPr>
            <w:tcW w:w="846" w:type="dxa"/>
            <w:hideMark/>
          </w:tcPr>
          <w:p w14:paraId="3377083D" w14:textId="724BCD43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36" w:type="dxa"/>
            <w:hideMark/>
          </w:tcPr>
          <w:p w14:paraId="7883DE34" w14:textId="025B19F5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86" w:type="dxa"/>
            <w:hideMark/>
          </w:tcPr>
          <w:p w14:paraId="75F06D1E" w14:textId="13E44232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02" w:type="dxa"/>
            <w:hideMark/>
          </w:tcPr>
          <w:p w14:paraId="23971E66" w14:textId="1428405B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85" w:type="dxa"/>
            <w:hideMark/>
          </w:tcPr>
          <w:p w14:paraId="7775E453" w14:textId="39787CCE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68" w:type="dxa"/>
            <w:hideMark/>
          </w:tcPr>
          <w:p w14:paraId="00C549FA" w14:textId="0E3A4E99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51" w:type="dxa"/>
            <w:noWrap/>
            <w:hideMark/>
          </w:tcPr>
          <w:p w14:paraId="2BB3BF2F" w14:textId="295816BA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E17A39" w:rsidRPr="0034213C" w14:paraId="168A7434" w14:textId="77777777" w:rsidTr="003E1231">
        <w:trPr>
          <w:trHeight w:val="204"/>
        </w:trPr>
        <w:tc>
          <w:tcPr>
            <w:tcW w:w="2405" w:type="dxa"/>
            <w:noWrap/>
            <w:hideMark/>
          </w:tcPr>
          <w:p w14:paraId="665807DE" w14:textId="4795FF25" w:rsidR="00D5743B" w:rsidRPr="0034213C" w:rsidRDefault="00B65747" w:rsidP="00D5743B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Financement rétroactif</w:t>
            </w:r>
          </w:p>
        </w:tc>
        <w:tc>
          <w:tcPr>
            <w:tcW w:w="846" w:type="dxa"/>
            <w:hideMark/>
          </w:tcPr>
          <w:p w14:paraId="5A32AF38" w14:textId="53CD02EF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36" w:type="dxa"/>
            <w:hideMark/>
          </w:tcPr>
          <w:p w14:paraId="6578D826" w14:textId="5AC290F2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986" w:type="dxa"/>
            <w:hideMark/>
          </w:tcPr>
          <w:p w14:paraId="68091DB7" w14:textId="1D28D960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02" w:type="dxa"/>
            <w:hideMark/>
          </w:tcPr>
          <w:p w14:paraId="40C5F59C" w14:textId="6739A0DF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0</w:t>
            </w:r>
          </w:p>
        </w:tc>
        <w:tc>
          <w:tcPr>
            <w:tcW w:w="1185" w:type="dxa"/>
            <w:hideMark/>
          </w:tcPr>
          <w:p w14:paraId="056C2C61" w14:textId="6B9A1644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68" w:type="dxa"/>
            <w:hideMark/>
          </w:tcPr>
          <w:p w14:paraId="21EF3C63" w14:textId="072143A4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  <w:tc>
          <w:tcPr>
            <w:tcW w:w="1151" w:type="dxa"/>
            <w:noWrap/>
            <w:hideMark/>
          </w:tcPr>
          <w:p w14:paraId="71EC6FD0" w14:textId="26CC18D6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  <w:tr w:rsidR="00D5743B" w:rsidRPr="0034213C" w14:paraId="4D7F09D9" w14:textId="77777777" w:rsidTr="003E1231">
        <w:trPr>
          <w:trHeight w:val="204"/>
        </w:trPr>
        <w:tc>
          <w:tcPr>
            <w:tcW w:w="2405" w:type="dxa"/>
            <w:noWrap/>
            <w:hideMark/>
          </w:tcPr>
          <w:p w14:paraId="5898A942" w14:textId="1FDF6896" w:rsidR="00D5743B" w:rsidRPr="0034213C" w:rsidRDefault="00B65747" w:rsidP="00D5743B">
            <w:pPr>
              <w:jc w:val="lef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Du pays aux bénéficiaires finaux</w:t>
            </w:r>
          </w:p>
        </w:tc>
        <w:tc>
          <w:tcPr>
            <w:tcW w:w="846" w:type="dxa"/>
            <w:hideMark/>
          </w:tcPr>
          <w:p w14:paraId="73A235EB" w14:textId="442AC5C9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</w:t>
            </w:r>
          </w:p>
        </w:tc>
        <w:tc>
          <w:tcPr>
            <w:tcW w:w="1136" w:type="dxa"/>
            <w:hideMark/>
          </w:tcPr>
          <w:p w14:paraId="30FB7C9F" w14:textId="7FE368C3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25</w:t>
            </w:r>
            <w:r w:rsidR="00D2726B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000</w:t>
            </w:r>
          </w:p>
        </w:tc>
        <w:tc>
          <w:tcPr>
            <w:tcW w:w="986" w:type="dxa"/>
            <w:hideMark/>
          </w:tcPr>
          <w:p w14:paraId="3AE8AA2B" w14:textId="252F7DBA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12</w:t>
            </w:r>
            <w:r w:rsidR="00D2726B" w:rsidRPr="0034213C">
              <w:rPr>
                <w:sz w:val="18"/>
                <w:szCs w:val="18"/>
                <w:lang w:val="fr-FR"/>
              </w:rPr>
              <w:t xml:space="preserve"> </w:t>
            </w:r>
            <w:r w:rsidRPr="0034213C">
              <w:rPr>
                <w:sz w:val="18"/>
                <w:szCs w:val="18"/>
                <w:lang w:val="fr-FR"/>
              </w:rPr>
              <w:t>835</w:t>
            </w:r>
          </w:p>
        </w:tc>
        <w:tc>
          <w:tcPr>
            <w:tcW w:w="1102" w:type="dxa"/>
            <w:hideMark/>
          </w:tcPr>
          <w:p w14:paraId="0AD4F543" w14:textId="28DD8599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51</w:t>
            </w:r>
          </w:p>
        </w:tc>
        <w:tc>
          <w:tcPr>
            <w:tcW w:w="1185" w:type="dxa"/>
            <w:hideMark/>
          </w:tcPr>
          <w:p w14:paraId="26D1C350" w14:textId="0DFB3733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2</w:t>
            </w:r>
          </w:p>
        </w:tc>
        <w:tc>
          <w:tcPr>
            <w:tcW w:w="1168" w:type="dxa"/>
            <w:hideMark/>
          </w:tcPr>
          <w:p w14:paraId="583EA1D6" w14:textId="711DC1C0" w:rsidR="00D5743B" w:rsidRPr="0034213C" w:rsidRDefault="00D5743B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13</w:t>
            </w:r>
          </w:p>
        </w:tc>
        <w:tc>
          <w:tcPr>
            <w:tcW w:w="1151" w:type="dxa"/>
            <w:noWrap/>
            <w:hideMark/>
          </w:tcPr>
          <w:p w14:paraId="75D37D69" w14:textId="2C373763" w:rsidR="00D5743B" w:rsidRPr="0034213C" w:rsidRDefault="000F0064" w:rsidP="00D5743B">
            <w:pPr>
              <w:jc w:val="right"/>
              <w:rPr>
                <w:sz w:val="18"/>
                <w:szCs w:val="18"/>
                <w:lang w:val="fr-FR" w:eastAsia="en-CA"/>
              </w:rPr>
            </w:pPr>
            <w:r w:rsidRPr="0034213C">
              <w:rPr>
                <w:sz w:val="18"/>
                <w:szCs w:val="18"/>
                <w:lang w:val="fr-FR"/>
              </w:rPr>
              <w:t>s.o.</w:t>
            </w:r>
          </w:p>
        </w:tc>
      </w:tr>
    </w:tbl>
    <w:p w14:paraId="1DA9A878" w14:textId="77777777" w:rsidR="00D34399" w:rsidRPr="0034213C" w:rsidRDefault="00D34399" w:rsidP="00D34399">
      <w:pPr>
        <w:pStyle w:val="a--"/>
        <w:keepNext/>
        <w:suppressAutoHyphens w:val="0"/>
        <w:rPr>
          <w:sz w:val="22"/>
          <w:szCs w:val="22"/>
          <w:lang w:val="fr-FR"/>
        </w:rPr>
      </w:pPr>
    </w:p>
    <w:p w14:paraId="10B0C6E2" w14:textId="664DB80C" w:rsidR="00D34399" w:rsidRPr="0034213C" w:rsidRDefault="00D2726B" w:rsidP="00D34399">
      <w:pPr>
        <w:pStyle w:val="Heading1"/>
        <w:rPr>
          <w:lang w:val="fr-FR"/>
        </w:rPr>
      </w:pPr>
      <w:r w:rsidRPr="0034213C">
        <w:rPr>
          <w:lang w:val="fr-FR"/>
        </w:rPr>
        <w:t>Deux cent vin</w:t>
      </w:r>
      <w:r w:rsidR="004E1D9C" w:rsidRPr="0034213C">
        <w:rPr>
          <w:lang w:val="fr-FR"/>
        </w:rPr>
        <w:t>g</w:t>
      </w:r>
      <w:r w:rsidRPr="0034213C">
        <w:rPr>
          <w:lang w:val="fr-FR"/>
        </w:rPr>
        <w:t xml:space="preserve">t-trois activités de préparation de projet sont en cours pour une valeur totale de 17,73 millions </w:t>
      </w:r>
      <w:r w:rsidR="00482FE4" w:rsidRPr="0034213C">
        <w:rPr>
          <w:lang w:val="fr-FR"/>
        </w:rPr>
        <w:t>de dollars</w:t>
      </w:r>
      <w:r w:rsidRPr="0034213C">
        <w:rPr>
          <w:lang w:val="fr-FR"/>
        </w:rPr>
        <w:t>, et 22 % des sommes ont déjà été décaissées. Le délai moyen entre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approbation et le premier décaissement est de 10 mois. Les activités de préparation de projet en cours sont achevées 32 mois, en moyenne, après la date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approbation, ce qui représente un retard de huit mois. </w:t>
      </w:r>
    </w:p>
    <w:p w14:paraId="68CA83EC" w14:textId="5583B8B0" w:rsidR="00D34399" w:rsidRPr="0034213C" w:rsidRDefault="00964866" w:rsidP="00D34399">
      <w:pPr>
        <w:pStyle w:val="a--"/>
        <w:suppressAutoHyphens w:val="0"/>
        <w:rPr>
          <w:sz w:val="22"/>
          <w:szCs w:val="22"/>
          <w:lang w:val="fr-FR"/>
        </w:rPr>
      </w:pPr>
      <w:r w:rsidRPr="0034213C">
        <w:rPr>
          <w:sz w:val="22"/>
          <w:szCs w:val="22"/>
          <w:lang w:val="fr-FR"/>
        </w:rPr>
        <w:t>Projets c</w:t>
      </w:r>
      <w:r w:rsidR="00D34399" w:rsidRPr="0034213C">
        <w:rPr>
          <w:sz w:val="22"/>
          <w:szCs w:val="22"/>
          <w:lang w:val="fr-FR"/>
        </w:rPr>
        <w:t>los</w:t>
      </w:r>
    </w:p>
    <w:p w14:paraId="3C33DAF0" w14:textId="77777777" w:rsidR="00D34399" w:rsidRPr="0034213C" w:rsidRDefault="00D34399" w:rsidP="00D34399">
      <w:pPr>
        <w:pStyle w:val="a--"/>
        <w:suppressAutoHyphens w:val="0"/>
        <w:rPr>
          <w:b w:val="0"/>
          <w:sz w:val="22"/>
          <w:szCs w:val="22"/>
          <w:lang w:val="fr-FR"/>
        </w:rPr>
      </w:pPr>
    </w:p>
    <w:p w14:paraId="2C62F9BD" w14:textId="187DB57A" w:rsidR="00D34399" w:rsidRPr="0034213C" w:rsidRDefault="002E0B31" w:rsidP="00D34399">
      <w:pPr>
        <w:pStyle w:val="Heading1"/>
        <w:rPr>
          <w:lang w:val="fr-FR"/>
        </w:rPr>
      </w:pPr>
      <w:r w:rsidRPr="0034213C">
        <w:rPr>
          <w:lang w:val="fr-FR"/>
        </w:rPr>
        <w:t>Le tableau 8 contient un résumé des projets clos. Depuis 1991, 2</w:t>
      </w:r>
      <w:r w:rsidR="00964866" w:rsidRPr="0034213C">
        <w:rPr>
          <w:lang w:val="fr-FR"/>
        </w:rPr>
        <w:t>91</w:t>
      </w:r>
      <w:r w:rsidRPr="0034213C">
        <w:rPr>
          <w:lang w:val="fr-FR"/>
        </w:rPr>
        <w:t> projets ont été clos, pour une valeur totale de 15,</w:t>
      </w:r>
      <w:r w:rsidR="00964866" w:rsidRPr="0034213C">
        <w:rPr>
          <w:lang w:val="fr-FR"/>
        </w:rPr>
        <w:t>28</w:t>
      </w:r>
      <w:r w:rsidRPr="0034213C">
        <w:rPr>
          <w:lang w:val="fr-FR"/>
        </w:rPr>
        <w:t> millions</w:t>
      </w:r>
      <w:r w:rsidR="00964866" w:rsidRPr="0034213C">
        <w:rPr>
          <w:lang w:val="fr-FR"/>
        </w:rPr>
        <w:t xml:space="preserve"> </w:t>
      </w:r>
      <w:r w:rsidR="00482FE4" w:rsidRPr="0034213C">
        <w:rPr>
          <w:lang w:val="fr-FR"/>
        </w:rPr>
        <w:t>de dollars</w:t>
      </w:r>
      <w:r w:rsidRPr="0034213C">
        <w:rPr>
          <w:lang w:val="fr-FR"/>
        </w:rPr>
        <w:t>.</w:t>
      </w:r>
      <w:r w:rsidR="00D34399" w:rsidRPr="0034213C">
        <w:rPr>
          <w:lang w:val="fr-FR"/>
        </w:rPr>
        <w:t xml:space="preserve"> </w:t>
      </w:r>
    </w:p>
    <w:p w14:paraId="6C138540" w14:textId="2D65656C" w:rsidR="00D34399" w:rsidRPr="0034213C" w:rsidRDefault="00D34399" w:rsidP="00D34399">
      <w:pPr>
        <w:pStyle w:val="a--"/>
        <w:keepNext/>
        <w:suppressAutoHyphens w:val="0"/>
        <w:rPr>
          <w:sz w:val="22"/>
          <w:szCs w:val="22"/>
          <w:lang w:val="fr-FR"/>
        </w:rPr>
      </w:pPr>
      <w:r w:rsidRPr="0034213C">
        <w:rPr>
          <w:sz w:val="22"/>
          <w:szCs w:val="22"/>
          <w:lang w:val="fr-FR"/>
        </w:rPr>
        <w:t>Table</w:t>
      </w:r>
      <w:r w:rsidR="002E0B31" w:rsidRPr="0034213C">
        <w:rPr>
          <w:sz w:val="22"/>
          <w:szCs w:val="22"/>
          <w:lang w:val="fr-FR"/>
        </w:rPr>
        <w:t>au</w:t>
      </w:r>
      <w:r w:rsidRPr="0034213C">
        <w:rPr>
          <w:sz w:val="22"/>
          <w:szCs w:val="22"/>
          <w:lang w:val="fr-FR"/>
        </w:rPr>
        <w:t xml:space="preserve"> 8. </w:t>
      </w:r>
      <w:r w:rsidR="002E0B31" w:rsidRPr="0034213C">
        <w:rPr>
          <w:sz w:val="22"/>
          <w:szCs w:val="22"/>
          <w:lang w:val="fr-FR"/>
        </w:rPr>
        <w:t>Résumé des projets clos</w:t>
      </w:r>
    </w:p>
    <w:tbl>
      <w:tblPr>
        <w:tblW w:w="9543" w:type="dxa"/>
        <w:tblLook w:val="04A0" w:firstRow="1" w:lastRow="0" w:firstColumn="1" w:lastColumn="0" w:noHBand="0" w:noVBand="1"/>
      </w:tblPr>
      <w:tblGrid>
        <w:gridCol w:w="1885"/>
        <w:gridCol w:w="990"/>
        <w:gridCol w:w="1440"/>
        <w:gridCol w:w="1260"/>
        <w:gridCol w:w="934"/>
        <w:gridCol w:w="1517"/>
        <w:gridCol w:w="1517"/>
      </w:tblGrid>
      <w:tr w:rsidR="002E0B31" w:rsidRPr="0034213C" w14:paraId="36708C2B" w14:textId="77777777" w:rsidTr="003A5C40">
        <w:trPr>
          <w:trHeight w:val="394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BCDEE" w14:textId="327A240E" w:rsidR="002E0B31" w:rsidRPr="0034213C" w:rsidRDefault="002E0B31" w:rsidP="002E0B31">
            <w:pPr>
              <w:jc w:val="center"/>
              <w:rPr>
                <w:b/>
                <w:bCs/>
                <w:sz w:val="20"/>
                <w:szCs w:val="20"/>
                <w:lang w:val="fr-FR" w:eastAsia="zh-CN"/>
              </w:rPr>
            </w:pPr>
            <w:r w:rsidRPr="0034213C">
              <w:rPr>
                <w:b/>
                <w:bCs/>
                <w:sz w:val="20"/>
                <w:szCs w:val="20"/>
                <w:lang w:val="fr-FR" w:eastAsia="en-CA"/>
              </w:rPr>
              <w:t>Agence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47E9AB" w14:textId="454AD207" w:rsidR="002E0B31" w:rsidRPr="0034213C" w:rsidRDefault="002E0B31" w:rsidP="002E0B31">
            <w:pPr>
              <w:jc w:val="center"/>
              <w:rPr>
                <w:b/>
                <w:bCs/>
                <w:sz w:val="20"/>
                <w:szCs w:val="20"/>
                <w:lang w:val="fr-FR" w:eastAsia="zh-CN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>Nombre de projets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03D6B1" w14:textId="77777777" w:rsidR="00357531" w:rsidRDefault="002E0B31" w:rsidP="002E0B31">
            <w:pPr>
              <w:ind w:left="-48" w:right="-103"/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 xml:space="preserve">Sommes </w:t>
            </w:r>
          </w:p>
          <w:p w14:paraId="254A5E1A" w14:textId="77777777" w:rsidR="00357531" w:rsidRDefault="002E0B31" w:rsidP="002E0B31">
            <w:pPr>
              <w:ind w:left="-48" w:right="-103"/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 xml:space="preserve">approuvées </w:t>
            </w:r>
          </w:p>
          <w:p w14:paraId="3A9C325C" w14:textId="77777777" w:rsidR="00357531" w:rsidRDefault="002E0B31" w:rsidP="002E0B31">
            <w:pPr>
              <w:ind w:left="-48" w:right="-103"/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 xml:space="preserve">plus </w:t>
            </w:r>
          </w:p>
          <w:p w14:paraId="63EA32E7" w14:textId="3108D33A" w:rsidR="00357531" w:rsidRDefault="002E0B31" w:rsidP="002E0B31">
            <w:pPr>
              <w:ind w:left="-48" w:right="-103"/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>ajustements</w:t>
            </w:r>
          </w:p>
          <w:p w14:paraId="09DC2688" w14:textId="4CC2B017" w:rsidR="002E0B31" w:rsidRPr="0034213C" w:rsidRDefault="002E0B31" w:rsidP="002E0B31">
            <w:pPr>
              <w:ind w:left="-48" w:right="-103"/>
              <w:jc w:val="center"/>
              <w:rPr>
                <w:b/>
                <w:bCs/>
                <w:sz w:val="20"/>
                <w:szCs w:val="20"/>
                <w:lang w:val="fr-FR" w:eastAsia="zh-CN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r w:rsidR="002A4C90" w:rsidRPr="0034213C">
              <w:rPr>
                <w:b/>
                <w:bCs/>
                <w:sz w:val="20"/>
                <w:szCs w:val="20"/>
                <w:lang w:val="fr-FR"/>
              </w:rPr>
              <w:t>(</w:t>
            </w:r>
            <w:r w:rsidR="00132392">
              <w:rPr>
                <w:b/>
                <w:bCs/>
                <w:sz w:val="20"/>
                <w:szCs w:val="20"/>
                <w:lang w:val="fr-FR"/>
              </w:rPr>
              <w:t>$US</w:t>
            </w:r>
            <w:r w:rsidR="002A4C90" w:rsidRPr="0034213C">
              <w:rPr>
                <w:b/>
                <w:bCs/>
                <w:sz w:val="20"/>
                <w:szCs w:val="20"/>
                <w:lang w:val="fr-FR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BEE7FA" w14:textId="051E4FA6" w:rsidR="002E0B31" w:rsidRPr="0034213C" w:rsidRDefault="002E0B31" w:rsidP="002E0B31">
            <w:pPr>
              <w:jc w:val="center"/>
              <w:rPr>
                <w:b/>
                <w:bCs/>
                <w:sz w:val="20"/>
                <w:szCs w:val="20"/>
                <w:lang w:val="fr-FR" w:eastAsia="zh-CN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 xml:space="preserve">Sommes décaissées </w:t>
            </w:r>
            <w:r w:rsidR="002A4C90" w:rsidRPr="0034213C">
              <w:rPr>
                <w:b/>
                <w:bCs/>
                <w:sz w:val="20"/>
                <w:szCs w:val="20"/>
                <w:lang w:val="fr-FR"/>
              </w:rPr>
              <w:t>(</w:t>
            </w:r>
            <w:r w:rsidR="00132392">
              <w:rPr>
                <w:b/>
                <w:bCs/>
                <w:sz w:val="20"/>
                <w:szCs w:val="20"/>
                <w:lang w:val="fr-FR"/>
              </w:rPr>
              <w:t>$US</w:t>
            </w:r>
            <w:r w:rsidR="002A4C90" w:rsidRPr="0034213C">
              <w:rPr>
                <w:b/>
                <w:bCs/>
                <w:sz w:val="20"/>
                <w:szCs w:val="20"/>
                <w:lang w:val="fr-FR"/>
              </w:rPr>
              <w:t>)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D640FA" w14:textId="61BC7896" w:rsidR="002E0B31" w:rsidRPr="0034213C" w:rsidRDefault="002E0B31" w:rsidP="002E0B31">
            <w:pPr>
              <w:jc w:val="center"/>
              <w:rPr>
                <w:b/>
                <w:bCs/>
                <w:sz w:val="20"/>
                <w:szCs w:val="20"/>
                <w:lang w:val="fr-FR" w:eastAsia="zh-CN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 xml:space="preserve">Solde </w:t>
            </w:r>
            <w:r w:rsidR="002A4C90" w:rsidRPr="0034213C">
              <w:rPr>
                <w:b/>
                <w:bCs/>
                <w:sz w:val="20"/>
                <w:szCs w:val="20"/>
                <w:lang w:val="fr-FR"/>
              </w:rPr>
              <w:t>(</w:t>
            </w:r>
            <w:r w:rsidR="00132392">
              <w:rPr>
                <w:b/>
                <w:bCs/>
                <w:sz w:val="20"/>
                <w:szCs w:val="20"/>
                <w:lang w:val="fr-FR"/>
              </w:rPr>
              <w:t>$US</w:t>
            </w:r>
            <w:r w:rsidR="002A4C90" w:rsidRPr="0034213C">
              <w:rPr>
                <w:b/>
                <w:bCs/>
                <w:sz w:val="20"/>
                <w:szCs w:val="20"/>
                <w:lang w:val="fr-FR"/>
              </w:rPr>
              <w:t>)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87AAE2" w14:textId="1C7460FB" w:rsidR="002E0B31" w:rsidRPr="0034213C" w:rsidRDefault="002E0B31" w:rsidP="002E0B31">
            <w:pPr>
              <w:jc w:val="center"/>
              <w:rPr>
                <w:b/>
                <w:bCs/>
                <w:sz w:val="20"/>
                <w:szCs w:val="20"/>
                <w:lang w:val="fr-FR" w:eastAsia="zh-CN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>Consommation PAO à éliminer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B387E1" w14:textId="57AC0822" w:rsidR="002E0B31" w:rsidRPr="0034213C" w:rsidRDefault="002E0B31" w:rsidP="002E0B31">
            <w:pPr>
              <w:jc w:val="center"/>
              <w:rPr>
                <w:b/>
                <w:bCs/>
                <w:sz w:val="20"/>
                <w:szCs w:val="20"/>
                <w:lang w:val="fr-FR" w:eastAsia="zh-CN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>Consommation PAO éliminée</w:t>
            </w:r>
          </w:p>
        </w:tc>
      </w:tr>
      <w:tr w:rsidR="00E17A39" w:rsidRPr="0034213C" w14:paraId="213BF1D2" w14:textId="77777777" w:rsidTr="003A5C40">
        <w:trPr>
          <w:trHeight w:val="5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E27C3" w14:textId="0C736F1A" w:rsidR="00F34FA1" w:rsidRPr="0034213C" w:rsidRDefault="00FA1B92" w:rsidP="00F34FA1">
            <w:pPr>
              <w:jc w:val="left"/>
              <w:rPr>
                <w:sz w:val="20"/>
                <w:szCs w:val="20"/>
                <w:lang w:val="fr-FR" w:eastAsia="zh-CN"/>
              </w:rPr>
            </w:pPr>
            <w:r w:rsidRPr="0034213C">
              <w:rPr>
                <w:sz w:val="20"/>
                <w:szCs w:val="20"/>
                <w:lang w:val="fr-FR"/>
              </w:rPr>
              <w:t>PNUD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082B06" w14:textId="45D6C8EB" w:rsidR="00F34FA1" w:rsidRPr="0034213C" w:rsidRDefault="00F34FA1" w:rsidP="00F34FA1">
            <w:pPr>
              <w:jc w:val="right"/>
              <w:rPr>
                <w:sz w:val="20"/>
                <w:szCs w:val="20"/>
                <w:lang w:val="fr-FR" w:eastAsia="zh-CN"/>
              </w:rPr>
            </w:pPr>
            <w:r w:rsidRPr="0034213C">
              <w:rPr>
                <w:sz w:val="20"/>
                <w:szCs w:val="20"/>
                <w:lang w:val="fr-FR"/>
              </w:rPr>
              <w:t>81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674E17" w14:textId="43750834" w:rsidR="00F34FA1" w:rsidRPr="0034213C" w:rsidRDefault="00F34FA1" w:rsidP="00F34FA1">
            <w:pPr>
              <w:jc w:val="right"/>
              <w:rPr>
                <w:sz w:val="20"/>
                <w:szCs w:val="20"/>
                <w:lang w:val="fr-FR" w:eastAsia="zh-CN"/>
              </w:rPr>
            </w:pPr>
            <w:r w:rsidRPr="0034213C">
              <w:rPr>
                <w:sz w:val="20"/>
                <w:szCs w:val="20"/>
                <w:lang w:val="fr-FR"/>
              </w:rPr>
              <w:t>6</w:t>
            </w:r>
            <w:r w:rsidR="002E0B31" w:rsidRPr="0034213C">
              <w:rPr>
                <w:sz w:val="20"/>
                <w:szCs w:val="20"/>
                <w:lang w:val="fr-FR"/>
              </w:rPr>
              <w:t> </w:t>
            </w:r>
            <w:r w:rsidRPr="0034213C">
              <w:rPr>
                <w:sz w:val="20"/>
                <w:szCs w:val="20"/>
                <w:lang w:val="fr-FR"/>
              </w:rPr>
              <w:t>895</w:t>
            </w:r>
            <w:r w:rsidR="002E0B31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2B71B7" w14:textId="77226FB5" w:rsidR="00F34FA1" w:rsidRPr="0034213C" w:rsidRDefault="00F34FA1" w:rsidP="00F34FA1">
            <w:pPr>
              <w:jc w:val="right"/>
              <w:rPr>
                <w:sz w:val="20"/>
                <w:szCs w:val="20"/>
                <w:lang w:val="fr-FR" w:eastAsia="zh-CN"/>
              </w:rPr>
            </w:pPr>
            <w:r w:rsidRPr="0034213C">
              <w:rPr>
                <w:sz w:val="20"/>
                <w:szCs w:val="20"/>
                <w:lang w:val="fr-FR"/>
              </w:rPr>
              <w:t>6</w:t>
            </w:r>
            <w:r w:rsidR="002E0B31" w:rsidRPr="0034213C">
              <w:rPr>
                <w:sz w:val="20"/>
                <w:szCs w:val="20"/>
                <w:lang w:val="fr-FR"/>
              </w:rPr>
              <w:t> </w:t>
            </w:r>
            <w:r w:rsidRPr="0034213C">
              <w:rPr>
                <w:sz w:val="20"/>
                <w:szCs w:val="20"/>
                <w:lang w:val="fr-FR"/>
              </w:rPr>
              <w:t>895</w:t>
            </w:r>
            <w:r w:rsidR="002E0B31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392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B65D83" w14:textId="555A81C2" w:rsidR="00F34FA1" w:rsidRPr="0034213C" w:rsidRDefault="00F34FA1" w:rsidP="00F34FA1">
            <w:pPr>
              <w:jc w:val="right"/>
              <w:rPr>
                <w:sz w:val="20"/>
                <w:szCs w:val="20"/>
                <w:lang w:val="fr-FR" w:eastAsia="zh-CN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2E30F2" w14:textId="4771310B" w:rsidR="00F34FA1" w:rsidRPr="0034213C" w:rsidRDefault="00F34FA1" w:rsidP="00F34FA1">
            <w:pPr>
              <w:jc w:val="right"/>
              <w:rPr>
                <w:sz w:val="20"/>
                <w:szCs w:val="20"/>
                <w:lang w:val="fr-FR" w:eastAsia="zh-CN"/>
              </w:rPr>
            </w:pPr>
            <w:r w:rsidRPr="0034213C">
              <w:rPr>
                <w:sz w:val="20"/>
                <w:szCs w:val="20"/>
                <w:lang w:val="fr-FR"/>
              </w:rPr>
              <w:t>673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18A342" w14:textId="51096060" w:rsidR="00F34FA1" w:rsidRPr="0034213C" w:rsidRDefault="00F34FA1" w:rsidP="00F34FA1">
            <w:pPr>
              <w:jc w:val="right"/>
              <w:rPr>
                <w:sz w:val="20"/>
                <w:szCs w:val="20"/>
                <w:lang w:val="fr-FR" w:eastAsia="zh-CN"/>
              </w:rPr>
            </w:pPr>
            <w:r w:rsidRPr="0034213C">
              <w:rPr>
                <w:sz w:val="20"/>
                <w:szCs w:val="20"/>
                <w:lang w:val="fr-FR"/>
              </w:rPr>
              <w:t>636</w:t>
            </w:r>
          </w:p>
        </w:tc>
      </w:tr>
      <w:tr w:rsidR="00E17A39" w:rsidRPr="0034213C" w14:paraId="6501FFBB" w14:textId="77777777" w:rsidTr="003A5C40">
        <w:trPr>
          <w:trHeight w:val="5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8CCC6" w14:textId="33065CAA" w:rsidR="00F34FA1" w:rsidRPr="0034213C" w:rsidRDefault="002E0B31" w:rsidP="00F34FA1">
            <w:pPr>
              <w:jc w:val="left"/>
              <w:rPr>
                <w:sz w:val="20"/>
                <w:szCs w:val="20"/>
                <w:lang w:val="fr-FR" w:eastAsia="zh-CN"/>
              </w:rPr>
            </w:pPr>
            <w:r w:rsidRPr="0034213C">
              <w:rPr>
                <w:sz w:val="20"/>
                <w:szCs w:val="20"/>
                <w:lang w:val="fr-FR"/>
              </w:rPr>
              <w:t>PNUE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948659" w14:textId="0FD9F8AC" w:rsidR="00F34FA1" w:rsidRPr="0034213C" w:rsidRDefault="00F34FA1" w:rsidP="00F34FA1">
            <w:pPr>
              <w:jc w:val="right"/>
              <w:rPr>
                <w:sz w:val="20"/>
                <w:szCs w:val="20"/>
                <w:lang w:val="fr-FR" w:eastAsia="zh-CN"/>
              </w:rPr>
            </w:pPr>
            <w:r w:rsidRPr="0034213C">
              <w:rPr>
                <w:sz w:val="20"/>
                <w:szCs w:val="20"/>
                <w:lang w:val="fr-FR"/>
              </w:rPr>
              <w:t>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F2C392" w14:textId="59A5FE44" w:rsidR="00F34FA1" w:rsidRPr="0034213C" w:rsidRDefault="00F34FA1" w:rsidP="00F34FA1">
            <w:pPr>
              <w:jc w:val="right"/>
              <w:rPr>
                <w:sz w:val="20"/>
                <w:szCs w:val="20"/>
                <w:lang w:val="fr-FR" w:eastAsia="zh-CN"/>
              </w:rPr>
            </w:pPr>
            <w:r w:rsidRPr="0034213C">
              <w:rPr>
                <w:sz w:val="20"/>
                <w:szCs w:val="20"/>
                <w:lang w:val="fr-FR"/>
              </w:rPr>
              <w:t>341</w:t>
            </w:r>
            <w:r w:rsidR="002E0B31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459D90" w14:textId="310AF8D4" w:rsidR="00F34FA1" w:rsidRPr="0034213C" w:rsidRDefault="00F34FA1" w:rsidP="00F34FA1">
            <w:pPr>
              <w:jc w:val="right"/>
              <w:rPr>
                <w:sz w:val="20"/>
                <w:szCs w:val="20"/>
                <w:lang w:val="fr-FR" w:eastAsia="zh-CN"/>
              </w:rPr>
            </w:pPr>
            <w:r w:rsidRPr="0034213C">
              <w:rPr>
                <w:sz w:val="20"/>
                <w:szCs w:val="20"/>
                <w:lang w:val="fr-FR"/>
              </w:rPr>
              <w:t>195</w:t>
            </w:r>
            <w:r w:rsidR="002E0B31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325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BAA23C" w14:textId="7CAD2977" w:rsidR="00F34FA1" w:rsidRPr="0034213C" w:rsidRDefault="00F34FA1" w:rsidP="00F34FA1">
            <w:pPr>
              <w:jc w:val="right"/>
              <w:rPr>
                <w:sz w:val="20"/>
                <w:szCs w:val="20"/>
                <w:lang w:val="fr-FR" w:eastAsia="zh-CN"/>
              </w:rPr>
            </w:pPr>
            <w:r w:rsidRPr="0034213C">
              <w:rPr>
                <w:sz w:val="20"/>
                <w:szCs w:val="20"/>
                <w:lang w:val="fr-FR"/>
              </w:rPr>
              <w:t>146</w:t>
            </w:r>
            <w:r w:rsidR="002E0B31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EEBAA1" w14:textId="3346B452" w:rsidR="00F34FA1" w:rsidRPr="0034213C" w:rsidRDefault="00F34FA1" w:rsidP="00F34FA1">
            <w:pPr>
              <w:jc w:val="right"/>
              <w:rPr>
                <w:sz w:val="20"/>
                <w:szCs w:val="20"/>
                <w:lang w:val="fr-FR" w:eastAsia="zh-CN"/>
              </w:rPr>
            </w:pPr>
            <w:r w:rsidRPr="0034213C">
              <w:rPr>
                <w:sz w:val="20"/>
                <w:szCs w:val="20"/>
                <w:lang w:val="fr-FR"/>
              </w:rPr>
              <w:t>12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7A7C5E" w14:textId="70E59CE4" w:rsidR="00F34FA1" w:rsidRPr="0034213C" w:rsidRDefault="00F34FA1" w:rsidP="00F34FA1">
            <w:pPr>
              <w:jc w:val="right"/>
              <w:rPr>
                <w:sz w:val="20"/>
                <w:szCs w:val="20"/>
                <w:lang w:val="fr-FR" w:eastAsia="zh-CN"/>
              </w:rPr>
            </w:pPr>
            <w:r w:rsidRPr="0034213C">
              <w:rPr>
                <w:sz w:val="20"/>
                <w:szCs w:val="20"/>
                <w:lang w:val="fr-FR"/>
              </w:rPr>
              <w:t>12</w:t>
            </w:r>
          </w:p>
        </w:tc>
      </w:tr>
      <w:tr w:rsidR="00E17A39" w:rsidRPr="0034213C" w14:paraId="2104784D" w14:textId="77777777" w:rsidTr="003A5C40">
        <w:trPr>
          <w:trHeight w:val="71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CA41E" w14:textId="38939EC3" w:rsidR="00F34FA1" w:rsidRPr="0034213C" w:rsidRDefault="00050E73" w:rsidP="00F34FA1">
            <w:pPr>
              <w:jc w:val="left"/>
              <w:rPr>
                <w:sz w:val="20"/>
                <w:szCs w:val="20"/>
                <w:lang w:val="fr-FR" w:eastAsia="zh-CN"/>
              </w:rPr>
            </w:pPr>
            <w:r w:rsidRPr="0034213C">
              <w:rPr>
                <w:sz w:val="20"/>
                <w:szCs w:val="20"/>
                <w:lang w:val="fr-FR"/>
              </w:rPr>
              <w:t>ONUDI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F0DE0E" w14:textId="71D2D4C8" w:rsidR="00F34FA1" w:rsidRPr="0034213C" w:rsidRDefault="00F34FA1" w:rsidP="00F34FA1">
            <w:pPr>
              <w:jc w:val="right"/>
              <w:rPr>
                <w:sz w:val="20"/>
                <w:szCs w:val="20"/>
                <w:lang w:val="fr-FR" w:eastAsia="zh-CN"/>
              </w:rPr>
            </w:pPr>
            <w:r w:rsidRPr="0034213C">
              <w:rPr>
                <w:sz w:val="20"/>
                <w:szCs w:val="20"/>
                <w:lang w:val="fr-FR"/>
              </w:rPr>
              <w:t>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8379AF" w14:textId="5ED224F6" w:rsidR="00F34FA1" w:rsidRPr="0034213C" w:rsidRDefault="00F34FA1" w:rsidP="00F34FA1">
            <w:pPr>
              <w:jc w:val="right"/>
              <w:rPr>
                <w:sz w:val="20"/>
                <w:szCs w:val="20"/>
                <w:lang w:val="fr-FR" w:eastAsia="zh-CN"/>
              </w:rPr>
            </w:pPr>
            <w:r w:rsidRPr="0034213C">
              <w:rPr>
                <w:sz w:val="20"/>
                <w:szCs w:val="20"/>
                <w:lang w:val="fr-FR"/>
              </w:rPr>
              <w:t>6</w:t>
            </w:r>
            <w:r w:rsidR="002E0B31" w:rsidRPr="0034213C">
              <w:rPr>
                <w:sz w:val="20"/>
                <w:szCs w:val="20"/>
                <w:lang w:val="fr-FR"/>
              </w:rPr>
              <w:t> </w:t>
            </w:r>
            <w:r w:rsidRPr="0034213C">
              <w:rPr>
                <w:sz w:val="20"/>
                <w:szCs w:val="20"/>
                <w:lang w:val="fr-FR"/>
              </w:rPr>
              <w:t>446</w:t>
            </w:r>
            <w:r w:rsidR="002E0B31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DFE3B2" w14:textId="083D3519" w:rsidR="00F34FA1" w:rsidRPr="0034213C" w:rsidRDefault="00F34FA1" w:rsidP="00F34FA1">
            <w:pPr>
              <w:jc w:val="right"/>
              <w:rPr>
                <w:sz w:val="20"/>
                <w:szCs w:val="20"/>
                <w:lang w:val="fr-FR" w:eastAsia="zh-CN"/>
              </w:rPr>
            </w:pPr>
            <w:r w:rsidRPr="0034213C">
              <w:rPr>
                <w:sz w:val="20"/>
                <w:szCs w:val="20"/>
                <w:lang w:val="fr-FR"/>
              </w:rPr>
              <w:t>6</w:t>
            </w:r>
            <w:r w:rsidR="002E0B31" w:rsidRPr="0034213C">
              <w:rPr>
                <w:sz w:val="20"/>
                <w:szCs w:val="20"/>
                <w:lang w:val="fr-FR"/>
              </w:rPr>
              <w:t> </w:t>
            </w:r>
            <w:r w:rsidRPr="0034213C">
              <w:rPr>
                <w:sz w:val="20"/>
                <w:szCs w:val="20"/>
                <w:lang w:val="fr-FR"/>
              </w:rPr>
              <w:t>446</w:t>
            </w:r>
            <w:r w:rsidR="002E0B31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674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2F1B8C" w14:textId="3F949D0B" w:rsidR="00F34FA1" w:rsidRPr="0034213C" w:rsidRDefault="00F34FA1" w:rsidP="00F34FA1">
            <w:pPr>
              <w:jc w:val="right"/>
              <w:rPr>
                <w:sz w:val="20"/>
                <w:szCs w:val="20"/>
                <w:lang w:val="fr-FR" w:eastAsia="zh-CN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40BBAD" w14:textId="3DBAC418" w:rsidR="00F34FA1" w:rsidRPr="0034213C" w:rsidRDefault="00F34FA1" w:rsidP="00F34FA1">
            <w:pPr>
              <w:jc w:val="right"/>
              <w:rPr>
                <w:sz w:val="20"/>
                <w:szCs w:val="20"/>
                <w:lang w:val="fr-FR" w:eastAsia="zh-CN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2E0B31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808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6CB263" w14:textId="0DDD521B" w:rsidR="00F34FA1" w:rsidRPr="0034213C" w:rsidRDefault="00F34FA1" w:rsidP="00F34FA1">
            <w:pPr>
              <w:jc w:val="right"/>
              <w:rPr>
                <w:sz w:val="20"/>
                <w:szCs w:val="20"/>
                <w:lang w:val="fr-FR" w:eastAsia="zh-CN"/>
              </w:rPr>
            </w:pPr>
            <w:r w:rsidRPr="0034213C">
              <w:rPr>
                <w:sz w:val="20"/>
                <w:szCs w:val="20"/>
                <w:lang w:val="fr-FR"/>
              </w:rPr>
              <w:t>367</w:t>
            </w:r>
          </w:p>
        </w:tc>
      </w:tr>
      <w:tr w:rsidR="000A1D54" w:rsidRPr="0034213C" w14:paraId="3FC3FBDE" w14:textId="77777777" w:rsidTr="003A5C40">
        <w:trPr>
          <w:trHeight w:val="71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BB09B" w14:textId="50D85520" w:rsidR="000A1D54" w:rsidRPr="0034213C" w:rsidRDefault="000A1D54" w:rsidP="000A1D54">
            <w:pPr>
              <w:jc w:val="lef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Banque mondiale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230E1C" w14:textId="16469AB3" w:rsidR="000A1D54" w:rsidRPr="0034213C" w:rsidRDefault="000A1D54" w:rsidP="000A1D54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101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E14647" w14:textId="2DA971FC" w:rsidR="000A1D54" w:rsidRPr="0034213C" w:rsidRDefault="000A1D54" w:rsidP="000A1D54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1 373 519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51E03F" w14:textId="5886A9C9" w:rsidR="000A1D54" w:rsidRPr="0034213C" w:rsidRDefault="000A1D54" w:rsidP="000A1D54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1 373 519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148B2F" w14:textId="412C6AAC" w:rsidR="000A1D54" w:rsidRPr="0034213C" w:rsidRDefault="000A1D54" w:rsidP="000A1D54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2C49B0" w14:textId="60051C7A" w:rsidR="000A1D54" w:rsidRPr="0034213C" w:rsidRDefault="000A1D54" w:rsidP="000A1D54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657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13C6F3" w14:textId="3F2265E9" w:rsidR="000A1D54" w:rsidRPr="0034213C" w:rsidRDefault="000A1D54" w:rsidP="000A1D54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581</w:t>
            </w:r>
          </w:p>
        </w:tc>
      </w:tr>
      <w:tr w:rsidR="000A1D54" w:rsidRPr="0034213C" w14:paraId="1EF191A4" w14:textId="77777777" w:rsidTr="003A5C40">
        <w:trPr>
          <w:trHeight w:val="50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93F39" w14:textId="2D1BD0C5" w:rsidR="000A1D54" w:rsidRPr="0034213C" w:rsidRDefault="000A1D54" w:rsidP="000A1D54">
            <w:pPr>
              <w:jc w:val="left"/>
              <w:rPr>
                <w:sz w:val="20"/>
                <w:szCs w:val="20"/>
                <w:lang w:val="fr-FR" w:eastAsia="zh-CN"/>
              </w:rPr>
            </w:pPr>
            <w:r w:rsidRPr="0034213C">
              <w:rPr>
                <w:sz w:val="20"/>
                <w:szCs w:val="20"/>
                <w:lang w:val="fr-FR"/>
              </w:rPr>
              <w:t>Agences bilatérales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9B2EAC" w14:textId="6EC603E7" w:rsidR="000A1D54" w:rsidRPr="0034213C" w:rsidRDefault="000A1D54" w:rsidP="000A1D54">
            <w:pPr>
              <w:jc w:val="right"/>
              <w:rPr>
                <w:sz w:val="20"/>
                <w:szCs w:val="20"/>
                <w:lang w:val="fr-FR" w:eastAsia="zh-CN"/>
              </w:rPr>
            </w:pPr>
            <w:r w:rsidRPr="0034213C">
              <w:rPr>
                <w:sz w:val="20"/>
                <w:szCs w:val="20"/>
                <w:lang w:val="fr-FR"/>
              </w:rPr>
              <w:t>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5A4278" w14:textId="559D8B59" w:rsidR="000A1D54" w:rsidRPr="0034213C" w:rsidRDefault="000A1D54" w:rsidP="000A1D54">
            <w:pPr>
              <w:jc w:val="right"/>
              <w:rPr>
                <w:sz w:val="20"/>
                <w:szCs w:val="20"/>
                <w:lang w:val="fr-FR" w:eastAsia="zh-CN"/>
              </w:rPr>
            </w:pPr>
            <w:r w:rsidRPr="0034213C">
              <w:rPr>
                <w:sz w:val="20"/>
                <w:szCs w:val="20"/>
                <w:lang w:val="fr-FR"/>
              </w:rPr>
              <w:t>227 901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B4C219" w14:textId="1539FAFC" w:rsidR="000A1D54" w:rsidRPr="0034213C" w:rsidRDefault="000A1D54" w:rsidP="000A1D54">
            <w:pPr>
              <w:jc w:val="right"/>
              <w:rPr>
                <w:sz w:val="20"/>
                <w:szCs w:val="20"/>
                <w:lang w:val="fr-FR" w:eastAsia="zh-CN"/>
              </w:rPr>
            </w:pPr>
            <w:r w:rsidRPr="0034213C">
              <w:rPr>
                <w:sz w:val="20"/>
                <w:szCs w:val="20"/>
                <w:lang w:val="fr-FR"/>
              </w:rPr>
              <w:t>227 901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86FE05" w14:textId="7055EFAD" w:rsidR="000A1D54" w:rsidRPr="0034213C" w:rsidRDefault="000A1D54" w:rsidP="000A1D54">
            <w:pPr>
              <w:jc w:val="right"/>
              <w:rPr>
                <w:sz w:val="20"/>
                <w:szCs w:val="20"/>
                <w:lang w:val="fr-FR" w:eastAsia="zh-CN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CBBD7E" w14:textId="30A39A11" w:rsidR="000A1D54" w:rsidRPr="0034213C" w:rsidRDefault="000A1D54" w:rsidP="000A1D54">
            <w:pPr>
              <w:jc w:val="right"/>
              <w:rPr>
                <w:sz w:val="20"/>
                <w:szCs w:val="20"/>
                <w:lang w:val="fr-FR" w:eastAsia="zh-CN"/>
              </w:rPr>
            </w:pPr>
            <w:r w:rsidRPr="0034213C">
              <w:rPr>
                <w:sz w:val="20"/>
                <w:szCs w:val="20"/>
                <w:lang w:val="fr-FR"/>
              </w:rPr>
              <w:t>223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313CAC" w14:textId="15741FB5" w:rsidR="000A1D54" w:rsidRPr="0034213C" w:rsidRDefault="000A1D54" w:rsidP="000A1D54">
            <w:pPr>
              <w:jc w:val="right"/>
              <w:rPr>
                <w:sz w:val="20"/>
                <w:szCs w:val="20"/>
                <w:lang w:val="fr-FR" w:eastAsia="zh-CN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</w:p>
        </w:tc>
      </w:tr>
      <w:tr w:rsidR="000A1D54" w:rsidRPr="0034213C" w14:paraId="7CE7A0F0" w14:textId="77777777" w:rsidTr="003A5C40">
        <w:trPr>
          <w:trHeight w:val="52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FD7F" w14:textId="1A1ED6DF" w:rsidR="000A1D54" w:rsidRPr="0034213C" w:rsidRDefault="000A1D54" w:rsidP="000A1D54">
            <w:pPr>
              <w:jc w:val="left"/>
              <w:rPr>
                <w:b/>
                <w:bCs/>
                <w:sz w:val="20"/>
                <w:szCs w:val="20"/>
                <w:lang w:val="fr-FR" w:eastAsia="zh-CN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>Total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45BE76" w14:textId="43129E62" w:rsidR="000A1D54" w:rsidRPr="0034213C" w:rsidRDefault="000A1D54" w:rsidP="000A1D54">
            <w:pPr>
              <w:jc w:val="right"/>
              <w:rPr>
                <w:b/>
                <w:bCs/>
                <w:sz w:val="20"/>
                <w:szCs w:val="20"/>
                <w:lang w:val="fr-FR" w:eastAsia="zh-CN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>291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A8A018" w14:textId="346D414E" w:rsidR="000A1D54" w:rsidRPr="0034213C" w:rsidRDefault="000A1D54" w:rsidP="000A1D54">
            <w:pPr>
              <w:jc w:val="right"/>
              <w:rPr>
                <w:b/>
                <w:bCs/>
                <w:sz w:val="20"/>
                <w:szCs w:val="20"/>
                <w:lang w:val="fr-FR" w:eastAsia="zh-CN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>15 284 810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12696B" w14:textId="6CBBDE82" w:rsidR="000A1D54" w:rsidRPr="0034213C" w:rsidRDefault="000A1D54" w:rsidP="000A1D54">
            <w:pPr>
              <w:jc w:val="right"/>
              <w:rPr>
                <w:b/>
                <w:bCs/>
                <w:sz w:val="20"/>
                <w:szCs w:val="20"/>
                <w:lang w:val="fr-FR" w:eastAsia="zh-CN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>15 138 811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63309F" w14:textId="5B4B8485" w:rsidR="000A1D54" w:rsidRPr="0034213C" w:rsidRDefault="000A1D54" w:rsidP="000A1D54">
            <w:pPr>
              <w:jc w:val="right"/>
              <w:rPr>
                <w:b/>
                <w:bCs/>
                <w:sz w:val="20"/>
                <w:szCs w:val="20"/>
                <w:lang w:val="fr-FR" w:eastAsia="zh-CN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>145 999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4D1C2C" w14:textId="74BEEBE1" w:rsidR="000A1D54" w:rsidRPr="0034213C" w:rsidRDefault="000A1D54" w:rsidP="000A1D54">
            <w:pPr>
              <w:jc w:val="right"/>
              <w:rPr>
                <w:b/>
                <w:bCs/>
                <w:sz w:val="20"/>
                <w:szCs w:val="20"/>
                <w:lang w:val="fr-FR" w:eastAsia="zh-CN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>3 373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3ED113" w14:textId="5D70E505" w:rsidR="000A1D54" w:rsidRPr="0034213C" w:rsidRDefault="000A1D54" w:rsidP="000A1D54">
            <w:pPr>
              <w:jc w:val="right"/>
              <w:rPr>
                <w:b/>
                <w:bCs/>
                <w:sz w:val="20"/>
                <w:szCs w:val="20"/>
                <w:lang w:val="fr-FR" w:eastAsia="zh-CN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>1 595</w:t>
            </w:r>
          </w:p>
        </w:tc>
      </w:tr>
    </w:tbl>
    <w:p w14:paraId="5D160BA0" w14:textId="77777777" w:rsidR="00D34399" w:rsidRPr="0034213C" w:rsidRDefault="00D34399" w:rsidP="00D34399">
      <w:pPr>
        <w:pStyle w:val="a--"/>
        <w:keepNext/>
        <w:suppressAutoHyphens w:val="0"/>
        <w:rPr>
          <w:sz w:val="22"/>
          <w:szCs w:val="22"/>
          <w:lang w:val="fr-FR"/>
        </w:rPr>
      </w:pPr>
    </w:p>
    <w:p w14:paraId="31C8DD75" w14:textId="77777777" w:rsidR="00D34399" w:rsidRPr="0034213C" w:rsidRDefault="00D34399" w:rsidP="00D34399">
      <w:pPr>
        <w:pStyle w:val="a--"/>
        <w:keepNext/>
        <w:suppressAutoHyphens w:val="0"/>
        <w:rPr>
          <w:sz w:val="22"/>
          <w:szCs w:val="22"/>
          <w:lang w:val="fr-FR"/>
        </w:rPr>
      </w:pPr>
    </w:p>
    <w:p w14:paraId="01E48D4D" w14:textId="77777777" w:rsidR="00D34399" w:rsidRPr="0034213C" w:rsidRDefault="00D34399" w:rsidP="00D34399">
      <w:pPr>
        <w:pStyle w:val="a--"/>
        <w:keepNext/>
        <w:suppressAutoHyphens w:val="0"/>
        <w:rPr>
          <w:sz w:val="22"/>
          <w:szCs w:val="22"/>
          <w:lang w:val="fr-FR"/>
        </w:rPr>
      </w:pPr>
    </w:p>
    <w:p w14:paraId="380D7480" w14:textId="77777777" w:rsidR="00D34399" w:rsidRPr="0034213C" w:rsidRDefault="00D34399" w:rsidP="00D34399">
      <w:pPr>
        <w:pStyle w:val="a--"/>
        <w:keepNext/>
        <w:suppressAutoHyphens w:val="0"/>
        <w:rPr>
          <w:sz w:val="22"/>
          <w:szCs w:val="22"/>
          <w:lang w:val="fr-FR"/>
        </w:rPr>
      </w:pPr>
    </w:p>
    <w:p w14:paraId="773B2ED0" w14:textId="77777777" w:rsidR="00D34399" w:rsidRPr="0034213C" w:rsidRDefault="00D34399" w:rsidP="00D34399">
      <w:pPr>
        <w:pStyle w:val="a--"/>
        <w:keepNext/>
        <w:suppressAutoHyphens w:val="0"/>
        <w:rPr>
          <w:sz w:val="22"/>
          <w:szCs w:val="22"/>
          <w:lang w:val="fr-FR"/>
        </w:rPr>
      </w:pPr>
    </w:p>
    <w:p w14:paraId="347FCA03" w14:textId="77777777" w:rsidR="00D34399" w:rsidRPr="0034213C" w:rsidRDefault="00D34399" w:rsidP="00D34399">
      <w:pPr>
        <w:rPr>
          <w:lang w:val="fr-FR"/>
        </w:rPr>
      </w:pPr>
    </w:p>
    <w:p w14:paraId="2575B706" w14:textId="77777777" w:rsidR="00D34399" w:rsidRPr="0034213C" w:rsidRDefault="00D34399" w:rsidP="00D34399">
      <w:pPr>
        <w:rPr>
          <w:lang w:val="fr-FR"/>
        </w:rPr>
        <w:sectPr w:rsidR="00D34399" w:rsidRPr="0034213C" w:rsidSect="00D34399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footnotePr>
            <w:numRestart w:val="eachSect"/>
          </w:footnotePr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2FFB242B" w14:textId="77777777" w:rsidR="00D34399" w:rsidRPr="0034213C" w:rsidRDefault="00D34399" w:rsidP="00D34399">
      <w:pPr>
        <w:pStyle w:val="Title1"/>
        <w:rPr>
          <w:caps w:val="0"/>
          <w:lang w:val="fr-FR"/>
        </w:rPr>
      </w:pPr>
    </w:p>
    <w:p w14:paraId="50A747EF" w14:textId="2E9AD7AC" w:rsidR="00D34399" w:rsidRPr="0034213C" w:rsidRDefault="00D34399" w:rsidP="00D34399">
      <w:pPr>
        <w:jc w:val="center"/>
        <w:rPr>
          <w:b/>
          <w:lang w:val="fr-FR"/>
        </w:rPr>
      </w:pPr>
      <w:r w:rsidRPr="0034213C">
        <w:rPr>
          <w:b/>
          <w:lang w:val="fr-FR"/>
        </w:rPr>
        <w:t>Annex</w:t>
      </w:r>
      <w:r w:rsidR="00081AD9" w:rsidRPr="0034213C">
        <w:rPr>
          <w:b/>
          <w:lang w:val="fr-FR"/>
        </w:rPr>
        <w:t>e</w:t>
      </w:r>
      <w:r w:rsidRPr="0034213C">
        <w:rPr>
          <w:b/>
          <w:lang w:val="fr-FR"/>
        </w:rPr>
        <w:t xml:space="preserve"> III</w:t>
      </w:r>
    </w:p>
    <w:p w14:paraId="3C7F6C26" w14:textId="77777777" w:rsidR="00D34399" w:rsidRPr="0034213C" w:rsidRDefault="00D34399" w:rsidP="00D34399">
      <w:pPr>
        <w:jc w:val="center"/>
        <w:rPr>
          <w:b/>
          <w:lang w:val="fr-FR"/>
        </w:rPr>
      </w:pPr>
    </w:p>
    <w:p w14:paraId="7F64BCDA" w14:textId="52854564" w:rsidR="00D34399" w:rsidRPr="0034213C" w:rsidRDefault="00F43F2A" w:rsidP="00D34399">
      <w:pPr>
        <w:jc w:val="center"/>
        <w:rPr>
          <w:b/>
          <w:lang w:val="fr-FR"/>
        </w:rPr>
      </w:pPr>
      <w:r w:rsidRPr="0034213C">
        <w:rPr>
          <w:b/>
          <w:bCs/>
          <w:lang w:val="fr-FR"/>
        </w:rPr>
        <w:t xml:space="preserve">APERÇU DES PROJETS ET ACTIVITÉS </w:t>
      </w:r>
      <w:r w:rsidR="0034289D">
        <w:rPr>
          <w:b/>
          <w:bCs/>
          <w:lang w:val="fr-FR"/>
        </w:rPr>
        <w:t xml:space="preserve">LIÉS AUX </w:t>
      </w:r>
      <w:r w:rsidRPr="0034213C">
        <w:rPr>
          <w:b/>
          <w:bCs/>
          <w:lang w:val="fr-FR"/>
        </w:rPr>
        <w:t>HFC</w:t>
      </w:r>
    </w:p>
    <w:p w14:paraId="6F871DDD" w14:textId="77777777" w:rsidR="00A33E65" w:rsidRPr="0034213C" w:rsidRDefault="00A33E65" w:rsidP="00A33E65">
      <w:pPr>
        <w:pStyle w:val="Heading1"/>
        <w:numPr>
          <w:ilvl w:val="0"/>
          <w:numId w:val="0"/>
        </w:numPr>
        <w:spacing w:after="0"/>
        <w:rPr>
          <w:lang w:val="fr-FR"/>
        </w:rPr>
      </w:pPr>
    </w:p>
    <w:p w14:paraId="2D91956E" w14:textId="29DED4C3" w:rsidR="00A33E65" w:rsidRPr="0034213C" w:rsidRDefault="008275CA" w:rsidP="00A33E65">
      <w:pPr>
        <w:pStyle w:val="Heading1"/>
        <w:numPr>
          <w:ilvl w:val="0"/>
          <w:numId w:val="25"/>
        </w:numPr>
        <w:rPr>
          <w:lang w:val="fr-FR"/>
        </w:rPr>
      </w:pPr>
      <w:r w:rsidRPr="0034213C">
        <w:rPr>
          <w:lang w:val="fr-FR"/>
        </w:rPr>
        <w:t>Le Comité exécutif approuve le financement de la mise en œuvre de projets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investissement et de démonstration </w:t>
      </w:r>
      <w:r w:rsidR="00BF24C5">
        <w:rPr>
          <w:lang w:val="fr-FR"/>
        </w:rPr>
        <w:t xml:space="preserve">liés aux </w:t>
      </w:r>
      <w:r w:rsidRPr="0034213C">
        <w:rPr>
          <w:lang w:val="fr-FR"/>
        </w:rPr>
        <w:t>HFC (décisions 78/3 g)</w:t>
      </w:r>
      <w:r w:rsidR="00437EF1">
        <w:rPr>
          <w:lang w:val="fr-FR"/>
        </w:rPr>
        <w:t>,</w:t>
      </w:r>
      <w:r w:rsidRPr="0034213C">
        <w:rPr>
          <w:lang w:val="fr-FR"/>
        </w:rPr>
        <w:t> 79/45, 91/65 et 94/60) et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activités de facilitation depuis sa 80</w:t>
      </w:r>
      <w:r w:rsidRPr="0034213C">
        <w:rPr>
          <w:vertAlign w:val="superscript"/>
          <w:lang w:val="fr-FR"/>
        </w:rPr>
        <w:t>e</w:t>
      </w:r>
      <w:r w:rsidRPr="0034213C">
        <w:rPr>
          <w:lang w:val="fr-FR"/>
        </w:rPr>
        <w:t> réunion, afin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aider les services nationaux de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ozone à respecter leurs obligations initiales en rapport avec la réduction des HFC au titre de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amendement de Kigali (décision 79/46). </w:t>
      </w:r>
    </w:p>
    <w:p w14:paraId="451E7766" w14:textId="19004694" w:rsidR="00A33E65" w:rsidRPr="0034213C" w:rsidRDefault="008275CA" w:rsidP="00A33E65">
      <w:pPr>
        <w:pStyle w:val="Heading1"/>
        <w:rPr>
          <w:lang w:val="fr-FR"/>
        </w:rPr>
      </w:pPr>
      <w:r w:rsidRPr="0034213C">
        <w:rPr>
          <w:lang w:val="fr-FR"/>
        </w:rPr>
        <w:t xml:space="preserve">Au 31 décembre 2024, le Comité exécutif avait approuvé 545 projets et activités </w:t>
      </w:r>
      <w:r w:rsidR="006D447D">
        <w:rPr>
          <w:lang w:val="fr-FR"/>
        </w:rPr>
        <w:t xml:space="preserve">liés aux </w:t>
      </w:r>
      <w:r w:rsidRPr="0034213C">
        <w:rPr>
          <w:lang w:val="fr-FR"/>
        </w:rPr>
        <w:t>HFC dans 140</w:t>
      </w:r>
      <w:r w:rsidR="006D447D">
        <w:rPr>
          <w:lang w:val="fr-FR"/>
        </w:rPr>
        <w:t> </w:t>
      </w:r>
      <w:r w:rsidRPr="0034213C">
        <w:rPr>
          <w:lang w:val="fr-FR"/>
        </w:rPr>
        <w:t>pays et deux régions, dont 200 demandes de préparation de projet, 19 projets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investissement, 140</w:t>
      </w:r>
      <w:r w:rsidR="00E3248D">
        <w:rPr>
          <w:lang w:val="fr-FR"/>
        </w:rPr>
        <w:t> </w:t>
      </w:r>
      <w:r w:rsidRPr="0034213C">
        <w:rPr>
          <w:lang w:val="fr-FR"/>
        </w:rPr>
        <w:t>projets liés à des plans de mise en œuvre de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amendement de Kigali pour les HFC (KIP), un projet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a</w:t>
      </w:r>
      <w:r w:rsidR="00E3248D">
        <w:rPr>
          <w:lang w:val="fr-FR"/>
        </w:rPr>
        <w:t xml:space="preserve">ssistance </w:t>
      </w:r>
      <w:r w:rsidRPr="0034213C">
        <w:rPr>
          <w:lang w:val="fr-FR"/>
        </w:rPr>
        <w:t>technique, 158 activités de facilitation, 23 projets liés à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efficacité énergétique et quatre projets de contrôle des émissions de HFC-23, pour la somme de 102,48 millions </w:t>
      </w:r>
      <w:r w:rsidR="00482FE4" w:rsidRPr="0034213C">
        <w:rPr>
          <w:lang w:val="fr-FR"/>
        </w:rPr>
        <w:t>de dollars</w:t>
      </w:r>
      <w:r w:rsidRPr="0034213C">
        <w:rPr>
          <w:lang w:val="fr-FR"/>
        </w:rPr>
        <w:t xml:space="preserve"> (hors coûts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appui). </w:t>
      </w:r>
    </w:p>
    <w:p w14:paraId="3CD7671C" w14:textId="169E7CFF" w:rsidR="00A33E65" w:rsidRPr="0034213C" w:rsidRDefault="008275CA" w:rsidP="00A33E65">
      <w:pPr>
        <w:pStyle w:val="Heading1"/>
        <w:rPr>
          <w:lang w:val="fr-FR"/>
        </w:rPr>
      </w:pPr>
      <w:r w:rsidRPr="0034213C">
        <w:rPr>
          <w:lang w:val="fr-FR"/>
        </w:rPr>
        <w:t xml:space="preserve">Le tableau 1 donne un aperçu de tous les projets et activités </w:t>
      </w:r>
      <w:r w:rsidR="0024551F">
        <w:rPr>
          <w:lang w:val="fr-FR"/>
        </w:rPr>
        <w:t xml:space="preserve">liés aux </w:t>
      </w:r>
      <w:r w:rsidRPr="0034213C">
        <w:rPr>
          <w:lang w:val="fr-FR"/>
        </w:rPr>
        <w:t>HFC relevant du Fonds multilatéral, par pays, indépendamment de leur source de financement, e</w:t>
      </w:r>
      <w:r w:rsidR="003058CE">
        <w:rPr>
          <w:lang w:val="fr-FR"/>
        </w:rPr>
        <w:t xml:space="preserve">t indique </w:t>
      </w:r>
      <w:r w:rsidRPr="0034213C">
        <w:rPr>
          <w:lang w:val="fr-FR"/>
        </w:rPr>
        <w:t>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état de la ratification de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amendement de Kigali et l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>état du programme d</w:t>
      </w:r>
      <w:r w:rsidR="00033072" w:rsidRPr="0034213C">
        <w:rPr>
          <w:lang w:val="fr-FR"/>
        </w:rPr>
        <w:t>’</w:t>
      </w:r>
      <w:r w:rsidRPr="0034213C">
        <w:rPr>
          <w:lang w:val="fr-FR"/>
        </w:rPr>
        <w:t xml:space="preserve">octroi de permis pour les HFC. </w:t>
      </w:r>
    </w:p>
    <w:p w14:paraId="5343EA7A" w14:textId="6669BAB8" w:rsidR="00A33E65" w:rsidRPr="00BC618F" w:rsidRDefault="00A33E65" w:rsidP="00A33E65">
      <w:pPr>
        <w:jc w:val="left"/>
        <w:rPr>
          <w:b/>
          <w:sz w:val="16"/>
          <w:szCs w:val="16"/>
          <w:lang w:val="fr-FR"/>
        </w:rPr>
      </w:pPr>
      <w:r w:rsidRPr="0034213C">
        <w:rPr>
          <w:b/>
          <w:lang w:val="fr-FR"/>
        </w:rPr>
        <w:t>Table</w:t>
      </w:r>
      <w:r w:rsidR="006B6D52" w:rsidRPr="0034213C">
        <w:rPr>
          <w:b/>
          <w:lang w:val="fr-FR"/>
        </w:rPr>
        <w:t>au</w:t>
      </w:r>
      <w:r w:rsidRPr="0034213C">
        <w:rPr>
          <w:b/>
          <w:lang w:val="fr-FR"/>
        </w:rPr>
        <w:t xml:space="preserve"> 1. </w:t>
      </w:r>
      <w:r w:rsidR="006B6D52" w:rsidRPr="0034213C">
        <w:rPr>
          <w:b/>
          <w:bCs/>
          <w:lang w:val="fr-FR"/>
        </w:rPr>
        <w:t xml:space="preserve">Aperçu de tous les projets et activités </w:t>
      </w:r>
      <w:r w:rsidR="002D740F">
        <w:rPr>
          <w:b/>
          <w:bCs/>
          <w:lang w:val="fr-FR"/>
        </w:rPr>
        <w:t xml:space="preserve">liés aux </w:t>
      </w:r>
      <w:r w:rsidR="006B6D52" w:rsidRPr="0034213C">
        <w:rPr>
          <w:b/>
          <w:bCs/>
          <w:lang w:val="fr-FR"/>
        </w:rPr>
        <w:t>HFC relevant du Fonds multilatéral</w:t>
      </w:r>
    </w:p>
    <w:tbl>
      <w:tblPr>
        <w:tblW w:w="1134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577"/>
        <w:gridCol w:w="662"/>
        <w:gridCol w:w="1260"/>
        <w:gridCol w:w="1152"/>
        <w:gridCol w:w="985"/>
        <w:gridCol w:w="866"/>
        <w:gridCol w:w="868"/>
        <w:gridCol w:w="1169"/>
        <w:gridCol w:w="959"/>
        <w:gridCol w:w="992"/>
        <w:gridCol w:w="851"/>
      </w:tblGrid>
      <w:tr w:rsidR="008275CA" w:rsidRPr="00BC618F" w14:paraId="21BE16CB" w14:textId="77777777" w:rsidTr="003E1231">
        <w:trPr>
          <w:trHeight w:val="58"/>
          <w:tblHeader/>
        </w:trPr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9B745" w14:textId="77777777" w:rsidR="008275CA" w:rsidRPr="00F07515" w:rsidRDefault="008275CA" w:rsidP="007E08A5">
            <w:pPr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F07515">
              <w:rPr>
                <w:b/>
                <w:bCs/>
                <w:sz w:val="16"/>
                <w:szCs w:val="16"/>
                <w:lang w:val="fr-FR" w:eastAsia="zh-CN"/>
              </w:rPr>
              <w:t>Pays</w:t>
            </w:r>
          </w:p>
        </w:tc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89EA6" w14:textId="77777777" w:rsidR="008275CA" w:rsidRPr="00F07515" w:rsidRDefault="008275CA" w:rsidP="007E08A5">
            <w:pPr>
              <w:ind w:left="-251" w:right="-225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F07515">
              <w:rPr>
                <w:rFonts w:asciiTheme="majorBidi" w:hAnsiTheme="majorBidi" w:cstheme="majorBidi"/>
                <w:b/>
                <w:bCs/>
                <w:sz w:val="16"/>
                <w:szCs w:val="16"/>
                <w:lang w:val="fr-FR"/>
              </w:rPr>
              <w:t>Groupe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A2838" w14:textId="3967BB35" w:rsidR="008275CA" w:rsidRPr="00F07515" w:rsidRDefault="008275CA" w:rsidP="007E08A5">
            <w:pPr>
              <w:ind w:left="-132" w:right="-195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lang w:val="fr-FR"/>
              </w:rPr>
            </w:pPr>
            <w:r w:rsidRPr="00F07515">
              <w:rPr>
                <w:rFonts w:asciiTheme="majorBidi" w:hAnsiTheme="majorBidi" w:cstheme="majorBidi"/>
                <w:b/>
                <w:bCs/>
                <w:sz w:val="16"/>
                <w:szCs w:val="16"/>
                <w:lang w:val="fr-FR"/>
              </w:rPr>
              <w:t>Ratification de l</w:t>
            </w:r>
            <w:r w:rsidR="00033072" w:rsidRPr="00F07515">
              <w:rPr>
                <w:rFonts w:asciiTheme="majorBidi" w:hAnsiTheme="majorBidi" w:cstheme="majorBidi"/>
                <w:b/>
                <w:bCs/>
                <w:sz w:val="16"/>
                <w:szCs w:val="16"/>
                <w:lang w:val="fr-FR"/>
              </w:rPr>
              <w:t>’</w:t>
            </w:r>
            <w:r w:rsidRPr="00F07515">
              <w:rPr>
                <w:rFonts w:asciiTheme="majorBidi" w:hAnsiTheme="majorBidi" w:cstheme="majorBidi"/>
                <w:b/>
                <w:bCs/>
                <w:sz w:val="16"/>
                <w:szCs w:val="16"/>
                <w:lang w:val="fr-FR"/>
              </w:rPr>
              <w:t xml:space="preserve">amendement </w:t>
            </w:r>
          </w:p>
          <w:p w14:paraId="5F9AEBD8" w14:textId="0589951D" w:rsidR="008275CA" w:rsidRPr="00F07515" w:rsidRDefault="008275CA" w:rsidP="007E08A5">
            <w:pPr>
              <w:ind w:left="-132" w:right="-195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F07515">
              <w:rPr>
                <w:rFonts w:asciiTheme="majorBidi" w:hAnsiTheme="majorBidi" w:cstheme="majorBidi"/>
                <w:b/>
                <w:bCs/>
                <w:sz w:val="16"/>
                <w:szCs w:val="16"/>
                <w:lang w:val="fr-FR"/>
              </w:rPr>
              <w:t>de Kigali</w:t>
            </w: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69762" w14:textId="311C209A" w:rsidR="008275CA" w:rsidRPr="00F07515" w:rsidRDefault="008275CA" w:rsidP="007E08A5">
            <w:pPr>
              <w:ind w:left="-162" w:right="-105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F07515">
              <w:rPr>
                <w:rFonts w:asciiTheme="majorBidi" w:hAnsiTheme="majorBidi" w:cstheme="majorBidi"/>
                <w:b/>
                <w:bCs/>
                <w:sz w:val="16"/>
                <w:szCs w:val="16"/>
                <w:lang w:val="fr-FR"/>
              </w:rPr>
              <w:t>Mise en œuvre du programme d</w:t>
            </w:r>
            <w:r w:rsidR="00033072" w:rsidRPr="00F07515">
              <w:rPr>
                <w:rFonts w:asciiTheme="majorBidi" w:hAnsiTheme="majorBidi" w:cstheme="majorBidi"/>
                <w:b/>
                <w:bCs/>
                <w:sz w:val="16"/>
                <w:szCs w:val="16"/>
                <w:lang w:val="fr-FR"/>
              </w:rPr>
              <w:t>’</w:t>
            </w:r>
            <w:r w:rsidRPr="00F07515">
              <w:rPr>
                <w:rFonts w:asciiTheme="majorBidi" w:hAnsiTheme="majorBidi" w:cstheme="majorBidi"/>
                <w:b/>
                <w:bCs/>
                <w:sz w:val="16"/>
                <w:szCs w:val="16"/>
                <w:lang w:val="fr-FR"/>
              </w:rPr>
              <w:t>octroi de permis</w:t>
            </w:r>
          </w:p>
        </w:tc>
        <w:tc>
          <w:tcPr>
            <w:tcW w:w="66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A633D" w14:textId="20243D1A" w:rsidR="008275CA" w:rsidRPr="00F07515" w:rsidRDefault="008275CA" w:rsidP="007E08A5">
            <w:pPr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F07515">
              <w:rPr>
                <w:rFonts w:asciiTheme="majorBidi" w:hAnsiTheme="majorBidi" w:cstheme="majorBidi"/>
                <w:b/>
                <w:bCs/>
                <w:sz w:val="16"/>
                <w:szCs w:val="16"/>
                <w:lang w:val="fr-FR"/>
              </w:rPr>
              <w:t xml:space="preserve">Sommes approuvées </w:t>
            </w:r>
            <w:r w:rsidR="002A4C90" w:rsidRPr="00F07515">
              <w:rPr>
                <w:rFonts w:asciiTheme="majorBidi" w:hAnsiTheme="majorBidi" w:cstheme="majorBidi"/>
                <w:b/>
                <w:bCs/>
                <w:sz w:val="16"/>
                <w:szCs w:val="16"/>
                <w:lang w:val="fr-FR"/>
              </w:rPr>
              <w:t>(</w:t>
            </w:r>
            <w:r w:rsidR="00132392">
              <w:rPr>
                <w:rFonts w:asciiTheme="majorBidi" w:hAnsiTheme="majorBidi" w:cstheme="majorBidi"/>
                <w:b/>
                <w:bCs/>
                <w:sz w:val="16"/>
                <w:szCs w:val="16"/>
                <w:lang w:val="fr-FR"/>
              </w:rPr>
              <w:t>$US</w:t>
            </w:r>
            <w:r w:rsidR="002A4C90" w:rsidRPr="00F07515">
              <w:rPr>
                <w:rFonts w:asciiTheme="majorBidi" w:hAnsiTheme="majorBidi" w:cstheme="majorBidi"/>
                <w:b/>
                <w:bCs/>
                <w:sz w:val="16"/>
                <w:szCs w:val="16"/>
                <w:lang w:val="fr-FR"/>
              </w:rPr>
              <w:t>)</w:t>
            </w:r>
          </w:p>
        </w:tc>
      </w:tr>
      <w:tr w:rsidR="007E08A5" w:rsidRPr="00BC618F" w14:paraId="71FBDC62" w14:textId="77777777" w:rsidTr="003E1231">
        <w:trPr>
          <w:trHeight w:val="1088"/>
          <w:tblHeader/>
        </w:trPr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D3880" w14:textId="77777777" w:rsidR="008275CA" w:rsidRPr="00F07515" w:rsidRDefault="008275CA" w:rsidP="007E08A5">
            <w:pPr>
              <w:jc w:val="left"/>
              <w:rPr>
                <w:b/>
                <w:bCs/>
                <w:sz w:val="16"/>
                <w:szCs w:val="16"/>
                <w:lang w:val="fr-FR" w:eastAsia="en-CA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D364E" w14:textId="77777777" w:rsidR="008275CA" w:rsidRPr="00F07515" w:rsidRDefault="008275CA" w:rsidP="007E08A5">
            <w:pPr>
              <w:jc w:val="left"/>
              <w:rPr>
                <w:b/>
                <w:bCs/>
                <w:sz w:val="16"/>
                <w:szCs w:val="16"/>
                <w:lang w:val="fr-FR" w:eastAsia="en-CA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923D5" w14:textId="77777777" w:rsidR="008275CA" w:rsidRPr="00F07515" w:rsidRDefault="008275CA" w:rsidP="007E08A5">
            <w:pPr>
              <w:jc w:val="left"/>
              <w:rPr>
                <w:b/>
                <w:bCs/>
                <w:sz w:val="16"/>
                <w:szCs w:val="16"/>
                <w:lang w:val="fr-FR" w:eastAsia="en-CA"/>
              </w:rPr>
            </w:pPr>
          </w:p>
        </w:tc>
        <w:tc>
          <w:tcPr>
            <w:tcW w:w="1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05F85" w14:textId="77777777" w:rsidR="008275CA" w:rsidRPr="00F07515" w:rsidRDefault="008275CA" w:rsidP="007E08A5">
            <w:pPr>
              <w:jc w:val="left"/>
              <w:rPr>
                <w:b/>
                <w:bCs/>
                <w:sz w:val="16"/>
                <w:szCs w:val="16"/>
                <w:lang w:val="fr-FR" w:eastAsia="en-CA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8D538D" w14:textId="77777777" w:rsidR="008275CA" w:rsidRPr="00F07515" w:rsidRDefault="008275CA" w:rsidP="007E08A5">
            <w:pPr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F07515">
              <w:rPr>
                <w:rFonts w:asciiTheme="majorBidi" w:hAnsiTheme="majorBidi" w:cstheme="majorBidi"/>
                <w:b/>
                <w:bCs/>
                <w:sz w:val="16"/>
                <w:szCs w:val="16"/>
                <w:lang w:val="fr-FR"/>
              </w:rPr>
              <w:t xml:space="preserve">Activités de facilitation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CB0C54" w14:textId="2C604B0E" w:rsidR="008275CA" w:rsidRPr="00F07515" w:rsidRDefault="008275CA" w:rsidP="007E08A5">
            <w:pPr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F07515">
              <w:rPr>
                <w:b/>
                <w:bCs/>
                <w:sz w:val="16"/>
                <w:szCs w:val="16"/>
                <w:lang w:val="fr-FR" w:eastAsia="en-CA"/>
              </w:rPr>
              <w:t>Efficacité énergé</w:t>
            </w:r>
            <w:r w:rsidR="00FD4307" w:rsidRPr="00F07515">
              <w:rPr>
                <w:b/>
                <w:bCs/>
                <w:sz w:val="16"/>
                <w:szCs w:val="16"/>
                <w:lang w:val="fr-FR" w:eastAsia="en-CA"/>
              </w:rPr>
              <w:t>-</w:t>
            </w:r>
            <w:r w:rsidRPr="00F07515">
              <w:rPr>
                <w:b/>
                <w:bCs/>
                <w:sz w:val="16"/>
                <w:szCs w:val="16"/>
                <w:lang w:val="fr-FR" w:eastAsia="en-CA"/>
              </w:rPr>
              <w:t>tique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9F9B0E" w14:textId="77777777" w:rsidR="003E1231" w:rsidRDefault="008275CA" w:rsidP="007E08A5">
            <w:pPr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F07515">
              <w:rPr>
                <w:b/>
                <w:bCs/>
                <w:sz w:val="16"/>
                <w:szCs w:val="16"/>
                <w:lang w:val="fr-FR" w:eastAsia="en-CA"/>
              </w:rPr>
              <w:t xml:space="preserve">Contrôle des émissions de </w:t>
            </w:r>
          </w:p>
          <w:p w14:paraId="71A4F6FC" w14:textId="34C16DD7" w:rsidR="008275CA" w:rsidRPr="00F07515" w:rsidRDefault="008275CA" w:rsidP="007E08A5">
            <w:pPr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F07515">
              <w:rPr>
                <w:b/>
                <w:bCs/>
                <w:sz w:val="16"/>
                <w:szCs w:val="16"/>
                <w:lang w:val="fr-FR" w:eastAsia="en-CA"/>
              </w:rPr>
              <w:t>HFC-23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D9112D" w14:textId="77777777" w:rsidR="003E1231" w:rsidRDefault="008275CA" w:rsidP="007E08A5">
            <w:pPr>
              <w:ind w:left="-187" w:right="-213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F07515">
              <w:rPr>
                <w:b/>
                <w:bCs/>
                <w:sz w:val="16"/>
                <w:szCs w:val="16"/>
                <w:lang w:val="fr-FR" w:eastAsia="en-CA"/>
              </w:rPr>
              <w:t>Projets d</w:t>
            </w:r>
            <w:r w:rsidR="00033072" w:rsidRPr="00F07515">
              <w:rPr>
                <w:b/>
                <w:bCs/>
                <w:sz w:val="16"/>
                <w:szCs w:val="16"/>
                <w:lang w:val="fr-FR" w:eastAsia="en-CA"/>
              </w:rPr>
              <w:t>’</w:t>
            </w:r>
            <w:r w:rsidRPr="00F07515">
              <w:rPr>
                <w:b/>
                <w:bCs/>
                <w:sz w:val="16"/>
                <w:szCs w:val="16"/>
                <w:lang w:val="fr-FR" w:eastAsia="en-CA"/>
              </w:rPr>
              <w:t>investisse</w:t>
            </w:r>
            <w:r w:rsidR="003E1231">
              <w:rPr>
                <w:b/>
                <w:bCs/>
                <w:sz w:val="16"/>
                <w:szCs w:val="16"/>
                <w:lang w:val="fr-FR" w:eastAsia="en-CA"/>
              </w:rPr>
              <w:t>-</w:t>
            </w:r>
          </w:p>
          <w:p w14:paraId="60A42724" w14:textId="0C93455F" w:rsidR="008275CA" w:rsidRPr="00F07515" w:rsidRDefault="008275CA" w:rsidP="007E08A5">
            <w:pPr>
              <w:ind w:left="-187" w:right="-213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F07515">
              <w:rPr>
                <w:b/>
                <w:bCs/>
                <w:sz w:val="16"/>
                <w:szCs w:val="16"/>
                <w:lang w:val="fr-FR" w:eastAsia="en-CA"/>
              </w:rPr>
              <w:t xml:space="preserve">ment 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7E8B30" w14:textId="60039F60" w:rsidR="008275CA" w:rsidRPr="00F07515" w:rsidRDefault="008275CA" w:rsidP="007E08A5">
            <w:pPr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F07515">
              <w:rPr>
                <w:b/>
                <w:bCs/>
                <w:sz w:val="16"/>
                <w:szCs w:val="16"/>
                <w:lang w:val="fr-FR" w:eastAsia="en-CA"/>
              </w:rPr>
              <w:t>KIP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C10EBC" w14:textId="77777777" w:rsidR="00DF2940" w:rsidRPr="00F07515" w:rsidRDefault="008275CA" w:rsidP="007E08A5">
            <w:pPr>
              <w:ind w:left="-125" w:right="-153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F07515">
              <w:rPr>
                <w:b/>
                <w:bCs/>
                <w:sz w:val="16"/>
                <w:szCs w:val="16"/>
                <w:lang w:val="fr-FR" w:eastAsia="en-CA"/>
              </w:rPr>
              <w:t>Préparation</w:t>
            </w:r>
          </w:p>
          <w:p w14:paraId="55AE749F" w14:textId="41AD8287" w:rsidR="008275CA" w:rsidRPr="00F07515" w:rsidRDefault="00DF2940" w:rsidP="00DF2940">
            <w:pPr>
              <w:ind w:left="-125" w:right="-153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F07515">
              <w:rPr>
                <w:b/>
                <w:bCs/>
                <w:sz w:val="16"/>
                <w:szCs w:val="16"/>
                <w:lang w:val="fr-FR" w:eastAsia="en-CA"/>
              </w:rPr>
              <w:t>d</w:t>
            </w:r>
            <w:r w:rsidR="008275CA" w:rsidRPr="00F07515">
              <w:rPr>
                <w:b/>
                <w:bCs/>
                <w:sz w:val="16"/>
                <w:szCs w:val="16"/>
                <w:lang w:val="fr-FR" w:eastAsia="en-CA"/>
              </w:rPr>
              <w:t>e</w:t>
            </w:r>
            <w:r w:rsidRPr="00F07515">
              <w:rPr>
                <w:b/>
                <w:bCs/>
                <w:sz w:val="16"/>
                <w:szCs w:val="16"/>
                <w:lang w:val="fr-FR" w:eastAsia="en-CA"/>
              </w:rPr>
              <w:t xml:space="preserve"> </w:t>
            </w:r>
            <w:r w:rsidR="008275CA" w:rsidRPr="00F07515">
              <w:rPr>
                <w:b/>
                <w:bCs/>
                <w:sz w:val="16"/>
                <w:szCs w:val="16"/>
                <w:lang w:val="fr-FR" w:eastAsia="en-CA"/>
              </w:rPr>
              <w:t xml:space="preserve">projets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A781DA" w14:textId="77777777" w:rsidR="005B7845" w:rsidRPr="00F07515" w:rsidRDefault="008275CA" w:rsidP="007E08A5">
            <w:pPr>
              <w:ind w:left="-143" w:right="-105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F07515">
              <w:rPr>
                <w:b/>
                <w:bCs/>
                <w:sz w:val="16"/>
                <w:szCs w:val="16"/>
                <w:lang w:val="fr-FR" w:eastAsia="en-CA"/>
              </w:rPr>
              <w:t>A</w:t>
            </w:r>
            <w:r w:rsidR="00690DE3" w:rsidRPr="00F07515">
              <w:rPr>
                <w:b/>
                <w:bCs/>
                <w:sz w:val="16"/>
                <w:szCs w:val="16"/>
                <w:lang w:val="fr-FR" w:eastAsia="en-CA"/>
              </w:rPr>
              <w:t>ssistance</w:t>
            </w:r>
          </w:p>
          <w:p w14:paraId="0870FF39" w14:textId="042D3BE6" w:rsidR="008275CA" w:rsidRPr="00F07515" w:rsidRDefault="008275CA" w:rsidP="007E08A5">
            <w:pPr>
              <w:ind w:left="-143" w:right="-105"/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F07515">
              <w:rPr>
                <w:b/>
                <w:bCs/>
                <w:sz w:val="16"/>
                <w:szCs w:val="16"/>
                <w:lang w:val="fr-FR" w:eastAsia="en-CA"/>
              </w:rPr>
              <w:t>technique</w:t>
            </w:r>
          </w:p>
        </w:tc>
      </w:tr>
      <w:tr w:rsidR="007E08A5" w:rsidRPr="00BC618F" w14:paraId="62679178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42A205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Afghanistan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E94ED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40C48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zh-CN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480B3C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zh-CN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3D7E9" w14:textId="37ACE5D9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136 888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DEDAB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871F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A183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06C0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7DCF5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730C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3319650F" w14:textId="77777777" w:rsidTr="003E1231">
        <w:trPr>
          <w:trHeight w:val="113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319AA6" w14:textId="6DB6E8D2" w:rsidR="00A8743E" w:rsidRPr="00BC618F" w:rsidRDefault="00A8743E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Afrique du Sud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06B690" w14:textId="1D0EB22F" w:rsidR="00A8743E" w:rsidRPr="00BC618F" w:rsidRDefault="00A8743E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966723" w14:textId="57D66C25" w:rsidR="00A8743E" w:rsidRPr="00BC618F" w:rsidRDefault="00A8743E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FF85BA" w14:textId="57FFB4B0" w:rsidR="00A8743E" w:rsidRPr="00BC618F" w:rsidRDefault="00A8743E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BA2382" w14:textId="07C39756" w:rsidR="00A8743E" w:rsidRPr="00BC618F" w:rsidRDefault="00A8743E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193 367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F1247F" w14:textId="75917815" w:rsidR="00A8743E" w:rsidRPr="00BC618F" w:rsidRDefault="00A8743E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350 000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11CFC4" w14:textId="68B8C685" w:rsidR="00A8743E" w:rsidRPr="00BC618F" w:rsidRDefault="00A8743E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5C4B72" w14:textId="13A4D720" w:rsidR="00A8743E" w:rsidRPr="00BC618F" w:rsidRDefault="00A8743E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C74BED" w14:textId="35DDB54D" w:rsidR="00A8743E" w:rsidRPr="00BC618F" w:rsidRDefault="00A8743E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B89226" w14:textId="15811A2D" w:rsidR="00A8743E" w:rsidRPr="00BC618F" w:rsidRDefault="00A8743E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220 000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CB877B" w14:textId="14D5E39A" w:rsidR="00A8743E" w:rsidRPr="00BC618F" w:rsidRDefault="00A8743E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3CD6C595" w14:textId="77777777" w:rsidTr="003E1231">
        <w:trPr>
          <w:trHeight w:val="113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48B8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Albanie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A87E58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3F5CC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96874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28FFB5" w14:textId="6A2210CA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94 978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6AD3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90682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98BF2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A97A9" w14:textId="4C581ED3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179 390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18F294" w14:textId="76CB89AA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128 367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1EFCD9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6D4636E3" w14:textId="77777777" w:rsidTr="003E1231">
        <w:trPr>
          <w:trHeight w:val="186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66BA2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Algérie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010A0A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B1C98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4A98B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9076C" w14:textId="6E68BCDF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150 000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E907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F974C8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1FC0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EEE5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9555E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CDCF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20B60CB2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49B0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Angola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C190F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A3329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997626" w14:textId="120D7D6D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En cours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669DD" w14:textId="23A82414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142 397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28503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A8E2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D044E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AE16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607AD" w14:textId="432BC9D3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170 000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B1813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7A53801C" w14:textId="77777777" w:rsidTr="003E1231">
        <w:trPr>
          <w:trHeight w:val="264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11BE9E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Antigua-et-Barbuda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CA5E7B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977F89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0475FF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F9F9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92EC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37AF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1B2FE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CA2E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E134B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0BD1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4D34DD7F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853B63" w14:textId="166285BD" w:rsidR="00775BB5" w:rsidRPr="00BC618F" w:rsidRDefault="00775BB5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Arabie saoudite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4435E2" w14:textId="5CB15AA8" w:rsidR="00775BB5" w:rsidRPr="00BC618F" w:rsidRDefault="00775BB5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D3EEAD" w14:textId="1AEFC550" w:rsidR="00775BB5" w:rsidRPr="00BC618F" w:rsidRDefault="00775BB5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7838F1" w14:textId="7B713F36" w:rsidR="00775BB5" w:rsidRPr="00BC618F" w:rsidRDefault="00775BB5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En cours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2D4413" w14:textId="429300D0" w:rsidR="00775BB5" w:rsidRPr="00BC618F" w:rsidRDefault="00775BB5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193 170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997488" w14:textId="1C9311B1" w:rsidR="00775BB5" w:rsidRPr="00BC618F" w:rsidRDefault="00775BB5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1840E5" w14:textId="511A7CE1" w:rsidR="00775BB5" w:rsidRPr="00BC618F" w:rsidRDefault="00775BB5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7E99F0" w14:textId="0035ABD1" w:rsidR="00775BB5" w:rsidRPr="00BC618F" w:rsidRDefault="00775BB5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E452B1" w14:textId="260D2FDE" w:rsidR="00775BB5" w:rsidRPr="00BC618F" w:rsidRDefault="00775BB5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454D94" w14:textId="62F2214D" w:rsidR="00775BB5" w:rsidRPr="00BC618F" w:rsidRDefault="00775BB5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BE1B94" w14:textId="7DF48466" w:rsidR="00775BB5" w:rsidRPr="00BC618F" w:rsidRDefault="00775BB5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1117676A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6A11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Argentine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3DDC6C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3DED94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D03882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4A2BA" w14:textId="19C394A2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250 000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388B2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FE750" w14:textId="7CFCC7A7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1 527 851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9A8F3" w14:textId="49920F2E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7 538 348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357A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698A7" w14:textId="271DB899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294 816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1B299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340E7448" w14:textId="77777777" w:rsidTr="003E1231">
        <w:trPr>
          <w:trHeight w:val="103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7140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Arménie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7B45F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CF6EF5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0B407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67304F" w14:textId="32FC84A0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149 639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5104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E5BDE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738F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30B24B" w14:textId="61907568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165 075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34D649" w14:textId="3DADBCA9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170 000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DB612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42958412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FBA49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Bahamas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A4AFB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B2518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B0679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43A6F" w14:textId="16DF8F98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95 000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26C12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48CDC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AF999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64629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8E7C18" w14:textId="6F8E8855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130 000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B7F75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050F1984" w14:textId="77777777" w:rsidTr="003E1231">
        <w:trPr>
          <w:trHeight w:val="9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874D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Bahreïn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A72ED3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BC42DF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E4645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BA9610" w14:textId="0C10C7AD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140 240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BCB3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FC9E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29E3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7C1C8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609AD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07AA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611DAEFC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52885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Bangladesh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452B9A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67D0C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1827DA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D9EA7" w14:textId="09ECF5D6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135 667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7C38F2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A1724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B04BC" w14:textId="28D94C19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3 131 610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1777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FE70B" w14:textId="1624C596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190 000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3F6549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6F79C45B" w14:textId="77777777" w:rsidTr="003E1231">
        <w:trPr>
          <w:trHeight w:val="87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ED0F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Barbade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3452C6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8601B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BAE1E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3AB95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A688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E9683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12B3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F430F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06D52A" w14:textId="36CE1589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130 000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C670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39F62D59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ED7D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Belize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A8628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97176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E2C044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6C90C" w14:textId="4469DBCA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95 000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B8AC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6ED32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D68442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9CC3C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05190" w14:textId="2484429A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130 000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5BCB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56611438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3679E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Bénin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ED481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B26F0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1A95D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FB4F71" w14:textId="5A4B6373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128 885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3892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1749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35D9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B1AD0" w14:textId="58F609D3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177 500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0820A" w14:textId="4884C0F9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190 000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29A9B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70B179A7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51856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Bhoutan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7B130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54014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7F73E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A4ACF1" w14:textId="1F1847D6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49 654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8B3B7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76357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E67F5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6E549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72611" w14:textId="73501521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100 000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C407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57B748B5" w14:textId="77777777" w:rsidTr="003E1231">
        <w:trPr>
          <w:trHeight w:val="264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9501D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Bolivie (État plurinational de)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56169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6E916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8D912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C467B" w14:textId="6B5A44F3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150 000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8A656" w14:textId="7C638088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96 000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C22049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D71D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E59029" w14:textId="0B2D10AB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194 000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D8582D" w14:textId="264DF6D4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165 406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B83A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44F98CB6" w14:textId="77777777" w:rsidTr="003E1231">
        <w:trPr>
          <w:trHeight w:val="27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D1EE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Bosnie-Herzégovine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471A8C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D24128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1A5C45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529A81" w14:textId="450196DC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94 920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E461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3CAA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134562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59A815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1DB30" w14:textId="0DB1C7EB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130 000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9284B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66DC8AB4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7F91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Botswana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C7C97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848964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97A7AE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89CB2" w14:textId="12197446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96 648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70346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62D4E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54C86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99D53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4793E" w14:textId="721C85C7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170 000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FBFB18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438A8367" w14:textId="77777777" w:rsidTr="003E1231">
        <w:trPr>
          <w:trHeight w:val="74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C2041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Brésil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2D07F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58D8D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425F9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A1B3C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B79FE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3D9D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9F64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F92F4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9850F8" w14:textId="3208C395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230 000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73C8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5084A48F" w14:textId="77777777" w:rsidTr="003E1231">
        <w:trPr>
          <w:trHeight w:val="264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FD74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Brunéi Darussalam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2252B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8B7D1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0948F" w14:textId="05D668D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En cours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FFE4D" w14:textId="695ABF7C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119 812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BAD5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57C29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28E20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74C63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42BD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73335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43F2879A" w14:textId="77777777" w:rsidTr="003E1231">
        <w:trPr>
          <w:trHeight w:val="140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A9DEA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Burkina Faso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CEE125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9FF852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63E40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EFCA2" w14:textId="5BCB799F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145 443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7EB575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424D8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6360E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48AC9" w14:textId="7E243E1E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162 500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5CF060" w14:textId="1874DD21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190 000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E64E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00089538" w14:textId="77777777" w:rsidTr="003E1231">
        <w:trPr>
          <w:trHeight w:val="59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48FEEE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Burundi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8BE16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132B9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3D03A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2825ED" w14:textId="6C1E4657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100 000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43BB4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7580B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8D7F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1B12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665F5" w14:textId="476FFD1F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170 000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924FB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3F9072C3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13D3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Cabo Verde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73A56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5A8F1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DF0C21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11B17" w14:textId="12E80901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79 038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D917A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6E04E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BF604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D1A0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D1641" w14:textId="387126C8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130 000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B719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73FF1B13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8F675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Cambodge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BB5BD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F804A7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75135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535697" w14:textId="08601E14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147 918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DADC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FA938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B9699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8D297A" w14:textId="32F73F64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250 110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7CE224" w14:textId="22A62EAB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170 000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FC817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779674F3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EA35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Cameroun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BEDD5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FDFF2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EF90A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94E254" w14:textId="621C3E5C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149 324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BB875C" w14:textId="0EDCBF01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120 000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449BE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DD1B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27F44" w14:textId="7AE1A71B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355 500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9393B" w14:textId="20F168B5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190 000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56AF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1E844C45" w14:textId="77777777" w:rsidTr="003E1231">
        <w:trPr>
          <w:trHeight w:val="150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B2F839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Chili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95B34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5CB215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28A174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6A01B" w14:textId="4B12F8B5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131 337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F8F1C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0C54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7BED2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7021B" w14:textId="652853FF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876 507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28C470" w14:textId="3240BADF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207 325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4D5A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4DB952B5" w14:textId="77777777" w:rsidTr="003E1231">
        <w:trPr>
          <w:trHeight w:val="83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EB12E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Chine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021CE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DAB7B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8911D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C3A9B9" w14:textId="5921E9F1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244 685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3142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38A589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33475F" w14:textId="5E917349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1 274 967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45CFBE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F89C3" w14:textId="6B22B917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47 687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4BA3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61F73C7A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A6D71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Colombie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95CE43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6E2CA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7425E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89C19A" w14:textId="262849FF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246 344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D5064A" w14:textId="36C6D237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506 319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5F1A7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6984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BAD5B" w14:textId="5BA1A61A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2 813 811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8681A8" w14:textId="1164EB28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420 000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8DEC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6EB81F17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7F96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Comores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7992B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BDBAB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6E8D1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E6E85" w14:textId="39D65F2B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45 242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2C0E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0316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D4B03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9D56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FD7218" w14:textId="5E2645FC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100 000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EBEB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01792926" w14:textId="77777777" w:rsidTr="003E1231">
        <w:trPr>
          <w:trHeight w:val="142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8DABA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Congo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FF91C4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7F375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938E84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CF54F1" w14:textId="292E4D9A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149 841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FA661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C21B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16C97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ACAF8" w14:textId="41B6946B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81 500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895A8C" w14:textId="0E09E335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170 000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3672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6A01C24C" w14:textId="77777777" w:rsidTr="003E1231">
        <w:trPr>
          <w:trHeight w:val="134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F04D2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Costa Rica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8D20B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EEBD3F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DEFE25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88645" w14:textId="303186CD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144 830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D3BAB7" w14:textId="4DB1C50D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260 000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AEDA6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FE0FD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28431" w14:textId="5C7027BE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370 968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64AE1" w14:textId="150E1AC5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170 000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375F9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351FE2C3" w14:textId="77777777" w:rsidTr="003E1231">
        <w:trPr>
          <w:trHeight w:val="66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7CCBA" w14:textId="1CA24407" w:rsidR="008275CA" w:rsidRPr="00BC618F" w:rsidRDefault="00A94E8C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Côte</w:t>
            </w:r>
            <w:r w:rsidR="008275CA" w:rsidRPr="00BC618F">
              <w:rPr>
                <w:sz w:val="16"/>
                <w:szCs w:val="16"/>
                <w:lang w:val="fr-FR" w:eastAsia="en-CA"/>
              </w:rPr>
              <w:t xml:space="preserve"> d</w:t>
            </w:r>
            <w:r w:rsidR="00033072" w:rsidRPr="00BC618F">
              <w:rPr>
                <w:sz w:val="16"/>
                <w:szCs w:val="16"/>
                <w:lang w:val="fr-FR" w:eastAsia="en-CA"/>
              </w:rPr>
              <w:t>’</w:t>
            </w:r>
            <w:r w:rsidR="008275CA" w:rsidRPr="00BC618F">
              <w:rPr>
                <w:sz w:val="16"/>
                <w:szCs w:val="16"/>
                <w:lang w:val="fr-FR" w:eastAsia="en-CA"/>
              </w:rPr>
              <w:t>Ivoire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5E3B8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BDF61D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7A270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3F4561" w14:textId="17F3F615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135 605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5577E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E599CE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A5938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D639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F2F5DE" w14:textId="3EBA1DEA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190 000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F273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0528DC0D" w14:textId="77777777" w:rsidTr="003E1231">
        <w:trPr>
          <w:trHeight w:val="113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4B29C2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lastRenderedPageBreak/>
              <w:t>Cuba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DC5EE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EEF5C0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6D317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CFB6F" w14:textId="5FFB3E9C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146 408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6C89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FAE91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D81E2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FC831B" w14:textId="75BDD2ED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160 000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3E9201" w14:textId="7427A8EC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170 000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3F91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19671F7B" w14:textId="77777777" w:rsidTr="003E1231">
        <w:trPr>
          <w:trHeight w:val="62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6010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Djibouti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38427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18EA1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994BF" w14:textId="1EFA3B58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En cours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FC508F" w14:textId="1645EF3B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22 422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B4A7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54091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CFBE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9FE7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380EE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60DA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10A066C4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F7AA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Dominique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1A273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41F5B0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B2799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AD713" w14:textId="15DD0E2C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40 000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09BA1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5A59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DFDB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AA6C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FDDA19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A49978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04C97B39" w14:textId="77777777" w:rsidTr="003E1231">
        <w:trPr>
          <w:trHeight w:val="120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9498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Égypte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595E1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43C589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FDE8B8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5AD6B" w14:textId="135864B2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246 050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A9BCA" w14:textId="5D81AA45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285 000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77DE2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D5175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D9FC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76517" w14:textId="5E5A47F8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387 964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E0E5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42F69E48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8FC18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El Salvador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BFC02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FCA05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35EDDE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34580" w14:textId="20D4CD90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149 478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BE0FE7" w14:textId="64740196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125 000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4C09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0C8EF5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538C1" w14:textId="791ED134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180 000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EFF3B" w14:textId="4CC42A8E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170 000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2605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4424D065" w14:textId="77777777" w:rsidTr="003E1231">
        <w:trPr>
          <w:trHeight w:val="113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22FE3C" w14:textId="5254291D" w:rsidR="002507FE" w:rsidRPr="00BC618F" w:rsidRDefault="002507FE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Équateur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80019C" w14:textId="01BA11E9" w:rsidR="002507FE" w:rsidRPr="00BC618F" w:rsidRDefault="002507FE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CAB840" w14:textId="5A4DB8FD" w:rsidR="002507FE" w:rsidRPr="00BC618F" w:rsidRDefault="002507FE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0B75C0" w14:textId="72BE953B" w:rsidR="002507FE" w:rsidRPr="00BC618F" w:rsidRDefault="002507FE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B0FC07" w14:textId="146FE8AE" w:rsidR="002507FE" w:rsidRPr="00BC618F" w:rsidRDefault="002507FE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120 725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C151A4" w14:textId="243E1296" w:rsidR="002507FE" w:rsidRPr="00BC618F" w:rsidRDefault="002507FE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65C3C9" w14:textId="7C5BC0E2" w:rsidR="002507FE" w:rsidRPr="00BC618F" w:rsidRDefault="002507FE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14F399" w14:textId="67038760" w:rsidR="002507FE" w:rsidRPr="00BC618F" w:rsidRDefault="002507FE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267 885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D21EE8" w14:textId="0D6D4FA9" w:rsidR="002507FE" w:rsidRPr="00BC618F" w:rsidRDefault="002507FE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292 600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F87A74" w14:textId="3595BB72" w:rsidR="002507FE" w:rsidRPr="00BC618F" w:rsidRDefault="002507FE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214 127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7E9B9D" w14:textId="4C44CEF8" w:rsidR="002507FE" w:rsidRPr="00BC618F" w:rsidRDefault="002507FE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3D608141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B7DFE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Érythrée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D682A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920CDE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472FF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BC6C05" w14:textId="24AFD5BF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92 822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8A4F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2CF3C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9078D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790415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9E7F02" w14:textId="29B0DD26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130 000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B405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391A4F94" w14:textId="77777777" w:rsidTr="003E1231">
        <w:trPr>
          <w:trHeight w:val="264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B7C2C" w14:textId="597A00AA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Eswatini (Royaume d</w:t>
            </w:r>
            <w:r w:rsidR="00033072" w:rsidRPr="00BC618F">
              <w:rPr>
                <w:sz w:val="16"/>
                <w:szCs w:val="16"/>
                <w:lang w:val="fr-FR" w:eastAsia="en-CA"/>
              </w:rPr>
              <w:t>’</w:t>
            </w:r>
            <w:r w:rsidRPr="00BC618F">
              <w:rPr>
                <w:sz w:val="16"/>
                <w:szCs w:val="16"/>
                <w:lang w:val="fr-FR" w:eastAsia="en-CA"/>
              </w:rPr>
              <w:t>)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76A7D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D3AB0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166C1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FFB468" w14:textId="635F718D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94 509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B8DFC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CF77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F1A0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5568E" w14:textId="5078A33F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63 500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865670" w14:textId="1C275B70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130 000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AEB9C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073B9AA7" w14:textId="77777777" w:rsidTr="003E1231">
        <w:trPr>
          <w:trHeight w:val="111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BA86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Éthiopie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81D68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FCFC24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1D75B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F9593" w14:textId="62F61F8D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94 208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A083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ACBD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B2CC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2DE08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CDB23" w14:textId="0AC4FDBF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130 000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AF758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382B189C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8A268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Fidji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6B29ED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344124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3C5F6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BE5DF0" w14:textId="42FB5182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147 699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26857E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DC33A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6515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5ADE2E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0A5C4E" w14:textId="527DA401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130 000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4151E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53856C5E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5BE41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Gabon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B7618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E41B8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C293A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3679CD" w14:textId="4005DADF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134 202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B7E3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57096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FCDE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B77A2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092B5C" w14:textId="171F898A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190 000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D15A6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1286CA03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B3B4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Gambie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3DC034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034137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E9A8E9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1A286" w14:textId="14FBD908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94 947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4CB2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B2037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BA88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DE52A" w14:textId="51271A4A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80 150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D6217" w14:textId="7ACDB6FB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130 000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78BA0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405B511D" w14:textId="77777777" w:rsidTr="003E1231">
        <w:trPr>
          <w:trHeight w:val="9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09288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Géorgie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024326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6D72E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9D967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60828" w14:textId="14D6D4E7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95 000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D3A1C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302F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C4F739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D227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302A7E" w14:textId="28570944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130 000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DACF9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2EA31758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39D48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Ghana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F57B2B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82FA50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C992CC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117DBE" w14:textId="7F45A3B6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149 425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11AF8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86944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3F66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1DD76" w14:textId="69084E9A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188 000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9C93E" w14:textId="1C4CB079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189 590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A0D0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5032C059" w14:textId="77777777" w:rsidTr="003E1231">
        <w:trPr>
          <w:trHeight w:val="73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C35539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Grenade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945C4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E67D24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BC18A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CC7D0" w14:textId="2FC73CFB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46 491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A59F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B409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A8AB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27A954" w14:textId="54EA3B57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72 500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7CD1D" w14:textId="695874F7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100 000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A4A3F5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7B6B21EA" w14:textId="77777777" w:rsidTr="003E1231">
        <w:trPr>
          <w:trHeight w:val="146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0A081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Guatemala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49068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48E8B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D3D25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F7554" w14:textId="745B81BE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128 267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4FCE5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A6ADD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6EF7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FE499B" w14:textId="46AB34F7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261 019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5A85D1" w14:textId="1025D7FE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170 000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CC79D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78D462AD" w14:textId="77777777" w:rsidTr="003E1231">
        <w:trPr>
          <w:trHeight w:val="6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1151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Guinée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937377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18115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81EF33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C25902" w14:textId="0B34067A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100 000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D87A2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A9068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C371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B5E3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AB93A" w14:textId="3FE0A728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190 000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0BDF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27F344B4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A7EA9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Guinée-Bissau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9DDF5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4BB32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E5A0A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20E22F" w14:textId="5907E14D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70 803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9219E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7FA1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435D3E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CCF2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46E94" w14:textId="2D6D6A8A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130 000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2E1F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22F86092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EEEE97" w14:textId="1EB199EE" w:rsidR="0042255D" w:rsidRPr="00BC618F" w:rsidRDefault="0042255D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Guinée équatoriale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43FD48" w14:textId="1E6B05BF" w:rsidR="0042255D" w:rsidRPr="00BC618F" w:rsidRDefault="0042255D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5898AE" w14:textId="0AC83267" w:rsidR="0042255D" w:rsidRPr="00BC618F" w:rsidRDefault="0042255D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E65022" w14:textId="3D424DDE" w:rsidR="0042255D" w:rsidRPr="00BC618F" w:rsidRDefault="0042255D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9D0B2E" w14:textId="33B21D2F" w:rsidR="0042255D" w:rsidRPr="00BC618F" w:rsidRDefault="0042255D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113 154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C2D3F3" w14:textId="53165E41" w:rsidR="0042255D" w:rsidRPr="00BC618F" w:rsidRDefault="0042255D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4A153B" w14:textId="1C2AB6B6" w:rsidR="0042255D" w:rsidRPr="00BC618F" w:rsidRDefault="0042255D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1D26F6" w14:textId="2DB02874" w:rsidR="0042255D" w:rsidRPr="00BC618F" w:rsidRDefault="0042255D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6CA3DA" w14:textId="5A0CB6CA" w:rsidR="0042255D" w:rsidRPr="00BC618F" w:rsidRDefault="0042255D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D6BF09" w14:textId="34CD5C9E" w:rsidR="0042255D" w:rsidRPr="00BC618F" w:rsidRDefault="0042255D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6B71C5" w14:textId="4566EF31" w:rsidR="0042255D" w:rsidRPr="00BC618F" w:rsidRDefault="0042255D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08685E60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F78E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Guyana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EACCF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84814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22106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9C363" w14:textId="77E22F25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55 000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98F7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72CF8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F75EE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AC2538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CB5A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70A49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6CF0AFD0" w14:textId="77777777" w:rsidTr="003E1231">
        <w:trPr>
          <w:trHeight w:val="131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95108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Haïti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A676AC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38B5D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63152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EFC05" w14:textId="5DC888F7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95 000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D70E8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437A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E8559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27693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FCAFE9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F54F5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607CB580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5B32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Honduras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6AAEB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7EBB6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A8600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38285" w14:textId="0CD14238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149 931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62FDF6" w14:textId="603DABD6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278 068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59172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99C6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1FB06" w14:textId="56509623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296 918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80CB0" w14:textId="5287265F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170 000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BB14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712AA141" w14:textId="77777777" w:rsidTr="003E1231">
        <w:trPr>
          <w:trHeight w:val="123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5FA020" w14:textId="1A4D3F72" w:rsidR="00B42365" w:rsidRPr="00BC618F" w:rsidRDefault="00B42365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Îles Cook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8EA8D8" w14:textId="2087B496" w:rsidR="00B42365" w:rsidRPr="00BC618F" w:rsidRDefault="00B42365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F0294E" w14:textId="1127A381" w:rsidR="00B42365" w:rsidRPr="00BC618F" w:rsidRDefault="00B42365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6D8713" w14:textId="38B84A81" w:rsidR="00B42365" w:rsidRPr="00BC618F" w:rsidRDefault="00B42365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E3D9C4" w14:textId="110F0B03" w:rsidR="00B42365" w:rsidRPr="00BC618F" w:rsidRDefault="00B42365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47 711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260366" w14:textId="092624E5" w:rsidR="00B42365" w:rsidRPr="00BC618F" w:rsidRDefault="00B42365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5D6009" w14:textId="17621E84" w:rsidR="00B42365" w:rsidRPr="00BC618F" w:rsidRDefault="00B42365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39F609" w14:textId="2A395FB5" w:rsidR="00B42365" w:rsidRPr="00BC618F" w:rsidRDefault="00B42365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A09D05" w14:textId="76196D9B" w:rsidR="00B42365" w:rsidRPr="00BC618F" w:rsidRDefault="00B42365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23 250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B4BC48" w14:textId="488EBEC1" w:rsidR="00B42365" w:rsidRPr="00BC618F" w:rsidRDefault="00B42365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A7EC8D" w14:textId="2738DE3D" w:rsidR="00B42365" w:rsidRPr="00BC618F" w:rsidRDefault="00B42365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263E1280" w14:textId="77777777" w:rsidTr="003E1231">
        <w:trPr>
          <w:trHeight w:val="123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8A4686" w14:textId="31925591" w:rsidR="000D28B7" w:rsidRPr="00BC618F" w:rsidRDefault="000D28B7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Îles Marshall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C051A7" w14:textId="55E967CD" w:rsidR="000D28B7" w:rsidRPr="00BC618F" w:rsidRDefault="000D28B7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095EBD" w14:textId="7640124A" w:rsidR="000D28B7" w:rsidRPr="00BC618F" w:rsidRDefault="000D28B7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846828" w14:textId="130A9387" w:rsidR="000D28B7" w:rsidRPr="00BC618F" w:rsidRDefault="000D28B7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9C84CC" w14:textId="17CA523A" w:rsidR="000D28B7" w:rsidRPr="00BC618F" w:rsidRDefault="000D28B7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37 583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9F5DC7" w14:textId="47C126AE" w:rsidR="000D28B7" w:rsidRPr="00BC618F" w:rsidRDefault="000D28B7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DD62B3" w14:textId="57F5B01C" w:rsidR="000D28B7" w:rsidRPr="00BC618F" w:rsidRDefault="000D28B7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204AD6" w14:textId="07720648" w:rsidR="000D28B7" w:rsidRPr="00BC618F" w:rsidRDefault="000D28B7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E3DD78" w14:textId="3C679F0B" w:rsidR="000D28B7" w:rsidRPr="00BC618F" w:rsidRDefault="000D28B7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11 750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B40363" w14:textId="6E4D4D3F" w:rsidR="000D28B7" w:rsidRPr="00BC618F" w:rsidRDefault="000D28B7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F2A8B0" w14:textId="26996B71" w:rsidR="000D28B7" w:rsidRPr="00BC618F" w:rsidRDefault="000D28B7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3CC372B9" w14:textId="77777777" w:rsidTr="003E1231">
        <w:trPr>
          <w:trHeight w:val="123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725EBA" w14:textId="4C89F673" w:rsidR="001C0741" w:rsidRPr="00BC618F" w:rsidRDefault="001C0741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Îles Salomon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A8C15D" w14:textId="63C06DBC" w:rsidR="001C0741" w:rsidRPr="00BC618F" w:rsidRDefault="001C0741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0EE4AE" w14:textId="683EA042" w:rsidR="001C0741" w:rsidRPr="00BC618F" w:rsidRDefault="001C0741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679D29" w14:textId="4596F172" w:rsidR="001C0741" w:rsidRPr="00BC618F" w:rsidRDefault="001C0741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04FF58" w14:textId="4AB98AB7" w:rsidR="001C0741" w:rsidRPr="00BC618F" w:rsidRDefault="001C0741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88 655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C49773" w14:textId="4B0B6253" w:rsidR="001C0741" w:rsidRPr="00BC618F" w:rsidRDefault="001C0741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F317BC" w14:textId="0EC7EDCF" w:rsidR="001C0741" w:rsidRPr="00BC618F" w:rsidRDefault="001C0741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E24291" w14:textId="26FAE801" w:rsidR="001C0741" w:rsidRPr="00BC618F" w:rsidRDefault="001C0741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208227" w14:textId="02A344FC" w:rsidR="001C0741" w:rsidRPr="00BC618F" w:rsidRDefault="001C0741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74 125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2DE4F6" w14:textId="4C9A2A1F" w:rsidR="001C0741" w:rsidRPr="00BC618F" w:rsidRDefault="001C0741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B5A68D" w14:textId="514ED868" w:rsidR="001C0741" w:rsidRPr="00BC618F" w:rsidRDefault="001C0741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6BD04185" w14:textId="77777777" w:rsidTr="003E1231">
        <w:trPr>
          <w:trHeight w:val="123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BDEF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Inde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B69AE8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16796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FACE7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28D15D" w14:textId="68938904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250 000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F4C682" w14:textId="6F63ADFC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2 003 795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704E7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EA131" w14:textId="231E13CB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846 326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AA19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1671C0" w14:textId="580B3BB1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150 000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6C6A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06F03B7F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6E7C62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Indonésie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69930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4F9B41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3FE22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918F2" w14:textId="4233FBEA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246 666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7ED76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A5BF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5F80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4814D5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3FA63" w14:textId="3587ED00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300 000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B9549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23C4A7F2" w14:textId="77777777" w:rsidTr="003E1231">
        <w:trPr>
          <w:trHeight w:val="264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27218C" w14:textId="7F7BB49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Iran (République islamique d</w:t>
            </w:r>
            <w:r w:rsidR="00033072" w:rsidRPr="00BC618F">
              <w:rPr>
                <w:sz w:val="16"/>
                <w:szCs w:val="16"/>
                <w:lang w:val="fr-FR" w:eastAsia="en-CA"/>
              </w:rPr>
              <w:t>’</w:t>
            </w:r>
            <w:r w:rsidRPr="00BC618F">
              <w:rPr>
                <w:sz w:val="16"/>
                <w:szCs w:val="16"/>
                <w:lang w:val="fr-FR" w:eastAsia="en-CA"/>
              </w:rPr>
              <w:t>)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ECA5A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5DE5F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0D022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D784D" w14:textId="0AA92053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218 404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4CF48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4E58C8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0B3D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122D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D3629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ACAD9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583B422E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6BC2D5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Iraq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E5001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EFFC0C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52F59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16651D" w14:textId="4C3B8E21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168 030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1E61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426E5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4D75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A4F3C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8D95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75D8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61001142" w14:textId="77777777" w:rsidTr="003E1231">
        <w:trPr>
          <w:trHeight w:val="180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66C582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Jamaïque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B41486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41BBF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29114D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89A989" w14:textId="5C74501F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145 083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9E28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5501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EF29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CD86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7C482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A934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26C2387C" w14:textId="77777777" w:rsidTr="003E1231">
        <w:trPr>
          <w:trHeight w:val="99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A2F98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Jordanie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A8C40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34A8A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F816D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4FEA7" w14:textId="323AEC81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127 708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A0E29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DE4EE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4547A" w14:textId="22B3B1DB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1 637 610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9BA3D" w14:textId="0F113A2B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2 540 680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AA1E8" w14:textId="19999A3E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190 000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C222E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2EF7DF56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DBFD9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Kenya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5904B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D6A62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702FA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59EE57" w14:textId="1C26C062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149 348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937F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455E5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00C4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43003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6B24D3" w14:textId="7A630DA0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220 000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70A85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0958E9C0" w14:textId="77777777" w:rsidTr="003E1231">
        <w:trPr>
          <w:trHeight w:val="91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D729E4" w14:textId="3081AA57" w:rsidR="000D2AF4" w:rsidRPr="00BC618F" w:rsidRDefault="000D2AF4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Kirghizistan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6EDAAE" w14:textId="79709F99" w:rsidR="000D2AF4" w:rsidRPr="00BC618F" w:rsidRDefault="000D2AF4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C830A9" w14:textId="70A7A22C" w:rsidR="000D2AF4" w:rsidRPr="00BC618F" w:rsidRDefault="000D2AF4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FF8901" w14:textId="6A0559E8" w:rsidR="000D2AF4" w:rsidRPr="00BC618F" w:rsidRDefault="000D2AF4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37BB63" w14:textId="6A571715" w:rsidR="000D2AF4" w:rsidRPr="00BC618F" w:rsidRDefault="000D2AF4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95 000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1C9E81" w14:textId="2A1D7FDC" w:rsidR="000D2AF4" w:rsidRPr="00BC618F" w:rsidRDefault="000D2AF4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206 000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F99707" w14:textId="48BEDEBB" w:rsidR="000D2AF4" w:rsidRPr="00BC618F" w:rsidRDefault="000D2AF4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23AB0E" w14:textId="5D739488" w:rsidR="000D2AF4" w:rsidRPr="00BC618F" w:rsidRDefault="000D2AF4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6604D0" w14:textId="36161520" w:rsidR="000D2AF4" w:rsidRPr="00BC618F" w:rsidRDefault="000D2AF4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81 000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D37967" w14:textId="08353FCD" w:rsidR="000D2AF4" w:rsidRPr="00BC618F" w:rsidRDefault="000D2AF4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130 000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E53618" w14:textId="7DDD4069" w:rsidR="000D2AF4" w:rsidRPr="00BC618F" w:rsidRDefault="000D2AF4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611A08C2" w14:textId="77777777" w:rsidTr="003E1231">
        <w:trPr>
          <w:trHeight w:val="91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3FC12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Kiribati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0F57E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36A8D4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7C6D9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45A29" w14:textId="5E5EC224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32 898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39CF5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9101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BE95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23E821" w14:textId="768D0886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15 000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D09F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30EC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3714F93D" w14:textId="77777777" w:rsidTr="003E1231">
        <w:trPr>
          <w:trHeight w:val="16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CEE3F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Koweït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0CBE12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4809E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272390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C0FF2" w14:textId="0B1338C0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138 000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C9F7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D747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8C3F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433F1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D9079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4ED6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2E9EF90B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1063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Lesotho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80395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8E4D48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7C18F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097532" w14:textId="5FD9A6BE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94 532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1EEB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0679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E37FD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AB854F" w14:textId="69D62D09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82 000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628BA" w14:textId="5BD69EA9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130 000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F5392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2642C364" w14:textId="77777777" w:rsidTr="003E1231">
        <w:trPr>
          <w:trHeight w:val="73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27732F" w14:textId="7EF6780B" w:rsidR="00634848" w:rsidRPr="00BC618F" w:rsidRDefault="00634848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Liban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7A8507" w14:textId="50683B47" w:rsidR="00634848" w:rsidRPr="00BC618F" w:rsidRDefault="00634848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4E24CD" w14:textId="49B6E13E" w:rsidR="00634848" w:rsidRPr="00BC618F" w:rsidRDefault="00634848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E69C58" w14:textId="07EBE82F" w:rsidR="00634848" w:rsidRPr="00BC618F" w:rsidRDefault="00634848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08CDF0" w14:textId="003712B1" w:rsidR="00634848" w:rsidRPr="00BC618F" w:rsidRDefault="00634848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149 979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D12E3A" w14:textId="5BD4CBF1" w:rsidR="00634848" w:rsidRPr="00BC618F" w:rsidRDefault="00634848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E75033" w14:textId="0DA0CCE0" w:rsidR="00634848" w:rsidRPr="00BC618F" w:rsidRDefault="00634848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FC61EE" w14:textId="6CE05396" w:rsidR="00634848" w:rsidRPr="00BC618F" w:rsidRDefault="00634848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1 039 874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45EA82" w14:textId="74F393C1" w:rsidR="00634848" w:rsidRPr="00BC618F" w:rsidRDefault="00634848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427198" w14:textId="3F785377" w:rsidR="00634848" w:rsidRPr="00BC618F" w:rsidRDefault="00634848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317 894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0C8B24" w14:textId="0626DBEB" w:rsidR="00634848" w:rsidRPr="00BC618F" w:rsidRDefault="00634848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2F24B4B6" w14:textId="77777777" w:rsidTr="003E1231">
        <w:trPr>
          <w:trHeight w:val="73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4ED58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Libéria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D21458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369D5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FDF80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E2A83" w14:textId="17A9BE58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95 000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1A48E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12A19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CD2A8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5DB6F" w14:textId="74DFF3C5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72 500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FE8FE" w14:textId="2F66C106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130 000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A56E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492A1721" w14:textId="77777777" w:rsidTr="003E1231">
        <w:trPr>
          <w:trHeight w:val="147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3566F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Libye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BBB1B9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DF58D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E1F8EA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708EA" w14:textId="0A2A57D9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147 508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BDE60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2E7F65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A324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715B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A1F5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B06BF2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44E26F09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C61C43" w14:textId="38A45AEC" w:rsidR="00534612" w:rsidRPr="00BC618F" w:rsidRDefault="00534612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Macédoine du Nord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3716EC" w14:textId="1440D9B1" w:rsidR="00534612" w:rsidRPr="00BC618F" w:rsidRDefault="00534612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773AD1" w14:textId="16EC197E" w:rsidR="00534612" w:rsidRPr="00BC618F" w:rsidRDefault="00534612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185105" w14:textId="7A9AC778" w:rsidR="00534612" w:rsidRPr="00BC618F" w:rsidRDefault="00534612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E918A4" w14:textId="1EE3387D" w:rsidR="00534612" w:rsidRPr="00BC618F" w:rsidRDefault="00534612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95 000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630DBD" w14:textId="0DFACA7C" w:rsidR="00534612" w:rsidRPr="00BC618F" w:rsidRDefault="00534612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12F469" w14:textId="6936BDED" w:rsidR="00534612" w:rsidRPr="00BC618F" w:rsidRDefault="00534612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37376F" w14:textId="742126DA" w:rsidR="00534612" w:rsidRPr="00BC618F" w:rsidRDefault="00534612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568E9F" w14:textId="36DC7FC4" w:rsidR="00534612" w:rsidRPr="00BC618F" w:rsidRDefault="00534612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103 555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AA0F73" w14:textId="441E64BC" w:rsidR="00534612" w:rsidRPr="00BC618F" w:rsidRDefault="00534612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130 000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1F96A1" w14:textId="5D0B54AA" w:rsidR="00534612" w:rsidRPr="00BC618F" w:rsidRDefault="00534612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760E2DE0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CA9039" w14:textId="1C94FB0E" w:rsidR="00534612" w:rsidRPr="00BC618F" w:rsidRDefault="00534612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Madagascar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0BC063" w14:textId="1A70053B" w:rsidR="00534612" w:rsidRPr="00BC618F" w:rsidRDefault="00534612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E05C1A" w14:textId="5685644D" w:rsidR="00534612" w:rsidRPr="00BC618F" w:rsidRDefault="00534612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3A0585" w14:textId="5665BCD5" w:rsidR="00534612" w:rsidRPr="00BC618F" w:rsidRDefault="00534612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F2A25E" w14:textId="180A0F93" w:rsidR="00534612" w:rsidRPr="00BC618F" w:rsidRDefault="00534612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115 554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4BF54C" w14:textId="550425DC" w:rsidR="00534612" w:rsidRPr="00BC618F" w:rsidRDefault="00534612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0E35E9" w14:textId="1B2D5040" w:rsidR="00534612" w:rsidRPr="00BC618F" w:rsidRDefault="00534612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36E232" w14:textId="346C6D3C" w:rsidR="00534612" w:rsidRPr="00BC618F" w:rsidRDefault="00534612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9054A1" w14:textId="3EA7634D" w:rsidR="00534612" w:rsidRPr="00BC618F" w:rsidRDefault="00534612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0B94BC" w14:textId="369945E8" w:rsidR="00534612" w:rsidRPr="00BC618F" w:rsidRDefault="00534612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55A7AB" w14:textId="311BB351" w:rsidR="00534612" w:rsidRPr="00BC618F" w:rsidRDefault="00534612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62366CDD" w14:textId="77777777" w:rsidTr="003E1231">
        <w:trPr>
          <w:trHeight w:val="150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2D3A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Malaisie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E6917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24C68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89FC55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A23ED1" w14:textId="5C78B34B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250 000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50AE05" w14:textId="4A0AB4DB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915 689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0C45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9253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462A5D" w14:textId="4FAF1013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3 042 912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D41B22" w14:textId="065B245E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360 000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21D00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0ED23D58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322796" w14:textId="23694E06" w:rsidR="000D28B7" w:rsidRPr="00BC618F" w:rsidRDefault="000D28B7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Malawi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25930A" w14:textId="19E30DC7" w:rsidR="000D28B7" w:rsidRPr="00BC618F" w:rsidRDefault="000D28B7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86AFB0" w14:textId="36945DB7" w:rsidR="000D28B7" w:rsidRPr="00BC618F" w:rsidRDefault="000D28B7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0ED099" w14:textId="74DC07D3" w:rsidR="000D28B7" w:rsidRPr="00BC618F" w:rsidRDefault="000D28B7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65595E" w14:textId="38251B65" w:rsidR="000D28B7" w:rsidRPr="00BC618F" w:rsidRDefault="000D28B7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149 954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22588B" w14:textId="0298C158" w:rsidR="000D28B7" w:rsidRPr="00BC618F" w:rsidRDefault="000D28B7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ABADD4" w14:textId="393E03AB" w:rsidR="000D28B7" w:rsidRPr="00BC618F" w:rsidRDefault="000D28B7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3875FC" w14:textId="1B1F8188" w:rsidR="000D28B7" w:rsidRPr="00BC618F" w:rsidRDefault="000D28B7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130176" w14:textId="22B8F0AF" w:rsidR="000D28B7" w:rsidRPr="00BC618F" w:rsidRDefault="000D28B7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68 000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2BFF8E" w14:textId="2BF63ED8" w:rsidR="000D28B7" w:rsidRPr="00BC618F" w:rsidRDefault="000D28B7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167 662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F7D5D0" w14:textId="20D5B312" w:rsidR="000D28B7" w:rsidRPr="00BC618F" w:rsidRDefault="000D28B7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5E26A0BB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B4FB2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Maldives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D51B5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451C3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18AD9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98549D" w14:textId="119C8C01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94 801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F2E43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9583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29E7B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BE22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0FB741" w14:textId="36479D41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130 000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5FE39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3625AF12" w14:textId="77777777" w:rsidTr="003E1231">
        <w:trPr>
          <w:trHeight w:val="83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F0FF7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Mali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5A11E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2E5C5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5A9A8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3A6BDF" w14:textId="6DE3082C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148 069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491BAE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7E1F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48F09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FF8A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820058" w14:textId="32033031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170 000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41139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758B5A8F" w14:textId="77777777" w:rsidTr="003E1231">
        <w:trPr>
          <w:trHeight w:val="13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878156" w14:textId="4FBDB9A0" w:rsidR="00146EC7" w:rsidRPr="00BC618F" w:rsidRDefault="00146EC7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Maroc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79A7A5" w14:textId="3C870D3C" w:rsidR="00146EC7" w:rsidRPr="00BC618F" w:rsidRDefault="00146EC7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2131E5" w14:textId="24139608" w:rsidR="00146EC7" w:rsidRPr="00BC618F" w:rsidRDefault="00146EC7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83E693" w14:textId="1E6F8594" w:rsidR="00146EC7" w:rsidRPr="00BC618F" w:rsidRDefault="00146EC7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315AB7" w14:textId="37643BFC" w:rsidR="00146EC7" w:rsidRPr="00BC618F" w:rsidRDefault="00146EC7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94 725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71D2A2" w14:textId="1B5DF563" w:rsidR="00146EC7" w:rsidRPr="00BC618F" w:rsidRDefault="00146EC7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AA5483" w14:textId="7E9B8B56" w:rsidR="00146EC7" w:rsidRPr="00BC618F" w:rsidRDefault="00146EC7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790041" w14:textId="303D612C" w:rsidR="00146EC7" w:rsidRPr="00BC618F" w:rsidRDefault="00146EC7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352 985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0B8F37" w14:textId="3DC5A36F" w:rsidR="00146EC7" w:rsidRPr="00BC618F" w:rsidRDefault="00146EC7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81DD0A" w14:textId="621BB9FB" w:rsidR="00146EC7" w:rsidRPr="00BC618F" w:rsidRDefault="00146EC7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220 000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099AFA" w14:textId="5CBAB829" w:rsidR="00146EC7" w:rsidRPr="00BC618F" w:rsidRDefault="00146EC7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6EADE051" w14:textId="77777777" w:rsidTr="003E1231">
        <w:trPr>
          <w:trHeight w:val="66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1E15F5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Maurice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D5B80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EC354F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6028C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C8F72" w14:textId="13655C79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139 622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7F969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7E15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BFF2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773D86" w14:textId="3BC0B8E3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103 000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021C9" w14:textId="67981E66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170 000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CE94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3B5B67FF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7B1370" w14:textId="39DDA1BF" w:rsidR="0022681E" w:rsidRPr="00BC618F" w:rsidRDefault="0022681E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Mauritanie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A57B83" w14:textId="0692EA8A" w:rsidR="0022681E" w:rsidRPr="00BC618F" w:rsidRDefault="0022681E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8049E6" w14:textId="4D3C74EB" w:rsidR="0022681E" w:rsidRPr="00BC618F" w:rsidRDefault="0022681E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9FD950" w14:textId="235E2B79" w:rsidR="0022681E" w:rsidRPr="00BC618F" w:rsidRDefault="0022681E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60CD51" w14:textId="6EB67B19" w:rsidR="0022681E" w:rsidRPr="00BC618F" w:rsidRDefault="0022681E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102 338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B194FC" w14:textId="699D6C7C" w:rsidR="0022681E" w:rsidRPr="00BC618F" w:rsidRDefault="0022681E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AD6B5B" w14:textId="5757BB5E" w:rsidR="0022681E" w:rsidRPr="00BC618F" w:rsidRDefault="0022681E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FC336F" w14:textId="5BBBFBAF" w:rsidR="0022681E" w:rsidRPr="00BC618F" w:rsidRDefault="0022681E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4E1E10" w14:textId="55B3500D" w:rsidR="0022681E" w:rsidRPr="00BC618F" w:rsidRDefault="0022681E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E425A7" w14:textId="5B12D6A4" w:rsidR="0022681E" w:rsidRPr="00BC618F" w:rsidRDefault="0022681E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854957" w14:textId="7CC13C33" w:rsidR="0022681E" w:rsidRPr="00BC618F" w:rsidRDefault="0022681E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72C42D48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384F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Mexique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9146E9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A1530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BA348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400FD" w14:textId="2961FB59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240 755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0698BE" w14:textId="6AC3E867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938 620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1E78A8" w14:textId="7EDD61B4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1 140 368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79162" w14:textId="46D779A1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3 756 960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6139F5" w14:textId="1D76A79C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6 746 923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978A4" w14:textId="282F343E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422 343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962988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3F612C40" w14:textId="77777777" w:rsidTr="003E1231">
        <w:trPr>
          <w:trHeight w:val="264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A0C0E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Micronésie (États fédérés de)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D5A50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E9831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13D48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8D6D0" w14:textId="6D0BB3CD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48 247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5B35E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EF3C5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AA7F25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C7938" w14:textId="4347FD45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63 500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33DD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7916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1B545C22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B705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Mongolie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407778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33F83A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C6CDC5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D0CC6B" w14:textId="20F6605A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92 866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EF425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9100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58952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60389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6DC55" w14:textId="3E10ADC2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210 000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1F718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5B8B0915" w14:textId="77777777" w:rsidTr="003E1231">
        <w:trPr>
          <w:trHeight w:val="71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F4E62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Monténégro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ECAC2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5676A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1D3FEC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A2896" w14:textId="50C7BF1D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49 973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3D2E4" w14:textId="64B24921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120 000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E4AD9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A2E6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277B7" w14:textId="3F8839F1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115 050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76299" w14:textId="3A90D5E6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100 000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0E6D7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25E2A15F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706F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Mozambique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3C6BE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8C2EA9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6AF61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31FF6" w14:textId="4A3365C4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149 330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E06C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77F3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879F1E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028B3" w14:textId="4D8FB09D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169 500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63CF5" w14:textId="2B185403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170 000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D6C5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4CA969BD" w14:textId="77777777" w:rsidTr="003E1231">
        <w:trPr>
          <w:trHeight w:val="109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5589D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Myanmar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95A5CB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06286D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9B99C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62719C" w14:textId="5BDC00A3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53 623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D42A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E266A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986D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69BF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9AB6A9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E608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4CD1E189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A641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Namibie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EE4D1A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109F41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A8563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9BFBB5" w14:textId="0F550DEE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147 673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14394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E7240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5EE1D5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AA3C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A3615" w14:textId="30610D54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170 000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971D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36DEB6D4" w14:textId="77777777" w:rsidTr="003E1231">
        <w:trPr>
          <w:trHeight w:val="11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622B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Nauru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F313C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808158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EEFCD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25559" w14:textId="0C158427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34 339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13B4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C0E0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3DAE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F24D40" w14:textId="0E245FE0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10 500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A6EF5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F9DA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645B0BF3" w14:textId="77777777" w:rsidTr="003E1231">
        <w:trPr>
          <w:trHeight w:val="17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18A33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Népal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ADB75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20D38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1DE88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2E24B" w14:textId="2D4A58F1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48 984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03DC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DB4CE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E3CA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A6A6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CFC13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331FE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70855698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643DE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Nicaragua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66648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E8855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11D36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5A9609" w14:textId="561E1817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150 000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3A7CA8" w14:textId="1CF0922D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66 000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D2B6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05BC8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1F02F4" w14:textId="1AEDAE71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199 000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1180A" w14:textId="4D37EB5E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168 385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C429D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02EA8CFB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80858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Niger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4ED03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456C27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52C266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89FAC" w14:textId="317A55FB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148 244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2358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9CE7D8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714D9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79855" w14:textId="0CC9C7A7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4BC401" w14:textId="0B50FE69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170 000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B2D0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46AE1036" w14:textId="77777777" w:rsidTr="003E1231">
        <w:trPr>
          <w:trHeight w:val="9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F3832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Nigéria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8BCD27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A2CCE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A5BA4B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8B8D3" w14:textId="6012C3C6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245 868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072781" w14:textId="1031F60D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145 000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36A2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D839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EDF4C" w14:textId="76E02BD6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2 738 360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94877" w14:textId="16C87ACD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219 570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DDFC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4E1B830F" w14:textId="77777777" w:rsidTr="003E1231">
        <w:trPr>
          <w:trHeight w:val="1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0AF5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lastRenderedPageBreak/>
              <w:t>Nioué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2D678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2AB932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F99E4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F9ACA" w14:textId="582A7B40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33 863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224D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CA77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286F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12ED7" w14:textId="21C2488E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9 250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EB81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7FC0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3F24F448" w14:textId="77777777" w:rsidTr="003E1231">
        <w:trPr>
          <w:trHeight w:val="91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7FC86B" w14:textId="513FE041" w:rsidR="00084E0B" w:rsidRPr="00BC618F" w:rsidRDefault="00084E0B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Oman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386EEA" w14:textId="1A8AF2BC" w:rsidR="00084E0B" w:rsidRPr="00BC618F" w:rsidRDefault="00084E0B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03C9C5" w14:textId="5F8ED6F5" w:rsidR="00084E0B" w:rsidRPr="00BC618F" w:rsidRDefault="00084E0B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605E56" w14:textId="05D96BD8" w:rsidR="00084E0B" w:rsidRPr="00BC618F" w:rsidRDefault="00084E0B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En cours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0FE5ED" w14:textId="010AF418" w:rsidR="00084E0B" w:rsidRPr="00BC618F" w:rsidRDefault="00084E0B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129 061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F4A964" w14:textId="1C430028" w:rsidR="00084E0B" w:rsidRPr="00BC618F" w:rsidRDefault="00084E0B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131135" w14:textId="5169C44A" w:rsidR="00084E0B" w:rsidRPr="00BC618F" w:rsidRDefault="00084E0B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87FAB8" w14:textId="619C3458" w:rsidR="00084E0B" w:rsidRPr="00BC618F" w:rsidRDefault="00084E0B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AA1DDD" w14:textId="4090F3E1" w:rsidR="00084E0B" w:rsidRPr="00BC618F" w:rsidRDefault="00084E0B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4889E3" w14:textId="13E8C566" w:rsidR="00084E0B" w:rsidRPr="00BC618F" w:rsidRDefault="00084E0B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190 000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DECB2B" w14:textId="63E9988B" w:rsidR="00084E0B" w:rsidRPr="00BC618F" w:rsidRDefault="00084E0B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795C76B1" w14:textId="77777777" w:rsidTr="003E1231">
        <w:trPr>
          <w:trHeight w:val="150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BC48D3" w14:textId="21529B3E" w:rsidR="00084E0B" w:rsidRPr="00BC618F" w:rsidRDefault="00084E0B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Ouganda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4271E2" w14:textId="791A4F5B" w:rsidR="00084E0B" w:rsidRPr="00BC618F" w:rsidRDefault="00084E0B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17E3E2" w14:textId="0163569A" w:rsidR="00084E0B" w:rsidRPr="00BC618F" w:rsidRDefault="00084E0B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8E4DD1" w14:textId="5AFE0977" w:rsidR="00084E0B" w:rsidRPr="00BC618F" w:rsidRDefault="00084E0B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4BEFF0" w14:textId="5EBE0AEC" w:rsidR="00084E0B" w:rsidRPr="00BC618F" w:rsidRDefault="00084E0B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49 763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40C00D" w14:textId="3BB5EC3B" w:rsidR="00084E0B" w:rsidRPr="00BC618F" w:rsidRDefault="00084E0B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435 200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1481D9" w14:textId="4D346DDF" w:rsidR="00084E0B" w:rsidRPr="00BC618F" w:rsidRDefault="00084E0B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C6347B" w14:textId="6F67E710" w:rsidR="00084E0B" w:rsidRPr="00BC618F" w:rsidRDefault="00084E0B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D81393" w14:textId="001855F7" w:rsidR="00084E0B" w:rsidRPr="00BC618F" w:rsidRDefault="00084E0B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73AD6B" w14:textId="40A68FAA" w:rsidR="00084E0B" w:rsidRPr="00BC618F" w:rsidRDefault="00084E0B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130 000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D0B27E" w14:textId="50E249AB" w:rsidR="00084E0B" w:rsidRPr="00BC618F" w:rsidRDefault="00084E0B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718A54E4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26C4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Pakistan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416D28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597BB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9AD90A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55B5A" w14:textId="65677862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247 420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0E7C5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C3E33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F0091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8E6F5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E122A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BAF8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1831B1F3" w14:textId="77777777" w:rsidTr="003E1231">
        <w:trPr>
          <w:trHeight w:val="143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E79028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Palau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24CEF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9E5712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F3D1C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582069" w14:textId="175A7A6B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25 000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0095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D2A34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CF74E5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C470AD" w14:textId="645CB229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57 500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35D82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73B1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4175AEC2" w14:textId="77777777" w:rsidTr="003E1231">
        <w:trPr>
          <w:trHeight w:val="60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8488A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Panama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B2C30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AE5C8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2E1A46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2C991" w14:textId="503F4013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149 825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EBAD38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612C9E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F952C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E8C081" w14:textId="3B2632AF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331 100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E0183" w14:textId="3583CEA4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190 000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CC099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0B75E02C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E2802" w14:textId="77777777" w:rsidR="008275CA" w:rsidRPr="00BC618F" w:rsidRDefault="008275CA" w:rsidP="007E08A5">
            <w:pPr>
              <w:ind w:right="-107"/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Papouasie-Nouvelle-Guinée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1C545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9BB29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1DFE98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BCD9DF" w14:textId="0887F34D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95 000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FF12E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43DE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7533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4FEA0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0E25C" w14:textId="6A445FC4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130 000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88AD8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7BBE80F5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5C07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Paraguay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547B53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C1BE8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77DC2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0334C" w14:textId="0C13BC7C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143 084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7CD0D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638C1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2F22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F9B4D" w14:textId="6DFF6D40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235 675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5C579" w14:textId="0FBA2FCA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170 000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56708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10797FF1" w14:textId="77777777" w:rsidTr="003E1231">
        <w:trPr>
          <w:trHeight w:val="126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63C2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Pérou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1E7577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8D3324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FCEE9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18A85" w14:textId="39CC44F9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147 582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8C1445" w14:textId="5A0BDC51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115 000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2499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FE44B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9E8A3B" w14:textId="409A3134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283 140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29AEEE" w14:textId="211E1A85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190 000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8D4D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6A6DEC0B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DF98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Philippines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958C7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F8364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40568A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4C359" w14:textId="7140FC11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207 289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0717A8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235848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E8A3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0A15F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94300" w14:textId="2592F5E8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220 000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C3F8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6FAE86B4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53F3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Qatar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6AC98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822FA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D2AFE7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31E03" w14:textId="525550A3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150 000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9344E9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C78718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6858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8C5AE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88D8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AB9CE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2D77922E" w14:textId="77777777" w:rsidTr="003E1231">
        <w:trPr>
          <w:trHeight w:val="179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F0A689" w14:textId="0E90870A" w:rsidR="001C0741" w:rsidRPr="00BC618F" w:rsidRDefault="001C0741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République arabe syrienne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31BE99" w14:textId="59993185" w:rsidR="001C0741" w:rsidRPr="00BC618F" w:rsidRDefault="001C0741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69AB7A" w14:textId="650D9F92" w:rsidR="001C0741" w:rsidRPr="00BC618F" w:rsidRDefault="001C0741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E4547D" w14:textId="56AF7F3A" w:rsidR="001C0741" w:rsidRPr="00BC618F" w:rsidRDefault="001C0741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8A3232" w14:textId="25B0B016" w:rsidR="001C0741" w:rsidRPr="00BC618F" w:rsidRDefault="001C0741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199 235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B4B2DB" w14:textId="065FF192" w:rsidR="001C0741" w:rsidRPr="00BC618F" w:rsidRDefault="001C0741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3E5DC9" w14:textId="29C31CA5" w:rsidR="001C0741" w:rsidRPr="00BC618F" w:rsidRDefault="001C0741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A0ED3E" w14:textId="3D2EBF08" w:rsidR="001C0741" w:rsidRPr="00BC618F" w:rsidRDefault="001C0741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BA3BDD" w14:textId="45636E9F" w:rsidR="001C0741" w:rsidRPr="00BC618F" w:rsidRDefault="001C0741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976D0A" w14:textId="1297A600" w:rsidR="001C0741" w:rsidRPr="00BC618F" w:rsidRDefault="001C0741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216 790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3F1E3B" w14:textId="5EC8187A" w:rsidR="001C0741" w:rsidRPr="00BC618F" w:rsidRDefault="001C0741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1D089F2E" w14:textId="77777777" w:rsidTr="003E1231">
        <w:trPr>
          <w:trHeight w:val="179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CE9B0D" w14:textId="37009DAB" w:rsidR="00A8743E" w:rsidRPr="00BC618F" w:rsidRDefault="00A8743E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République centrafricaine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1F2049" w14:textId="2DAD6AD6" w:rsidR="00A8743E" w:rsidRPr="00BC618F" w:rsidRDefault="00A8743E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264CD7" w14:textId="70E852AE" w:rsidR="00A8743E" w:rsidRPr="00BC618F" w:rsidRDefault="00A8743E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5E900B" w14:textId="1BB8CD3B" w:rsidR="00A8743E" w:rsidRPr="00BC618F" w:rsidRDefault="00A8743E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C90231" w14:textId="1BA61931" w:rsidR="00A8743E" w:rsidRPr="00BC618F" w:rsidRDefault="00A8743E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65BF94" w14:textId="4E212E96" w:rsidR="00A8743E" w:rsidRPr="00BC618F" w:rsidRDefault="00A8743E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73904B" w14:textId="6A051CC3" w:rsidR="00A8743E" w:rsidRPr="00BC618F" w:rsidRDefault="00A8743E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736D15" w14:textId="612D50BC" w:rsidR="00A8743E" w:rsidRPr="00BC618F" w:rsidRDefault="00A8743E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2C7E52" w14:textId="227F2BB8" w:rsidR="00A8743E" w:rsidRPr="00BC618F" w:rsidRDefault="00A8743E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F6D266" w14:textId="03BCE925" w:rsidR="00A8743E" w:rsidRPr="00BC618F" w:rsidRDefault="00A8743E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F27F41" w14:textId="0148E5DF" w:rsidR="00A8743E" w:rsidRPr="00BC618F" w:rsidRDefault="00A8743E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34467310" w14:textId="77777777" w:rsidTr="003E1231">
        <w:trPr>
          <w:trHeight w:val="103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CC8491" w14:textId="0923FA49" w:rsidR="00F32D63" w:rsidRPr="00BC618F" w:rsidRDefault="00F32D63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République démocratique du Congo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067EB4" w14:textId="444566C9" w:rsidR="00F32D63" w:rsidRPr="00BC618F" w:rsidRDefault="00F32D63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377291" w14:textId="35850390" w:rsidR="00F32D63" w:rsidRPr="00BC618F" w:rsidRDefault="00F32D63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3300D7" w14:textId="4AE67D49" w:rsidR="00F32D63" w:rsidRPr="00BC618F" w:rsidRDefault="00F32D63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B3FB9D" w14:textId="0761286C" w:rsidR="00F32D63" w:rsidRPr="00BC618F" w:rsidRDefault="00F32D63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132 234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C8A920" w14:textId="355874FA" w:rsidR="00F32D63" w:rsidRPr="00BC618F" w:rsidRDefault="00F32D63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0D0A77" w14:textId="1D8C6813" w:rsidR="00F32D63" w:rsidRPr="00BC618F" w:rsidRDefault="00F32D63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5748E6" w14:textId="2E815ECB" w:rsidR="00F32D63" w:rsidRPr="00BC618F" w:rsidRDefault="00F32D63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949F4E" w14:textId="341E6CEF" w:rsidR="00F32D63" w:rsidRPr="00BC618F" w:rsidRDefault="00F32D63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B06801" w14:textId="0E45E8D7" w:rsidR="00F32D63" w:rsidRPr="00BC618F" w:rsidRDefault="00F32D63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929AB9" w14:textId="2B0235AE" w:rsidR="00F32D63" w:rsidRPr="00BC618F" w:rsidRDefault="00F32D63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7BA9121C" w14:textId="77777777" w:rsidTr="003E1231">
        <w:trPr>
          <w:trHeight w:val="103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4273DA" w14:textId="79EA9C87" w:rsidR="002514E3" w:rsidRPr="00BC618F" w:rsidRDefault="002514E3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République démocratique populaire lao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633F13" w14:textId="3883D557" w:rsidR="002514E3" w:rsidRPr="00BC618F" w:rsidRDefault="002514E3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778BB3" w14:textId="349C2C78" w:rsidR="002514E3" w:rsidRPr="00BC618F" w:rsidRDefault="002514E3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373D07" w14:textId="6662C478" w:rsidR="002514E3" w:rsidRPr="00BC618F" w:rsidRDefault="002514E3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2CF7B5" w14:textId="7618175E" w:rsidR="002514E3" w:rsidRPr="00BC618F" w:rsidRDefault="002514E3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54 082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279D23" w14:textId="154560F2" w:rsidR="002514E3" w:rsidRPr="00BC618F" w:rsidRDefault="002514E3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C4455F" w14:textId="21A4D7B1" w:rsidR="002514E3" w:rsidRPr="00BC618F" w:rsidRDefault="002514E3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A61883" w14:textId="4BF3687B" w:rsidR="002514E3" w:rsidRPr="00BC618F" w:rsidRDefault="002514E3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0752F9" w14:textId="53FC25F4" w:rsidR="002514E3" w:rsidRPr="00BC618F" w:rsidRDefault="002514E3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110 000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06FE2F" w14:textId="0B48D15E" w:rsidR="002514E3" w:rsidRPr="00BC618F" w:rsidRDefault="002514E3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130 000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524835" w14:textId="0394C0D2" w:rsidR="002514E3" w:rsidRPr="00BC618F" w:rsidRDefault="002514E3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3033084B" w14:textId="77777777" w:rsidTr="003E1231">
        <w:trPr>
          <w:trHeight w:val="103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BF29AB" w14:textId="5910A471" w:rsidR="00D17260" w:rsidRPr="00BC618F" w:rsidRDefault="00D17260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République de Moldova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AE78E3" w14:textId="6E817923" w:rsidR="00D17260" w:rsidRPr="00BC618F" w:rsidRDefault="00D17260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60684B" w14:textId="781117BE" w:rsidR="00D17260" w:rsidRPr="00BC618F" w:rsidRDefault="00D17260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8DD832" w14:textId="42C8C0BF" w:rsidR="00D17260" w:rsidRPr="00BC618F" w:rsidRDefault="00D17260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ABAC90" w14:textId="2A972872" w:rsidR="00D17260" w:rsidRPr="00BC618F" w:rsidRDefault="00D17260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38 716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07E536" w14:textId="03F754B7" w:rsidR="00D17260" w:rsidRPr="00BC618F" w:rsidRDefault="00D17260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F0F461" w14:textId="4279A5E8" w:rsidR="00D17260" w:rsidRPr="00BC618F" w:rsidRDefault="00D17260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DBE3B7" w14:textId="4FDE7C50" w:rsidR="00D17260" w:rsidRPr="00BC618F" w:rsidRDefault="00D17260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BB98FB" w14:textId="2553EA65" w:rsidR="00D17260" w:rsidRPr="00BC618F" w:rsidRDefault="00D17260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E8BA30" w14:textId="1F53FCA9" w:rsidR="00D17260" w:rsidRPr="00BC618F" w:rsidRDefault="00D17260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130 000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3B9795" w14:textId="74109C4F" w:rsidR="00D17260" w:rsidRPr="00BC618F" w:rsidRDefault="00D17260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317F006B" w14:textId="77777777" w:rsidTr="003E1231">
        <w:trPr>
          <w:trHeight w:val="103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6EF6CD" w14:textId="2D673631" w:rsidR="0013277A" w:rsidRPr="00BC618F" w:rsidRDefault="0013277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République dominicaine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FEE140" w14:textId="6B96CF7D" w:rsidR="0013277A" w:rsidRPr="00BC618F" w:rsidRDefault="0013277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1438BA" w14:textId="13A2D883" w:rsidR="0013277A" w:rsidRPr="00BC618F" w:rsidRDefault="0013277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D127AA" w14:textId="6958D4DB" w:rsidR="0013277A" w:rsidRPr="00BC618F" w:rsidRDefault="0013277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EB7468" w14:textId="0FEAC967" w:rsidR="0013277A" w:rsidRPr="00BC618F" w:rsidRDefault="0013277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149 518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DD96D8" w14:textId="3D3D20DA" w:rsidR="0013277A" w:rsidRPr="00BC618F" w:rsidRDefault="0013277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F0A6DF" w14:textId="6D221A04" w:rsidR="0013277A" w:rsidRPr="00BC618F" w:rsidRDefault="0013277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3EA103" w14:textId="504D0EF4" w:rsidR="0013277A" w:rsidRPr="00BC618F" w:rsidRDefault="0013277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129 801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B3CE6E" w14:textId="37437817" w:rsidR="0013277A" w:rsidRPr="00BC618F" w:rsidRDefault="0013277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535 930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02F95F" w14:textId="3262CED7" w:rsidR="0013277A" w:rsidRPr="00BC618F" w:rsidRDefault="0013277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201 572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25A030" w14:textId="13A5E8B2" w:rsidR="0013277A" w:rsidRPr="00BC618F" w:rsidRDefault="0013277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02F702EA" w14:textId="77777777" w:rsidTr="003E1231">
        <w:trPr>
          <w:trHeight w:val="103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5C4E83" w14:textId="5E9B39C8" w:rsidR="00F32D63" w:rsidRPr="00BC618F" w:rsidRDefault="00F32D63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République populaire démocratique de Corée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3CCE6E" w14:textId="0404A399" w:rsidR="00F32D63" w:rsidRPr="00BC618F" w:rsidRDefault="00F32D63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C83FCE" w14:textId="4104DFC7" w:rsidR="00F32D63" w:rsidRPr="00BC618F" w:rsidRDefault="00F32D63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44A69E" w14:textId="73099BCC" w:rsidR="00F32D63" w:rsidRPr="00BC618F" w:rsidRDefault="00F32D63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B8BAA3" w14:textId="52AADE63" w:rsidR="00F32D63" w:rsidRPr="00BC618F" w:rsidRDefault="00F32D63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DCE4BF" w14:textId="002270C8" w:rsidR="00F32D63" w:rsidRPr="00BC618F" w:rsidRDefault="00F32D63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402B94" w14:textId="444D62F3" w:rsidR="00F32D63" w:rsidRPr="00BC618F" w:rsidRDefault="00F32D63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D4D5D0" w14:textId="67D9EA41" w:rsidR="00F32D63" w:rsidRPr="00BC618F" w:rsidRDefault="00F32D63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1B4895" w14:textId="2DFCB002" w:rsidR="00F32D63" w:rsidRPr="00BC618F" w:rsidRDefault="00F32D63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BC4291" w14:textId="51F901E2" w:rsidR="00F32D63" w:rsidRPr="00BC618F" w:rsidRDefault="00F32D63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525E43" w14:textId="58CA2E0A" w:rsidR="00F32D63" w:rsidRPr="00BC618F" w:rsidRDefault="00F32D63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2544E136" w14:textId="77777777" w:rsidTr="003E1231">
        <w:trPr>
          <w:trHeight w:val="103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ED64F1" w14:textId="5AA89B08" w:rsidR="008C6039" w:rsidRPr="00BC618F" w:rsidRDefault="008C6039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République-Unie de Tanzanie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465AFA" w14:textId="115056BA" w:rsidR="008C6039" w:rsidRPr="00BC618F" w:rsidRDefault="008C6039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1CF219" w14:textId="521BE8B9" w:rsidR="008C6039" w:rsidRPr="00BC618F" w:rsidRDefault="008C6039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809BA5" w14:textId="13BBE22B" w:rsidR="008C6039" w:rsidRPr="00BC618F" w:rsidRDefault="008C6039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DFFECE" w14:textId="29E040BF" w:rsidR="008C6039" w:rsidRPr="00BC618F" w:rsidRDefault="008C6039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94 185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3EF40A" w14:textId="1B20B0E9" w:rsidR="008C6039" w:rsidRPr="00BC618F" w:rsidRDefault="008C6039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24D6E3" w14:textId="502FA619" w:rsidR="008C6039" w:rsidRPr="00BC618F" w:rsidRDefault="008C6039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547F3B" w14:textId="4F03E38C" w:rsidR="008C6039" w:rsidRPr="00BC618F" w:rsidRDefault="008C6039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A1E031" w14:textId="633D6339" w:rsidR="008C6039" w:rsidRPr="00BC618F" w:rsidRDefault="008C6039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225E8A" w14:textId="45147B17" w:rsidR="008C6039" w:rsidRPr="00BC618F" w:rsidRDefault="008C6039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130 000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91AA74" w14:textId="3DC30516" w:rsidR="008C6039" w:rsidRPr="00BC618F" w:rsidRDefault="008C6039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1B982037" w14:textId="77777777" w:rsidTr="003E1231">
        <w:trPr>
          <w:trHeight w:val="103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281C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Rwanda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B91464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03884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94E0EB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855D5A" w14:textId="1363F15A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91 190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B388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5B14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BD9BE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38500" w14:textId="26CEA1A9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75 900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229CB" w14:textId="4396B5AE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130 000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6A0D9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2F28CF1E" w14:textId="77777777" w:rsidTr="003E1231">
        <w:trPr>
          <w:trHeight w:val="264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18A6F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Saint-Kitts-et-Nevis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CA020F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BDD95B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86515" w14:textId="7396F5C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En cours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A951E" w14:textId="1FB7B600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50 000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178C78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4B91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CF3C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200E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F85F8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582D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1966CC63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E6C0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Sainte-Lucie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3BA0A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4D584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01886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991FD" w14:textId="25D870C0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57 000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42716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6264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F68CA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E412C" w14:textId="35AD85DC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70 000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972DC5" w14:textId="425D6EDC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130 000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C3B0E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5ACE5C6A" w14:textId="77777777" w:rsidTr="003E1231">
        <w:trPr>
          <w:trHeight w:val="264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BC17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Saint-Vincent-et-les Grenadines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9C15C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B92B4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7EAA4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17AF5" w14:textId="6CFF312F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50 000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6D9A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97BA0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93FE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A5E0E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B0EEA7" w14:textId="75696F17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100 000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C0717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6D99046F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C3B8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Samoa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448EE6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AD3C3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0AC13F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46CD3" w14:textId="35A69498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49 018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F9372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8707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FE00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208A5" w14:textId="4892DB02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66 000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259D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D53E9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01D7D8D9" w14:textId="77777777" w:rsidTr="003E1231">
        <w:trPr>
          <w:trHeight w:val="264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BFAA8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Sao Tomé-et-Principe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BBAE6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DE86A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A02B2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765ED9" w14:textId="2F00280C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83 915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19228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F0F4E2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EF283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79775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A418B" w14:textId="764DE7BE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130 000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1236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243C8E73" w14:textId="77777777" w:rsidTr="003E1231">
        <w:trPr>
          <w:trHeight w:val="91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024A0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Sénégal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DFD3BA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CA5BD6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215B4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7890F" w14:textId="58118325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137 814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D1E939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ED3BB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9FAF5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D6A69" w14:textId="00BBD3F9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295 500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A81D14" w14:textId="138C0A52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190 000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70676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322C2003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1A10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Serbie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C504F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19F58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6AD918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75DAA" w14:textId="5BC0FD5B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143 900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104A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B14A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398FE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128B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3378D4" w14:textId="2C68E480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170 000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F250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7E2E6F69" w14:textId="77777777" w:rsidTr="003E1231">
        <w:trPr>
          <w:trHeight w:val="82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D4DBD8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Seychelles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2D59F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9FAAC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25E05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DAEE0" w14:textId="21458B29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95 000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2A7EA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A6845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8F0C7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DEC34" w14:textId="6A731B37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81 680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BB387E" w14:textId="49C7FE5B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130 000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31D0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0734C4AC" w14:textId="77777777" w:rsidTr="003E1231">
        <w:trPr>
          <w:trHeight w:val="157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4FA5E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Sierra Leone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B5BF4A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85D3D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DC175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13663F" w14:textId="7724D5D9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94 741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462FF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AEF99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B69B65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45139" w14:textId="61629CF8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86 500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CE841" w14:textId="1097134D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160 000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46B258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5BE8B81F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B142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Somalie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FE259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B3831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B76AB1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4FFA9" w14:textId="6D6FD8B4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144 313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50EC2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818F3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0A13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15088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F6000F" w14:textId="0A83B876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170 000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6D1C7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1919D002" w14:textId="77777777" w:rsidTr="003E1231">
        <w:trPr>
          <w:trHeight w:val="126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EC6963" w14:textId="51F8D978" w:rsidR="008A73D9" w:rsidRPr="00BC618F" w:rsidRDefault="008A73D9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Soudan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93B290" w14:textId="52BBB0F3" w:rsidR="008A73D9" w:rsidRPr="00BC618F" w:rsidRDefault="008A73D9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360F9C" w14:textId="05804AC0" w:rsidR="008A73D9" w:rsidRPr="00BC618F" w:rsidRDefault="008A73D9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01B095" w14:textId="25C04D84" w:rsidR="008A73D9" w:rsidRPr="00BC618F" w:rsidRDefault="008A73D9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E026F7" w14:textId="5D6A8968" w:rsidR="008A73D9" w:rsidRPr="00BC618F" w:rsidRDefault="008A73D9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143 823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43753E" w14:textId="5B264D6C" w:rsidR="008A73D9" w:rsidRPr="00BC618F" w:rsidRDefault="008A73D9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F5CF79" w14:textId="6774FEA0" w:rsidR="008A73D9" w:rsidRPr="00BC618F" w:rsidRDefault="008A73D9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2540C7" w14:textId="0E592A87" w:rsidR="008A73D9" w:rsidRPr="00BC618F" w:rsidRDefault="008A73D9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2FAD1" w14:textId="0DC12DD3" w:rsidR="008A73D9" w:rsidRPr="00BC618F" w:rsidRDefault="008A73D9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CD0CAD" w14:textId="4707B4A5" w:rsidR="008A73D9" w:rsidRPr="00BC618F" w:rsidRDefault="008A73D9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30 000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6C2023" w14:textId="0DA9F23D" w:rsidR="008A73D9" w:rsidRPr="00BC618F" w:rsidRDefault="008A73D9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6ADC9A1B" w14:textId="77777777" w:rsidTr="003E1231">
        <w:trPr>
          <w:trHeight w:val="59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DA8C8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Soudan du Sud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50C225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34D5D7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FC6F20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FE630" w14:textId="546BF0BF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94 791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E5E7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A8FF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E2A7F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51FEF8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F1838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40ED4E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320DF77F" w14:textId="77777777" w:rsidTr="003E1231">
        <w:trPr>
          <w:trHeight w:val="77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10F6A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Sri Lanka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3D783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F8AD0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7D3FAE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00C22F" w14:textId="2BF1B1E3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149 023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68C52" w14:textId="6E8FCBFF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245 700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1FA62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4F5E3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DE2AF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213A0" w14:textId="044342D7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250 000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7C42E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5CCF9F2A" w14:textId="77777777" w:rsidTr="003E1231">
        <w:trPr>
          <w:trHeight w:val="150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4561B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Suriname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C2A437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299AF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EC842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56537" w14:textId="552A324D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65 650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08D5A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F87BD9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B3FF0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4CCA6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FC9C3E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2C86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51D7F402" w14:textId="77777777" w:rsidTr="003E1231">
        <w:trPr>
          <w:trHeight w:val="83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4E5A1F" w14:textId="61CD65E6" w:rsidR="009A2D02" w:rsidRPr="00BC618F" w:rsidRDefault="009A2D02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Tchad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E412AE" w14:textId="1FCB0A6A" w:rsidR="009A2D02" w:rsidRPr="00BC618F" w:rsidRDefault="009A2D02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AD789F" w14:textId="4B5B4086" w:rsidR="009A2D02" w:rsidRPr="00BC618F" w:rsidRDefault="009A2D02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F95CAE" w14:textId="06C7417B" w:rsidR="009A2D02" w:rsidRPr="00BC618F" w:rsidRDefault="009A2D02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654ECA" w14:textId="2527B545" w:rsidR="009A2D02" w:rsidRPr="00BC618F" w:rsidRDefault="009A2D02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130 200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8C4B1C" w14:textId="7F61EAA2" w:rsidR="009A2D02" w:rsidRPr="00BC618F" w:rsidRDefault="009A2D02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2A6610" w14:textId="6A734F7F" w:rsidR="009A2D02" w:rsidRPr="00BC618F" w:rsidRDefault="009A2D02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9A3514" w14:textId="64BDA4B5" w:rsidR="009A2D02" w:rsidRPr="00BC618F" w:rsidRDefault="009A2D02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F2FBC3" w14:textId="5A64B155" w:rsidR="009A2D02" w:rsidRPr="00BC618F" w:rsidRDefault="009A2D02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216 000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B123DC" w14:textId="63F3F433" w:rsidR="009A2D02" w:rsidRPr="00BC618F" w:rsidRDefault="009A2D02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170 000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B9755A" w14:textId="20EC3F11" w:rsidR="009A2D02" w:rsidRPr="00BC618F" w:rsidRDefault="009A2D02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5E0EDE23" w14:textId="77777777" w:rsidTr="003E1231">
        <w:trPr>
          <w:trHeight w:val="83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BB90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Thaïlande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71904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79195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8E6E2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E3934" w14:textId="129BF32E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247 414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55635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B912A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E9ED6" w14:textId="674752D6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183 514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05AB9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54319" w14:textId="1785C5C1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400 000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BF26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1A7D770E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6CCFA2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Timor-Leste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681C6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8D4F97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31258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53A68A" w14:textId="5C12C580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46 669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8DD8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7D61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6C2955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7A95F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7265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62DF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5A5176EC" w14:textId="77777777" w:rsidTr="003E1231">
        <w:trPr>
          <w:trHeight w:val="7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D1B5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Togo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ECED7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F20012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996F2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084AC" w14:textId="5ABE08E3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129 488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EB49E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B3EE1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C18FE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BB009D" w14:textId="761ACE61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187 500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36380" w14:textId="41EC7FEB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200 000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DCDE85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43A798E0" w14:textId="77777777" w:rsidTr="003E1231">
        <w:trPr>
          <w:trHeight w:val="13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4C171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Tonga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1DF77D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C4A1B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3DA88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35C62" w14:textId="3B3910A7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48 745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C18A8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AC4F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72183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178E1C" w14:textId="267E4B63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60 750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B38E6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6A00A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282AEE38" w14:textId="77777777" w:rsidTr="003E1231">
        <w:trPr>
          <w:trHeight w:val="264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A0A89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Trinité-et-Tobago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13D58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4B1630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EF246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1422C" w14:textId="7619276D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145 733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4443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88B3B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42C62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77376" w14:textId="337D8FE9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543 249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E530C2" w14:textId="63218892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190 000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C79D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6E3FFE9F" w14:textId="77777777" w:rsidTr="003E1231">
        <w:trPr>
          <w:trHeight w:val="72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1AE45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Tunisie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73676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414791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336AE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5831C" w14:textId="3111F626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149 990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F3911B" w14:textId="01BB58F8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170 000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127AA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8E55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3E233" w14:textId="52AC0045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1 576 566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8987F6" w14:textId="4BB1F46E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190 000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319C25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7CBFF56D" w14:textId="77777777" w:rsidTr="003E1231">
        <w:trPr>
          <w:trHeight w:val="132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180908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Türkiye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F47B5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0EAF63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6B517D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22113D" w14:textId="2C78F1B2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194 675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C0922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F72B2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E594B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F476F3" w14:textId="0908F210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2 789 430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426E9" w14:textId="6F7B2E39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370 000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D5A24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2FC42621" w14:textId="77777777" w:rsidTr="003E1231">
        <w:trPr>
          <w:trHeight w:val="65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7633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Turkménistan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6F2C0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B96A1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E6106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D0869" w14:textId="6CD6174A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148 955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866D5" w14:textId="2F81C804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142 000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DC62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8B38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BC2DF" w14:textId="44305731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116 000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F986B" w14:textId="1640A69D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170 000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F6E53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020D8D13" w14:textId="77777777" w:rsidTr="003E1231">
        <w:trPr>
          <w:trHeight w:val="124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79958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Tuvalu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C27C87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0280A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7CD377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C928D1" w14:textId="6466E492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25 631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2F905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0950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2BF7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8AE84" w14:textId="09ACAF90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12 250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EC002E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FB2D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69A86F9B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3C80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Uruguay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6C546F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EFF526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C8FF0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4AE1ED" w14:textId="04A50B43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148 496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9FEC3" w14:textId="03E9E9DB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300 000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F6B7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B5C6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5760D" w14:textId="55D49A85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176 787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E89E4" w14:textId="14D4307D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190 000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CE06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50E69880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CE780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Vanuatu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EB160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7A930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324CE9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BD6282" w14:textId="73870A28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46 845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78E33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20548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1737F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38AEE5" w14:textId="207F7A38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31 625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A664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2788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5074B5AA" w14:textId="77777777" w:rsidTr="003E1231">
        <w:trPr>
          <w:trHeight w:val="264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754EF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lastRenderedPageBreak/>
              <w:t>Venezuela (République bolivarienne du)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2A20F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FF4DD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918CD7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D4E3AE" w14:textId="3F6D5527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250 000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2F604E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8E5ED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A058D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3ADB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C27DD" w14:textId="26B16757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220 000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920FC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39E1503E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A093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Viet Nam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F016EA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ABCE9F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228BC5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8CE86" w14:textId="7C3EF798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249 238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F7A8E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643B5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068A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B5F61" w14:textId="668972D1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2 019 488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F6D320" w14:textId="12336BCD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250 000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E1FA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60784669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02DC6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Yémen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8B0D7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24EC85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25793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6712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9FBB55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2A7B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9BAE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30C9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563E2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AD208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4A1BF79E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20B4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Zambie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67FAC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BCD921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29EBB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F03A4F" w14:textId="00DE01F6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94 254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9C264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A33A1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75972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F37F8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2D87E" w14:textId="2D6ED410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130 000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84AD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744D1012" w14:textId="77777777" w:rsidTr="003E1231">
        <w:trPr>
          <w:trHeight w:val="111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F7364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Zimbabwe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90485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F6944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Oui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60E6C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√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43255" w14:textId="5C4A7E15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140 551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BAC5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F47B2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E3314" w14:textId="48A44EBF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426 954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A880A" w14:textId="2A436F47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241 500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41D88D" w14:textId="35ED41DF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189 909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D68E0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3B005C76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E734E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Région : Asie-Pacifique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A5F69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B2473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2196F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6800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9878C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41CFE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122FE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38107D" w14:textId="589E36C3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542 500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DD5750" w14:textId="668D79B9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780 000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6B71FA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</w:tr>
      <w:tr w:rsidR="007E08A5" w:rsidRPr="00BC618F" w14:paraId="0D5EAC98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7F023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 xml:space="preserve">Monde 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43D51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E114A8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24EC4" w14:textId="77777777" w:rsidR="008275CA" w:rsidRPr="00BC618F" w:rsidRDefault="008275CA" w:rsidP="007E08A5">
            <w:pPr>
              <w:jc w:val="center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F497F5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67B4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4348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EE6F1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EA097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3A70E" w14:textId="77777777" w:rsidR="008275CA" w:rsidRPr="00BC618F" w:rsidRDefault="008275CA" w:rsidP="007E08A5">
            <w:pPr>
              <w:jc w:val="lef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CBB00" w14:textId="29519F83" w:rsidR="008275CA" w:rsidRPr="00BC618F" w:rsidRDefault="008275CA" w:rsidP="007E08A5">
            <w:pPr>
              <w:jc w:val="right"/>
              <w:rPr>
                <w:sz w:val="16"/>
                <w:szCs w:val="16"/>
                <w:lang w:val="fr-FR" w:eastAsia="en-CA"/>
              </w:rPr>
            </w:pPr>
            <w:r w:rsidRPr="00BC618F">
              <w:rPr>
                <w:sz w:val="16"/>
                <w:szCs w:val="16"/>
                <w:lang w:val="fr-FR" w:eastAsia="en-CA"/>
              </w:rPr>
              <w:t>793</w:t>
            </w:r>
            <w:r w:rsidR="00DF2940">
              <w:rPr>
                <w:sz w:val="16"/>
                <w:szCs w:val="16"/>
                <w:lang w:val="fr-FR" w:eastAsia="en-CA"/>
              </w:rPr>
              <w:t xml:space="preserve"> </w:t>
            </w:r>
            <w:r w:rsidRPr="00BC618F">
              <w:rPr>
                <w:sz w:val="16"/>
                <w:szCs w:val="16"/>
                <w:lang w:val="fr-FR" w:eastAsia="en-CA"/>
              </w:rPr>
              <w:t>400</w:t>
            </w:r>
          </w:p>
        </w:tc>
      </w:tr>
      <w:tr w:rsidR="007E08A5" w:rsidRPr="00BC618F" w14:paraId="228E2702" w14:textId="77777777" w:rsidTr="003E1231">
        <w:trPr>
          <w:trHeight w:val="58"/>
        </w:trPr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0028A" w14:textId="77777777" w:rsidR="008275CA" w:rsidRPr="00BC618F" w:rsidRDefault="008275CA" w:rsidP="007E08A5">
            <w:pPr>
              <w:jc w:val="left"/>
              <w:rPr>
                <w:b/>
                <w:bCs/>
                <w:sz w:val="16"/>
                <w:szCs w:val="16"/>
                <w:lang w:val="fr-FR" w:eastAsia="en-CA"/>
              </w:rPr>
            </w:pPr>
            <w:r w:rsidRPr="00BC618F">
              <w:rPr>
                <w:b/>
                <w:bCs/>
                <w:sz w:val="16"/>
                <w:szCs w:val="16"/>
                <w:lang w:val="fr-FR" w:eastAsia="en-CA"/>
              </w:rPr>
              <w:t>Total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3E07E6" w14:textId="77777777" w:rsidR="008275CA" w:rsidRPr="00BC618F" w:rsidRDefault="008275CA" w:rsidP="007E08A5">
            <w:pPr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BC618F">
              <w:rPr>
                <w:b/>
                <w:bCs/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2035B" w14:textId="77777777" w:rsidR="008275CA" w:rsidRPr="00BC618F" w:rsidRDefault="008275CA" w:rsidP="007E08A5">
            <w:pPr>
              <w:jc w:val="center"/>
              <w:rPr>
                <w:b/>
                <w:bCs/>
                <w:sz w:val="16"/>
                <w:szCs w:val="16"/>
                <w:lang w:val="fr-FR" w:eastAsia="en-CA"/>
              </w:rPr>
            </w:pPr>
            <w:r w:rsidRPr="00BC618F">
              <w:rPr>
                <w:b/>
                <w:bCs/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79D31" w14:textId="77777777" w:rsidR="008275CA" w:rsidRPr="00BC618F" w:rsidRDefault="008275CA" w:rsidP="007E08A5">
            <w:pPr>
              <w:jc w:val="left"/>
              <w:rPr>
                <w:b/>
                <w:bCs/>
                <w:sz w:val="16"/>
                <w:szCs w:val="16"/>
                <w:lang w:val="fr-FR" w:eastAsia="en-CA"/>
              </w:rPr>
            </w:pPr>
            <w:r w:rsidRPr="00BC618F">
              <w:rPr>
                <w:b/>
                <w:bCs/>
                <w:sz w:val="16"/>
                <w:szCs w:val="16"/>
                <w:lang w:val="fr-FR" w:eastAsia="en-C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62030" w14:textId="6E813071" w:rsidR="008275CA" w:rsidRPr="00BC618F" w:rsidRDefault="008275CA" w:rsidP="007E08A5">
            <w:pPr>
              <w:jc w:val="right"/>
              <w:rPr>
                <w:b/>
                <w:bCs/>
                <w:sz w:val="16"/>
                <w:szCs w:val="16"/>
                <w:lang w:val="fr-FR" w:eastAsia="en-CA"/>
              </w:rPr>
            </w:pPr>
            <w:r w:rsidRPr="00BC618F">
              <w:rPr>
                <w:b/>
                <w:bCs/>
                <w:sz w:val="16"/>
                <w:szCs w:val="16"/>
                <w:lang w:val="fr-FR" w:eastAsia="en-CA"/>
              </w:rPr>
              <w:t>17 047 398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DC4E7" w14:textId="6977EF3B" w:rsidR="008275CA" w:rsidRPr="00BC618F" w:rsidRDefault="008275CA" w:rsidP="007E08A5">
            <w:pPr>
              <w:jc w:val="right"/>
              <w:rPr>
                <w:b/>
                <w:bCs/>
                <w:sz w:val="16"/>
                <w:szCs w:val="16"/>
                <w:lang w:val="fr-FR" w:eastAsia="en-CA"/>
              </w:rPr>
            </w:pPr>
            <w:r w:rsidRPr="00BC618F">
              <w:rPr>
                <w:b/>
                <w:bCs/>
                <w:sz w:val="16"/>
                <w:szCs w:val="16"/>
                <w:lang w:val="fr-FR" w:eastAsia="en-CA"/>
              </w:rPr>
              <w:t>7 823 391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7A83D" w14:textId="5B5185F2" w:rsidR="008275CA" w:rsidRPr="00BC618F" w:rsidRDefault="008275CA" w:rsidP="007E08A5">
            <w:pPr>
              <w:jc w:val="right"/>
              <w:rPr>
                <w:b/>
                <w:bCs/>
                <w:sz w:val="16"/>
                <w:szCs w:val="16"/>
                <w:lang w:val="fr-FR" w:eastAsia="en-CA"/>
              </w:rPr>
            </w:pPr>
            <w:r w:rsidRPr="00BC618F">
              <w:rPr>
                <w:b/>
                <w:bCs/>
                <w:sz w:val="16"/>
                <w:szCs w:val="16"/>
                <w:lang w:val="fr-FR" w:eastAsia="en-CA"/>
              </w:rPr>
              <w:t>2 668 219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ADE93A" w14:textId="7D710149" w:rsidR="008275CA" w:rsidRPr="00BC618F" w:rsidRDefault="008275CA" w:rsidP="007E08A5">
            <w:pPr>
              <w:jc w:val="right"/>
              <w:rPr>
                <w:b/>
                <w:bCs/>
                <w:sz w:val="16"/>
                <w:szCs w:val="16"/>
                <w:lang w:val="fr-FR" w:eastAsia="en-CA"/>
              </w:rPr>
            </w:pPr>
            <w:r w:rsidRPr="00BC618F">
              <w:rPr>
                <w:b/>
                <w:bCs/>
                <w:sz w:val="16"/>
                <w:szCs w:val="16"/>
                <w:lang w:val="fr-FR" w:eastAsia="en-CA"/>
              </w:rPr>
              <w:t>20 586 834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D93156" w14:textId="35087CDA" w:rsidR="008275CA" w:rsidRPr="00BC618F" w:rsidRDefault="008275CA" w:rsidP="007E08A5">
            <w:pPr>
              <w:jc w:val="right"/>
              <w:rPr>
                <w:b/>
                <w:bCs/>
                <w:sz w:val="16"/>
                <w:szCs w:val="16"/>
                <w:lang w:val="fr-FR" w:eastAsia="en-CA"/>
              </w:rPr>
            </w:pPr>
            <w:r w:rsidRPr="00BC618F">
              <w:rPr>
                <w:b/>
                <w:bCs/>
                <w:sz w:val="16"/>
                <w:szCs w:val="16"/>
                <w:lang w:val="fr-FR" w:eastAsia="en-CA"/>
              </w:rPr>
              <w:t>34 383 973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466CDD" w14:textId="7B09ADC9" w:rsidR="008275CA" w:rsidRPr="00BC618F" w:rsidRDefault="008275CA" w:rsidP="007E08A5">
            <w:pPr>
              <w:jc w:val="right"/>
              <w:rPr>
                <w:b/>
                <w:bCs/>
                <w:sz w:val="16"/>
                <w:szCs w:val="16"/>
                <w:lang w:val="fr-FR" w:eastAsia="en-CA"/>
              </w:rPr>
            </w:pPr>
            <w:r w:rsidRPr="00BC618F">
              <w:rPr>
                <w:b/>
                <w:bCs/>
                <w:sz w:val="16"/>
                <w:szCs w:val="16"/>
                <w:lang w:val="fr-FR" w:eastAsia="en-CA"/>
              </w:rPr>
              <w:t>19 179 406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B0BBC" w14:textId="33356E3F" w:rsidR="008275CA" w:rsidRPr="00BC618F" w:rsidRDefault="008275CA" w:rsidP="007E08A5">
            <w:pPr>
              <w:jc w:val="right"/>
              <w:rPr>
                <w:b/>
                <w:bCs/>
                <w:sz w:val="16"/>
                <w:szCs w:val="16"/>
                <w:lang w:val="fr-FR" w:eastAsia="en-CA"/>
              </w:rPr>
            </w:pPr>
            <w:r w:rsidRPr="00BC618F">
              <w:rPr>
                <w:b/>
                <w:bCs/>
                <w:sz w:val="16"/>
                <w:szCs w:val="16"/>
                <w:lang w:val="fr-FR" w:eastAsia="en-CA"/>
              </w:rPr>
              <w:t>793 400</w:t>
            </w:r>
          </w:p>
        </w:tc>
      </w:tr>
    </w:tbl>
    <w:p w14:paraId="387FDEBF" w14:textId="77777777" w:rsidR="00D34399" w:rsidRPr="00BC618F" w:rsidRDefault="00D34399" w:rsidP="00D34399">
      <w:pPr>
        <w:jc w:val="left"/>
        <w:rPr>
          <w:b/>
          <w:sz w:val="16"/>
          <w:szCs w:val="16"/>
          <w:lang w:val="fr-FR"/>
        </w:rPr>
      </w:pPr>
    </w:p>
    <w:p w14:paraId="1C9118A2" w14:textId="77777777" w:rsidR="00D34399" w:rsidRPr="00BC618F" w:rsidRDefault="00D34399" w:rsidP="00D34399">
      <w:pPr>
        <w:jc w:val="left"/>
        <w:rPr>
          <w:b/>
          <w:sz w:val="16"/>
          <w:szCs w:val="16"/>
          <w:lang w:val="fr-FR"/>
        </w:rPr>
      </w:pPr>
    </w:p>
    <w:p w14:paraId="056AD120" w14:textId="77777777" w:rsidR="00D34399" w:rsidRPr="0034213C" w:rsidRDefault="00D34399" w:rsidP="00D34399">
      <w:pPr>
        <w:jc w:val="left"/>
        <w:rPr>
          <w:b/>
          <w:lang w:val="fr-FR"/>
        </w:rPr>
      </w:pPr>
    </w:p>
    <w:p w14:paraId="6DE57D08" w14:textId="77777777" w:rsidR="00D34399" w:rsidRPr="0034213C" w:rsidRDefault="00D34399" w:rsidP="00D34399">
      <w:pPr>
        <w:jc w:val="left"/>
        <w:rPr>
          <w:b/>
          <w:lang w:val="fr-FR"/>
        </w:rPr>
      </w:pPr>
    </w:p>
    <w:p w14:paraId="17FA95E4" w14:textId="77777777" w:rsidR="00D34399" w:rsidRPr="0034213C" w:rsidRDefault="00D34399" w:rsidP="00D34399">
      <w:pPr>
        <w:jc w:val="left"/>
        <w:rPr>
          <w:b/>
          <w:lang w:val="fr-FR"/>
        </w:rPr>
      </w:pPr>
    </w:p>
    <w:p w14:paraId="03551A95" w14:textId="77777777" w:rsidR="00D34399" w:rsidRPr="0034213C" w:rsidRDefault="00D34399" w:rsidP="00D34399">
      <w:pPr>
        <w:jc w:val="left"/>
        <w:rPr>
          <w:b/>
          <w:lang w:val="fr-FR"/>
        </w:rPr>
      </w:pPr>
    </w:p>
    <w:p w14:paraId="72E975EE" w14:textId="77777777" w:rsidR="00D34399" w:rsidRPr="0034213C" w:rsidRDefault="00D34399" w:rsidP="00D34399">
      <w:pPr>
        <w:jc w:val="left"/>
        <w:rPr>
          <w:b/>
          <w:lang w:val="fr-FR"/>
        </w:rPr>
      </w:pPr>
    </w:p>
    <w:p w14:paraId="015E2753" w14:textId="77777777" w:rsidR="00D34399" w:rsidRPr="0034213C" w:rsidRDefault="00D34399" w:rsidP="00D34399">
      <w:pPr>
        <w:jc w:val="left"/>
        <w:rPr>
          <w:b/>
          <w:lang w:val="fr-FR"/>
        </w:rPr>
      </w:pPr>
      <w:r w:rsidRPr="0034213C">
        <w:rPr>
          <w:b/>
          <w:lang w:val="fr-FR"/>
        </w:rPr>
        <w:t xml:space="preserve"> </w:t>
      </w:r>
    </w:p>
    <w:p w14:paraId="141748F0" w14:textId="77777777" w:rsidR="00D34399" w:rsidRPr="0034213C" w:rsidRDefault="00D34399" w:rsidP="00D34399">
      <w:pPr>
        <w:rPr>
          <w:lang w:val="fr-FR"/>
        </w:rPr>
        <w:sectPr w:rsidR="00D34399" w:rsidRPr="0034213C" w:rsidSect="00D34399">
          <w:headerReference w:type="even" r:id="rId32"/>
          <w:headerReference w:type="default" r:id="rId33"/>
          <w:footerReference w:type="even" r:id="rId34"/>
          <w:footerReference w:type="default" r:id="rId35"/>
          <w:headerReference w:type="first" r:id="rId36"/>
          <w:footerReference w:type="first" r:id="rId37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5C55D1FD" w14:textId="1A7FEE3C" w:rsidR="00D34399" w:rsidRPr="0034213C" w:rsidRDefault="00D34399" w:rsidP="00D34399">
      <w:pPr>
        <w:pStyle w:val="Title1"/>
        <w:rPr>
          <w:caps w:val="0"/>
          <w:lang w:val="fr-FR"/>
        </w:rPr>
      </w:pPr>
      <w:r w:rsidRPr="0034213C">
        <w:rPr>
          <w:caps w:val="0"/>
          <w:lang w:val="fr-FR"/>
        </w:rPr>
        <w:lastRenderedPageBreak/>
        <w:t>Annex</w:t>
      </w:r>
      <w:r w:rsidR="00FB1DAF" w:rsidRPr="0034213C">
        <w:rPr>
          <w:caps w:val="0"/>
          <w:lang w:val="fr-FR"/>
        </w:rPr>
        <w:t>e</w:t>
      </w:r>
      <w:r w:rsidRPr="0034213C">
        <w:rPr>
          <w:caps w:val="0"/>
          <w:lang w:val="fr-FR"/>
        </w:rPr>
        <w:t xml:space="preserve"> IV</w:t>
      </w:r>
    </w:p>
    <w:p w14:paraId="6365C218" w14:textId="77777777" w:rsidR="00D34399" w:rsidRPr="0034213C" w:rsidRDefault="00D34399" w:rsidP="00D34399">
      <w:pPr>
        <w:pStyle w:val="Title1"/>
        <w:rPr>
          <w:caps w:val="0"/>
          <w:lang w:val="fr-FR"/>
        </w:rPr>
      </w:pPr>
    </w:p>
    <w:p w14:paraId="51D3F985" w14:textId="093F79CD" w:rsidR="00D34399" w:rsidRPr="0034213C" w:rsidRDefault="00890FA4" w:rsidP="00D34399">
      <w:pPr>
        <w:pStyle w:val="Title1"/>
        <w:rPr>
          <w:lang w:val="fr-FR"/>
        </w:rPr>
      </w:pPr>
      <w:r w:rsidRPr="0034213C">
        <w:rPr>
          <w:bCs/>
          <w:caps w:val="0"/>
          <w:lang w:val="fr-FR"/>
        </w:rPr>
        <w:t>PLAN DE GESTION DE L</w:t>
      </w:r>
      <w:r w:rsidR="00033072" w:rsidRPr="0034213C">
        <w:rPr>
          <w:bCs/>
          <w:caps w:val="0"/>
          <w:lang w:val="fr-FR"/>
        </w:rPr>
        <w:t>’</w:t>
      </w:r>
      <w:r w:rsidRPr="0034213C">
        <w:rPr>
          <w:bCs/>
          <w:caps w:val="0"/>
          <w:lang w:val="fr-FR"/>
        </w:rPr>
        <w:t>ÉLIMINATION DES HCFC PAR PAYS</w:t>
      </w:r>
      <w:r w:rsidR="00D34399" w:rsidRPr="0034213C">
        <w:rPr>
          <w:caps w:val="0"/>
          <w:lang w:val="fr-FR"/>
        </w:rPr>
        <w:t xml:space="preserve"> </w:t>
      </w:r>
      <w:r w:rsidR="00D34399" w:rsidRPr="0034213C">
        <w:rPr>
          <w:caps w:val="0"/>
          <w:lang w:val="fr-FR"/>
        </w:rPr>
        <w:br/>
      </w:r>
      <w:r w:rsidRPr="0034213C">
        <w:rPr>
          <w:caps w:val="0"/>
          <w:lang w:val="fr-FR"/>
        </w:rPr>
        <w:t xml:space="preserve">AU </w:t>
      </w:r>
      <w:r w:rsidR="00D34399" w:rsidRPr="0034213C">
        <w:rPr>
          <w:caps w:val="0"/>
          <w:lang w:val="fr-FR"/>
        </w:rPr>
        <w:t xml:space="preserve">31 </w:t>
      </w:r>
      <w:r w:rsidRPr="0034213C">
        <w:rPr>
          <w:caps w:val="0"/>
          <w:lang w:val="fr-FR"/>
        </w:rPr>
        <w:t>DÉ</w:t>
      </w:r>
      <w:r w:rsidR="00D34399" w:rsidRPr="0034213C">
        <w:rPr>
          <w:caps w:val="0"/>
          <w:lang w:val="fr-FR"/>
        </w:rPr>
        <w:t>CEMB</w:t>
      </w:r>
      <w:r w:rsidRPr="0034213C">
        <w:rPr>
          <w:caps w:val="0"/>
          <w:lang w:val="fr-FR"/>
        </w:rPr>
        <w:t>R</w:t>
      </w:r>
      <w:r w:rsidR="00D34399" w:rsidRPr="0034213C">
        <w:rPr>
          <w:caps w:val="0"/>
          <w:lang w:val="fr-FR"/>
        </w:rPr>
        <w:t xml:space="preserve">E </w:t>
      </w:r>
      <w:r w:rsidR="00D34399" w:rsidRPr="0034213C">
        <w:rPr>
          <w:lang w:val="fr-FR"/>
        </w:rPr>
        <w:t>202</w:t>
      </w:r>
      <w:r w:rsidR="00785D3C" w:rsidRPr="0034213C">
        <w:rPr>
          <w:lang w:val="fr-FR"/>
        </w:rPr>
        <w:t>4</w:t>
      </w:r>
    </w:p>
    <w:p w14:paraId="2E577D64" w14:textId="77777777" w:rsidR="00785D3C" w:rsidRPr="0034213C" w:rsidRDefault="00785D3C" w:rsidP="00D34399">
      <w:pPr>
        <w:pStyle w:val="Title1"/>
        <w:rPr>
          <w:lang w:val="fr-FR"/>
        </w:rPr>
      </w:pPr>
    </w:p>
    <w:tbl>
      <w:tblPr>
        <w:tblW w:w="9918" w:type="dxa"/>
        <w:tblLook w:val="04A0" w:firstRow="1" w:lastRow="0" w:firstColumn="1" w:lastColumn="0" w:noHBand="0" w:noVBand="1"/>
      </w:tblPr>
      <w:tblGrid>
        <w:gridCol w:w="3114"/>
        <w:gridCol w:w="1417"/>
        <w:gridCol w:w="1366"/>
        <w:gridCol w:w="1328"/>
        <w:gridCol w:w="1460"/>
        <w:gridCol w:w="1233"/>
      </w:tblGrid>
      <w:tr w:rsidR="00E17A39" w:rsidRPr="0034213C" w14:paraId="3ED4AD01" w14:textId="77777777" w:rsidTr="00012CEB">
        <w:trPr>
          <w:trHeight w:val="806"/>
          <w:tblHeader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DF3EB" w14:textId="2A5BE429" w:rsidR="00785D3C" w:rsidRPr="0034213C" w:rsidRDefault="00AE726C" w:rsidP="00785D3C">
            <w:pPr>
              <w:jc w:val="center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 w:eastAsia="zh-CN"/>
              </w:rPr>
              <w:t>Pays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832F86" w14:textId="5BB84382" w:rsidR="00785D3C" w:rsidRPr="0034213C" w:rsidRDefault="008262DF" w:rsidP="00785D3C">
            <w:pPr>
              <w:jc w:val="center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 xml:space="preserve">Élimination approuvée </w:t>
            </w:r>
            <w:r w:rsidR="00785D3C" w:rsidRPr="0034213C">
              <w:rPr>
                <w:b/>
                <w:bCs/>
                <w:sz w:val="20"/>
                <w:szCs w:val="20"/>
                <w:lang w:val="fr-FR" w:eastAsia="zh-CN"/>
              </w:rPr>
              <w:t>(</w:t>
            </w:r>
            <w:r w:rsidR="00764CFD" w:rsidRPr="0034213C">
              <w:rPr>
                <w:b/>
                <w:bCs/>
                <w:sz w:val="20"/>
                <w:szCs w:val="20"/>
                <w:lang w:val="fr-FR" w:eastAsia="zh-CN"/>
              </w:rPr>
              <w:t>tonnes PAO</w:t>
            </w:r>
            <w:r w:rsidR="00785D3C" w:rsidRPr="0034213C">
              <w:rPr>
                <w:b/>
                <w:bCs/>
                <w:sz w:val="20"/>
                <w:szCs w:val="20"/>
                <w:lang w:val="fr-FR" w:eastAsia="zh-CN"/>
              </w:rPr>
              <w:t>)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C30784" w14:textId="1BD8055E" w:rsidR="00785D3C" w:rsidRPr="0034213C" w:rsidRDefault="00165470" w:rsidP="00785D3C">
            <w:pPr>
              <w:jc w:val="center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 xml:space="preserve">Sommes approuvées </w:t>
            </w:r>
            <w:r w:rsidR="002A4C90" w:rsidRPr="0034213C">
              <w:rPr>
                <w:b/>
                <w:bCs/>
                <w:sz w:val="20"/>
                <w:szCs w:val="20"/>
                <w:lang w:val="fr-FR" w:eastAsia="zh-CN"/>
              </w:rPr>
              <w:t>(</w:t>
            </w:r>
            <w:r w:rsidR="00132392">
              <w:rPr>
                <w:b/>
                <w:bCs/>
                <w:sz w:val="20"/>
                <w:szCs w:val="20"/>
                <w:lang w:val="fr-FR" w:eastAsia="zh-CN"/>
              </w:rPr>
              <w:t>$</w:t>
            </w:r>
            <w:r w:rsidR="002A4C90" w:rsidRPr="0034213C">
              <w:rPr>
                <w:b/>
                <w:bCs/>
                <w:sz w:val="20"/>
                <w:szCs w:val="20"/>
                <w:lang w:val="fr-FR" w:eastAsia="zh-CN"/>
              </w:rPr>
              <w:t>US)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0412B9" w14:textId="50FBC8EF" w:rsidR="00785D3C" w:rsidRPr="0034213C" w:rsidRDefault="00C6121D" w:rsidP="00785D3C">
            <w:pPr>
              <w:jc w:val="center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 xml:space="preserve">Sommes décaissées </w:t>
            </w:r>
            <w:r w:rsidR="002A4C90" w:rsidRPr="0034213C">
              <w:rPr>
                <w:b/>
                <w:bCs/>
                <w:sz w:val="20"/>
                <w:szCs w:val="20"/>
                <w:lang w:val="fr-FR" w:eastAsia="zh-CN"/>
              </w:rPr>
              <w:t>(</w:t>
            </w:r>
            <w:r w:rsidR="00132392">
              <w:rPr>
                <w:b/>
                <w:bCs/>
                <w:sz w:val="20"/>
                <w:szCs w:val="20"/>
                <w:lang w:val="fr-FR" w:eastAsia="zh-CN"/>
              </w:rPr>
              <w:t>$US</w:t>
            </w:r>
            <w:r w:rsidR="002A4C90" w:rsidRPr="0034213C">
              <w:rPr>
                <w:b/>
                <w:bCs/>
                <w:sz w:val="20"/>
                <w:szCs w:val="20"/>
                <w:lang w:val="fr-FR" w:eastAsia="zh-CN"/>
              </w:rPr>
              <w:t>)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4EE66C" w14:textId="64935EFF" w:rsidR="00785D3C" w:rsidRPr="0034213C" w:rsidRDefault="00814C87" w:rsidP="00785D3C">
            <w:pPr>
              <w:jc w:val="center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 w:eastAsia="zh-CN"/>
              </w:rPr>
              <w:t xml:space="preserve">Solde </w:t>
            </w:r>
            <w:r w:rsidR="002A4C90" w:rsidRPr="0034213C">
              <w:rPr>
                <w:b/>
                <w:bCs/>
                <w:sz w:val="20"/>
                <w:szCs w:val="20"/>
                <w:lang w:val="fr-FR" w:eastAsia="zh-CN"/>
              </w:rPr>
              <w:t>(</w:t>
            </w:r>
            <w:r w:rsidR="00132392">
              <w:rPr>
                <w:b/>
                <w:bCs/>
                <w:sz w:val="20"/>
                <w:szCs w:val="20"/>
                <w:lang w:val="fr-FR" w:eastAsia="zh-CN"/>
              </w:rPr>
              <w:t>$US</w:t>
            </w:r>
            <w:r w:rsidR="002A4C90" w:rsidRPr="0034213C">
              <w:rPr>
                <w:b/>
                <w:bCs/>
                <w:sz w:val="20"/>
                <w:szCs w:val="20"/>
                <w:lang w:val="fr-FR" w:eastAsia="zh-CN"/>
              </w:rPr>
              <w:t>)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EAA54F" w14:textId="7362494A" w:rsidR="00785D3C" w:rsidRPr="0034213C" w:rsidRDefault="00C90463" w:rsidP="00785D3C">
            <w:pPr>
              <w:jc w:val="center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 xml:space="preserve">Sommes décaissées </w:t>
            </w:r>
            <w:r w:rsidR="00785D3C" w:rsidRPr="0034213C">
              <w:rPr>
                <w:b/>
                <w:bCs/>
                <w:sz w:val="20"/>
                <w:szCs w:val="20"/>
                <w:lang w:val="fr-FR" w:eastAsia="zh-CN"/>
              </w:rPr>
              <w:t>(%)</w:t>
            </w:r>
          </w:p>
        </w:tc>
      </w:tr>
      <w:tr w:rsidR="00E17A39" w:rsidRPr="0034213C" w14:paraId="67DB0BB2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FDC904" w14:textId="3B87B08C" w:rsidR="00515E6B" w:rsidRPr="0034213C" w:rsidRDefault="00515E6B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Afghanistan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158D7F" w14:textId="701A7BD7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E22278" w14:textId="439BC5A3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884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821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512D8F" w14:textId="11D6B7C5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518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951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4DAA3B" w14:textId="4CBA051C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365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870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8866C3" w14:textId="27D79BD3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59</w:t>
            </w:r>
          </w:p>
        </w:tc>
      </w:tr>
      <w:tr w:rsidR="00F326F8" w:rsidRPr="0034213C" w14:paraId="2F1446D2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B7E5FA" w14:textId="6FB3A856" w:rsidR="00F326F8" w:rsidRPr="0034213C" w:rsidRDefault="00F326F8" w:rsidP="00F326F8">
            <w:pPr>
              <w:jc w:val="lef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Afrique du Sud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FE5CF3" w14:textId="5A4DD723" w:rsidR="00F326F8" w:rsidRPr="0034213C" w:rsidRDefault="00F326F8" w:rsidP="00F326F8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243,1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408170" w14:textId="77434921" w:rsidR="00F326F8" w:rsidRPr="0034213C" w:rsidRDefault="00F326F8" w:rsidP="00F326F8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9 481 572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B28823" w14:textId="6B597B02" w:rsidR="00F326F8" w:rsidRPr="0034213C" w:rsidRDefault="00F326F8" w:rsidP="00F326F8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6 911 984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1D64D4" w14:textId="62D0FE06" w:rsidR="00F326F8" w:rsidRPr="0034213C" w:rsidRDefault="00F326F8" w:rsidP="00F326F8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2 569 588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B2091C" w14:textId="06AE2797" w:rsidR="00F326F8" w:rsidRPr="0034213C" w:rsidRDefault="00F326F8" w:rsidP="00F326F8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73</w:t>
            </w:r>
          </w:p>
        </w:tc>
      </w:tr>
      <w:tr w:rsidR="00E17A39" w:rsidRPr="0034213C" w14:paraId="19DA6B37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5CA918" w14:textId="00C8DBB0" w:rsidR="00515E6B" w:rsidRPr="0034213C" w:rsidRDefault="007027AE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Albanie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CFDA1B" w14:textId="430DCC8F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EF163A" w14:textId="45CE58E2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659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960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346F70" w14:textId="399BF339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523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936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A3D04A" w14:textId="46E04AD4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136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024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7A6DFD" w14:textId="600C41FD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79</w:t>
            </w:r>
          </w:p>
        </w:tc>
      </w:tr>
      <w:tr w:rsidR="00E17A39" w:rsidRPr="0034213C" w14:paraId="22D86642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4FCA76" w14:textId="5FB4BD26" w:rsidR="00515E6B" w:rsidRPr="0034213C" w:rsidRDefault="007027AE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Algérie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16F485" w14:textId="036D61B2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35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AF82A2" w14:textId="2D285642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396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304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33657C" w14:textId="0D25ACBB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239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334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C8F759" w14:textId="5EC4FF5A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156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970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C5FF1B" w14:textId="688BCF1F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36</w:t>
            </w:r>
          </w:p>
        </w:tc>
      </w:tr>
      <w:tr w:rsidR="00E17A39" w:rsidRPr="0034213C" w14:paraId="5BC39151" w14:textId="77777777" w:rsidTr="00515E6B">
        <w:trPr>
          <w:trHeight w:val="8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D7B556" w14:textId="5695CFD9" w:rsidR="00515E6B" w:rsidRPr="0034213C" w:rsidRDefault="00515E6B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Angola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548966" w14:textId="164991AE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27C9C6" w14:textId="780C5B6D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989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326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7481DA" w14:textId="16763116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720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164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A668A0" w14:textId="448E0015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269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162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08B990" w14:textId="62FEB0EE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73</w:t>
            </w:r>
          </w:p>
        </w:tc>
      </w:tr>
      <w:tr w:rsidR="00E17A39" w:rsidRPr="0034213C" w14:paraId="50E3AC46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AABF9E" w14:textId="68DA1F69" w:rsidR="00515E6B" w:rsidRPr="0034213C" w:rsidRDefault="00145300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Antigua-et-Barbuda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85FF84" w14:textId="1F66738A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A8532E" w14:textId="7B5A3856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27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235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8BD897" w14:textId="090EEE9C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27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235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00DA44" w14:textId="18290CF1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C25280" w14:textId="79E23A36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</w:tr>
      <w:tr w:rsidR="00F326F8" w:rsidRPr="0034213C" w14:paraId="195A049A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955359" w14:textId="3DF657BB" w:rsidR="00F326F8" w:rsidRPr="0034213C" w:rsidRDefault="00F326F8" w:rsidP="00F326F8">
            <w:pPr>
              <w:jc w:val="lef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Arabie saoudite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AB50E1" w14:textId="2E9088B6" w:rsidR="00F326F8" w:rsidRPr="0034213C" w:rsidRDefault="00F326F8" w:rsidP="00F326F8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551,0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4A8F85" w14:textId="79D9778B" w:rsidR="00F326F8" w:rsidRPr="0034213C" w:rsidRDefault="00F326F8" w:rsidP="00F326F8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13 111 757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70BB9A" w14:textId="26CC1000" w:rsidR="00F326F8" w:rsidRPr="0034213C" w:rsidRDefault="00F326F8" w:rsidP="00F326F8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7 172 831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D9FE6E" w14:textId="7D8E9741" w:rsidR="00F326F8" w:rsidRPr="0034213C" w:rsidRDefault="00F326F8" w:rsidP="00F326F8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5 938 926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0282A0" w14:textId="624D8ED9" w:rsidR="00F326F8" w:rsidRPr="0034213C" w:rsidRDefault="00F326F8" w:rsidP="00F326F8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55</w:t>
            </w:r>
          </w:p>
        </w:tc>
      </w:tr>
      <w:tr w:rsidR="00E17A39" w:rsidRPr="0034213C" w14:paraId="71EE22AE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54E6F9" w14:textId="14B573BB" w:rsidR="00515E6B" w:rsidRPr="0034213C" w:rsidRDefault="00145300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Argentine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2DCDB9" w14:textId="04717E49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187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3A284B" w14:textId="2EF9CFC3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19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202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563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28A946" w14:textId="75BEF6FB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13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749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572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F2CF13" w14:textId="732909FE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452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991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FEF448" w14:textId="7EF4380D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72</w:t>
            </w:r>
          </w:p>
        </w:tc>
      </w:tr>
      <w:tr w:rsidR="00E17A39" w:rsidRPr="0034213C" w14:paraId="0CB5629F" w14:textId="77777777" w:rsidTr="00515E6B">
        <w:trPr>
          <w:trHeight w:val="85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B553B6" w14:textId="4B112A99" w:rsidR="00515E6B" w:rsidRPr="0034213C" w:rsidRDefault="00145300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Arménie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595989" w14:textId="3C42E2A6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CCD69B" w14:textId="7D312EED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675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496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51B920" w14:textId="1AAA1BE5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675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496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37B8AC" w14:textId="068B8B33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B4733B" w14:textId="3267C5D8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</w:tr>
      <w:tr w:rsidR="00E17A39" w:rsidRPr="0034213C" w14:paraId="013E6E60" w14:textId="77777777" w:rsidTr="00515E6B">
        <w:trPr>
          <w:trHeight w:val="116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952C7B" w14:textId="61E5E0E1" w:rsidR="00515E6B" w:rsidRPr="0034213C" w:rsidRDefault="00145300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Bahamas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D81F6E" w14:textId="5F19D41F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3ABA5F" w14:textId="20AA34C9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481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754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0C8835" w14:textId="72A9AC39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349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918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D22DD9" w14:textId="42799890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131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836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35BA72" w14:textId="5C9CF3F9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73</w:t>
            </w:r>
          </w:p>
        </w:tc>
      </w:tr>
      <w:tr w:rsidR="00E17A39" w:rsidRPr="0034213C" w14:paraId="5A265592" w14:textId="77777777" w:rsidTr="00515E6B">
        <w:trPr>
          <w:trHeight w:val="16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1D0CE0" w14:textId="44E38F5E" w:rsidR="00515E6B" w:rsidRPr="0034213C" w:rsidRDefault="003F1C92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Bahreïn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83C977" w14:textId="768F1A62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50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D4A23E" w14:textId="7D03F8EC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646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002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60C6FE" w14:textId="2D904C84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557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483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BEC707" w14:textId="4CFACCF5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88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519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E63FB1" w14:textId="36E479DD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95</w:t>
            </w:r>
          </w:p>
        </w:tc>
      </w:tr>
      <w:tr w:rsidR="00E17A39" w:rsidRPr="0034213C" w14:paraId="04DBF672" w14:textId="77777777" w:rsidTr="00515E6B">
        <w:trPr>
          <w:trHeight w:val="67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ADADF0" w14:textId="7623D631" w:rsidR="00515E6B" w:rsidRPr="0034213C" w:rsidRDefault="00515E6B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Bangladesh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F6993F" w14:textId="32E42C08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47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61BD2F" w14:textId="5A2A5BD1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999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625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A38FDC" w14:textId="568E0320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629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665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D2D851" w14:textId="04D784D3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369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960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C17CC1" w14:textId="60460242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80</w:t>
            </w:r>
          </w:p>
        </w:tc>
      </w:tr>
      <w:tr w:rsidR="00E17A39" w:rsidRPr="0034213C" w14:paraId="4B217BC1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8A3056" w14:textId="09ECFD52" w:rsidR="00515E6B" w:rsidRPr="0034213C" w:rsidRDefault="003F1C92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Barbade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6CFA35" w14:textId="4201E0D1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C7881C" w14:textId="71A96CB0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439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178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BD979A" w14:textId="3428E7DE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278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178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6DCB7C" w14:textId="51F17E1C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161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241409" w14:textId="24746660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63</w:t>
            </w:r>
          </w:p>
        </w:tc>
      </w:tr>
      <w:tr w:rsidR="00E17A39" w:rsidRPr="0034213C" w14:paraId="0F3C77F0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9576D3" w14:textId="20882D6B" w:rsidR="00515E6B" w:rsidRPr="0034213C" w:rsidRDefault="00515E6B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Belize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FC6315" w14:textId="60F492E7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71DBB8" w14:textId="1A88F030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689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06F970" w14:textId="64F03B6D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368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9BFE21" w14:textId="6E90B5CF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320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250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70F38F" w14:textId="3D995401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54</w:t>
            </w:r>
          </w:p>
        </w:tc>
      </w:tr>
      <w:tr w:rsidR="00E17A39" w:rsidRPr="0034213C" w14:paraId="1B4B346F" w14:textId="77777777" w:rsidTr="00515E6B">
        <w:trPr>
          <w:trHeight w:val="63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D1F480" w14:textId="74E6DEE9" w:rsidR="00515E6B" w:rsidRPr="0034213C" w:rsidRDefault="003F1C92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Bénin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9DA2D3" w14:textId="2A3543D9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16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7C47B4" w14:textId="43BB9901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070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778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D79012" w14:textId="33021292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761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BEC78D" w14:textId="1F8066DA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308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867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FA2ADC" w14:textId="52E2D1BF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71</w:t>
            </w:r>
          </w:p>
        </w:tc>
      </w:tr>
      <w:tr w:rsidR="00E17A39" w:rsidRPr="0034213C" w14:paraId="35647BE0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273921" w14:textId="0A7B4B58" w:rsidR="00515E6B" w:rsidRPr="0034213C" w:rsidRDefault="008C774F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Bhoutan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C76050" w14:textId="2A45D481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C68ED1" w14:textId="5C7C5D10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569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349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61B2C8" w14:textId="05A53158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422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349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1467BE" w14:textId="3B603662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147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DCA9A2" w14:textId="580B18A6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74</w:t>
            </w:r>
          </w:p>
        </w:tc>
      </w:tr>
      <w:tr w:rsidR="00E17A39" w:rsidRPr="0034213C" w14:paraId="162FD59C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F119E9" w14:textId="011C151E" w:rsidR="00515E6B" w:rsidRPr="0034213C" w:rsidRDefault="006257BF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Bolivie (État plurinational de)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7C022C" w14:textId="21F66F43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6C15A5" w14:textId="7AC5ECC1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784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659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87359A" w14:textId="4A238700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547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796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204CE8" w14:textId="028967AB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236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863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3332C8" w14:textId="5AB50763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70</w:t>
            </w:r>
          </w:p>
        </w:tc>
      </w:tr>
      <w:tr w:rsidR="00E17A39" w:rsidRPr="0034213C" w14:paraId="67CFD1EF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2288EE" w14:textId="69D2B8F0" w:rsidR="00515E6B" w:rsidRPr="0034213C" w:rsidRDefault="00D57DB1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Bosnie-Herzégovine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EBE255" w14:textId="3FCFDDDF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56C8D9" w14:textId="1D46DD6C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353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692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63EAF2" w14:textId="380562C0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024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817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393602" w14:textId="36EC7002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328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875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D9BA61" w14:textId="5C3C1C0B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76</w:t>
            </w:r>
          </w:p>
        </w:tc>
      </w:tr>
      <w:tr w:rsidR="00E17A39" w:rsidRPr="0034213C" w14:paraId="44EB86FB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B5AE98" w14:textId="090CB308" w:rsidR="00515E6B" w:rsidRPr="0034213C" w:rsidRDefault="00515E6B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Botswana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F7BEDC" w14:textId="4C1B79BF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61B5E5" w14:textId="1EA54416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694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011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8BDFF7" w14:textId="20D85C15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614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183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1BF567" w14:textId="790212DC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79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829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A22ED6" w14:textId="54154924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88</w:t>
            </w:r>
          </w:p>
        </w:tc>
      </w:tr>
      <w:tr w:rsidR="00E17A39" w:rsidRPr="0034213C" w14:paraId="4C30EE34" w14:textId="77777777" w:rsidTr="00515E6B">
        <w:trPr>
          <w:trHeight w:val="136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A630B7" w14:textId="239472C3" w:rsidR="00515E6B" w:rsidRPr="0034213C" w:rsidRDefault="00D57DB1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Brésil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A794AC" w14:textId="7339EAC6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654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FF9387" w14:textId="026612A8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53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454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103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CB846C" w14:textId="7DA94AA0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229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A41007" w14:textId="619D628A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12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224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683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07D2DB" w14:textId="0635A9D1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77</w:t>
            </w:r>
          </w:p>
        </w:tc>
      </w:tr>
      <w:tr w:rsidR="00E17A39" w:rsidRPr="0034213C" w14:paraId="18D3AFE6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2F2825" w14:textId="61FBB66A" w:rsidR="00515E6B" w:rsidRPr="0034213C" w:rsidRDefault="00F15EA2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Brunéi Darussalam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23D276" w14:textId="1BCE88B6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4DA320" w14:textId="682A5307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462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672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77ED8B" w14:textId="76DF2279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359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E0F56A" w14:textId="0501B3E7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102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833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33D088" w14:textId="52D00E66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78</w:t>
            </w:r>
          </w:p>
        </w:tc>
      </w:tr>
      <w:tr w:rsidR="00E17A39" w:rsidRPr="0034213C" w14:paraId="42D0F9EB" w14:textId="77777777" w:rsidTr="00515E6B">
        <w:trPr>
          <w:trHeight w:val="7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0FD0C5" w14:textId="12C55179" w:rsidR="00515E6B" w:rsidRPr="0034213C" w:rsidRDefault="00515E6B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Burkina Faso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C8C140" w14:textId="2E9D3C7D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AA8A1F" w14:textId="4CB7A5AA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073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630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8180E1" w14:textId="159FA508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703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869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3A2BBA" w14:textId="727290E4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369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761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AC5F4D" w14:textId="27658653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66</w:t>
            </w:r>
          </w:p>
        </w:tc>
      </w:tr>
      <w:tr w:rsidR="00E17A39" w:rsidRPr="0034213C" w14:paraId="3F140C52" w14:textId="77777777" w:rsidTr="00515E6B">
        <w:trPr>
          <w:trHeight w:val="119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108A67" w14:textId="7CDED944" w:rsidR="00515E6B" w:rsidRPr="0034213C" w:rsidRDefault="00515E6B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Burundi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9A900D" w14:textId="155CE93B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94F525" w14:textId="5929926E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545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179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8D9603" w14:textId="741ABC63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329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579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C0B772" w14:textId="3CCF5F33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215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4A7FC2" w14:textId="4EC2EB96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60</w:t>
            </w:r>
          </w:p>
        </w:tc>
      </w:tr>
      <w:tr w:rsidR="00E17A39" w:rsidRPr="0034213C" w14:paraId="03C951F9" w14:textId="77777777" w:rsidTr="008275CA">
        <w:trPr>
          <w:trHeight w:val="115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C24DFD" w14:textId="77777777" w:rsidR="007A024C" w:rsidRPr="0034213C" w:rsidRDefault="007A024C" w:rsidP="008275CA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Cabo Verde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36D301" w14:textId="5B459A7E" w:rsidR="007A024C" w:rsidRPr="0034213C" w:rsidRDefault="007A024C" w:rsidP="008275CA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499D04" w14:textId="31B18D4D" w:rsidR="007A024C" w:rsidRPr="0034213C" w:rsidRDefault="007A024C" w:rsidP="008275CA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332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834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195927" w14:textId="5C0182D7" w:rsidR="007A024C" w:rsidRPr="0034213C" w:rsidRDefault="007A024C" w:rsidP="008275CA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248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264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7DF792" w14:textId="04BAC385" w:rsidR="007A024C" w:rsidRPr="0034213C" w:rsidRDefault="007A024C" w:rsidP="008275CA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84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570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8F840B" w14:textId="77777777" w:rsidR="007A024C" w:rsidRPr="0034213C" w:rsidRDefault="007A024C" w:rsidP="008275CA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75</w:t>
            </w:r>
          </w:p>
        </w:tc>
      </w:tr>
      <w:tr w:rsidR="00E17A39" w:rsidRPr="0034213C" w14:paraId="284990B3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296D44" w14:textId="1157966B" w:rsidR="00515E6B" w:rsidRPr="0034213C" w:rsidRDefault="00F15EA2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Cambodge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51D4D8" w14:textId="21C1A3CC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5F4826" w14:textId="583F7BB1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470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5FA003" w14:textId="2B078898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280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708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8A7480" w14:textId="11A59136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189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291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A40B12" w14:textId="53DEABC8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87</w:t>
            </w:r>
          </w:p>
        </w:tc>
      </w:tr>
      <w:tr w:rsidR="00E17A39" w:rsidRPr="0034213C" w14:paraId="416154AF" w14:textId="77777777" w:rsidTr="00515E6B">
        <w:trPr>
          <w:trHeight w:val="6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40F0BB" w14:textId="339DC356" w:rsidR="00515E6B" w:rsidRPr="0034213C" w:rsidRDefault="00F15EA2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Cameroun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5FF746" w14:textId="7E617FA5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34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9DFAE4" w14:textId="283B4A56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441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520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AEDB17" w14:textId="02D90312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810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17C851" w14:textId="6838E193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631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296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6C7F6D" w14:textId="51A0E1B2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74</w:t>
            </w:r>
          </w:p>
        </w:tc>
      </w:tr>
      <w:tr w:rsidR="00E17A39" w:rsidRPr="0034213C" w14:paraId="0ACED8B5" w14:textId="77777777" w:rsidTr="00515E6B">
        <w:trPr>
          <w:trHeight w:val="96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DC2949" w14:textId="177ACCDD" w:rsidR="00515E6B" w:rsidRPr="0034213C" w:rsidRDefault="00C751C5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Chili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28B131" w14:textId="3995DE20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83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229AE3" w14:textId="7B63954D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835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924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9CDA7F" w14:textId="10134BF7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154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296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77006C" w14:textId="2F1E0913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681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629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57F13F" w14:textId="738599A7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88</w:t>
            </w:r>
          </w:p>
        </w:tc>
      </w:tr>
      <w:tr w:rsidR="00E17A39" w:rsidRPr="0034213C" w14:paraId="22287D16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5C4190" w14:textId="04C56161" w:rsidR="00515E6B" w:rsidRPr="0034213C" w:rsidRDefault="00C751C5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Chine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4C18CA" w14:textId="08B172C8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451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5FD14E" w14:textId="019C2CC1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458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759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231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ED6199" w14:textId="7C16BFF9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417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275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052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C5F044" w14:textId="1E626D49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484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178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9F37B2" w14:textId="47703293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91</w:t>
            </w:r>
          </w:p>
        </w:tc>
      </w:tr>
      <w:tr w:rsidR="00E17A39" w:rsidRPr="0034213C" w14:paraId="441CC186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536B2B" w14:textId="44847383" w:rsidR="00515E6B" w:rsidRPr="0034213C" w:rsidRDefault="00C751C5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Colombie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43109C" w14:textId="331AF691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201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E10F28" w14:textId="72EA42A5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12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726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829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0F4D3E" w14:textId="246DEEDF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885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988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1329F3" w14:textId="2A2EDC01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840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841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3D34BC" w14:textId="77841685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93</w:t>
            </w:r>
          </w:p>
        </w:tc>
      </w:tr>
      <w:tr w:rsidR="00E17A39" w:rsidRPr="0034213C" w14:paraId="1DE012F5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39187C" w14:textId="4FB5DD3F" w:rsidR="00515E6B" w:rsidRPr="0034213C" w:rsidRDefault="00C751C5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Comores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6D089E" w14:textId="277D85A4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F05862" w14:textId="3504DB18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309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653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7B9046" w14:textId="7AA0D279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159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653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5AC41D" w14:textId="468F0920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150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2281F3" w14:textId="635D2479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52</w:t>
            </w:r>
          </w:p>
        </w:tc>
      </w:tr>
      <w:tr w:rsidR="00E17A39" w:rsidRPr="0034213C" w14:paraId="69F87C66" w14:textId="77777777" w:rsidTr="00515E6B">
        <w:trPr>
          <w:trHeight w:val="125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440603" w14:textId="6ECD465B" w:rsidR="00515E6B" w:rsidRPr="0034213C" w:rsidRDefault="00C751C5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Congo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A78618" w14:textId="6943B2D9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D01ADD" w14:textId="46D03F34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692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030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A36973" w14:textId="5AA32700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317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180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114076" w14:textId="11A1535D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374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850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E2C6FB" w14:textId="610CB5D6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46</w:t>
            </w:r>
          </w:p>
        </w:tc>
      </w:tr>
      <w:tr w:rsidR="00E17A39" w:rsidRPr="0034213C" w14:paraId="71F22BFE" w14:textId="77777777" w:rsidTr="00515E6B">
        <w:trPr>
          <w:trHeight w:val="75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424157" w14:textId="33E4E816" w:rsidR="00515E6B" w:rsidRPr="0034213C" w:rsidRDefault="00515E6B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Costa Rica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D161A7" w14:textId="72052774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24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9BFC3D" w14:textId="219712DC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142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204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288F51" w14:textId="304F87AE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534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0F0A7D" w14:textId="1E713167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607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884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12451C" w14:textId="31145A58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72</w:t>
            </w:r>
          </w:p>
        </w:tc>
      </w:tr>
      <w:tr w:rsidR="00E17A39" w:rsidRPr="0034213C" w14:paraId="21ECF175" w14:textId="77777777" w:rsidTr="00515E6B">
        <w:trPr>
          <w:trHeight w:val="12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8EB3E5" w14:textId="529F54F7" w:rsidR="00515E6B" w:rsidRPr="0034213C" w:rsidRDefault="00C25620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Côte d</w:t>
            </w:r>
            <w:r w:rsidR="00033072" w:rsidRPr="0034213C">
              <w:rPr>
                <w:sz w:val="20"/>
                <w:szCs w:val="20"/>
                <w:lang w:val="fr-FR"/>
              </w:rPr>
              <w:t>’</w:t>
            </w:r>
            <w:r w:rsidRPr="0034213C">
              <w:rPr>
                <w:sz w:val="20"/>
                <w:szCs w:val="20"/>
                <w:lang w:val="fr-FR"/>
              </w:rPr>
              <w:t>Ivoire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984582" w14:textId="659D0E18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42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AF8D07" w14:textId="080B6C09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214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722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C2289A" w14:textId="24C9422C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831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088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9C545E" w14:textId="37B08B00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383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634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5D6B5F" w14:textId="3D98EAF1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57</w:t>
            </w:r>
          </w:p>
        </w:tc>
      </w:tr>
      <w:tr w:rsidR="00E17A39" w:rsidRPr="0034213C" w14:paraId="19E7F3CA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F7D618" w14:textId="72586BB2" w:rsidR="00515E6B" w:rsidRPr="0034213C" w:rsidRDefault="00515E6B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Croati</w:t>
            </w:r>
            <w:r w:rsidR="00012CEB" w:rsidRPr="0034213C">
              <w:rPr>
                <w:sz w:val="20"/>
                <w:szCs w:val="20"/>
                <w:lang w:val="fr-FR"/>
              </w:rPr>
              <w:t>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DD2039" w14:textId="11F221FE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2A0BD0" w14:textId="183F3056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801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942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1413FD" w14:textId="439026CE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801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942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4F9A31" w14:textId="31AB052E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DB1601" w14:textId="08F28942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</w:tr>
      <w:tr w:rsidR="00E17A39" w:rsidRPr="0034213C" w14:paraId="4B28DE19" w14:textId="77777777" w:rsidTr="00515E6B">
        <w:trPr>
          <w:trHeight w:val="71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805489" w14:textId="5B8870C2" w:rsidR="00515E6B" w:rsidRPr="0034213C" w:rsidRDefault="00515E6B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Cuba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3808E6" w14:textId="7C75C965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19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BA4695" w14:textId="23FBA3BA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387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320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32929A" w14:textId="5BB0D535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072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445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2EFAEE" w14:textId="7FAFD12D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314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875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5D6642" w14:textId="2D97900B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87</w:t>
            </w:r>
          </w:p>
        </w:tc>
      </w:tr>
      <w:tr w:rsidR="00E17A39" w:rsidRPr="0034213C" w14:paraId="54593C57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757CCF" w14:textId="7F02CB64" w:rsidR="00515E6B" w:rsidRPr="0034213C" w:rsidRDefault="00515E6B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Djibouti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41F095" w14:textId="39600795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B766BC" w14:textId="6DDAB004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164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405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ED15A3" w14:textId="791A5C38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164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63D1CD" w14:textId="651A6837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74792C" w14:textId="411CEA16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</w:tr>
      <w:tr w:rsidR="00E17A39" w:rsidRPr="0034213C" w14:paraId="5E0A690D" w14:textId="77777777" w:rsidTr="00515E6B">
        <w:trPr>
          <w:trHeight w:val="99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6CA7A6" w14:textId="06F7628C" w:rsidR="00515E6B" w:rsidRPr="0034213C" w:rsidRDefault="00EE7D37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Dominique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68878A" w14:textId="5AD5ECA7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2472E7" w14:textId="4E745B92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164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58E37B" w14:textId="05BBB0DB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143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1BBE2D" w14:textId="1BBFC1AC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20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5B8BAF" w14:textId="7BB458E9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87</w:t>
            </w:r>
          </w:p>
        </w:tc>
      </w:tr>
      <w:tr w:rsidR="00E17A39" w:rsidRPr="0034213C" w14:paraId="53D19689" w14:textId="77777777" w:rsidTr="00515E6B">
        <w:trPr>
          <w:trHeight w:val="81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22AFF0" w14:textId="11D03983" w:rsidR="00515E6B" w:rsidRPr="0034213C" w:rsidRDefault="00E0118F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Égypte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C45FFC" w14:textId="2A39DC4E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350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A2F933" w14:textId="6C93F629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27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996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564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3EEB47" w14:textId="41DAAB19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22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344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244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D4BCCA" w14:textId="091A1A67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652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320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5B5B7D" w14:textId="08BA1AB3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80</w:t>
            </w:r>
          </w:p>
        </w:tc>
      </w:tr>
      <w:tr w:rsidR="00E17A39" w:rsidRPr="0034213C" w14:paraId="239DC9BB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88F497" w14:textId="669EF8CD" w:rsidR="00515E6B" w:rsidRPr="0034213C" w:rsidRDefault="00515E6B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El Salvador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1C1121" w14:textId="15C182A8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12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CA1BBE" w14:textId="51BC08E7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236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119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97326C" w14:textId="3EF5144D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122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846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763061" w14:textId="59108915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113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274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2AB63C" w14:textId="559715E4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91</w:t>
            </w:r>
          </w:p>
        </w:tc>
      </w:tr>
      <w:tr w:rsidR="007B5B63" w:rsidRPr="0034213C" w14:paraId="17845D4E" w14:textId="77777777" w:rsidTr="00515E6B">
        <w:trPr>
          <w:trHeight w:val="173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50CBAB" w14:textId="575E3550" w:rsidR="007B5B63" w:rsidRPr="0034213C" w:rsidRDefault="007B5B63" w:rsidP="007B5B63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Équateur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A25CEC" w14:textId="543032A6" w:rsidR="007B5B63" w:rsidRPr="0034213C" w:rsidRDefault="007B5B63" w:rsidP="007B5B63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35,6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D3C909" w14:textId="5813FC6B" w:rsidR="007B5B63" w:rsidRPr="0034213C" w:rsidRDefault="007B5B63" w:rsidP="007B5B63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3 067 511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D44F7C" w14:textId="11C78737" w:rsidR="007B5B63" w:rsidRPr="0034213C" w:rsidRDefault="007B5B63" w:rsidP="007B5B63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2 680 176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FA3391" w14:textId="2E9B0380" w:rsidR="007B5B63" w:rsidRPr="0034213C" w:rsidRDefault="007B5B63" w:rsidP="007B5B63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387 335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99349E" w14:textId="0BE21A06" w:rsidR="007B5B63" w:rsidRPr="0034213C" w:rsidRDefault="007B5B63" w:rsidP="007B5B63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87</w:t>
            </w:r>
          </w:p>
        </w:tc>
      </w:tr>
      <w:tr w:rsidR="00E17A39" w:rsidRPr="0034213C" w14:paraId="7F0128B6" w14:textId="77777777" w:rsidTr="00515E6B">
        <w:trPr>
          <w:trHeight w:val="89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FC2CE3" w14:textId="54C697D1" w:rsidR="00515E6B" w:rsidRPr="0034213C" w:rsidRDefault="00E0118F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Érythrée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52D91B" w14:textId="23F509BF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5FB614" w14:textId="2D318F00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429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559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D8EBDF" w14:textId="1AA6E47D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384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854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DD6BE2" w14:textId="5ECC55D3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44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705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807478" w14:textId="01544E43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90</w:t>
            </w:r>
          </w:p>
        </w:tc>
      </w:tr>
      <w:tr w:rsidR="00E17A39" w:rsidRPr="0034213C" w14:paraId="52B0E234" w14:textId="77777777" w:rsidTr="00515E6B">
        <w:trPr>
          <w:trHeight w:val="134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83B78A" w14:textId="103EE34D" w:rsidR="00515E6B" w:rsidRPr="0034213C" w:rsidRDefault="002C4F91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Eswatini (Royaume d</w:t>
            </w:r>
            <w:r w:rsidR="00033072" w:rsidRPr="0034213C">
              <w:rPr>
                <w:sz w:val="20"/>
                <w:szCs w:val="20"/>
                <w:lang w:val="fr-FR"/>
              </w:rPr>
              <w:t>’</w:t>
            </w:r>
            <w:r w:rsidRPr="0034213C">
              <w:rPr>
                <w:sz w:val="20"/>
                <w:szCs w:val="20"/>
                <w:lang w:val="fr-FR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2518DA" w14:textId="772ED664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37365D" w14:textId="46271546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331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931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2D7F73" w14:textId="03DFFE6A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901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931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7F4DAB" w14:textId="1E67A09A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430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D392BA" w14:textId="7BF862D5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68</w:t>
            </w:r>
          </w:p>
        </w:tc>
      </w:tr>
      <w:tr w:rsidR="00E17A39" w:rsidRPr="0034213C" w14:paraId="36683B6A" w14:textId="77777777" w:rsidTr="00515E6B">
        <w:trPr>
          <w:trHeight w:val="167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E2CFA9" w14:textId="04FF38A7" w:rsidR="00515E6B" w:rsidRPr="0034213C" w:rsidRDefault="00DA7ABA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Éthiopie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458061" w14:textId="6CF0AB27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5AD7FD" w14:textId="07062D34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507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127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1CDB13" w14:textId="22AEFEAF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454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470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0D63C2" w14:textId="3176E6ED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52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657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B8ECFC" w14:textId="12A2B506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90</w:t>
            </w:r>
          </w:p>
        </w:tc>
      </w:tr>
      <w:tr w:rsidR="00E17A39" w:rsidRPr="0034213C" w14:paraId="4816DE49" w14:textId="77777777" w:rsidTr="00515E6B">
        <w:trPr>
          <w:trHeight w:val="7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BC305E" w14:textId="7F3A4CED" w:rsidR="00515E6B" w:rsidRPr="0034213C" w:rsidRDefault="005456C9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Fidji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985E56" w14:textId="096F66E1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68016E" w14:textId="5FF8BC08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602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758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0B99EC" w14:textId="4A6D77A8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358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072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1CDF15" w14:textId="266ADCCA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244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686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A6F521" w14:textId="358F9FC7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59</w:t>
            </w:r>
          </w:p>
        </w:tc>
      </w:tr>
      <w:tr w:rsidR="00E17A39" w:rsidRPr="0034213C" w14:paraId="7C48C9E0" w14:textId="77777777" w:rsidTr="00515E6B">
        <w:trPr>
          <w:trHeight w:val="167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5A748E" w14:textId="61F15A00" w:rsidR="00515E6B" w:rsidRPr="0034213C" w:rsidRDefault="00515E6B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Gabon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3643DB" w14:textId="21621017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20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D5DAFC" w14:textId="102E3818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870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641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3ED8C1" w14:textId="75F86EB2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547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362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0E2A78" w14:textId="77752F9E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323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280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802CF1" w14:textId="45659429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63</w:t>
            </w:r>
          </w:p>
        </w:tc>
      </w:tr>
      <w:tr w:rsidR="00E17A39" w:rsidRPr="0034213C" w14:paraId="551BC935" w14:textId="77777777" w:rsidTr="00515E6B">
        <w:trPr>
          <w:trHeight w:val="7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759CA6" w14:textId="7F82D546" w:rsidR="00515E6B" w:rsidRPr="0034213C" w:rsidRDefault="005C0CFB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Gambie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0752F7" w14:textId="668F61EA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068C38" w14:textId="461F250B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686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599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3E2CEB" w14:textId="3E972D56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345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4DEE6B" w14:textId="1909D950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340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975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C03771" w14:textId="050B9531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50</w:t>
            </w:r>
          </w:p>
        </w:tc>
      </w:tr>
      <w:tr w:rsidR="00E17A39" w:rsidRPr="0034213C" w14:paraId="2E067085" w14:textId="77777777" w:rsidTr="00515E6B">
        <w:trPr>
          <w:trHeight w:val="117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02EA52" w14:textId="2EAC1E69" w:rsidR="00515E6B" w:rsidRPr="0034213C" w:rsidRDefault="005C0CFB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Géorgie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E40D20" w14:textId="58B81F0C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D86D73" w14:textId="73FE5BB9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921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778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EBB309" w14:textId="4242B859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665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732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404D71" w14:textId="650B9526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256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046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E7B48E" w14:textId="1F6DC247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72</w:t>
            </w:r>
          </w:p>
        </w:tc>
      </w:tr>
      <w:tr w:rsidR="00E17A39" w:rsidRPr="0034213C" w14:paraId="01104CCE" w14:textId="77777777" w:rsidTr="00515E6B">
        <w:trPr>
          <w:trHeight w:val="163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177C5A" w14:textId="50C2D0E5" w:rsidR="00515E6B" w:rsidRPr="0034213C" w:rsidRDefault="00515E6B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lastRenderedPageBreak/>
              <w:t>Ghana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0A60F6" w14:textId="54307EB1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53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369628" w14:textId="4ABDC7B5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325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355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2B5FBD" w14:textId="5D5FB4E4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908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221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049C05" w14:textId="3AD82E6A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417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134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E234CD" w14:textId="0B4D0F5B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82</w:t>
            </w:r>
          </w:p>
        </w:tc>
      </w:tr>
      <w:tr w:rsidR="00E17A39" w:rsidRPr="0034213C" w14:paraId="069F9E1D" w14:textId="77777777" w:rsidTr="00515E6B">
        <w:trPr>
          <w:trHeight w:val="66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5F3461" w14:textId="30035539" w:rsidR="00515E6B" w:rsidRPr="0034213C" w:rsidRDefault="005C0CFB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Grenade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6965C3" w14:textId="39152C1F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71A003" w14:textId="557870C8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481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289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147971" w14:textId="6E4A6F14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229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197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83C289" w14:textId="2A2FF9BE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252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092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CADD7B" w14:textId="23BD0ABD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48</w:t>
            </w:r>
          </w:p>
        </w:tc>
      </w:tr>
      <w:tr w:rsidR="00E17A39" w:rsidRPr="0034213C" w14:paraId="1E38F27B" w14:textId="77777777" w:rsidTr="00515E6B">
        <w:trPr>
          <w:trHeight w:val="113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817DA0" w14:textId="2651C1D7" w:rsidR="00515E6B" w:rsidRPr="0034213C" w:rsidRDefault="00515E6B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Guatemala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BD3AB7" w14:textId="51053EBF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826549" w14:textId="6B63ABE5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911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628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745D17" w14:textId="7D2BC080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628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23FE58" w14:textId="10E5DFCB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282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817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E13848" w14:textId="7A3BF650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69</w:t>
            </w:r>
          </w:p>
        </w:tc>
      </w:tr>
      <w:tr w:rsidR="00E17A39" w:rsidRPr="0034213C" w14:paraId="75AC7B2E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BB27BD" w14:textId="641BF0BD" w:rsidR="00515E6B" w:rsidRPr="0034213C" w:rsidRDefault="005C0CFB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Guinée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F022F9" w14:textId="5E3CAE89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7A95D4" w14:textId="3C72CB21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658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941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D2CB18" w14:textId="3DB7B05B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517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942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C632E8" w14:textId="42573CA2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141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9BCA4A" w14:textId="1B842EAB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79</w:t>
            </w:r>
          </w:p>
        </w:tc>
      </w:tr>
      <w:tr w:rsidR="00E17A39" w:rsidRPr="0034213C" w14:paraId="18982D3E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FE8F0A" w14:textId="616B98C5" w:rsidR="00515E6B" w:rsidRPr="0034213C" w:rsidRDefault="005C0CFB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Guinée</w:t>
            </w:r>
            <w:r w:rsidR="00515E6B" w:rsidRPr="0034213C">
              <w:rPr>
                <w:sz w:val="20"/>
                <w:szCs w:val="20"/>
                <w:lang w:val="fr-FR"/>
              </w:rPr>
              <w:t>-Bissau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C2723C" w14:textId="087439F3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A54E87" w14:textId="3EA95764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532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349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C245A4" w14:textId="38915FDF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255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849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F6920D" w14:textId="7397DEA7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276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4DBEA9" w14:textId="69171677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48</w:t>
            </w:r>
          </w:p>
        </w:tc>
      </w:tr>
      <w:tr w:rsidR="00D65B1D" w:rsidRPr="0034213C" w14:paraId="531E7D33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C282C7" w14:textId="1DD87523" w:rsidR="00D65B1D" w:rsidRPr="0034213C" w:rsidRDefault="00D65B1D" w:rsidP="00D65B1D">
            <w:pPr>
              <w:jc w:val="lef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Guinée équatoriale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1FC815" w14:textId="141271D8" w:rsidR="00D65B1D" w:rsidRPr="0034213C" w:rsidRDefault="00D65B1D" w:rsidP="00D65B1D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0,9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4BCBE2" w14:textId="22A632CD" w:rsidR="00D65B1D" w:rsidRPr="0034213C" w:rsidRDefault="00D65B1D" w:rsidP="00D65B1D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278 267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D9797D" w14:textId="5CF7B950" w:rsidR="00D65B1D" w:rsidRPr="0034213C" w:rsidRDefault="00D65B1D" w:rsidP="00D65B1D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278 180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1688D4" w14:textId="268D1FE9" w:rsidR="00D65B1D" w:rsidRPr="0034213C" w:rsidRDefault="00D65B1D" w:rsidP="00D65B1D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87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8BED61" w14:textId="0F0DEC10" w:rsidR="00D65B1D" w:rsidRPr="0034213C" w:rsidRDefault="00D65B1D" w:rsidP="00D65B1D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</w:tr>
      <w:tr w:rsidR="00E17A39" w:rsidRPr="0034213C" w14:paraId="1B55DB7B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0C60D1" w14:textId="35C5CD71" w:rsidR="00515E6B" w:rsidRPr="0034213C" w:rsidRDefault="00515E6B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Guyana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EAFBBA" w14:textId="3DED1010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C80B8D" w14:textId="1EACC848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681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602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6FF92B" w14:textId="4CE5A584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357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B68B09" w14:textId="52143E0D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324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00BCC0" w14:textId="336A7D79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52</w:t>
            </w:r>
          </w:p>
        </w:tc>
      </w:tr>
      <w:tr w:rsidR="00E17A39" w:rsidRPr="0034213C" w14:paraId="0C05DF7B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D1CD55" w14:textId="3EE68F32" w:rsidR="00515E6B" w:rsidRPr="0034213C" w:rsidRDefault="005D7BE1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Haïti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BF12F0" w14:textId="4637D422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4671F4" w14:textId="463BDE15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116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291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8E85A4" w14:textId="47F5122E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116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291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A9C2E9" w14:textId="583A0E37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A758CA" w14:textId="46403C0E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</w:tr>
      <w:tr w:rsidR="00E17A39" w:rsidRPr="0034213C" w14:paraId="3C2DA71E" w14:textId="77777777" w:rsidTr="00515E6B">
        <w:trPr>
          <w:trHeight w:val="187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5B1799" w14:textId="294CCA64" w:rsidR="00515E6B" w:rsidRPr="0034213C" w:rsidRDefault="00515E6B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Honduras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A52A7A" w14:textId="218DB413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12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5B5D0B" w14:textId="4D7D01F1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160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962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0D36DB" w14:textId="1E83E83F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915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576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FE2A74" w14:textId="2E031EAE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245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386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AF7523" w14:textId="30453766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79</w:t>
            </w:r>
          </w:p>
        </w:tc>
      </w:tr>
      <w:tr w:rsidR="00895AE2" w:rsidRPr="0034213C" w14:paraId="5A225F17" w14:textId="77777777" w:rsidTr="00515E6B">
        <w:trPr>
          <w:trHeight w:val="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DE8B66" w14:textId="5D306122" w:rsidR="00895AE2" w:rsidRPr="0034213C" w:rsidRDefault="00895AE2" w:rsidP="00895AE2">
            <w:pPr>
              <w:jc w:val="lef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Îles Cook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96A44B" w14:textId="240B394F" w:rsidR="00895AE2" w:rsidRPr="0034213C" w:rsidRDefault="00895AE2" w:rsidP="00895AE2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0,0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299BBA" w14:textId="5DA24B03" w:rsidR="00895AE2" w:rsidRPr="0034213C" w:rsidRDefault="00895AE2" w:rsidP="00895AE2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399 881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47F72C" w14:textId="36249E96" w:rsidR="00895AE2" w:rsidRPr="0034213C" w:rsidRDefault="00895AE2" w:rsidP="00895AE2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118 114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E2538F" w14:textId="35E4BAEE" w:rsidR="00895AE2" w:rsidRPr="0034213C" w:rsidRDefault="00895AE2" w:rsidP="00895AE2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281 767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AC8977" w14:textId="22E41F85" w:rsidR="00895AE2" w:rsidRPr="0034213C" w:rsidRDefault="00895AE2" w:rsidP="00895AE2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30</w:t>
            </w:r>
          </w:p>
        </w:tc>
      </w:tr>
      <w:tr w:rsidR="00895AE2" w:rsidRPr="0034213C" w14:paraId="599B38A7" w14:textId="77777777" w:rsidTr="00515E6B">
        <w:trPr>
          <w:trHeight w:val="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2D7C47" w14:textId="20DAAEE5" w:rsidR="00895AE2" w:rsidRPr="0034213C" w:rsidRDefault="00895AE2" w:rsidP="00895AE2">
            <w:pPr>
              <w:jc w:val="lef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Îles Marshall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0576AD" w14:textId="00745559" w:rsidR="00895AE2" w:rsidRPr="0034213C" w:rsidRDefault="00895AE2" w:rsidP="00895AE2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0,2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A69E3F" w14:textId="09FAD5C2" w:rsidR="00895AE2" w:rsidRPr="0034213C" w:rsidRDefault="00895AE2" w:rsidP="00895AE2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316 430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1190BC" w14:textId="76E71D36" w:rsidR="00895AE2" w:rsidRPr="0034213C" w:rsidRDefault="00895AE2" w:rsidP="00895AE2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116 553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EA3878" w14:textId="1B588CA1" w:rsidR="00895AE2" w:rsidRPr="0034213C" w:rsidRDefault="00895AE2" w:rsidP="00895AE2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199 876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85019A" w14:textId="2F17BCDA" w:rsidR="00895AE2" w:rsidRPr="0034213C" w:rsidRDefault="00895AE2" w:rsidP="00895AE2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37</w:t>
            </w:r>
          </w:p>
        </w:tc>
      </w:tr>
      <w:tr w:rsidR="00D82434" w:rsidRPr="0034213C" w14:paraId="22B2FCF4" w14:textId="77777777" w:rsidTr="00515E6B">
        <w:trPr>
          <w:trHeight w:val="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7B1C48" w14:textId="0EF2F0C5" w:rsidR="00D82434" w:rsidRPr="0034213C" w:rsidRDefault="00D82434" w:rsidP="00D82434">
            <w:pPr>
              <w:jc w:val="lef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Îles Salomon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F8C009" w14:textId="190B7BA1" w:rsidR="00D82434" w:rsidRPr="0034213C" w:rsidRDefault="00D82434" w:rsidP="00D82434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1,8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EBF6DC" w14:textId="68927C98" w:rsidR="00D82434" w:rsidRPr="0034213C" w:rsidRDefault="00D82434" w:rsidP="00D82434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710 004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6A0460" w14:textId="56C2BA65" w:rsidR="00D82434" w:rsidRPr="0034213C" w:rsidRDefault="00D82434" w:rsidP="00D82434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254 950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36C863" w14:textId="0775931B" w:rsidR="00D82434" w:rsidRPr="0034213C" w:rsidRDefault="00D82434" w:rsidP="00D82434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455 054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B2855C" w14:textId="44992130" w:rsidR="00D82434" w:rsidRPr="0034213C" w:rsidRDefault="00D82434" w:rsidP="00D82434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36</w:t>
            </w:r>
          </w:p>
        </w:tc>
      </w:tr>
      <w:tr w:rsidR="00E17A39" w:rsidRPr="0034213C" w14:paraId="7325DB22" w14:textId="77777777" w:rsidTr="00515E6B">
        <w:trPr>
          <w:trHeight w:val="9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70F6DA" w14:textId="335BF135" w:rsidR="00515E6B" w:rsidRPr="0034213C" w:rsidRDefault="00EB0F7D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Inde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BAD194" w14:textId="05B750FA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237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06E013" w14:textId="68C187BB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924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866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CF136B" w14:textId="20644DB6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56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969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562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28B388" w14:textId="23FC84BD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18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955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304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7C4313" w14:textId="10D16B8B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75</w:t>
            </w:r>
          </w:p>
        </w:tc>
      </w:tr>
      <w:tr w:rsidR="00E17A39" w:rsidRPr="0034213C" w14:paraId="75FA75D2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54A024" w14:textId="0A1DC332" w:rsidR="00515E6B" w:rsidRPr="0034213C" w:rsidRDefault="00EB0F7D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Indonésie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90310F" w14:textId="70C21055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275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B6FE31" w14:textId="6AF68342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20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366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731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426D4D" w14:textId="3113243F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14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732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255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67F218" w14:textId="064877DF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634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476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BF7BBA" w14:textId="71DD99C7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72</w:t>
            </w:r>
          </w:p>
        </w:tc>
      </w:tr>
      <w:tr w:rsidR="00E17A39" w:rsidRPr="0034213C" w14:paraId="178F512A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86DEAB" w14:textId="161446EC" w:rsidR="00515E6B" w:rsidRPr="0034213C" w:rsidRDefault="00932B16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Iran (République islamique d</w:t>
            </w:r>
            <w:r w:rsidR="00033072" w:rsidRPr="0034213C">
              <w:rPr>
                <w:sz w:val="20"/>
                <w:szCs w:val="20"/>
                <w:lang w:val="fr-FR"/>
              </w:rPr>
              <w:t>’</w:t>
            </w:r>
            <w:r w:rsidRPr="0034213C">
              <w:rPr>
                <w:sz w:val="20"/>
                <w:szCs w:val="20"/>
                <w:lang w:val="fr-FR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1916D1" w14:textId="00D1D0F8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315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8D41D2" w14:textId="720920A9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19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165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187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22CC5C" w14:textId="0363135D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939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921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06D2AB" w14:textId="0671F1CE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225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266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CCBD85" w14:textId="42732C66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83</w:t>
            </w:r>
          </w:p>
        </w:tc>
      </w:tr>
      <w:tr w:rsidR="00E17A39" w:rsidRPr="0034213C" w14:paraId="7ED9C03B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29746C" w14:textId="577B2171" w:rsidR="00515E6B" w:rsidRPr="0034213C" w:rsidRDefault="00515E6B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Iraq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644DF9" w14:textId="1FBBDBCF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22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0FEAF4" w14:textId="5423951F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051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270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B54D88" w14:textId="52774595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273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6C5D45" w14:textId="79687450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777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364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42DB08" w14:textId="07429DD5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62</w:t>
            </w:r>
          </w:p>
        </w:tc>
      </w:tr>
      <w:tr w:rsidR="00E17A39" w:rsidRPr="0034213C" w14:paraId="5D3FCC17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B0A13B" w14:textId="004FA61C" w:rsidR="00515E6B" w:rsidRPr="0034213C" w:rsidRDefault="00482D46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Jamaïque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260968" w14:textId="77F5348A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11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43C4BB" w14:textId="2FC6F8C3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036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797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DF24A3" w14:textId="243ED6FE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667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133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8D2781" w14:textId="0E5B3550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369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664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3152BB" w14:textId="244A463D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64</w:t>
            </w:r>
          </w:p>
        </w:tc>
      </w:tr>
      <w:tr w:rsidR="00E17A39" w:rsidRPr="0034213C" w14:paraId="603A275D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856771" w14:textId="3959EFE5" w:rsidR="00515E6B" w:rsidRPr="0034213C" w:rsidRDefault="00482D46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Jordanie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DE5921" w14:textId="755AD9D2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72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0E2339" w14:textId="688E9E18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178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298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6A328C" w14:textId="0147776E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999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2213FB" w14:textId="3C96347E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179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290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6545F8" w14:textId="59943D9F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84</w:t>
            </w:r>
          </w:p>
        </w:tc>
      </w:tr>
      <w:tr w:rsidR="00E17A39" w:rsidRPr="0034213C" w14:paraId="05D17120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0506C2" w14:textId="270CDB19" w:rsidR="00515E6B" w:rsidRPr="0034213C" w:rsidRDefault="00515E6B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Kenya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E11081" w14:textId="2FD7A102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14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42D80B" w14:textId="7386612F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973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66D3CB" w14:textId="3D3EE72C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401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355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D7FC9F" w14:textId="3352C370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571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645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032C91" w14:textId="607B6809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71</w:t>
            </w:r>
          </w:p>
        </w:tc>
      </w:tr>
      <w:tr w:rsidR="0016570E" w:rsidRPr="0034213C" w14:paraId="66D5DC76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FB4509" w14:textId="404E13E8" w:rsidR="0016570E" w:rsidRPr="0034213C" w:rsidRDefault="0016570E" w:rsidP="0016570E">
            <w:pPr>
              <w:jc w:val="lef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Kirghizistan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942D42" w14:textId="0E5E76BD" w:rsidR="0016570E" w:rsidRPr="0034213C" w:rsidRDefault="0016570E" w:rsidP="0016570E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3,3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98FF49" w14:textId="58FDE0C3" w:rsidR="0016570E" w:rsidRPr="0034213C" w:rsidRDefault="0016570E" w:rsidP="0016570E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799 488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868A35" w14:textId="1EA48A35" w:rsidR="0016570E" w:rsidRPr="0034213C" w:rsidRDefault="0016570E" w:rsidP="0016570E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799 488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70E24D" w14:textId="2956E647" w:rsidR="0016570E" w:rsidRPr="0034213C" w:rsidRDefault="0016570E" w:rsidP="0016570E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A69603" w14:textId="05CCEF2A" w:rsidR="0016570E" w:rsidRPr="0034213C" w:rsidRDefault="0016570E" w:rsidP="0016570E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</w:tr>
      <w:tr w:rsidR="00E17A39" w:rsidRPr="0034213C" w14:paraId="0B11BD75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ED7FD0" w14:textId="7953066B" w:rsidR="00515E6B" w:rsidRPr="0034213C" w:rsidRDefault="00515E6B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Kiribati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4D2855" w14:textId="441C5ED2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10E939" w14:textId="3D4AA892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500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CFE6DC" w14:textId="3239787E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479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D82D68" w14:textId="0D44A0D1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394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621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52E46B" w14:textId="21F49138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21</w:t>
            </w:r>
          </w:p>
        </w:tc>
      </w:tr>
      <w:tr w:rsidR="00E17A39" w:rsidRPr="0034213C" w14:paraId="1E491F7E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9DEA26" w14:textId="24C7C74E" w:rsidR="00515E6B" w:rsidRPr="0034213C" w:rsidRDefault="00D55520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Koweït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2C99EF" w14:textId="1D568C67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322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1A2F68" w14:textId="3413C161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637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046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996A7E" w14:textId="0FD29DF3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749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974913" w14:textId="6020A9D4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888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017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DB4DEB" w14:textId="4079FBD0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84</w:t>
            </w:r>
          </w:p>
        </w:tc>
      </w:tr>
      <w:tr w:rsidR="00E17A39" w:rsidRPr="0034213C" w14:paraId="34216F30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E92FB8" w14:textId="7A8024F2" w:rsidR="00515E6B" w:rsidRPr="0034213C" w:rsidRDefault="00B831BC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Liban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D86BC2" w14:textId="27CBEC0A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73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AAA7A7" w14:textId="20A6D161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113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759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EE71A9" w14:textId="350FF346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542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060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8B1884" w14:textId="23FE8A8C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571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699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385BAA" w14:textId="6F34ADAD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92</w:t>
            </w:r>
          </w:p>
        </w:tc>
      </w:tr>
      <w:tr w:rsidR="00E17A39" w:rsidRPr="0034213C" w14:paraId="35111269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8B5CDC" w14:textId="2008EF1C" w:rsidR="00515E6B" w:rsidRPr="0034213C" w:rsidRDefault="00566F47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Libéria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760DCF" w14:textId="00ED8EA3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FC8648" w14:textId="30C7C925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666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595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B847F5" w14:textId="6E932300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392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AD46A3" w14:textId="6814C6B6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273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945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7BC3BD" w14:textId="14CD1B0D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59</w:t>
            </w:r>
          </w:p>
        </w:tc>
      </w:tr>
      <w:tr w:rsidR="00E17A39" w:rsidRPr="0034213C" w14:paraId="0D99629B" w14:textId="77777777" w:rsidTr="00515E6B">
        <w:trPr>
          <w:trHeight w:val="12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FC1D6F" w14:textId="7A00FC4E" w:rsidR="00515E6B" w:rsidRPr="0034213C" w:rsidRDefault="00F23064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Libye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021C9D" w14:textId="08BB961B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37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10A574" w14:textId="68EB8334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124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790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A814A1" w14:textId="7793EEF8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309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070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2C34E3" w14:textId="19863F80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815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720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F5BE7C" w14:textId="23B021B2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62</w:t>
            </w:r>
          </w:p>
        </w:tc>
      </w:tr>
      <w:tr w:rsidR="003352D6" w:rsidRPr="0034213C" w14:paraId="575D363A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9F629F" w14:textId="6D60B4C4" w:rsidR="003352D6" w:rsidRPr="0034213C" w:rsidRDefault="003352D6" w:rsidP="003352D6">
            <w:pPr>
              <w:jc w:val="lef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Lesotho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97559D" w14:textId="3203B1E0" w:rsidR="003352D6" w:rsidRPr="0034213C" w:rsidRDefault="003352D6" w:rsidP="003352D6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0,5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BC3870" w14:textId="52CB9CCA" w:rsidR="003352D6" w:rsidRPr="0034213C" w:rsidRDefault="003352D6" w:rsidP="003352D6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711 300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CDD057" w14:textId="684AD6FC" w:rsidR="003352D6" w:rsidRPr="0034213C" w:rsidRDefault="003352D6" w:rsidP="003352D6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415 313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BE8786" w14:textId="1A266714" w:rsidR="003352D6" w:rsidRPr="0034213C" w:rsidRDefault="003352D6" w:rsidP="003352D6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295 987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620B6E" w14:textId="4E4D2276" w:rsidR="003352D6" w:rsidRPr="0034213C" w:rsidRDefault="003352D6" w:rsidP="003352D6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58</w:t>
            </w:r>
          </w:p>
        </w:tc>
      </w:tr>
      <w:tr w:rsidR="00B74F84" w:rsidRPr="0034213C" w14:paraId="086A1819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B76EF2" w14:textId="46B3971E" w:rsidR="00B74F84" w:rsidRPr="0034213C" w:rsidRDefault="00B74F84" w:rsidP="00B74F84">
            <w:pPr>
              <w:jc w:val="lef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Macédoine du Nord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280A9D" w14:textId="72B937B5" w:rsidR="00B74F84" w:rsidRPr="0034213C" w:rsidRDefault="00B74F84" w:rsidP="00B74F84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2,6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2BF491" w14:textId="469B047A" w:rsidR="00B74F84" w:rsidRPr="0034213C" w:rsidRDefault="00B74F84" w:rsidP="00B74F84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1 438 851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5215C0" w14:textId="4407A18C" w:rsidR="00B74F84" w:rsidRPr="0034213C" w:rsidRDefault="00B74F84" w:rsidP="00B74F84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1 231 236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192DA2" w14:textId="73CD60E8" w:rsidR="00B74F84" w:rsidRPr="0034213C" w:rsidRDefault="00B74F84" w:rsidP="00B74F84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207 615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F8733F" w14:textId="290B9773" w:rsidR="00B74F84" w:rsidRPr="0034213C" w:rsidRDefault="00B74F84" w:rsidP="00B74F84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86</w:t>
            </w:r>
          </w:p>
        </w:tc>
      </w:tr>
      <w:tr w:rsidR="00E17A39" w:rsidRPr="0034213C" w14:paraId="142DBF89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6899B1" w14:textId="37095C77" w:rsidR="00515E6B" w:rsidRPr="0034213C" w:rsidRDefault="00515E6B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Madagascar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DCFCC8" w14:textId="31D40101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12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DA6A8F" w14:textId="5BD20891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865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923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36CAFC" w14:textId="3A0273E8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647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1619FC" w14:textId="3634B5F5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218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747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EFBCDF" w14:textId="184D452D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75</w:t>
            </w:r>
          </w:p>
        </w:tc>
      </w:tr>
      <w:tr w:rsidR="00E17A39" w:rsidRPr="0034213C" w14:paraId="303ACA70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E7636C" w14:textId="1A5BD86B" w:rsidR="00515E6B" w:rsidRPr="0034213C" w:rsidRDefault="00F23064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Malaisie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DDE6E5" w14:textId="3C0A3A1B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338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EFD607" w14:textId="6A53F7D6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268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112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F2A7AE" w14:textId="6127186B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327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487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178F96" w14:textId="3EB5BEF1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940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625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EC2B02" w14:textId="566F0186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72</w:t>
            </w:r>
          </w:p>
        </w:tc>
      </w:tr>
      <w:tr w:rsidR="004C1ED0" w:rsidRPr="0034213C" w14:paraId="03CC445B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12F8D2" w14:textId="29D78CFB" w:rsidR="004C1ED0" w:rsidRPr="0034213C" w:rsidRDefault="004C1ED0" w:rsidP="004C1ED0">
            <w:pPr>
              <w:jc w:val="lef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Malawi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E0408C" w14:textId="4D48338D" w:rsidR="004C1ED0" w:rsidRPr="0034213C" w:rsidRDefault="004C1ED0" w:rsidP="004C1ED0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7,3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18ED70" w14:textId="65EE952B" w:rsidR="004C1ED0" w:rsidRPr="0034213C" w:rsidRDefault="004C1ED0" w:rsidP="004C1ED0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983 487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59AC77" w14:textId="0CDD7082" w:rsidR="004C1ED0" w:rsidRPr="0034213C" w:rsidRDefault="004C1ED0" w:rsidP="004C1ED0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793 768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3A35B6" w14:textId="2631F58F" w:rsidR="004C1ED0" w:rsidRPr="0034213C" w:rsidRDefault="004C1ED0" w:rsidP="004C1ED0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189 719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2B50EB" w14:textId="65A6299E" w:rsidR="004C1ED0" w:rsidRPr="0034213C" w:rsidRDefault="004C1ED0" w:rsidP="004C1ED0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81</w:t>
            </w:r>
          </w:p>
        </w:tc>
      </w:tr>
      <w:tr w:rsidR="00E17A39" w:rsidRPr="0034213C" w14:paraId="0235094E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74F4F1" w14:textId="7B9A5BA0" w:rsidR="00515E6B" w:rsidRPr="0034213C" w:rsidRDefault="00515E6B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Maldives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E59B9D" w14:textId="6623CF60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8FBC9D" w14:textId="5C44F72E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081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613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43A00F" w14:textId="68C8C299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081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60552A" w14:textId="482CA360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AFED73" w14:textId="7384761C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</w:tr>
      <w:tr w:rsidR="00E17A39" w:rsidRPr="0034213C" w14:paraId="7D13A4F1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B2B579" w14:textId="3BB40104" w:rsidR="00515E6B" w:rsidRPr="0034213C" w:rsidRDefault="00515E6B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Mali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E8CF62" w14:textId="15216BE9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68A6B6" w14:textId="02E7EDBF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542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523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D0723A" w14:textId="6DEAEBED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514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BAFA4E" w14:textId="3F3F49CB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28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215701" w14:textId="73B698AA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95</w:t>
            </w:r>
          </w:p>
        </w:tc>
      </w:tr>
      <w:tr w:rsidR="00406157" w:rsidRPr="0034213C" w14:paraId="01FB1B51" w14:textId="77777777" w:rsidTr="00515E6B">
        <w:trPr>
          <w:trHeight w:val="99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C8ADC1" w14:textId="03C720F0" w:rsidR="00406157" w:rsidRPr="0034213C" w:rsidRDefault="00406157" w:rsidP="00406157">
            <w:pPr>
              <w:jc w:val="lef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Maroc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BEA29F" w14:textId="09473BD5" w:rsidR="00406157" w:rsidRPr="0034213C" w:rsidRDefault="00406157" w:rsidP="00406157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35,6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71A1F9" w14:textId="0CCF070A" w:rsidR="00406157" w:rsidRPr="0034213C" w:rsidRDefault="00406157" w:rsidP="00406157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2 299 926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5FC319" w14:textId="7D4DC7FF" w:rsidR="00406157" w:rsidRPr="0034213C" w:rsidRDefault="00406157" w:rsidP="00406157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1 589 954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CC504E" w14:textId="2BFE78C6" w:rsidR="00406157" w:rsidRPr="0034213C" w:rsidRDefault="00406157" w:rsidP="00406157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709 972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3178FC" w14:textId="5C6C1693" w:rsidR="00406157" w:rsidRPr="0034213C" w:rsidRDefault="00406157" w:rsidP="00406157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69</w:t>
            </w:r>
          </w:p>
        </w:tc>
      </w:tr>
      <w:tr w:rsidR="00406157" w:rsidRPr="0034213C" w14:paraId="3C079C0B" w14:textId="77777777" w:rsidTr="00515E6B">
        <w:trPr>
          <w:trHeight w:val="99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AB9ABF" w14:textId="26C35DD2" w:rsidR="00406157" w:rsidRPr="0034213C" w:rsidRDefault="00406157" w:rsidP="00406157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Maurice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5C927D" w14:textId="2FF2FCDC" w:rsidR="00406157" w:rsidRPr="0034213C" w:rsidRDefault="00406157" w:rsidP="00406157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3,1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6C9E0D" w14:textId="17DB46E9" w:rsidR="00406157" w:rsidRPr="0034213C" w:rsidRDefault="00406157" w:rsidP="00406157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902 500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F82DFD" w14:textId="523C1AF5" w:rsidR="00406157" w:rsidRPr="0034213C" w:rsidRDefault="00406157" w:rsidP="00406157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583 475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0937DF" w14:textId="66E2F953" w:rsidR="00406157" w:rsidRPr="0034213C" w:rsidRDefault="00406157" w:rsidP="00406157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319 025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B1549B" w14:textId="2C83DA91" w:rsidR="00406157" w:rsidRPr="0034213C" w:rsidRDefault="00406157" w:rsidP="00406157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65</w:t>
            </w:r>
          </w:p>
        </w:tc>
      </w:tr>
      <w:tr w:rsidR="00E17A39" w:rsidRPr="0034213C" w14:paraId="06B28287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FA34C1" w14:textId="0C97D76B" w:rsidR="00515E6B" w:rsidRPr="0034213C" w:rsidRDefault="00F23064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Mauritanie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C69306" w14:textId="41460A7A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032EE3" w14:textId="218D5315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521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595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2A8EE9" w14:textId="6A1FA59C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255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541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B94F52" w14:textId="25E7ABB9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266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054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24CBFE" w14:textId="3218EE2B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49</w:t>
            </w:r>
          </w:p>
        </w:tc>
      </w:tr>
      <w:tr w:rsidR="00E17A39" w:rsidRPr="0034213C" w14:paraId="4C9BF51F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500D86" w14:textId="623842E1" w:rsidR="00515E6B" w:rsidRPr="0034213C" w:rsidRDefault="00F70E3D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Mexique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239AC8" w14:textId="1C0791F4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704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F5C0FA" w14:textId="1BC9CED5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33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240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259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F8F3E2" w14:textId="232AB440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27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396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B126BA" w14:textId="3ADF20FE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843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931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279C17" w14:textId="68A7779A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82</w:t>
            </w:r>
          </w:p>
        </w:tc>
      </w:tr>
      <w:tr w:rsidR="00E17A39" w:rsidRPr="0034213C" w14:paraId="59D045A9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178D24" w14:textId="69334E65" w:rsidR="00515E6B" w:rsidRPr="0034213C" w:rsidRDefault="004E68B2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Micronésie (États fédérés de)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8E609E" w14:textId="15266564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1D4C44" w14:textId="60E277C6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562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458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038F64" w14:textId="561C1634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155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974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A0BC22" w14:textId="450F28D0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406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484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5E1ECB" w14:textId="2DDF941E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28</w:t>
            </w:r>
          </w:p>
        </w:tc>
      </w:tr>
      <w:tr w:rsidR="00E17A39" w:rsidRPr="0034213C" w14:paraId="4ADADC1B" w14:textId="77777777" w:rsidTr="00515E6B">
        <w:trPr>
          <w:trHeight w:val="186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0D3E3C" w14:textId="032C3B41" w:rsidR="00515E6B" w:rsidRPr="0034213C" w:rsidRDefault="004E68B2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Mongolie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195577" w14:textId="5E57F71A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F0B5FC" w14:textId="4274CF0A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835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769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8252C7" w14:textId="6E53B5C3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454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069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AE41B0" w14:textId="325B2A98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381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1AA28D" w14:textId="637780C5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54</w:t>
            </w:r>
          </w:p>
        </w:tc>
      </w:tr>
      <w:tr w:rsidR="00E17A39" w:rsidRPr="0034213C" w14:paraId="33FDB6E6" w14:textId="77777777" w:rsidTr="00515E6B">
        <w:trPr>
          <w:trHeight w:val="77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3ACC54" w14:textId="53DC899D" w:rsidR="00515E6B" w:rsidRPr="0034213C" w:rsidRDefault="004E68B2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Monténégro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BD8828" w14:textId="3CA4F527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1D57F9" w14:textId="6B5A8C33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969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593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C4C598" w14:textId="193ADA45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651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961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DD45C3" w14:textId="47F7FD16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317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632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CA391C" w14:textId="6BBBD7A4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67</w:t>
            </w:r>
          </w:p>
        </w:tc>
      </w:tr>
      <w:tr w:rsidR="00E17A39" w:rsidRPr="0034213C" w14:paraId="048204A8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89809A" w14:textId="5BD94280" w:rsidR="00515E6B" w:rsidRPr="0034213C" w:rsidRDefault="00515E6B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Mozambique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1786F7" w14:textId="2DB3208A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A15E3D" w14:textId="62D2B0A4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702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144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A91FF3" w14:textId="7C5BDFB7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319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599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3BACA8" w14:textId="52F96F01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382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545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5B7AC7" w14:textId="0C2949FB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46</w:t>
            </w:r>
          </w:p>
        </w:tc>
      </w:tr>
      <w:tr w:rsidR="00E17A39" w:rsidRPr="0034213C" w14:paraId="5B5A4881" w14:textId="77777777" w:rsidTr="00515E6B">
        <w:trPr>
          <w:trHeight w:val="73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F944C7" w14:textId="2707C8A0" w:rsidR="00515E6B" w:rsidRPr="0034213C" w:rsidRDefault="00515E6B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Myanmar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D02C0F" w14:textId="6F105FC0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3703E8" w14:textId="7DE01DCC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174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040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9DA78E" w14:textId="5CCAF6E6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174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31EF57" w14:textId="05013A57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B7C701" w14:textId="1B27CEA3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</w:tr>
      <w:tr w:rsidR="00E17A39" w:rsidRPr="0034213C" w14:paraId="155ED32F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9C6038" w14:textId="5C2E40E5" w:rsidR="00515E6B" w:rsidRPr="0034213C" w:rsidRDefault="004E68B2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Namibie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2418A3" w14:textId="547A6E57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D20C52" w14:textId="3E59E6B8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930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2F56DD" w14:textId="631D0175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724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441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245B83" w14:textId="7294203E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205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559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D79AEA" w14:textId="5F968A0B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78</w:t>
            </w:r>
          </w:p>
        </w:tc>
      </w:tr>
      <w:tr w:rsidR="00E17A39" w:rsidRPr="0034213C" w14:paraId="3B791F20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D8732F" w14:textId="2D3AC26E" w:rsidR="00515E6B" w:rsidRPr="0034213C" w:rsidRDefault="00515E6B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Nauru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C7CC5C" w14:textId="14BE99E4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F7A9AE" w14:textId="6F595F49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214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804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356442" w14:textId="48060655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67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648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540EF9" w14:textId="3A1FAA29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147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156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CF1582" w14:textId="26B7804C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31</w:t>
            </w:r>
          </w:p>
        </w:tc>
      </w:tr>
      <w:tr w:rsidR="00E17A39" w:rsidRPr="0034213C" w14:paraId="78F165AF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ABF50E" w14:textId="473DBB9E" w:rsidR="00515E6B" w:rsidRPr="0034213C" w:rsidRDefault="00AE726C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Népal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E4D92D" w14:textId="189FBE26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6C6AF1" w14:textId="1C8099B4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592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854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4F5FFD" w14:textId="579C15D5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278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965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224ED7" w14:textId="527E632B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313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889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377787" w14:textId="1B3912F6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47</w:t>
            </w:r>
          </w:p>
        </w:tc>
      </w:tr>
      <w:tr w:rsidR="00E17A39" w:rsidRPr="0034213C" w14:paraId="7B9A4C79" w14:textId="77777777" w:rsidTr="00515E6B">
        <w:trPr>
          <w:trHeight w:val="101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D6DD23" w14:textId="77991632" w:rsidR="00515E6B" w:rsidRPr="0034213C" w:rsidRDefault="00515E6B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Nicaragua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EE7D94" w14:textId="32487CE6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5465E3" w14:textId="3DE08E32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723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572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D5AE7A" w14:textId="48781916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582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279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933F36" w14:textId="0AE76A79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141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292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ECB9A3" w14:textId="13DC3AC7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80</w:t>
            </w:r>
          </w:p>
        </w:tc>
      </w:tr>
      <w:tr w:rsidR="00E17A39" w:rsidRPr="0034213C" w14:paraId="0769014B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74A8E1" w14:textId="4883BB69" w:rsidR="00515E6B" w:rsidRPr="0034213C" w:rsidRDefault="00AE726C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Niger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7FA15F" w14:textId="021890C4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5E86FD" w14:textId="06845EC7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910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340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6D6AB6" w14:textId="43387008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669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448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A37095" w14:textId="0614882F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240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892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22BAE7" w14:textId="0EE40756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74</w:t>
            </w:r>
          </w:p>
        </w:tc>
      </w:tr>
      <w:tr w:rsidR="00E17A39" w:rsidRPr="0034213C" w14:paraId="30A58403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6357C3" w14:textId="48CAB64A" w:rsidR="00515E6B" w:rsidRPr="0034213C" w:rsidRDefault="00AE726C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Nigéria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2AB28D" w14:textId="7049F828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264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10957A" w14:textId="2CB47BE0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347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246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434362" w14:textId="76A03520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942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579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7CED2E" w14:textId="28C49CC6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404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667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A3CABE" w14:textId="7EBA0F22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71</w:t>
            </w:r>
          </w:p>
        </w:tc>
      </w:tr>
      <w:tr w:rsidR="00E17A39" w:rsidRPr="0034213C" w14:paraId="21EBCCAC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C62847" w14:textId="36BD756A" w:rsidR="00515E6B" w:rsidRPr="0034213C" w:rsidRDefault="00FE29A0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Nioué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0406AE" w14:textId="10F17FFB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8127B6" w14:textId="55587616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180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659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DD5D89" w14:textId="3006E078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459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5A4A9A" w14:textId="6DAFA34B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109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ECDD20" w14:textId="002B14F7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40</w:t>
            </w:r>
          </w:p>
        </w:tc>
      </w:tr>
      <w:tr w:rsidR="00E17A39" w:rsidRPr="0034213C" w14:paraId="46D8D422" w14:textId="77777777" w:rsidTr="00515E6B">
        <w:trPr>
          <w:trHeight w:val="134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22D442" w14:textId="6B412848" w:rsidR="00515E6B" w:rsidRPr="0034213C" w:rsidRDefault="00515E6B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Oman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35B2AE" w14:textId="33A3E992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24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149AB8" w14:textId="20825E42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636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375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80790E" w14:textId="6AFF64C3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237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648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B103B9" w14:textId="6796C35D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398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727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E8B0F1" w14:textId="3DA8413B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76</w:t>
            </w:r>
          </w:p>
        </w:tc>
      </w:tr>
      <w:tr w:rsidR="00B74F84" w:rsidRPr="0034213C" w14:paraId="015B7523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C2DB81" w14:textId="41186605" w:rsidR="00B74F84" w:rsidRPr="0034213C" w:rsidRDefault="00B74F84" w:rsidP="00B74F84">
            <w:pPr>
              <w:jc w:val="lef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Ouganda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6B86DA" w14:textId="600E9CDD" w:rsidR="00B74F84" w:rsidRPr="0034213C" w:rsidRDefault="00B74F84" w:rsidP="00B74F84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0,0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2152BA" w14:textId="2BA4BC54" w:rsidR="00B74F84" w:rsidRPr="0034213C" w:rsidRDefault="00B74F84" w:rsidP="00B74F84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521 875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6F9B3D" w14:textId="69D9A786" w:rsidR="00B74F84" w:rsidRPr="0034213C" w:rsidRDefault="00B74F84" w:rsidP="00B74F84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266 823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A33BB0" w14:textId="5DFCA4AE" w:rsidR="00B74F84" w:rsidRPr="0034213C" w:rsidRDefault="00B74F84" w:rsidP="00B74F84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255 052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35C88C" w14:textId="4046A1B8" w:rsidR="00B74F84" w:rsidRPr="0034213C" w:rsidRDefault="00B74F84" w:rsidP="00B74F84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51</w:t>
            </w:r>
          </w:p>
        </w:tc>
      </w:tr>
      <w:tr w:rsidR="00E17A39" w:rsidRPr="0034213C" w14:paraId="77B2BB92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4EFA3E" w14:textId="7ADB38D7" w:rsidR="00515E6B" w:rsidRPr="0034213C" w:rsidRDefault="00515E6B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Pakistan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E2C07C" w14:textId="028F7E64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193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FF5C71" w14:textId="4B1CD108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14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730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023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8A3D96" w14:textId="4DB99C63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995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376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695180" w14:textId="51ED8939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734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647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686336" w14:textId="3F341491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75</w:t>
            </w:r>
          </w:p>
        </w:tc>
      </w:tr>
      <w:tr w:rsidR="00E17A39" w:rsidRPr="0034213C" w14:paraId="7F9216F8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D2CFA5" w14:textId="4C05E0E8" w:rsidR="00515E6B" w:rsidRPr="0034213C" w:rsidRDefault="00515E6B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Palau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74AD4F" w14:textId="046E56D1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29644C" w14:textId="08C92180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419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F9A515" w14:textId="318C447B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134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3ED890" w14:textId="4733A403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285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070686" w14:textId="643B9CCD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32</w:t>
            </w:r>
          </w:p>
        </w:tc>
      </w:tr>
      <w:tr w:rsidR="00E17A39" w:rsidRPr="0034213C" w14:paraId="44B19315" w14:textId="77777777" w:rsidTr="00515E6B">
        <w:trPr>
          <w:trHeight w:val="117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88358F" w14:textId="5DFB5E4E" w:rsidR="00515E6B" w:rsidRPr="0034213C" w:rsidRDefault="00515E6B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lastRenderedPageBreak/>
              <w:t>Panama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7B8664" w14:textId="1CEC189C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19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DF8331" w14:textId="52CF6964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715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241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B8D8F9" w14:textId="7B3C9522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298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738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68B10E" w14:textId="45EE2451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416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503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5D55CF" w14:textId="4DA8FE1E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76</w:t>
            </w:r>
          </w:p>
        </w:tc>
      </w:tr>
      <w:tr w:rsidR="00E17A39" w:rsidRPr="0034213C" w14:paraId="0FAB91BD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645EE6" w14:textId="3B355E94" w:rsidR="00515E6B" w:rsidRPr="0034213C" w:rsidRDefault="00FE29A0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Papouasie-Nouvelle-Guinée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998855" w14:textId="3FA3C3CD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0FD237" w14:textId="135BEEBE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125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003756" w14:textId="08D1DBFE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047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57B04A" w14:textId="4836A7F2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77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394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12DCC1" w14:textId="68232A08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93</w:t>
            </w:r>
          </w:p>
        </w:tc>
      </w:tr>
      <w:tr w:rsidR="00E17A39" w:rsidRPr="0034213C" w14:paraId="189B9D7D" w14:textId="77777777" w:rsidTr="00515E6B">
        <w:trPr>
          <w:trHeight w:val="66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02A6EC" w14:textId="28106F6A" w:rsidR="00515E6B" w:rsidRPr="0034213C" w:rsidRDefault="00515E6B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Paraguay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CA8C78" w14:textId="4D23F3BC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13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7B9E2D" w14:textId="7F0E1D44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393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157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70023B" w14:textId="31542C65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812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128220" w14:textId="4E9CB2B5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581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031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16E6A8" w14:textId="4145130A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58</w:t>
            </w:r>
          </w:p>
        </w:tc>
      </w:tr>
      <w:tr w:rsidR="00E17A39" w:rsidRPr="0034213C" w14:paraId="4532FF46" w14:textId="77777777" w:rsidTr="00515E6B">
        <w:trPr>
          <w:trHeight w:val="113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F591D0" w14:textId="6AD3FACB" w:rsidR="00515E6B" w:rsidRPr="0034213C" w:rsidRDefault="000F6CAA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Pérou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E7A463" w14:textId="786CCA29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32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9A6347" w14:textId="11925F4E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794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534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DF5144" w14:textId="569991F0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109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3D7991" w14:textId="4B0A8636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684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695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6D8924" w14:textId="6D325A53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62</w:t>
            </w:r>
          </w:p>
        </w:tc>
      </w:tr>
      <w:tr w:rsidR="00E17A39" w:rsidRPr="0034213C" w14:paraId="1E4F8D58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77E80F" w14:textId="068703D1" w:rsidR="00515E6B" w:rsidRPr="0034213C" w:rsidRDefault="000F6CAA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Philippines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0E7A2B" w14:textId="5AF33424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91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717A9D" w14:textId="694C67C7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965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242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79E5AE" w14:textId="216E5464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315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859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6CF571" w14:textId="138E8B20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649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382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10B07D" w14:textId="35586106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56</w:t>
            </w:r>
          </w:p>
        </w:tc>
      </w:tr>
      <w:tr w:rsidR="00E17A39" w:rsidRPr="0034213C" w14:paraId="71D58697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EE2BF4" w14:textId="1A8EE75E" w:rsidR="00515E6B" w:rsidRPr="0034213C" w:rsidRDefault="00515E6B" w:rsidP="00515E6B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Qatar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191852" w14:textId="6A75F652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23</w:t>
            </w:r>
            <w:r w:rsidR="00DC22D9" w:rsidRPr="0034213C">
              <w:rPr>
                <w:sz w:val="20"/>
                <w:szCs w:val="20"/>
                <w:lang w:val="fr-FR"/>
              </w:rPr>
              <w:t>,</w:t>
            </w:r>
            <w:r w:rsidRPr="0034213C">
              <w:rPr>
                <w:sz w:val="20"/>
                <w:szCs w:val="20"/>
                <w:lang w:val="fr-FR"/>
              </w:rPr>
              <w:t>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C6ABD3" w14:textId="3B9921C2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635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441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BA93AB" w14:textId="7BECA856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253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662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BFF50B" w14:textId="2637DB5F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381</w:t>
            </w:r>
            <w:r w:rsidR="00C90463" w:rsidRPr="0034213C">
              <w:rPr>
                <w:sz w:val="20"/>
                <w:szCs w:val="20"/>
                <w:lang w:val="fr-FR"/>
              </w:rPr>
              <w:t xml:space="preserve"> </w:t>
            </w:r>
            <w:r w:rsidRPr="0034213C">
              <w:rPr>
                <w:sz w:val="20"/>
                <w:szCs w:val="20"/>
                <w:lang w:val="fr-FR"/>
              </w:rPr>
              <w:t>779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286C74" w14:textId="788056AB" w:rsidR="00515E6B" w:rsidRPr="0034213C" w:rsidRDefault="00515E6B" w:rsidP="00515E6B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77</w:t>
            </w:r>
          </w:p>
        </w:tc>
      </w:tr>
      <w:tr w:rsidR="008F5883" w:rsidRPr="0034213C" w14:paraId="1257C0B5" w14:textId="77777777" w:rsidTr="00515E6B">
        <w:trPr>
          <w:trHeight w:val="95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7093A0" w14:textId="3210AC74" w:rsidR="008F5883" w:rsidRPr="0034213C" w:rsidRDefault="008F5883" w:rsidP="008F5883">
            <w:pPr>
              <w:jc w:val="lef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République arabe syrienne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DC46F4" w14:textId="44B49EA7" w:rsidR="008F5883" w:rsidRPr="0034213C" w:rsidRDefault="008F5883" w:rsidP="008F5883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44,8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9AD2B6" w14:textId="60375591" w:rsidR="008F5883" w:rsidRPr="0034213C" w:rsidRDefault="008F5883" w:rsidP="008F5883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4 316 733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926250" w14:textId="45DA80E7" w:rsidR="008F5883" w:rsidRPr="0034213C" w:rsidRDefault="008F5883" w:rsidP="008F5883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1 879 381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D27ADE" w14:textId="6A9006F7" w:rsidR="008F5883" w:rsidRPr="0034213C" w:rsidRDefault="008F5883" w:rsidP="008F5883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2 437 352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C06E64" w14:textId="326824E5" w:rsidR="008F5883" w:rsidRPr="0034213C" w:rsidRDefault="008F5883" w:rsidP="008F5883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44</w:t>
            </w:r>
          </w:p>
        </w:tc>
      </w:tr>
      <w:tr w:rsidR="002E6FF9" w:rsidRPr="0034213C" w14:paraId="03E1A72E" w14:textId="77777777" w:rsidTr="00515E6B">
        <w:trPr>
          <w:trHeight w:val="95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3183A2" w14:textId="3BDD9D0D" w:rsidR="002E6FF9" w:rsidRPr="0034213C" w:rsidRDefault="002E6FF9" w:rsidP="002E6FF9">
            <w:pPr>
              <w:jc w:val="lef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République centrafricaine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93E194" w14:textId="3FDECAFF" w:rsidR="002E6FF9" w:rsidRPr="0034213C" w:rsidRDefault="002E6FF9" w:rsidP="002E6FF9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0,0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41AAD5" w14:textId="611E7938" w:rsidR="002E6FF9" w:rsidRPr="0034213C" w:rsidRDefault="002E6FF9" w:rsidP="002E6FF9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45 000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436C77" w14:textId="691D385A" w:rsidR="002E6FF9" w:rsidRPr="0034213C" w:rsidRDefault="002E6FF9" w:rsidP="002E6FF9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45 000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A50F30" w14:textId="2107BAD3" w:rsidR="002E6FF9" w:rsidRPr="0034213C" w:rsidRDefault="002E6FF9" w:rsidP="002E6FF9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4464F4" w14:textId="4096FA3B" w:rsidR="002E6FF9" w:rsidRPr="0034213C" w:rsidRDefault="002E6FF9" w:rsidP="002E6FF9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</w:tr>
      <w:tr w:rsidR="00D35332" w:rsidRPr="0034213C" w14:paraId="76CE5CF1" w14:textId="77777777" w:rsidTr="00515E6B">
        <w:trPr>
          <w:trHeight w:val="95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954395" w14:textId="066E380E" w:rsidR="00D35332" w:rsidRPr="0034213C" w:rsidRDefault="00D35332" w:rsidP="00D35332">
            <w:pPr>
              <w:jc w:val="lef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République démocratique du Congo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4E8CC2" w14:textId="4D691F77" w:rsidR="00D35332" w:rsidRPr="0034213C" w:rsidRDefault="00D35332" w:rsidP="00D35332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9,4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7AE251" w14:textId="54E902C7" w:rsidR="00D35332" w:rsidRPr="0034213C" w:rsidRDefault="00D35332" w:rsidP="00D35332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832 524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491039" w14:textId="0A1C7160" w:rsidR="00D35332" w:rsidRPr="0034213C" w:rsidRDefault="00D35332" w:rsidP="00D35332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569 668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002987" w14:textId="003624A1" w:rsidR="00D35332" w:rsidRPr="0034213C" w:rsidRDefault="00D35332" w:rsidP="00D35332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262 856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46238B" w14:textId="3827E32B" w:rsidR="00D35332" w:rsidRPr="0034213C" w:rsidRDefault="00D35332" w:rsidP="00D35332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68</w:t>
            </w:r>
          </w:p>
        </w:tc>
      </w:tr>
      <w:tr w:rsidR="00DE3CB2" w:rsidRPr="0034213C" w14:paraId="4AB32ECE" w14:textId="77777777" w:rsidTr="00515E6B">
        <w:trPr>
          <w:trHeight w:val="95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CA2FCC" w14:textId="5A79B0CA" w:rsidR="00DE3CB2" w:rsidRPr="0034213C" w:rsidRDefault="00DE3CB2" w:rsidP="00DE3CB2">
            <w:pPr>
              <w:jc w:val="lef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République démocratique populaire lao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98A29E" w14:textId="098026E7" w:rsidR="00DE3CB2" w:rsidRPr="0034213C" w:rsidRDefault="00DE3CB2" w:rsidP="00DE3CB2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1,5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A34478" w14:textId="14612684" w:rsidR="00DE3CB2" w:rsidRPr="0034213C" w:rsidRDefault="00DE3CB2" w:rsidP="00DE3CB2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683 925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86647E" w14:textId="6E0F4B13" w:rsidR="00DE3CB2" w:rsidRPr="0034213C" w:rsidRDefault="00DE3CB2" w:rsidP="00DE3CB2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424 793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CA18C1" w14:textId="5BC00FC9" w:rsidR="00DE3CB2" w:rsidRPr="0034213C" w:rsidRDefault="00DE3CB2" w:rsidP="00DE3CB2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259 132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247BEF" w14:textId="722A83D5" w:rsidR="00DE3CB2" w:rsidRPr="0034213C" w:rsidRDefault="00DE3CB2" w:rsidP="00DE3CB2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62</w:t>
            </w:r>
          </w:p>
        </w:tc>
      </w:tr>
      <w:tr w:rsidR="002E6FF9" w:rsidRPr="0034213C" w14:paraId="38615D30" w14:textId="77777777" w:rsidTr="00515E6B">
        <w:trPr>
          <w:trHeight w:val="95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9930A4" w14:textId="304CEF2A" w:rsidR="002E6FF9" w:rsidRPr="0034213C" w:rsidRDefault="002E6FF9" w:rsidP="002E6F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République de Moldova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EBB8B4" w14:textId="69AE6160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0,9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19A2EB" w14:textId="1B85ED77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561 606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8BB675" w14:textId="5091A041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342 871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E3A355" w14:textId="75E28464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218 735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FDF308" w14:textId="6AC8D1DC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61</w:t>
            </w:r>
          </w:p>
        </w:tc>
      </w:tr>
      <w:tr w:rsidR="00A72556" w:rsidRPr="0034213C" w14:paraId="46CB0C93" w14:textId="77777777" w:rsidTr="00515E6B">
        <w:trPr>
          <w:trHeight w:val="14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345685" w14:textId="114DB180" w:rsidR="00A72556" w:rsidRPr="0034213C" w:rsidRDefault="00A72556" w:rsidP="00A72556">
            <w:pPr>
              <w:jc w:val="lef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République dominicaine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E7DC31" w14:textId="6C9F3B90" w:rsidR="00A72556" w:rsidRPr="0034213C" w:rsidRDefault="00A72556" w:rsidP="00A72556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26,6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F746A1" w14:textId="33BCE8C4" w:rsidR="00A72556" w:rsidRPr="0034213C" w:rsidRDefault="00A72556" w:rsidP="00A72556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4 902 859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5D47A8" w14:textId="713A7EF1" w:rsidR="00A72556" w:rsidRPr="0034213C" w:rsidRDefault="00A72556" w:rsidP="00A72556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3 900 022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92E894" w14:textId="6C24D849" w:rsidR="00A72556" w:rsidRPr="0034213C" w:rsidRDefault="00A72556" w:rsidP="00A72556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1 002 837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F122A6" w14:textId="5C8A68B8" w:rsidR="00A72556" w:rsidRPr="0034213C" w:rsidRDefault="00A72556" w:rsidP="00A72556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80</w:t>
            </w:r>
          </w:p>
        </w:tc>
      </w:tr>
      <w:tr w:rsidR="00421B53" w:rsidRPr="0034213C" w14:paraId="242E3170" w14:textId="77777777" w:rsidTr="00515E6B">
        <w:trPr>
          <w:trHeight w:val="14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29B5ED" w14:textId="1DE1AD21" w:rsidR="00421B53" w:rsidRPr="0034213C" w:rsidRDefault="00421B53" w:rsidP="00421B53">
            <w:pPr>
              <w:jc w:val="lef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République populaire démocratique de Corée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350383" w14:textId="75BB7CD0" w:rsidR="00421B53" w:rsidRPr="0034213C" w:rsidRDefault="00421B53" w:rsidP="00421B53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19,4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D49E31" w14:textId="34B02FC0" w:rsidR="00421B53" w:rsidRPr="0034213C" w:rsidRDefault="00421B53" w:rsidP="00421B53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628 132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C5A354" w14:textId="662499B6" w:rsidR="00421B53" w:rsidRPr="0034213C" w:rsidRDefault="00421B53" w:rsidP="00421B53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281 520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17AC14" w14:textId="2529C777" w:rsidR="00421B53" w:rsidRPr="0034213C" w:rsidRDefault="00421B53" w:rsidP="00421B53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346 612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313795" w14:textId="4ED5ECBB" w:rsidR="00421B53" w:rsidRPr="0034213C" w:rsidRDefault="00421B53" w:rsidP="00421B53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45</w:t>
            </w:r>
          </w:p>
        </w:tc>
      </w:tr>
      <w:tr w:rsidR="00E0061B" w:rsidRPr="0034213C" w14:paraId="5A6FD31F" w14:textId="77777777" w:rsidTr="00515E6B">
        <w:trPr>
          <w:trHeight w:val="14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0934C4" w14:textId="68C9BCA2" w:rsidR="00E0061B" w:rsidRPr="0034213C" w:rsidRDefault="00E0061B" w:rsidP="00E0061B">
            <w:pPr>
              <w:jc w:val="lef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République-Unie de Tanzanie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3A437C" w14:textId="1E5676CF" w:rsidR="00E0061B" w:rsidRPr="0034213C" w:rsidRDefault="00E0061B" w:rsidP="00E0061B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1,1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3B9E52" w14:textId="7618A283" w:rsidR="00E0061B" w:rsidRPr="0034213C" w:rsidRDefault="00E0061B" w:rsidP="00E0061B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462 271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35AB6B" w14:textId="2A1F6816" w:rsidR="00E0061B" w:rsidRPr="0034213C" w:rsidRDefault="00E0061B" w:rsidP="00E0061B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391 870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FE1CFB" w14:textId="11E8EE6F" w:rsidR="00E0061B" w:rsidRPr="0034213C" w:rsidRDefault="00E0061B" w:rsidP="00E0061B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70 401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AAC5B7" w14:textId="300FD504" w:rsidR="00E0061B" w:rsidRPr="0034213C" w:rsidRDefault="00E0061B" w:rsidP="00E0061B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85</w:t>
            </w:r>
          </w:p>
        </w:tc>
      </w:tr>
      <w:tr w:rsidR="002E6FF9" w:rsidRPr="0034213C" w14:paraId="7193B9CA" w14:textId="77777777" w:rsidTr="00515E6B">
        <w:trPr>
          <w:trHeight w:val="14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40C7C4" w14:textId="3527CE7F" w:rsidR="002E6FF9" w:rsidRPr="0034213C" w:rsidRDefault="002E6FF9" w:rsidP="002E6F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Rwanda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3C6F0F" w14:textId="1B027387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3,1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7D8FE2" w14:textId="609CF330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736 455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058746" w14:textId="7574BF00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417 874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236EC9" w14:textId="47A00044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318 581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5DCD24" w14:textId="560E0C14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57</w:t>
            </w:r>
          </w:p>
        </w:tc>
      </w:tr>
      <w:tr w:rsidR="002E6FF9" w:rsidRPr="0034213C" w14:paraId="763DEEAA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4B60CF" w14:textId="0064B163" w:rsidR="002E6FF9" w:rsidRPr="0034213C" w:rsidRDefault="002E6FF9" w:rsidP="002E6F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Saint-Kitts-et-Nevis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CDCABB" w14:textId="2B07B7F0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0,3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E72021" w14:textId="3D4B4942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164 442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C874AB" w14:textId="004CE8C8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164 442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30A66D" w14:textId="4E2D1DF2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6D896D" w14:textId="33E2AA6D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</w:tr>
      <w:tr w:rsidR="002E6FF9" w:rsidRPr="0034213C" w14:paraId="08230A6D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F9E851" w14:textId="75A1393D" w:rsidR="002E6FF9" w:rsidRPr="0034213C" w:rsidRDefault="002E6FF9" w:rsidP="002E6F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Sainte-Lucie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524F4E" w14:textId="3BEB9D64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0,8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B9420C" w14:textId="69014254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713 393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27909D" w14:textId="58FF4799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275 604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E3B11A" w14:textId="19ECEEF9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437 789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0DF2A9" w14:textId="61AFE8A9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39</w:t>
            </w:r>
          </w:p>
        </w:tc>
      </w:tr>
      <w:tr w:rsidR="002E6FF9" w:rsidRPr="0034213C" w14:paraId="72D067AD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53A095" w14:textId="5AC629A7" w:rsidR="002E6FF9" w:rsidRPr="0034213C" w:rsidRDefault="002E6FF9" w:rsidP="002E6F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Saint-Vincent-et-les Grenadines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445BAD" w14:textId="390BF896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0,2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7DFD1A" w14:textId="460E2382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521 951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638EA9" w14:textId="4F3D46C8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350 995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64B66B" w14:textId="01176BA9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170 956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B71C96" w14:textId="3E4735C7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67</w:t>
            </w:r>
          </w:p>
        </w:tc>
      </w:tr>
      <w:tr w:rsidR="002E6FF9" w:rsidRPr="0034213C" w14:paraId="23AC607A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265919" w14:textId="4CE6D874" w:rsidR="002E6FF9" w:rsidRPr="0034213C" w:rsidRDefault="002E6FF9" w:rsidP="002E6F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Samoa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34FAA9" w14:textId="5B9A64EF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0,2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80F26B" w14:textId="16307A1A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532 950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E0E895" w14:textId="265E8993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200 586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4783C2" w14:textId="45F6B0A9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332 364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9664F9" w14:textId="6626534D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38</w:t>
            </w:r>
          </w:p>
        </w:tc>
      </w:tr>
      <w:tr w:rsidR="002E6FF9" w:rsidRPr="0034213C" w14:paraId="2849C6A7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FDEEC1" w14:textId="5C6BD571" w:rsidR="002E6FF9" w:rsidRPr="0034213C" w:rsidRDefault="002E6FF9" w:rsidP="002E6F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Sao Tomé-et-Principe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BD320F" w14:textId="388CD7E6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0,1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366262" w14:textId="035340AD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154 727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692A08" w14:textId="07C65316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154 727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7E6C58" w14:textId="7145F529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0F33F9" w14:textId="23DB2BDE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100</w:t>
            </w:r>
          </w:p>
        </w:tc>
      </w:tr>
      <w:tr w:rsidR="002E6FF9" w:rsidRPr="0034213C" w14:paraId="601C4D87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19A37E" w14:textId="032A0189" w:rsidR="002E6FF9" w:rsidRPr="0034213C" w:rsidRDefault="002E6FF9" w:rsidP="002E6F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Sénégal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A1FA7C" w14:textId="23A57F11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3,6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131521" w14:textId="6DBE13DB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872 663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1E61A9" w14:textId="707B20CB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729 036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9585F5" w14:textId="7F960417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143 627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40E19D" w14:textId="2599ABFC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84</w:t>
            </w:r>
          </w:p>
        </w:tc>
      </w:tr>
      <w:tr w:rsidR="002E6FF9" w:rsidRPr="0034213C" w14:paraId="2F7D1C08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D719DF" w14:textId="2392E9AE" w:rsidR="002E6FF9" w:rsidRPr="0034213C" w:rsidRDefault="002E6FF9" w:rsidP="002E6F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Serbie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085415" w14:textId="2401C133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7,9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8E7BD3" w14:textId="63332225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1 225 790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313176" w14:textId="30B28B87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1 061 034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432D40" w14:textId="215AD261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164 756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2B9842" w14:textId="4E553127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87</w:t>
            </w:r>
          </w:p>
        </w:tc>
      </w:tr>
      <w:tr w:rsidR="002E6FF9" w:rsidRPr="0034213C" w14:paraId="34DB157D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A922B7" w14:textId="354B8108" w:rsidR="002E6FF9" w:rsidRPr="0034213C" w:rsidRDefault="002E6FF9" w:rsidP="002E6F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Seychelles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A5AF15" w14:textId="0755ADEB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1,4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3A81FC" w14:textId="6C3C55E8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640 000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9973B8" w14:textId="00E2B821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410 923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F92525" w14:textId="6B056E38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229 077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12EB57" w14:textId="1DAB107B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64</w:t>
            </w:r>
          </w:p>
        </w:tc>
      </w:tr>
      <w:tr w:rsidR="002E6FF9" w:rsidRPr="0034213C" w14:paraId="67B084E5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D42EAE" w14:textId="46A4135A" w:rsidR="002E6FF9" w:rsidRPr="0034213C" w:rsidRDefault="002E6FF9" w:rsidP="002E6F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Sierra Leone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0FB3FD" w14:textId="2CDF3E0F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1,2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789E2C" w14:textId="3998F5BF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718 530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58A65F" w14:textId="12523208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413 767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F360AE" w14:textId="5D3582FD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304 763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D0C8B4" w14:textId="72CD0883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58</w:t>
            </w:r>
          </w:p>
        </w:tc>
      </w:tr>
      <w:tr w:rsidR="002E6FF9" w:rsidRPr="0034213C" w14:paraId="565CDDBF" w14:textId="77777777" w:rsidTr="00515E6B">
        <w:trPr>
          <w:trHeight w:val="97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215E43" w14:textId="26AC4CC5" w:rsidR="002E6FF9" w:rsidRPr="0034213C" w:rsidRDefault="002E6FF9" w:rsidP="002E6F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Somalie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2A121E" w14:textId="7A12CD5A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7,6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060AAD" w14:textId="7A03C451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991 712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D45967" w14:textId="7D8F1F56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377 405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7693FD" w14:textId="2CB02732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614 306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184D5F" w14:textId="01C8B881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38</w:t>
            </w:r>
          </w:p>
        </w:tc>
      </w:tr>
      <w:tr w:rsidR="007134AD" w:rsidRPr="0034213C" w14:paraId="766846F8" w14:textId="77777777" w:rsidTr="00515E6B">
        <w:trPr>
          <w:trHeight w:val="143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B3D6FC" w14:textId="386D7D5F" w:rsidR="007134AD" w:rsidRPr="0034213C" w:rsidRDefault="007134AD" w:rsidP="007134AD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Soudan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4B4FEB" w14:textId="5B6F7695" w:rsidR="007134AD" w:rsidRPr="0034213C" w:rsidRDefault="007134AD" w:rsidP="007134AD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49,0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45EA6D" w14:textId="5E25207F" w:rsidR="007134AD" w:rsidRPr="0034213C" w:rsidRDefault="007134AD" w:rsidP="007134AD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4 330 964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3F1B55" w14:textId="515C9754" w:rsidR="007134AD" w:rsidRPr="0034213C" w:rsidRDefault="007134AD" w:rsidP="007134AD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2 713 221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086D83" w14:textId="682660A2" w:rsidR="007134AD" w:rsidRPr="0034213C" w:rsidRDefault="007134AD" w:rsidP="007134AD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1 617 744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5E0812" w14:textId="23560F01" w:rsidR="007134AD" w:rsidRPr="0034213C" w:rsidRDefault="007134AD" w:rsidP="007134AD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63</w:t>
            </w:r>
          </w:p>
        </w:tc>
      </w:tr>
      <w:tr w:rsidR="002E6FF9" w:rsidRPr="0034213C" w14:paraId="56D050F6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778D49" w14:textId="61D68B3F" w:rsidR="002E6FF9" w:rsidRPr="0034213C" w:rsidRDefault="002E6FF9" w:rsidP="002E6F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Soudan du Sud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73E04B" w14:textId="2F3CC1FF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0,5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706E9E" w14:textId="3961BB9D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140 500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508746" w14:textId="16310468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90 500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628D82" w14:textId="3F24E457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50 000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DB581F" w14:textId="23C07742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64</w:t>
            </w:r>
          </w:p>
        </w:tc>
      </w:tr>
      <w:tr w:rsidR="002E6FF9" w:rsidRPr="0034213C" w14:paraId="194262F6" w14:textId="77777777" w:rsidTr="00515E6B">
        <w:trPr>
          <w:trHeight w:val="95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BED3F3" w14:textId="29ABF645" w:rsidR="002E6FF9" w:rsidRPr="0034213C" w:rsidRDefault="002E6FF9" w:rsidP="002E6F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Sri Lanka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D5CEF3" w14:textId="00595D37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16,2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70E033" w14:textId="7042C3A0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1 548 741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55C68A" w14:textId="5F2BDF17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813 493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AE76F2" w14:textId="5B488CB8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735 248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160172" w14:textId="4DC3E7C0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53</w:t>
            </w:r>
          </w:p>
        </w:tc>
      </w:tr>
      <w:tr w:rsidR="002E6FF9" w:rsidRPr="0034213C" w14:paraId="17460C09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3EEE30" w14:textId="24BFC10A" w:rsidR="002E6FF9" w:rsidRPr="0034213C" w:rsidRDefault="002E6FF9" w:rsidP="002E6F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Suriname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44AEFC" w14:textId="2202C862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1,3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F9C3A6" w14:textId="76A2193E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425 459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D3A9CC" w14:textId="36FE8D98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175 859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25BF90" w14:textId="0C69CAD4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249 600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32E9F5" w14:textId="445E40C4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41</w:t>
            </w:r>
          </w:p>
        </w:tc>
      </w:tr>
      <w:tr w:rsidR="002E6FF9" w:rsidRPr="0034213C" w14:paraId="567BD1C4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8DF909" w14:textId="3DA05D09" w:rsidR="002E6FF9" w:rsidRPr="0034213C" w:rsidRDefault="002E6FF9" w:rsidP="002E6FF9">
            <w:pPr>
              <w:jc w:val="lef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Tchad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97BEAA" w14:textId="4C1DE554" w:rsidR="002E6FF9" w:rsidRPr="0034213C" w:rsidRDefault="002E6FF9" w:rsidP="002E6FF9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10,9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7A44EC" w14:textId="31F3B729" w:rsidR="002E6FF9" w:rsidRPr="0034213C" w:rsidRDefault="002E6FF9" w:rsidP="002E6FF9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887 542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B2B7F3" w14:textId="6DC66C18" w:rsidR="002E6FF9" w:rsidRPr="0034213C" w:rsidRDefault="002E6FF9" w:rsidP="002E6FF9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693 006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47B12E" w14:textId="702DCA81" w:rsidR="002E6FF9" w:rsidRPr="0034213C" w:rsidRDefault="002E6FF9" w:rsidP="002E6FF9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194 536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650BA1" w14:textId="27BEA562" w:rsidR="002E6FF9" w:rsidRPr="0034213C" w:rsidRDefault="002E6FF9" w:rsidP="002E6FF9">
            <w:pPr>
              <w:jc w:val="right"/>
              <w:rPr>
                <w:sz w:val="20"/>
                <w:szCs w:val="20"/>
                <w:lang w:val="fr-FR"/>
              </w:rPr>
            </w:pPr>
            <w:r w:rsidRPr="0034213C">
              <w:rPr>
                <w:sz w:val="20"/>
                <w:szCs w:val="20"/>
                <w:lang w:val="fr-FR"/>
              </w:rPr>
              <w:t>78</w:t>
            </w:r>
          </w:p>
        </w:tc>
      </w:tr>
      <w:tr w:rsidR="002E6FF9" w:rsidRPr="0034213C" w14:paraId="06ABC872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8F688E" w14:textId="2624326D" w:rsidR="002E6FF9" w:rsidRPr="0034213C" w:rsidRDefault="002E6FF9" w:rsidP="002E6F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Thaïlande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AB084C" w14:textId="29F650A3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284,5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6A16FE" w14:textId="3C231374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20 540 540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00B769" w14:textId="3DEFF248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18 726 545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890644" w14:textId="289E7726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1 813 995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C257B6" w14:textId="44AB10D9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91</w:t>
            </w:r>
          </w:p>
        </w:tc>
      </w:tr>
      <w:tr w:rsidR="002E6FF9" w:rsidRPr="0034213C" w14:paraId="633DB4A9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358367" w14:textId="69F68112" w:rsidR="002E6FF9" w:rsidRPr="0034213C" w:rsidRDefault="002E6FF9" w:rsidP="002E6F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Timor-Leste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FEAC8F" w14:textId="77B8D25F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1,2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2EAEE3" w14:textId="5B438B33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672 670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F7F223" w14:textId="3A57693F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492 592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1100FB" w14:textId="70107C7B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180 078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5F75F9" w14:textId="57D79365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73</w:t>
            </w:r>
          </w:p>
        </w:tc>
      </w:tr>
      <w:tr w:rsidR="002E6FF9" w:rsidRPr="0034213C" w14:paraId="01CF6E3C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48A41D" w14:textId="043E6149" w:rsidR="002E6FF9" w:rsidRPr="0034213C" w:rsidRDefault="002E6FF9" w:rsidP="002E6F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Togo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CCDBE0" w14:textId="2063C8EC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13,5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1C1D6E" w14:textId="49CA8679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952 823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A1E4F1" w14:textId="7F631479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729 779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D8E58B" w14:textId="2BB4FC5E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223 044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EABFDE" w14:textId="4EAA22B8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77</w:t>
            </w:r>
          </w:p>
        </w:tc>
      </w:tr>
      <w:tr w:rsidR="002E6FF9" w:rsidRPr="0034213C" w14:paraId="64910CB4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C4AB52" w14:textId="7002BBE4" w:rsidR="002E6FF9" w:rsidRPr="0034213C" w:rsidRDefault="002E6FF9" w:rsidP="002E6F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Tonga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ED331F" w14:textId="70CEAA3E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0,1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CEFDEF" w14:textId="628DB944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491 659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F09337" w14:textId="6C413657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195 850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4C7335" w14:textId="3DBB10F3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295 809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EC8402" w14:textId="60E126A2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40</w:t>
            </w:r>
          </w:p>
        </w:tc>
      </w:tr>
      <w:tr w:rsidR="002E6FF9" w:rsidRPr="0034213C" w14:paraId="00C2F750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A13646" w14:textId="396126F3" w:rsidR="002E6FF9" w:rsidRPr="0034213C" w:rsidRDefault="002E6FF9" w:rsidP="002E6F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Trinité-et-Tobago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ABEFF2" w14:textId="39349916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31,2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2112EB" w14:textId="21E5D9DE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2 596 444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DFB2D1" w14:textId="73926B66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1 987 682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DBAFB4" w14:textId="537E79D8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608 762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F05392" w14:textId="3918CCC1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77</w:t>
            </w:r>
          </w:p>
        </w:tc>
      </w:tr>
      <w:tr w:rsidR="002E6FF9" w:rsidRPr="0034213C" w14:paraId="5F83D3D3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96616C" w14:textId="20AE3232" w:rsidR="002E6FF9" w:rsidRPr="0034213C" w:rsidRDefault="002E6FF9" w:rsidP="002E6F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Tunisie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245043" w14:textId="385C967F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29,7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281274" w14:textId="230D60AC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2 284 799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58A636" w14:textId="368108F7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1 743 366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ED36B2" w14:textId="65D2CB69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541 433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580350" w14:textId="6BCF8265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76</w:t>
            </w:r>
          </w:p>
        </w:tc>
      </w:tr>
      <w:tr w:rsidR="002E6FF9" w:rsidRPr="0034213C" w14:paraId="4F5DE91D" w14:textId="77777777" w:rsidTr="00515E6B">
        <w:trPr>
          <w:trHeight w:val="99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623598" w14:textId="3CED8FEA" w:rsidR="002E6FF9" w:rsidRPr="0034213C" w:rsidRDefault="002E6FF9" w:rsidP="002E6F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Türkiye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AEF04B" w14:textId="352FBBEB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564,4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45528D" w14:textId="52F0D8E4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13 264 790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7CB4E2" w14:textId="5ABD26E2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11 826 389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33E46C" w14:textId="16EA4EBB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1 438 401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CEBE0E" w14:textId="17024410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89</w:t>
            </w:r>
          </w:p>
        </w:tc>
      </w:tr>
      <w:tr w:rsidR="002E6FF9" w:rsidRPr="0034213C" w14:paraId="6D578546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C4E90E" w14:textId="71F82CC0" w:rsidR="002E6FF9" w:rsidRPr="0034213C" w:rsidRDefault="002E6FF9" w:rsidP="002E6F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Turkménistan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2DB106" w14:textId="207AA1BC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4,6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ED2572" w14:textId="30527C29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916 112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C26068" w14:textId="1DC4D7F4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879 241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F92F08" w14:textId="6939BDD7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36 872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8DF0B0" w14:textId="531053A6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96</w:t>
            </w:r>
          </w:p>
        </w:tc>
      </w:tr>
      <w:tr w:rsidR="002E6FF9" w:rsidRPr="0034213C" w14:paraId="6848EDB9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A0B9A7" w14:textId="3465F154" w:rsidR="002E6FF9" w:rsidRPr="0034213C" w:rsidRDefault="002E6FF9" w:rsidP="002E6F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Tuvalu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FF12D0" w14:textId="33EF4D56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0,1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81728D" w14:textId="725E2940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246 969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1485E1" w14:textId="2F66F423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96 564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60EFD8" w14:textId="63C321D6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150 405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DDE28B" w14:textId="3373040D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39</w:t>
            </w:r>
          </w:p>
        </w:tc>
      </w:tr>
      <w:tr w:rsidR="002E6FF9" w:rsidRPr="0034213C" w14:paraId="283B9860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73F1BA" w14:textId="5A7275B1" w:rsidR="002E6FF9" w:rsidRPr="0034213C" w:rsidRDefault="002E6FF9" w:rsidP="002E6F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Uruguay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0D5360" w14:textId="7251F8AE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22,7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4450E7" w14:textId="320EAA1B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2 281 080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E0B59E" w14:textId="6E4E2E14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1 505 045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A42014" w14:textId="74B912FE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776 035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6F6327" w14:textId="53274397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66</w:t>
            </w:r>
          </w:p>
        </w:tc>
      </w:tr>
      <w:tr w:rsidR="002E6FF9" w:rsidRPr="0034213C" w14:paraId="51FD540C" w14:textId="77777777" w:rsidTr="00515E6B">
        <w:trPr>
          <w:trHeight w:val="63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51601D" w14:textId="2458D944" w:rsidR="002E6FF9" w:rsidRPr="0034213C" w:rsidRDefault="002E6FF9" w:rsidP="002E6F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Vanuatu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E0E5B7" w14:textId="13AE3205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0,3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D98BA0" w14:textId="46DBA9AF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613 850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CE5391" w14:textId="2C29377D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183 741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689E5F" w14:textId="478545DB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430 109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905AEF" w14:textId="63760820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30</w:t>
            </w:r>
          </w:p>
        </w:tc>
      </w:tr>
      <w:tr w:rsidR="002E6FF9" w:rsidRPr="0034213C" w14:paraId="27883DEF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8E264C" w14:textId="5C1CF670" w:rsidR="002E6FF9" w:rsidRPr="0034213C" w:rsidRDefault="002E6FF9" w:rsidP="002E6F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Venezuela (République bolivarienne du)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603EED" w14:textId="4ADBB67F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76,0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5AD3C1" w14:textId="74785D9C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3 220 110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7A5BCB" w14:textId="176F4E47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2 980 697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205BED" w14:textId="315E803E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239 413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73837D" w14:textId="58AE58B7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93</w:t>
            </w:r>
          </w:p>
        </w:tc>
      </w:tr>
      <w:tr w:rsidR="002E6FF9" w:rsidRPr="0034213C" w14:paraId="31F1A498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BCC667" w14:textId="338E5386" w:rsidR="002E6FF9" w:rsidRPr="0034213C" w:rsidRDefault="002E6FF9" w:rsidP="002E6F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Viet Nam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142952" w14:textId="75F0584B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317,3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8208B5" w14:textId="6AA8BAA6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17 449 332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94BA07" w14:textId="301CC680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14 144 703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B19A2E" w14:textId="700CEBE8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3 304 629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748A7D" w14:textId="4497D571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81</w:t>
            </w:r>
          </w:p>
        </w:tc>
      </w:tr>
      <w:tr w:rsidR="002E6FF9" w:rsidRPr="0034213C" w14:paraId="449E97BC" w14:textId="77777777" w:rsidTr="00515E6B">
        <w:trPr>
          <w:trHeight w:val="59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442420" w14:textId="4C3A31F7" w:rsidR="002E6FF9" w:rsidRPr="0034213C" w:rsidRDefault="002E6FF9" w:rsidP="002E6F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Zambie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2AAF59" w14:textId="3C7C878F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3,4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95CD5C" w14:textId="6A9CC4B8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821 956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F42F12" w14:textId="2CAA060F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442 483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BE87B2" w14:textId="3C70B380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379 473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68C6C6" w14:textId="47B86FFD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54</w:t>
            </w:r>
          </w:p>
        </w:tc>
      </w:tr>
      <w:tr w:rsidR="002E6FF9" w:rsidRPr="0034213C" w14:paraId="08A272D0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2FE03D" w14:textId="09AD1FBF" w:rsidR="002E6FF9" w:rsidRPr="0034213C" w:rsidRDefault="002E6FF9" w:rsidP="002E6F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Zimbabwe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BA4EF1" w14:textId="34157B7F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18,0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7331AB" w14:textId="4004BE9F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1 751 318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4536DA" w14:textId="12D81AAA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1 453 923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5618D8" w14:textId="5F27767A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297 395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03F387" w14:textId="15BE6188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83</w:t>
            </w:r>
          </w:p>
        </w:tc>
      </w:tr>
      <w:tr w:rsidR="002E6FF9" w:rsidRPr="0034213C" w14:paraId="0559277E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1B5733" w14:textId="5C84908D" w:rsidR="002E6FF9" w:rsidRPr="0034213C" w:rsidRDefault="002E6FF9" w:rsidP="002E6FF9">
            <w:pPr>
              <w:jc w:val="lef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Région : Asie-Pacifique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ED1DDD" w14:textId="33392244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0,0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9F7510" w14:textId="2D8C5574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2 147 298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5AAF1F" w14:textId="38F9D0B6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743 231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FCF699" w14:textId="048E4265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1 404 066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8D5094" w14:textId="56EC00FC" w:rsidR="002E6FF9" w:rsidRPr="0034213C" w:rsidRDefault="002E6FF9" w:rsidP="002E6FF9">
            <w:pPr>
              <w:jc w:val="right"/>
              <w:rPr>
                <w:sz w:val="20"/>
                <w:szCs w:val="20"/>
                <w:lang w:val="fr-FR" w:eastAsia="en-CA"/>
              </w:rPr>
            </w:pPr>
            <w:r w:rsidRPr="0034213C">
              <w:rPr>
                <w:sz w:val="20"/>
                <w:szCs w:val="20"/>
                <w:lang w:val="fr-FR"/>
              </w:rPr>
              <w:t>35</w:t>
            </w:r>
          </w:p>
        </w:tc>
      </w:tr>
      <w:tr w:rsidR="002E6FF9" w:rsidRPr="0034213C" w14:paraId="00498FB7" w14:textId="77777777" w:rsidTr="00515E6B">
        <w:trPr>
          <w:trHeight w:val="58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4CCB90" w14:textId="2C008E3E" w:rsidR="002E6FF9" w:rsidRPr="0034213C" w:rsidRDefault="002E6FF9" w:rsidP="002E6FF9">
            <w:pPr>
              <w:jc w:val="lef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>Total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2A3565" w14:textId="20232EFE" w:rsidR="002E6FF9" w:rsidRPr="0034213C" w:rsidRDefault="002E6FF9" w:rsidP="002E6FF9">
            <w:pPr>
              <w:jc w:val="righ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>20 026,0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4F349C" w14:textId="4172DA37" w:rsidR="002E6FF9" w:rsidRPr="0034213C" w:rsidRDefault="002E6FF9" w:rsidP="002E6FF9">
            <w:pPr>
              <w:jc w:val="righ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>1 021 123 963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A24B78" w14:textId="41EAFCFF" w:rsidR="002E6FF9" w:rsidRPr="0034213C" w:rsidRDefault="002E6FF9" w:rsidP="002E6FF9">
            <w:pPr>
              <w:jc w:val="righ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>843 190 015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360BBE" w14:textId="038C0350" w:rsidR="002E6FF9" w:rsidRPr="0034213C" w:rsidRDefault="002E6FF9" w:rsidP="002E6FF9">
            <w:pPr>
              <w:jc w:val="righ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>177 933 949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6D46FF" w14:textId="771C5884" w:rsidR="002E6FF9" w:rsidRPr="0034213C" w:rsidRDefault="002E6FF9" w:rsidP="002E6FF9">
            <w:pPr>
              <w:jc w:val="right"/>
              <w:rPr>
                <w:b/>
                <w:bCs/>
                <w:sz w:val="20"/>
                <w:szCs w:val="20"/>
                <w:lang w:val="fr-FR" w:eastAsia="en-CA"/>
              </w:rPr>
            </w:pPr>
            <w:r w:rsidRPr="0034213C">
              <w:rPr>
                <w:b/>
                <w:bCs/>
                <w:sz w:val="20"/>
                <w:szCs w:val="20"/>
                <w:lang w:val="fr-FR"/>
              </w:rPr>
              <w:t>83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34213C" w14:paraId="58E9FFBC" w14:textId="77777777" w:rsidTr="00D34399">
        <w:tc>
          <w:tcPr>
            <w:tcW w:w="1871" w:type="dxa"/>
          </w:tcPr>
          <w:p w14:paraId="0722EE41" w14:textId="77777777" w:rsidR="00E85409" w:rsidRPr="0034213C" w:rsidRDefault="00E85409" w:rsidP="008275CA">
            <w:pPr>
              <w:rPr>
                <w:lang w:val="fr-FR"/>
              </w:rPr>
            </w:pPr>
          </w:p>
        </w:tc>
        <w:tc>
          <w:tcPr>
            <w:tcW w:w="1872" w:type="dxa"/>
          </w:tcPr>
          <w:p w14:paraId="621ADFF6" w14:textId="77777777" w:rsidR="00E85409" w:rsidRPr="0034213C" w:rsidRDefault="00E85409" w:rsidP="008275CA">
            <w:pPr>
              <w:rPr>
                <w:lang w:val="fr-FR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3C0EBF54" w14:textId="77777777" w:rsidR="00E85409" w:rsidRPr="0034213C" w:rsidRDefault="00E85409" w:rsidP="008275CA">
            <w:pPr>
              <w:rPr>
                <w:lang w:val="fr-FR"/>
              </w:rPr>
            </w:pPr>
          </w:p>
        </w:tc>
        <w:tc>
          <w:tcPr>
            <w:tcW w:w="1872" w:type="dxa"/>
          </w:tcPr>
          <w:p w14:paraId="1CCEE018" w14:textId="77777777" w:rsidR="00E85409" w:rsidRPr="0034213C" w:rsidRDefault="00E85409" w:rsidP="008275CA">
            <w:pPr>
              <w:rPr>
                <w:lang w:val="fr-FR"/>
              </w:rPr>
            </w:pPr>
          </w:p>
        </w:tc>
        <w:tc>
          <w:tcPr>
            <w:tcW w:w="1873" w:type="dxa"/>
          </w:tcPr>
          <w:p w14:paraId="4777C5BF" w14:textId="77777777" w:rsidR="00E85409" w:rsidRPr="0034213C" w:rsidRDefault="00E85409" w:rsidP="008275CA">
            <w:pPr>
              <w:rPr>
                <w:lang w:val="fr-FR"/>
              </w:rPr>
            </w:pPr>
          </w:p>
        </w:tc>
      </w:tr>
    </w:tbl>
    <w:p w14:paraId="2404B6DA" w14:textId="77777777" w:rsidR="00E85409" w:rsidRPr="0034213C" w:rsidRDefault="00E85409" w:rsidP="004E7F9C">
      <w:pPr>
        <w:rPr>
          <w:lang w:val="fr-FR"/>
        </w:rPr>
      </w:pPr>
    </w:p>
    <w:sectPr w:rsidR="00E85409" w:rsidRPr="0034213C" w:rsidSect="00D16F98">
      <w:headerReference w:type="even" r:id="rId38"/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43215" w14:textId="77777777" w:rsidR="00B94D5F" w:rsidRDefault="00B94D5F" w:rsidP="004A504B">
      <w:r>
        <w:separator/>
      </w:r>
    </w:p>
  </w:endnote>
  <w:endnote w:type="continuationSeparator" w:id="0">
    <w:p w14:paraId="23D12FA0" w14:textId="77777777" w:rsidR="00B94D5F" w:rsidRDefault="00B94D5F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8C345" w14:textId="77777777" w:rsidR="008275CA" w:rsidRPr="0033525D" w:rsidRDefault="008275CA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701E9" w14:textId="77777777" w:rsidR="008275CA" w:rsidRPr="0033525D" w:rsidRDefault="008275CA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2A203" w14:textId="54F4A017" w:rsidR="009852ED" w:rsidRDefault="009852ED" w:rsidP="009852E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18"/>
        <w:szCs w:val="18"/>
        <w:lang w:val="fr-FR"/>
      </w:rPr>
    </w:pPr>
    <w:r w:rsidRPr="00C72ACD">
      <w:rPr>
        <w:rFonts w:cs="MS Serif"/>
        <w:sz w:val="18"/>
        <w:szCs w:val="18"/>
        <w:lang w:val="fr-FR"/>
      </w:rPr>
      <w:t>Les documents de présession du Comité exécutif du Fonds multilatéral aux fins d</w:t>
    </w:r>
    <w:r w:rsidR="00033072">
      <w:rPr>
        <w:rFonts w:cs="MS Serif"/>
        <w:sz w:val="18"/>
        <w:szCs w:val="18"/>
        <w:lang w:val="fr-FR"/>
      </w:rPr>
      <w:t>’</w:t>
    </w:r>
    <w:r w:rsidRPr="00C72ACD">
      <w:rPr>
        <w:rFonts w:cs="MS Serif"/>
        <w:sz w:val="18"/>
        <w:szCs w:val="18"/>
        <w:lang w:val="fr-FR"/>
      </w:rPr>
      <w:t>application du Protocole de Montréal</w:t>
    </w:r>
  </w:p>
  <w:p w14:paraId="33E1D4D4" w14:textId="6E24C70D" w:rsidR="008275CA" w:rsidRPr="006F0DB6" w:rsidRDefault="009852ED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FR"/>
      </w:rPr>
    </w:pPr>
    <w:r w:rsidRPr="00C72ACD">
      <w:rPr>
        <w:rFonts w:cs="MS Serif"/>
        <w:sz w:val="18"/>
        <w:szCs w:val="18"/>
        <w:lang w:val="fr-FR"/>
      </w:rPr>
      <w:t>sont présentés sous réserve des décisions pouvant être prises par le Comité exécutif après leur publication.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27C2A" w14:textId="77777777" w:rsidR="008275CA" w:rsidRPr="0033525D" w:rsidRDefault="008275CA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7A842" w14:textId="77777777" w:rsidR="008275CA" w:rsidRPr="0033525D" w:rsidRDefault="008275CA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14:paraId="112ED7BA" w14:textId="77777777" w:rsidR="008275CA" w:rsidRDefault="008275CA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5634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58F877" w14:textId="77777777" w:rsidR="008275CA" w:rsidRDefault="008275C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40A760" w14:textId="77777777" w:rsidR="008275CA" w:rsidRPr="00FE2E83" w:rsidRDefault="008275CA" w:rsidP="008275CA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A898E" w14:textId="77777777" w:rsidR="008275CA" w:rsidRPr="0033525D" w:rsidRDefault="008275CA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AF999" w14:textId="77777777" w:rsidR="008275CA" w:rsidRPr="0033525D" w:rsidRDefault="008275CA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36039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763E8D" w14:textId="77777777" w:rsidR="008275CA" w:rsidRDefault="008275C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ADE76" w14:textId="77777777" w:rsidR="008275CA" w:rsidRPr="0033525D" w:rsidRDefault="008275CA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D0FE7" w14:textId="77777777" w:rsidR="008275CA" w:rsidRPr="0033525D" w:rsidRDefault="008275CA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35314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37BD81" w14:textId="77777777" w:rsidR="008275CA" w:rsidRDefault="008275C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A5475" w14:textId="77777777" w:rsidR="008275CA" w:rsidRPr="0033525D" w:rsidRDefault="008275CA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791C4" w14:textId="77777777" w:rsidR="008275CA" w:rsidRPr="0033525D" w:rsidRDefault="008275CA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6589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9F3BB4" w14:textId="1EA6DCBF" w:rsidR="008275CA" w:rsidRDefault="008275C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35129" w14:textId="77777777" w:rsidR="00B94D5F" w:rsidRDefault="00B94D5F" w:rsidP="004A504B">
      <w:r>
        <w:separator/>
      </w:r>
    </w:p>
  </w:footnote>
  <w:footnote w:type="continuationSeparator" w:id="0">
    <w:p w14:paraId="199428CC" w14:textId="77777777" w:rsidR="00B94D5F" w:rsidRDefault="00B94D5F" w:rsidP="004A504B">
      <w:r>
        <w:continuationSeparator/>
      </w:r>
    </w:p>
  </w:footnote>
  <w:footnote w:id="1">
    <w:p w14:paraId="63CB4F5C" w14:textId="77777777" w:rsidR="008275CA" w:rsidRPr="00974E51" w:rsidRDefault="008275CA" w:rsidP="0079781A">
      <w:pPr>
        <w:pStyle w:val="FootnoteText"/>
        <w:rPr>
          <w:lang w:val="fr-FR"/>
        </w:rPr>
      </w:pPr>
      <w:r w:rsidRPr="00974E51">
        <w:rPr>
          <w:rStyle w:val="FootnoteReference"/>
          <w:lang w:val="fr-FR"/>
        </w:rPr>
        <w:footnoteRef/>
      </w:r>
      <w:r w:rsidRPr="00974E51">
        <w:rPr>
          <w:lang w:val="fr-FR"/>
        </w:rPr>
        <w:t xml:space="preserve"> UNEP/OzL.Pro/ExCom/97/1</w:t>
      </w:r>
    </w:p>
  </w:footnote>
  <w:footnote w:id="2">
    <w:p w14:paraId="7254CF27" w14:textId="35025C19" w:rsidR="008275CA" w:rsidRPr="00974E51" w:rsidRDefault="008275CA" w:rsidP="00D34399">
      <w:pPr>
        <w:pStyle w:val="FootnoteText"/>
        <w:rPr>
          <w:lang w:val="fr-FR"/>
        </w:rPr>
      </w:pPr>
      <w:r w:rsidRPr="00974E51">
        <w:rPr>
          <w:rStyle w:val="FootnoteReference"/>
          <w:lang w:val="fr-FR"/>
        </w:rPr>
        <w:footnoteRef/>
      </w:r>
      <w:r w:rsidRPr="00974E51">
        <w:rPr>
          <w:lang w:val="fr-FR"/>
        </w:rPr>
        <w:t xml:space="preserve"> Les agences suivantes ont présenté un rapport périodique : Allemagne, Australie, Autriche, Espagne, France, Italie, Japon, Royaume-Uni de Grande-Bretagne et d</w:t>
      </w:r>
      <w:r w:rsidR="00033072" w:rsidRPr="00974E51">
        <w:rPr>
          <w:lang w:val="fr-FR"/>
        </w:rPr>
        <w:t>’</w:t>
      </w:r>
      <w:r w:rsidRPr="00974E51">
        <w:rPr>
          <w:lang w:val="fr-FR"/>
        </w:rPr>
        <w:t xml:space="preserve">Irlande du Nord, </w:t>
      </w:r>
      <w:r w:rsidR="007739A6" w:rsidRPr="00974E51">
        <w:rPr>
          <w:lang w:val="fr-FR"/>
        </w:rPr>
        <w:t xml:space="preserve">Banque mondiale, </w:t>
      </w:r>
      <w:r w:rsidRPr="00974E51">
        <w:rPr>
          <w:lang w:val="fr-FR"/>
        </w:rPr>
        <w:t>PNUD, PNUE</w:t>
      </w:r>
      <w:r w:rsidR="007739A6" w:rsidRPr="00974E51">
        <w:rPr>
          <w:lang w:val="fr-FR"/>
        </w:rPr>
        <w:t xml:space="preserve"> et</w:t>
      </w:r>
      <w:r w:rsidRPr="00974E51">
        <w:rPr>
          <w:lang w:val="fr-FR"/>
        </w:rPr>
        <w:t xml:space="preserve"> ONUDI (documents UNEP/OzL.Pro/ExCom/97/12 à UNEP/OzL.Pro/ExCom/97/16).</w:t>
      </w:r>
    </w:p>
  </w:footnote>
  <w:footnote w:id="3">
    <w:p w14:paraId="3A9BFB09" w14:textId="2D3B6065" w:rsidR="008275CA" w:rsidRPr="00974E51" w:rsidRDefault="008275CA" w:rsidP="00D34399">
      <w:pPr>
        <w:pStyle w:val="FootnoteText"/>
        <w:rPr>
          <w:lang w:val="fr-FR"/>
        </w:rPr>
      </w:pPr>
      <w:r w:rsidRPr="00974E51">
        <w:rPr>
          <w:rStyle w:val="FootnoteReference"/>
          <w:lang w:val="fr-FR"/>
        </w:rPr>
        <w:footnoteRef/>
      </w:r>
      <w:r w:rsidRPr="00974E51">
        <w:rPr>
          <w:lang w:val="fr-FR"/>
        </w:rPr>
        <w:t xml:space="preserve"> Le Comité exécutif a demandé que des renseignements détaillés sur chacun des projets soient mis à la disposition des membres du Comité et une version papier fournie sur demande (décision 19/23). La base de données du rapport périodique global est disponible sur le portail dédié à la 97</w:t>
      </w:r>
      <w:r w:rsidRPr="00974E51">
        <w:rPr>
          <w:vertAlign w:val="superscript"/>
          <w:lang w:val="fr-FR"/>
        </w:rPr>
        <w:t>e</w:t>
      </w:r>
      <w:r w:rsidRPr="00974E51">
        <w:rPr>
          <w:lang w:val="fr-FR"/>
        </w:rPr>
        <w:t xml:space="preserve"> réunion sur le site Internet du Fonds multilatéral, dans un chiffrier Microsoft Excel. </w:t>
      </w:r>
    </w:p>
  </w:footnote>
  <w:footnote w:id="4">
    <w:p w14:paraId="0CFA6974" w14:textId="2F0295E3" w:rsidR="008275CA" w:rsidRPr="00974E51" w:rsidRDefault="008275CA" w:rsidP="00D34399">
      <w:pPr>
        <w:pStyle w:val="FootnoteText"/>
        <w:rPr>
          <w:lang w:val="fr-FR"/>
        </w:rPr>
      </w:pPr>
      <w:r w:rsidRPr="00974E51">
        <w:rPr>
          <w:rStyle w:val="FootnoteReference"/>
          <w:lang w:val="fr-FR"/>
        </w:rPr>
        <w:footnoteRef/>
      </w:r>
      <w:r w:rsidRPr="00974E51">
        <w:rPr>
          <w:lang w:val="fr-FR"/>
        </w:rPr>
        <w:t xml:space="preserve"> Le Comité exécutif a accepté avec satisfaction, à sa 77</w:t>
      </w:r>
      <w:r w:rsidRPr="00974E51">
        <w:rPr>
          <w:vertAlign w:val="superscript"/>
          <w:lang w:val="fr-FR"/>
        </w:rPr>
        <w:t>e</w:t>
      </w:r>
      <w:r w:rsidRPr="00974E51">
        <w:rPr>
          <w:lang w:val="fr-FR"/>
        </w:rPr>
        <w:t> réunion, les contributions supplémentaires annoncées par 17 pays non visés à l</w:t>
      </w:r>
      <w:r w:rsidR="00033072" w:rsidRPr="00974E51">
        <w:rPr>
          <w:lang w:val="fr-FR"/>
        </w:rPr>
        <w:t>’</w:t>
      </w:r>
      <w:r w:rsidRPr="00974E51">
        <w:rPr>
          <w:lang w:val="fr-FR"/>
        </w:rPr>
        <w:t xml:space="preserve">article 5 pour </w:t>
      </w:r>
      <w:r w:rsidR="00ED7637" w:rsidRPr="00974E51">
        <w:rPr>
          <w:lang w:val="fr-FR"/>
        </w:rPr>
        <w:t xml:space="preserve">appuyer le </w:t>
      </w:r>
      <w:r w:rsidRPr="00974E51">
        <w:rPr>
          <w:lang w:val="fr-FR"/>
        </w:rPr>
        <w:t>démarrage rapide de la mise en œuvre de l</w:t>
      </w:r>
      <w:r w:rsidR="00033072" w:rsidRPr="00974E51">
        <w:rPr>
          <w:lang w:val="fr-FR"/>
        </w:rPr>
        <w:t>’</w:t>
      </w:r>
      <w:r w:rsidRPr="00974E51">
        <w:rPr>
          <w:lang w:val="fr-FR"/>
        </w:rPr>
        <w:t>amendement de Kigali, faisant observer que ce financement était ponctuel et qu</w:t>
      </w:r>
      <w:r w:rsidR="00033072" w:rsidRPr="00974E51">
        <w:rPr>
          <w:lang w:val="fr-FR"/>
        </w:rPr>
        <w:t>’</w:t>
      </w:r>
      <w:r w:rsidRPr="00974E51">
        <w:rPr>
          <w:lang w:val="fr-FR"/>
        </w:rPr>
        <w:t>il ne remplacerait pas les contributions des pays donateurs. Les Parties contributrices sont l</w:t>
      </w:r>
      <w:r w:rsidR="00033072" w:rsidRPr="00974E51">
        <w:rPr>
          <w:lang w:val="fr-FR"/>
        </w:rPr>
        <w:t>’</w:t>
      </w:r>
      <w:r w:rsidRPr="00974E51">
        <w:rPr>
          <w:lang w:val="fr-FR"/>
        </w:rPr>
        <w:t>Allemagne, l</w:t>
      </w:r>
      <w:r w:rsidR="00033072" w:rsidRPr="00974E51">
        <w:rPr>
          <w:lang w:val="fr-FR"/>
        </w:rPr>
        <w:t>’</w:t>
      </w:r>
      <w:r w:rsidRPr="00974E51">
        <w:rPr>
          <w:lang w:val="fr-FR"/>
        </w:rPr>
        <w:t>Australie, le Canada, le Danemark, les États-Unis d</w:t>
      </w:r>
      <w:r w:rsidR="00033072" w:rsidRPr="00974E51">
        <w:rPr>
          <w:lang w:val="fr-FR"/>
        </w:rPr>
        <w:t>’</w:t>
      </w:r>
      <w:r w:rsidRPr="00974E51">
        <w:rPr>
          <w:lang w:val="fr-FR"/>
        </w:rPr>
        <w:t>Amérique, la Finlande, la France, l</w:t>
      </w:r>
      <w:r w:rsidR="00033072" w:rsidRPr="00974E51">
        <w:rPr>
          <w:lang w:val="fr-FR"/>
        </w:rPr>
        <w:t>’</w:t>
      </w:r>
      <w:r w:rsidRPr="00974E51">
        <w:rPr>
          <w:lang w:val="fr-FR"/>
        </w:rPr>
        <w:t>Irlande, l</w:t>
      </w:r>
      <w:r w:rsidR="00033072" w:rsidRPr="00974E51">
        <w:rPr>
          <w:lang w:val="fr-FR"/>
        </w:rPr>
        <w:t>’</w:t>
      </w:r>
      <w:r w:rsidRPr="00974E51">
        <w:rPr>
          <w:lang w:val="fr-FR"/>
        </w:rPr>
        <w:t>Italie, le Japon, le Luxembourg, la Norvège, la Nouvelle-Zélande, les Pays-Bas, le Royaume-Uni de Grande-Bretagne et d</w:t>
      </w:r>
      <w:r w:rsidR="00033072" w:rsidRPr="00974E51">
        <w:rPr>
          <w:lang w:val="fr-FR"/>
        </w:rPr>
        <w:t>’</w:t>
      </w:r>
      <w:r w:rsidRPr="00974E51">
        <w:rPr>
          <w:lang w:val="fr-FR"/>
        </w:rPr>
        <w:t>Irlande du Nord, la Suède et la Suisse.</w:t>
      </w:r>
    </w:p>
    <w:p w14:paraId="4AB0063A" w14:textId="77777777" w:rsidR="00355FA1" w:rsidRPr="00974E51" w:rsidRDefault="00355FA1" w:rsidP="00D34399">
      <w:pPr>
        <w:pStyle w:val="FootnoteText"/>
        <w:rPr>
          <w:lang w:val="fr-FR"/>
        </w:rPr>
      </w:pPr>
    </w:p>
  </w:footnote>
  <w:footnote w:id="5">
    <w:p w14:paraId="7DAC512B" w14:textId="36F667F6" w:rsidR="008275CA" w:rsidRPr="00974E51" w:rsidRDefault="008275CA" w:rsidP="00D34399">
      <w:pPr>
        <w:pStyle w:val="FootnoteText"/>
        <w:rPr>
          <w:lang w:val="fr-FR"/>
        </w:rPr>
      </w:pPr>
      <w:r w:rsidRPr="00974E51">
        <w:rPr>
          <w:rStyle w:val="FootnoteReference"/>
          <w:lang w:val="fr-FR"/>
        </w:rPr>
        <w:footnoteRef/>
      </w:r>
      <w:r w:rsidRPr="00974E51">
        <w:rPr>
          <w:lang w:val="fr-FR"/>
        </w:rPr>
        <w:t xml:space="preserve"> Conformément à la décision 84/12 a) iv), la mesure des HFC exprimée en tonnes éq.</w:t>
      </w:r>
      <w:r w:rsidR="00C33FFB">
        <w:rPr>
          <w:lang w:val="fr-FR"/>
        </w:rPr>
        <w:t xml:space="preserve"> </w:t>
      </w:r>
      <w:r w:rsidRPr="00974E51">
        <w:rPr>
          <w:lang w:val="fr-FR"/>
        </w:rPr>
        <w:t>CO</w:t>
      </w:r>
      <w:r w:rsidRPr="00974E51">
        <w:rPr>
          <w:vertAlign w:val="subscript"/>
          <w:lang w:val="fr-FR"/>
        </w:rPr>
        <w:t>2</w:t>
      </w:r>
      <w:r w:rsidRPr="00974E51">
        <w:rPr>
          <w:lang w:val="fr-FR"/>
        </w:rPr>
        <w:t xml:space="preserve"> est incluse dans les rapports périodiques soumis à la 97</w:t>
      </w:r>
      <w:r w:rsidRPr="00974E51">
        <w:rPr>
          <w:vertAlign w:val="superscript"/>
          <w:lang w:val="fr-FR"/>
        </w:rPr>
        <w:t>e</w:t>
      </w:r>
      <w:r w:rsidRPr="00974E51">
        <w:rPr>
          <w:lang w:val="fr-FR"/>
        </w:rPr>
        <w:t xml:space="preserve"> réunion. </w:t>
      </w:r>
    </w:p>
  </w:footnote>
  <w:footnote w:id="6">
    <w:p w14:paraId="6D0F162D" w14:textId="4833B173" w:rsidR="008275CA" w:rsidRPr="00974E51" w:rsidRDefault="008275CA" w:rsidP="00DE6C28">
      <w:pPr>
        <w:pStyle w:val="FootnoteText"/>
        <w:rPr>
          <w:lang w:val="fr-FR"/>
        </w:rPr>
      </w:pPr>
      <w:r w:rsidRPr="00974E51">
        <w:rPr>
          <w:rStyle w:val="FootnoteReference"/>
          <w:lang w:val="fr-FR"/>
        </w:rPr>
        <w:footnoteRef/>
      </w:r>
      <w:r w:rsidRPr="00974E51">
        <w:rPr>
          <w:lang w:val="fr-FR"/>
        </w:rPr>
        <w:t xml:space="preserve"> À l</w:t>
      </w:r>
      <w:r w:rsidR="00033072" w:rsidRPr="00974E51">
        <w:rPr>
          <w:lang w:val="fr-FR"/>
        </w:rPr>
        <w:t>’</w:t>
      </w:r>
      <w:r w:rsidRPr="00974E51">
        <w:rPr>
          <w:lang w:val="fr-FR"/>
        </w:rPr>
        <w:t>exception de ceux examinés dans les proposition</w:t>
      </w:r>
      <w:r w:rsidR="0011739A" w:rsidRPr="00974E51">
        <w:rPr>
          <w:lang w:val="fr-FR"/>
        </w:rPr>
        <w:t>s</w:t>
      </w:r>
      <w:r w:rsidRPr="00974E51">
        <w:rPr>
          <w:lang w:val="fr-FR"/>
        </w:rPr>
        <w:t xml:space="preserve"> de projet pertinent</w:t>
      </w:r>
      <w:r w:rsidR="00E668D9" w:rsidRPr="00974E51">
        <w:rPr>
          <w:lang w:val="fr-FR"/>
        </w:rPr>
        <w:t>e</w:t>
      </w:r>
      <w:r w:rsidRPr="00974E51">
        <w:rPr>
          <w:lang w:val="fr-FR"/>
        </w:rPr>
        <w:t>s</w:t>
      </w:r>
      <w:r w:rsidR="00E668D9" w:rsidRPr="00974E51">
        <w:rPr>
          <w:lang w:val="fr-FR"/>
        </w:rPr>
        <w:t xml:space="preserve"> ou dans les </w:t>
      </w:r>
      <w:r w:rsidRPr="00974E51">
        <w:rPr>
          <w:lang w:val="fr-FR"/>
        </w:rPr>
        <w:t xml:space="preserve">rapports sur les projets comportant des exigences particulières </w:t>
      </w:r>
      <w:r w:rsidR="00F728CB" w:rsidRPr="00974E51">
        <w:rPr>
          <w:lang w:val="fr-FR"/>
        </w:rPr>
        <w:t xml:space="preserve">de </w:t>
      </w:r>
      <w:r w:rsidRPr="00974E51">
        <w:rPr>
          <w:lang w:val="fr-FR"/>
        </w:rPr>
        <w:t xml:space="preserve">remise de rapports (UNEP/OzL.Pro/ExCom/97/17 et UNEP/OzL.Pro/ExCom/97/18). </w:t>
      </w:r>
    </w:p>
  </w:footnote>
  <w:footnote w:id="7">
    <w:p w14:paraId="6B740867" w14:textId="4C618F80" w:rsidR="008275CA" w:rsidRPr="00974E51" w:rsidRDefault="008275CA" w:rsidP="002A6EB0">
      <w:pPr>
        <w:pStyle w:val="FootnoteText"/>
        <w:rPr>
          <w:lang w:val="fr-FR"/>
        </w:rPr>
      </w:pPr>
      <w:r w:rsidRPr="00974E51">
        <w:rPr>
          <w:rStyle w:val="FootnoteReference"/>
          <w:lang w:val="fr-FR"/>
        </w:rPr>
        <w:footnoteRef/>
      </w:r>
      <w:r w:rsidRPr="00974E51">
        <w:rPr>
          <w:lang w:val="fr-FR"/>
        </w:rPr>
        <w:t xml:space="preserve"> </w:t>
      </w:r>
      <w:r w:rsidR="00A20892" w:rsidRPr="00974E51">
        <w:rPr>
          <w:lang w:val="fr-FR"/>
        </w:rPr>
        <w:t xml:space="preserve">Il s’agit des </w:t>
      </w:r>
      <w:r w:rsidRPr="00974E51">
        <w:rPr>
          <w:lang w:val="fr-FR"/>
        </w:rPr>
        <w:t>projets qui étaient en cours au 31 décembre 2024. Les principaux indicateurs de progrès sont le pourcentage de</w:t>
      </w:r>
      <w:r w:rsidR="00850F6B" w:rsidRPr="00974E51">
        <w:rPr>
          <w:lang w:val="fr-FR"/>
        </w:rPr>
        <w:t>s</w:t>
      </w:r>
      <w:r w:rsidRPr="00974E51">
        <w:rPr>
          <w:lang w:val="fr-FR"/>
        </w:rPr>
        <w:t xml:space="preserve"> </w:t>
      </w:r>
      <w:r w:rsidR="00850F6B" w:rsidRPr="00974E51">
        <w:rPr>
          <w:lang w:val="fr-FR"/>
        </w:rPr>
        <w:t xml:space="preserve">sommes </w:t>
      </w:r>
      <w:r w:rsidRPr="00974E51">
        <w:rPr>
          <w:lang w:val="fr-FR"/>
        </w:rPr>
        <w:t>décaissé</w:t>
      </w:r>
      <w:r w:rsidR="00850F6B" w:rsidRPr="00974E51">
        <w:rPr>
          <w:lang w:val="fr-FR"/>
        </w:rPr>
        <w:t>e</w:t>
      </w:r>
      <w:r w:rsidRPr="00974E51">
        <w:rPr>
          <w:lang w:val="fr-FR"/>
        </w:rPr>
        <w:t>s et le pourcentage de projets ayant commencé à décaisser des fonds ; le financement devant être décaissé d</w:t>
      </w:r>
      <w:r w:rsidR="00033072" w:rsidRPr="00974E51">
        <w:rPr>
          <w:lang w:val="fr-FR"/>
        </w:rPr>
        <w:t>’</w:t>
      </w:r>
      <w:r w:rsidRPr="00974E51">
        <w:rPr>
          <w:lang w:val="fr-FR"/>
        </w:rPr>
        <w:t>ici la fin de l</w:t>
      </w:r>
      <w:r w:rsidR="00033072" w:rsidRPr="00974E51">
        <w:rPr>
          <w:lang w:val="fr-FR"/>
        </w:rPr>
        <w:t>’</w:t>
      </w:r>
      <w:r w:rsidRPr="00974E51">
        <w:rPr>
          <w:lang w:val="fr-FR"/>
        </w:rPr>
        <w:t xml:space="preserve">année exprimé en pourcentage du financement approuvé ; </w:t>
      </w:r>
      <w:r w:rsidR="006510A6" w:rsidRPr="00974E51">
        <w:rPr>
          <w:lang w:val="fr-FR"/>
        </w:rPr>
        <w:t xml:space="preserve">les </w:t>
      </w:r>
      <w:r w:rsidRPr="00974E51">
        <w:rPr>
          <w:lang w:val="fr-FR"/>
        </w:rPr>
        <w:t xml:space="preserve">retards </w:t>
      </w:r>
      <w:r w:rsidR="006510A6" w:rsidRPr="00974E51">
        <w:rPr>
          <w:lang w:val="fr-FR"/>
        </w:rPr>
        <w:t xml:space="preserve">moyens </w:t>
      </w:r>
      <w:r w:rsidRPr="00974E51">
        <w:rPr>
          <w:lang w:val="fr-FR"/>
        </w:rPr>
        <w:t>prévus dans l</w:t>
      </w:r>
      <w:r w:rsidR="00033072" w:rsidRPr="00974E51">
        <w:rPr>
          <w:lang w:val="fr-FR"/>
        </w:rPr>
        <w:t>’</w:t>
      </w:r>
      <w:r w:rsidRPr="00974E51">
        <w:rPr>
          <w:lang w:val="fr-FR"/>
        </w:rPr>
        <w:t>exécution ; et les renseignements consignés dans la colonne réservée aux observations dans la base de données des rapports périodiques.</w:t>
      </w:r>
    </w:p>
  </w:footnote>
  <w:footnote w:id="8">
    <w:p w14:paraId="161FD5BE" w14:textId="588CC046" w:rsidR="008275CA" w:rsidRPr="00974E51" w:rsidRDefault="008275CA" w:rsidP="0019168D">
      <w:pPr>
        <w:pStyle w:val="FootnoteText"/>
        <w:rPr>
          <w:lang w:val="fr-FR"/>
        </w:rPr>
      </w:pPr>
      <w:r w:rsidRPr="00974E51">
        <w:rPr>
          <w:rStyle w:val="FootnoteReference"/>
          <w:lang w:val="fr-FR"/>
        </w:rPr>
        <w:footnoteRef/>
      </w:r>
      <w:r w:rsidRPr="00974E51">
        <w:rPr>
          <w:lang w:val="fr-FR"/>
        </w:rPr>
        <w:t xml:space="preserve"> Le Comité exécutif a prié le Secrétariat d</w:t>
      </w:r>
      <w:r w:rsidR="00033072" w:rsidRPr="00974E51">
        <w:rPr>
          <w:lang w:val="fr-FR"/>
        </w:rPr>
        <w:t>’</w:t>
      </w:r>
      <w:r w:rsidRPr="00974E51">
        <w:rPr>
          <w:lang w:val="fr-FR"/>
        </w:rPr>
        <w:t>inclure dans le rapport périodique global au 31 décembre 2024 un rapport final sur les résultats des six projets d</w:t>
      </w:r>
      <w:r w:rsidR="00033072" w:rsidRPr="00974E51">
        <w:rPr>
          <w:lang w:val="fr-FR"/>
        </w:rPr>
        <w:t>’</w:t>
      </w:r>
      <w:r w:rsidRPr="00974E51">
        <w:rPr>
          <w:lang w:val="fr-FR"/>
        </w:rPr>
        <w:t xml:space="preserve">investissement financés par </w:t>
      </w:r>
      <w:r w:rsidR="00315247" w:rsidRPr="00974E51">
        <w:rPr>
          <w:lang w:val="fr-FR"/>
        </w:rPr>
        <w:t xml:space="preserve">les </w:t>
      </w:r>
      <w:r w:rsidRPr="00974E51">
        <w:rPr>
          <w:lang w:val="fr-FR"/>
        </w:rPr>
        <w:t>contributions volontaires supplémentaires à l</w:t>
      </w:r>
      <w:r w:rsidR="00033072" w:rsidRPr="00974E51">
        <w:rPr>
          <w:lang w:val="fr-FR"/>
        </w:rPr>
        <w:t>’</w:t>
      </w:r>
      <w:r w:rsidRPr="00974E51">
        <w:rPr>
          <w:lang w:val="fr-FR"/>
        </w:rPr>
        <w:t>appui au démarrage rapide d</w:t>
      </w:r>
      <w:r w:rsidR="00E06E96" w:rsidRPr="00974E51">
        <w:rPr>
          <w:lang w:val="fr-FR"/>
        </w:rPr>
        <w:t xml:space="preserve">e la </w:t>
      </w:r>
      <w:r w:rsidRPr="00974E51">
        <w:rPr>
          <w:lang w:val="fr-FR"/>
        </w:rPr>
        <w:t>réduction des HFC.</w:t>
      </w:r>
    </w:p>
  </w:footnote>
  <w:footnote w:id="9">
    <w:p w14:paraId="714CFD96" w14:textId="758D5104" w:rsidR="008275CA" w:rsidRPr="00974E51" w:rsidRDefault="008275CA" w:rsidP="00D34399">
      <w:pPr>
        <w:pStyle w:val="FootnoteText"/>
        <w:rPr>
          <w:lang w:val="fr-FR"/>
        </w:rPr>
      </w:pPr>
      <w:r w:rsidRPr="00974E51">
        <w:rPr>
          <w:rStyle w:val="FootnoteReference"/>
          <w:lang w:val="fr-FR"/>
        </w:rPr>
        <w:footnoteRef/>
      </w:r>
      <w:r w:rsidRPr="00974E51">
        <w:rPr>
          <w:lang w:val="fr-FR"/>
        </w:rPr>
        <w:t xml:space="preserve"> L</w:t>
      </w:r>
      <w:r w:rsidR="00033072" w:rsidRPr="00974E51">
        <w:rPr>
          <w:lang w:val="fr-FR"/>
        </w:rPr>
        <w:t>’</w:t>
      </w:r>
      <w:r w:rsidRPr="00974E51">
        <w:rPr>
          <w:lang w:val="fr-FR"/>
        </w:rPr>
        <w:t xml:space="preserve">élimination des SAO est exprimée en tonnes PAO et </w:t>
      </w:r>
      <w:r w:rsidR="00CA2C09" w:rsidRPr="00974E51">
        <w:rPr>
          <w:lang w:val="fr-FR"/>
        </w:rPr>
        <w:t xml:space="preserve">l’élimination </w:t>
      </w:r>
      <w:r w:rsidRPr="00974E51">
        <w:rPr>
          <w:lang w:val="fr-FR"/>
        </w:rPr>
        <w:t>des HFC</w:t>
      </w:r>
      <w:r w:rsidR="00CA2C09" w:rsidRPr="00974E51">
        <w:rPr>
          <w:lang w:val="fr-FR"/>
        </w:rPr>
        <w:t>,</w:t>
      </w:r>
      <w:r w:rsidRPr="00974E51">
        <w:rPr>
          <w:lang w:val="fr-FR"/>
        </w:rPr>
        <w:t xml:space="preserve"> en tm et en tonnes d</w:t>
      </w:r>
      <w:r w:rsidR="00033072" w:rsidRPr="00974E51">
        <w:rPr>
          <w:lang w:val="fr-FR"/>
        </w:rPr>
        <w:t>’</w:t>
      </w:r>
      <w:r w:rsidRPr="00974E51">
        <w:rPr>
          <w:lang w:val="fr-FR"/>
        </w:rPr>
        <w:t>éq. CO</w:t>
      </w:r>
      <w:r w:rsidRPr="00974E51">
        <w:rPr>
          <w:vertAlign w:val="subscript"/>
          <w:lang w:val="fr-FR"/>
        </w:rPr>
        <w:t>2</w:t>
      </w:r>
      <w:r w:rsidR="00880295" w:rsidRPr="00974E51">
        <w:rPr>
          <w:lang w:val="fr-FR"/>
        </w:rPr>
        <w:t>.</w:t>
      </w:r>
    </w:p>
  </w:footnote>
  <w:footnote w:id="10">
    <w:p w14:paraId="49C73C65" w14:textId="229FC094" w:rsidR="008275CA" w:rsidRPr="00974E51" w:rsidRDefault="008275CA" w:rsidP="00D34399">
      <w:pPr>
        <w:pStyle w:val="FootnoteText"/>
        <w:rPr>
          <w:lang w:val="fr-FR"/>
        </w:rPr>
      </w:pPr>
      <w:r w:rsidRPr="00974E51">
        <w:rPr>
          <w:rStyle w:val="FootnoteReference"/>
          <w:lang w:val="fr-FR"/>
        </w:rPr>
        <w:footnoteRef/>
      </w:r>
      <w:r w:rsidRPr="00974E51">
        <w:rPr>
          <w:lang w:val="fr-FR"/>
        </w:rPr>
        <w:t xml:space="preserve"> Dont 8 705 tm pour les projets liés aux HFC. La rentabilité en éq. CO</w:t>
      </w:r>
      <w:r w:rsidRPr="00974E51">
        <w:rPr>
          <w:vertAlign w:val="subscript"/>
          <w:lang w:val="fr-FR"/>
        </w:rPr>
        <w:t>2</w:t>
      </w:r>
      <w:r w:rsidRPr="00974E51">
        <w:rPr>
          <w:lang w:val="fr-FR"/>
        </w:rPr>
        <w:t xml:space="preserve"> n</w:t>
      </w:r>
      <w:r w:rsidR="00033072" w:rsidRPr="00974E51">
        <w:rPr>
          <w:lang w:val="fr-FR"/>
        </w:rPr>
        <w:t>’</w:t>
      </w:r>
      <w:r w:rsidRPr="00974E51">
        <w:rPr>
          <w:lang w:val="fr-FR"/>
        </w:rPr>
        <w:t>a pas été calculée en raison du faible nombre de projets approuvés.</w:t>
      </w:r>
    </w:p>
  </w:footnote>
  <w:footnote w:id="11">
    <w:p w14:paraId="7B64C767" w14:textId="5D952160" w:rsidR="008275CA" w:rsidRPr="00974E51" w:rsidRDefault="008275CA" w:rsidP="00D34399">
      <w:pPr>
        <w:pStyle w:val="FootnoteText"/>
        <w:rPr>
          <w:rStyle w:val="FootnoteReference"/>
          <w:vertAlign w:val="baseline"/>
          <w:lang w:val="fr-FR"/>
        </w:rPr>
      </w:pPr>
      <w:r w:rsidRPr="00974E51">
        <w:rPr>
          <w:rStyle w:val="FootnoteReference"/>
          <w:lang w:val="fr-FR"/>
        </w:rPr>
        <w:footnoteRef/>
      </w:r>
      <w:r w:rsidRPr="00974E51">
        <w:rPr>
          <w:rStyle w:val="FootnoteReference"/>
          <w:lang w:val="fr-FR"/>
        </w:rPr>
        <w:t xml:space="preserve"> </w:t>
      </w:r>
      <w:r w:rsidRPr="00974E51">
        <w:rPr>
          <w:rStyle w:val="FootnoteReference"/>
          <w:vertAlign w:val="baseline"/>
          <w:lang w:val="fr-FR"/>
        </w:rPr>
        <w:t xml:space="preserve">Le </w:t>
      </w:r>
      <w:r w:rsidR="005E0EB2" w:rsidRPr="00974E51">
        <w:rPr>
          <w:lang w:val="fr-FR"/>
        </w:rPr>
        <w:t xml:space="preserve">rapport coût-efficacité </w:t>
      </w:r>
      <w:r w:rsidRPr="00974E51">
        <w:rPr>
          <w:rStyle w:val="FootnoteReference"/>
          <w:vertAlign w:val="baseline"/>
          <w:lang w:val="fr-FR"/>
        </w:rPr>
        <w:t>plus élevé des projets en cours s</w:t>
      </w:r>
      <w:r w:rsidR="00033072" w:rsidRPr="00974E51">
        <w:rPr>
          <w:rStyle w:val="FootnoteReference"/>
          <w:vertAlign w:val="baseline"/>
          <w:lang w:val="fr-FR"/>
        </w:rPr>
        <w:t>’</w:t>
      </w:r>
      <w:r w:rsidRPr="00974E51">
        <w:rPr>
          <w:rStyle w:val="FootnoteReference"/>
          <w:vertAlign w:val="baseline"/>
          <w:lang w:val="fr-FR"/>
        </w:rPr>
        <w:t>explique d</w:t>
      </w:r>
      <w:r w:rsidRPr="00974E51">
        <w:rPr>
          <w:lang w:val="fr-FR"/>
        </w:rPr>
        <w:t>ans une large mesure</w:t>
      </w:r>
      <w:r w:rsidRPr="00974E51">
        <w:rPr>
          <w:rStyle w:val="FootnoteReference"/>
          <w:vertAlign w:val="baseline"/>
          <w:lang w:val="fr-FR"/>
        </w:rPr>
        <w:t xml:space="preserve"> par les valeurs de PAO plus basses des HCFC</w:t>
      </w:r>
      <w:r w:rsidRPr="00974E51">
        <w:rPr>
          <w:lang w:val="fr-FR"/>
        </w:rPr>
        <w:t>,</w:t>
      </w:r>
      <w:r w:rsidRPr="00974E51">
        <w:rPr>
          <w:rStyle w:val="FootnoteReference"/>
          <w:vertAlign w:val="baseline"/>
          <w:lang w:val="fr-FR"/>
        </w:rPr>
        <w:t xml:space="preserve"> mais aussi par la</w:t>
      </w:r>
      <w:r w:rsidRPr="00974E51">
        <w:rPr>
          <w:lang w:val="fr-FR"/>
        </w:rPr>
        <w:t xml:space="preserve"> manière dont les activités d</w:t>
      </w:r>
      <w:r w:rsidR="00033072" w:rsidRPr="00974E51">
        <w:rPr>
          <w:rStyle w:val="FootnoteReference"/>
          <w:vertAlign w:val="baseline"/>
          <w:lang w:val="fr-FR"/>
        </w:rPr>
        <w:t>’</w:t>
      </w:r>
      <w:r w:rsidRPr="00974E51">
        <w:rPr>
          <w:rStyle w:val="FootnoteReference"/>
          <w:vertAlign w:val="baseline"/>
          <w:lang w:val="fr-FR"/>
        </w:rPr>
        <w:t>élimination s</w:t>
      </w:r>
      <w:r w:rsidRPr="00974E51">
        <w:rPr>
          <w:lang w:val="fr-FR"/>
        </w:rPr>
        <w:t xml:space="preserve">ont attribuées par </w:t>
      </w:r>
      <w:r w:rsidRPr="00974E51">
        <w:rPr>
          <w:rStyle w:val="FootnoteReference"/>
          <w:vertAlign w:val="baseline"/>
          <w:lang w:val="fr-FR"/>
        </w:rPr>
        <w:t>les agences. Le rapport coût-efficacité des APA portant sur des PGEH est de 56,53</w:t>
      </w:r>
      <w:r w:rsidRPr="00974E51">
        <w:rPr>
          <w:lang w:val="fr-FR"/>
        </w:rPr>
        <w:t> </w:t>
      </w:r>
      <w:r w:rsidR="00136CAB">
        <w:rPr>
          <w:rStyle w:val="FootnoteReference"/>
          <w:vertAlign w:val="baseline"/>
          <w:lang w:val="fr-FR"/>
        </w:rPr>
        <w:t>$US</w:t>
      </w:r>
      <w:r w:rsidR="003F52A1" w:rsidRPr="00974E51">
        <w:rPr>
          <w:rStyle w:val="FootnoteReference"/>
          <w:vertAlign w:val="baseline"/>
          <w:lang w:val="fr-FR"/>
        </w:rPr>
        <w:t>/kg</w:t>
      </w:r>
      <w:r w:rsidRPr="00974E51">
        <w:rPr>
          <w:rStyle w:val="FootnoteReference"/>
          <w:vertAlign w:val="baseline"/>
          <w:lang w:val="fr-FR"/>
        </w:rPr>
        <w:t xml:space="preserve"> PAO </w:t>
      </w:r>
      <w:r w:rsidRPr="00974E51">
        <w:rPr>
          <w:lang w:val="fr-FR"/>
        </w:rPr>
        <w:t xml:space="preserve">; </w:t>
      </w:r>
      <w:r w:rsidRPr="00974E51">
        <w:rPr>
          <w:rStyle w:val="FootnoteReference"/>
          <w:vertAlign w:val="baseline"/>
          <w:lang w:val="fr-FR"/>
        </w:rPr>
        <w:t xml:space="preserve">de 23,93 </w:t>
      </w:r>
      <w:r w:rsidR="00136CAB">
        <w:rPr>
          <w:rStyle w:val="FootnoteReference"/>
          <w:vertAlign w:val="baseline"/>
          <w:lang w:val="fr-FR"/>
        </w:rPr>
        <w:t>$US</w:t>
      </w:r>
      <w:r w:rsidR="003F52A1" w:rsidRPr="00974E51">
        <w:rPr>
          <w:rStyle w:val="FootnoteReference"/>
          <w:vertAlign w:val="baseline"/>
          <w:lang w:val="fr-FR"/>
        </w:rPr>
        <w:t>/kg</w:t>
      </w:r>
      <w:r w:rsidRPr="00974E51">
        <w:rPr>
          <w:rStyle w:val="FootnoteReference"/>
          <w:vertAlign w:val="baseline"/>
          <w:lang w:val="fr-FR"/>
        </w:rPr>
        <w:t xml:space="preserve"> PAO pour la phase I </w:t>
      </w:r>
      <w:r w:rsidR="00DE4273" w:rsidRPr="00974E51">
        <w:rPr>
          <w:lang w:val="fr-FR"/>
        </w:rPr>
        <w:t xml:space="preserve">du </w:t>
      </w:r>
      <w:r w:rsidR="007419EE" w:rsidRPr="00974E51">
        <w:rPr>
          <w:lang w:val="fr-FR"/>
        </w:rPr>
        <w:t>plan de gestion de l’élimination de la production de HCFC</w:t>
      </w:r>
      <w:r w:rsidRPr="00974E51">
        <w:rPr>
          <w:rStyle w:val="FootnoteReference"/>
          <w:vertAlign w:val="baseline"/>
          <w:lang w:val="fr-FR"/>
        </w:rPr>
        <w:t xml:space="preserve"> et de 4,16 </w:t>
      </w:r>
      <w:r w:rsidR="00136CAB">
        <w:rPr>
          <w:rStyle w:val="FootnoteReference"/>
          <w:vertAlign w:val="baseline"/>
          <w:lang w:val="fr-FR"/>
        </w:rPr>
        <w:t>$US</w:t>
      </w:r>
      <w:r w:rsidR="003F52A1" w:rsidRPr="00974E51">
        <w:rPr>
          <w:rStyle w:val="FootnoteReference"/>
          <w:vertAlign w:val="baseline"/>
          <w:lang w:val="fr-FR"/>
        </w:rPr>
        <w:t>/kg</w:t>
      </w:r>
      <w:r w:rsidRPr="00974E51">
        <w:rPr>
          <w:rStyle w:val="FootnoteReference"/>
          <w:vertAlign w:val="baseline"/>
          <w:lang w:val="fr-FR"/>
        </w:rPr>
        <w:t xml:space="preserve"> PAO pour la</w:t>
      </w:r>
      <w:r w:rsidRPr="00974E51">
        <w:rPr>
          <w:lang w:val="fr-FR"/>
        </w:rPr>
        <w:t xml:space="preserve"> phase</w:t>
      </w:r>
      <w:r w:rsidRPr="00974E51">
        <w:rPr>
          <w:rStyle w:val="FootnoteReference"/>
          <w:vertAlign w:val="baseline"/>
          <w:lang w:val="fr-FR"/>
        </w:rPr>
        <w:t xml:space="preserve"> II d</w:t>
      </w:r>
      <w:r w:rsidR="00974E51" w:rsidRPr="00974E51">
        <w:rPr>
          <w:lang w:val="fr-FR"/>
        </w:rPr>
        <w:t>e ce plan</w:t>
      </w:r>
      <w:r w:rsidRPr="00974E51">
        <w:rPr>
          <w:rStyle w:val="FootnoteReference"/>
          <w:vertAlign w:val="baseline"/>
          <w:lang w:val="fr-FR"/>
        </w:rPr>
        <w:t xml:space="preserve">. </w:t>
      </w:r>
    </w:p>
  </w:footnote>
  <w:footnote w:id="12">
    <w:p w14:paraId="6442BD04" w14:textId="7EE0D1CF" w:rsidR="008275CA" w:rsidRPr="00974E51" w:rsidRDefault="008275CA" w:rsidP="00D34399">
      <w:pPr>
        <w:pStyle w:val="FootnoteText"/>
        <w:rPr>
          <w:lang w:val="fr-FR"/>
        </w:rPr>
      </w:pPr>
      <w:r w:rsidRPr="00974E51">
        <w:rPr>
          <w:rStyle w:val="FootnoteReference"/>
          <w:lang w:val="fr-FR"/>
        </w:rPr>
        <w:footnoteRef/>
      </w:r>
      <w:r w:rsidRPr="00974E51">
        <w:rPr>
          <w:lang w:val="fr-FR"/>
        </w:rPr>
        <w:t xml:space="preserve"> Projets approuvés sur 18 mois présentant un taux de décaissement inférieur à 1 % ou projets qui n</w:t>
      </w:r>
      <w:r w:rsidR="00033072" w:rsidRPr="00974E51">
        <w:rPr>
          <w:lang w:val="fr-FR"/>
        </w:rPr>
        <w:t>’</w:t>
      </w:r>
      <w:r w:rsidRPr="00974E51">
        <w:rPr>
          <w:lang w:val="fr-FR"/>
        </w:rPr>
        <w:t>avaient pas été achevés 12 mois après la date d</w:t>
      </w:r>
      <w:r w:rsidR="00033072" w:rsidRPr="00974E51">
        <w:rPr>
          <w:lang w:val="fr-FR"/>
        </w:rPr>
        <w:t>’</w:t>
      </w:r>
      <w:r w:rsidRPr="00974E51">
        <w:rPr>
          <w:lang w:val="fr-FR"/>
        </w:rPr>
        <w:t xml:space="preserve">achèvement proposée dans le rapport </w:t>
      </w:r>
      <w:r w:rsidR="00690F66" w:rsidRPr="00974E51">
        <w:rPr>
          <w:lang w:val="fr-FR"/>
        </w:rPr>
        <w:t xml:space="preserve">périodique </w:t>
      </w:r>
      <w:r w:rsidRPr="00974E51">
        <w:rPr>
          <w:lang w:val="fr-FR"/>
        </w:rPr>
        <w:t xml:space="preserve">(décision 22/61). Conformément à la décision 84/45 c), les </w:t>
      </w:r>
      <w:r w:rsidR="00001FA8" w:rsidRPr="00974E51">
        <w:rPr>
          <w:lang w:val="fr-FR"/>
        </w:rPr>
        <w:t xml:space="preserve">éléments </w:t>
      </w:r>
      <w:r w:rsidRPr="00974E51">
        <w:rPr>
          <w:lang w:val="fr-FR"/>
        </w:rPr>
        <w:t>des APA sont soumis à une procédure d</w:t>
      </w:r>
      <w:r w:rsidR="00033072" w:rsidRPr="00974E51">
        <w:rPr>
          <w:lang w:val="fr-FR"/>
        </w:rPr>
        <w:t>’</w:t>
      </w:r>
      <w:r w:rsidRPr="00974E51">
        <w:rPr>
          <w:lang w:val="fr-FR"/>
        </w:rPr>
        <w:t xml:space="preserve">annulation. </w:t>
      </w:r>
    </w:p>
  </w:footnote>
  <w:footnote w:id="13">
    <w:p w14:paraId="3D551637" w14:textId="5E336D5B" w:rsidR="008275CA" w:rsidRPr="00974E51" w:rsidRDefault="008275CA" w:rsidP="001B12F1">
      <w:pPr>
        <w:pStyle w:val="FootnoteText"/>
        <w:rPr>
          <w:lang w:val="fr-FR"/>
        </w:rPr>
      </w:pPr>
      <w:r w:rsidRPr="00974E51">
        <w:rPr>
          <w:rStyle w:val="FootnoteReference"/>
          <w:lang w:val="fr-FR"/>
        </w:rPr>
        <w:footnoteRef/>
      </w:r>
      <w:r w:rsidRPr="00974E51">
        <w:rPr>
          <w:lang w:val="fr-FR"/>
        </w:rPr>
        <w:t xml:space="preserve"> Le Comité exécutif a demandé aux agences bilatérales et d</w:t>
      </w:r>
      <w:r w:rsidR="00033072" w:rsidRPr="00974E51">
        <w:rPr>
          <w:lang w:val="fr-FR"/>
        </w:rPr>
        <w:t>’</w:t>
      </w:r>
      <w:r w:rsidRPr="00974E51">
        <w:rPr>
          <w:lang w:val="fr-FR"/>
        </w:rPr>
        <w:t>exécution d</w:t>
      </w:r>
      <w:r w:rsidR="00033072" w:rsidRPr="00974E51">
        <w:rPr>
          <w:lang w:val="fr-FR"/>
        </w:rPr>
        <w:t>’</w:t>
      </w:r>
      <w:r w:rsidRPr="00974E51">
        <w:rPr>
          <w:lang w:val="fr-FR"/>
        </w:rPr>
        <w:t>exposer brièvement dans leurs rapports périodiques globaux les principaux résultats obtenus eu égard à l</w:t>
      </w:r>
      <w:r w:rsidR="00033072" w:rsidRPr="00974E51">
        <w:rPr>
          <w:lang w:val="fr-FR"/>
        </w:rPr>
        <w:t>’</w:t>
      </w:r>
      <w:r w:rsidRPr="00974E51">
        <w:rPr>
          <w:lang w:val="fr-FR"/>
        </w:rPr>
        <w:t>intégration des questions de genre, à compter de 2023, sur la base des informations dont elles disposent (décision 90/48 d)).</w:t>
      </w:r>
    </w:p>
  </w:footnote>
  <w:footnote w:id="14">
    <w:p w14:paraId="6BF0E50E" w14:textId="133DEBD1" w:rsidR="00A67119" w:rsidRPr="00974E51" w:rsidRDefault="00A67119" w:rsidP="00A67119">
      <w:pPr>
        <w:pStyle w:val="FootnoteText"/>
        <w:rPr>
          <w:sz w:val="19"/>
          <w:szCs w:val="19"/>
          <w:lang w:val="fr-FR"/>
        </w:rPr>
      </w:pPr>
      <w:r w:rsidRPr="00974E51">
        <w:rPr>
          <w:rStyle w:val="FootnoteReference"/>
          <w:lang w:val="fr-FR"/>
        </w:rPr>
        <w:footnoteRef/>
      </w:r>
      <w:r w:rsidRPr="00974E51">
        <w:rPr>
          <w:lang w:val="fr-FR"/>
        </w:rPr>
        <w:t xml:space="preserve"> </w:t>
      </w:r>
      <w:r w:rsidRPr="00974E51">
        <w:rPr>
          <w:sz w:val="19"/>
          <w:szCs w:val="19"/>
          <w:lang w:val="fr-FR"/>
        </w:rPr>
        <w:t xml:space="preserve">Les </w:t>
      </w:r>
      <w:r w:rsidR="00D767F3">
        <w:rPr>
          <w:sz w:val="19"/>
          <w:szCs w:val="19"/>
          <w:lang w:val="fr-FR"/>
        </w:rPr>
        <w:t xml:space="preserve">projets sont </w:t>
      </w:r>
      <w:r w:rsidR="00BA2EFE">
        <w:rPr>
          <w:sz w:val="19"/>
          <w:szCs w:val="19"/>
          <w:lang w:val="fr-FR"/>
        </w:rPr>
        <w:t xml:space="preserve">associés à </w:t>
      </w:r>
      <w:r w:rsidRPr="00974E51">
        <w:rPr>
          <w:sz w:val="19"/>
          <w:szCs w:val="19"/>
          <w:lang w:val="fr-FR"/>
        </w:rPr>
        <w:t>l</w:t>
      </w:r>
      <w:r w:rsidR="00033072" w:rsidRPr="00974E51">
        <w:rPr>
          <w:sz w:val="19"/>
          <w:szCs w:val="19"/>
          <w:lang w:val="fr-FR"/>
        </w:rPr>
        <w:t>’</w:t>
      </w:r>
      <w:r w:rsidRPr="00974E51">
        <w:rPr>
          <w:sz w:val="19"/>
          <w:szCs w:val="19"/>
          <w:lang w:val="fr-FR"/>
        </w:rPr>
        <w:t xml:space="preserve">année où </w:t>
      </w:r>
      <w:r w:rsidR="00BA2EFE">
        <w:rPr>
          <w:sz w:val="19"/>
          <w:szCs w:val="19"/>
          <w:lang w:val="fr-FR"/>
        </w:rPr>
        <w:t xml:space="preserve">ils ont </w:t>
      </w:r>
      <w:r w:rsidRPr="00974E51">
        <w:rPr>
          <w:sz w:val="19"/>
          <w:szCs w:val="19"/>
          <w:lang w:val="fr-FR"/>
        </w:rPr>
        <w:t>été approuvé</w:t>
      </w:r>
      <w:r w:rsidR="00BA2EFE">
        <w:rPr>
          <w:sz w:val="19"/>
          <w:szCs w:val="19"/>
          <w:lang w:val="fr-FR"/>
        </w:rPr>
        <w:t>s</w:t>
      </w:r>
      <w:r w:rsidRPr="00974E51">
        <w:rPr>
          <w:sz w:val="19"/>
          <w:szCs w:val="19"/>
          <w:lang w:val="fr-FR"/>
        </w:rPr>
        <w:t xml:space="preserve"> par le Comité exécutif. Tous les projets approuvés (projets d</w:t>
      </w:r>
      <w:r w:rsidR="00033072" w:rsidRPr="00974E51">
        <w:rPr>
          <w:sz w:val="19"/>
          <w:szCs w:val="19"/>
          <w:lang w:val="fr-FR"/>
        </w:rPr>
        <w:t>’</w:t>
      </w:r>
      <w:r w:rsidRPr="00974E51">
        <w:rPr>
          <w:sz w:val="19"/>
          <w:szCs w:val="19"/>
          <w:lang w:val="fr-FR"/>
        </w:rPr>
        <w:t xml:space="preserve">investissement et projets </w:t>
      </w:r>
      <w:r w:rsidR="00225FF1" w:rsidRPr="00974E51">
        <w:rPr>
          <w:sz w:val="19"/>
          <w:szCs w:val="19"/>
          <w:lang w:val="fr-FR"/>
        </w:rPr>
        <w:t xml:space="preserve">ne portant pas sur des </w:t>
      </w:r>
      <w:r w:rsidRPr="00974E51">
        <w:rPr>
          <w:sz w:val="19"/>
          <w:szCs w:val="19"/>
          <w:lang w:val="fr-FR"/>
        </w:rPr>
        <w:t>investissements) sont traités de façon égale (c</w:t>
      </w:r>
      <w:r w:rsidR="00033072" w:rsidRPr="00974E51">
        <w:rPr>
          <w:sz w:val="19"/>
          <w:szCs w:val="19"/>
          <w:lang w:val="fr-FR"/>
        </w:rPr>
        <w:t>’</w:t>
      </w:r>
      <w:r w:rsidRPr="00974E51">
        <w:rPr>
          <w:sz w:val="19"/>
          <w:szCs w:val="19"/>
          <w:lang w:val="fr-FR"/>
        </w:rPr>
        <w:t>est-à-dire un projet d</w:t>
      </w:r>
      <w:r w:rsidR="00033072" w:rsidRPr="00974E51">
        <w:rPr>
          <w:sz w:val="19"/>
          <w:szCs w:val="19"/>
          <w:lang w:val="fr-FR"/>
        </w:rPr>
        <w:t>’</w:t>
      </w:r>
      <w:r w:rsidRPr="00974E51">
        <w:rPr>
          <w:sz w:val="19"/>
          <w:szCs w:val="19"/>
          <w:lang w:val="fr-FR"/>
        </w:rPr>
        <w:t>investissement ou une tranche de financement d</w:t>
      </w:r>
      <w:r w:rsidR="00033072" w:rsidRPr="00974E51">
        <w:rPr>
          <w:sz w:val="19"/>
          <w:szCs w:val="19"/>
          <w:lang w:val="fr-FR"/>
        </w:rPr>
        <w:t>’</w:t>
      </w:r>
      <w:r w:rsidRPr="00974E51">
        <w:rPr>
          <w:sz w:val="19"/>
          <w:szCs w:val="19"/>
          <w:lang w:val="fr-FR"/>
        </w:rPr>
        <w:t>un accord pluriannuel de 1 million </w:t>
      </w:r>
      <w:r w:rsidR="00482FE4" w:rsidRPr="00974E51">
        <w:rPr>
          <w:sz w:val="19"/>
          <w:szCs w:val="19"/>
          <w:lang w:val="fr-FR"/>
        </w:rPr>
        <w:t>de dollars</w:t>
      </w:r>
      <w:r w:rsidRPr="00974E51">
        <w:rPr>
          <w:sz w:val="19"/>
          <w:szCs w:val="19"/>
          <w:lang w:val="fr-FR"/>
        </w:rPr>
        <w:t xml:space="preserve"> est considéré comme un projet, tout comme </w:t>
      </w:r>
      <w:r w:rsidR="0050317C" w:rsidRPr="00974E51">
        <w:rPr>
          <w:sz w:val="19"/>
          <w:szCs w:val="19"/>
          <w:lang w:val="fr-FR"/>
        </w:rPr>
        <w:t xml:space="preserve">la </w:t>
      </w:r>
      <w:r w:rsidRPr="00974E51">
        <w:rPr>
          <w:sz w:val="19"/>
          <w:szCs w:val="19"/>
          <w:lang w:val="fr-FR"/>
        </w:rPr>
        <w:t xml:space="preserve">préparation </w:t>
      </w:r>
      <w:r w:rsidR="0050317C" w:rsidRPr="00974E51">
        <w:rPr>
          <w:sz w:val="19"/>
          <w:szCs w:val="19"/>
          <w:lang w:val="fr-FR"/>
        </w:rPr>
        <w:t>d</w:t>
      </w:r>
      <w:r w:rsidR="00033072" w:rsidRPr="00974E51">
        <w:rPr>
          <w:sz w:val="19"/>
          <w:szCs w:val="19"/>
          <w:lang w:val="fr-FR"/>
        </w:rPr>
        <w:t>’</w:t>
      </w:r>
      <w:r w:rsidR="0050317C" w:rsidRPr="00974E51">
        <w:rPr>
          <w:sz w:val="19"/>
          <w:szCs w:val="19"/>
          <w:lang w:val="fr-FR"/>
        </w:rPr>
        <w:t xml:space="preserve">un </w:t>
      </w:r>
      <w:r w:rsidRPr="00974E51">
        <w:rPr>
          <w:sz w:val="19"/>
          <w:szCs w:val="19"/>
          <w:lang w:val="fr-FR"/>
        </w:rPr>
        <w:t>programme de pays de 30</w:t>
      </w:r>
      <w:r w:rsidR="00881499">
        <w:rPr>
          <w:sz w:val="19"/>
          <w:szCs w:val="19"/>
          <w:lang w:val="fr-FR"/>
        </w:rPr>
        <w:t> </w:t>
      </w:r>
      <w:r w:rsidRPr="00974E51">
        <w:rPr>
          <w:sz w:val="19"/>
          <w:szCs w:val="19"/>
          <w:lang w:val="fr-FR"/>
        </w:rPr>
        <w:t>000</w:t>
      </w:r>
      <w:r w:rsidR="00881499">
        <w:rPr>
          <w:sz w:val="19"/>
          <w:szCs w:val="19"/>
          <w:lang w:val="fr-FR"/>
        </w:rPr>
        <w:t xml:space="preserve"> dollars</w:t>
      </w:r>
      <w:r w:rsidRPr="00974E51">
        <w:rPr>
          <w:sz w:val="19"/>
          <w:szCs w:val="19"/>
          <w:lang w:val="fr-FR"/>
        </w:rPr>
        <w:t xml:space="preserve">). Les indicateurs clés de ce </w:t>
      </w:r>
      <w:r w:rsidR="00786351" w:rsidRPr="00974E51">
        <w:rPr>
          <w:sz w:val="19"/>
          <w:szCs w:val="19"/>
          <w:lang w:val="fr-FR"/>
        </w:rPr>
        <w:t xml:space="preserve">résumé </w:t>
      </w:r>
      <w:r w:rsidRPr="00974E51">
        <w:rPr>
          <w:sz w:val="19"/>
          <w:szCs w:val="19"/>
          <w:lang w:val="fr-FR"/>
        </w:rPr>
        <w:t>annuel sont : le pourcentage de projets achevés, les tonnes PAO/tonnes éq. CO</w:t>
      </w:r>
      <w:r w:rsidRPr="00974E51">
        <w:rPr>
          <w:sz w:val="19"/>
          <w:szCs w:val="19"/>
          <w:vertAlign w:val="subscript"/>
          <w:lang w:val="fr-FR"/>
        </w:rPr>
        <w:t>2</w:t>
      </w:r>
      <w:r w:rsidRPr="00974E51">
        <w:rPr>
          <w:sz w:val="19"/>
          <w:szCs w:val="19"/>
          <w:lang w:val="fr-FR"/>
        </w:rPr>
        <w:t xml:space="preserve"> éliminées et le pourcentage de</w:t>
      </w:r>
      <w:r w:rsidR="00786351" w:rsidRPr="00974E51">
        <w:rPr>
          <w:sz w:val="19"/>
          <w:szCs w:val="19"/>
          <w:lang w:val="fr-FR"/>
        </w:rPr>
        <w:t>s</w:t>
      </w:r>
      <w:r w:rsidRPr="00974E51">
        <w:rPr>
          <w:sz w:val="19"/>
          <w:szCs w:val="19"/>
          <w:lang w:val="fr-FR"/>
        </w:rPr>
        <w:t xml:space="preserve"> </w:t>
      </w:r>
      <w:r w:rsidR="00786351" w:rsidRPr="00974E51">
        <w:rPr>
          <w:sz w:val="19"/>
          <w:szCs w:val="19"/>
          <w:lang w:val="fr-FR"/>
        </w:rPr>
        <w:t xml:space="preserve">sommes </w:t>
      </w:r>
      <w:r w:rsidRPr="00974E51">
        <w:rPr>
          <w:sz w:val="19"/>
          <w:szCs w:val="19"/>
          <w:lang w:val="fr-FR"/>
        </w:rPr>
        <w:t>décaissé</w:t>
      </w:r>
      <w:r w:rsidR="00786351" w:rsidRPr="00974E51">
        <w:rPr>
          <w:sz w:val="19"/>
          <w:szCs w:val="19"/>
          <w:lang w:val="fr-FR"/>
        </w:rPr>
        <w:t>e</w:t>
      </w:r>
      <w:r w:rsidRPr="00974E51">
        <w:rPr>
          <w:sz w:val="19"/>
          <w:szCs w:val="19"/>
          <w:lang w:val="fr-FR"/>
        </w:rPr>
        <w:t>s. Il existe trois types de décaissement : durant la mise en œuvre, après la mise en œuvre et financement rétroactif.</w:t>
      </w:r>
    </w:p>
  </w:footnote>
  <w:footnote w:id="15">
    <w:p w14:paraId="65D6D1A3" w14:textId="5479B113" w:rsidR="00DB6AD1" w:rsidRPr="00974E51" w:rsidRDefault="00DB6AD1" w:rsidP="00DB6AD1">
      <w:pPr>
        <w:pStyle w:val="FootnoteText"/>
        <w:rPr>
          <w:lang w:val="fr-FR"/>
        </w:rPr>
      </w:pPr>
      <w:r w:rsidRPr="00974E51">
        <w:rPr>
          <w:rStyle w:val="FootnoteReference"/>
          <w:lang w:val="fr-FR"/>
        </w:rPr>
        <w:footnoteRef/>
      </w:r>
      <w:r w:rsidRPr="00974E51">
        <w:rPr>
          <w:lang w:val="fr-FR"/>
        </w:rPr>
        <w:t xml:space="preserve"> </w:t>
      </w:r>
      <w:r w:rsidR="002F63D4" w:rsidRPr="00974E51">
        <w:rPr>
          <w:lang w:val="fr-FR"/>
        </w:rPr>
        <w:t xml:space="preserve">Aux termes des </w:t>
      </w:r>
      <w:r w:rsidRPr="00974E51">
        <w:rPr>
          <w:lang w:val="fr-FR"/>
        </w:rPr>
        <w:t>décisions 17/22 et 19/23</w:t>
      </w:r>
      <w:r w:rsidR="002F63D4" w:rsidRPr="00974E51">
        <w:rPr>
          <w:lang w:val="fr-FR"/>
        </w:rPr>
        <w:t>,</w:t>
      </w:r>
      <w:r w:rsidRPr="00974E51">
        <w:rPr>
          <w:lang w:val="fr-FR"/>
        </w:rPr>
        <w:t xml:space="preserve"> les projets/activités achevés </w:t>
      </w:r>
      <w:r w:rsidR="002F63D4" w:rsidRPr="00974E51">
        <w:rPr>
          <w:lang w:val="fr-FR"/>
        </w:rPr>
        <w:t xml:space="preserve">sont </w:t>
      </w:r>
      <w:r w:rsidRPr="00974E51">
        <w:rPr>
          <w:lang w:val="fr-FR"/>
        </w:rPr>
        <w:t xml:space="preserve">des projets contractés dans lesquels les SAO visées avaient été éliminées. La décision 28/2 </w:t>
      </w:r>
      <w:r w:rsidR="003E14BD">
        <w:rPr>
          <w:lang w:val="fr-FR"/>
        </w:rPr>
        <w:t xml:space="preserve">a </w:t>
      </w:r>
      <w:r w:rsidRPr="00974E51">
        <w:rPr>
          <w:lang w:val="fr-FR"/>
        </w:rPr>
        <w:t>é</w:t>
      </w:r>
      <w:r w:rsidR="001B67A3" w:rsidRPr="00974E51">
        <w:rPr>
          <w:lang w:val="fr-FR"/>
        </w:rPr>
        <w:t xml:space="preserve">largi cette </w:t>
      </w:r>
      <w:r w:rsidRPr="00974E51">
        <w:rPr>
          <w:lang w:val="fr-FR"/>
        </w:rPr>
        <w:t xml:space="preserve">définition pour y inclure les situations </w:t>
      </w:r>
      <w:r w:rsidR="00DC237C" w:rsidRPr="00974E51">
        <w:rPr>
          <w:lang w:val="fr-FR"/>
        </w:rPr>
        <w:t xml:space="preserve">dans lesquelles </w:t>
      </w:r>
      <w:r w:rsidRPr="00974E51">
        <w:rPr>
          <w:lang w:val="fr-FR"/>
        </w:rPr>
        <w:t xml:space="preserve">les CFC </w:t>
      </w:r>
      <w:r w:rsidR="00E70BEB" w:rsidRPr="00974E51">
        <w:rPr>
          <w:lang w:val="fr-FR"/>
        </w:rPr>
        <w:t>s</w:t>
      </w:r>
      <w:r w:rsidR="00033072" w:rsidRPr="00974E51">
        <w:rPr>
          <w:lang w:val="fr-FR"/>
        </w:rPr>
        <w:t>’</w:t>
      </w:r>
      <w:r w:rsidR="00E70BEB" w:rsidRPr="00974E51">
        <w:rPr>
          <w:lang w:val="fr-FR"/>
        </w:rPr>
        <w:t xml:space="preserve">avèrent ne plus être utilisés </w:t>
      </w:r>
      <w:r w:rsidRPr="00974E51">
        <w:rPr>
          <w:lang w:val="fr-FR"/>
        </w:rPr>
        <w:t xml:space="preserve">dans le secteur </w:t>
      </w:r>
      <w:r w:rsidR="00E70BEB" w:rsidRPr="00974E51">
        <w:rPr>
          <w:lang w:val="fr-FR"/>
        </w:rPr>
        <w:t>visé</w:t>
      </w:r>
      <w:r w:rsidR="00D42473" w:rsidRPr="00974E51">
        <w:rPr>
          <w:lang w:val="fr-FR"/>
        </w:rPr>
        <w:t>,</w:t>
      </w:r>
      <w:r w:rsidR="00E70BEB" w:rsidRPr="00974E51">
        <w:rPr>
          <w:lang w:val="fr-FR"/>
        </w:rPr>
        <w:t xml:space="preserve"> </w:t>
      </w:r>
      <w:r w:rsidRPr="00974E51">
        <w:rPr>
          <w:lang w:val="fr-FR"/>
        </w:rPr>
        <w:t>une substance de remplacement est produite (et/ou la production de celle-ci a commencé), et l</w:t>
      </w:r>
      <w:r w:rsidR="00033072" w:rsidRPr="00974E51">
        <w:rPr>
          <w:lang w:val="fr-FR"/>
        </w:rPr>
        <w:t>’</w:t>
      </w:r>
      <w:r w:rsidRPr="00974E51">
        <w:rPr>
          <w:lang w:val="fr-FR"/>
        </w:rPr>
        <w:t xml:space="preserve">équipement utilisant </w:t>
      </w:r>
      <w:r w:rsidR="00D4753D" w:rsidRPr="00974E51">
        <w:rPr>
          <w:lang w:val="fr-FR"/>
        </w:rPr>
        <w:t xml:space="preserve">des </w:t>
      </w:r>
      <w:r w:rsidRPr="00974E51">
        <w:rPr>
          <w:lang w:val="fr-FR"/>
        </w:rPr>
        <w:t xml:space="preserve">CFC a été détruit, démantelé ou rendu inutilisable </w:t>
      </w:r>
      <w:r w:rsidR="00476DFE" w:rsidRPr="00974E51">
        <w:rPr>
          <w:lang w:val="fr-FR"/>
        </w:rPr>
        <w:t xml:space="preserve">en ce qui a trait aux </w:t>
      </w:r>
      <w:r w:rsidRPr="00974E51">
        <w:rPr>
          <w:lang w:val="fr-FR"/>
        </w:rPr>
        <w:t>SAO. Les activités du programme de travail sans élimination de SAO sont considérées comme achevées lorsqu</w:t>
      </w:r>
      <w:r w:rsidR="00033072" w:rsidRPr="00974E51">
        <w:rPr>
          <w:lang w:val="fr-FR"/>
        </w:rPr>
        <w:t>’</w:t>
      </w:r>
      <w:r w:rsidR="00E72B5C" w:rsidRPr="00974E51">
        <w:rPr>
          <w:lang w:val="fr-FR"/>
        </w:rPr>
        <w:t xml:space="preserve">elles ont pris fin </w:t>
      </w:r>
      <w:r w:rsidRPr="00974E51">
        <w:rPr>
          <w:lang w:val="fr-FR"/>
        </w:rPr>
        <w:t>(p</w:t>
      </w:r>
      <w:r w:rsidR="00E72B5C" w:rsidRPr="00974E51">
        <w:rPr>
          <w:lang w:val="fr-FR"/>
        </w:rPr>
        <w:t>ar exemple</w:t>
      </w:r>
      <w:r w:rsidRPr="00974E51">
        <w:rPr>
          <w:lang w:val="fr-FR"/>
        </w:rPr>
        <w:t xml:space="preserve">, </w:t>
      </w:r>
      <w:r w:rsidR="00215751" w:rsidRPr="00974E51">
        <w:rPr>
          <w:lang w:val="fr-FR"/>
        </w:rPr>
        <w:t xml:space="preserve">un </w:t>
      </w:r>
      <w:r w:rsidRPr="00974E51">
        <w:rPr>
          <w:lang w:val="fr-FR"/>
        </w:rPr>
        <w:t>atelier</w:t>
      </w:r>
      <w:r w:rsidR="00215751" w:rsidRPr="00974E51">
        <w:rPr>
          <w:lang w:val="fr-FR"/>
        </w:rPr>
        <w:t xml:space="preserve"> qui </w:t>
      </w:r>
      <w:r w:rsidRPr="00974E51">
        <w:rPr>
          <w:lang w:val="fr-FR"/>
        </w:rPr>
        <w:t xml:space="preserve">a </w:t>
      </w:r>
      <w:r w:rsidR="00E72B5C" w:rsidRPr="00974E51">
        <w:rPr>
          <w:lang w:val="fr-FR"/>
        </w:rPr>
        <w:t>eu lieu</w:t>
      </w:r>
      <w:r w:rsidRPr="00974E51">
        <w:rPr>
          <w:lang w:val="fr-FR"/>
        </w:rPr>
        <w:t xml:space="preserve">). Cette définition a été appliquée aux projets </w:t>
      </w:r>
      <w:r w:rsidR="00215751" w:rsidRPr="00974E51">
        <w:rPr>
          <w:lang w:val="fr-FR"/>
        </w:rPr>
        <w:t xml:space="preserve">liés aux </w:t>
      </w:r>
      <w:r w:rsidRPr="00974E51">
        <w:rPr>
          <w:lang w:val="fr-FR"/>
        </w:rPr>
        <w:t xml:space="preserve">HCFC. </w:t>
      </w:r>
    </w:p>
  </w:footnote>
  <w:footnote w:id="16">
    <w:p w14:paraId="73F31D66" w14:textId="4A75AD9F" w:rsidR="00FA1783" w:rsidRPr="00974E51" w:rsidRDefault="00FA1783" w:rsidP="00FA1783">
      <w:pPr>
        <w:pStyle w:val="FootnoteText"/>
        <w:rPr>
          <w:lang w:val="fr-FR"/>
        </w:rPr>
      </w:pPr>
      <w:r w:rsidRPr="00974E51">
        <w:rPr>
          <w:rStyle w:val="FootnoteReference"/>
          <w:lang w:val="fr-FR"/>
        </w:rPr>
        <w:footnoteRef/>
      </w:r>
      <w:r w:rsidRPr="00974E51">
        <w:rPr>
          <w:lang w:val="fr-FR"/>
        </w:rPr>
        <w:t xml:space="preserve"> L</w:t>
      </w:r>
      <w:r w:rsidR="00AE7A97" w:rsidRPr="00974E51">
        <w:rPr>
          <w:lang w:val="fr-FR"/>
        </w:rPr>
        <w:t>es fonds n</w:t>
      </w:r>
      <w:r w:rsidR="00033072" w:rsidRPr="00974E51">
        <w:rPr>
          <w:lang w:val="fr-FR"/>
        </w:rPr>
        <w:t>’</w:t>
      </w:r>
      <w:r w:rsidR="00AE7A97" w:rsidRPr="00974E51">
        <w:rPr>
          <w:lang w:val="fr-FR"/>
        </w:rPr>
        <w:t xml:space="preserve">ont pas été intégralement </w:t>
      </w:r>
      <w:r w:rsidRPr="00974E51">
        <w:rPr>
          <w:lang w:val="fr-FR"/>
        </w:rPr>
        <w:t>décaissé</w:t>
      </w:r>
      <w:r w:rsidR="00AE7A97" w:rsidRPr="00974E51">
        <w:rPr>
          <w:lang w:val="fr-FR"/>
        </w:rPr>
        <w:t>s</w:t>
      </w:r>
      <w:r w:rsidRPr="00974E51">
        <w:rPr>
          <w:lang w:val="fr-FR"/>
        </w:rPr>
        <w:t xml:space="preserve"> </w:t>
      </w:r>
      <w:r w:rsidR="00542F5C" w:rsidRPr="00974E51">
        <w:rPr>
          <w:lang w:val="fr-FR"/>
        </w:rPr>
        <w:t xml:space="preserve">du fait </w:t>
      </w:r>
      <w:r w:rsidRPr="00974E51">
        <w:rPr>
          <w:lang w:val="fr-FR"/>
        </w:rPr>
        <w:t>qu</w:t>
      </w:r>
      <w:r w:rsidR="00033072" w:rsidRPr="00974E51">
        <w:rPr>
          <w:lang w:val="fr-FR"/>
        </w:rPr>
        <w:t>’</w:t>
      </w:r>
      <w:r w:rsidRPr="00974E51">
        <w:rPr>
          <w:lang w:val="fr-FR"/>
        </w:rPr>
        <w:t xml:space="preserve">il faut parfois compter de six mois à un an pour </w:t>
      </w:r>
      <w:r w:rsidR="00542F5C" w:rsidRPr="00974E51">
        <w:rPr>
          <w:lang w:val="fr-FR"/>
        </w:rPr>
        <w:t xml:space="preserve">finaliser les </w:t>
      </w:r>
      <w:r w:rsidR="00145381" w:rsidRPr="00974E51">
        <w:rPr>
          <w:lang w:val="fr-FR"/>
        </w:rPr>
        <w:t>documents comptables</w:t>
      </w:r>
      <w:r w:rsidRPr="00974E51">
        <w:rPr>
          <w:lang w:val="fr-F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A663B" w14:textId="014724B8" w:rsidR="008275CA" w:rsidRPr="0033525D" w:rsidRDefault="005C2146">
    <w:fldSimple w:instr=" DOCPROPERTY &quot;Document number&quot;  \* MERGEFORMAT ">
      <w:r>
        <w:t>UNEP/OzL.Pro/ExCom/97/11</w:t>
      </w:r>
    </w:fldSimple>
  </w:p>
  <w:p w14:paraId="7670C3EA" w14:textId="77777777" w:rsidR="008275CA" w:rsidRPr="0033525D" w:rsidRDefault="008275CA"/>
  <w:p w14:paraId="5F18EA15" w14:textId="77777777" w:rsidR="008275CA" w:rsidRPr="0033525D" w:rsidRDefault="008275C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D1489" w14:textId="04F8660B" w:rsidR="008275CA" w:rsidRPr="0033525D" w:rsidRDefault="005C2146">
    <w:pPr>
      <w:jc w:val="right"/>
    </w:pPr>
    <w:fldSimple w:instr=" DOCPROPERTY &quot;Document number&quot;  \* MERGEFORMAT ">
      <w:r>
        <w:t>UNEP/OzL.Pro/ExCom/97/11</w:t>
      </w:r>
    </w:fldSimple>
  </w:p>
  <w:p w14:paraId="6609C9B9" w14:textId="77777777" w:rsidR="008275CA" w:rsidRPr="0033525D" w:rsidRDefault="008275CA">
    <w:pPr>
      <w:pStyle w:val="Header"/>
    </w:pPr>
  </w:p>
  <w:p w14:paraId="208CA516" w14:textId="77777777" w:rsidR="008275CA" w:rsidRDefault="008275C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0B95A" w14:textId="2FFF3A97" w:rsidR="008275CA" w:rsidRPr="0033525D" w:rsidRDefault="005C2146">
    <w:fldSimple w:instr=" DOCPROPERTY &quot;Document number&quot;  \* MERGEFORMAT ">
      <w:r>
        <w:t>UNEP/OzL.Pro/ExCom/97/11</w:t>
      </w:r>
    </w:fldSimple>
  </w:p>
  <w:p w14:paraId="02D3828C" w14:textId="05EEA81D" w:rsidR="008275CA" w:rsidRPr="0033525D" w:rsidRDefault="008275CA">
    <w:r>
      <w:t>Annexe I</w:t>
    </w:r>
  </w:p>
  <w:p w14:paraId="0743E7F7" w14:textId="77777777" w:rsidR="008275CA" w:rsidRPr="0033525D" w:rsidRDefault="008275CA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77BF1" w14:textId="6059397E" w:rsidR="008275CA" w:rsidRPr="0033525D" w:rsidRDefault="008275CA">
    <w:pPr>
      <w:jc w:val="right"/>
    </w:pPr>
    <w:fldSimple w:instr=" DOCPROPERTY &quot;Document number&quot;  \* MERGEFORMAT ">
      <w:r>
        <w:t>UNEP/OzL.Pro/ExCom/97/11</w:t>
      </w:r>
    </w:fldSimple>
  </w:p>
  <w:p w14:paraId="01DA808E" w14:textId="299C1E24" w:rsidR="008275CA" w:rsidRPr="0033525D" w:rsidRDefault="008275CA" w:rsidP="008275CA">
    <w:pPr>
      <w:jc w:val="right"/>
    </w:pPr>
    <w:r>
      <w:t>Annex</w:t>
    </w:r>
    <w:r w:rsidR="00883AC6">
      <w:t>e</w:t>
    </w:r>
    <w:r>
      <w:t xml:space="preserve"> I</w:t>
    </w:r>
  </w:p>
  <w:p w14:paraId="36827D4F" w14:textId="77777777" w:rsidR="008275CA" w:rsidRPr="0033525D" w:rsidRDefault="008275CA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506D6" w14:textId="323C6BEB" w:rsidR="008275CA" w:rsidRPr="0033525D" w:rsidRDefault="005C2146" w:rsidP="008275CA">
    <w:pPr>
      <w:jc w:val="right"/>
    </w:pPr>
    <w:fldSimple w:instr=" DOCPROPERTY &quot;Document number&quot;  \* MERGEFORMAT ">
      <w:r>
        <w:t>UNEP/OzL.Pro/ExCom/97/11</w:t>
      </w:r>
    </w:fldSimple>
  </w:p>
  <w:p w14:paraId="22244125" w14:textId="353B253C" w:rsidR="008275CA" w:rsidRDefault="008275CA" w:rsidP="008275CA">
    <w:pPr>
      <w:pStyle w:val="Header"/>
      <w:jc w:val="right"/>
    </w:pPr>
    <w:r>
      <w:t>Annexe I</w:t>
    </w:r>
  </w:p>
  <w:p w14:paraId="63E3F697" w14:textId="77777777" w:rsidR="008275CA" w:rsidRDefault="008275CA" w:rsidP="008275CA">
    <w:pPr>
      <w:pStyle w:val="Header"/>
      <w:jc w:val="righ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E4341" w14:textId="73247975" w:rsidR="008275CA" w:rsidRPr="0033525D" w:rsidRDefault="005C2146">
    <w:fldSimple w:instr=" DOCPROPERTY &quot;Document number&quot;  \* MERGEFORMAT ">
      <w:r>
        <w:t>UNEP/OzL.Pro/ExCom/97/11</w:t>
      </w:r>
    </w:fldSimple>
  </w:p>
  <w:p w14:paraId="4127217B" w14:textId="7CACB79D" w:rsidR="008275CA" w:rsidRPr="0033525D" w:rsidRDefault="008275CA">
    <w:r>
      <w:t>Annex</w:t>
    </w:r>
    <w:r w:rsidR="00964866">
      <w:t>e</w:t>
    </w:r>
    <w:r>
      <w:t xml:space="preserve"> II</w:t>
    </w:r>
  </w:p>
  <w:p w14:paraId="153C31BF" w14:textId="77777777" w:rsidR="008275CA" w:rsidRPr="0033525D" w:rsidRDefault="008275CA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7DDF3" w14:textId="20040516" w:rsidR="008275CA" w:rsidRPr="0033525D" w:rsidRDefault="008275CA">
    <w:pPr>
      <w:jc w:val="right"/>
    </w:pPr>
    <w:fldSimple w:instr=" DOCPROPERTY &quot;Document number&quot;  \* MERGEFORMAT ">
      <w:r>
        <w:t>UNEP/OzL.Pro/ExCom/97/11</w:t>
      </w:r>
    </w:fldSimple>
  </w:p>
  <w:p w14:paraId="056A91B1" w14:textId="090CF91A" w:rsidR="008275CA" w:rsidRPr="0033525D" w:rsidRDefault="008275CA" w:rsidP="008275CA">
    <w:pPr>
      <w:jc w:val="right"/>
    </w:pPr>
    <w:r>
      <w:t>Annex</w:t>
    </w:r>
    <w:r w:rsidR="00964866">
      <w:t>e</w:t>
    </w:r>
    <w:r>
      <w:t xml:space="preserve"> II</w:t>
    </w:r>
  </w:p>
  <w:p w14:paraId="6463E1AE" w14:textId="77777777" w:rsidR="008275CA" w:rsidRPr="0033525D" w:rsidRDefault="008275CA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9C1D4" w14:textId="214B4DF2" w:rsidR="008275CA" w:rsidRPr="0033525D" w:rsidRDefault="005C2146" w:rsidP="008275CA">
    <w:pPr>
      <w:jc w:val="right"/>
    </w:pPr>
    <w:fldSimple w:instr=" DOCPROPERTY &quot;Document number&quot;  \* MERGEFORMAT ">
      <w:r>
        <w:t>UNEP/OzL.Pro/ExCom/97/11</w:t>
      </w:r>
    </w:fldSimple>
  </w:p>
  <w:p w14:paraId="40DDE9A3" w14:textId="42AC1683" w:rsidR="008275CA" w:rsidRDefault="008275CA" w:rsidP="008275CA">
    <w:pPr>
      <w:pStyle w:val="Header"/>
      <w:jc w:val="right"/>
    </w:pPr>
    <w:r>
      <w:t>Annex</w:t>
    </w:r>
    <w:r w:rsidR="00F90404">
      <w:t>e</w:t>
    </w:r>
    <w:r>
      <w:t xml:space="preserve"> II</w:t>
    </w:r>
  </w:p>
  <w:p w14:paraId="1C58E35D" w14:textId="77777777" w:rsidR="008275CA" w:rsidRDefault="008275CA" w:rsidP="008275CA">
    <w:pPr>
      <w:pStyle w:val="Header"/>
      <w:jc w:val="right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674D2" w14:textId="6EBB0D30" w:rsidR="008275CA" w:rsidRPr="0033525D" w:rsidRDefault="008275CA">
    <w:fldSimple w:instr=" DOCPROPERTY &quot;Document number&quot;  \* MERGEFORMAT ">
      <w:r>
        <w:t>UNEP/OzL.Pro/ExCom/97/11</w:t>
      </w:r>
    </w:fldSimple>
  </w:p>
  <w:p w14:paraId="362C63B2" w14:textId="335346C9" w:rsidR="008275CA" w:rsidRDefault="008275CA" w:rsidP="008275CA">
    <w:r>
      <w:t>Annexe III</w:t>
    </w:r>
  </w:p>
  <w:p w14:paraId="5FF98179" w14:textId="77777777" w:rsidR="008275CA" w:rsidRDefault="008275CA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3405D" w14:textId="28DEF94D" w:rsidR="008275CA" w:rsidRPr="0033525D" w:rsidRDefault="008275CA">
    <w:pPr>
      <w:jc w:val="right"/>
    </w:pPr>
    <w:fldSimple w:instr=" DOCPROPERTY &quot;Document number&quot;  \* MERGEFORMAT ">
      <w:r>
        <w:t>UNEP/OzL.Pro/ExCom/97/11</w:t>
      </w:r>
    </w:fldSimple>
  </w:p>
  <w:p w14:paraId="4C3911DE" w14:textId="0A56B692" w:rsidR="008275CA" w:rsidRPr="0033525D" w:rsidRDefault="008275CA" w:rsidP="008275CA">
    <w:pPr>
      <w:jc w:val="right"/>
    </w:pPr>
    <w:r>
      <w:t>Annex</w:t>
    </w:r>
    <w:r w:rsidR="005B7845">
      <w:t>e</w:t>
    </w:r>
    <w:r>
      <w:t xml:space="preserve"> III</w:t>
    </w:r>
  </w:p>
  <w:p w14:paraId="446F5993" w14:textId="77777777" w:rsidR="008275CA" w:rsidRDefault="008275CA" w:rsidP="008275CA">
    <w:pPr>
      <w:pStyle w:val="Header"/>
      <w:jc w:val="right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F9274" w14:textId="0B19B256" w:rsidR="008275CA" w:rsidRPr="0033525D" w:rsidRDefault="008275CA" w:rsidP="008275CA">
    <w:pPr>
      <w:jc w:val="right"/>
    </w:pPr>
    <w:fldSimple w:instr=" DOCPROPERTY &quot;Document number&quot;  \* MERGEFORMAT ">
      <w:r>
        <w:t>UNEP/OzL.Pro/ExCom/97/11</w:t>
      </w:r>
    </w:fldSimple>
  </w:p>
  <w:p w14:paraId="775254E3" w14:textId="1CCF60CB" w:rsidR="008275CA" w:rsidRDefault="008275CA" w:rsidP="008275CA">
    <w:pPr>
      <w:pStyle w:val="Header"/>
      <w:jc w:val="right"/>
    </w:pPr>
    <w:r>
      <w:t>Annexe III</w:t>
    </w:r>
  </w:p>
  <w:p w14:paraId="2C8F8645" w14:textId="77777777" w:rsidR="008275CA" w:rsidRDefault="008275CA" w:rsidP="008275CA">
    <w:pPr>
      <w:pStyle w:val="Header"/>
      <w:jc w:val="right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2388A" w14:textId="3E377A0A" w:rsidR="008275CA" w:rsidRPr="0033525D" w:rsidRDefault="008275CA">
    <w:fldSimple w:instr=" DOCPROPERTY &quot;Document number&quot;  \* MERGEFORMAT ">
      <w:r>
        <w:t>UNEP/OzL.Pro/ExCom/97/11</w:t>
      </w:r>
    </w:fldSimple>
  </w:p>
  <w:p w14:paraId="33200177" w14:textId="7828C4F4" w:rsidR="008275CA" w:rsidRPr="0033525D" w:rsidRDefault="008275CA">
    <w:r>
      <w:t>Annex</w:t>
    </w:r>
    <w:r w:rsidR="00BD03A8">
      <w:t>e</w:t>
    </w:r>
    <w:r>
      <w:t xml:space="preserve"> IV</w:t>
    </w:r>
  </w:p>
  <w:p w14:paraId="6DE50B51" w14:textId="77777777" w:rsidR="008275CA" w:rsidRPr="0033525D" w:rsidRDefault="008275CA"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22E1A" w14:textId="66D57F7D" w:rsidR="008275CA" w:rsidRPr="0033525D" w:rsidRDefault="008275CA">
    <w:pPr>
      <w:jc w:val="right"/>
    </w:pPr>
    <w:fldSimple w:instr=" DOCPROPERTY &quot;Document number&quot;  \* MERGEFORMAT ">
      <w:r>
        <w:t>UNEP/OzL.Pro/ExCom/97/11</w:t>
      </w:r>
    </w:fldSimple>
  </w:p>
  <w:p w14:paraId="16EF65ED" w14:textId="00E91DD4" w:rsidR="008275CA" w:rsidRPr="0033525D" w:rsidRDefault="008275CA" w:rsidP="00D16F98">
    <w:pPr>
      <w:jc w:val="right"/>
    </w:pPr>
    <w:r>
      <w:t>Annex</w:t>
    </w:r>
    <w:r w:rsidR="00AE523E">
      <w:t>e</w:t>
    </w:r>
    <w:r>
      <w:t xml:space="preserve"> IV</w:t>
    </w:r>
  </w:p>
  <w:p w14:paraId="7925FDB3" w14:textId="77777777" w:rsidR="008275CA" w:rsidRPr="0033525D" w:rsidRDefault="008275CA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4DA3A" w14:textId="439B3AB7" w:rsidR="008275CA" w:rsidRPr="0033525D" w:rsidRDefault="008275CA" w:rsidP="008275CA">
    <w:pPr>
      <w:jc w:val="right"/>
    </w:pPr>
    <w:fldSimple w:instr=" DOCPROPERTY &quot;Document number&quot;  \* MERGEFORMAT ">
      <w:r>
        <w:t>UNEP/OzL.Pro/ExCom/97/11</w:t>
      </w:r>
    </w:fldSimple>
  </w:p>
  <w:p w14:paraId="1A54B27F" w14:textId="5BDB2361" w:rsidR="008275CA" w:rsidRDefault="008275CA" w:rsidP="008275CA">
    <w:pPr>
      <w:pStyle w:val="Header"/>
      <w:jc w:val="right"/>
    </w:pPr>
    <w:r>
      <w:t>Annex</w:t>
    </w:r>
    <w:r w:rsidR="00AE523E">
      <w:t>e</w:t>
    </w:r>
    <w:r>
      <w:t xml:space="preserve"> IV</w:t>
    </w:r>
  </w:p>
  <w:p w14:paraId="3E507A4B" w14:textId="77777777" w:rsidR="008275CA" w:rsidRDefault="008275CA" w:rsidP="008275CA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CEF8B5D8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sz w:val="22"/>
        <w:szCs w:val="22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9EFA57E2"/>
    <w:lvl w:ilvl="0" w:tplc="5080BD56">
      <w:start w:val="1"/>
      <w:numFmt w:val="lowerRoman"/>
      <w:pStyle w:val="Heading5"/>
      <w:lvlText w:val="%1."/>
      <w:lvlJc w:val="left"/>
      <w:pPr>
        <w:ind w:left="338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66FC1881"/>
    <w:multiLevelType w:val="hybridMultilevel"/>
    <w:tmpl w:val="0504D9CE"/>
    <w:lvl w:ilvl="0" w:tplc="0BB8E5C8">
      <w:start w:val="1"/>
      <w:numFmt w:val="decimal"/>
      <w:pStyle w:val="Parastyle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6340611"/>
    <w:multiLevelType w:val="hybridMultilevel"/>
    <w:tmpl w:val="C75EFC0A"/>
    <w:lvl w:ilvl="0" w:tplc="FE02445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964577600">
    <w:abstractNumId w:val="10"/>
  </w:num>
  <w:num w:numId="2" w16cid:durableId="1269585512">
    <w:abstractNumId w:val="10"/>
  </w:num>
  <w:num w:numId="3" w16cid:durableId="878976358">
    <w:abstractNumId w:val="10"/>
  </w:num>
  <w:num w:numId="4" w16cid:durableId="872496825">
    <w:abstractNumId w:val="10"/>
  </w:num>
  <w:num w:numId="5" w16cid:durableId="842815678">
    <w:abstractNumId w:val="10"/>
  </w:num>
  <w:num w:numId="6" w16cid:durableId="170418113">
    <w:abstractNumId w:val="9"/>
  </w:num>
  <w:num w:numId="7" w16cid:durableId="805008653">
    <w:abstractNumId w:val="7"/>
  </w:num>
  <w:num w:numId="8" w16cid:durableId="666975928">
    <w:abstractNumId w:val="6"/>
  </w:num>
  <w:num w:numId="9" w16cid:durableId="341126564">
    <w:abstractNumId w:val="5"/>
  </w:num>
  <w:num w:numId="10" w16cid:durableId="408962072">
    <w:abstractNumId w:val="4"/>
  </w:num>
  <w:num w:numId="11" w16cid:durableId="1667829514">
    <w:abstractNumId w:val="8"/>
  </w:num>
  <w:num w:numId="12" w16cid:durableId="1461267122">
    <w:abstractNumId w:val="3"/>
  </w:num>
  <w:num w:numId="13" w16cid:durableId="770467306">
    <w:abstractNumId w:val="2"/>
  </w:num>
  <w:num w:numId="14" w16cid:durableId="262301881">
    <w:abstractNumId w:val="1"/>
  </w:num>
  <w:num w:numId="15" w16cid:durableId="2137872682">
    <w:abstractNumId w:val="0"/>
  </w:num>
  <w:num w:numId="16" w16cid:durableId="1621524196">
    <w:abstractNumId w:val="11"/>
  </w:num>
  <w:num w:numId="17" w16cid:durableId="1976830809">
    <w:abstractNumId w:val="13"/>
  </w:num>
  <w:num w:numId="18" w16cid:durableId="290093061">
    <w:abstractNumId w:val="14"/>
  </w:num>
  <w:num w:numId="19" w16cid:durableId="80376620">
    <w:abstractNumId w:val="17"/>
  </w:num>
  <w:num w:numId="20" w16cid:durableId="1881479992">
    <w:abstractNumId w:val="12"/>
  </w:num>
  <w:num w:numId="21" w16cid:durableId="443502261">
    <w:abstractNumId w:val="12"/>
    <w:lvlOverride w:ilvl="0">
      <w:startOverride w:val="1"/>
    </w:lvlOverride>
  </w:num>
  <w:num w:numId="22" w16cid:durableId="65132466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0416636">
    <w:abstractNumId w:val="15"/>
  </w:num>
  <w:num w:numId="24" w16cid:durableId="111051189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763512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8772610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62782989">
    <w:abstractNumId w:val="10"/>
    <w:lvlOverride w:ilvl="0">
      <w:startOverride w:val="1"/>
    </w:lvlOverride>
  </w:num>
  <w:num w:numId="28" w16cid:durableId="562788919">
    <w:abstractNumId w:val="10"/>
    <w:lvlOverride w:ilvl="0">
      <w:startOverride w:val="1"/>
    </w:lvlOverride>
  </w:num>
  <w:num w:numId="29" w16cid:durableId="33496516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683746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8737343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49307041">
    <w:abstractNumId w:val="10"/>
  </w:num>
  <w:num w:numId="33" w16cid:durableId="2132436380">
    <w:abstractNumId w:val="10"/>
  </w:num>
  <w:num w:numId="34" w16cid:durableId="889148549">
    <w:abstractNumId w:val="10"/>
  </w:num>
  <w:num w:numId="35" w16cid:durableId="558252814">
    <w:abstractNumId w:val="10"/>
  </w:num>
  <w:num w:numId="36" w16cid:durableId="154296869">
    <w:abstractNumId w:val="10"/>
  </w:num>
  <w:num w:numId="37" w16cid:durableId="1150169590">
    <w:abstractNumId w:val="10"/>
  </w:num>
  <w:num w:numId="38" w16cid:durableId="1126116270">
    <w:abstractNumId w:val="10"/>
  </w:num>
  <w:num w:numId="39" w16cid:durableId="51468793">
    <w:abstractNumId w:val="10"/>
  </w:num>
  <w:num w:numId="40" w16cid:durableId="732392685">
    <w:abstractNumId w:val="10"/>
  </w:num>
  <w:num w:numId="41" w16cid:durableId="1738935116">
    <w:abstractNumId w:val="10"/>
  </w:num>
  <w:num w:numId="42" w16cid:durableId="466242600">
    <w:abstractNumId w:val="10"/>
  </w:num>
  <w:num w:numId="43" w16cid:durableId="948313539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D34399"/>
    <w:rsid w:val="00000FED"/>
    <w:rsid w:val="00001FA8"/>
    <w:rsid w:val="00002951"/>
    <w:rsid w:val="0000434E"/>
    <w:rsid w:val="00004F3F"/>
    <w:rsid w:val="0000510A"/>
    <w:rsid w:val="00005CE3"/>
    <w:rsid w:val="00006247"/>
    <w:rsid w:val="000069E4"/>
    <w:rsid w:val="000115D5"/>
    <w:rsid w:val="00012CEB"/>
    <w:rsid w:val="00013BEF"/>
    <w:rsid w:val="000148E6"/>
    <w:rsid w:val="00015349"/>
    <w:rsid w:val="000179DB"/>
    <w:rsid w:val="000211A9"/>
    <w:rsid w:val="00021238"/>
    <w:rsid w:val="000216EF"/>
    <w:rsid w:val="00021B6E"/>
    <w:rsid w:val="00022071"/>
    <w:rsid w:val="00022B68"/>
    <w:rsid w:val="00024C7C"/>
    <w:rsid w:val="00025B9E"/>
    <w:rsid w:val="00025D7A"/>
    <w:rsid w:val="000272A8"/>
    <w:rsid w:val="000306EF"/>
    <w:rsid w:val="00031190"/>
    <w:rsid w:val="00031260"/>
    <w:rsid w:val="000322CE"/>
    <w:rsid w:val="00032C92"/>
    <w:rsid w:val="00032FC1"/>
    <w:rsid w:val="00033072"/>
    <w:rsid w:val="0003350A"/>
    <w:rsid w:val="00033808"/>
    <w:rsid w:val="00034648"/>
    <w:rsid w:val="000351D6"/>
    <w:rsid w:val="000353BF"/>
    <w:rsid w:val="0003681A"/>
    <w:rsid w:val="000372B7"/>
    <w:rsid w:val="0004014A"/>
    <w:rsid w:val="000403CE"/>
    <w:rsid w:val="00041291"/>
    <w:rsid w:val="00041D7E"/>
    <w:rsid w:val="000423D2"/>
    <w:rsid w:val="0004526C"/>
    <w:rsid w:val="00045AC5"/>
    <w:rsid w:val="000460C8"/>
    <w:rsid w:val="000460FD"/>
    <w:rsid w:val="000462B9"/>
    <w:rsid w:val="00050B54"/>
    <w:rsid w:val="00050E73"/>
    <w:rsid w:val="00050F6E"/>
    <w:rsid w:val="000573FA"/>
    <w:rsid w:val="00057C6E"/>
    <w:rsid w:val="00060082"/>
    <w:rsid w:val="00060179"/>
    <w:rsid w:val="00061357"/>
    <w:rsid w:val="00061EC2"/>
    <w:rsid w:val="000620FE"/>
    <w:rsid w:val="000630A5"/>
    <w:rsid w:val="000645F5"/>
    <w:rsid w:val="00064B69"/>
    <w:rsid w:val="00064C2F"/>
    <w:rsid w:val="00065750"/>
    <w:rsid w:val="00066CE8"/>
    <w:rsid w:val="000671C5"/>
    <w:rsid w:val="00067652"/>
    <w:rsid w:val="00067921"/>
    <w:rsid w:val="00067D4A"/>
    <w:rsid w:val="00067DEC"/>
    <w:rsid w:val="00070038"/>
    <w:rsid w:val="00070275"/>
    <w:rsid w:val="0007099F"/>
    <w:rsid w:val="0007204E"/>
    <w:rsid w:val="00073742"/>
    <w:rsid w:val="000741F6"/>
    <w:rsid w:val="00075085"/>
    <w:rsid w:val="00080ED0"/>
    <w:rsid w:val="00081AD9"/>
    <w:rsid w:val="00082200"/>
    <w:rsid w:val="00084948"/>
    <w:rsid w:val="00084E0B"/>
    <w:rsid w:val="00085B8F"/>
    <w:rsid w:val="0008649B"/>
    <w:rsid w:val="00087438"/>
    <w:rsid w:val="00087949"/>
    <w:rsid w:val="00087BBE"/>
    <w:rsid w:val="00090073"/>
    <w:rsid w:val="00090481"/>
    <w:rsid w:val="000909C2"/>
    <w:rsid w:val="00091235"/>
    <w:rsid w:val="00092847"/>
    <w:rsid w:val="00092C22"/>
    <w:rsid w:val="00093860"/>
    <w:rsid w:val="0009391A"/>
    <w:rsid w:val="00093CAB"/>
    <w:rsid w:val="00094955"/>
    <w:rsid w:val="000949B1"/>
    <w:rsid w:val="000959DB"/>
    <w:rsid w:val="00095FE9"/>
    <w:rsid w:val="00096408"/>
    <w:rsid w:val="00096550"/>
    <w:rsid w:val="00096721"/>
    <w:rsid w:val="000976B3"/>
    <w:rsid w:val="000A1D54"/>
    <w:rsid w:val="000A1F94"/>
    <w:rsid w:val="000A219E"/>
    <w:rsid w:val="000A27B4"/>
    <w:rsid w:val="000A3826"/>
    <w:rsid w:val="000A494F"/>
    <w:rsid w:val="000A6C26"/>
    <w:rsid w:val="000A6C4B"/>
    <w:rsid w:val="000A772B"/>
    <w:rsid w:val="000B1EAB"/>
    <w:rsid w:val="000B2191"/>
    <w:rsid w:val="000B36C8"/>
    <w:rsid w:val="000B5589"/>
    <w:rsid w:val="000B6337"/>
    <w:rsid w:val="000B63B8"/>
    <w:rsid w:val="000B64F2"/>
    <w:rsid w:val="000C0219"/>
    <w:rsid w:val="000C0651"/>
    <w:rsid w:val="000C0755"/>
    <w:rsid w:val="000C0B03"/>
    <w:rsid w:val="000C10C4"/>
    <w:rsid w:val="000C1918"/>
    <w:rsid w:val="000C2389"/>
    <w:rsid w:val="000C36CF"/>
    <w:rsid w:val="000C3D99"/>
    <w:rsid w:val="000C450A"/>
    <w:rsid w:val="000D05F0"/>
    <w:rsid w:val="000D18D0"/>
    <w:rsid w:val="000D1910"/>
    <w:rsid w:val="000D1F61"/>
    <w:rsid w:val="000D28B7"/>
    <w:rsid w:val="000D2AF4"/>
    <w:rsid w:val="000D2C5D"/>
    <w:rsid w:val="000D2D74"/>
    <w:rsid w:val="000D5284"/>
    <w:rsid w:val="000D52A4"/>
    <w:rsid w:val="000D64A1"/>
    <w:rsid w:val="000D6A10"/>
    <w:rsid w:val="000D74DB"/>
    <w:rsid w:val="000E0135"/>
    <w:rsid w:val="000E05BA"/>
    <w:rsid w:val="000E07BC"/>
    <w:rsid w:val="000E2E21"/>
    <w:rsid w:val="000E61D1"/>
    <w:rsid w:val="000E71C0"/>
    <w:rsid w:val="000F0064"/>
    <w:rsid w:val="000F00B9"/>
    <w:rsid w:val="000F08BD"/>
    <w:rsid w:val="000F1046"/>
    <w:rsid w:val="000F1CD4"/>
    <w:rsid w:val="000F256A"/>
    <w:rsid w:val="000F2D8E"/>
    <w:rsid w:val="000F3BC0"/>
    <w:rsid w:val="000F4103"/>
    <w:rsid w:val="000F43B3"/>
    <w:rsid w:val="000F46CC"/>
    <w:rsid w:val="000F4F93"/>
    <w:rsid w:val="000F6408"/>
    <w:rsid w:val="000F6CAA"/>
    <w:rsid w:val="000F6D16"/>
    <w:rsid w:val="000F70A7"/>
    <w:rsid w:val="001011F3"/>
    <w:rsid w:val="00101AA7"/>
    <w:rsid w:val="00103ED9"/>
    <w:rsid w:val="00106D63"/>
    <w:rsid w:val="00107764"/>
    <w:rsid w:val="00107A3F"/>
    <w:rsid w:val="00110C5D"/>
    <w:rsid w:val="00111867"/>
    <w:rsid w:val="00111C94"/>
    <w:rsid w:val="00112C8A"/>
    <w:rsid w:val="00113CCA"/>
    <w:rsid w:val="00114484"/>
    <w:rsid w:val="00116C9C"/>
    <w:rsid w:val="0011739A"/>
    <w:rsid w:val="00117E21"/>
    <w:rsid w:val="00117E9F"/>
    <w:rsid w:val="00121F1D"/>
    <w:rsid w:val="00121FC6"/>
    <w:rsid w:val="00122CC6"/>
    <w:rsid w:val="00122F25"/>
    <w:rsid w:val="00123390"/>
    <w:rsid w:val="00123D5E"/>
    <w:rsid w:val="001243D7"/>
    <w:rsid w:val="00124C57"/>
    <w:rsid w:val="00124F1F"/>
    <w:rsid w:val="0012592E"/>
    <w:rsid w:val="001259AF"/>
    <w:rsid w:val="00126217"/>
    <w:rsid w:val="001316C3"/>
    <w:rsid w:val="00132392"/>
    <w:rsid w:val="0013277A"/>
    <w:rsid w:val="00132A1E"/>
    <w:rsid w:val="001330D7"/>
    <w:rsid w:val="001334B1"/>
    <w:rsid w:val="001339C1"/>
    <w:rsid w:val="001339EA"/>
    <w:rsid w:val="00135980"/>
    <w:rsid w:val="00136CAB"/>
    <w:rsid w:val="0013740C"/>
    <w:rsid w:val="0013786F"/>
    <w:rsid w:val="00140AA7"/>
    <w:rsid w:val="00141B06"/>
    <w:rsid w:val="0014360D"/>
    <w:rsid w:val="00145300"/>
    <w:rsid w:val="00145381"/>
    <w:rsid w:val="00145451"/>
    <w:rsid w:val="001456C1"/>
    <w:rsid w:val="00145B5E"/>
    <w:rsid w:val="001467E5"/>
    <w:rsid w:val="00146EC7"/>
    <w:rsid w:val="00147123"/>
    <w:rsid w:val="00150F70"/>
    <w:rsid w:val="00151D7B"/>
    <w:rsid w:val="00152665"/>
    <w:rsid w:val="00152BA3"/>
    <w:rsid w:val="0015333B"/>
    <w:rsid w:val="00155083"/>
    <w:rsid w:val="00155677"/>
    <w:rsid w:val="001572FC"/>
    <w:rsid w:val="00157D7E"/>
    <w:rsid w:val="00161190"/>
    <w:rsid w:val="00162246"/>
    <w:rsid w:val="00162597"/>
    <w:rsid w:val="00162883"/>
    <w:rsid w:val="001635F4"/>
    <w:rsid w:val="00163B0D"/>
    <w:rsid w:val="00164719"/>
    <w:rsid w:val="00165031"/>
    <w:rsid w:val="00165071"/>
    <w:rsid w:val="00165470"/>
    <w:rsid w:val="0016570E"/>
    <w:rsid w:val="00166187"/>
    <w:rsid w:val="001661C3"/>
    <w:rsid w:val="0016665C"/>
    <w:rsid w:val="00166FC4"/>
    <w:rsid w:val="001677AC"/>
    <w:rsid w:val="00167941"/>
    <w:rsid w:val="00167CF7"/>
    <w:rsid w:val="00170FF0"/>
    <w:rsid w:val="00171365"/>
    <w:rsid w:val="0017209E"/>
    <w:rsid w:val="001728C7"/>
    <w:rsid w:val="001766BC"/>
    <w:rsid w:val="00176B46"/>
    <w:rsid w:val="00177AFD"/>
    <w:rsid w:val="001804EA"/>
    <w:rsid w:val="001805AB"/>
    <w:rsid w:val="001811E9"/>
    <w:rsid w:val="00182C38"/>
    <w:rsid w:val="00184330"/>
    <w:rsid w:val="001853FB"/>
    <w:rsid w:val="001861DE"/>
    <w:rsid w:val="0018699A"/>
    <w:rsid w:val="001903C0"/>
    <w:rsid w:val="00190A61"/>
    <w:rsid w:val="00190C69"/>
    <w:rsid w:val="0019168D"/>
    <w:rsid w:val="00191E89"/>
    <w:rsid w:val="0019212D"/>
    <w:rsid w:val="00193DB6"/>
    <w:rsid w:val="001956FB"/>
    <w:rsid w:val="00197179"/>
    <w:rsid w:val="001A01B5"/>
    <w:rsid w:val="001A0CE0"/>
    <w:rsid w:val="001A1545"/>
    <w:rsid w:val="001A1A44"/>
    <w:rsid w:val="001A2215"/>
    <w:rsid w:val="001A3342"/>
    <w:rsid w:val="001A3E3D"/>
    <w:rsid w:val="001A4176"/>
    <w:rsid w:val="001A4EC9"/>
    <w:rsid w:val="001A5EC2"/>
    <w:rsid w:val="001A60C0"/>
    <w:rsid w:val="001A63A5"/>
    <w:rsid w:val="001A7049"/>
    <w:rsid w:val="001B0695"/>
    <w:rsid w:val="001B12F1"/>
    <w:rsid w:val="001B1E40"/>
    <w:rsid w:val="001B2271"/>
    <w:rsid w:val="001B2AC0"/>
    <w:rsid w:val="001B3A36"/>
    <w:rsid w:val="001B3D3A"/>
    <w:rsid w:val="001B63C1"/>
    <w:rsid w:val="001B67A3"/>
    <w:rsid w:val="001B7A44"/>
    <w:rsid w:val="001B7D1A"/>
    <w:rsid w:val="001C0036"/>
    <w:rsid w:val="001C01CA"/>
    <w:rsid w:val="001C028C"/>
    <w:rsid w:val="001C0741"/>
    <w:rsid w:val="001C0A27"/>
    <w:rsid w:val="001C1985"/>
    <w:rsid w:val="001C1B66"/>
    <w:rsid w:val="001C2DD6"/>
    <w:rsid w:val="001C306C"/>
    <w:rsid w:val="001C46EB"/>
    <w:rsid w:val="001C518C"/>
    <w:rsid w:val="001C764E"/>
    <w:rsid w:val="001D01C4"/>
    <w:rsid w:val="001D06F1"/>
    <w:rsid w:val="001D0AC3"/>
    <w:rsid w:val="001D11E8"/>
    <w:rsid w:val="001D2AAB"/>
    <w:rsid w:val="001D3C7A"/>
    <w:rsid w:val="001D41A8"/>
    <w:rsid w:val="001D464A"/>
    <w:rsid w:val="001D6812"/>
    <w:rsid w:val="001D6C23"/>
    <w:rsid w:val="001D6DF2"/>
    <w:rsid w:val="001D7A9C"/>
    <w:rsid w:val="001E0A8C"/>
    <w:rsid w:val="001E1052"/>
    <w:rsid w:val="001E112C"/>
    <w:rsid w:val="001E21B1"/>
    <w:rsid w:val="001E28D8"/>
    <w:rsid w:val="001E28E0"/>
    <w:rsid w:val="001E299E"/>
    <w:rsid w:val="001E2F1D"/>
    <w:rsid w:val="001E2F93"/>
    <w:rsid w:val="001E406F"/>
    <w:rsid w:val="001E4554"/>
    <w:rsid w:val="001E475C"/>
    <w:rsid w:val="001E4CB4"/>
    <w:rsid w:val="001E5266"/>
    <w:rsid w:val="001E542B"/>
    <w:rsid w:val="001E54C5"/>
    <w:rsid w:val="001E61E5"/>
    <w:rsid w:val="001E6852"/>
    <w:rsid w:val="001E7025"/>
    <w:rsid w:val="001E7E33"/>
    <w:rsid w:val="001F0553"/>
    <w:rsid w:val="001F1BD2"/>
    <w:rsid w:val="001F1DEF"/>
    <w:rsid w:val="001F2159"/>
    <w:rsid w:val="001F36BB"/>
    <w:rsid w:val="001F3A25"/>
    <w:rsid w:val="001F451D"/>
    <w:rsid w:val="001F463F"/>
    <w:rsid w:val="001F50F1"/>
    <w:rsid w:val="001F53FD"/>
    <w:rsid w:val="0020218D"/>
    <w:rsid w:val="002024B6"/>
    <w:rsid w:val="0020479B"/>
    <w:rsid w:val="00204A64"/>
    <w:rsid w:val="002050CD"/>
    <w:rsid w:val="002068CD"/>
    <w:rsid w:val="00206ADB"/>
    <w:rsid w:val="0021046C"/>
    <w:rsid w:val="00210A68"/>
    <w:rsid w:val="00210B8B"/>
    <w:rsid w:val="0021236C"/>
    <w:rsid w:val="00214863"/>
    <w:rsid w:val="00214966"/>
    <w:rsid w:val="002149CE"/>
    <w:rsid w:val="00214AFF"/>
    <w:rsid w:val="002156B4"/>
    <w:rsid w:val="00215751"/>
    <w:rsid w:val="00215EE3"/>
    <w:rsid w:val="00216153"/>
    <w:rsid w:val="00216518"/>
    <w:rsid w:val="00216C06"/>
    <w:rsid w:val="002201F9"/>
    <w:rsid w:val="00222685"/>
    <w:rsid w:val="002226BF"/>
    <w:rsid w:val="00222828"/>
    <w:rsid w:val="00224FCD"/>
    <w:rsid w:val="0022514B"/>
    <w:rsid w:val="00225FF1"/>
    <w:rsid w:val="0022681E"/>
    <w:rsid w:val="002308AC"/>
    <w:rsid w:val="002315FD"/>
    <w:rsid w:val="002319DD"/>
    <w:rsid w:val="002332E6"/>
    <w:rsid w:val="00234D11"/>
    <w:rsid w:val="002355EE"/>
    <w:rsid w:val="00236696"/>
    <w:rsid w:val="00241BBB"/>
    <w:rsid w:val="00244059"/>
    <w:rsid w:val="0024551F"/>
    <w:rsid w:val="00245CC2"/>
    <w:rsid w:val="00245DC0"/>
    <w:rsid w:val="00247771"/>
    <w:rsid w:val="00247ED7"/>
    <w:rsid w:val="002507FE"/>
    <w:rsid w:val="002514E3"/>
    <w:rsid w:val="00251E64"/>
    <w:rsid w:val="00251F92"/>
    <w:rsid w:val="00252986"/>
    <w:rsid w:val="00253222"/>
    <w:rsid w:val="0025409B"/>
    <w:rsid w:val="00254487"/>
    <w:rsid w:val="00254FD0"/>
    <w:rsid w:val="00261530"/>
    <w:rsid w:val="00261C13"/>
    <w:rsid w:val="00262847"/>
    <w:rsid w:val="00262CA0"/>
    <w:rsid w:val="00263429"/>
    <w:rsid w:val="00263B6A"/>
    <w:rsid w:val="00263E7A"/>
    <w:rsid w:val="00263F27"/>
    <w:rsid w:val="002643D8"/>
    <w:rsid w:val="00264462"/>
    <w:rsid w:val="00264F6D"/>
    <w:rsid w:val="00265F96"/>
    <w:rsid w:val="00266F90"/>
    <w:rsid w:val="0027020C"/>
    <w:rsid w:val="00270F38"/>
    <w:rsid w:val="00270FBA"/>
    <w:rsid w:val="002718D4"/>
    <w:rsid w:val="00271ED0"/>
    <w:rsid w:val="00271F3D"/>
    <w:rsid w:val="002731A9"/>
    <w:rsid w:val="002733A9"/>
    <w:rsid w:val="00273EA0"/>
    <w:rsid w:val="002740AA"/>
    <w:rsid w:val="00274958"/>
    <w:rsid w:val="00274C57"/>
    <w:rsid w:val="002756F0"/>
    <w:rsid w:val="00275AD4"/>
    <w:rsid w:val="00276B7E"/>
    <w:rsid w:val="00276F41"/>
    <w:rsid w:val="00277732"/>
    <w:rsid w:val="0028051B"/>
    <w:rsid w:val="00281573"/>
    <w:rsid w:val="002818CF"/>
    <w:rsid w:val="002818E4"/>
    <w:rsid w:val="00281BB2"/>
    <w:rsid w:val="002838A7"/>
    <w:rsid w:val="00285AEB"/>
    <w:rsid w:val="00286646"/>
    <w:rsid w:val="002868D3"/>
    <w:rsid w:val="00286A6D"/>
    <w:rsid w:val="00286D65"/>
    <w:rsid w:val="00287C48"/>
    <w:rsid w:val="00287E65"/>
    <w:rsid w:val="0029086A"/>
    <w:rsid w:val="00290982"/>
    <w:rsid w:val="00291F6A"/>
    <w:rsid w:val="00292789"/>
    <w:rsid w:val="00292E56"/>
    <w:rsid w:val="00293229"/>
    <w:rsid w:val="00294024"/>
    <w:rsid w:val="00294327"/>
    <w:rsid w:val="002944BE"/>
    <w:rsid w:val="00294EDA"/>
    <w:rsid w:val="002951B1"/>
    <w:rsid w:val="00295A25"/>
    <w:rsid w:val="002966AC"/>
    <w:rsid w:val="002A03C3"/>
    <w:rsid w:val="002A156D"/>
    <w:rsid w:val="002A1A23"/>
    <w:rsid w:val="002A1BBC"/>
    <w:rsid w:val="002A1DF5"/>
    <w:rsid w:val="002A27D5"/>
    <w:rsid w:val="002A499C"/>
    <w:rsid w:val="002A4ACE"/>
    <w:rsid w:val="002A4C90"/>
    <w:rsid w:val="002A59A1"/>
    <w:rsid w:val="002A61C6"/>
    <w:rsid w:val="002A6EB0"/>
    <w:rsid w:val="002A6FE3"/>
    <w:rsid w:val="002A7C60"/>
    <w:rsid w:val="002A7CC9"/>
    <w:rsid w:val="002B16E6"/>
    <w:rsid w:val="002B24CA"/>
    <w:rsid w:val="002B254E"/>
    <w:rsid w:val="002B4CE8"/>
    <w:rsid w:val="002B6129"/>
    <w:rsid w:val="002B72E9"/>
    <w:rsid w:val="002C17C2"/>
    <w:rsid w:val="002C3258"/>
    <w:rsid w:val="002C32FC"/>
    <w:rsid w:val="002C4F91"/>
    <w:rsid w:val="002C6398"/>
    <w:rsid w:val="002C6DF7"/>
    <w:rsid w:val="002C75A9"/>
    <w:rsid w:val="002C7998"/>
    <w:rsid w:val="002D085A"/>
    <w:rsid w:val="002D1A1B"/>
    <w:rsid w:val="002D1B5C"/>
    <w:rsid w:val="002D1D6B"/>
    <w:rsid w:val="002D1E09"/>
    <w:rsid w:val="002D245A"/>
    <w:rsid w:val="002D26D2"/>
    <w:rsid w:val="002D5256"/>
    <w:rsid w:val="002D6362"/>
    <w:rsid w:val="002D6F2E"/>
    <w:rsid w:val="002D740F"/>
    <w:rsid w:val="002D79C6"/>
    <w:rsid w:val="002D7FE0"/>
    <w:rsid w:val="002E01C7"/>
    <w:rsid w:val="002E0B31"/>
    <w:rsid w:val="002E1CC4"/>
    <w:rsid w:val="002E20A3"/>
    <w:rsid w:val="002E2B1E"/>
    <w:rsid w:val="002E3122"/>
    <w:rsid w:val="002E398B"/>
    <w:rsid w:val="002E3E4D"/>
    <w:rsid w:val="002E4B12"/>
    <w:rsid w:val="002E6FF9"/>
    <w:rsid w:val="002F1E53"/>
    <w:rsid w:val="002F1E98"/>
    <w:rsid w:val="002F1F70"/>
    <w:rsid w:val="002F2193"/>
    <w:rsid w:val="002F2CAA"/>
    <w:rsid w:val="002F3AA8"/>
    <w:rsid w:val="002F4A0F"/>
    <w:rsid w:val="002F5B6A"/>
    <w:rsid w:val="002F63D4"/>
    <w:rsid w:val="002F7E41"/>
    <w:rsid w:val="0030052C"/>
    <w:rsid w:val="003038BE"/>
    <w:rsid w:val="003039D8"/>
    <w:rsid w:val="00304E42"/>
    <w:rsid w:val="003055FD"/>
    <w:rsid w:val="003057DB"/>
    <w:rsid w:val="003058CE"/>
    <w:rsid w:val="00306A42"/>
    <w:rsid w:val="003106DD"/>
    <w:rsid w:val="00311E25"/>
    <w:rsid w:val="003132EA"/>
    <w:rsid w:val="00313B26"/>
    <w:rsid w:val="003146CB"/>
    <w:rsid w:val="00314AB7"/>
    <w:rsid w:val="00315247"/>
    <w:rsid w:val="00315776"/>
    <w:rsid w:val="003173B8"/>
    <w:rsid w:val="00320756"/>
    <w:rsid w:val="00321345"/>
    <w:rsid w:val="003235C7"/>
    <w:rsid w:val="00323A16"/>
    <w:rsid w:val="00326BE5"/>
    <w:rsid w:val="003276ED"/>
    <w:rsid w:val="003306E1"/>
    <w:rsid w:val="003320E4"/>
    <w:rsid w:val="00333106"/>
    <w:rsid w:val="003334AE"/>
    <w:rsid w:val="00333B98"/>
    <w:rsid w:val="003341FE"/>
    <w:rsid w:val="00334D9E"/>
    <w:rsid w:val="0033525D"/>
    <w:rsid w:val="003352D6"/>
    <w:rsid w:val="003365D5"/>
    <w:rsid w:val="00337574"/>
    <w:rsid w:val="00337E3A"/>
    <w:rsid w:val="003414F3"/>
    <w:rsid w:val="0034213C"/>
    <w:rsid w:val="00342771"/>
    <w:rsid w:val="0034289D"/>
    <w:rsid w:val="00342D51"/>
    <w:rsid w:val="00342DC0"/>
    <w:rsid w:val="00344B09"/>
    <w:rsid w:val="00347866"/>
    <w:rsid w:val="0035019D"/>
    <w:rsid w:val="003508CA"/>
    <w:rsid w:val="003509C4"/>
    <w:rsid w:val="00351B04"/>
    <w:rsid w:val="00351CF9"/>
    <w:rsid w:val="0035212E"/>
    <w:rsid w:val="0035244B"/>
    <w:rsid w:val="003528C3"/>
    <w:rsid w:val="00352B45"/>
    <w:rsid w:val="003531E5"/>
    <w:rsid w:val="00354ECF"/>
    <w:rsid w:val="00355FA1"/>
    <w:rsid w:val="0035613E"/>
    <w:rsid w:val="0035695A"/>
    <w:rsid w:val="00357531"/>
    <w:rsid w:val="00360A65"/>
    <w:rsid w:val="00360B0B"/>
    <w:rsid w:val="00363EE9"/>
    <w:rsid w:val="00364A97"/>
    <w:rsid w:val="0036567A"/>
    <w:rsid w:val="00365C10"/>
    <w:rsid w:val="00366167"/>
    <w:rsid w:val="003700A1"/>
    <w:rsid w:val="0037061B"/>
    <w:rsid w:val="00370786"/>
    <w:rsid w:val="00371252"/>
    <w:rsid w:val="00371622"/>
    <w:rsid w:val="00371952"/>
    <w:rsid w:val="00371B08"/>
    <w:rsid w:val="003733AA"/>
    <w:rsid w:val="003734C5"/>
    <w:rsid w:val="0037366E"/>
    <w:rsid w:val="00373BDF"/>
    <w:rsid w:val="0037472F"/>
    <w:rsid w:val="00376128"/>
    <w:rsid w:val="0037742E"/>
    <w:rsid w:val="00377544"/>
    <w:rsid w:val="00377D56"/>
    <w:rsid w:val="00377E9B"/>
    <w:rsid w:val="003804F9"/>
    <w:rsid w:val="00380F20"/>
    <w:rsid w:val="003812F8"/>
    <w:rsid w:val="0038152F"/>
    <w:rsid w:val="0038245A"/>
    <w:rsid w:val="003824A5"/>
    <w:rsid w:val="00382D7E"/>
    <w:rsid w:val="003835BF"/>
    <w:rsid w:val="003840E6"/>
    <w:rsid w:val="00385CFC"/>
    <w:rsid w:val="00386322"/>
    <w:rsid w:val="003864D7"/>
    <w:rsid w:val="00387BED"/>
    <w:rsid w:val="00390508"/>
    <w:rsid w:val="003911EA"/>
    <w:rsid w:val="00391B2F"/>
    <w:rsid w:val="0039337A"/>
    <w:rsid w:val="00393A27"/>
    <w:rsid w:val="00395265"/>
    <w:rsid w:val="0039764E"/>
    <w:rsid w:val="003A0CC0"/>
    <w:rsid w:val="003A0DE1"/>
    <w:rsid w:val="003A1659"/>
    <w:rsid w:val="003A2F46"/>
    <w:rsid w:val="003A3189"/>
    <w:rsid w:val="003A3589"/>
    <w:rsid w:val="003A3CA7"/>
    <w:rsid w:val="003A3EFF"/>
    <w:rsid w:val="003A42D1"/>
    <w:rsid w:val="003A5065"/>
    <w:rsid w:val="003A51EF"/>
    <w:rsid w:val="003A5C40"/>
    <w:rsid w:val="003A7719"/>
    <w:rsid w:val="003A78B0"/>
    <w:rsid w:val="003A7A29"/>
    <w:rsid w:val="003B1048"/>
    <w:rsid w:val="003B11DE"/>
    <w:rsid w:val="003B1509"/>
    <w:rsid w:val="003B16E5"/>
    <w:rsid w:val="003B23C1"/>
    <w:rsid w:val="003B27D4"/>
    <w:rsid w:val="003B33BD"/>
    <w:rsid w:val="003B3E58"/>
    <w:rsid w:val="003B569D"/>
    <w:rsid w:val="003B5851"/>
    <w:rsid w:val="003B757B"/>
    <w:rsid w:val="003C051B"/>
    <w:rsid w:val="003C0CE0"/>
    <w:rsid w:val="003C1277"/>
    <w:rsid w:val="003C1D8D"/>
    <w:rsid w:val="003C2AFA"/>
    <w:rsid w:val="003C337A"/>
    <w:rsid w:val="003C3BE2"/>
    <w:rsid w:val="003C3C0E"/>
    <w:rsid w:val="003C4EB1"/>
    <w:rsid w:val="003C4ED0"/>
    <w:rsid w:val="003C4EDE"/>
    <w:rsid w:val="003C5ED0"/>
    <w:rsid w:val="003C7A12"/>
    <w:rsid w:val="003D17BF"/>
    <w:rsid w:val="003D42A6"/>
    <w:rsid w:val="003D4F21"/>
    <w:rsid w:val="003D4FAC"/>
    <w:rsid w:val="003D586F"/>
    <w:rsid w:val="003D7747"/>
    <w:rsid w:val="003D77F1"/>
    <w:rsid w:val="003E02E3"/>
    <w:rsid w:val="003E0599"/>
    <w:rsid w:val="003E0741"/>
    <w:rsid w:val="003E0C3F"/>
    <w:rsid w:val="003E1231"/>
    <w:rsid w:val="003E14BD"/>
    <w:rsid w:val="003E160A"/>
    <w:rsid w:val="003E1885"/>
    <w:rsid w:val="003E44AD"/>
    <w:rsid w:val="003E4A22"/>
    <w:rsid w:val="003E4C3B"/>
    <w:rsid w:val="003E6197"/>
    <w:rsid w:val="003E7906"/>
    <w:rsid w:val="003E7A66"/>
    <w:rsid w:val="003F000F"/>
    <w:rsid w:val="003F0137"/>
    <w:rsid w:val="003F02D1"/>
    <w:rsid w:val="003F08A9"/>
    <w:rsid w:val="003F1C92"/>
    <w:rsid w:val="003F3C50"/>
    <w:rsid w:val="003F3D1B"/>
    <w:rsid w:val="003F3E23"/>
    <w:rsid w:val="003F415A"/>
    <w:rsid w:val="003F4331"/>
    <w:rsid w:val="003F44E7"/>
    <w:rsid w:val="003F52A1"/>
    <w:rsid w:val="003F5FA9"/>
    <w:rsid w:val="003F650B"/>
    <w:rsid w:val="003F6CA2"/>
    <w:rsid w:val="004006CA"/>
    <w:rsid w:val="0040127A"/>
    <w:rsid w:val="00402054"/>
    <w:rsid w:val="00402D06"/>
    <w:rsid w:val="00402E1A"/>
    <w:rsid w:val="00406157"/>
    <w:rsid w:val="00406202"/>
    <w:rsid w:val="00406A6A"/>
    <w:rsid w:val="00406B22"/>
    <w:rsid w:val="00407147"/>
    <w:rsid w:val="004076F9"/>
    <w:rsid w:val="00407769"/>
    <w:rsid w:val="004078FA"/>
    <w:rsid w:val="00407B2E"/>
    <w:rsid w:val="0041013D"/>
    <w:rsid w:val="004113AA"/>
    <w:rsid w:val="0041373D"/>
    <w:rsid w:val="004141CB"/>
    <w:rsid w:val="004159CC"/>
    <w:rsid w:val="004166AB"/>
    <w:rsid w:val="00417281"/>
    <w:rsid w:val="00420678"/>
    <w:rsid w:val="00421B53"/>
    <w:rsid w:val="0042255D"/>
    <w:rsid w:val="00423850"/>
    <w:rsid w:val="00423E72"/>
    <w:rsid w:val="004248AC"/>
    <w:rsid w:val="00424A03"/>
    <w:rsid w:val="00424D9C"/>
    <w:rsid w:val="004250B5"/>
    <w:rsid w:val="0042792E"/>
    <w:rsid w:val="00427BF5"/>
    <w:rsid w:val="00430369"/>
    <w:rsid w:val="00431BD4"/>
    <w:rsid w:val="00431E08"/>
    <w:rsid w:val="0043222A"/>
    <w:rsid w:val="004328A7"/>
    <w:rsid w:val="00432E7F"/>
    <w:rsid w:val="004333CA"/>
    <w:rsid w:val="00433521"/>
    <w:rsid w:val="00433A3E"/>
    <w:rsid w:val="00434B7D"/>
    <w:rsid w:val="00434C74"/>
    <w:rsid w:val="00435866"/>
    <w:rsid w:val="00436CF6"/>
    <w:rsid w:val="004373A4"/>
    <w:rsid w:val="00437EF1"/>
    <w:rsid w:val="00440641"/>
    <w:rsid w:val="004414DA"/>
    <w:rsid w:val="00441D08"/>
    <w:rsid w:val="00441DD2"/>
    <w:rsid w:val="00443ED4"/>
    <w:rsid w:val="00445A48"/>
    <w:rsid w:val="0044621F"/>
    <w:rsid w:val="004466DF"/>
    <w:rsid w:val="004469F0"/>
    <w:rsid w:val="00450967"/>
    <w:rsid w:val="00451665"/>
    <w:rsid w:val="00453063"/>
    <w:rsid w:val="00453FEB"/>
    <w:rsid w:val="004557F9"/>
    <w:rsid w:val="00455A40"/>
    <w:rsid w:val="00456326"/>
    <w:rsid w:val="00456EB4"/>
    <w:rsid w:val="00456FA3"/>
    <w:rsid w:val="00457827"/>
    <w:rsid w:val="004618EC"/>
    <w:rsid w:val="00461CAB"/>
    <w:rsid w:val="004627CC"/>
    <w:rsid w:val="00464060"/>
    <w:rsid w:val="00464A71"/>
    <w:rsid w:val="00464DF1"/>
    <w:rsid w:val="0046671A"/>
    <w:rsid w:val="00466DE3"/>
    <w:rsid w:val="00470480"/>
    <w:rsid w:val="004718F3"/>
    <w:rsid w:val="00471ECE"/>
    <w:rsid w:val="00472A4A"/>
    <w:rsid w:val="004747FC"/>
    <w:rsid w:val="00475040"/>
    <w:rsid w:val="00475B97"/>
    <w:rsid w:val="00475ECC"/>
    <w:rsid w:val="00476B08"/>
    <w:rsid w:val="00476DFE"/>
    <w:rsid w:val="00477ED7"/>
    <w:rsid w:val="004816C8"/>
    <w:rsid w:val="00481E31"/>
    <w:rsid w:val="00482254"/>
    <w:rsid w:val="004827B2"/>
    <w:rsid w:val="00482901"/>
    <w:rsid w:val="00482AD2"/>
    <w:rsid w:val="00482D46"/>
    <w:rsid w:val="00482FE4"/>
    <w:rsid w:val="004834CF"/>
    <w:rsid w:val="004849B5"/>
    <w:rsid w:val="00486100"/>
    <w:rsid w:val="00486678"/>
    <w:rsid w:val="0048796B"/>
    <w:rsid w:val="00487F4A"/>
    <w:rsid w:val="00490C06"/>
    <w:rsid w:val="00491944"/>
    <w:rsid w:val="0049259B"/>
    <w:rsid w:val="00492A68"/>
    <w:rsid w:val="00493D40"/>
    <w:rsid w:val="00493EE3"/>
    <w:rsid w:val="004940DC"/>
    <w:rsid w:val="00495438"/>
    <w:rsid w:val="004967B6"/>
    <w:rsid w:val="004971B7"/>
    <w:rsid w:val="0049750D"/>
    <w:rsid w:val="004A1C56"/>
    <w:rsid w:val="004A4A75"/>
    <w:rsid w:val="004A504B"/>
    <w:rsid w:val="004A519C"/>
    <w:rsid w:val="004A581B"/>
    <w:rsid w:val="004A635D"/>
    <w:rsid w:val="004A6911"/>
    <w:rsid w:val="004A6AF4"/>
    <w:rsid w:val="004A6FD2"/>
    <w:rsid w:val="004A788D"/>
    <w:rsid w:val="004A7B8E"/>
    <w:rsid w:val="004B0970"/>
    <w:rsid w:val="004B1959"/>
    <w:rsid w:val="004B1AEE"/>
    <w:rsid w:val="004B3652"/>
    <w:rsid w:val="004B4A00"/>
    <w:rsid w:val="004B4CD5"/>
    <w:rsid w:val="004B54E0"/>
    <w:rsid w:val="004B7384"/>
    <w:rsid w:val="004C1540"/>
    <w:rsid w:val="004C1ED0"/>
    <w:rsid w:val="004C200C"/>
    <w:rsid w:val="004C2186"/>
    <w:rsid w:val="004C3053"/>
    <w:rsid w:val="004C35AE"/>
    <w:rsid w:val="004C4269"/>
    <w:rsid w:val="004C5757"/>
    <w:rsid w:val="004C5C22"/>
    <w:rsid w:val="004C7002"/>
    <w:rsid w:val="004C75DB"/>
    <w:rsid w:val="004D0C70"/>
    <w:rsid w:val="004D3853"/>
    <w:rsid w:val="004D4765"/>
    <w:rsid w:val="004D57D4"/>
    <w:rsid w:val="004D6236"/>
    <w:rsid w:val="004D7170"/>
    <w:rsid w:val="004D7F90"/>
    <w:rsid w:val="004E1D9C"/>
    <w:rsid w:val="004E2430"/>
    <w:rsid w:val="004E319B"/>
    <w:rsid w:val="004E3748"/>
    <w:rsid w:val="004E3C14"/>
    <w:rsid w:val="004E43BA"/>
    <w:rsid w:val="004E4BB6"/>
    <w:rsid w:val="004E4DBB"/>
    <w:rsid w:val="004E4E41"/>
    <w:rsid w:val="004E5BCC"/>
    <w:rsid w:val="004E68B2"/>
    <w:rsid w:val="004E702F"/>
    <w:rsid w:val="004E73DB"/>
    <w:rsid w:val="004E7F9C"/>
    <w:rsid w:val="004F039F"/>
    <w:rsid w:val="004F03F1"/>
    <w:rsid w:val="004F0A5A"/>
    <w:rsid w:val="004F3493"/>
    <w:rsid w:val="004F4006"/>
    <w:rsid w:val="004F4DE2"/>
    <w:rsid w:val="004F5143"/>
    <w:rsid w:val="004F66C6"/>
    <w:rsid w:val="004F7251"/>
    <w:rsid w:val="004F76CF"/>
    <w:rsid w:val="00501C95"/>
    <w:rsid w:val="005023DD"/>
    <w:rsid w:val="00502594"/>
    <w:rsid w:val="0050317C"/>
    <w:rsid w:val="005054EC"/>
    <w:rsid w:val="00507432"/>
    <w:rsid w:val="00510B97"/>
    <w:rsid w:val="00512B09"/>
    <w:rsid w:val="00514267"/>
    <w:rsid w:val="00515B84"/>
    <w:rsid w:val="00515DB9"/>
    <w:rsid w:val="00515E6B"/>
    <w:rsid w:val="005176FA"/>
    <w:rsid w:val="0052066D"/>
    <w:rsid w:val="005206DD"/>
    <w:rsid w:val="00520EBA"/>
    <w:rsid w:val="00521475"/>
    <w:rsid w:val="0052209E"/>
    <w:rsid w:val="005220ED"/>
    <w:rsid w:val="005221B2"/>
    <w:rsid w:val="00522D0A"/>
    <w:rsid w:val="00523C33"/>
    <w:rsid w:val="00525EC4"/>
    <w:rsid w:val="00527094"/>
    <w:rsid w:val="00527516"/>
    <w:rsid w:val="0053013D"/>
    <w:rsid w:val="00530237"/>
    <w:rsid w:val="00530E9D"/>
    <w:rsid w:val="00531DA9"/>
    <w:rsid w:val="0053247A"/>
    <w:rsid w:val="00533796"/>
    <w:rsid w:val="00534231"/>
    <w:rsid w:val="00534612"/>
    <w:rsid w:val="00537343"/>
    <w:rsid w:val="005377D0"/>
    <w:rsid w:val="00542F5C"/>
    <w:rsid w:val="005432F6"/>
    <w:rsid w:val="00544D6E"/>
    <w:rsid w:val="005456C9"/>
    <w:rsid w:val="00546C6C"/>
    <w:rsid w:val="00550680"/>
    <w:rsid w:val="005516F3"/>
    <w:rsid w:val="005555C5"/>
    <w:rsid w:val="0055598E"/>
    <w:rsid w:val="00555CB5"/>
    <w:rsid w:val="00555D75"/>
    <w:rsid w:val="005601E0"/>
    <w:rsid w:val="00560B6B"/>
    <w:rsid w:val="00560BF8"/>
    <w:rsid w:val="00560DF0"/>
    <w:rsid w:val="0056169A"/>
    <w:rsid w:val="005642E1"/>
    <w:rsid w:val="005643EC"/>
    <w:rsid w:val="00564A2D"/>
    <w:rsid w:val="005653CF"/>
    <w:rsid w:val="005660C5"/>
    <w:rsid w:val="00566F47"/>
    <w:rsid w:val="005674A5"/>
    <w:rsid w:val="00567511"/>
    <w:rsid w:val="0056759C"/>
    <w:rsid w:val="00570256"/>
    <w:rsid w:val="005723D4"/>
    <w:rsid w:val="00572D58"/>
    <w:rsid w:val="00572E79"/>
    <w:rsid w:val="0057339C"/>
    <w:rsid w:val="005747C5"/>
    <w:rsid w:val="00575558"/>
    <w:rsid w:val="00576374"/>
    <w:rsid w:val="005800C5"/>
    <w:rsid w:val="00581F79"/>
    <w:rsid w:val="00582428"/>
    <w:rsid w:val="00582C88"/>
    <w:rsid w:val="00583214"/>
    <w:rsid w:val="00584FA4"/>
    <w:rsid w:val="00584FB8"/>
    <w:rsid w:val="00586F20"/>
    <w:rsid w:val="00590470"/>
    <w:rsid w:val="005904CC"/>
    <w:rsid w:val="00590EF6"/>
    <w:rsid w:val="0059148F"/>
    <w:rsid w:val="00591599"/>
    <w:rsid w:val="00592A88"/>
    <w:rsid w:val="00594A02"/>
    <w:rsid w:val="00594C5A"/>
    <w:rsid w:val="0059513E"/>
    <w:rsid w:val="00595657"/>
    <w:rsid w:val="00595E07"/>
    <w:rsid w:val="005964B0"/>
    <w:rsid w:val="0059654B"/>
    <w:rsid w:val="00597FFA"/>
    <w:rsid w:val="005A0399"/>
    <w:rsid w:val="005A03E9"/>
    <w:rsid w:val="005A1BF2"/>
    <w:rsid w:val="005A2186"/>
    <w:rsid w:val="005A24D1"/>
    <w:rsid w:val="005A2635"/>
    <w:rsid w:val="005A2C92"/>
    <w:rsid w:val="005A31BA"/>
    <w:rsid w:val="005A3CD1"/>
    <w:rsid w:val="005A42CB"/>
    <w:rsid w:val="005A5782"/>
    <w:rsid w:val="005A6AA4"/>
    <w:rsid w:val="005A6D9F"/>
    <w:rsid w:val="005B0150"/>
    <w:rsid w:val="005B0542"/>
    <w:rsid w:val="005B1090"/>
    <w:rsid w:val="005B1837"/>
    <w:rsid w:val="005B1D1F"/>
    <w:rsid w:val="005B38D6"/>
    <w:rsid w:val="005B48FF"/>
    <w:rsid w:val="005B7845"/>
    <w:rsid w:val="005B78D3"/>
    <w:rsid w:val="005C0CFB"/>
    <w:rsid w:val="005C1E32"/>
    <w:rsid w:val="005C2146"/>
    <w:rsid w:val="005C27EA"/>
    <w:rsid w:val="005C2845"/>
    <w:rsid w:val="005C43B0"/>
    <w:rsid w:val="005C497B"/>
    <w:rsid w:val="005C59FD"/>
    <w:rsid w:val="005C5D45"/>
    <w:rsid w:val="005C607E"/>
    <w:rsid w:val="005C621F"/>
    <w:rsid w:val="005C670D"/>
    <w:rsid w:val="005C7B02"/>
    <w:rsid w:val="005D03C9"/>
    <w:rsid w:val="005D070D"/>
    <w:rsid w:val="005D21E6"/>
    <w:rsid w:val="005D363F"/>
    <w:rsid w:val="005D3F97"/>
    <w:rsid w:val="005D61D6"/>
    <w:rsid w:val="005D6344"/>
    <w:rsid w:val="005D678C"/>
    <w:rsid w:val="005D7BE1"/>
    <w:rsid w:val="005E0EB2"/>
    <w:rsid w:val="005E1981"/>
    <w:rsid w:val="005E26FF"/>
    <w:rsid w:val="005E2991"/>
    <w:rsid w:val="005E2A28"/>
    <w:rsid w:val="005E396D"/>
    <w:rsid w:val="005F023E"/>
    <w:rsid w:val="005F060D"/>
    <w:rsid w:val="005F1BE7"/>
    <w:rsid w:val="005F22F5"/>
    <w:rsid w:val="005F5574"/>
    <w:rsid w:val="005F5799"/>
    <w:rsid w:val="005F78ED"/>
    <w:rsid w:val="005F7F18"/>
    <w:rsid w:val="0060013A"/>
    <w:rsid w:val="006007F8"/>
    <w:rsid w:val="00602DAA"/>
    <w:rsid w:val="00602E33"/>
    <w:rsid w:val="00602E8C"/>
    <w:rsid w:val="0060397A"/>
    <w:rsid w:val="00604C15"/>
    <w:rsid w:val="00612164"/>
    <w:rsid w:val="00613217"/>
    <w:rsid w:val="00613693"/>
    <w:rsid w:val="006143D9"/>
    <w:rsid w:val="006148BB"/>
    <w:rsid w:val="006151F1"/>
    <w:rsid w:val="006158D5"/>
    <w:rsid w:val="00616310"/>
    <w:rsid w:val="00617662"/>
    <w:rsid w:val="00617F30"/>
    <w:rsid w:val="006207B0"/>
    <w:rsid w:val="00621F45"/>
    <w:rsid w:val="006227F4"/>
    <w:rsid w:val="006232E3"/>
    <w:rsid w:val="006235A7"/>
    <w:rsid w:val="00623613"/>
    <w:rsid w:val="00623F4D"/>
    <w:rsid w:val="0062430C"/>
    <w:rsid w:val="00624EF3"/>
    <w:rsid w:val="006256CD"/>
    <w:rsid w:val="006257BF"/>
    <w:rsid w:val="00625D83"/>
    <w:rsid w:val="00627AE0"/>
    <w:rsid w:val="006301DE"/>
    <w:rsid w:val="006304BC"/>
    <w:rsid w:val="00634378"/>
    <w:rsid w:val="00634848"/>
    <w:rsid w:val="00635627"/>
    <w:rsid w:val="0063622C"/>
    <w:rsid w:val="0064101B"/>
    <w:rsid w:val="00641CEB"/>
    <w:rsid w:val="006429EB"/>
    <w:rsid w:val="00643027"/>
    <w:rsid w:val="006434C3"/>
    <w:rsid w:val="0064450A"/>
    <w:rsid w:val="006447D9"/>
    <w:rsid w:val="00644E5D"/>
    <w:rsid w:val="00645415"/>
    <w:rsid w:val="00645FE3"/>
    <w:rsid w:val="006466FD"/>
    <w:rsid w:val="00646AB9"/>
    <w:rsid w:val="0064745D"/>
    <w:rsid w:val="00650072"/>
    <w:rsid w:val="0065106B"/>
    <w:rsid w:val="006510A6"/>
    <w:rsid w:val="00651984"/>
    <w:rsid w:val="0065402C"/>
    <w:rsid w:val="00655852"/>
    <w:rsid w:val="0065588C"/>
    <w:rsid w:val="00657480"/>
    <w:rsid w:val="00657B10"/>
    <w:rsid w:val="00657F09"/>
    <w:rsid w:val="0066007E"/>
    <w:rsid w:val="00661C2C"/>
    <w:rsid w:val="006623E7"/>
    <w:rsid w:val="00662B80"/>
    <w:rsid w:val="00664D76"/>
    <w:rsid w:val="00665E89"/>
    <w:rsid w:val="00666AD0"/>
    <w:rsid w:val="0066751A"/>
    <w:rsid w:val="0066768F"/>
    <w:rsid w:val="00670F27"/>
    <w:rsid w:val="00670F6C"/>
    <w:rsid w:val="00670FE2"/>
    <w:rsid w:val="006724ED"/>
    <w:rsid w:val="006730F4"/>
    <w:rsid w:val="0067329D"/>
    <w:rsid w:val="006739D7"/>
    <w:rsid w:val="00673A0C"/>
    <w:rsid w:val="006757DE"/>
    <w:rsid w:val="0067582A"/>
    <w:rsid w:val="00675C36"/>
    <w:rsid w:val="00676E58"/>
    <w:rsid w:val="00677A2B"/>
    <w:rsid w:val="00677D7E"/>
    <w:rsid w:val="00677F66"/>
    <w:rsid w:val="00681C53"/>
    <w:rsid w:val="00681D50"/>
    <w:rsid w:val="00681EA8"/>
    <w:rsid w:val="006822CB"/>
    <w:rsid w:val="00682342"/>
    <w:rsid w:val="006823C0"/>
    <w:rsid w:val="00684034"/>
    <w:rsid w:val="0068418F"/>
    <w:rsid w:val="0068453C"/>
    <w:rsid w:val="006849CF"/>
    <w:rsid w:val="006849E5"/>
    <w:rsid w:val="00684A2B"/>
    <w:rsid w:val="006852C7"/>
    <w:rsid w:val="006852CE"/>
    <w:rsid w:val="00685347"/>
    <w:rsid w:val="0068548C"/>
    <w:rsid w:val="00687FF6"/>
    <w:rsid w:val="00690DE3"/>
    <w:rsid w:val="00690F66"/>
    <w:rsid w:val="0069110B"/>
    <w:rsid w:val="00692D14"/>
    <w:rsid w:val="00693D4E"/>
    <w:rsid w:val="006967DA"/>
    <w:rsid w:val="00696F99"/>
    <w:rsid w:val="0069780E"/>
    <w:rsid w:val="00697FA2"/>
    <w:rsid w:val="006A0618"/>
    <w:rsid w:val="006A0920"/>
    <w:rsid w:val="006A09FA"/>
    <w:rsid w:val="006A0D62"/>
    <w:rsid w:val="006A4106"/>
    <w:rsid w:val="006A49B8"/>
    <w:rsid w:val="006A4EB0"/>
    <w:rsid w:val="006A60F9"/>
    <w:rsid w:val="006A6214"/>
    <w:rsid w:val="006A624B"/>
    <w:rsid w:val="006A6348"/>
    <w:rsid w:val="006A6D44"/>
    <w:rsid w:val="006A6DCB"/>
    <w:rsid w:val="006A7A3B"/>
    <w:rsid w:val="006A7B10"/>
    <w:rsid w:val="006B18BC"/>
    <w:rsid w:val="006B2265"/>
    <w:rsid w:val="006B230D"/>
    <w:rsid w:val="006B27FE"/>
    <w:rsid w:val="006B367C"/>
    <w:rsid w:val="006B3FA4"/>
    <w:rsid w:val="006B3FEE"/>
    <w:rsid w:val="006B5B7D"/>
    <w:rsid w:val="006B6512"/>
    <w:rsid w:val="006B65C7"/>
    <w:rsid w:val="006B6D52"/>
    <w:rsid w:val="006B7102"/>
    <w:rsid w:val="006C1727"/>
    <w:rsid w:val="006C2A4C"/>
    <w:rsid w:val="006C32FD"/>
    <w:rsid w:val="006C39CE"/>
    <w:rsid w:val="006C4FED"/>
    <w:rsid w:val="006C55CE"/>
    <w:rsid w:val="006C690A"/>
    <w:rsid w:val="006D0218"/>
    <w:rsid w:val="006D03E1"/>
    <w:rsid w:val="006D0C0E"/>
    <w:rsid w:val="006D0FCC"/>
    <w:rsid w:val="006D124F"/>
    <w:rsid w:val="006D21F5"/>
    <w:rsid w:val="006D3089"/>
    <w:rsid w:val="006D447D"/>
    <w:rsid w:val="006D58AD"/>
    <w:rsid w:val="006D5AA2"/>
    <w:rsid w:val="006D602F"/>
    <w:rsid w:val="006D65F6"/>
    <w:rsid w:val="006D7CA0"/>
    <w:rsid w:val="006E01CE"/>
    <w:rsid w:val="006E07B2"/>
    <w:rsid w:val="006E0C84"/>
    <w:rsid w:val="006E126D"/>
    <w:rsid w:val="006E16C8"/>
    <w:rsid w:val="006E1FC3"/>
    <w:rsid w:val="006E2050"/>
    <w:rsid w:val="006E2226"/>
    <w:rsid w:val="006E37BC"/>
    <w:rsid w:val="006E447B"/>
    <w:rsid w:val="006E66F6"/>
    <w:rsid w:val="006E7D19"/>
    <w:rsid w:val="006F0A50"/>
    <w:rsid w:val="006F0DB6"/>
    <w:rsid w:val="006F2FCC"/>
    <w:rsid w:val="006F3283"/>
    <w:rsid w:val="006F347D"/>
    <w:rsid w:val="006F34C6"/>
    <w:rsid w:val="006F4E2A"/>
    <w:rsid w:val="006F543C"/>
    <w:rsid w:val="006F69B7"/>
    <w:rsid w:val="007027AE"/>
    <w:rsid w:val="00704228"/>
    <w:rsid w:val="00704CE9"/>
    <w:rsid w:val="0070616B"/>
    <w:rsid w:val="00706295"/>
    <w:rsid w:val="007067EB"/>
    <w:rsid w:val="007068BF"/>
    <w:rsid w:val="00706FDA"/>
    <w:rsid w:val="007072F9"/>
    <w:rsid w:val="0070768A"/>
    <w:rsid w:val="0070794B"/>
    <w:rsid w:val="00707CB9"/>
    <w:rsid w:val="00711E9C"/>
    <w:rsid w:val="00711F9A"/>
    <w:rsid w:val="007134AD"/>
    <w:rsid w:val="00713810"/>
    <w:rsid w:val="00713AD0"/>
    <w:rsid w:val="00714401"/>
    <w:rsid w:val="0071687E"/>
    <w:rsid w:val="00720FD5"/>
    <w:rsid w:val="00722B42"/>
    <w:rsid w:val="00723252"/>
    <w:rsid w:val="0072385C"/>
    <w:rsid w:val="00723C16"/>
    <w:rsid w:val="007248A0"/>
    <w:rsid w:val="00724B5B"/>
    <w:rsid w:val="007258A0"/>
    <w:rsid w:val="00726D6F"/>
    <w:rsid w:val="0072755D"/>
    <w:rsid w:val="0073018E"/>
    <w:rsid w:val="007303A5"/>
    <w:rsid w:val="00730B3E"/>
    <w:rsid w:val="00730FAC"/>
    <w:rsid w:val="0073153E"/>
    <w:rsid w:val="007316B1"/>
    <w:rsid w:val="00732C66"/>
    <w:rsid w:val="0073420B"/>
    <w:rsid w:val="007353E4"/>
    <w:rsid w:val="00736367"/>
    <w:rsid w:val="007364E0"/>
    <w:rsid w:val="00736A10"/>
    <w:rsid w:val="00736F36"/>
    <w:rsid w:val="00737580"/>
    <w:rsid w:val="007419EE"/>
    <w:rsid w:val="007420F0"/>
    <w:rsid w:val="00742442"/>
    <w:rsid w:val="0074479E"/>
    <w:rsid w:val="00744F16"/>
    <w:rsid w:val="00745F3B"/>
    <w:rsid w:val="007463E5"/>
    <w:rsid w:val="007465D9"/>
    <w:rsid w:val="0074725E"/>
    <w:rsid w:val="0074760E"/>
    <w:rsid w:val="007515A2"/>
    <w:rsid w:val="0075173B"/>
    <w:rsid w:val="00751CD9"/>
    <w:rsid w:val="00751DBD"/>
    <w:rsid w:val="007548C4"/>
    <w:rsid w:val="00754ABA"/>
    <w:rsid w:val="00754DEA"/>
    <w:rsid w:val="0075525A"/>
    <w:rsid w:val="00755365"/>
    <w:rsid w:val="0075580C"/>
    <w:rsid w:val="0075670E"/>
    <w:rsid w:val="0075753C"/>
    <w:rsid w:val="00760573"/>
    <w:rsid w:val="00760AF0"/>
    <w:rsid w:val="00761E3B"/>
    <w:rsid w:val="00761F07"/>
    <w:rsid w:val="007624A2"/>
    <w:rsid w:val="007641E3"/>
    <w:rsid w:val="00764CFD"/>
    <w:rsid w:val="007657EA"/>
    <w:rsid w:val="00766B80"/>
    <w:rsid w:val="00767BE6"/>
    <w:rsid w:val="00767F98"/>
    <w:rsid w:val="00770158"/>
    <w:rsid w:val="00770908"/>
    <w:rsid w:val="00770B98"/>
    <w:rsid w:val="00772B93"/>
    <w:rsid w:val="007739A6"/>
    <w:rsid w:val="00775004"/>
    <w:rsid w:val="0077504A"/>
    <w:rsid w:val="007750BF"/>
    <w:rsid w:val="00775BB5"/>
    <w:rsid w:val="00776B58"/>
    <w:rsid w:val="00780179"/>
    <w:rsid w:val="00780990"/>
    <w:rsid w:val="00780FF3"/>
    <w:rsid w:val="00782B0D"/>
    <w:rsid w:val="00783212"/>
    <w:rsid w:val="007833F3"/>
    <w:rsid w:val="00785D3C"/>
    <w:rsid w:val="00786351"/>
    <w:rsid w:val="00786843"/>
    <w:rsid w:val="00791210"/>
    <w:rsid w:val="007949B1"/>
    <w:rsid w:val="0079751F"/>
    <w:rsid w:val="0079781A"/>
    <w:rsid w:val="00797C9E"/>
    <w:rsid w:val="007A024C"/>
    <w:rsid w:val="007A1546"/>
    <w:rsid w:val="007A18CD"/>
    <w:rsid w:val="007A228C"/>
    <w:rsid w:val="007A28C3"/>
    <w:rsid w:val="007A368E"/>
    <w:rsid w:val="007A4F41"/>
    <w:rsid w:val="007A5868"/>
    <w:rsid w:val="007B04CE"/>
    <w:rsid w:val="007B09A3"/>
    <w:rsid w:val="007B1689"/>
    <w:rsid w:val="007B2497"/>
    <w:rsid w:val="007B3572"/>
    <w:rsid w:val="007B3770"/>
    <w:rsid w:val="007B4DBD"/>
    <w:rsid w:val="007B5B63"/>
    <w:rsid w:val="007B6871"/>
    <w:rsid w:val="007B768B"/>
    <w:rsid w:val="007B7A2F"/>
    <w:rsid w:val="007C0D7C"/>
    <w:rsid w:val="007C2B69"/>
    <w:rsid w:val="007C2C45"/>
    <w:rsid w:val="007C32EE"/>
    <w:rsid w:val="007C348C"/>
    <w:rsid w:val="007C3D33"/>
    <w:rsid w:val="007C4A7D"/>
    <w:rsid w:val="007C4DA0"/>
    <w:rsid w:val="007C55D1"/>
    <w:rsid w:val="007D0A85"/>
    <w:rsid w:val="007D0BF5"/>
    <w:rsid w:val="007D16BD"/>
    <w:rsid w:val="007D25FF"/>
    <w:rsid w:val="007D294A"/>
    <w:rsid w:val="007D32B6"/>
    <w:rsid w:val="007D47D2"/>
    <w:rsid w:val="007D4EA8"/>
    <w:rsid w:val="007D52CA"/>
    <w:rsid w:val="007D6EC0"/>
    <w:rsid w:val="007D7007"/>
    <w:rsid w:val="007D751C"/>
    <w:rsid w:val="007D7E1D"/>
    <w:rsid w:val="007E04AA"/>
    <w:rsid w:val="007E08A5"/>
    <w:rsid w:val="007E3B12"/>
    <w:rsid w:val="007E3B7C"/>
    <w:rsid w:val="007E4A1B"/>
    <w:rsid w:val="007E4CDC"/>
    <w:rsid w:val="007E503C"/>
    <w:rsid w:val="007F1385"/>
    <w:rsid w:val="007F4F6E"/>
    <w:rsid w:val="008005B7"/>
    <w:rsid w:val="00801600"/>
    <w:rsid w:val="00802328"/>
    <w:rsid w:val="0080339F"/>
    <w:rsid w:val="0080345C"/>
    <w:rsid w:val="0080400C"/>
    <w:rsid w:val="00804803"/>
    <w:rsid w:val="008060BF"/>
    <w:rsid w:val="00806CED"/>
    <w:rsid w:val="00806DAB"/>
    <w:rsid w:val="008101FB"/>
    <w:rsid w:val="00810C96"/>
    <w:rsid w:val="00811FD3"/>
    <w:rsid w:val="0081254A"/>
    <w:rsid w:val="008141A4"/>
    <w:rsid w:val="008144AD"/>
    <w:rsid w:val="00814A42"/>
    <w:rsid w:val="00814C87"/>
    <w:rsid w:val="008152F3"/>
    <w:rsid w:val="008163EF"/>
    <w:rsid w:val="00817302"/>
    <w:rsid w:val="00820933"/>
    <w:rsid w:val="00820B15"/>
    <w:rsid w:val="0082156C"/>
    <w:rsid w:val="00821FFD"/>
    <w:rsid w:val="008225CE"/>
    <w:rsid w:val="00824FBF"/>
    <w:rsid w:val="0082507F"/>
    <w:rsid w:val="0082522F"/>
    <w:rsid w:val="008262DF"/>
    <w:rsid w:val="008275CA"/>
    <w:rsid w:val="00827F11"/>
    <w:rsid w:val="008314C6"/>
    <w:rsid w:val="00831979"/>
    <w:rsid w:val="00832859"/>
    <w:rsid w:val="00832A5E"/>
    <w:rsid w:val="0083450E"/>
    <w:rsid w:val="00834C68"/>
    <w:rsid w:val="008356FF"/>
    <w:rsid w:val="008362FC"/>
    <w:rsid w:val="00836A5D"/>
    <w:rsid w:val="00837B46"/>
    <w:rsid w:val="00837B99"/>
    <w:rsid w:val="00837F41"/>
    <w:rsid w:val="00840278"/>
    <w:rsid w:val="008408B6"/>
    <w:rsid w:val="0084458D"/>
    <w:rsid w:val="00844A46"/>
    <w:rsid w:val="00844DB8"/>
    <w:rsid w:val="00847262"/>
    <w:rsid w:val="00847269"/>
    <w:rsid w:val="00850F6B"/>
    <w:rsid w:val="00851334"/>
    <w:rsid w:val="00851352"/>
    <w:rsid w:val="00852ECF"/>
    <w:rsid w:val="00855608"/>
    <w:rsid w:val="00855B95"/>
    <w:rsid w:val="00855C53"/>
    <w:rsid w:val="0085695F"/>
    <w:rsid w:val="00856D71"/>
    <w:rsid w:val="00857077"/>
    <w:rsid w:val="00857DE7"/>
    <w:rsid w:val="008604A7"/>
    <w:rsid w:val="0086056F"/>
    <w:rsid w:val="008613DA"/>
    <w:rsid w:val="00862D50"/>
    <w:rsid w:val="00863230"/>
    <w:rsid w:val="00864DF2"/>
    <w:rsid w:val="008658CF"/>
    <w:rsid w:val="00865BD0"/>
    <w:rsid w:val="00865C2A"/>
    <w:rsid w:val="0086786B"/>
    <w:rsid w:val="008702AF"/>
    <w:rsid w:val="00870493"/>
    <w:rsid w:val="00870698"/>
    <w:rsid w:val="008711DB"/>
    <w:rsid w:val="008713A9"/>
    <w:rsid w:val="008717D8"/>
    <w:rsid w:val="0087215C"/>
    <w:rsid w:val="00873133"/>
    <w:rsid w:val="008733D0"/>
    <w:rsid w:val="00875D25"/>
    <w:rsid w:val="00876B45"/>
    <w:rsid w:val="00876E65"/>
    <w:rsid w:val="00880295"/>
    <w:rsid w:val="00880E35"/>
    <w:rsid w:val="00881499"/>
    <w:rsid w:val="00882674"/>
    <w:rsid w:val="008836DB"/>
    <w:rsid w:val="00883AC6"/>
    <w:rsid w:val="00883C5C"/>
    <w:rsid w:val="0088670B"/>
    <w:rsid w:val="00886B31"/>
    <w:rsid w:val="008875FE"/>
    <w:rsid w:val="00887CD5"/>
    <w:rsid w:val="00887F8E"/>
    <w:rsid w:val="00890575"/>
    <w:rsid w:val="00890FA4"/>
    <w:rsid w:val="00891041"/>
    <w:rsid w:val="00891371"/>
    <w:rsid w:val="008916BE"/>
    <w:rsid w:val="00892604"/>
    <w:rsid w:val="00893440"/>
    <w:rsid w:val="00893D0E"/>
    <w:rsid w:val="00895AE2"/>
    <w:rsid w:val="00895FEE"/>
    <w:rsid w:val="00896234"/>
    <w:rsid w:val="00897E43"/>
    <w:rsid w:val="008A159B"/>
    <w:rsid w:val="008A4361"/>
    <w:rsid w:val="008A6B83"/>
    <w:rsid w:val="008A73D9"/>
    <w:rsid w:val="008B1E09"/>
    <w:rsid w:val="008B3537"/>
    <w:rsid w:val="008B42BF"/>
    <w:rsid w:val="008B521D"/>
    <w:rsid w:val="008B564E"/>
    <w:rsid w:val="008B6DA5"/>
    <w:rsid w:val="008C08BA"/>
    <w:rsid w:val="008C1964"/>
    <w:rsid w:val="008C1DF9"/>
    <w:rsid w:val="008C222B"/>
    <w:rsid w:val="008C255A"/>
    <w:rsid w:val="008C2E24"/>
    <w:rsid w:val="008C2F1F"/>
    <w:rsid w:val="008C3D4B"/>
    <w:rsid w:val="008C42E7"/>
    <w:rsid w:val="008C486E"/>
    <w:rsid w:val="008C5738"/>
    <w:rsid w:val="008C6039"/>
    <w:rsid w:val="008C60D2"/>
    <w:rsid w:val="008C6521"/>
    <w:rsid w:val="008C6ED0"/>
    <w:rsid w:val="008C774F"/>
    <w:rsid w:val="008C7EAD"/>
    <w:rsid w:val="008D0CFE"/>
    <w:rsid w:val="008D0D33"/>
    <w:rsid w:val="008D0D42"/>
    <w:rsid w:val="008D1570"/>
    <w:rsid w:val="008D1D91"/>
    <w:rsid w:val="008D2158"/>
    <w:rsid w:val="008D3984"/>
    <w:rsid w:val="008D3E32"/>
    <w:rsid w:val="008D513E"/>
    <w:rsid w:val="008D6152"/>
    <w:rsid w:val="008D745F"/>
    <w:rsid w:val="008E292B"/>
    <w:rsid w:val="008E3AB8"/>
    <w:rsid w:val="008E4905"/>
    <w:rsid w:val="008E5ED0"/>
    <w:rsid w:val="008E7936"/>
    <w:rsid w:val="008E7AC0"/>
    <w:rsid w:val="008E7BA9"/>
    <w:rsid w:val="008F0A10"/>
    <w:rsid w:val="008F0F81"/>
    <w:rsid w:val="008F12AD"/>
    <w:rsid w:val="008F27BF"/>
    <w:rsid w:val="008F2E64"/>
    <w:rsid w:val="008F34EA"/>
    <w:rsid w:val="008F3853"/>
    <w:rsid w:val="008F4539"/>
    <w:rsid w:val="008F482A"/>
    <w:rsid w:val="008F50D9"/>
    <w:rsid w:val="008F5883"/>
    <w:rsid w:val="008F5AE9"/>
    <w:rsid w:val="00900998"/>
    <w:rsid w:val="00904CE4"/>
    <w:rsid w:val="00906E8F"/>
    <w:rsid w:val="009078C0"/>
    <w:rsid w:val="00907FF9"/>
    <w:rsid w:val="00911403"/>
    <w:rsid w:val="00911F3D"/>
    <w:rsid w:val="0091407D"/>
    <w:rsid w:val="009142EC"/>
    <w:rsid w:val="00914404"/>
    <w:rsid w:val="009145E4"/>
    <w:rsid w:val="009154C3"/>
    <w:rsid w:val="0091564B"/>
    <w:rsid w:val="00915CA7"/>
    <w:rsid w:val="00916EF5"/>
    <w:rsid w:val="00921755"/>
    <w:rsid w:val="00923540"/>
    <w:rsid w:val="00925CFE"/>
    <w:rsid w:val="00926767"/>
    <w:rsid w:val="00926D0D"/>
    <w:rsid w:val="009277A4"/>
    <w:rsid w:val="0093295A"/>
    <w:rsid w:val="00932B16"/>
    <w:rsid w:val="00932E4C"/>
    <w:rsid w:val="0093458C"/>
    <w:rsid w:val="00934E6B"/>
    <w:rsid w:val="009361D5"/>
    <w:rsid w:val="009363D2"/>
    <w:rsid w:val="0093762C"/>
    <w:rsid w:val="00937A71"/>
    <w:rsid w:val="0094096A"/>
    <w:rsid w:val="0094169C"/>
    <w:rsid w:val="009428A4"/>
    <w:rsid w:val="009431F5"/>
    <w:rsid w:val="00943542"/>
    <w:rsid w:val="00944814"/>
    <w:rsid w:val="009456A9"/>
    <w:rsid w:val="0094600B"/>
    <w:rsid w:val="00947B92"/>
    <w:rsid w:val="00947CFF"/>
    <w:rsid w:val="009513D3"/>
    <w:rsid w:val="00953209"/>
    <w:rsid w:val="00955627"/>
    <w:rsid w:val="00955EC9"/>
    <w:rsid w:val="00955F7A"/>
    <w:rsid w:val="00957AEB"/>
    <w:rsid w:val="00957D73"/>
    <w:rsid w:val="0096060A"/>
    <w:rsid w:val="00961C67"/>
    <w:rsid w:val="00961DF8"/>
    <w:rsid w:val="009625CC"/>
    <w:rsid w:val="00962696"/>
    <w:rsid w:val="00962C9A"/>
    <w:rsid w:val="00962E5D"/>
    <w:rsid w:val="00964866"/>
    <w:rsid w:val="009659F4"/>
    <w:rsid w:val="00966FAF"/>
    <w:rsid w:val="00967872"/>
    <w:rsid w:val="00970D60"/>
    <w:rsid w:val="009725F9"/>
    <w:rsid w:val="00974E51"/>
    <w:rsid w:val="009838F8"/>
    <w:rsid w:val="00983FCE"/>
    <w:rsid w:val="009852ED"/>
    <w:rsid w:val="0098603A"/>
    <w:rsid w:val="0098610B"/>
    <w:rsid w:val="00986B24"/>
    <w:rsid w:val="00986C4E"/>
    <w:rsid w:val="00986EB0"/>
    <w:rsid w:val="00987244"/>
    <w:rsid w:val="009874D0"/>
    <w:rsid w:val="0099006A"/>
    <w:rsid w:val="00992DDB"/>
    <w:rsid w:val="0099390E"/>
    <w:rsid w:val="00994AAD"/>
    <w:rsid w:val="00994F2E"/>
    <w:rsid w:val="00995958"/>
    <w:rsid w:val="009960E5"/>
    <w:rsid w:val="00996100"/>
    <w:rsid w:val="009978E2"/>
    <w:rsid w:val="009978E3"/>
    <w:rsid w:val="009A000A"/>
    <w:rsid w:val="009A0A18"/>
    <w:rsid w:val="009A0EEC"/>
    <w:rsid w:val="009A25D8"/>
    <w:rsid w:val="009A2D02"/>
    <w:rsid w:val="009A2EC4"/>
    <w:rsid w:val="009A4DF5"/>
    <w:rsid w:val="009A5FF3"/>
    <w:rsid w:val="009A7432"/>
    <w:rsid w:val="009A76A6"/>
    <w:rsid w:val="009A7ADC"/>
    <w:rsid w:val="009B01F9"/>
    <w:rsid w:val="009B0D30"/>
    <w:rsid w:val="009B1F6F"/>
    <w:rsid w:val="009B24EB"/>
    <w:rsid w:val="009B3853"/>
    <w:rsid w:val="009B3A62"/>
    <w:rsid w:val="009B50EE"/>
    <w:rsid w:val="009C14C5"/>
    <w:rsid w:val="009C14CB"/>
    <w:rsid w:val="009C19B7"/>
    <w:rsid w:val="009C45A0"/>
    <w:rsid w:val="009C5ABB"/>
    <w:rsid w:val="009C5F7D"/>
    <w:rsid w:val="009C64C2"/>
    <w:rsid w:val="009C77FE"/>
    <w:rsid w:val="009D061A"/>
    <w:rsid w:val="009D40E2"/>
    <w:rsid w:val="009D511F"/>
    <w:rsid w:val="009D6725"/>
    <w:rsid w:val="009D70EF"/>
    <w:rsid w:val="009D7C51"/>
    <w:rsid w:val="009E196C"/>
    <w:rsid w:val="009E1DEB"/>
    <w:rsid w:val="009E2EB0"/>
    <w:rsid w:val="009E463B"/>
    <w:rsid w:val="009E4FE5"/>
    <w:rsid w:val="009E5175"/>
    <w:rsid w:val="009E5C31"/>
    <w:rsid w:val="009E5E11"/>
    <w:rsid w:val="009E5F6A"/>
    <w:rsid w:val="009E6846"/>
    <w:rsid w:val="009E6A0A"/>
    <w:rsid w:val="009E6B30"/>
    <w:rsid w:val="009E7402"/>
    <w:rsid w:val="009F1723"/>
    <w:rsid w:val="009F36BF"/>
    <w:rsid w:val="009F4272"/>
    <w:rsid w:val="009F6587"/>
    <w:rsid w:val="009F6BA9"/>
    <w:rsid w:val="009F74AC"/>
    <w:rsid w:val="00A0046B"/>
    <w:rsid w:val="00A02E55"/>
    <w:rsid w:val="00A033D8"/>
    <w:rsid w:val="00A03A17"/>
    <w:rsid w:val="00A03E2A"/>
    <w:rsid w:val="00A111B6"/>
    <w:rsid w:val="00A12698"/>
    <w:rsid w:val="00A13935"/>
    <w:rsid w:val="00A1415D"/>
    <w:rsid w:val="00A1428F"/>
    <w:rsid w:val="00A149D5"/>
    <w:rsid w:val="00A150A0"/>
    <w:rsid w:val="00A20146"/>
    <w:rsid w:val="00A20803"/>
    <w:rsid w:val="00A20892"/>
    <w:rsid w:val="00A229D0"/>
    <w:rsid w:val="00A23282"/>
    <w:rsid w:val="00A23AA2"/>
    <w:rsid w:val="00A25259"/>
    <w:rsid w:val="00A25E9C"/>
    <w:rsid w:val="00A25F4B"/>
    <w:rsid w:val="00A26D27"/>
    <w:rsid w:val="00A32D2A"/>
    <w:rsid w:val="00A33A0A"/>
    <w:rsid w:val="00A33B5D"/>
    <w:rsid w:val="00A33E65"/>
    <w:rsid w:val="00A34881"/>
    <w:rsid w:val="00A34883"/>
    <w:rsid w:val="00A348EE"/>
    <w:rsid w:val="00A376EE"/>
    <w:rsid w:val="00A40D13"/>
    <w:rsid w:val="00A42447"/>
    <w:rsid w:val="00A42A99"/>
    <w:rsid w:val="00A4384D"/>
    <w:rsid w:val="00A467E8"/>
    <w:rsid w:val="00A503B1"/>
    <w:rsid w:val="00A50599"/>
    <w:rsid w:val="00A50836"/>
    <w:rsid w:val="00A5110A"/>
    <w:rsid w:val="00A5151A"/>
    <w:rsid w:val="00A520A3"/>
    <w:rsid w:val="00A531FE"/>
    <w:rsid w:val="00A565A2"/>
    <w:rsid w:val="00A567FA"/>
    <w:rsid w:val="00A57E0A"/>
    <w:rsid w:val="00A600AB"/>
    <w:rsid w:val="00A639EB"/>
    <w:rsid w:val="00A65196"/>
    <w:rsid w:val="00A658FD"/>
    <w:rsid w:val="00A66A12"/>
    <w:rsid w:val="00A67119"/>
    <w:rsid w:val="00A70354"/>
    <w:rsid w:val="00A72556"/>
    <w:rsid w:val="00A72A56"/>
    <w:rsid w:val="00A7317B"/>
    <w:rsid w:val="00A75E23"/>
    <w:rsid w:val="00A75F45"/>
    <w:rsid w:val="00A7771E"/>
    <w:rsid w:val="00A77919"/>
    <w:rsid w:val="00A77EC9"/>
    <w:rsid w:val="00A802E2"/>
    <w:rsid w:val="00A80658"/>
    <w:rsid w:val="00A813E1"/>
    <w:rsid w:val="00A823F6"/>
    <w:rsid w:val="00A8314E"/>
    <w:rsid w:val="00A838F2"/>
    <w:rsid w:val="00A84223"/>
    <w:rsid w:val="00A84604"/>
    <w:rsid w:val="00A8719E"/>
    <w:rsid w:val="00A8743E"/>
    <w:rsid w:val="00A90843"/>
    <w:rsid w:val="00A90CFD"/>
    <w:rsid w:val="00A917C2"/>
    <w:rsid w:val="00A9196D"/>
    <w:rsid w:val="00A91A9B"/>
    <w:rsid w:val="00A91C96"/>
    <w:rsid w:val="00A930A2"/>
    <w:rsid w:val="00A936AB"/>
    <w:rsid w:val="00A940FE"/>
    <w:rsid w:val="00A94E8C"/>
    <w:rsid w:val="00A97114"/>
    <w:rsid w:val="00A9721B"/>
    <w:rsid w:val="00A97EB4"/>
    <w:rsid w:val="00AA02D2"/>
    <w:rsid w:val="00AA04EB"/>
    <w:rsid w:val="00AA0819"/>
    <w:rsid w:val="00AA0A42"/>
    <w:rsid w:val="00AA0A89"/>
    <w:rsid w:val="00AA0AE7"/>
    <w:rsid w:val="00AA253C"/>
    <w:rsid w:val="00AA2716"/>
    <w:rsid w:val="00AA4771"/>
    <w:rsid w:val="00AA5135"/>
    <w:rsid w:val="00AA5368"/>
    <w:rsid w:val="00AA5404"/>
    <w:rsid w:val="00AA57E2"/>
    <w:rsid w:val="00AA60BB"/>
    <w:rsid w:val="00AA6429"/>
    <w:rsid w:val="00AA6832"/>
    <w:rsid w:val="00AA7460"/>
    <w:rsid w:val="00AB0219"/>
    <w:rsid w:val="00AB090A"/>
    <w:rsid w:val="00AB46A2"/>
    <w:rsid w:val="00AB553F"/>
    <w:rsid w:val="00AB636C"/>
    <w:rsid w:val="00AB6476"/>
    <w:rsid w:val="00AB64C6"/>
    <w:rsid w:val="00AB6BAE"/>
    <w:rsid w:val="00AB7F2E"/>
    <w:rsid w:val="00AC01AA"/>
    <w:rsid w:val="00AC0B80"/>
    <w:rsid w:val="00AC3ECF"/>
    <w:rsid w:val="00AC3EE9"/>
    <w:rsid w:val="00AC43F0"/>
    <w:rsid w:val="00AC4F72"/>
    <w:rsid w:val="00AC5041"/>
    <w:rsid w:val="00AC75BB"/>
    <w:rsid w:val="00AD07B2"/>
    <w:rsid w:val="00AD1316"/>
    <w:rsid w:val="00AD145A"/>
    <w:rsid w:val="00AD3FA8"/>
    <w:rsid w:val="00AD53A0"/>
    <w:rsid w:val="00AD6E04"/>
    <w:rsid w:val="00AD72CC"/>
    <w:rsid w:val="00AD7A8D"/>
    <w:rsid w:val="00AE0A4A"/>
    <w:rsid w:val="00AE119B"/>
    <w:rsid w:val="00AE2203"/>
    <w:rsid w:val="00AE2E12"/>
    <w:rsid w:val="00AE3152"/>
    <w:rsid w:val="00AE482E"/>
    <w:rsid w:val="00AE523E"/>
    <w:rsid w:val="00AE726C"/>
    <w:rsid w:val="00AE7A97"/>
    <w:rsid w:val="00AF06D0"/>
    <w:rsid w:val="00AF1339"/>
    <w:rsid w:val="00AF156C"/>
    <w:rsid w:val="00AF186B"/>
    <w:rsid w:val="00AF1B39"/>
    <w:rsid w:val="00AF4B43"/>
    <w:rsid w:val="00AF4D08"/>
    <w:rsid w:val="00AF5D0A"/>
    <w:rsid w:val="00AF710B"/>
    <w:rsid w:val="00AF741A"/>
    <w:rsid w:val="00AF7AA2"/>
    <w:rsid w:val="00B01ADB"/>
    <w:rsid w:val="00B01D09"/>
    <w:rsid w:val="00B02AD8"/>
    <w:rsid w:val="00B04013"/>
    <w:rsid w:val="00B04161"/>
    <w:rsid w:val="00B04304"/>
    <w:rsid w:val="00B04524"/>
    <w:rsid w:val="00B048C9"/>
    <w:rsid w:val="00B056F9"/>
    <w:rsid w:val="00B05EE1"/>
    <w:rsid w:val="00B0632C"/>
    <w:rsid w:val="00B07E47"/>
    <w:rsid w:val="00B1001A"/>
    <w:rsid w:val="00B11CE6"/>
    <w:rsid w:val="00B11E3D"/>
    <w:rsid w:val="00B13053"/>
    <w:rsid w:val="00B14D2C"/>
    <w:rsid w:val="00B166E6"/>
    <w:rsid w:val="00B16D1E"/>
    <w:rsid w:val="00B178FB"/>
    <w:rsid w:val="00B17E82"/>
    <w:rsid w:val="00B21649"/>
    <w:rsid w:val="00B216A4"/>
    <w:rsid w:val="00B21CD1"/>
    <w:rsid w:val="00B21FBE"/>
    <w:rsid w:val="00B22130"/>
    <w:rsid w:val="00B234D6"/>
    <w:rsid w:val="00B2493A"/>
    <w:rsid w:val="00B2546A"/>
    <w:rsid w:val="00B274DB"/>
    <w:rsid w:val="00B27C39"/>
    <w:rsid w:val="00B3019A"/>
    <w:rsid w:val="00B3094C"/>
    <w:rsid w:val="00B30CBB"/>
    <w:rsid w:val="00B30F70"/>
    <w:rsid w:val="00B31777"/>
    <w:rsid w:val="00B31CD5"/>
    <w:rsid w:val="00B32B3B"/>
    <w:rsid w:val="00B33073"/>
    <w:rsid w:val="00B33EEF"/>
    <w:rsid w:val="00B350AD"/>
    <w:rsid w:val="00B35FCB"/>
    <w:rsid w:val="00B36A1B"/>
    <w:rsid w:val="00B401C3"/>
    <w:rsid w:val="00B402A9"/>
    <w:rsid w:val="00B407A0"/>
    <w:rsid w:val="00B40CDA"/>
    <w:rsid w:val="00B40DA3"/>
    <w:rsid w:val="00B420BF"/>
    <w:rsid w:val="00B42365"/>
    <w:rsid w:val="00B42746"/>
    <w:rsid w:val="00B429C3"/>
    <w:rsid w:val="00B43E88"/>
    <w:rsid w:val="00B449E5"/>
    <w:rsid w:val="00B4534A"/>
    <w:rsid w:val="00B4575A"/>
    <w:rsid w:val="00B45D01"/>
    <w:rsid w:val="00B46701"/>
    <w:rsid w:val="00B475EC"/>
    <w:rsid w:val="00B47B74"/>
    <w:rsid w:val="00B50BF8"/>
    <w:rsid w:val="00B512FB"/>
    <w:rsid w:val="00B51410"/>
    <w:rsid w:val="00B51D38"/>
    <w:rsid w:val="00B53920"/>
    <w:rsid w:val="00B56744"/>
    <w:rsid w:val="00B571A2"/>
    <w:rsid w:val="00B575BA"/>
    <w:rsid w:val="00B57C06"/>
    <w:rsid w:val="00B637B7"/>
    <w:rsid w:val="00B65747"/>
    <w:rsid w:val="00B65C2E"/>
    <w:rsid w:val="00B65CD3"/>
    <w:rsid w:val="00B660BD"/>
    <w:rsid w:val="00B661D2"/>
    <w:rsid w:val="00B66244"/>
    <w:rsid w:val="00B7050B"/>
    <w:rsid w:val="00B70586"/>
    <w:rsid w:val="00B71568"/>
    <w:rsid w:val="00B71608"/>
    <w:rsid w:val="00B7353D"/>
    <w:rsid w:val="00B738D3"/>
    <w:rsid w:val="00B7478A"/>
    <w:rsid w:val="00B7496B"/>
    <w:rsid w:val="00B74F84"/>
    <w:rsid w:val="00B75EB5"/>
    <w:rsid w:val="00B7615A"/>
    <w:rsid w:val="00B76257"/>
    <w:rsid w:val="00B76429"/>
    <w:rsid w:val="00B80DDF"/>
    <w:rsid w:val="00B82444"/>
    <w:rsid w:val="00B831BC"/>
    <w:rsid w:val="00B850FB"/>
    <w:rsid w:val="00B859AB"/>
    <w:rsid w:val="00B86471"/>
    <w:rsid w:val="00B87B63"/>
    <w:rsid w:val="00B92971"/>
    <w:rsid w:val="00B93454"/>
    <w:rsid w:val="00B94D5F"/>
    <w:rsid w:val="00B956D4"/>
    <w:rsid w:val="00B969AF"/>
    <w:rsid w:val="00B97446"/>
    <w:rsid w:val="00B977A8"/>
    <w:rsid w:val="00B97B57"/>
    <w:rsid w:val="00B97DB4"/>
    <w:rsid w:val="00BA192B"/>
    <w:rsid w:val="00BA1DD6"/>
    <w:rsid w:val="00BA23A8"/>
    <w:rsid w:val="00BA2EFE"/>
    <w:rsid w:val="00BA504E"/>
    <w:rsid w:val="00BA56AC"/>
    <w:rsid w:val="00BA5A1F"/>
    <w:rsid w:val="00BA7432"/>
    <w:rsid w:val="00BB06EA"/>
    <w:rsid w:val="00BB2764"/>
    <w:rsid w:val="00BB38F3"/>
    <w:rsid w:val="00BB3D68"/>
    <w:rsid w:val="00BB4E2E"/>
    <w:rsid w:val="00BB56DE"/>
    <w:rsid w:val="00BB68CC"/>
    <w:rsid w:val="00BB7B4B"/>
    <w:rsid w:val="00BB7D37"/>
    <w:rsid w:val="00BC09A4"/>
    <w:rsid w:val="00BC0ABA"/>
    <w:rsid w:val="00BC0C6E"/>
    <w:rsid w:val="00BC0FFC"/>
    <w:rsid w:val="00BC137F"/>
    <w:rsid w:val="00BC1AA0"/>
    <w:rsid w:val="00BC2495"/>
    <w:rsid w:val="00BC2F32"/>
    <w:rsid w:val="00BC314A"/>
    <w:rsid w:val="00BC4634"/>
    <w:rsid w:val="00BC4C02"/>
    <w:rsid w:val="00BC4FC2"/>
    <w:rsid w:val="00BC618F"/>
    <w:rsid w:val="00BC7EB9"/>
    <w:rsid w:val="00BD03A8"/>
    <w:rsid w:val="00BD1C8C"/>
    <w:rsid w:val="00BD22DF"/>
    <w:rsid w:val="00BD2643"/>
    <w:rsid w:val="00BD2E67"/>
    <w:rsid w:val="00BD3A98"/>
    <w:rsid w:val="00BD52B9"/>
    <w:rsid w:val="00BD52D2"/>
    <w:rsid w:val="00BD56B1"/>
    <w:rsid w:val="00BD5F9D"/>
    <w:rsid w:val="00BD633E"/>
    <w:rsid w:val="00BD6359"/>
    <w:rsid w:val="00BD6558"/>
    <w:rsid w:val="00BD6EC2"/>
    <w:rsid w:val="00BD78B4"/>
    <w:rsid w:val="00BD7C33"/>
    <w:rsid w:val="00BE0027"/>
    <w:rsid w:val="00BE0302"/>
    <w:rsid w:val="00BE2DF3"/>
    <w:rsid w:val="00BE5131"/>
    <w:rsid w:val="00BE5A69"/>
    <w:rsid w:val="00BF24C5"/>
    <w:rsid w:val="00BF2AD7"/>
    <w:rsid w:val="00BF2F76"/>
    <w:rsid w:val="00BF3022"/>
    <w:rsid w:val="00BF3214"/>
    <w:rsid w:val="00BF5573"/>
    <w:rsid w:val="00BF6B74"/>
    <w:rsid w:val="00BF6E35"/>
    <w:rsid w:val="00BF7E22"/>
    <w:rsid w:val="00C00800"/>
    <w:rsid w:val="00C0187F"/>
    <w:rsid w:val="00C01974"/>
    <w:rsid w:val="00C04C91"/>
    <w:rsid w:val="00C06EDF"/>
    <w:rsid w:val="00C073F4"/>
    <w:rsid w:val="00C07D54"/>
    <w:rsid w:val="00C100AA"/>
    <w:rsid w:val="00C107BA"/>
    <w:rsid w:val="00C11C1D"/>
    <w:rsid w:val="00C120BE"/>
    <w:rsid w:val="00C125AE"/>
    <w:rsid w:val="00C15867"/>
    <w:rsid w:val="00C15BFE"/>
    <w:rsid w:val="00C163D4"/>
    <w:rsid w:val="00C16FC8"/>
    <w:rsid w:val="00C17ADA"/>
    <w:rsid w:val="00C204A2"/>
    <w:rsid w:val="00C20FEC"/>
    <w:rsid w:val="00C214AD"/>
    <w:rsid w:val="00C22398"/>
    <w:rsid w:val="00C2296D"/>
    <w:rsid w:val="00C23155"/>
    <w:rsid w:val="00C23630"/>
    <w:rsid w:val="00C238EB"/>
    <w:rsid w:val="00C247A5"/>
    <w:rsid w:val="00C24901"/>
    <w:rsid w:val="00C24F4A"/>
    <w:rsid w:val="00C255CD"/>
    <w:rsid w:val="00C25620"/>
    <w:rsid w:val="00C25F0B"/>
    <w:rsid w:val="00C267C5"/>
    <w:rsid w:val="00C32181"/>
    <w:rsid w:val="00C33FFB"/>
    <w:rsid w:val="00C342D9"/>
    <w:rsid w:val="00C34549"/>
    <w:rsid w:val="00C354AD"/>
    <w:rsid w:val="00C371A8"/>
    <w:rsid w:val="00C3765E"/>
    <w:rsid w:val="00C37C05"/>
    <w:rsid w:val="00C40C41"/>
    <w:rsid w:val="00C40DDA"/>
    <w:rsid w:val="00C415D4"/>
    <w:rsid w:val="00C42054"/>
    <w:rsid w:val="00C42C43"/>
    <w:rsid w:val="00C42F7E"/>
    <w:rsid w:val="00C433B3"/>
    <w:rsid w:val="00C443D2"/>
    <w:rsid w:val="00C44722"/>
    <w:rsid w:val="00C4476E"/>
    <w:rsid w:val="00C44A54"/>
    <w:rsid w:val="00C45885"/>
    <w:rsid w:val="00C4670D"/>
    <w:rsid w:val="00C50F22"/>
    <w:rsid w:val="00C5243F"/>
    <w:rsid w:val="00C540B9"/>
    <w:rsid w:val="00C54175"/>
    <w:rsid w:val="00C552DB"/>
    <w:rsid w:val="00C55347"/>
    <w:rsid w:val="00C556BB"/>
    <w:rsid w:val="00C55A9D"/>
    <w:rsid w:val="00C5610A"/>
    <w:rsid w:val="00C56A64"/>
    <w:rsid w:val="00C57093"/>
    <w:rsid w:val="00C57971"/>
    <w:rsid w:val="00C60692"/>
    <w:rsid w:val="00C60A6D"/>
    <w:rsid w:val="00C6108A"/>
    <w:rsid w:val="00C6121D"/>
    <w:rsid w:val="00C613D7"/>
    <w:rsid w:val="00C6161F"/>
    <w:rsid w:val="00C61BDE"/>
    <w:rsid w:val="00C647A0"/>
    <w:rsid w:val="00C65BD7"/>
    <w:rsid w:val="00C66117"/>
    <w:rsid w:val="00C66D31"/>
    <w:rsid w:val="00C675DB"/>
    <w:rsid w:val="00C711B6"/>
    <w:rsid w:val="00C71620"/>
    <w:rsid w:val="00C720C6"/>
    <w:rsid w:val="00C72D96"/>
    <w:rsid w:val="00C73EF7"/>
    <w:rsid w:val="00C751C5"/>
    <w:rsid w:val="00C76BA4"/>
    <w:rsid w:val="00C76E42"/>
    <w:rsid w:val="00C77DFA"/>
    <w:rsid w:val="00C81522"/>
    <w:rsid w:val="00C82434"/>
    <w:rsid w:val="00C833E1"/>
    <w:rsid w:val="00C83A48"/>
    <w:rsid w:val="00C84CF9"/>
    <w:rsid w:val="00C85865"/>
    <w:rsid w:val="00C85E85"/>
    <w:rsid w:val="00C865E0"/>
    <w:rsid w:val="00C8699F"/>
    <w:rsid w:val="00C90463"/>
    <w:rsid w:val="00C91397"/>
    <w:rsid w:val="00C926C8"/>
    <w:rsid w:val="00C928CF"/>
    <w:rsid w:val="00C92B51"/>
    <w:rsid w:val="00C9448C"/>
    <w:rsid w:val="00C95EB9"/>
    <w:rsid w:val="00C963CF"/>
    <w:rsid w:val="00C96CE6"/>
    <w:rsid w:val="00C96DF0"/>
    <w:rsid w:val="00C97930"/>
    <w:rsid w:val="00C9796D"/>
    <w:rsid w:val="00C97F72"/>
    <w:rsid w:val="00CA0317"/>
    <w:rsid w:val="00CA0895"/>
    <w:rsid w:val="00CA0982"/>
    <w:rsid w:val="00CA2211"/>
    <w:rsid w:val="00CA2C09"/>
    <w:rsid w:val="00CA2EAE"/>
    <w:rsid w:val="00CA31B7"/>
    <w:rsid w:val="00CA4266"/>
    <w:rsid w:val="00CA4AC1"/>
    <w:rsid w:val="00CA4FD9"/>
    <w:rsid w:val="00CA50B1"/>
    <w:rsid w:val="00CA51F5"/>
    <w:rsid w:val="00CA59FB"/>
    <w:rsid w:val="00CA6648"/>
    <w:rsid w:val="00CA6B9D"/>
    <w:rsid w:val="00CA7135"/>
    <w:rsid w:val="00CB0316"/>
    <w:rsid w:val="00CB0B11"/>
    <w:rsid w:val="00CB12E0"/>
    <w:rsid w:val="00CB1DBA"/>
    <w:rsid w:val="00CB3E3F"/>
    <w:rsid w:val="00CB426A"/>
    <w:rsid w:val="00CB50C2"/>
    <w:rsid w:val="00CB5354"/>
    <w:rsid w:val="00CB5AAF"/>
    <w:rsid w:val="00CB6804"/>
    <w:rsid w:val="00CB6BEC"/>
    <w:rsid w:val="00CC019C"/>
    <w:rsid w:val="00CC10BD"/>
    <w:rsid w:val="00CC2265"/>
    <w:rsid w:val="00CC297B"/>
    <w:rsid w:val="00CC2C57"/>
    <w:rsid w:val="00CC34EE"/>
    <w:rsid w:val="00CC3C9E"/>
    <w:rsid w:val="00CC58C3"/>
    <w:rsid w:val="00CC6A14"/>
    <w:rsid w:val="00CC7055"/>
    <w:rsid w:val="00CC70A3"/>
    <w:rsid w:val="00CD1A54"/>
    <w:rsid w:val="00CD4138"/>
    <w:rsid w:val="00CD42CE"/>
    <w:rsid w:val="00CD4442"/>
    <w:rsid w:val="00CD4CB2"/>
    <w:rsid w:val="00CD53C3"/>
    <w:rsid w:val="00CD574E"/>
    <w:rsid w:val="00CD6972"/>
    <w:rsid w:val="00CD720A"/>
    <w:rsid w:val="00CD7686"/>
    <w:rsid w:val="00CD7824"/>
    <w:rsid w:val="00CE240C"/>
    <w:rsid w:val="00CE2456"/>
    <w:rsid w:val="00CE41A6"/>
    <w:rsid w:val="00CE46F8"/>
    <w:rsid w:val="00CE4C22"/>
    <w:rsid w:val="00CE516A"/>
    <w:rsid w:val="00CE536F"/>
    <w:rsid w:val="00CE708F"/>
    <w:rsid w:val="00CE7608"/>
    <w:rsid w:val="00CE76E5"/>
    <w:rsid w:val="00CE7FA2"/>
    <w:rsid w:val="00CF0071"/>
    <w:rsid w:val="00CF01AC"/>
    <w:rsid w:val="00CF0579"/>
    <w:rsid w:val="00CF069F"/>
    <w:rsid w:val="00CF1120"/>
    <w:rsid w:val="00CF29F7"/>
    <w:rsid w:val="00CF41EC"/>
    <w:rsid w:val="00CF4F30"/>
    <w:rsid w:val="00CF5099"/>
    <w:rsid w:val="00CF5421"/>
    <w:rsid w:val="00CF580E"/>
    <w:rsid w:val="00CF5AC8"/>
    <w:rsid w:val="00CF5C9C"/>
    <w:rsid w:val="00CF5D04"/>
    <w:rsid w:val="00D007BE"/>
    <w:rsid w:val="00D00C60"/>
    <w:rsid w:val="00D040FE"/>
    <w:rsid w:val="00D04B16"/>
    <w:rsid w:val="00D04DE4"/>
    <w:rsid w:val="00D055B0"/>
    <w:rsid w:val="00D063F1"/>
    <w:rsid w:val="00D07435"/>
    <w:rsid w:val="00D10C71"/>
    <w:rsid w:val="00D1118C"/>
    <w:rsid w:val="00D11735"/>
    <w:rsid w:val="00D12067"/>
    <w:rsid w:val="00D13C36"/>
    <w:rsid w:val="00D14F22"/>
    <w:rsid w:val="00D153A9"/>
    <w:rsid w:val="00D16F98"/>
    <w:rsid w:val="00D17260"/>
    <w:rsid w:val="00D176EB"/>
    <w:rsid w:val="00D205C3"/>
    <w:rsid w:val="00D20C91"/>
    <w:rsid w:val="00D20D27"/>
    <w:rsid w:val="00D21B5D"/>
    <w:rsid w:val="00D223E9"/>
    <w:rsid w:val="00D22C82"/>
    <w:rsid w:val="00D26727"/>
    <w:rsid w:val="00D26D68"/>
    <w:rsid w:val="00D2726B"/>
    <w:rsid w:val="00D3139E"/>
    <w:rsid w:val="00D31D3F"/>
    <w:rsid w:val="00D324B5"/>
    <w:rsid w:val="00D3282D"/>
    <w:rsid w:val="00D32EFE"/>
    <w:rsid w:val="00D3310E"/>
    <w:rsid w:val="00D33BA1"/>
    <w:rsid w:val="00D34399"/>
    <w:rsid w:val="00D35151"/>
    <w:rsid w:val="00D35332"/>
    <w:rsid w:val="00D368ED"/>
    <w:rsid w:val="00D406BD"/>
    <w:rsid w:val="00D40805"/>
    <w:rsid w:val="00D42473"/>
    <w:rsid w:val="00D4358E"/>
    <w:rsid w:val="00D43975"/>
    <w:rsid w:val="00D43DB5"/>
    <w:rsid w:val="00D44419"/>
    <w:rsid w:val="00D45EDE"/>
    <w:rsid w:val="00D462E7"/>
    <w:rsid w:val="00D46C95"/>
    <w:rsid w:val="00D4741C"/>
    <w:rsid w:val="00D4753D"/>
    <w:rsid w:val="00D5013C"/>
    <w:rsid w:val="00D505C4"/>
    <w:rsid w:val="00D507B7"/>
    <w:rsid w:val="00D51849"/>
    <w:rsid w:val="00D5240C"/>
    <w:rsid w:val="00D5368E"/>
    <w:rsid w:val="00D53BFF"/>
    <w:rsid w:val="00D55037"/>
    <w:rsid w:val="00D55520"/>
    <w:rsid w:val="00D55DC9"/>
    <w:rsid w:val="00D5743B"/>
    <w:rsid w:val="00D57918"/>
    <w:rsid w:val="00D579C4"/>
    <w:rsid w:val="00D57DB1"/>
    <w:rsid w:val="00D57E6C"/>
    <w:rsid w:val="00D60CFB"/>
    <w:rsid w:val="00D610D5"/>
    <w:rsid w:val="00D62409"/>
    <w:rsid w:val="00D62926"/>
    <w:rsid w:val="00D63EB3"/>
    <w:rsid w:val="00D64639"/>
    <w:rsid w:val="00D6518D"/>
    <w:rsid w:val="00D65B1D"/>
    <w:rsid w:val="00D67710"/>
    <w:rsid w:val="00D6796A"/>
    <w:rsid w:val="00D70F45"/>
    <w:rsid w:val="00D71B5B"/>
    <w:rsid w:val="00D71CBC"/>
    <w:rsid w:val="00D72EC3"/>
    <w:rsid w:val="00D735E7"/>
    <w:rsid w:val="00D73DC6"/>
    <w:rsid w:val="00D74C1A"/>
    <w:rsid w:val="00D754C1"/>
    <w:rsid w:val="00D767F3"/>
    <w:rsid w:val="00D772D2"/>
    <w:rsid w:val="00D77393"/>
    <w:rsid w:val="00D77A35"/>
    <w:rsid w:val="00D801B7"/>
    <w:rsid w:val="00D80310"/>
    <w:rsid w:val="00D81407"/>
    <w:rsid w:val="00D81B3E"/>
    <w:rsid w:val="00D82434"/>
    <w:rsid w:val="00D8312E"/>
    <w:rsid w:val="00D8318E"/>
    <w:rsid w:val="00D83880"/>
    <w:rsid w:val="00D848A7"/>
    <w:rsid w:val="00D867E2"/>
    <w:rsid w:val="00D9057F"/>
    <w:rsid w:val="00D909CF"/>
    <w:rsid w:val="00D90C70"/>
    <w:rsid w:val="00D90E49"/>
    <w:rsid w:val="00D9117E"/>
    <w:rsid w:val="00D91FA0"/>
    <w:rsid w:val="00D93EA4"/>
    <w:rsid w:val="00D93FC5"/>
    <w:rsid w:val="00D942DD"/>
    <w:rsid w:val="00D95035"/>
    <w:rsid w:val="00D95588"/>
    <w:rsid w:val="00D95832"/>
    <w:rsid w:val="00D96ADE"/>
    <w:rsid w:val="00D97098"/>
    <w:rsid w:val="00D9741D"/>
    <w:rsid w:val="00D976D4"/>
    <w:rsid w:val="00DA03C4"/>
    <w:rsid w:val="00DA0B7E"/>
    <w:rsid w:val="00DA0CE2"/>
    <w:rsid w:val="00DA20A8"/>
    <w:rsid w:val="00DA214D"/>
    <w:rsid w:val="00DA2340"/>
    <w:rsid w:val="00DA2387"/>
    <w:rsid w:val="00DA4085"/>
    <w:rsid w:val="00DA4EC5"/>
    <w:rsid w:val="00DA6BE7"/>
    <w:rsid w:val="00DA7477"/>
    <w:rsid w:val="00DA7ABA"/>
    <w:rsid w:val="00DB07CB"/>
    <w:rsid w:val="00DB2468"/>
    <w:rsid w:val="00DB29FD"/>
    <w:rsid w:val="00DB302B"/>
    <w:rsid w:val="00DB4B50"/>
    <w:rsid w:val="00DB4FF1"/>
    <w:rsid w:val="00DB51A3"/>
    <w:rsid w:val="00DB5473"/>
    <w:rsid w:val="00DB5CC1"/>
    <w:rsid w:val="00DB62E3"/>
    <w:rsid w:val="00DB63ED"/>
    <w:rsid w:val="00DB66A0"/>
    <w:rsid w:val="00DB6AD1"/>
    <w:rsid w:val="00DB6B2B"/>
    <w:rsid w:val="00DB6C37"/>
    <w:rsid w:val="00DB6D57"/>
    <w:rsid w:val="00DB6DAA"/>
    <w:rsid w:val="00DC22D9"/>
    <w:rsid w:val="00DC237C"/>
    <w:rsid w:val="00DC2856"/>
    <w:rsid w:val="00DC2A72"/>
    <w:rsid w:val="00DC4C72"/>
    <w:rsid w:val="00DC5BD6"/>
    <w:rsid w:val="00DC5D50"/>
    <w:rsid w:val="00DC6437"/>
    <w:rsid w:val="00DC6A10"/>
    <w:rsid w:val="00DC7D0D"/>
    <w:rsid w:val="00DD06B2"/>
    <w:rsid w:val="00DD2EAD"/>
    <w:rsid w:val="00DD4998"/>
    <w:rsid w:val="00DD49B9"/>
    <w:rsid w:val="00DD675C"/>
    <w:rsid w:val="00DD76D7"/>
    <w:rsid w:val="00DE0E83"/>
    <w:rsid w:val="00DE226A"/>
    <w:rsid w:val="00DE2B8B"/>
    <w:rsid w:val="00DE3BDD"/>
    <w:rsid w:val="00DE3CB2"/>
    <w:rsid w:val="00DE4273"/>
    <w:rsid w:val="00DE4B61"/>
    <w:rsid w:val="00DE4F4C"/>
    <w:rsid w:val="00DE5027"/>
    <w:rsid w:val="00DE5121"/>
    <w:rsid w:val="00DE61A6"/>
    <w:rsid w:val="00DE657E"/>
    <w:rsid w:val="00DE6A30"/>
    <w:rsid w:val="00DE6C28"/>
    <w:rsid w:val="00DE6CA7"/>
    <w:rsid w:val="00DE7CE5"/>
    <w:rsid w:val="00DF07AB"/>
    <w:rsid w:val="00DF09E3"/>
    <w:rsid w:val="00DF11B6"/>
    <w:rsid w:val="00DF157E"/>
    <w:rsid w:val="00DF1C64"/>
    <w:rsid w:val="00DF1F8C"/>
    <w:rsid w:val="00DF210F"/>
    <w:rsid w:val="00DF2940"/>
    <w:rsid w:val="00DF35CF"/>
    <w:rsid w:val="00DF4704"/>
    <w:rsid w:val="00DF58E2"/>
    <w:rsid w:val="00DF6EB3"/>
    <w:rsid w:val="00E0061B"/>
    <w:rsid w:val="00E007F4"/>
    <w:rsid w:val="00E00DD4"/>
    <w:rsid w:val="00E0118F"/>
    <w:rsid w:val="00E024AA"/>
    <w:rsid w:val="00E02B59"/>
    <w:rsid w:val="00E03714"/>
    <w:rsid w:val="00E03F16"/>
    <w:rsid w:val="00E043DC"/>
    <w:rsid w:val="00E04C71"/>
    <w:rsid w:val="00E05C4B"/>
    <w:rsid w:val="00E06E96"/>
    <w:rsid w:val="00E071BA"/>
    <w:rsid w:val="00E10D14"/>
    <w:rsid w:val="00E10ED0"/>
    <w:rsid w:val="00E130BB"/>
    <w:rsid w:val="00E13139"/>
    <w:rsid w:val="00E135D0"/>
    <w:rsid w:val="00E152C2"/>
    <w:rsid w:val="00E15C77"/>
    <w:rsid w:val="00E1646D"/>
    <w:rsid w:val="00E1693E"/>
    <w:rsid w:val="00E16AAA"/>
    <w:rsid w:val="00E16FDD"/>
    <w:rsid w:val="00E17A39"/>
    <w:rsid w:val="00E202AE"/>
    <w:rsid w:val="00E2038B"/>
    <w:rsid w:val="00E222E5"/>
    <w:rsid w:val="00E23B0E"/>
    <w:rsid w:val="00E247FB"/>
    <w:rsid w:val="00E250F1"/>
    <w:rsid w:val="00E2542A"/>
    <w:rsid w:val="00E255BD"/>
    <w:rsid w:val="00E2615A"/>
    <w:rsid w:val="00E30698"/>
    <w:rsid w:val="00E31058"/>
    <w:rsid w:val="00E313E5"/>
    <w:rsid w:val="00E3248D"/>
    <w:rsid w:val="00E33627"/>
    <w:rsid w:val="00E339DC"/>
    <w:rsid w:val="00E34016"/>
    <w:rsid w:val="00E34150"/>
    <w:rsid w:val="00E3550D"/>
    <w:rsid w:val="00E3736C"/>
    <w:rsid w:val="00E37FCE"/>
    <w:rsid w:val="00E406CB"/>
    <w:rsid w:val="00E408DF"/>
    <w:rsid w:val="00E416D1"/>
    <w:rsid w:val="00E4170E"/>
    <w:rsid w:val="00E44282"/>
    <w:rsid w:val="00E4588E"/>
    <w:rsid w:val="00E4657A"/>
    <w:rsid w:val="00E46729"/>
    <w:rsid w:val="00E51B5E"/>
    <w:rsid w:val="00E51B69"/>
    <w:rsid w:val="00E52838"/>
    <w:rsid w:val="00E53EC6"/>
    <w:rsid w:val="00E545BC"/>
    <w:rsid w:val="00E55F28"/>
    <w:rsid w:val="00E55F6A"/>
    <w:rsid w:val="00E56B42"/>
    <w:rsid w:val="00E56B43"/>
    <w:rsid w:val="00E579C5"/>
    <w:rsid w:val="00E57EF1"/>
    <w:rsid w:val="00E611D5"/>
    <w:rsid w:val="00E614E0"/>
    <w:rsid w:val="00E617C4"/>
    <w:rsid w:val="00E62EEA"/>
    <w:rsid w:val="00E6347C"/>
    <w:rsid w:val="00E63ED6"/>
    <w:rsid w:val="00E63F2C"/>
    <w:rsid w:val="00E64460"/>
    <w:rsid w:val="00E65285"/>
    <w:rsid w:val="00E65D03"/>
    <w:rsid w:val="00E6643B"/>
    <w:rsid w:val="00E66654"/>
    <w:rsid w:val="00E668D9"/>
    <w:rsid w:val="00E673AD"/>
    <w:rsid w:val="00E675CD"/>
    <w:rsid w:val="00E67FD3"/>
    <w:rsid w:val="00E70BEB"/>
    <w:rsid w:val="00E72B5C"/>
    <w:rsid w:val="00E72CCB"/>
    <w:rsid w:val="00E73F7F"/>
    <w:rsid w:val="00E753E8"/>
    <w:rsid w:val="00E764C4"/>
    <w:rsid w:val="00E76946"/>
    <w:rsid w:val="00E76B20"/>
    <w:rsid w:val="00E77795"/>
    <w:rsid w:val="00E81D08"/>
    <w:rsid w:val="00E82B90"/>
    <w:rsid w:val="00E84172"/>
    <w:rsid w:val="00E84D6B"/>
    <w:rsid w:val="00E85409"/>
    <w:rsid w:val="00E854B2"/>
    <w:rsid w:val="00E854E0"/>
    <w:rsid w:val="00E85C97"/>
    <w:rsid w:val="00E85FC2"/>
    <w:rsid w:val="00E8682C"/>
    <w:rsid w:val="00E86D87"/>
    <w:rsid w:val="00E906B8"/>
    <w:rsid w:val="00E9074C"/>
    <w:rsid w:val="00E91359"/>
    <w:rsid w:val="00E92241"/>
    <w:rsid w:val="00E93157"/>
    <w:rsid w:val="00E9339B"/>
    <w:rsid w:val="00E943A6"/>
    <w:rsid w:val="00EA429F"/>
    <w:rsid w:val="00EA4550"/>
    <w:rsid w:val="00EA47FA"/>
    <w:rsid w:val="00EA4F9E"/>
    <w:rsid w:val="00EA63CA"/>
    <w:rsid w:val="00EA6CCE"/>
    <w:rsid w:val="00EA6D3B"/>
    <w:rsid w:val="00EA7C1C"/>
    <w:rsid w:val="00EB00AD"/>
    <w:rsid w:val="00EB0F7D"/>
    <w:rsid w:val="00EB0FC5"/>
    <w:rsid w:val="00EB136C"/>
    <w:rsid w:val="00EB147D"/>
    <w:rsid w:val="00EB18C5"/>
    <w:rsid w:val="00EB41D2"/>
    <w:rsid w:val="00EB480E"/>
    <w:rsid w:val="00EB4896"/>
    <w:rsid w:val="00EB5BA5"/>
    <w:rsid w:val="00EB5EC6"/>
    <w:rsid w:val="00EB69C8"/>
    <w:rsid w:val="00EB7FC9"/>
    <w:rsid w:val="00EC0BC9"/>
    <w:rsid w:val="00EC4B43"/>
    <w:rsid w:val="00EC4CAF"/>
    <w:rsid w:val="00EC504E"/>
    <w:rsid w:val="00EC5120"/>
    <w:rsid w:val="00EC6830"/>
    <w:rsid w:val="00EC6FC9"/>
    <w:rsid w:val="00EC70A8"/>
    <w:rsid w:val="00ED1DB1"/>
    <w:rsid w:val="00ED23B5"/>
    <w:rsid w:val="00ED27E8"/>
    <w:rsid w:val="00ED2B4A"/>
    <w:rsid w:val="00ED2D6F"/>
    <w:rsid w:val="00ED376D"/>
    <w:rsid w:val="00ED5216"/>
    <w:rsid w:val="00ED542E"/>
    <w:rsid w:val="00ED5FBC"/>
    <w:rsid w:val="00ED7137"/>
    <w:rsid w:val="00ED7637"/>
    <w:rsid w:val="00EE07B8"/>
    <w:rsid w:val="00EE2FA2"/>
    <w:rsid w:val="00EE3BB7"/>
    <w:rsid w:val="00EE3BEA"/>
    <w:rsid w:val="00EE3E21"/>
    <w:rsid w:val="00EE72EF"/>
    <w:rsid w:val="00EE7D37"/>
    <w:rsid w:val="00EF054A"/>
    <w:rsid w:val="00EF06EA"/>
    <w:rsid w:val="00EF0C4F"/>
    <w:rsid w:val="00EF0E13"/>
    <w:rsid w:val="00EF12C9"/>
    <w:rsid w:val="00EF23C8"/>
    <w:rsid w:val="00EF423B"/>
    <w:rsid w:val="00EF449E"/>
    <w:rsid w:val="00EF4E85"/>
    <w:rsid w:val="00EF51CA"/>
    <w:rsid w:val="00EF7372"/>
    <w:rsid w:val="00F019CF"/>
    <w:rsid w:val="00F02E6F"/>
    <w:rsid w:val="00F03C2F"/>
    <w:rsid w:val="00F04846"/>
    <w:rsid w:val="00F05892"/>
    <w:rsid w:val="00F07515"/>
    <w:rsid w:val="00F07604"/>
    <w:rsid w:val="00F076AA"/>
    <w:rsid w:val="00F076B0"/>
    <w:rsid w:val="00F07C06"/>
    <w:rsid w:val="00F10452"/>
    <w:rsid w:val="00F120E1"/>
    <w:rsid w:val="00F132B1"/>
    <w:rsid w:val="00F15EA2"/>
    <w:rsid w:val="00F20C48"/>
    <w:rsid w:val="00F21088"/>
    <w:rsid w:val="00F21D6D"/>
    <w:rsid w:val="00F23064"/>
    <w:rsid w:val="00F230F8"/>
    <w:rsid w:val="00F257AC"/>
    <w:rsid w:val="00F25FF7"/>
    <w:rsid w:val="00F26043"/>
    <w:rsid w:val="00F277BD"/>
    <w:rsid w:val="00F304CB"/>
    <w:rsid w:val="00F30DEF"/>
    <w:rsid w:val="00F31E73"/>
    <w:rsid w:val="00F326BF"/>
    <w:rsid w:val="00F326F8"/>
    <w:rsid w:val="00F327E7"/>
    <w:rsid w:val="00F32D63"/>
    <w:rsid w:val="00F3316D"/>
    <w:rsid w:val="00F3458F"/>
    <w:rsid w:val="00F348CE"/>
    <w:rsid w:val="00F34954"/>
    <w:rsid w:val="00F34FA1"/>
    <w:rsid w:val="00F35746"/>
    <w:rsid w:val="00F359CC"/>
    <w:rsid w:val="00F35C50"/>
    <w:rsid w:val="00F42B7A"/>
    <w:rsid w:val="00F43899"/>
    <w:rsid w:val="00F43F2A"/>
    <w:rsid w:val="00F447C7"/>
    <w:rsid w:val="00F459B4"/>
    <w:rsid w:val="00F466CF"/>
    <w:rsid w:val="00F46AA9"/>
    <w:rsid w:val="00F472B8"/>
    <w:rsid w:val="00F5211B"/>
    <w:rsid w:val="00F52E89"/>
    <w:rsid w:val="00F53B87"/>
    <w:rsid w:val="00F554A9"/>
    <w:rsid w:val="00F557B2"/>
    <w:rsid w:val="00F56C83"/>
    <w:rsid w:val="00F614F3"/>
    <w:rsid w:val="00F615FF"/>
    <w:rsid w:val="00F62804"/>
    <w:rsid w:val="00F638D6"/>
    <w:rsid w:val="00F660CB"/>
    <w:rsid w:val="00F700E4"/>
    <w:rsid w:val="00F702D1"/>
    <w:rsid w:val="00F70403"/>
    <w:rsid w:val="00F70E3D"/>
    <w:rsid w:val="00F716FD"/>
    <w:rsid w:val="00F72219"/>
    <w:rsid w:val="00F728CB"/>
    <w:rsid w:val="00F75329"/>
    <w:rsid w:val="00F759B5"/>
    <w:rsid w:val="00F761A9"/>
    <w:rsid w:val="00F76CAF"/>
    <w:rsid w:val="00F76F78"/>
    <w:rsid w:val="00F773E3"/>
    <w:rsid w:val="00F80355"/>
    <w:rsid w:val="00F81B4B"/>
    <w:rsid w:val="00F8342C"/>
    <w:rsid w:val="00F834CD"/>
    <w:rsid w:val="00F87C43"/>
    <w:rsid w:val="00F90404"/>
    <w:rsid w:val="00F9161A"/>
    <w:rsid w:val="00F91B87"/>
    <w:rsid w:val="00F92266"/>
    <w:rsid w:val="00F92BBB"/>
    <w:rsid w:val="00F93534"/>
    <w:rsid w:val="00F93D96"/>
    <w:rsid w:val="00F95348"/>
    <w:rsid w:val="00F95537"/>
    <w:rsid w:val="00F95649"/>
    <w:rsid w:val="00F97ABC"/>
    <w:rsid w:val="00F97DFA"/>
    <w:rsid w:val="00FA070C"/>
    <w:rsid w:val="00FA1783"/>
    <w:rsid w:val="00FA1B92"/>
    <w:rsid w:val="00FA1BC0"/>
    <w:rsid w:val="00FA3C68"/>
    <w:rsid w:val="00FA47F5"/>
    <w:rsid w:val="00FA52D2"/>
    <w:rsid w:val="00FA5722"/>
    <w:rsid w:val="00FA6534"/>
    <w:rsid w:val="00FB0C81"/>
    <w:rsid w:val="00FB11EB"/>
    <w:rsid w:val="00FB1818"/>
    <w:rsid w:val="00FB1DAF"/>
    <w:rsid w:val="00FB2674"/>
    <w:rsid w:val="00FB2757"/>
    <w:rsid w:val="00FB352F"/>
    <w:rsid w:val="00FB533C"/>
    <w:rsid w:val="00FB6886"/>
    <w:rsid w:val="00FB782A"/>
    <w:rsid w:val="00FC06C9"/>
    <w:rsid w:val="00FC1BC9"/>
    <w:rsid w:val="00FC1C79"/>
    <w:rsid w:val="00FC2200"/>
    <w:rsid w:val="00FC2540"/>
    <w:rsid w:val="00FC3938"/>
    <w:rsid w:val="00FC6C91"/>
    <w:rsid w:val="00FC72D3"/>
    <w:rsid w:val="00FD22AF"/>
    <w:rsid w:val="00FD2ECE"/>
    <w:rsid w:val="00FD3FC7"/>
    <w:rsid w:val="00FD4307"/>
    <w:rsid w:val="00FD456E"/>
    <w:rsid w:val="00FD4766"/>
    <w:rsid w:val="00FD484C"/>
    <w:rsid w:val="00FD5CDA"/>
    <w:rsid w:val="00FD609D"/>
    <w:rsid w:val="00FD66C1"/>
    <w:rsid w:val="00FD7042"/>
    <w:rsid w:val="00FD7DD9"/>
    <w:rsid w:val="00FD7E02"/>
    <w:rsid w:val="00FE0FE5"/>
    <w:rsid w:val="00FE29A0"/>
    <w:rsid w:val="00FE2EEA"/>
    <w:rsid w:val="00FE4DAF"/>
    <w:rsid w:val="00FE4F52"/>
    <w:rsid w:val="00FE546A"/>
    <w:rsid w:val="00FE57B9"/>
    <w:rsid w:val="00FE5DCC"/>
    <w:rsid w:val="00FE645E"/>
    <w:rsid w:val="00FF0204"/>
    <w:rsid w:val="00FF3246"/>
    <w:rsid w:val="00FF35C9"/>
    <w:rsid w:val="00FF3600"/>
    <w:rsid w:val="00FF3AED"/>
    <w:rsid w:val="00FF5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AE534F"/>
  <w15:docId w15:val="{D04B8AD4-C612-4CB5-B027-611F8F27B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 w:qFormat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iPriority="0" w:unhideWhenUsed="1"/>
    <w:lsdException w:name="Subtitle" w:qFormat="1"/>
    <w:lsdException w:name="Salutation" w:semiHidden="1" w:uiPriority="0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7ED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,SubPara (a) Char"/>
    <w:basedOn w:val="Normal"/>
    <w:next w:val="Normal"/>
    <w:link w:val="Heading2Char1"/>
    <w:qFormat/>
    <w:rsid w:val="0033525D"/>
    <w:pPr>
      <w:widowControl w:val="0"/>
      <w:spacing w:after="240"/>
      <w:outlineLvl w:val="1"/>
    </w:pPr>
  </w:style>
  <w:style w:type="paragraph" w:styleId="Heading3">
    <w:name w:val="heading 3"/>
    <w:aliases w:val="Char,Heading 3 Char1,Heading 3 Char Char,Char Char Char,Char Char1,Heading 3 Char1 Char,Heading 3 Char Char Char,Char Char Char Char,Char Char1 Char,Heading 3 Char2,Char Char2,Char Char Char1,Heading 3 Char Char1,Heading 3 Char Char1 Char"/>
    <w:basedOn w:val="Normal"/>
    <w:next w:val="Normal"/>
    <w:link w:val="Heading3Char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2E01C7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uiPriority w:val="99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6730F4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  <w:outlineLvl w:val="3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uiPriority w:val="99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uiPriority w:val="99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uiPriority w:val="99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character" w:customStyle="1" w:styleId="Heading2Char1">
    <w:name w:val="Heading 2 Char1"/>
    <w:aliases w:val="SubPara (a) Char1,Heading 2 Char3 Char,Heading 2 Char Char2 Char,Heading 2 Char1 Char Char1 Char,SubPara (a) Char Char Char1 Char,Heading 2 Char Char Char Char1 Char,Heading 2 Char1 Char Char Char Char1 Char,Heading 2 Char Char"/>
    <w:link w:val="Heading2"/>
    <w:rsid w:val="00D34399"/>
    <w:rPr>
      <w:sz w:val="22"/>
      <w:szCs w:val="22"/>
      <w:lang w:val="en-CA"/>
    </w:rPr>
  </w:style>
  <w:style w:type="paragraph" w:customStyle="1" w:styleId="a--">
    <w:name w:val="a-(-)"/>
    <w:basedOn w:val="Normal"/>
    <w:rsid w:val="00D34399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suppressAutoHyphens/>
    </w:pPr>
    <w:rPr>
      <w:b/>
      <w:bCs/>
      <w:sz w:val="24"/>
      <w:szCs w:val="24"/>
      <w:lang w:val="en-GB" w:eastAsia="fr-FR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D34399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Heading3Char">
    <w:name w:val="Heading 3 Char"/>
    <w:aliases w:val="Char Char,Heading 3 Char1 Char1,Heading 3 Char Char Char1,Char Char Char Char1,Char Char1 Char1,Heading 3 Char1 Char Char,Heading 3 Char Char Char Char,Char Char Char Char Char,Char Char1 Char Char,Heading 3 Char2 Char,Char Char2 Char"/>
    <w:link w:val="Heading3"/>
    <w:rsid w:val="00D34399"/>
    <w:rPr>
      <w:sz w:val="22"/>
      <w:szCs w:val="22"/>
      <w:lang w:val="en-CA"/>
    </w:rPr>
  </w:style>
  <w:style w:type="character" w:customStyle="1" w:styleId="HeaderChar">
    <w:name w:val="Header Char"/>
    <w:link w:val="Header"/>
    <w:rsid w:val="00D34399"/>
    <w:rPr>
      <w:sz w:val="22"/>
      <w:szCs w:val="22"/>
      <w:lang w:val="en-CA"/>
    </w:rPr>
  </w:style>
  <w:style w:type="paragraph" w:styleId="ListParagraph">
    <w:name w:val="List Paragraph"/>
    <w:basedOn w:val="Normal"/>
    <w:uiPriority w:val="34"/>
    <w:qFormat/>
    <w:rsid w:val="00D34399"/>
    <w:pPr>
      <w:spacing w:after="200" w:line="276" w:lineRule="auto"/>
      <w:ind w:left="720"/>
      <w:contextualSpacing/>
      <w:jc w:val="left"/>
    </w:pPr>
    <w:rPr>
      <w:rFonts w:ascii="Calibri" w:hAnsi="Calibri" w:cs="Calibri"/>
    </w:rPr>
  </w:style>
  <w:style w:type="character" w:styleId="PageNumber">
    <w:name w:val="page number"/>
    <w:rsid w:val="00D34399"/>
    <w:rPr>
      <w:sz w:val="22"/>
      <w:szCs w:val="22"/>
    </w:rPr>
  </w:style>
  <w:style w:type="paragraph" w:styleId="BodyText">
    <w:name w:val="Body Text"/>
    <w:basedOn w:val="Normal"/>
    <w:link w:val="BodyTextChar"/>
    <w:semiHidden/>
    <w:rsid w:val="00D34399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semiHidden/>
    <w:rsid w:val="00D34399"/>
    <w:rPr>
      <w:sz w:val="22"/>
      <w:szCs w:val="22"/>
      <w:lang w:val="en-GB"/>
    </w:rPr>
  </w:style>
  <w:style w:type="paragraph" w:styleId="BodyText2">
    <w:name w:val="Body Text 2"/>
    <w:basedOn w:val="Normal"/>
    <w:link w:val="BodyText2Char"/>
    <w:semiHidden/>
    <w:rsid w:val="00D34399"/>
    <w:pPr>
      <w:spacing w:after="120" w:line="480" w:lineRule="auto"/>
    </w:pPr>
    <w:rPr>
      <w:lang w:val="en-GB"/>
    </w:rPr>
  </w:style>
  <w:style w:type="character" w:customStyle="1" w:styleId="BodyText2Char">
    <w:name w:val="Body Text 2 Char"/>
    <w:basedOn w:val="DefaultParagraphFont"/>
    <w:link w:val="BodyText2"/>
    <w:semiHidden/>
    <w:rsid w:val="00D34399"/>
    <w:rPr>
      <w:sz w:val="22"/>
      <w:szCs w:val="22"/>
      <w:lang w:val="en-GB"/>
    </w:rPr>
  </w:style>
  <w:style w:type="paragraph" w:styleId="BodyTextFirstIndent">
    <w:name w:val="Body Text First Indent"/>
    <w:basedOn w:val="BodyText"/>
    <w:link w:val="BodyTextFirstIndentChar"/>
    <w:semiHidden/>
    <w:rsid w:val="00D34399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D34399"/>
    <w:rPr>
      <w:sz w:val="22"/>
      <w:szCs w:val="22"/>
      <w:lang w:val="en-GB"/>
    </w:rPr>
  </w:style>
  <w:style w:type="paragraph" w:styleId="BodyTextIndent">
    <w:name w:val="Body Text Indent"/>
    <w:basedOn w:val="Normal"/>
    <w:link w:val="BodyTextIndentChar"/>
    <w:semiHidden/>
    <w:rsid w:val="00D34399"/>
    <w:pPr>
      <w:spacing w:after="120"/>
      <w:ind w:left="360"/>
    </w:pPr>
    <w:rPr>
      <w:lang w:val="en-GB"/>
    </w:rPr>
  </w:style>
  <w:style w:type="character" w:customStyle="1" w:styleId="BodyTextIndentChar">
    <w:name w:val="Body Text Indent Char"/>
    <w:basedOn w:val="DefaultParagraphFont"/>
    <w:link w:val="BodyTextIndent"/>
    <w:semiHidden/>
    <w:rsid w:val="00D34399"/>
    <w:rPr>
      <w:sz w:val="22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semiHidden/>
    <w:rsid w:val="00D34399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D34399"/>
    <w:rPr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semiHidden/>
    <w:rsid w:val="00D34399"/>
    <w:pPr>
      <w:spacing w:after="120" w:line="480" w:lineRule="auto"/>
      <w:ind w:left="360"/>
    </w:pPr>
    <w:rPr>
      <w:lang w:val="en-GB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D34399"/>
    <w:rPr>
      <w:sz w:val="22"/>
      <w:szCs w:val="22"/>
      <w:lang w:val="en-GB"/>
    </w:rPr>
  </w:style>
  <w:style w:type="paragraph" w:styleId="Closing">
    <w:name w:val="Closing"/>
    <w:basedOn w:val="Normal"/>
    <w:link w:val="ClosingChar"/>
    <w:semiHidden/>
    <w:rsid w:val="00D34399"/>
    <w:pPr>
      <w:ind w:left="4320"/>
    </w:pPr>
    <w:rPr>
      <w:lang w:val="en-GB"/>
    </w:rPr>
  </w:style>
  <w:style w:type="character" w:customStyle="1" w:styleId="ClosingChar">
    <w:name w:val="Closing Char"/>
    <w:basedOn w:val="DefaultParagraphFont"/>
    <w:link w:val="Closing"/>
    <w:semiHidden/>
    <w:rsid w:val="00D34399"/>
    <w:rPr>
      <w:sz w:val="22"/>
      <w:szCs w:val="22"/>
      <w:lang w:val="en-GB"/>
    </w:rPr>
  </w:style>
  <w:style w:type="paragraph" w:styleId="E-mailSignature">
    <w:name w:val="E-mail Signature"/>
    <w:basedOn w:val="Normal"/>
    <w:link w:val="E-mailSignatureChar"/>
    <w:semiHidden/>
    <w:rsid w:val="00D34399"/>
    <w:rPr>
      <w:lang w:val="en-GB"/>
    </w:rPr>
  </w:style>
  <w:style w:type="character" w:customStyle="1" w:styleId="E-mailSignatureChar">
    <w:name w:val="E-mail Signature Char"/>
    <w:basedOn w:val="DefaultParagraphFont"/>
    <w:link w:val="E-mailSignature"/>
    <w:semiHidden/>
    <w:rsid w:val="00D34399"/>
    <w:rPr>
      <w:sz w:val="22"/>
      <w:szCs w:val="22"/>
      <w:lang w:val="en-GB"/>
    </w:rPr>
  </w:style>
  <w:style w:type="character" w:styleId="Emphasis">
    <w:name w:val="Emphasis"/>
    <w:qFormat/>
    <w:rsid w:val="00D34399"/>
    <w:rPr>
      <w:i/>
      <w:iCs/>
    </w:rPr>
  </w:style>
  <w:style w:type="paragraph" w:styleId="EnvelopeAddress">
    <w:name w:val="envelope address"/>
    <w:basedOn w:val="Normal"/>
    <w:semiHidden/>
    <w:rsid w:val="00D34399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Cs w:val="24"/>
      <w:lang w:val="en-GB"/>
    </w:rPr>
  </w:style>
  <w:style w:type="paragraph" w:styleId="EnvelopeReturn">
    <w:name w:val="envelope return"/>
    <w:basedOn w:val="Normal"/>
    <w:semiHidden/>
    <w:rsid w:val="00D34399"/>
    <w:rPr>
      <w:rFonts w:ascii="Arial" w:hAnsi="Arial" w:cs="Arial"/>
      <w:sz w:val="20"/>
      <w:lang w:val="en-GB"/>
    </w:rPr>
  </w:style>
  <w:style w:type="character" w:styleId="FollowedHyperlink">
    <w:name w:val="FollowedHyperlink"/>
    <w:uiPriority w:val="99"/>
    <w:semiHidden/>
    <w:rsid w:val="00D34399"/>
    <w:rPr>
      <w:color w:val="800080"/>
      <w:u w:val="single"/>
    </w:rPr>
  </w:style>
  <w:style w:type="character" w:styleId="HTMLAcronym">
    <w:name w:val="HTML Acronym"/>
    <w:basedOn w:val="DefaultParagraphFont"/>
    <w:semiHidden/>
    <w:rsid w:val="00D34399"/>
  </w:style>
  <w:style w:type="paragraph" w:styleId="HTMLAddress">
    <w:name w:val="HTML Address"/>
    <w:basedOn w:val="Normal"/>
    <w:link w:val="HTMLAddressChar"/>
    <w:semiHidden/>
    <w:rsid w:val="00D34399"/>
    <w:rPr>
      <w:i/>
      <w:iCs/>
      <w:lang w:val="en-GB"/>
    </w:rPr>
  </w:style>
  <w:style w:type="character" w:customStyle="1" w:styleId="HTMLAddressChar">
    <w:name w:val="HTML Address Char"/>
    <w:basedOn w:val="DefaultParagraphFont"/>
    <w:link w:val="HTMLAddress"/>
    <w:semiHidden/>
    <w:rsid w:val="00D34399"/>
    <w:rPr>
      <w:i/>
      <w:iCs/>
      <w:sz w:val="22"/>
      <w:szCs w:val="22"/>
      <w:lang w:val="en-GB"/>
    </w:rPr>
  </w:style>
  <w:style w:type="character" w:styleId="HTMLCite">
    <w:name w:val="HTML Cite"/>
    <w:semiHidden/>
    <w:rsid w:val="00D34399"/>
    <w:rPr>
      <w:i/>
      <w:iCs/>
    </w:rPr>
  </w:style>
  <w:style w:type="character" w:styleId="HTMLCode">
    <w:name w:val="HTML Code"/>
    <w:semiHidden/>
    <w:rsid w:val="00D34399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D34399"/>
    <w:rPr>
      <w:i/>
      <w:iCs/>
    </w:rPr>
  </w:style>
  <w:style w:type="character" w:styleId="HTMLKeyboard">
    <w:name w:val="HTML Keyboard"/>
    <w:semiHidden/>
    <w:rsid w:val="00D34399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D34399"/>
    <w:rPr>
      <w:rFonts w:ascii="Courier New" w:hAnsi="Courier New" w:cs="Courier New"/>
      <w:sz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D34399"/>
    <w:rPr>
      <w:rFonts w:ascii="Courier New" w:hAnsi="Courier New" w:cs="Courier New"/>
      <w:szCs w:val="22"/>
      <w:lang w:val="en-GB"/>
    </w:rPr>
  </w:style>
  <w:style w:type="character" w:styleId="HTMLSample">
    <w:name w:val="HTML Sample"/>
    <w:semiHidden/>
    <w:rsid w:val="00D34399"/>
    <w:rPr>
      <w:rFonts w:ascii="Courier New" w:hAnsi="Courier New" w:cs="Courier New"/>
    </w:rPr>
  </w:style>
  <w:style w:type="character" w:styleId="HTMLTypewriter">
    <w:name w:val="HTML Typewriter"/>
    <w:semiHidden/>
    <w:rsid w:val="00D34399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D34399"/>
    <w:rPr>
      <w:i/>
      <w:iCs/>
    </w:rPr>
  </w:style>
  <w:style w:type="character" w:styleId="Hyperlink">
    <w:name w:val="Hyperlink"/>
    <w:uiPriority w:val="99"/>
    <w:semiHidden/>
    <w:rsid w:val="00D34399"/>
    <w:rPr>
      <w:color w:val="0000FF"/>
      <w:u w:val="single"/>
    </w:rPr>
  </w:style>
  <w:style w:type="character" w:styleId="LineNumber">
    <w:name w:val="line number"/>
    <w:basedOn w:val="DefaultParagraphFont"/>
    <w:semiHidden/>
    <w:rsid w:val="00D34399"/>
  </w:style>
  <w:style w:type="paragraph" w:styleId="List">
    <w:name w:val="List"/>
    <w:basedOn w:val="Normal"/>
    <w:semiHidden/>
    <w:rsid w:val="00D34399"/>
    <w:pPr>
      <w:ind w:left="360" w:hanging="360"/>
    </w:pPr>
    <w:rPr>
      <w:lang w:val="en-GB"/>
    </w:rPr>
  </w:style>
  <w:style w:type="paragraph" w:styleId="List2">
    <w:name w:val="List 2"/>
    <w:basedOn w:val="Normal"/>
    <w:semiHidden/>
    <w:rsid w:val="00D34399"/>
    <w:pPr>
      <w:ind w:left="720" w:hanging="360"/>
    </w:pPr>
    <w:rPr>
      <w:lang w:val="en-GB"/>
    </w:rPr>
  </w:style>
  <w:style w:type="paragraph" w:styleId="List3">
    <w:name w:val="List 3"/>
    <w:basedOn w:val="Normal"/>
    <w:semiHidden/>
    <w:rsid w:val="00D34399"/>
    <w:pPr>
      <w:ind w:left="1080" w:hanging="360"/>
    </w:pPr>
    <w:rPr>
      <w:lang w:val="en-GB"/>
    </w:rPr>
  </w:style>
  <w:style w:type="paragraph" w:styleId="List4">
    <w:name w:val="List 4"/>
    <w:basedOn w:val="Normal"/>
    <w:semiHidden/>
    <w:rsid w:val="00D34399"/>
    <w:pPr>
      <w:ind w:left="1440" w:hanging="360"/>
    </w:pPr>
    <w:rPr>
      <w:lang w:val="en-GB"/>
    </w:rPr>
  </w:style>
  <w:style w:type="paragraph" w:styleId="List5">
    <w:name w:val="List 5"/>
    <w:basedOn w:val="Normal"/>
    <w:semiHidden/>
    <w:rsid w:val="00D34399"/>
    <w:pPr>
      <w:ind w:left="1800" w:hanging="360"/>
    </w:pPr>
    <w:rPr>
      <w:lang w:val="en-GB"/>
    </w:rPr>
  </w:style>
  <w:style w:type="paragraph" w:styleId="ListBullet">
    <w:name w:val="List Bullet"/>
    <w:basedOn w:val="Normal"/>
    <w:autoRedefine/>
    <w:semiHidden/>
    <w:rsid w:val="00D34399"/>
    <w:pPr>
      <w:tabs>
        <w:tab w:val="num" w:pos="360"/>
      </w:tabs>
      <w:ind w:left="360" w:hanging="360"/>
    </w:pPr>
    <w:rPr>
      <w:lang w:val="en-GB"/>
    </w:rPr>
  </w:style>
  <w:style w:type="paragraph" w:styleId="ListBullet2">
    <w:name w:val="List Bullet 2"/>
    <w:basedOn w:val="Normal"/>
    <w:autoRedefine/>
    <w:semiHidden/>
    <w:rsid w:val="00D34399"/>
    <w:pPr>
      <w:tabs>
        <w:tab w:val="num" w:pos="720"/>
      </w:tabs>
      <w:ind w:left="720" w:hanging="360"/>
    </w:pPr>
    <w:rPr>
      <w:lang w:val="en-GB"/>
    </w:rPr>
  </w:style>
  <w:style w:type="paragraph" w:styleId="ListBullet3">
    <w:name w:val="List Bullet 3"/>
    <w:basedOn w:val="Normal"/>
    <w:autoRedefine/>
    <w:semiHidden/>
    <w:rsid w:val="00D34399"/>
    <w:pPr>
      <w:tabs>
        <w:tab w:val="num" w:pos="1080"/>
      </w:tabs>
      <w:ind w:left="1080" w:hanging="360"/>
    </w:pPr>
    <w:rPr>
      <w:lang w:val="en-GB"/>
    </w:rPr>
  </w:style>
  <w:style w:type="paragraph" w:styleId="ListBullet4">
    <w:name w:val="List Bullet 4"/>
    <w:basedOn w:val="Normal"/>
    <w:autoRedefine/>
    <w:semiHidden/>
    <w:rsid w:val="00D34399"/>
    <w:pPr>
      <w:tabs>
        <w:tab w:val="num" w:pos="1440"/>
      </w:tabs>
      <w:ind w:left="1440" w:hanging="360"/>
    </w:pPr>
    <w:rPr>
      <w:lang w:val="en-GB"/>
    </w:rPr>
  </w:style>
  <w:style w:type="paragraph" w:styleId="ListBullet5">
    <w:name w:val="List Bullet 5"/>
    <w:basedOn w:val="Normal"/>
    <w:autoRedefine/>
    <w:semiHidden/>
    <w:rsid w:val="00D34399"/>
    <w:pPr>
      <w:tabs>
        <w:tab w:val="num" w:pos="1800"/>
      </w:tabs>
      <w:ind w:left="1800" w:hanging="360"/>
    </w:pPr>
    <w:rPr>
      <w:lang w:val="en-GB"/>
    </w:rPr>
  </w:style>
  <w:style w:type="paragraph" w:styleId="ListContinue">
    <w:name w:val="List Continue"/>
    <w:basedOn w:val="Normal"/>
    <w:semiHidden/>
    <w:rsid w:val="00D34399"/>
    <w:pPr>
      <w:spacing w:after="120"/>
      <w:ind w:left="360"/>
    </w:pPr>
    <w:rPr>
      <w:lang w:val="en-GB"/>
    </w:rPr>
  </w:style>
  <w:style w:type="paragraph" w:styleId="ListContinue2">
    <w:name w:val="List Continue 2"/>
    <w:basedOn w:val="Normal"/>
    <w:semiHidden/>
    <w:rsid w:val="00D34399"/>
    <w:pPr>
      <w:spacing w:after="120"/>
      <w:ind w:left="720"/>
    </w:pPr>
    <w:rPr>
      <w:lang w:val="en-GB"/>
    </w:rPr>
  </w:style>
  <w:style w:type="paragraph" w:styleId="ListContinue3">
    <w:name w:val="List Continue 3"/>
    <w:basedOn w:val="Normal"/>
    <w:semiHidden/>
    <w:rsid w:val="00D34399"/>
    <w:pPr>
      <w:spacing w:after="120"/>
      <w:ind w:left="1080"/>
    </w:pPr>
    <w:rPr>
      <w:lang w:val="en-GB"/>
    </w:rPr>
  </w:style>
  <w:style w:type="paragraph" w:styleId="ListContinue4">
    <w:name w:val="List Continue 4"/>
    <w:basedOn w:val="Normal"/>
    <w:semiHidden/>
    <w:rsid w:val="00D34399"/>
    <w:pPr>
      <w:spacing w:after="120"/>
      <w:ind w:left="1440"/>
    </w:pPr>
    <w:rPr>
      <w:lang w:val="en-GB"/>
    </w:rPr>
  </w:style>
  <w:style w:type="paragraph" w:styleId="ListContinue5">
    <w:name w:val="List Continue 5"/>
    <w:basedOn w:val="Normal"/>
    <w:semiHidden/>
    <w:rsid w:val="00D34399"/>
    <w:pPr>
      <w:spacing w:after="120"/>
      <w:ind w:left="1800"/>
    </w:pPr>
    <w:rPr>
      <w:lang w:val="en-GB"/>
    </w:rPr>
  </w:style>
  <w:style w:type="paragraph" w:styleId="ListNumber">
    <w:name w:val="List Number"/>
    <w:basedOn w:val="Normal"/>
    <w:semiHidden/>
    <w:rsid w:val="00D34399"/>
    <w:pPr>
      <w:tabs>
        <w:tab w:val="num" w:pos="360"/>
      </w:tabs>
      <w:ind w:left="360" w:hanging="360"/>
    </w:pPr>
    <w:rPr>
      <w:lang w:val="en-GB"/>
    </w:rPr>
  </w:style>
  <w:style w:type="paragraph" w:styleId="ListNumber2">
    <w:name w:val="List Number 2"/>
    <w:basedOn w:val="Normal"/>
    <w:semiHidden/>
    <w:rsid w:val="00D34399"/>
    <w:pPr>
      <w:tabs>
        <w:tab w:val="num" w:pos="720"/>
      </w:tabs>
      <w:ind w:left="720" w:hanging="360"/>
    </w:pPr>
    <w:rPr>
      <w:lang w:val="en-GB"/>
    </w:rPr>
  </w:style>
  <w:style w:type="paragraph" w:styleId="ListNumber3">
    <w:name w:val="List Number 3"/>
    <w:basedOn w:val="Normal"/>
    <w:semiHidden/>
    <w:rsid w:val="00D34399"/>
    <w:pPr>
      <w:tabs>
        <w:tab w:val="num" w:pos="1080"/>
      </w:tabs>
      <w:ind w:left="1080" w:hanging="360"/>
    </w:pPr>
    <w:rPr>
      <w:lang w:val="en-GB"/>
    </w:rPr>
  </w:style>
  <w:style w:type="paragraph" w:styleId="ListNumber4">
    <w:name w:val="List Number 4"/>
    <w:basedOn w:val="Normal"/>
    <w:semiHidden/>
    <w:rsid w:val="00D34399"/>
    <w:pPr>
      <w:tabs>
        <w:tab w:val="num" w:pos="1440"/>
      </w:tabs>
      <w:ind w:left="1440" w:hanging="360"/>
    </w:pPr>
    <w:rPr>
      <w:lang w:val="en-GB"/>
    </w:rPr>
  </w:style>
  <w:style w:type="paragraph" w:styleId="ListNumber5">
    <w:name w:val="List Number 5"/>
    <w:basedOn w:val="Normal"/>
    <w:semiHidden/>
    <w:rsid w:val="00D34399"/>
    <w:pPr>
      <w:tabs>
        <w:tab w:val="num" w:pos="1800"/>
      </w:tabs>
      <w:ind w:left="1800" w:hanging="360"/>
    </w:pPr>
    <w:rPr>
      <w:lang w:val="en-GB"/>
    </w:rPr>
  </w:style>
  <w:style w:type="paragraph" w:styleId="MessageHeader">
    <w:name w:val="Message Header"/>
    <w:basedOn w:val="Normal"/>
    <w:link w:val="MessageHeaderChar"/>
    <w:semiHidden/>
    <w:rsid w:val="00D3439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Cs w:val="24"/>
      <w:lang w:val="en-GB"/>
    </w:rPr>
  </w:style>
  <w:style w:type="character" w:customStyle="1" w:styleId="MessageHeaderChar">
    <w:name w:val="Message Header Char"/>
    <w:basedOn w:val="DefaultParagraphFont"/>
    <w:link w:val="MessageHeader"/>
    <w:semiHidden/>
    <w:rsid w:val="00D34399"/>
    <w:rPr>
      <w:rFonts w:ascii="Arial" w:hAnsi="Arial" w:cs="Arial"/>
      <w:sz w:val="22"/>
      <w:szCs w:val="24"/>
      <w:shd w:val="pct20" w:color="auto" w:fill="auto"/>
      <w:lang w:val="en-GB"/>
    </w:rPr>
  </w:style>
  <w:style w:type="paragraph" w:styleId="NormalWeb">
    <w:name w:val="Normal (Web)"/>
    <w:basedOn w:val="Normal"/>
    <w:semiHidden/>
    <w:rsid w:val="00D34399"/>
    <w:rPr>
      <w:szCs w:val="24"/>
      <w:lang w:val="en-GB"/>
    </w:rPr>
  </w:style>
  <w:style w:type="paragraph" w:styleId="NormalIndent">
    <w:name w:val="Normal Indent"/>
    <w:basedOn w:val="Normal"/>
    <w:semiHidden/>
    <w:rsid w:val="00D34399"/>
    <w:pPr>
      <w:ind w:left="720"/>
    </w:pPr>
    <w:rPr>
      <w:lang w:val="en-GB"/>
    </w:rPr>
  </w:style>
  <w:style w:type="paragraph" w:styleId="NoteHeading">
    <w:name w:val="Note Heading"/>
    <w:basedOn w:val="Normal"/>
    <w:next w:val="Normal"/>
    <w:link w:val="NoteHeadingChar"/>
    <w:semiHidden/>
    <w:rsid w:val="00D34399"/>
    <w:rPr>
      <w:lang w:val="en-GB"/>
    </w:rPr>
  </w:style>
  <w:style w:type="character" w:customStyle="1" w:styleId="NoteHeadingChar">
    <w:name w:val="Note Heading Char"/>
    <w:basedOn w:val="DefaultParagraphFont"/>
    <w:link w:val="NoteHeading"/>
    <w:semiHidden/>
    <w:rsid w:val="00D34399"/>
    <w:rPr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semiHidden/>
    <w:rsid w:val="00D34399"/>
    <w:rPr>
      <w:lang w:val="en-GB"/>
    </w:rPr>
  </w:style>
  <w:style w:type="character" w:customStyle="1" w:styleId="SalutationChar">
    <w:name w:val="Salutation Char"/>
    <w:basedOn w:val="DefaultParagraphFont"/>
    <w:link w:val="Salutation"/>
    <w:semiHidden/>
    <w:rsid w:val="00D34399"/>
    <w:rPr>
      <w:sz w:val="22"/>
      <w:szCs w:val="22"/>
      <w:lang w:val="en-GB"/>
    </w:rPr>
  </w:style>
  <w:style w:type="paragraph" w:styleId="Signature">
    <w:name w:val="Signature"/>
    <w:basedOn w:val="Normal"/>
    <w:link w:val="SignatureChar"/>
    <w:semiHidden/>
    <w:rsid w:val="00D34399"/>
    <w:pPr>
      <w:ind w:left="4320"/>
    </w:pPr>
    <w:rPr>
      <w:lang w:val="en-GB"/>
    </w:rPr>
  </w:style>
  <w:style w:type="character" w:customStyle="1" w:styleId="SignatureChar">
    <w:name w:val="Signature Char"/>
    <w:basedOn w:val="DefaultParagraphFont"/>
    <w:link w:val="Signature"/>
    <w:semiHidden/>
    <w:rsid w:val="00D34399"/>
    <w:rPr>
      <w:sz w:val="22"/>
      <w:szCs w:val="22"/>
      <w:lang w:val="en-GB"/>
    </w:rPr>
  </w:style>
  <w:style w:type="character" w:styleId="Strong">
    <w:name w:val="Strong"/>
    <w:qFormat/>
    <w:rsid w:val="00D34399"/>
    <w:rPr>
      <w:b/>
      <w:bCs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link w:val="Heading4"/>
    <w:rsid w:val="00D34399"/>
    <w:rPr>
      <w:sz w:val="22"/>
      <w:szCs w:val="22"/>
      <w:lang w:val="en-CA"/>
    </w:rPr>
  </w:style>
  <w:style w:type="character" w:customStyle="1" w:styleId="Heading5Char">
    <w:name w:val="Heading 5 Char"/>
    <w:link w:val="Heading5"/>
    <w:uiPriority w:val="99"/>
    <w:rsid w:val="00D34399"/>
    <w:rPr>
      <w:sz w:val="22"/>
      <w:szCs w:val="22"/>
      <w:lang w:val="en-CA"/>
    </w:rPr>
  </w:style>
  <w:style w:type="character" w:customStyle="1" w:styleId="Heading6Char">
    <w:name w:val="Heading 6 Char"/>
    <w:link w:val="Heading6"/>
    <w:rsid w:val="00D34399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link w:val="Heading7"/>
    <w:rsid w:val="00D34399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link w:val="Heading8"/>
    <w:rsid w:val="00D34399"/>
    <w:rPr>
      <w:b/>
      <w:sz w:val="22"/>
      <w:szCs w:val="22"/>
      <w:lang w:val="en-CA"/>
    </w:rPr>
  </w:style>
  <w:style w:type="character" w:customStyle="1" w:styleId="Heading9Char">
    <w:name w:val="Heading 9 Char"/>
    <w:link w:val="Heading9"/>
    <w:rsid w:val="00D34399"/>
    <w:rPr>
      <w:rFonts w:ascii="Arial" w:hAnsi="Arial"/>
      <w:i/>
      <w:sz w:val="18"/>
      <w:szCs w:val="22"/>
      <w:lang w:val="en-CA"/>
    </w:rPr>
  </w:style>
  <w:style w:type="character" w:customStyle="1" w:styleId="FooterChar">
    <w:name w:val="Footer Char"/>
    <w:link w:val="Footer"/>
    <w:uiPriority w:val="99"/>
    <w:rsid w:val="00D34399"/>
    <w:rPr>
      <w:sz w:val="22"/>
      <w:szCs w:val="22"/>
      <w:lang w:val="en-CA"/>
    </w:rPr>
  </w:style>
  <w:style w:type="character" w:customStyle="1" w:styleId="BodyText3Char">
    <w:name w:val="Body Text 3 Char"/>
    <w:link w:val="BodyText3"/>
    <w:semiHidden/>
    <w:rsid w:val="00D34399"/>
    <w:rPr>
      <w:sz w:val="16"/>
      <w:szCs w:val="16"/>
      <w:lang w:val="en-CA"/>
    </w:rPr>
  </w:style>
  <w:style w:type="character" w:customStyle="1" w:styleId="BodyTextIndent3Char">
    <w:name w:val="Body Text Indent 3 Char"/>
    <w:link w:val="BodyTextIndent3"/>
    <w:semiHidden/>
    <w:rsid w:val="00D34399"/>
    <w:rPr>
      <w:sz w:val="16"/>
      <w:szCs w:val="16"/>
      <w:lang w:val="en-CA"/>
    </w:rPr>
  </w:style>
  <w:style w:type="character" w:customStyle="1" w:styleId="PlainTextChar">
    <w:name w:val="Plain Text Char"/>
    <w:link w:val="PlainText"/>
    <w:rsid w:val="00D34399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link w:val="Subtitle"/>
    <w:uiPriority w:val="99"/>
    <w:rsid w:val="00D34399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link w:val="Title"/>
    <w:uiPriority w:val="99"/>
    <w:rsid w:val="00D34399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link w:val="Date"/>
    <w:uiPriority w:val="99"/>
    <w:rsid w:val="00D34399"/>
    <w:rPr>
      <w:sz w:val="22"/>
      <w:szCs w:val="22"/>
      <w:lang w:val="en-CA"/>
    </w:rPr>
  </w:style>
  <w:style w:type="character" w:customStyle="1" w:styleId="Heading1Char1Char">
    <w:name w:val="Heading 1 Char1 Char"/>
    <w:aliases w:val="Para (1) Char Char,Heading 1 Char Char Char,Heading 1 Char3 Char Char Char,Heading 1 Char Char1 Char Char Char,Heading 1 Char1 Char Char1 Char Char Char,Heading 1 Char Char Char Char1 Char1 Char Char"/>
    <w:rsid w:val="00D34399"/>
    <w:rPr>
      <w:sz w:val="24"/>
      <w:lang w:val="en-GB" w:eastAsia="en-US" w:bidi="ar-SA"/>
    </w:rPr>
  </w:style>
  <w:style w:type="paragraph" w:customStyle="1" w:styleId="Heading">
    <w:name w:val="Heading"/>
    <w:basedOn w:val="Header"/>
    <w:next w:val="Header"/>
    <w:rsid w:val="00D34399"/>
    <w:pPr>
      <w:tabs>
        <w:tab w:val="clear" w:pos="4320"/>
        <w:tab w:val="clear" w:pos="8640"/>
      </w:tabs>
    </w:pPr>
    <w:rPr>
      <w:b/>
      <w:sz w:val="24"/>
      <w:szCs w:val="20"/>
      <w:u w:val="single"/>
      <w:lang w:val="en-GB"/>
    </w:rPr>
  </w:style>
  <w:style w:type="paragraph" w:customStyle="1" w:styleId="ChapterNumber">
    <w:name w:val="ChapterNumber"/>
    <w:basedOn w:val="Normal"/>
    <w:next w:val="Normal"/>
    <w:rsid w:val="00D34399"/>
    <w:pPr>
      <w:spacing w:after="360"/>
      <w:jc w:val="left"/>
    </w:pPr>
    <w:rPr>
      <w:sz w:val="24"/>
      <w:szCs w:val="20"/>
      <w:lang w:val="en-US" w:eastAsia="fr-FR"/>
    </w:rPr>
  </w:style>
  <w:style w:type="paragraph" w:customStyle="1" w:styleId="BankNormal">
    <w:name w:val="BankNormal"/>
    <w:basedOn w:val="Normal"/>
    <w:rsid w:val="00D34399"/>
    <w:pPr>
      <w:spacing w:after="240"/>
      <w:jc w:val="left"/>
    </w:pPr>
    <w:rPr>
      <w:sz w:val="24"/>
      <w:szCs w:val="20"/>
      <w:lang w:val="en-US" w:eastAsia="fr-FR"/>
    </w:rPr>
  </w:style>
  <w:style w:type="paragraph" w:customStyle="1" w:styleId="subhead">
    <w:name w:val="subhead"/>
    <w:basedOn w:val="Normal"/>
    <w:next w:val="Normal"/>
    <w:rsid w:val="00D34399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jc w:val="center"/>
    </w:pPr>
    <w:rPr>
      <w:sz w:val="24"/>
      <w:szCs w:val="20"/>
      <w:lang w:val="en-US" w:eastAsia="fr-FR"/>
    </w:rPr>
  </w:style>
  <w:style w:type="paragraph" w:customStyle="1" w:styleId="a-a">
    <w:name w:val="a-(a)"/>
    <w:basedOn w:val="Normal"/>
    <w:next w:val="Normal"/>
    <w:rsid w:val="00D34399"/>
    <w:pPr>
      <w:keepLines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ind w:left="720" w:hanging="720"/>
    </w:pPr>
    <w:rPr>
      <w:b/>
      <w:sz w:val="24"/>
      <w:szCs w:val="20"/>
      <w:lang w:val="en-GB" w:eastAsia="fr-FR"/>
    </w:rPr>
  </w:style>
  <w:style w:type="paragraph" w:customStyle="1" w:styleId="a-agenda">
    <w:name w:val="a-agenda"/>
    <w:basedOn w:val="Normal"/>
    <w:next w:val="Normal"/>
    <w:rsid w:val="00D34399"/>
    <w:pPr>
      <w:keepNext/>
      <w:keepLines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</w:pPr>
    <w:rPr>
      <w:b/>
      <w:caps/>
      <w:sz w:val="24"/>
      <w:szCs w:val="20"/>
      <w:lang w:val="en-GB" w:eastAsia="fr-FR"/>
    </w:rPr>
  </w:style>
  <w:style w:type="paragraph" w:customStyle="1" w:styleId="a-smalla">
    <w:name w:val="a-small(a)"/>
    <w:basedOn w:val="Normal"/>
    <w:next w:val="Normal"/>
    <w:rsid w:val="00D34399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right" w:pos="9360"/>
      </w:tabs>
      <w:suppressAutoHyphens/>
      <w:ind w:left="1440" w:hanging="720"/>
    </w:pPr>
    <w:rPr>
      <w:sz w:val="24"/>
      <w:szCs w:val="20"/>
      <w:lang w:val="en-US" w:eastAsia="fr-FR"/>
    </w:rPr>
  </w:style>
  <w:style w:type="paragraph" w:customStyle="1" w:styleId="a-smalli">
    <w:name w:val="a-small(i)"/>
    <w:basedOn w:val="Normal"/>
    <w:next w:val="Normal"/>
    <w:rsid w:val="00D34399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right" w:pos="9360"/>
      </w:tabs>
      <w:suppressAutoHyphens/>
      <w:ind w:left="2160" w:hanging="720"/>
    </w:pPr>
    <w:rPr>
      <w:sz w:val="24"/>
      <w:szCs w:val="20"/>
      <w:lang w:val="en-US" w:eastAsia="fr-FR"/>
    </w:rPr>
  </w:style>
  <w:style w:type="paragraph" w:customStyle="1" w:styleId="a-smalla0">
    <w:name w:val="a-small.a."/>
    <w:basedOn w:val="a-smalli"/>
    <w:next w:val="Normal"/>
    <w:rsid w:val="00D34399"/>
    <w:pPr>
      <w:ind w:left="2880"/>
    </w:pPr>
  </w:style>
  <w:style w:type="character" w:customStyle="1" w:styleId="EquationCaption">
    <w:name w:val="_Equation Caption"/>
    <w:rsid w:val="00D34399"/>
  </w:style>
  <w:style w:type="paragraph" w:customStyle="1" w:styleId="Style1">
    <w:name w:val="Style1"/>
    <w:basedOn w:val="Normal"/>
    <w:rsid w:val="00D34399"/>
    <w:pPr>
      <w:spacing w:after="120"/>
      <w:jc w:val="left"/>
    </w:pPr>
    <w:rPr>
      <w:rFonts w:ascii="Symbol" w:hAnsi="Symbol"/>
      <w:sz w:val="24"/>
      <w:szCs w:val="20"/>
      <w:lang w:val="en-US" w:eastAsia="fr-FR"/>
    </w:rPr>
  </w:style>
  <w:style w:type="paragraph" w:customStyle="1" w:styleId="wfxRecipient">
    <w:name w:val="wfxRecipient"/>
    <w:basedOn w:val="Normal"/>
    <w:rsid w:val="00D34399"/>
    <w:pPr>
      <w:spacing w:after="120"/>
      <w:jc w:val="left"/>
    </w:pPr>
    <w:rPr>
      <w:sz w:val="24"/>
      <w:szCs w:val="20"/>
      <w:lang w:val="en-US" w:eastAsia="fr-FR"/>
    </w:rPr>
  </w:style>
  <w:style w:type="paragraph" w:customStyle="1" w:styleId="wfxFaxNum">
    <w:name w:val="wfxFaxNum"/>
    <w:basedOn w:val="Normal"/>
    <w:rsid w:val="00D34399"/>
    <w:pPr>
      <w:spacing w:after="120"/>
      <w:jc w:val="left"/>
    </w:pPr>
    <w:rPr>
      <w:sz w:val="24"/>
      <w:szCs w:val="20"/>
      <w:lang w:val="en-US" w:eastAsia="fr-FR"/>
    </w:rPr>
  </w:style>
  <w:style w:type="paragraph" w:customStyle="1" w:styleId="FaxBod">
    <w:name w:val="FaxBod"/>
    <w:basedOn w:val="Heading5"/>
    <w:rsid w:val="00D34399"/>
    <w:pPr>
      <w:keepNext w:val="0"/>
      <w:numPr>
        <w:numId w:val="0"/>
      </w:numPr>
      <w:tabs>
        <w:tab w:val="left" w:pos="-540"/>
      </w:tabs>
      <w:ind w:left="450"/>
      <w:jc w:val="left"/>
      <w:outlineLvl w:val="9"/>
    </w:pPr>
    <w:rPr>
      <w:sz w:val="24"/>
      <w:szCs w:val="20"/>
      <w:lang w:val="en-US"/>
    </w:rPr>
  </w:style>
  <w:style w:type="paragraph" w:customStyle="1" w:styleId="xl34">
    <w:name w:val="xl34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fr-CA" w:eastAsia="fr-CA"/>
    </w:rPr>
  </w:style>
  <w:style w:type="paragraph" w:customStyle="1" w:styleId="xl35">
    <w:name w:val="xl35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fr-CA" w:eastAsia="fr-CA"/>
    </w:rPr>
  </w:style>
  <w:style w:type="paragraph" w:customStyle="1" w:styleId="xl36">
    <w:name w:val="xl36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fr-CA" w:eastAsia="fr-CA"/>
    </w:rPr>
  </w:style>
  <w:style w:type="paragraph" w:customStyle="1" w:styleId="xl37">
    <w:name w:val="xl37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fr-CA" w:eastAsia="fr-CA"/>
    </w:rPr>
  </w:style>
  <w:style w:type="paragraph" w:customStyle="1" w:styleId="xl38">
    <w:name w:val="xl38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fr-CA" w:eastAsia="fr-CA"/>
    </w:rPr>
  </w:style>
  <w:style w:type="paragraph" w:customStyle="1" w:styleId="xl39">
    <w:name w:val="xl39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fr-CA" w:eastAsia="fr-CA"/>
    </w:rPr>
  </w:style>
  <w:style w:type="paragraph" w:customStyle="1" w:styleId="xl40">
    <w:name w:val="xl40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fr-CA" w:eastAsia="fr-CA"/>
    </w:rPr>
  </w:style>
  <w:style w:type="paragraph" w:customStyle="1" w:styleId="xl41">
    <w:name w:val="xl41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fr-CA" w:eastAsia="fr-CA"/>
    </w:rPr>
  </w:style>
  <w:style w:type="paragraph" w:customStyle="1" w:styleId="xl42">
    <w:name w:val="xl42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fr-CA" w:eastAsia="fr-CA"/>
    </w:rPr>
  </w:style>
  <w:style w:type="paragraph" w:customStyle="1" w:styleId="xl43">
    <w:name w:val="xl43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  <w:lang w:val="fr-CA" w:eastAsia="fr-CA"/>
    </w:rPr>
  </w:style>
  <w:style w:type="paragraph" w:customStyle="1" w:styleId="xl44">
    <w:name w:val="xl44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fr-CA" w:eastAsia="fr-CA"/>
    </w:rPr>
  </w:style>
  <w:style w:type="paragraph" w:customStyle="1" w:styleId="xl45">
    <w:name w:val="xl45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fr-CA" w:eastAsia="fr-CA"/>
    </w:rPr>
  </w:style>
  <w:style w:type="paragraph" w:customStyle="1" w:styleId="xl46">
    <w:name w:val="xl46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fr-CA" w:eastAsia="fr-CA"/>
    </w:rPr>
  </w:style>
  <w:style w:type="paragraph" w:customStyle="1" w:styleId="xl47">
    <w:name w:val="xl47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fr-CA" w:eastAsia="fr-CA"/>
    </w:rPr>
  </w:style>
  <w:style w:type="paragraph" w:customStyle="1" w:styleId="xl48">
    <w:name w:val="xl48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fr-CA" w:eastAsia="fr-CA"/>
    </w:rPr>
  </w:style>
  <w:style w:type="paragraph" w:customStyle="1" w:styleId="xl49">
    <w:name w:val="xl49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fr-CA" w:eastAsia="fr-CA"/>
    </w:rPr>
  </w:style>
  <w:style w:type="paragraph" w:customStyle="1" w:styleId="country">
    <w:name w:val="country"/>
    <w:basedOn w:val="Normal"/>
    <w:rsid w:val="00D34399"/>
    <w:pPr>
      <w:widowControl w:val="0"/>
      <w:tabs>
        <w:tab w:val="left" w:pos="3600"/>
      </w:tabs>
      <w:autoSpaceDE w:val="0"/>
      <w:autoSpaceDN w:val="0"/>
      <w:adjustRightInd w:val="0"/>
      <w:jc w:val="left"/>
    </w:pPr>
    <w:rPr>
      <w:b/>
      <w:sz w:val="28"/>
      <w:szCs w:val="28"/>
      <w:lang w:val="en-US"/>
    </w:rPr>
  </w:style>
  <w:style w:type="paragraph" w:customStyle="1" w:styleId="Parastyle">
    <w:name w:val="Para style"/>
    <w:basedOn w:val="Normal"/>
    <w:rsid w:val="00D34399"/>
    <w:pPr>
      <w:widowControl w:val="0"/>
      <w:numPr>
        <w:numId w:val="23"/>
      </w:numPr>
      <w:tabs>
        <w:tab w:val="left" w:pos="90"/>
        <w:tab w:val="left" w:pos="2590"/>
        <w:tab w:val="left" w:pos="7654"/>
        <w:tab w:val="right" w:pos="9964"/>
      </w:tabs>
      <w:autoSpaceDE w:val="0"/>
      <w:autoSpaceDN w:val="0"/>
      <w:adjustRightInd w:val="0"/>
      <w:spacing w:before="377"/>
      <w:jc w:val="left"/>
    </w:pPr>
    <w:rPr>
      <w:sz w:val="24"/>
      <w:szCs w:val="20"/>
      <w:lang w:val="en-US"/>
    </w:rPr>
  </w:style>
  <w:style w:type="paragraph" w:customStyle="1" w:styleId="xl50">
    <w:name w:val="xl50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  <w:lang w:val="en-US"/>
    </w:rPr>
  </w:style>
  <w:style w:type="paragraph" w:customStyle="1" w:styleId="xl76">
    <w:name w:val="xl76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/>
    </w:rPr>
  </w:style>
  <w:style w:type="paragraph" w:customStyle="1" w:styleId="xl77">
    <w:name w:val="xl77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/>
    </w:rPr>
  </w:style>
  <w:style w:type="paragraph" w:customStyle="1" w:styleId="xl78">
    <w:name w:val="xl78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/>
    </w:rPr>
  </w:style>
  <w:style w:type="paragraph" w:customStyle="1" w:styleId="xl79">
    <w:name w:val="xl79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/>
    </w:rPr>
  </w:style>
  <w:style w:type="paragraph" w:customStyle="1" w:styleId="xl80">
    <w:name w:val="xl80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  <w:lang w:val="en-US"/>
    </w:rPr>
  </w:style>
  <w:style w:type="paragraph" w:customStyle="1" w:styleId="xl81">
    <w:name w:val="xl81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val="en-US"/>
    </w:rPr>
  </w:style>
  <w:style w:type="paragraph" w:customStyle="1" w:styleId="xl82">
    <w:name w:val="xl82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val="en-US"/>
    </w:rPr>
  </w:style>
  <w:style w:type="paragraph" w:customStyle="1" w:styleId="xl83">
    <w:name w:val="xl83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000000"/>
      <w:sz w:val="16"/>
      <w:szCs w:val="16"/>
      <w:lang w:val="en-US"/>
    </w:rPr>
  </w:style>
  <w:style w:type="paragraph" w:customStyle="1" w:styleId="xl84">
    <w:name w:val="xl84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85">
    <w:name w:val="xl85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86">
    <w:name w:val="xl86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87">
    <w:name w:val="xl87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  <w:lang w:val="en-US"/>
    </w:rPr>
  </w:style>
  <w:style w:type="paragraph" w:customStyle="1" w:styleId="xl88">
    <w:name w:val="xl88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val="en-US"/>
    </w:rPr>
  </w:style>
  <w:style w:type="paragraph" w:customStyle="1" w:styleId="xl89">
    <w:name w:val="xl89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90">
    <w:name w:val="xl90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91">
    <w:name w:val="xl91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92">
    <w:name w:val="xl92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  <w:lang w:val="en-US"/>
    </w:rPr>
  </w:style>
  <w:style w:type="paragraph" w:customStyle="1" w:styleId="xl93">
    <w:name w:val="xl93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94">
    <w:name w:val="xl94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95">
    <w:name w:val="xl95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96">
    <w:name w:val="xl96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97">
    <w:name w:val="xl97"/>
    <w:basedOn w:val="Normal"/>
    <w:rsid w:val="00D34399"/>
    <w:pP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34399"/>
    <w:rPr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34399"/>
    <w:rPr>
      <w:lang w:val="en-GB"/>
    </w:rPr>
  </w:style>
  <w:style w:type="character" w:styleId="EndnoteReference">
    <w:name w:val="endnote reference"/>
    <w:uiPriority w:val="99"/>
    <w:semiHidden/>
    <w:unhideWhenUsed/>
    <w:rsid w:val="00D34399"/>
    <w:rPr>
      <w:vertAlign w:val="superscript"/>
    </w:rPr>
  </w:style>
  <w:style w:type="paragraph" w:customStyle="1" w:styleId="xl75">
    <w:name w:val="xl75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en-CA"/>
    </w:rPr>
  </w:style>
  <w:style w:type="paragraph" w:customStyle="1" w:styleId="xl98">
    <w:name w:val="xl98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  <w:lang w:eastAsia="en-CA"/>
    </w:rPr>
  </w:style>
  <w:style w:type="paragraph" w:customStyle="1" w:styleId="xl99">
    <w:name w:val="xl99"/>
    <w:basedOn w:val="Normal"/>
    <w:rsid w:val="00D34399"/>
    <w:pPr>
      <w:spacing w:before="100" w:beforeAutospacing="1" w:after="100" w:afterAutospacing="1"/>
      <w:jc w:val="left"/>
    </w:pPr>
    <w:rPr>
      <w:b/>
      <w:bCs/>
      <w:sz w:val="24"/>
      <w:szCs w:val="24"/>
      <w:lang w:eastAsia="en-CA"/>
    </w:rPr>
  </w:style>
  <w:style w:type="paragraph" w:customStyle="1" w:styleId="xl66">
    <w:name w:val="xl66"/>
    <w:basedOn w:val="Normal"/>
    <w:rsid w:val="00D34399"/>
    <w:pPr>
      <w:spacing w:before="100" w:beforeAutospacing="1" w:after="100" w:afterAutospacing="1"/>
      <w:jc w:val="center"/>
      <w:textAlignment w:val="top"/>
    </w:pPr>
    <w:rPr>
      <w:sz w:val="16"/>
      <w:szCs w:val="16"/>
      <w:lang w:eastAsia="en-CA"/>
    </w:rPr>
  </w:style>
  <w:style w:type="paragraph" w:customStyle="1" w:styleId="xl67">
    <w:name w:val="xl67"/>
    <w:basedOn w:val="Normal"/>
    <w:rsid w:val="00D34399"/>
    <w:pP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68">
    <w:name w:val="xl68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eastAsia="en-CA"/>
    </w:rPr>
  </w:style>
  <w:style w:type="paragraph" w:customStyle="1" w:styleId="xl69">
    <w:name w:val="xl69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eastAsia="en-CA"/>
    </w:rPr>
  </w:style>
  <w:style w:type="paragraph" w:customStyle="1" w:styleId="xl70">
    <w:name w:val="xl70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eastAsia="en-CA"/>
    </w:rPr>
  </w:style>
  <w:style w:type="paragraph" w:customStyle="1" w:styleId="xl71">
    <w:name w:val="xl71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eastAsia="en-CA"/>
    </w:rPr>
  </w:style>
  <w:style w:type="paragraph" w:customStyle="1" w:styleId="xl72">
    <w:name w:val="xl72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eastAsia="en-CA"/>
    </w:rPr>
  </w:style>
  <w:style w:type="paragraph" w:customStyle="1" w:styleId="xl73">
    <w:name w:val="xl73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74">
    <w:name w:val="xl74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eastAsia="en-CA"/>
    </w:rPr>
  </w:style>
  <w:style w:type="paragraph" w:customStyle="1" w:styleId="font5">
    <w:name w:val="font5"/>
    <w:basedOn w:val="Normal"/>
    <w:rsid w:val="00D34399"/>
    <w:pP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font6">
    <w:name w:val="font6"/>
    <w:basedOn w:val="Normal"/>
    <w:rsid w:val="00D34399"/>
    <w:pP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63">
    <w:name w:val="xl63"/>
    <w:basedOn w:val="Normal"/>
    <w:rsid w:val="00D34399"/>
    <w:pP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eastAsia="en-CA"/>
    </w:rPr>
  </w:style>
  <w:style w:type="paragraph" w:customStyle="1" w:styleId="xl64">
    <w:name w:val="xl64"/>
    <w:basedOn w:val="Normal"/>
    <w:rsid w:val="00D34399"/>
    <w:pP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eastAsia="en-CA"/>
    </w:rPr>
  </w:style>
  <w:style w:type="paragraph" w:customStyle="1" w:styleId="xl65">
    <w:name w:val="xl65"/>
    <w:basedOn w:val="Normal"/>
    <w:rsid w:val="00D34399"/>
    <w:pPr>
      <w:spacing w:before="100" w:beforeAutospacing="1" w:after="100" w:afterAutospacing="1"/>
      <w:jc w:val="left"/>
      <w:textAlignment w:val="top"/>
    </w:pPr>
    <w:rPr>
      <w:sz w:val="16"/>
      <w:szCs w:val="16"/>
      <w:lang w:eastAsia="en-CA"/>
    </w:rPr>
  </w:style>
  <w:style w:type="numbering" w:customStyle="1" w:styleId="NoList1">
    <w:name w:val="No List1"/>
    <w:next w:val="NoList"/>
    <w:uiPriority w:val="99"/>
    <w:semiHidden/>
    <w:unhideWhenUsed/>
    <w:rsid w:val="00D34399"/>
  </w:style>
  <w:style w:type="paragraph" w:customStyle="1" w:styleId="Formatvorlage1">
    <w:name w:val="Formatvorlage1"/>
    <w:basedOn w:val="Heading1"/>
    <w:next w:val="Normal"/>
    <w:autoRedefine/>
    <w:qFormat/>
    <w:rsid w:val="00D34399"/>
    <w:pPr>
      <w:numPr>
        <w:numId w:val="0"/>
      </w:numPr>
      <w:tabs>
        <w:tab w:val="num" w:pos="0"/>
      </w:tabs>
      <w:spacing w:after="120"/>
    </w:pPr>
    <w:rPr>
      <w:rFonts w:asciiTheme="minorHAnsi" w:hAnsiTheme="minorHAnsi"/>
      <w:bCs/>
      <w:sz w:val="24"/>
      <w:szCs w:val="24"/>
      <w:lang w:val="en-GB"/>
    </w:rPr>
  </w:style>
  <w:style w:type="paragraph" w:customStyle="1" w:styleId="CH4">
    <w:name w:val="CH4"/>
    <w:basedOn w:val="Normal"/>
    <w:next w:val="Normal"/>
    <w:rsid w:val="00D34399"/>
    <w:pPr>
      <w:keepNext/>
      <w:keepLines/>
      <w:tabs>
        <w:tab w:val="right" w:pos="851"/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  <w:suppressAutoHyphens/>
      <w:spacing w:after="120"/>
      <w:ind w:left="1247" w:right="284" w:hanging="1247"/>
      <w:jc w:val="left"/>
    </w:pPr>
    <w:rPr>
      <w:b/>
      <w:sz w:val="20"/>
      <w:szCs w:val="20"/>
      <w:lang w:val="en-GB"/>
    </w:rPr>
  </w:style>
  <w:style w:type="paragraph" w:customStyle="1" w:styleId="Normalpool">
    <w:name w:val="Normal_pool"/>
    <w:link w:val="NormalpoolChar"/>
    <w:rsid w:val="00D34399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fr-FR"/>
    </w:rPr>
  </w:style>
  <w:style w:type="character" w:customStyle="1" w:styleId="NormalpoolChar">
    <w:name w:val="Normal_pool Char"/>
    <w:link w:val="Normalpool"/>
    <w:locked/>
    <w:rsid w:val="00D34399"/>
    <w:rPr>
      <w:lang w:val="fr-FR"/>
    </w:rPr>
  </w:style>
  <w:style w:type="paragraph" w:customStyle="1" w:styleId="msonormal0">
    <w:name w:val="msonormal"/>
    <w:basedOn w:val="Normal"/>
    <w:rsid w:val="00D34399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paragraph" w:styleId="Revision">
    <w:name w:val="Revision"/>
    <w:hidden/>
    <w:uiPriority w:val="99"/>
    <w:semiHidden/>
    <w:rsid w:val="00D34399"/>
    <w:rPr>
      <w:sz w:val="22"/>
      <w:szCs w:val="22"/>
      <w:lang w:val="en-CA"/>
    </w:rPr>
  </w:style>
  <w:style w:type="paragraph" w:customStyle="1" w:styleId="xl100">
    <w:name w:val="xl100"/>
    <w:basedOn w:val="Normal"/>
    <w:rsid w:val="00D343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26" Type="http://schemas.openxmlformats.org/officeDocument/2006/relationships/header" Target="header6.xml"/><Relationship Id="rId39" Type="http://schemas.openxmlformats.org/officeDocument/2006/relationships/header" Target="header13.xml"/><Relationship Id="rId21" Type="http://schemas.openxmlformats.org/officeDocument/2006/relationships/header" Target="header4.xml"/><Relationship Id="rId34" Type="http://schemas.openxmlformats.org/officeDocument/2006/relationships/footer" Target="footer10.xml"/><Relationship Id="rId42" Type="http://schemas.openxmlformats.org/officeDocument/2006/relationships/header" Target="header14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5.xml"/><Relationship Id="rId32" Type="http://schemas.openxmlformats.org/officeDocument/2006/relationships/header" Target="header9.xml"/><Relationship Id="rId37" Type="http://schemas.openxmlformats.org/officeDocument/2006/relationships/footer" Target="footer12.xml"/><Relationship Id="rId40" Type="http://schemas.openxmlformats.org/officeDocument/2006/relationships/footer" Target="footer13.xml"/><Relationship Id="rId45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footer" Target="footer5.xml"/><Relationship Id="rId28" Type="http://schemas.openxmlformats.org/officeDocument/2006/relationships/footer" Target="footer7.xml"/><Relationship Id="rId36" Type="http://schemas.openxmlformats.org/officeDocument/2006/relationships/header" Target="header1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31" Type="http://schemas.openxmlformats.org/officeDocument/2006/relationships/footer" Target="footer9.xml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4.xml"/><Relationship Id="rId27" Type="http://schemas.openxmlformats.org/officeDocument/2006/relationships/header" Target="header7.xml"/><Relationship Id="rId30" Type="http://schemas.openxmlformats.org/officeDocument/2006/relationships/header" Target="header8.xml"/><Relationship Id="rId35" Type="http://schemas.openxmlformats.org/officeDocument/2006/relationships/footer" Target="footer11.xml"/><Relationship Id="rId43" Type="http://schemas.openxmlformats.org/officeDocument/2006/relationships/footer" Target="footer15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5" Type="http://schemas.openxmlformats.org/officeDocument/2006/relationships/footer" Target="footer6.xml"/><Relationship Id="rId33" Type="http://schemas.openxmlformats.org/officeDocument/2006/relationships/header" Target="header10.xml"/><Relationship Id="rId38" Type="http://schemas.openxmlformats.org/officeDocument/2006/relationships/header" Target="header12.xml"/><Relationship Id="rId20" Type="http://schemas.openxmlformats.org/officeDocument/2006/relationships/header" Target="header3.xml"/><Relationship Id="rId41" Type="http://schemas.openxmlformats.org/officeDocument/2006/relationships/footer" Target="footer1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UIAR\United%20Nations\UNEP-UNMFS-Shared_drives%20-%20DRIVE%20J%20-%20Meeting\97th\Templates\Eec97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AD4C50FB-D5EB-4F17-B7B3-7F361AF2B6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Eec97G</Template>
  <TotalTime>52</TotalTime>
  <Pages>31</Pages>
  <Words>14548</Words>
  <Characters>62266</Characters>
  <Application>Microsoft Office Word</Application>
  <DocSecurity>0</DocSecurity>
  <Lines>6918</Lines>
  <Paragraphs>6401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Rapport périodique global au 31 décembre 2024</vt:lpstr>
      <vt:lpstr>Consolidated progress report as at 31 December 2024</vt:lpstr>
    </vt:vector>
  </TitlesOfParts>
  <Company>UNMFS</Company>
  <LinksUpToDate>false</LinksUpToDate>
  <CharactersWithSpaces>70413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périodique global au 31 décembre 2024</dc:title>
  <dc:creator>Muriel Aguiar</dc:creator>
  <cp:lastModifiedBy>Angela Xue He Yan</cp:lastModifiedBy>
  <cp:revision>27</cp:revision>
  <cp:lastPrinted>2025-11-07T21:38:00Z</cp:lastPrinted>
  <dcterms:created xsi:type="dcterms:W3CDTF">2025-11-14T20:27:00Z</dcterms:created>
  <dcterms:modified xsi:type="dcterms:W3CDTF">2025-11-15T17:24:00Z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UNEP/OzL.Pro/ExCom/97/11</vt:lpwstr>
  </property>
  <property fmtid="{D5CDD505-2E9C-101B-9397-08002B2CF9AE}" pid="3" name="Revision date">
    <vt:lpwstr>11/7/2025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Title">
    <vt:lpwstr>Rapport périodique global au 31 décembre 2024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