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3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240"/>
        <w:gridCol w:w="1980"/>
      </w:tblGrid>
      <w:tr w:rsidR="007F0129" w14:paraId="63C7385C" w14:textId="77777777" w:rsidTr="0017217C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E6DAD95" w14:textId="763D9058" w:rsidR="007F0129" w:rsidRDefault="007F0129" w:rsidP="005A35D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642007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20" w:type="dxa"/>
            <w:gridSpan w:val="2"/>
            <w:tcBorders>
              <w:bottom w:val="single" w:sz="18" w:space="0" w:color="auto"/>
            </w:tcBorders>
          </w:tcPr>
          <w:p w14:paraId="30A92397" w14:textId="0F5D1552" w:rsidR="007F0129" w:rsidRDefault="007F0129" w:rsidP="005A35D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642007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F0129" w14:paraId="4793BC5D" w14:textId="77777777" w:rsidTr="00172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5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CA1FD3" w14:textId="672B9057" w:rsidR="007F0129" w:rsidRDefault="007F0129" w:rsidP="005A35D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6192" behindDoc="1" locked="0" layoutInCell="0" allowOverlap="1" wp14:anchorId="3988FD3D" wp14:editId="757313F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2133CBE7" w14:textId="77777777" w:rsidR="007F0129" w:rsidRDefault="007F0129" w:rsidP="007F0129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5B222645" w14:textId="77777777" w:rsidR="007F0129" w:rsidRDefault="007F0129" w:rsidP="007F0129">
            <w:pPr>
              <w:jc w:val="left"/>
              <w:rPr>
                <w:lang w:val="en-US" w:bidi="ar-LB"/>
              </w:rPr>
            </w:pPr>
          </w:p>
          <w:p w14:paraId="48231E9A" w14:textId="7DB66995" w:rsidR="007F0129" w:rsidRDefault="00D1207D" w:rsidP="005A35DE">
            <w:pPr>
              <w:rPr>
                <w:rFonts w:asciiTheme="majorBidi" w:hAnsiTheme="majorBidi" w:cstheme="majorBidi"/>
                <w:szCs w:val="24"/>
                <w:lang w:bidi="ar-LB"/>
              </w:rPr>
            </w:pPr>
            <w:r>
              <w:rPr>
                <w:lang w:bidi="ar-LB"/>
              </w:rPr>
              <w:fldChar w:fldCharType="begin"/>
            </w:r>
            <w:r w:rsidR="00284998"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F23E7B">
              <w:rPr>
                <w:lang w:bidi="ar-LB"/>
              </w:rPr>
              <w:t>UNEP/</w:t>
            </w:r>
            <w:proofErr w:type="spellStart"/>
            <w:r w:rsidR="00F23E7B">
              <w:rPr>
                <w:lang w:bidi="ar-LB"/>
              </w:rPr>
              <w:t>OzL.Pro</w:t>
            </w:r>
            <w:proofErr w:type="spellEnd"/>
            <w:r w:rsidR="00F23E7B">
              <w:rPr>
                <w:lang w:bidi="ar-LB"/>
              </w:rPr>
              <w:t>/ExCom/95/24</w:t>
            </w:r>
            <w:r>
              <w:rPr>
                <w:lang w:bidi="ar-LB"/>
              </w:rPr>
              <w:fldChar w:fldCharType="end"/>
            </w:r>
          </w:p>
          <w:p w14:paraId="6267E2AE" w14:textId="474274E3" w:rsidR="00322829" w:rsidRPr="009B0D30" w:rsidRDefault="00322829" w:rsidP="00322829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F23E7B">
              <w:rPr>
                <w:lang w:bidi="ar-LB"/>
              </w:rPr>
              <w:t>6 November 2024</w:t>
            </w:r>
            <w:r w:rsidRPr="009B0D30">
              <w:rPr>
                <w:lang w:bidi="ar-LB"/>
              </w:rPr>
              <w:fldChar w:fldCharType="end"/>
            </w:r>
          </w:p>
          <w:p w14:paraId="3CF0F0C8" w14:textId="77777777" w:rsidR="007F0129" w:rsidRPr="00322829" w:rsidRDefault="007F0129" w:rsidP="007F0129">
            <w:pPr>
              <w:jc w:val="left"/>
              <w:rPr>
                <w:rtl/>
                <w:lang w:bidi="ar-LB"/>
              </w:rPr>
            </w:pPr>
          </w:p>
          <w:p w14:paraId="0251FBE8" w14:textId="77777777" w:rsidR="007F0129" w:rsidRDefault="007F0129" w:rsidP="005A35D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1E399F31" w14:textId="251B9552" w:rsidR="007F0129" w:rsidRDefault="007F0129" w:rsidP="007F0129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642007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39CDF37" w14:textId="77777777" w:rsidR="007F0129" w:rsidRDefault="007F0129" w:rsidP="005A35D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542C053D" w14:textId="58BD0AAF" w:rsidR="007F0129" w:rsidRDefault="007F0129" w:rsidP="005A35D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642007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37D1E135" w14:textId="77777777" w:rsidR="007F0129" w:rsidRDefault="007F0129" w:rsidP="005A35D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09B98540" w14:textId="77777777" w:rsidR="007F0129" w:rsidRDefault="007F0129" w:rsidP="005A35D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D39974E" w14:textId="77777777" w:rsidR="007F0129" w:rsidRDefault="007F0129" w:rsidP="005A35DE">
            <w:pPr>
              <w:rPr>
                <w:caps/>
                <w:lang w:val="en-US" w:bidi="ar-LB"/>
              </w:rPr>
            </w:pPr>
          </w:p>
          <w:p w14:paraId="156E67E0" w14:textId="0D4D44E8" w:rsidR="007F0129" w:rsidRDefault="0017217C" w:rsidP="005A35DE">
            <w:pPr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2336" behindDoc="0" locked="0" layoutInCell="0" allowOverlap="1" wp14:anchorId="3DD1233C" wp14:editId="53C20701">
                  <wp:simplePos x="0" y="0"/>
                  <wp:positionH relativeFrom="column">
                    <wp:posOffset>5038725</wp:posOffset>
                  </wp:positionH>
                  <wp:positionV relativeFrom="paragraph">
                    <wp:posOffset>651510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9AE1A46" w14:textId="77777777" w:rsidR="007F0129" w:rsidRDefault="007F0129" w:rsidP="007F012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7732A4C7" w14:textId="67E97AA6" w:rsidR="007F0129" w:rsidRPr="00E85737" w:rsidRDefault="007F0129" w:rsidP="007F0129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642007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642007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642007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642007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6CE84CB8" w14:textId="52360111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</w:p>
    <w:p w14:paraId="26D41460" w14:textId="5A42CD4B" w:rsidR="007F0129" w:rsidRPr="00D9322D" w:rsidRDefault="007F0129" w:rsidP="007F0129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642007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الخامس</w:t>
      </w:r>
      <w:r w:rsidR="00642007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والتسعون</w:t>
      </w:r>
    </w:p>
    <w:p w14:paraId="311E5F26" w14:textId="5F925118" w:rsidR="007F0129" w:rsidRPr="00A477F7" w:rsidRDefault="007F0129" w:rsidP="007F0129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642007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642007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642007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642007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642007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642007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642007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7534F816" w14:textId="4CAA6274" w:rsidR="007F0129" w:rsidRDefault="007F0129" w:rsidP="00284998">
      <w:pPr>
        <w:bidi/>
        <w:jc w:val="left"/>
        <w:rPr>
          <w:rtl/>
          <w:lang w:val="en-US" w:bidi="ar-LB"/>
        </w:rPr>
      </w:pPr>
      <w:r w:rsidRPr="006106BD">
        <w:rPr>
          <w:sz w:val="28"/>
          <w:szCs w:val="28"/>
          <w:rtl/>
          <w:lang w:bidi="ar-LB"/>
        </w:rPr>
        <w:t>البند</w:t>
      </w:r>
      <w:r w:rsidR="00642007">
        <w:rPr>
          <w:sz w:val="28"/>
          <w:szCs w:val="28"/>
          <w:rtl/>
          <w:lang w:bidi="ar-LB"/>
        </w:rPr>
        <w:t xml:space="preserve"> </w:t>
      </w:r>
      <w:r w:rsidR="00284998">
        <w:rPr>
          <w:sz w:val="28"/>
          <w:szCs w:val="28"/>
          <w:rtl/>
          <w:lang w:bidi="ar-LB"/>
        </w:rPr>
        <w:t>8(ب)</w:t>
      </w:r>
      <w:r w:rsidR="00642007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من</w:t>
      </w:r>
      <w:r w:rsidR="00642007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جدول</w:t>
      </w:r>
      <w:r w:rsidR="00642007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الأعمال</w:t>
      </w:r>
      <w:r w:rsidR="00642007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المؤقت</w:t>
      </w:r>
      <w:r w:rsidR="00642007">
        <w:rPr>
          <w:rStyle w:val="FootnoteReference"/>
          <w:sz w:val="28"/>
          <w:szCs w:val="28"/>
          <w:rtl/>
          <w:lang w:bidi="ar-LB"/>
        </w:rPr>
        <w:t xml:space="preserve"> </w:t>
      </w:r>
      <w:r w:rsidRPr="00550019">
        <w:rPr>
          <w:rStyle w:val="FootnoteReference"/>
          <w:lang w:val="fr-FR" w:bidi="ar-LB"/>
        </w:rPr>
        <w:footnoteReference w:id="1"/>
      </w:r>
    </w:p>
    <w:p w14:paraId="0C1E688B" w14:textId="77777777" w:rsidR="00295037" w:rsidRDefault="00295037" w:rsidP="00295037">
      <w:pPr>
        <w:bidi/>
        <w:spacing w:after="240"/>
        <w:jc w:val="left"/>
        <w:rPr>
          <w:rtl/>
          <w:lang w:val="en-US" w:bidi="ar-LB"/>
        </w:rPr>
      </w:pPr>
    </w:p>
    <w:p w14:paraId="059D5C6A" w14:textId="3A662AE3" w:rsidR="00284998" w:rsidRPr="00732EDE" w:rsidRDefault="00284998" w:rsidP="00284998">
      <w:pPr>
        <w:pStyle w:val="Title1"/>
        <w:bidi/>
        <w:rPr>
          <w:b w:val="0"/>
          <w:bCs/>
          <w:sz w:val="28"/>
          <w:szCs w:val="28"/>
          <w:rtl/>
          <w:lang w:val="en-US" w:bidi="ar-LB"/>
        </w:rPr>
      </w:pPr>
      <w:r w:rsidRPr="00732EDE">
        <w:rPr>
          <w:b w:val="0"/>
          <w:bCs/>
          <w:sz w:val="28"/>
          <w:szCs w:val="28"/>
          <w:rtl/>
          <w:lang w:val="en-CA" w:bidi="ar-LB"/>
        </w:rPr>
        <w:t>تأخيرات</w:t>
      </w:r>
      <w:r w:rsidR="00642007">
        <w:rPr>
          <w:b w:val="0"/>
          <w:bCs/>
          <w:sz w:val="28"/>
          <w:szCs w:val="28"/>
          <w:rtl/>
          <w:lang w:val="en-CA" w:bidi="ar-LB"/>
        </w:rPr>
        <w:t xml:space="preserve"> </w:t>
      </w:r>
      <w:r w:rsidRPr="00732EDE">
        <w:rPr>
          <w:b w:val="0"/>
          <w:bCs/>
          <w:sz w:val="28"/>
          <w:szCs w:val="28"/>
          <w:rtl/>
          <w:lang w:val="en-CA" w:bidi="ar-LB"/>
        </w:rPr>
        <w:t>تقديم</w:t>
      </w:r>
      <w:r w:rsidR="00642007">
        <w:rPr>
          <w:b w:val="0"/>
          <w:bCs/>
          <w:sz w:val="28"/>
          <w:szCs w:val="28"/>
          <w:rtl/>
          <w:lang w:val="en-CA" w:bidi="ar-LB"/>
        </w:rPr>
        <w:t xml:space="preserve"> </w:t>
      </w:r>
      <w:r w:rsidRPr="00732EDE">
        <w:rPr>
          <w:b w:val="0"/>
          <w:bCs/>
          <w:sz w:val="28"/>
          <w:szCs w:val="28"/>
          <w:rtl/>
          <w:lang w:val="en-CA" w:bidi="ar-LB"/>
        </w:rPr>
        <w:t>الشرائح</w:t>
      </w:r>
    </w:p>
    <w:p w14:paraId="00EEFFAA" w14:textId="77777777" w:rsidR="00284998" w:rsidRDefault="00284998" w:rsidP="00284998">
      <w:pPr>
        <w:bidi/>
        <w:rPr>
          <w:b/>
          <w:bCs/>
          <w:sz w:val="28"/>
          <w:szCs w:val="28"/>
          <w:lang w:bidi="ar-LB"/>
        </w:rPr>
      </w:pPr>
      <w:r>
        <w:rPr>
          <w:b/>
          <w:bCs/>
          <w:sz w:val="28"/>
          <w:szCs w:val="28"/>
          <w:rtl/>
          <w:lang w:bidi="ar-LB"/>
        </w:rPr>
        <w:t>مقدمة</w:t>
      </w:r>
    </w:p>
    <w:p w14:paraId="12715520" w14:textId="280DFCAF" w:rsidR="00284998" w:rsidRPr="00732EDE" w:rsidRDefault="00284998" w:rsidP="00AE3418">
      <w:pPr>
        <w:pStyle w:val="Heading1"/>
        <w:numPr>
          <w:ilvl w:val="0"/>
          <w:numId w:val="23"/>
        </w:numPr>
        <w:bidi/>
        <w:spacing w:before="240" w:line="288" w:lineRule="auto"/>
        <w:rPr>
          <w:sz w:val="26"/>
          <w:szCs w:val="26"/>
          <w:lang w:bidi="ar-LB"/>
        </w:rPr>
      </w:pPr>
      <w:r w:rsidRPr="00732EDE">
        <w:rPr>
          <w:sz w:val="26"/>
          <w:szCs w:val="26"/>
          <w:rtl/>
          <w:lang w:bidi="ar-LB"/>
        </w:rPr>
        <w:t>أعدت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الأمانة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هذه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الوثيقة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عملاً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بالمقرر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47/50(د)</w:t>
      </w:r>
      <w:r>
        <w:rPr>
          <w:rStyle w:val="FootnoteReference"/>
          <w:sz w:val="26"/>
          <w:szCs w:val="26"/>
          <w:rtl/>
          <w:lang w:bidi="ar-LB"/>
        </w:rPr>
        <w:footnoteReference w:id="2"/>
      </w:r>
      <w:r w:rsidRPr="00732EDE">
        <w:rPr>
          <w:sz w:val="26"/>
          <w:szCs w:val="26"/>
          <w:rtl/>
          <w:lang w:bidi="ar-LB"/>
        </w:rPr>
        <w:t>.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وتعرض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الإجراءات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التي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تم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اتخاذها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استجابة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للقرارات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المتعلقة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بتأخيرات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التي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المعتمدة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الاجتماع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رابع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والتسعين؛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وتحليل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لكل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شريحة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التي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كانت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مستحقة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ولكن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لم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يتم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تقديمها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الاجتماع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خامس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والتسعين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فضلاً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عن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التي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تم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تقديمها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ولكن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تم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سحبها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لاحقاً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أثناء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عملية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مراجعة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المشروع.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كما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تُقدم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لمحة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عامة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بشأن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أسباب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التأخير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وتأثير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ذلك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على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امتثال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التزام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البلدان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بموجب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بروتوكول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مونتريال،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وتوصية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732EDE">
        <w:rPr>
          <w:sz w:val="26"/>
          <w:szCs w:val="26"/>
          <w:rtl/>
          <w:lang w:bidi="ar-LB"/>
        </w:rPr>
        <w:t>الأمانة.</w:t>
      </w:r>
    </w:p>
    <w:p w14:paraId="20DB7AC7" w14:textId="524007EA" w:rsidR="00284998" w:rsidRPr="00A3517D" w:rsidRDefault="00284998" w:rsidP="00C3046C">
      <w:pPr>
        <w:bidi/>
        <w:spacing w:after="240"/>
        <w:rPr>
          <w:b/>
          <w:bCs/>
          <w:sz w:val="28"/>
          <w:szCs w:val="28"/>
          <w:rtl/>
          <w:lang w:bidi="ar-LB"/>
        </w:rPr>
      </w:pPr>
      <w:r>
        <w:rPr>
          <w:b/>
          <w:bCs/>
          <w:sz w:val="28"/>
          <w:szCs w:val="28"/>
          <w:rtl/>
          <w:lang w:bidi="ar-LB"/>
        </w:rPr>
        <w:t>أولاً-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متابعة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القرارات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المتخذة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بشأن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تأخيرات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تقديم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الشرائح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في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الاجتماع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ال</w:t>
      </w:r>
      <w:r>
        <w:rPr>
          <w:b/>
          <w:bCs/>
          <w:sz w:val="28"/>
          <w:szCs w:val="28"/>
          <w:rtl/>
          <w:lang w:bidi="ar-LB"/>
        </w:rPr>
        <w:t>رابع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732EDE">
        <w:rPr>
          <w:b/>
          <w:bCs/>
          <w:sz w:val="28"/>
          <w:szCs w:val="28"/>
          <w:rtl/>
          <w:lang w:bidi="ar-LB"/>
        </w:rPr>
        <w:t>والتسعين</w:t>
      </w:r>
    </w:p>
    <w:p w14:paraId="2757745E" w14:textId="46AFCC52" w:rsidR="00284998" w:rsidRPr="00371DFB" w:rsidRDefault="00284998" w:rsidP="00C3046C">
      <w:pPr>
        <w:pStyle w:val="Heading1"/>
        <w:numPr>
          <w:ilvl w:val="0"/>
          <w:numId w:val="23"/>
        </w:numPr>
        <w:bidi/>
        <w:spacing w:line="288" w:lineRule="auto"/>
        <w:rPr>
          <w:sz w:val="26"/>
          <w:szCs w:val="26"/>
          <w:lang w:bidi="ar-LB"/>
        </w:rPr>
      </w:pPr>
      <w:r w:rsidRPr="00284998">
        <w:rPr>
          <w:sz w:val="26"/>
          <w:szCs w:val="26"/>
          <w:rtl/>
          <w:lang w:bidi="ar-LB"/>
        </w:rPr>
        <w:t>لم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تقم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1</w:t>
      </w:r>
      <w:r>
        <w:rPr>
          <w:sz w:val="26"/>
          <w:szCs w:val="26"/>
          <w:rtl/>
          <w:lang w:bidi="ar-LB"/>
        </w:rPr>
        <w:t>7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دولة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أصل</w:t>
      </w:r>
      <w:r w:rsidR="00642007">
        <w:rPr>
          <w:sz w:val="26"/>
          <w:szCs w:val="26"/>
          <w:rtl/>
          <w:lang w:bidi="ar-LB"/>
        </w:rPr>
        <w:t xml:space="preserve"> </w:t>
      </w:r>
      <w:r w:rsidR="00862C32">
        <w:rPr>
          <w:sz w:val="26"/>
          <w:szCs w:val="26"/>
          <w:rtl/>
          <w:lang w:bidi="ar-LB"/>
        </w:rPr>
        <w:t>35</w:t>
      </w:r>
      <w:r w:rsidR="00642007">
        <w:rPr>
          <w:sz w:val="26"/>
          <w:szCs w:val="26"/>
          <w:rtl/>
          <w:lang w:bidi="ar-LB"/>
        </w:rPr>
        <w:t xml:space="preserve"> </w:t>
      </w:r>
      <w:r w:rsidR="00862C32">
        <w:rPr>
          <w:sz w:val="26"/>
          <w:szCs w:val="26"/>
          <w:rtl/>
          <w:lang w:bidi="ar-LB"/>
        </w:rPr>
        <w:t>بلدا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بالتقديم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الوقت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المحدد،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إذ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كان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المقرر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أن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تقدم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طلبات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284998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الاجتماع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الثالث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والتسعين،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وهو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ما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يمثل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معدل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عدم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قدره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4</w:t>
      </w:r>
      <w:r w:rsidR="00862C32">
        <w:rPr>
          <w:sz w:val="26"/>
          <w:szCs w:val="26"/>
          <w:rtl/>
          <w:lang w:bidi="ar-LB"/>
        </w:rPr>
        <w:t>9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المائة.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وبالتالي،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طلبت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اللجنة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التنفيذية،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ضمن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جملة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أمور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أخرى،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الأمانة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أن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ترسل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خطابات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الحكومات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المعنية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بشأن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المقررات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المتعلقة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بتأخيرات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الواردة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المرفق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</w:t>
      </w:r>
      <w:r w:rsidR="00862C32">
        <w:rPr>
          <w:sz w:val="26"/>
          <w:szCs w:val="26"/>
          <w:rtl/>
          <w:lang w:bidi="ar-LB"/>
        </w:rPr>
        <w:t>ساب</w:t>
      </w:r>
      <w:r w:rsidRPr="00371DFB">
        <w:rPr>
          <w:sz w:val="26"/>
          <w:szCs w:val="26"/>
          <w:rtl/>
          <w:lang w:bidi="ar-LB"/>
        </w:rPr>
        <w:t>ع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تقرير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الاجتماع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رابع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والتسعين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(المقرر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9</w:t>
      </w:r>
      <w:r>
        <w:rPr>
          <w:sz w:val="26"/>
          <w:szCs w:val="26"/>
          <w:rtl/>
          <w:lang w:bidi="ar-LB"/>
        </w:rPr>
        <w:t>4</w:t>
      </w:r>
      <w:r w:rsidRPr="00371DFB">
        <w:rPr>
          <w:sz w:val="26"/>
          <w:szCs w:val="26"/>
          <w:rtl/>
          <w:lang w:bidi="ar-LB"/>
        </w:rPr>
        <w:t>/</w:t>
      </w:r>
      <w:r>
        <w:rPr>
          <w:sz w:val="26"/>
          <w:szCs w:val="26"/>
          <w:rtl/>
          <w:lang w:bidi="ar-LB"/>
        </w:rPr>
        <w:t>16</w:t>
      </w:r>
      <w:r w:rsidRPr="00371DFB">
        <w:rPr>
          <w:sz w:val="26"/>
          <w:szCs w:val="26"/>
          <w:rtl/>
          <w:lang w:bidi="ar-LB"/>
        </w:rPr>
        <w:t>(ب)).</w:t>
      </w:r>
    </w:p>
    <w:p w14:paraId="6117F44B" w14:textId="27393989" w:rsidR="00284998" w:rsidRPr="00371DFB" w:rsidRDefault="00284998" w:rsidP="00C3046C">
      <w:pPr>
        <w:pStyle w:val="Heading1"/>
        <w:numPr>
          <w:ilvl w:val="0"/>
          <w:numId w:val="23"/>
        </w:numPr>
        <w:bidi/>
        <w:spacing w:line="288" w:lineRule="auto"/>
        <w:rPr>
          <w:sz w:val="26"/>
          <w:szCs w:val="26"/>
          <w:lang w:bidi="ar-LB"/>
        </w:rPr>
      </w:pPr>
      <w:r w:rsidRPr="00EF69F0">
        <w:rPr>
          <w:sz w:val="26"/>
          <w:szCs w:val="26"/>
          <w:rtl/>
          <w:lang w:bidi="ar-LB"/>
        </w:rPr>
        <w:t>وعملاً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بالمقرر</w:t>
      </w:r>
      <w:r w:rsidR="00642007">
        <w:rPr>
          <w:sz w:val="26"/>
          <w:szCs w:val="26"/>
          <w:rtl/>
          <w:lang w:bidi="ar-LB"/>
        </w:rPr>
        <w:t xml:space="preserve"> </w:t>
      </w:r>
      <w:r w:rsidRPr="00371DFB">
        <w:rPr>
          <w:sz w:val="26"/>
          <w:szCs w:val="26"/>
          <w:rtl/>
          <w:lang w:bidi="ar-LB"/>
        </w:rPr>
        <w:t>9</w:t>
      </w:r>
      <w:r>
        <w:rPr>
          <w:sz w:val="26"/>
          <w:szCs w:val="26"/>
          <w:rtl/>
          <w:lang w:bidi="ar-LB"/>
        </w:rPr>
        <w:t>4</w:t>
      </w:r>
      <w:r w:rsidRPr="00371DFB">
        <w:rPr>
          <w:sz w:val="26"/>
          <w:szCs w:val="26"/>
          <w:rtl/>
          <w:lang w:bidi="ar-LB"/>
        </w:rPr>
        <w:t>/</w:t>
      </w:r>
      <w:r>
        <w:rPr>
          <w:sz w:val="26"/>
          <w:szCs w:val="26"/>
          <w:rtl/>
          <w:lang w:bidi="ar-LB"/>
        </w:rPr>
        <w:t>16</w:t>
      </w:r>
      <w:r w:rsidRPr="00EF69F0">
        <w:rPr>
          <w:sz w:val="26"/>
          <w:szCs w:val="26"/>
          <w:rtl/>
          <w:lang w:bidi="ar-LB"/>
        </w:rPr>
        <w:t>(ب)،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أرسلت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الأمانة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خطابات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حكومات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1</w:t>
      </w:r>
      <w:r>
        <w:rPr>
          <w:sz w:val="26"/>
          <w:szCs w:val="26"/>
          <w:rtl/>
          <w:lang w:bidi="ar-LB"/>
        </w:rPr>
        <w:t>6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بلداً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البلدان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العاملة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بموجب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المادة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5</w:t>
      </w:r>
      <w:r w:rsidR="0096561D">
        <w:rPr>
          <w:rStyle w:val="FootnoteReference"/>
          <w:sz w:val="26"/>
          <w:szCs w:val="26"/>
          <w:rtl/>
          <w:lang w:bidi="ar-LB"/>
        </w:rPr>
        <w:footnoteReference w:id="3"/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لحثها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على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الشريحة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التالية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خطط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إدارة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إزالة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المواد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الهيدروكلوروفلوروكربونية.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وبناء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عليه،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قدمت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lastRenderedPageBreak/>
        <w:t>حكومات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البحرين،</w:t>
      </w:r>
      <w:r>
        <w:rPr>
          <w:rStyle w:val="FootnoteReference"/>
          <w:sz w:val="26"/>
          <w:szCs w:val="26"/>
          <w:rtl/>
          <w:lang w:bidi="ar-LB"/>
        </w:rPr>
        <w:footnoteReference w:id="4"/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دومينيكا،</w:t>
      </w:r>
      <w:r>
        <w:rPr>
          <w:rStyle w:val="FootnoteReference"/>
          <w:sz w:val="26"/>
          <w:szCs w:val="26"/>
          <w:rtl/>
          <w:lang w:bidi="ar-LB"/>
        </w:rPr>
        <w:footnoteReference w:id="5"/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جورجيا،</w:t>
      </w:r>
      <w:r>
        <w:rPr>
          <w:rStyle w:val="FootnoteReference"/>
          <w:sz w:val="26"/>
          <w:szCs w:val="26"/>
          <w:rtl/>
          <w:lang w:bidi="ar-LB"/>
        </w:rPr>
        <w:footnoteReference w:id="6"/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و</w:t>
      </w:r>
      <w:r w:rsidR="00A66288">
        <w:rPr>
          <w:sz w:val="26"/>
          <w:szCs w:val="26"/>
          <w:rtl/>
          <w:lang w:bidi="ar-LB"/>
        </w:rPr>
        <w:t>غانا،</w:t>
      </w:r>
      <w:r w:rsidR="00A66288">
        <w:rPr>
          <w:rStyle w:val="FootnoteReference"/>
          <w:sz w:val="26"/>
          <w:szCs w:val="26"/>
          <w:rtl/>
          <w:lang w:bidi="ar-LB"/>
        </w:rPr>
        <w:footnoteReference w:id="7"/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والعراق،</w:t>
      </w:r>
      <w:r w:rsidR="00A66288">
        <w:rPr>
          <w:rStyle w:val="FootnoteReference"/>
          <w:sz w:val="26"/>
          <w:szCs w:val="26"/>
          <w:rtl/>
          <w:lang w:bidi="ar-LB"/>
        </w:rPr>
        <w:footnoteReference w:id="8"/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والكويت،</w:t>
      </w:r>
      <w:r w:rsidR="00A66288">
        <w:rPr>
          <w:rStyle w:val="FootnoteReference"/>
          <w:sz w:val="26"/>
          <w:szCs w:val="26"/>
          <w:rtl/>
          <w:lang w:bidi="ar-LB"/>
        </w:rPr>
        <w:footnoteReference w:id="9"/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ونيبال،</w:t>
      </w:r>
      <w:r w:rsidR="00A66288">
        <w:rPr>
          <w:rStyle w:val="FootnoteReference"/>
          <w:sz w:val="26"/>
          <w:szCs w:val="26"/>
          <w:rtl/>
          <w:lang w:bidi="ar-LB"/>
        </w:rPr>
        <w:footnoteReference w:id="10"/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وباكستان،</w:t>
      </w:r>
      <w:r w:rsidR="00A66288">
        <w:rPr>
          <w:rStyle w:val="FootnoteReference"/>
          <w:sz w:val="26"/>
          <w:szCs w:val="26"/>
          <w:rtl/>
          <w:lang w:bidi="ar-LB"/>
        </w:rPr>
        <w:footnoteReference w:id="11"/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الخاصة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بها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خطط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إدارة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إزالة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المواد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الهيدروكلوروفلوروكربونية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الاجتماع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ال</w:t>
      </w:r>
      <w:r w:rsidR="00A66288">
        <w:rPr>
          <w:sz w:val="26"/>
          <w:szCs w:val="26"/>
          <w:rtl/>
          <w:lang w:bidi="ar-LB"/>
        </w:rPr>
        <w:t>خامس</w:t>
      </w:r>
      <w:r w:rsidR="00642007">
        <w:rPr>
          <w:sz w:val="26"/>
          <w:szCs w:val="26"/>
          <w:rtl/>
          <w:lang w:bidi="ar-LB"/>
        </w:rPr>
        <w:t xml:space="preserve"> </w:t>
      </w:r>
      <w:r w:rsidRPr="00EF69F0">
        <w:rPr>
          <w:sz w:val="26"/>
          <w:szCs w:val="26"/>
          <w:rtl/>
          <w:lang w:bidi="ar-LB"/>
        </w:rPr>
        <w:t>والتسعين.</w:t>
      </w:r>
    </w:p>
    <w:p w14:paraId="6F03B949" w14:textId="255622DD" w:rsidR="00284998" w:rsidRDefault="00284998" w:rsidP="00C3046C">
      <w:pPr>
        <w:pStyle w:val="Heading1"/>
        <w:numPr>
          <w:ilvl w:val="0"/>
          <w:numId w:val="23"/>
        </w:numPr>
        <w:bidi/>
        <w:spacing w:line="288" w:lineRule="auto"/>
        <w:rPr>
          <w:sz w:val="26"/>
          <w:szCs w:val="26"/>
          <w:rtl/>
          <w:lang w:bidi="ar-LB"/>
        </w:rPr>
      </w:pPr>
      <w:r w:rsidRPr="002D79AE">
        <w:rPr>
          <w:sz w:val="26"/>
          <w:szCs w:val="26"/>
          <w:rtl/>
          <w:lang w:bidi="ar-LB"/>
        </w:rPr>
        <w:t>ومع</w:t>
      </w:r>
      <w:r w:rsidR="00642007">
        <w:rPr>
          <w:sz w:val="26"/>
          <w:szCs w:val="26"/>
          <w:rtl/>
          <w:lang w:bidi="ar-LB"/>
        </w:rPr>
        <w:t xml:space="preserve"> </w:t>
      </w:r>
      <w:r w:rsidRPr="002D79AE">
        <w:rPr>
          <w:sz w:val="26"/>
          <w:szCs w:val="26"/>
          <w:rtl/>
          <w:lang w:bidi="ar-LB"/>
        </w:rPr>
        <w:t>ذلك،</w:t>
      </w:r>
      <w:r w:rsidR="00642007">
        <w:rPr>
          <w:sz w:val="26"/>
          <w:szCs w:val="26"/>
          <w:rtl/>
          <w:lang w:bidi="ar-LB"/>
        </w:rPr>
        <w:t xml:space="preserve"> </w:t>
      </w:r>
      <w:r w:rsidRPr="002D79AE">
        <w:rPr>
          <w:sz w:val="26"/>
          <w:szCs w:val="26"/>
          <w:rtl/>
          <w:lang w:bidi="ar-LB"/>
        </w:rPr>
        <w:t>لم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D79AE">
        <w:rPr>
          <w:sz w:val="26"/>
          <w:szCs w:val="26"/>
          <w:rtl/>
          <w:lang w:bidi="ar-LB"/>
        </w:rPr>
        <w:t>تقدم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D79AE">
        <w:rPr>
          <w:sz w:val="26"/>
          <w:szCs w:val="26"/>
          <w:rtl/>
          <w:lang w:bidi="ar-LB"/>
        </w:rPr>
        <w:t>حكومات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الأرجنتين،</w:t>
      </w:r>
      <w:r w:rsidR="00642007">
        <w:rPr>
          <w:sz w:val="26"/>
          <w:szCs w:val="26"/>
          <w:rtl/>
          <w:lang w:bidi="ar-LB"/>
        </w:rPr>
        <w:t xml:space="preserve"> </w:t>
      </w:r>
      <w:r w:rsidRPr="002D79AE">
        <w:rPr>
          <w:sz w:val="26"/>
          <w:szCs w:val="26"/>
          <w:rtl/>
          <w:lang w:bidi="ar-LB"/>
        </w:rPr>
        <w:t>وبوتسوانا،</w:t>
      </w:r>
      <w:r w:rsidR="00642007">
        <w:rPr>
          <w:sz w:val="26"/>
          <w:szCs w:val="26"/>
          <w:rtl/>
          <w:lang w:bidi="ar-LB"/>
        </w:rPr>
        <w:t xml:space="preserve"> </w:t>
      </w:r>
      <w:r w:rsidR="00862C32">
        <w:rPr>
          <w:sz w:val="26"/>
          <w:szCs w:val="26"/>
          <w:rtl/>
          <w:lang w:bidi="ar-LB"/>
        </w:rPr>
        <w:t>و</w:t>
      </w:r>
      <w:r w:rsidR="00A66288">
        <w:rPr>
          <w:sz w:val="26"/>
          <w:szCs w:val="26"/>
          <w:rtl/>
          <w:lang w:bidi="ar-LB"/>
        </w:rPr>
        <w:t>جمهورية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الك</w:t>
      </w:r>
      <w:r w:rsidR="00862C32">
        <w:rPr>
          <w:sz w:val="26"/>
          <w:szCs w:val="26"/>
          <w:rtl/>
          <w:lang w:bidi="ar-LB"/>
        </w:rPr>
        <w:t>و</w:t>
      </w:r>
      <w:r w:rsidR="00A66288">
        <w:rPr>
          <w:sz w:val="26"/>
          <w:szCs w:val="26"/>
          <w:rtl/>
          <w:lang w:bidi="ar-LB"/>
        </w:rPr>
        <w:t>نغو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الديمقراطية،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وإثيوبيا،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وكينيا،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وموريشيوس،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والسنغال،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والجمهورية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العربية</w:t>
      </w:r>
      <w:r w:rsidR="00642007">
        <w:rPr>
          <w:sz w:val="26"/>
          <w:szCs w:val="26"/>
          <w:rtl/>
          <w:lang w:bidi="ar-LB"/>
        </w:rPr>
        <w:t xml:space="preserve"> </w:t>
      </w:r>
      <w:r w:rsidR="00A66288">
        <w:rPr>
          <w:sz w:val="26"/>
          <w:szCs w:val="26"/>
          <w:rtl/>
          <w:lang w:bidi="ar-LB"/>
        </w:rPr>
        <w:t>السورية</w:t>
      </w:r>
      <w:r w:rsidRPr="002D79AE">
        <w:rPr>
          <w:sz w:val="26"/>
          <w:szCs w:val="26"/>
          <w:rtl/>
          <w:lang w:bidi="ar-LB"/>
        </w:rPr>
        <w:t>،</w:t>
      </w:r>
      <w:r w:rsidR="00642007">
        <w:rPr>
          <w:sz w:val="26"/>
          <w:szCs w:val="26"/>
          <w:rtl/>
          <w:lang w:bidi="ar-LB"/>
        </w:rPr>
        <w:t xml:space="preserve"> </w:t>
      </w:r>
      <w:r w:rsidRPr="002D79AE">
        <w:rPr>
          <w:sz w:val="26"/>
          <w:szCs w:val="26"/>
          <w:rtl/>
          <w:lang w:bidi="ar-LB"/>
        </w:rPr>
        <w:t>طلباتها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D79AE">
        <w:rPr>
          <w:sz w:val="26"/>
          <w:szCs w:val="26"/>
          <w:rtl/>
          <w:lang w:bidi="ar-LB"/>
        </w:rPr>
        <w:t>الخاصة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D79AE">
        <w:rPr>
          <w:sz w:val="26"/>
          <w:szCs w:val="26"/>
          <w:rtl/>
          <w:lang w:bidi="ar-LB"/>
        </w:rPr>
        <w:t>بالشريحة.</w:t>
      </w:r>
    </w:p>
    <w:p w14:paraId="7CE80FC4" w14:textId="028A3F2F" w:rsidR="00A66288" w:rsidRPr="00A3517D" w:rsidRDefault="00A66288" w:rsidP="00C3046C">
      <w:pPr>
        <w:bidi/>
        <w:spacing w:after="240"/>
        <w:rPr>
          <w:b/>
          <w:bCs/>
          <w:sz w:val="28"/>
          <w:szCs w:val="28"/>
          <w:lang w:bidi="ar-LB"/>
        </w:rPr>
      </w:pPr>
      <w:r>
        <w:rPr>
          <w:b/>
          <w:bCs/>
          <w:sz w:val="28"/>
          <w:szCs w:val="28"/>
          <w:rtl/>
          <w:lang w:bidi="ar-LB"/>
        </w:rPr>
        <w:t>ثانياً-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تحليل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الشرائح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التي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لم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يتم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تقديمها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إلى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الاجتماع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الرابع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FA760B">
        <w:rPr>
          <w:b/>
          <w:bCs/>
          <w:sz w:val="28"/>
          <w:szCs w:val="28"/>
          <w:rtl/>
          <w:lang w:bidi="ar-LB"/>
        </w:rPr>
        <w:t>والتسعين</w:t>
      </w:r>
    </w:p>
    <w:p w14:paraId="57694DFB" w14:textId="4F6071DF" w:rsidR="00A66288" w:rsidRDefault="00A66288" w:rsidP="00C3046C">
      <w:pPr>
        <w:pStyle w:val="Heading1"/>
        <w:numPr>
          <w:ilvl w:val="0"/>
          <w:numId w:val="23"/>
        </w:numPr>
        <w:bidi/>
        <w:spacing w:line="288" w:lineRule="auto"/>
        <w:rPr>
          <w:sz w:val="26"/>
          <w:szCs w:val="26"/>
          <w:lang w:bidi="ar-LB"/>
        </w:rPr>
      </w:pPr>
      <w:r w:rsidRPr="001D1359">
        <w:rPr>
          <w:sz w:val="26"/>
          <w:szCs w:val="26"/>
          <w:rtl/>
          <w:lang w:bidi="ar-LB"/>
        </w:rPr>
        <w:t>لم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يتم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تقديم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أربع</w:t>
      </w:r>
      <w:r w:rsidRPr="001D1359">
        <w:rPr>
          <w:sz w:val="26"/>
          <w:szCs w:val="26"/>
          <w:rtl/>
          <w:lang w:bidi="ar-LB"/>
        </w:rPr>
        <w:t>ة</w:t>
      </w:r>
      <w:r w:rsidR="00642007">
        <w:rPr>
          <w:sz w:val="26"/>
          <w:szCs w:val="26"/>
          <w:rtl/>
          <w:lang w:bidi="ar-LB"/>
        </w:rPr>
        <w:t xml:space="preserve"> </w:t>
      </w:r>
      <w:r w:rsidR="00862C32">
        <w:rPr>
          <w:sz w:val="26"/>
          <w:szCs w:val="26"/>
          <w:rtl/>
          <w:lang w:bidi="ar-LB"/>
        </w:rPr>
        <w:t>وعشرون</w:t>
      </w:r>
      <w:r w:rsidR="00642007">
        <w:rPr>
          <w:sz w:val="26"/>
          <w:szCs w:val="26"/>
          <w:rtl/>
          <w:lang w:bidi="ar-LB"/>
        </w:rPr>
        <w:t xml:space="preserve"> </w:t>
      </w:r>
      <w:r w:rsidR="00862C32">
        <w:rPr>
          <w:sz w:val="26"/>
          <w:szCs w:val="26"/>
          <w:rtl/>
          <w:lang w:bidi="ar-LB"/>
        </w:rPr>
        <w:t>نشاطا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مرتبط</w:t>
      </w:r>
      <w:r w:rsidR="00862C32">
        <w:rPr>
          <w:sz w:val="26"/>
          <w:szCs w:val="26"/>
          <w:rtl/>
          <w:lang w:bidi="ar-LB"/>
        </w:rPr>
        <w:t>ا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بشرائح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خطط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إدارة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إزالة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المواد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الهيدروكلوروفلوروكربونية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لـ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1</w:t>
      </w:r>
      <w:r>
        <w:rPr>
          <w:sz w:val="26"/>
          <w:szCs w:val="26"/>
          <w:rtl/>
          <w:lang w:bidi="ar-LB"/>
        </w:rPr>
        <w:t>4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بلداً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بما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ذلك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تلك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المشار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إليها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الفقرة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4،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بقيمة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إجمالية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قدرها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5</w:t>
      </w:r>
      <w:r w:rsidRPr="001D1359">
        <w:rPr>
          <w:sz w:val="26"/>
          <w:szCs w:val="26"/>
          <w:rtl/>
          <w:lang w:bidi="ar-LB"/>
        </w:rPr>
        <w:t>,</w:t>
      </w:r>
      <w:r>
        <w:rPr>
          <w:sz w:val="26"/>
          <w:szCs w:val="26"/>
          <w:rtl/>
          <w:lang w:bidi="ar-LB"/>
        </w:rPr>
        <w:t>481</w:t>
      </w:r>
      <w:r w:rsidRPr="001D1359">
        <w:rPr>
          <w:sz w:val="26"/>
          <w:szCs w:val="26"/>
          <w:rtl/>
          <w:lang w:bidi="ar-LB"/>
        </w:rPr>
        <w:t>,</w:t>
      </w:r>
      <w:r>
        <w:rPr>
          <w:sz w:val="26"/>
          <w:szCs w:val="26"/>
          <w:rtl/>
          <w:lang w:bidi="ar-LB"/>
        </w:rPr>
        <w:t>772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دولار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أمريكي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(وتتضمن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تكاليف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دعم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الوكالة)،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المقرر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تقديمها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الاجتماع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خامس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والتسعين،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على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النحو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الموضح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المرفق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الأول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بهذه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الوثيقة</w:t>
      </w:r>
      <w:r>
        <w:rPr>
          <w:sz w:val="26"/>
          <w:szCs w:val="26"/>
          <w:rtl/>
          <w:lang w:bidi="ar-LB"/>
        </w:rPr>
        <w:t>.</w:t>
      </w:r>
      <w:r>
        <w:rPr>
          <w:rStyle w:val="FootnoteReference"/>
          <w:sz w:val="26"/>
          <w:szCs w:val="26"/>
          <w:rtl/>
          <w:lang w:bidi="ar-LB"/>
        </w:rPr>
        <w:footnoteReference w:id="12"/>
      </w:r>
    </w:p>
    <w:p w14:paraId="7DE16887" w14:textId="3E916F8A" w:rsidR="00A66288" w:rsidRPr="00FA760B" w:rsidRDefault="00A66288" w:rsidP="00C3046C">
      <w:pPr>
        <w:pStyle w:val="Heading1"/>
        <w:numPr>
          <w:ilvl w:val="0"/>
          <w:numId w:val="23"/>
        </w:numPr>
        <w:bidi/>
        <w:spacing w:line="288" w:lineRule="auto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وبالإضافة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ذلك،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قدمت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الشريحة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للمرحلة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للسلفادور،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بقيمة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قدرها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280,563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دولارا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أمريكيا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(وتتضمن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تكاليف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دعم</w:t>
      </w:r>
      <w:r w:rsidR="00642007">
        <w:rPr>
          <w:sz w:val="26"/>
          <w:szCs w:val="26"/>
          <w:rtl/>
          <w:lang w:bidi="ar-LB"/>
        </w:rPr>
        <w:t xml:space="preserve"> </w:t>
      </w:r>
      <w:r w:rsidRPr="001D1359">
        <w:rPr>
          <w:sz w:val="26"/>
          <w:szCs w:val="26"/>
          <w:rtl/>
          <w:lang w:bidi="ar-LB"/>
        </w:rPr>
        <w:t>الوكالة)،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 w:rsidR="00266B7C">
        <w:rPr>
          <w:sz w:val="26"/>
          <w:szCs w:val="26"/>
          <w:rtl/>
          <w:lang w:bidi="ar-LB"/>
        </w:rPr>
        <w:t>الاجتماع</w:t>
      </w:r>
      <w:r w:rsidR="00642007">
        <w:rPr>
          <w:sz w:val="26"/>
          <w:szCs w:val="26"/>
          <w:rtl/>
          <w:lang w:bidi="ar-LB"/>
        </w:rPr>
        <w:t xml:space="preserve"> </w:t>
      </w:r>
      <w:r w:rsidR="00266B7C">
        <w:rPr>
          <w:sz w:val="26"/>
          <w:szCs w:val="26"/>
          <w:rtl/>
          <w:lang w:bidi="ar-LB"/>
        </w:rPr>
        <w:t>الخامس</w:t>
      </w:r>
      <w:r w:rsidR="00642007">
        <w:rPr>
          <w:sz w:val="26"/>
          <w:szCs w:val="26"/>
          <w:rtl/>
          <w:lang w:bidi="ar-LB"/>
        </w:rPr>
        <w:t xml:space="preserve"> </w:t>
      </w:r>
      <w:r w:rsidR="00266B7C">
        <w:rPr>
          <w:sz w:val="26"/>
          <w:szCs w:val="26"/>
          <w:rtl/>
          <w:lang w:bidi="ar-LB"/>
        </w:rPr>
        <w:t>والتسعين،</w:t>
      </w:r>
      <w:r w:rsidR="00642007">
        <w:rPr>
          <w:sz w:val="26"/>
          <w:szCs w:val="26"/>
          <w:rtl/>
          <w:lang w:bidi="ar-LB"/>
        </w:rPr>
        <w:t xml:space="preserve"> </w:t>
      </w:r>
      <w:r w:rsidR="00266B7C">
        <w:rPr>
          <w:sz w:val="26"/>
          <w:szCs w:val="26"/>
          <w:rtl/>
          <w:lang w:bidi="ar-LB"/>
        </w:rPr>
        <w:t>ولكن</w:t>
      </w:r>
      <w:r w:rsidR="00642007">
        <w:rPr>
          <w:sz w:val="26"/>
          <w:szCs w:val="26"/>
          <w:rtl/>
          <w:lang w:bidi="ar-LB"/>
        </w:rPr>
        <w:t xml:space="preserve"> </w:t>
      </w:r>
      <w:r w:rsidR="00266B7C">
        <w:rPr>
          <w:sz w:val="26"/>
          <w:szCs w:val="26"/>
          <w:rtl/>
          <w:lang w:bidi="ar-LB"/>
        </w:rPr>
        <w:t>تم</w:t>
      </w:r>
      <w:r w:rsidR="00642007">
        <w:rPr>
          <w:sz w:val="26"/>
          <w:szCs w:val="26"/>
          <w:rtl/>
          <w:lang w:bidi="ar-LB"/>
        </w:rPr>
        <w:t xml:space="preserve"> </w:t>
      </w:r>
      <w:r w:rsidR="00266B7C">
        <w:rPr>
          <w:sz w:val="26"/>
          <w:szCs w:val="26"/>
          <w:rtl/>
          <w:lang w:bidi="ar-LB"/>
        </w:rPr>
        <w:t>سحبها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بعد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ذلك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الوكالات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ذات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الصلة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خلال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عملية</w:t>
      </w:r>
      <w:r w:rsidR="00642007">
        <w:rPr>
          <w:sz w:val="26"/>
          <w:szCs w:val="26"/>
          <w:rtl/>
          <w:lang w:bidi="ar-LB"/>
        </w:rPr>
        <w:t xml:space="preserve"> </w:t>
      </w:r>
      <w:r w:rsidR="00266B7C">
        <w:rPr>
          <w:sz w:val="26"/>
          <w:szCs w:val="26"/>
          <w:rtl/>
          <w:lang w:bidi="ar-LB"/>
        </w:rPr>
        <w:t>مراجعة</w:t>
      </w:r>
      <w:r w:rsidR="00642007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المشروع.</w:t>
      </w:r>
      <w:r w:rsidR="00642007">
        <w:rPr>
          <w:sz w:val="26"/>
          <w:szCs w:val="26"/>
          <w:rtl/>
          <w:lang w:bidi="ar-LB"/>
        </w:rPr>
        <w:t xml:space="preserve"> </w:t>
      </w:r>
      <w:r w:rsidR="0096561D">
        <w:rPr>
          <w:sz w:val="26"/>
          <w:szCs w:val="26"/>
          <w:rtl/>
          <w:lang w:bidi="ar-LB"/>
        </w:rPr>
        <w:t>وهذه</w:t>
      </w:r>
      <w:r w:rsidR="00642007">
        <w:rPr>
          <w:sz w:val="26"/>
          <w:szCs w:val="26"/>
          <w:rtl/>
          <w:lang w:bidi="ar-LB"/>
        </w:rPr>
        <w:t xml:space="preserve"> </w:t>
      </w:r>
      <w:r w:rsidR="0096561D">
        <w:rPr>
          <w:sz w:val="26"/>
          <w:szCs w:val="26"/>
          <w:rtl/>
          <w:lang w:bidi="ar-LB"/>
        </w:rPr>
        <w:t>الشريحة</w:t>
      </w:r>
      <w:r w:rsidR="00642007">
        <w:rPr>
          <w:sz w:val="26"/>
          <w:szCs w:val="26"/>
          <w:rtl/>
          <w:lang w:bidi="ar-LB"/>
        </w:rPr>
        <w:t xml:space="preserve"> </w:t>
      </w:r>
      <w:r w:rsidR="0096561D">
        <w:rPr>
          <w:sz w:val="26"/>
          <w:szCs w:val="26"/>
          <w:rtl/>
          <w:lang w:bidi="ar-LB"/>
        </w:rPr>
        <w:t>مدرجة</w:t>
      </w:r>
      <w:r w:rsidR="00642007">
        <w:rPr>
          <w:sz w:val="26"/>
          <w:szCs w:val="26"/>
          <w:rtl/>
          <w:lang w:bidi="ar-LB"/>
        </w:rPr>
        <w:t xml:space="preserve"> </w:t>
      </w:r>
      <w:r w:rsidR="0096561D">
        <w:rPr>
          <w:sz w:val="26"/>
          <w:szCs w:val="26"/>
          <w:rtl/>
          <w:lang w:bidi="ar-LB"/>
        </w:rPr>
        <w:t>أيضا</w:t>
      </w:r>
      <w:r w:rsidR="00642007">
        <w:rPr>
          <w:sz w:val="26"/>
          <w:szCs w:val="26"/>
          <w:rtl/>
          <w:lang w:bidi="ar-LB"/>
        </w:rPr>
        <w:t xml:space="preserve"> </w:t>
      </w:r>
      <w:r w:rsidR="0096561D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="0096561D">
        <w:rPr>
          <w:sz w:val="26"/>
          <w:szCs w:val="26"/>
          <w:rtl/>
          <w:lang w:bidi="ar-LB"/>
        </w:rPr>
        <w:t>المرفق</w:t>
      </w:r>
      <w:r w:rsidR="00642007">
        <w:rPr>
          <w:sz w:val="26"/>
          <w:szCs w:val="26"/>
          <w:rtl/>
          <w:lang w:bidi="ar-LB"/>
        </w:rPr>
        <w:t xml:space="preserve"> </w:t>
      </w:r>
      <w:r w:rsidR="0096561D" w:rsidRPr="001D1359">
        <w:rPr>
          <w:sz w:val="26"/>
          <w:szCs w:val="26"/>
          <w:rtl/>
          <w:lang w:bidi="ar-LB"/>
        </w:rPr>
        <w:t>الأول</w:t>
      </w:r>
      <w:r w:rsidR="00642007">
        <w:rPr>
          <w:sz w:val="26"/>
          <w:szCs w:val="26"/>
          <w:rtl/>
          <w:lang w:bidi="ar-LB"/>
        </w:rPr>
        <w:t xml:space="preserve"> </w:t>
      </w:r>
      <w:r w:rsidR="0096561D" w:rsidRPr="001D1359">
        <w:rPr>
          <w:sz w:val="26"/>
          <w:szCs w:val="26"/>
          <w:rtl/>
          <w:lang w:bidi="ar-LB"/>
        </w:rPr>
        <w:t>بهذه</w:t>
      </w:r>
      <w:r w:rsidR="00642007">
        <w:rPr>
          <w:sz w:val="26"/>
          <w:szCs w:val="26"/>
          <w:rtl/>
          <w:lang w:bidi="ar-LB"/>
        </w:rPr>
        <w:t xml:space="preserve"> </w:t>
      </w:r>
      <w:r w:rsidR="0096561D" w:rsidRPr="001D1359">
        <w:rPr>
          <w:sz w:val="26"/>
          <w:szCs w:val="26"/>
          <w:rtl/>
          <w:lang w:bidi="ar-LB"/>
        </w:rPr>
        <w:t>الوثيقة</w:t>
      </w:r>
      <w:r w:rsidR="00266B7C">
        <w:rPr>
          <w:sz w:val="26"/>
          <w:szCs w:val="26"/>
          <w:rtl/>
          <w:lang w:bidi="ar-LB"/>
        </w:rPr>
        <w:t>.</w:t>
      </w:r>
    </w:p>
    <w:p w14:paraId="4B73F4C9" w14:textId="1C818253" w:rsidR="00A66288" w:rsidRPr="00A3517D" w:rsidRDefault="00A66288" w:rsidP="00C3046C">
      <w:pPr>
        <w:bidi/>
        <w:spacing w:after="240"/>
        <w:rPr>
          <w:b/>
          <w:bCs/>
          <w:sz w:val="28"/>
          <w:szCs w:val="28"/>
          <w:lang w:bidi="ar-LB"/>
        </w:rPr>
      </w:pPr>
      <w:r>
        <w:rPr>
          <w:b/>
          <w:bCs/>
          <w:sz w:val="28"/>
          <w:szCs w:val="28"/>
          <w:rtl/>
          <w:lang w:bidi="ar-LB"/>
        </w:rPr>
        <w:t>ثالثاً-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2C7ED8">
        <w:rPr>
          <w:b/>
          <w:bCs/>
          <w:sz w:val="28"/>
          <w:szCs w:val="28"/>
          <w:rtl/>
          <w:lang w:bidi="ar-LB"/>
        </w:rPr>
        <w:t>أسباب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2C7ED8">
        <w:rPr>
          <w:b/>
          <w:bCs/>
          <w:sz w:val="28"/>
          <w:szCs w:val="28"/>
          <w:rtl/>
          <w:lang w:bidi="ar-LB"/>
        </w:rPr>
        <w:t>التأخيرات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2C7ED8">
        <w:rPr>
          <w:b/>
          <w:bCs/>
          <w:sz w:val="28"/>
          <w:szCs w:val="28"/>
          <w:rtl/>
          <w:lang w:bidi="ar-LB"/>
        </w:rPr>
        <w:t>وتأثيرها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2C7ED8">
        <w:rPr>
          <w:b/>
          <w:bCs/>
          <w:sz w:val="28"/>
          <w:szCs w:val="28"/>
          <w:rtl/>
          <w:lang w:bidi="ar-LB"/>
        </w:rPr>
        <w:t>على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 w:rsidRPr="002C7ED8">
        <w:rPr>
          <w:b/>
          <w:bCs/>
          <w:sz w:val="28"/>
          <w:szCs w:val="28"/>
          <w:rtl/>
          <w:lang w:bidi="ar-LB"/>
        </w:rPr>
        <w:t>الامتثال</w:t>
      </w:r>
    </w:p>
    <w:p w14:paraId="3E41872F" w14:textId="406F4EBA" w:rsidR="00A66288" w:rsidRPr="002C7ED8" w:rsidRDefault="00A66288" w:rsidP="00C3046C">
      <w:pPr>
        <w:pStyle w:val="Heading1"/>
        <w:numPr>
          <w:ilvl w:val="0"/>
          <w:numId w:val="23"/>
        </w:numPr>
        <w:bidi/>
        <w:spacing w:line="288" w:lineRule="auto"/>
        <w:rPr>
          <w:sz w:val="26"/>
          <w:szCs w:val="26"/>
          <w:lang w:bidi="ar-LB"/>
        </w:rPr>
      </w:pPr>
      <w:r w:rsidRPr="002C7ED8">
        <w:rPr>
          <w:sz w:val="26"/>
          <w:szCs w:val="26"/>
          <w:rtl/>
          <w:lang w:bidi="ar-LB"/>
        </w:rPr>
        <w:t>تشمل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أسباب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التأخيرات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خطط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إدارة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إزالة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المواد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الهيدروكلوروفلوروكربونية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ما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يلي: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عتبة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الصرف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دون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نسبة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20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المائة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الأموال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الموافق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عليها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للشريحة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السابقة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(1</w:t>
      </w:r>
      <w:r w:rsidR="001A1AC9">
        <w:rPr>
          <w:sz w:val="26"/>
          <w:szCs w:val="26"/>
          <w:rtl/>
          <w:lang w:bidi="ar-LB"/>
        </w:rPr>
        <w:t>0</w:t>
      </w:r>
      <w:r w:rsidRPr="002C7ED8">
        <w:rPr>
          <w:sz w:val="26"/>
          <w:szCs w:val="26"/>
          <w:rtl/>
          <w:lang w:bidi="ar-LB"/>
        </w:rPr>
        <w:t>)؛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والقرارات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الحكومية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و/أو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موافقاتها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و/أو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التغييرات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وحدة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الأوزون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الوطنية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و/أو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التغيير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الهيكلي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(</w:t>
      </w:r>
      <w:r w:rsidR="001A1AC9">
        <w:rPr>
          <w:sz w:val="26"/>
          <w:szCs w:val="26"/>
          <w:rtl/>
          <w:lang w:bidi="ar-LB"/>
        </w:rPr>
        <w:t>6</w:t>
      </w:r>
      <w:r w:rsidRPr="002C7ED8">
        <w:rPr>
          <w:sz w:val="26"/>
          <w:szCs w:val="26"/>
          <w:rtl/>
          <w:lang w:bidi="ar-LB"/>
        </w:rPr>
        <w:t>)؛</w:t>
      </w:r>
      <w:r w:rsidR="00642007">
        <w:rPr>
          <w:sz w:val="26"/>
          <w:szCs w:val="26"/>
          <w:rtl/>
          <w:lang w:bidi="ar-LB"/>
        </w:rPr>
        <w:t xml:space="preserve"> </w:t>
      </w:r>
      <w:r w:rsidR="001A1AC9" w:rsidRPr="002C7ED8">
        <w:rPr>
          <w:sz w:val="26"/>
          <w:szCs w:val="26"/>
          <w:rtl/>
          <w:lang w:bidi="ar-LB"/>
        </w:rPr>
        <w:t>والصعوبات</w:t>
      </w:r>
      <w:r w:rsidR="00642007">
        <w:rPr>
          <w:sz w:val="26"/>
          <w:szCs w:val="26"/>
          <w:rtl/>
          <w:lang w:bidi="ar-LB"/>
        </w:rPr>
        <w:t xml:space="preserve"> </w:t>
      </w:r>
      <w:r w:rsidR="001A1AC9" w:rsidRPr="002C7ED8">
        <w:rPr>
          <w:sz w:val="26"/>
          <w:szCs w:val="26"/>
          <w:rtl/>
          <w:lang w:bidi="ar-LB"/>
        </w:rPr>
        <w:t>الداخلية</w:t>
      </w:r>
      <w:r w:rsidR="00642007">
        <w:rPr>
          <w:sz w:val="26"/>
          <w:szCs w:val="26"/>
          <w:rtl/>
          <w:lang w:bidi="ar-LB"/>
        </w:rPr>
        <w:t xml:space="preserve"> </w:t>
      </w:r>
      <w:r w:rsidR="001A1AC9" w:rsidRPr="002C7ED8">
        <w:rPr>
          <w:sz w:val="26"/>
          <w:szCs w:val="26"/>
          <w:rtl/>
          <w:lang w:bidi="ar-LB"/>
        </w:rPr>
        <w:t>أو</w:t>
      </w:r>
      <w:r w:rsidR="00642007">
        <w:rPr>
          <w:sz w:val="26"/>
          <w:szCs w:val="26"/>
          <w:rtl/>
          <w:lang w:bidi="ar-LB"/>
        </w:rPr>
        <w:t xml:space="preserve"> </w:t>
      </w:r>
      <w:r w:rsidR="001A1AC9" w:rsidRPr="002C7ED8">
        <w:rPr>
          <w:sz w:val="26"/>
          <w:szCs w:val="26"/>
          <w:rtl/>
          <w:lang w:bidi="ar-LB"/>
        </w:rPr>
        <w:t>الخارجية</w:t>
      </w:r>
      <w:r w:rsidR="00642007">
        <w:rPr>
          <w:sz w:val="26"/>
          <w:szCs w:val="26"/>
          <w:rtl/>
          <w:lang w:bidi="ar-LB"/>
        </w:rPr>
        <w:t xml:space="preserve"> </w:t>
      </w:r>
      <w:r w:rsidR="001A1AC9" w:rsidRPr="002C7ED8">
        <w:rPr>
          <w:sz w:val="26"/>
          <w:szCs w:val="26"/>
          <w:rtl/>
          <w:lang w:bidi="ar-LB"/>
        </w:rPr>
        <w:t>(</w:t>
      </w:r>
      <w:r w:rsidR="001A1AC9">
        <w:rPr>
          <w:sz w:val="26"/>
          <w:szCs w:val="26"/>
          <w:rtl/>
          <w:lang w:bidi="ar-LB"/>
        </w:rPr>
        <w:t>4</w:t>
      </w:r>
      <w:r w:rsidR="001A1AC9" w:rsidRPr="002C7ED8">
        <w:rPr>
          <w:sz w:val="26"/>
          <w:szCs w:val="26"/>
          <w:rtl/>
          <w:lang w:bidi="ar-LB"/>
        </w:rPr>
        <w:t>)؛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والأموال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الكافية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الشريحة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السابقة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الموافق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عليها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(</w:t>
      </w:r>
      <w:r w:rsidR="001A1AC9">
        <w:rPr>
          <w:sz w:val="26"/>
          <w:szCs w:val="26"/>
          <w:rtl/>
          <w:lang w:bidi="ar-LB"/>
        </w:rPr>
        <w:t>3</w:t>
      </w:r>
      <w:r w:rsidRPr="002C7ED8">
        <w:rPr>
          <w:sz w:val="26"/>
          <w:szCs w:val="26"/>
          <w:rtl/>
          <w:lang w:bidi="ar-LB"/>
        </w:rPr>
        <w:t>)؛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وعدم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وجود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تقرير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التحقق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(</w:t>
      </w:r>
      <w:r w:rsidR="001A1AC9">
        <w:rPr>
          <w:sz w:val="26"/>
          <w:szCs w:val="26"/>
          <w:rtl/>
          <w:lang w:bidi="ar-LB"/>
        </w:rPr>
        <w:t>3</w:t>
      </w:r>
      <w:r w:rsidRPr="002C7ED8">
        <w:rPr>
          <w:sz w:val="26"/>
          <w:szCs w:val="26"/>
          <w:rtl/>
          <w:lang w:bidi="ar-LB"/>
        </w:rPr>
        <w:t>)؛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وعدم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جهوزية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الوكالة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الرئيسية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أو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المتعاونة</w:t>
      </w:r>
      <w:r w:rsidR="00642007">
        <w:rPr>
          <w:sz w:val="26"/>
          <w:szCs w:val="26"/>
          <w:rtl/>
          <w:lang w:bidi="ar-LB"/>
        </w:rPr>
        <w:t xml:space="preserve"> </w:t>
      </w:r>
      <w:r w:rsidR="00266B7C">
        <w:rPr>
          <w:sz w:val="26"/>
          <w:szCs w:val="26"/>
          <w:rtl/>
          <w:lang w:bidi="ar-LB"/>
        </w:rPr>
        <w:t>للتقديم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(</w:t>
      </w:r>
      <w:r w:rsidR="00266B7C">
        <w:rPr>
          <w:sz w:val="26"/>
          <w:szCs w:val="26"/>
          <w:rtl/>
          <w:lang w:bidi="ar-LB"/>
        </w:rPr>
        <w:t>3</w:t>
      </w:r>
      <w:r w:rsidRPr="002C7ED8">
        <w:rPr>
          <w:sz w:val="26"/>
          <w:szCs w:val="26"/>
          <w:rtl/>
          <w:lang w:bidi="ar-LB"/>
        </w:rPr>
        <w:t>)؛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والحالة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السياسية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ومشاكل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الأمن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(2)،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وتقديم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التقارير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المرحلية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والتقارير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المالية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(2)؛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والتأخيرات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الإدارية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(2)؛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وبطء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التنفيذ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(</w:t>
      </w:r>
      <w:r w:rsidR="00D13037">
        <w:rPr>
          <w:sz w:val="26"/>
          <w:szCs w:val="26"/>
          <w:rtl/>
          <w:lang w:bidi="ar-LB"/>
        </w:rPr>
        <w:t>1)</w:t>
      </w:r>
      <w:r w:rsidRPr="002C7ED8">
        <w:rPr>
          <w:sz w:val="26"/>
          <w:szCs w:val="26"/>
          <w:rtl/>
          <w:lang w:bidi="ar-LB"/>
        </w:rPr>
        <w:t>.</w:t>
      </w:r>
      <w:r w:rsidR="00642007">
        <w:rPr>
          <w:sz w:val="26"/>
          <w:szCs w:val="26"/>
          <w:rtl/>
          <w:lang w:bidi="ar-LB"/>
        </w:rPr>
        <w:t xml:space="preserve"> </w:t>
      </w:r>
      <w:r w:rsidR="00266B7C">
        <w:rPr>
          <w:sz w:val="26"/>
          <w:szCs w:val="26"/>
          <w:rtl/>
          <w:lang w:bidi="ar-LB"/>
        </w:rPr>
        <w:t>و</w:t>
      </w:r>
      <w:r w:rsidRPr="002C7ED8">
        <w:rPr>
          <w:sz w:val="26"/>
          <w:szCs w:val="26"/>
          <w:rtl/>
          <w:lang w:bidi="ar-LB"/>
        </w:rPr>
        <w:t>قد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ينطبق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أكثر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سبب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حيال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التأخيرات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عمليات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التقديم.</w:t>
      </w:r>
    </w:p>
    <w:p w14:paraId="72EBE07A" w14:textId="1C322880" w:rsidR="00A66288" w:rsidRPr="002C7ED8" w:rsidRDefault="00A66288" w:rsidP="00C3046C">
      <w:pPr>
        <w:pStyle w:val="Heading1"/>
        <w:numPr>
          <w:ilvl w:val="0"/>
          <w:numId w:val="23"/>
        </w:numPr>
        <w:bidi/>
        <w:spacing w:line="288" w:lineRule="auto"/>
        <w:rPr>
          <w:sz w:val="26"/>
          <w:szCs w:val="26"/>
          <w:lang w:bidi="ar-LB"/>
        </w:rPr>
      </w:pPr>
      <w:r w:rsidRPr="002C7ED8">
        <w:rPr>
          <w:sz w:val="26"/>
          <w:szCs w:val="26"/>
          <w:rtl/>
          <w:lang w:bidi="ar-LB"/>
        </w:rPr>
        <w:t>وحسبما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أفادت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الوكالات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المنفذة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ذات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الصلة،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فلن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تنطوي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التأخيرات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فات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موعد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استحقاقها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على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أي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تأثير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على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امتثال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البلدان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لالتزاماتها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بموجب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بروتوكول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مونتريال.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المتوقع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جميع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المعلقة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الاجتماع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</w:t>
      </w:r>
      <w:r w:rsidR="00D13037">
        <w:rPr>
          <w:sz w:val="26"/>
          <w:szCs w:val="26"/>
          <w:rtl/>
          <w:lang w:bidi="ar-LB"/>
        </w:rPr>
        <w:t>ساد</w:t>
      </w:r>
      <w:r w:rsidRPr="002C7ED8">
        <w:rPr>
          <w:sz w:val="26"/>
          <w:szCs w:val="26"/>
          <w:rtl/>
          <w:lang w:bidi="ar-LB"/>
        </w:rPr>
        <w:t>س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والتسعين،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باستثناء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لأفغانستان،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وغيانا،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وكينيا،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وموريشيوس،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التي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ستقدم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الاجتماع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السابع</w:t>
      </w:r>
      <w:r w:rsidR="00642007">
        <w:rPr>
          <w:sz w:val="26"/>
          <w:szCs w:val="26"/>
          <w:rtl/>
          <w:lang w:bidi="ar-LB"/>
        </w:rPr>
        <w:t xml:space="preserve"> </w:t>
      </w:r>
      <w:r w:rsidR="00D13037">
        <w:rPr>
          <w:sz w:val="26"/>
          <w:szCs w:val="26"/>
          <w:rtl/>
          <w:lang w:bidi="ar-LB"/>
        </w:rPr>
        <w:t>والتسعين</w:t>
      </w:r>
      <w:r w:rsidRPr="002C7ED8">
        <w:rPr>
          <w:sz w:val="26"/>
          <w:szCs w:val="26"/>
          <w:rtl/>
          <w:lang w:bidi="ar-LB"/>
        </w:rPr>
        <w:t>.</w:t>
      </w:r>
    </w:p>
    <w:p w14:paraId="5E0F9052" w14:textId="36F36C84" w:rsidR="00D13037" w:rsidRPr="00A3517D" w:rsidRDefault="00D13037" w:rsidP="00C3046C">
      <w:pPr>
        <w:keepNext/>
        <w:keepLines/>
        <w:bidi/>
        <w:spacing w:after="240"/>
        <w:rPr>
          <w:b/>
          <w:bCs/>
          <w:sz w:val="28"/>
          <w:szCs w:val="28"/>
          <w:lang w:bidi="ar-LB"/>
        </w:rPr>
      </w:pPr>
      <w:r>
        <w:rPr>
          <w:b/>
          <w:bCs/>
          <w:sz w:val="28"/>
          <w:szCs w:val="28"/>
          <w:rtl/>
          <w:lang w:bidi="ar-LB"/>
        </w:rPr>
        <w:lastRenderedPageBreak/>
        <w:t>رابعاً-</w:t>
      </w:r>
      <w:r w:rsidR="00642007">
        <w:rPr>
          <w:b/>
          <w:bCs/>
          <w:sz w:val="28"/>
          <w:szCs w:val="28"/>
          <w:rtl/>
          <w:lang w:bidi="ar-LB"/>
        </w:rPr>
        <w:t xml:space="preserve"> </w:t>
      </w:r>
      <w:r>
        <w:rPr>
          <w:b/>
          <w:bCs/>
          <w:sz w:val="28"/>
          <w:szCs w:val="28"/>
          <w:rtl/>
          <w:lang w:bidi="ar-LB"/>
        </w:rPr>
        <w:t>التوصية</w:t>
      </w:r>
    </w:p>
    <w:p w14:paraId="76AD3166" w14:textId="5DE1812D" w:rsidR="00D13037" w:rsidRPr="002C7ED8" w:rsidRDefault="00D13037" w:rsidP="00C3046C">
      <w:pPr>
        <w:pStyle w:val="Heading1"/>
        <w:keepNext/>
        <w:keepLines/>
        <w:numPr>
          <w:ilvl w:val="0"/>
          <w:numId w:val="23"/>
        </w:numPr>
        <w:bidi/>
        <w:spacing w:line="288" w:lineRule="auto"/>
        <w:rPr>
          <w:sz w:val="26"/>
          <w:szCs w:val="26"/>
          <w:lang w:bidi="ar-LB"/>
        </w:rPr>
      </w:pPr>
      <w:r w:rsidRPr="002C7ED8">
        <w:rPr>
          <w:sz w:val="26"/>
          <w:szCs w:val="26"/>
          <w:rtl/>
          <w:lang w:bidi="ar-LB"/>
        </w:rPr>
        <w:t>قد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ترغب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اللجنة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التنفيذية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في:</w:t>
      </w:r>
    </w:p>
    <w:p w14:paraId="6D4D04B9" w14:textId="3C534E93" w:rsidR="00D13037" w:rsidRPr="00A3517D" w:rsidRDefault="00D13037" w:rsidP="00C3046C">
      <w:pPr>
        <w:pStyle w:val="Heading2"/>
        <w:keepNext/>
        <w:keepLines/>
        <w:numPr>
          <w:ilvl w:val="0"/>
          <w:numId w:val="24"/>
        </w:numPr>
        <w:bidi/>
        <w:spacing w:line="288" w:lineRule="auto"/>
        <w:ind w:left="1440" w:hanging="720"/>
        <w:rPr>
          <w:sz w:val="26"/>
          <w:szCs w:val="26"/>
          <w:rtl/>
          <w:lang w:bidi="ar-LB"/>
        </w:rPr>
      </w:pPr>
      <w:r w:rsidRPr="002C7ED8">
        <w:rPr>
          <w:sz w:val="26"/>
          <w:szCs w:val="26"/>
          <w:rtl/>
          <w:lang w:bidi="ar-LB"/>
        </w:rPr>
        <w:t>الإحاطة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علماً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بما</w:t>
      </w:r>
      <w:r w:rsidR="00642007">
        <w:rPr>
          <w:sz w:val="26"/>
          <w:szCs w:val="26"/>
          <w:rtl/>
          <w:lang w:bidi="ar-LB"/>
        </w:rPr>
        <w:t xml:space="preserve"> </w:t>
      </w:r>
      <w:r w:rsidRPr="002C7ED8">
        <w:rPr>
          <w:sz w:val="26"/>
          <w:szCs w:val="26"/>
          <w:rtl/>
          <w:lang w:bidi="ar-LB"/>
        </w:rPr>
        <w:t>يلي:</w:t>
      </w:r>
    </w:p>
    <w:p w14:paraId="3EBB11FC" w14:textId="175CFC62" w:rsidR="00D13037" w:rsidRPr="00A3517D" w:rsidRDefault="00D13037" w:rsidP="00C3046C">
      <w:pPr>
        <w:pStyle w:val="ListParagraph"/>
        <w:numPr>
          <w:ilvl w:val="0"/>
          <w:numId w:val="2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2C7ED8">
        <w:rPr>
          <w:sz w:val="26"/>
          <w:szCs w:val="26"/>
          <w:rtl/>
          <w:lang w:val="en-US" w:bidi="ar-LB"/>
        </w:rPr>
        <w:t>التقرير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2C7ED8">
        <w:rPr>
          <w:sz w:val="26"/>
          <w:szCs w:val="26"/>
          <w:rtl/>
          <w:lang w:val="en-US" w:bidi="ar-LB"/>
        </w:rPr>
        <w:t>بشأن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2C7ED8">
        <w:rPr>
          <w:sz w:val="26"/>
          <w:szCs w:val="26"/>
          <w:rtl/>
          <w:lang w:val="en-US" w:bidi="ar-LB"/>
        </w:rPr>
        <w:t>التأخيرات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2C7ED8">
        <w:rPr>
          <w:sz w:val="26"/>
          <w:szCs w:val="26"/>
          <w:rtl/>
          <w:lang w:val="en-US" w:bidi="ar-LB"/>
        </w:rPr>
        <w:t>في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2C7ED8">
        <w:rPr>
          <w:sz w:val="26"/>
          <w:szCs w:val="26"/>
          <w:rtl/>
          <w:lang w:val="en-US" w:bidi="ar-LB"/>
        </w:rPr>
        <w:t>تقديم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2C7ED8">
        <w:rPr>
          <w:sz w:val="26"/>
          <w:szCs w:val="26"/>
          <w:rtl/>
          <w:lang w:val="en-US" w:bidi="ar-LB"/>
        </w:rPr>
        <w:t>الشرائح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2C7ED8">
        <w:rPr>
          <w:sz w:val="26"/>
          <w:szCs w:val="26"/>
          <w:rtl/>
          <w:lang w:val="en-US" w:bidi="ar-LB"/>
        </w:rPr>
        <w:t>الوارد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2C7ED8">
        <w:rPr>
          <w:sz w:val="26"/>
          <w:szCs w:val="26"/>
          <w:rtl/>
          <w:lang w:val="en-US" w:bidi="ar-LB"/>
        </w:rPr>
        <w:t>في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2C7ED8">
        <w:rPr>
          <w:sz w:val="26"/>
          <w:szCs w:val="26"/>
          <w:rtl/>
          <w:lang w:val="en-US" w:bidi="ar-LB"/>
        </w:rPr>
        <w:t>الوثيقة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2C7ED8">
        <w:rPr>
          <w:sz w:val="26"/>
          <w:szCs w:val="26"/>
          <w:lang w:val="en-US" w:bidi="ar-LB"/>
        </w:rPr>
        <w:t>UNEP/OzL.Pro/ExCom/</w:t>
      </w:r>
      <w:r>
        <w:rPr>
          <w:sz w:val="26"/>
          <w:szCs w:val="26"/>
          <w:lang w:val="en-US" w:bidi="ar-LB"/>
        </w:rPr>
        <w:t>95</w:t>
      </w:r>
      <w:r w:rsidRPr="002C7ED8">
        <w:rPr>
          <w:sz w:val="26"/>
          <w:szCs w:val="26"/>
          <w:lang w:val="en-US" w:bidi="ar-LB"/>
        </w:rPr>
        <w:t>/</w:t>
      </w:r>
      <w:r>
        <w:rPr>
          <w:sz w:val="26"/>
          <w:szCs w:val="26"/>
          <w:lang w:val="en-US" w:bidi="ar-LB"/>
        </w:rPr>
        <w:t>24</w:t>
      </w:r>
      <w:r w:rsidRPr="002C7ED8">
        <w:rPr>
          <w:sz w:val="26"/>
          <w:szCs w:val="26"/>
          <w:rtl/>
          <w:lang w:val="en-US" w:bidi="ar-LB"/>
        </w:rPr>
        <w:t>؛</w:t>
      </w:r>
    </w:p>
    <w:p w14:paraId="29ADD63A" w14:textId="749427EC" w:rsidR="00D13037" w:rsidRPr="00C57DBB" w:rsidRDefault="00D13037" w:rsidP="00C3046C">
      <w:pPr>
        <w:pStyle w:val="ListParagraph"/>
        <w:numPr>
          <w:ilvl w:val="0"/>
          <w:numId w:val="2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96393F">
        <w:rPr>
          <w:sz w:val="26"/>
          <w:szCs w:val="26"/>
          <w:rtl/>
          <w:lang w:val="en-US" w:bidi="ar-LB"/>
        </w:rPr>
        <w:t>المعلومات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المتعلقة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بالتأخيرات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في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تقديم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الشرائح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بموجب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خطط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إدارة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إزالة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المواد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الهيدروكلوروفلوروكربونية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المقدمة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من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حكومتي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فرنسا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وألمانيا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واليوئنديبي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واليونيب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واليونيدو</w:t>
      </w:r>
      <w:r w:rsidR="00642007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والبنك</w:t>
      </w:r>
      <w:r w:rsidR="00642007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الدولي</w:t>
      </w:r>
      <w:r w:rsidRPr="0096393F">
        <w:rPr>
          <w:sz w:val="26"/>
          <w:szCs w:val="26"/>
          <w:rtl/>
          <w:lang w:val="en-US" w:bidi="ar-LB"/>
        </w:rPr>
        <w:t>؛</w:t>
      </w:r>
    </w:p>
    <w:p w14:paraId="0D003535" w14:textId="61071B38" w:rsidR="00D13037" w:rsidRPr="00C57DBB" w:rsidRDefault="00D13037" w:rsidP="00C3046C">
      <w:pPr>
        <w:pStyle w:val="ListParagraph"/>
        <w:numPr>
          <w:ilvl w:val="0"/>
          <w:numId w:val="2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96393F">
        <w:rPr>
          <w:sz w:val="26"/>
          <w:szCs w:val="26"/>
          <w:rtl/>
          <w:lang w:val="en-US" w:bidi="ar-LB"/>
        </w:rPr>
        <w:t>أنه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تم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تقديم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3</w:t>
      </w:r>
      <w:r>
        <w:rPr>
          <w:sz w:val="26"/>
          <w:szCs w:val="26"/>
          <w:rtl/>
          <w:lang w:val="en-US" w:bidi="ar-LB"/>
        </w:rPr>
        <w:t>1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نشاطاً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من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أصل</w:t>
      </w:r>
      <w:r w:rsidR="00642007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55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نشاطاً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(1</w:t>
      </w:r>
      <w:r>
        <w:rPr>
          <w:sz w:val="26"/>
          <w:szCs w:val="26"/>
          <w:rtl/>
          <w:lang w:val="en-US" w:bidi="ar-LB"/>
        </w:rPr>
        <w:t>6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من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3</w:t>
      </w:r>
      <w:r>
        <w:rPr>
          <w:sz w:val="26"/>
          <w:szCs w:val="26"/>
          <w:rtl/>
          <w:lang w:val="en-US" w:bidi="ar-LB"/>
        </w:rPr>
        <w:t>0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بلداً)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تتعلق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بشرائح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خطط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إدارة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إزالة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المواد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الهيدروكلوروفلوروكربونية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</w:t>
      </w:r>
      <w:r w:rsidR="00266B7C">
        <w:rPr>
          <w:sz w:val="26"/>
          <w:szCs w:val="26"/>
          <w:rtl/>
          <w:lang w:val="en-US" w:bidi="ar-LB"/>
        </w:rPr>
        <w:t>مقرر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تقديمها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إلى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الاجتماع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</w:t>
      </w:r>
      <w:r>
        <w:rPr>
          <w:sz w:val="26"/>
          <w:szCs w:val="26"/>
          <w:rtl/>
          <w:lang w:val="en-US" w:bidi="ar-LB"/>
        </w:rPr>
        <w:t>خامس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والتسعين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في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الوقت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المحدد؛</w:t>
      </w:r>
    </w:p>
    <w:p w14:paraId="5C05E654" w14:textId="733D2D9C" w:rsidR="00D13037" w:rsidRPr="00C57DBB" w:rsidRDefault="00D13037" w:rsidP="00C3046C">
      <w:pPr>
        <w:pStyle w:val="ListParagraph"/>
        <w:numPr>
          <w:ilvl w:val="0"/>
          <w:numId w:val="2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96393F">
        <w:rPr>
          <w:sz w:val="26"/>
          <w:szCs w:val="26"/>
          <w:rtl/>
          <w:lang w:val="en-US" w:bidi="ar-LB"/>
        </w:rPr>
        <w:t>أن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الوكالات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الثنائية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والمنفذة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ذات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الصلة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قد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أشارت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إلى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أن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التأخر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في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تقديم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شرائح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خطط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إدارة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إزالة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المواد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الهيدروكلوروفلوروكربونية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المقرر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تقديمها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في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الاجتماع</w:t>
      </w:r>
      <w:r w:rsidR="00642007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الثاني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لعام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2024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لن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ينطوي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على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أي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تأثير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على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امتثال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البلدان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لبروتوكول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مونتريال،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وأنه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لا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يوجد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ما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يشير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إلى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أن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أياً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من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البلدان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المعنية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كانت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في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حالة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عدم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امتثال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لتدابير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الرقابة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المنصوص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عليها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في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بروتوكول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مونتريال؛</w:t>
      </w:r>
      <w:r w:rsidR="00642007">
        <w:rPr>
          <w:sz w:val="26"/>
          <w:szCs w:val="26"/>
          <w:rtl/>
          <w:lang w:val="en-US" w:bidi="ar-LB"/>
        </w:rPr>
        <w:t xml:space="preserve"> </w:t>
      </w:r>
      <w:r w:rsidRPr="0096393F">
        <w:rPr>
          <w:sz w:val="26"/>
          <w:szCs w:val="26"/>
          <w:rtl/>
          <w:lang w:val="en-US" w:bidi="ar-LB"/>
        </w:rPr>
        <w:t>و</w:t>
      </w:r>
    </w:p>
    <w:p w14:paraId="69620792" w14:textId="21E1696A" w:rsidR="00D13037" w:rsidRPr="00C57DBB" w:rsidRDefault="00D13037" w:rsidP="00C3046C">
      <w:pPr>
        <w:pStyle w:val="Heading2"/>
        <w:keepNext/>
        <w:keepLines/>
        <w:numPr>
          <w:ilvl w:val="0"/>
          <w:numId w:val="24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96393F">
        <w:rPr>
          <w:sz w:val="26"/>
          <w:szCs w:val="26"/>
          <w:rtl/>
          <w:lang w:bidi="ar-LB"/>
        </w:rPr>
        <w:t>أن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تطلب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من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الأمانة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إرسال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خطابات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إلى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الحكومات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المعنية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بشأن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القرارات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المتعلقة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بتأخيرات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تقديم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الشرائح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الواردة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في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المرفق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الأول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بهذا</w:t>
      </w:r>
      <w:r w:rsidR="00642007">
        <w:rPr>
          <w:sz w:val="26"/>
          <w:szCs w:val="26"/>
          <w:rtl/>
          <w:lang w:bidi="ar-LB"/>
        </w:rPr>
        <w:t xml:space="preserve"> </w:t>
      </w:r>
      <w:r w:rsidRPr="0096393F">
        <w:rPr>
          <w:sz w:val="26"/>
          <w:szCs w:val="26"/>
          <w:rtl/>
          <w:lang w:bidi="ar-LB"/>
        </w:rPr>
        <w:t>التقرير.</w:t>
      </w:r>
    </w:p>
    <w:p w14:paraId="7279D451" w14:textId="77777777" w:rsidR="00D13037" w:rsidRPr="00A16EAD" w:rsidRDefault="00D13037" w:rsidP="00C3046C">
      <w:pPr>
        <w:bidi/>
        <w:spacing w:after="240"/>
        <w:rPr>
          <w:sz w:val="26"/>
          <w:szCs w:val="26"/>
          <w:lang w:bidi="ar-LB"/>
        </w:rPr>
      </w:pPr>
    </w:p>
    <w:p w14:paraId="46D30E74" w14:textId="77777777" w:rsidR="00D13037" w:rsidRPr="00A16EAD" w:rsidRDefault="00D13037" w:rsidP="00D13037">
      <w:pPr>
        <w:bidi/>
        <w:rPr>
          <w:sz w:val="26"/>
          <w:szCs w:val="26"/>
          <w:lang w:bidi="ar-LB"/>
        </w:rPr>
        <w:sectPr w:rsidR="00D13037" w:rsidRPr="00A16EAD" w:rsidSect="005A35DE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F976BE4" w14:textId="0E4A2630" w:rsidR="007E5D09" w:rsidRDefault="00E1360E" w:rsidP="001919F8">
      <w:pPr>
        <w:tabs>
          <w:tab w:val="left" w:pos="3402"/>
        </w:tabs>
        <w:bidi/>
        <w:spacing w:after="240"/>
        <w:jc w:val="center"/>
        <w:rPr>
          <w:rFonts w:cs="Arabic Transparent"/>
          <w:b/>
          <w:bCs/>
          <w:sz w:val="26"/>
          <w:szCs w:val="26"/>
          <w:rtl/>
          <w:lang w:val="en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lastRenderedPageBreak/>
        <w:t>المرفق</w:t>
      </w:r>
      <w:r w:rsidR="0064200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الأول</w:t>
      </w:r>
    </w:p>
    <w:p w14:paraId="7F12EF81" w14:textId="08DACBB7" w:rsidR="00586833" w:rsidRPr="00F14134" w:rsidRDefault="00586833" w:rsidP="00586833">
      <w:pPr>
        <w:bidi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الشرائح</w:t>
      </w:r>
      <w:r w:rsidR="00642007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التي</w:t>
      </w:r>
      <w:r w:rsidR="00642007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لم</w:t>
      </w:r>
      <w:r w:rsidR="00642007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يتم</w:t>
      </w:r>
      <w:r w:rsidR="00642007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تقديمها</w:t>
      </w:r>
      <w:r w:rsidR="00642007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إلى</w:t>
      </w:r>
      <w:r w:rsidR="00642007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الاجتماع</w:t>
      </w:r>
      <w:r w:rsidR="00642007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الخامس</w:t>
      </w:r>
      <w:r w:rsidR="00642007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والتسعين</w:t>
      </w:r>
    </w:p>
    <w:p w14:paraId="147B145D" w14:textId="77777777" w:rsidR="007E5D09" w:rsidRPr="00466E7E" w:rsidRDefault="007E5D09" w:rsidP="000861FF">
      <w:pPr>
        <w:pStyle w:val="Heading3"/>
        <w:numPr>
          <w:ilvl w:val="0"/>
          <w:numId w:val="0"/>
        </w:numPr>
        <w:bidi/>
        <w:spacing w:after="0"/>
        <w:ind w:left="2160" w:hanging="720"/>
        <w:rPr>
          <w:lang w:val="en-US" w:bidi="ar-LB"/>
        </w:rPr>
      </w:pPr>
    </w:p>
    <w:tbl>
      <w:tblPr>
        <w:bidiVisual/>
        <w:tblW w:w="14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2"/>
        <w:gridCol w:w="858"/>
        <w:gridCol w:w="879"/>
        <w:gridCol w:w="1275"/>
        <w:gridCol w:w="3402"/>
        <w:gridCol w:w="5913"/>
      </w:tblGrid>
      <w:tr w:rsidR="00466E7E" w:rsidRPr="00F0448E" w14:paraId="2ECBFA08" w14:textId="77777777" w:rsidTr="00466E7E">
        <w:trPr>
          <w:tblHeader/>
          <w:jc w:val="center"/>
        </w:trPr>
        <w:tc>
          <w:tcPr>
            <w:tcW w:w="1972" w:type="dxa"/>
            <w:tcMar>
              <w:left w:w="72" w:type="dxa"/>
              <w:right w:w="72" w:type="dxa"/>
            </w:tcMar>
            <w:vAlign w:val="center"/>
            <w:hideMark/>
          </w:tcPr>
          <w:p w14:paraId="50C8E7DC" w14:textId="77777777" w:rsidR="00466E7E" w:rsidRPr="00F0448E" w:rsidRDefault="00466E7E" w:rsidP="005A35DE">
            <w:pPr>
              <w:bidi/>
              <w:spacing w:before="40" w:after="40"/>
              <w:ind w:left="-108" w:firstLine="108"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 w:bidi="ar-LB"/>
              </w:rPr>
            </w:pP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البلد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  <w:vAlign w:val="center"/>
            <w:hideMark/>
          </w:tcPr>
          <w:p w14:paraId="4673C5FA" w14:textId="77777777" w:rsidR="00466E7E" w:rsidRPr="00F0448E" w:rsidRDefault="00466E7E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الوكالة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  <w:vAlign w:val="center"/>
            <w:hideMark/>
          </w:tcPr>
          <w:p w14:paraId="627EE69A" w14:textId="77777777" w:rsidR="00466E7E" w:rsidRPr="00F0448E" w:rsidRDefault="00466E7E" w:rsidP="005A35DE">
            <w:pPr>
              <w:bidi/>
              <w:spacing w:before="40" w:after="40"/>
              <w:ind w:left="-108" w:right="-128"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الشريحة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  <w:vAlign w:val="center"/>
            <w:hideMark/>
          </w:tcPr>
          <w:p w14:paraId="39619988" w14:textId="0E0D6C01" w:rsidR="00466E7E" w:rsidRPr="00F0448E" w:rsidRDefault="00466E7E" w:rsidP="005A35DE">
            <w:pPr>
              <w:bidi/>
              <w:spacing w:before="40" w:after="40"/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المبلغ</w:t>
            </w:r>
            <w:r w:rsidR="00642007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(مع</w:t>
            </w:r>
            <w:r w:rsidR="00642007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تكاليف</w:t>
            </w:r>
            <w:r w:rsidR="00642007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الدعم</w:t>
            </w:r>
          </w:p>
          <w:p w14:paraId="704BCC59" w14:textId="5A5F8147" w:rsidR="00466E7E" w:rsidRPr="00F0448E" w:rsidRDefault="00466E7E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(دولار</w:t>
            </w:r>
            <w:r w:rsidR="00642007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  <w:vAlign w:val="center"/>
            <w:hideMark/>
          </w:tcPr>
          <w:p w14:paraId="26EB5949" w14:textId="295D1D85" w:rsidR="00466E7E" w:rsidRPr="00F0448E" w:rsidRDefault="00466E7E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 w:bidi="ar-LB"/>
              </w:rPr>
            </w:pP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 w:bidi="ar-LB"/>
              </w:rPr>
              <w:t>سبب</w:t>
            </w:r>
            <w:r w:rsidR="00642007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 w:bidi="ar-LB"/>
              </w:rPr>
              <w:t>التأخير/الانسحاب</w:t>
            </w:r>
          </w:p>
        </w:tc>
        <w:tc>
          <w:tcPr>
            <w:tcW w:w="5913" w:type="dxa"/>
            <w:tcMar>
              <w:left w:w="72" w:type="dxa"/>
              <w:right w:w="72" w:type="dxa"/>
            </w:tcMar>
            <w:vAlign w:val="center"/>
          </w:tcPr>
          <w:p w14:paraId="2DCD0F2D" w14:textId="77777777" w:rsidR="00466E7E" w:rsidRPr="00F0448E" w:rsidRDefault="00466E7E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bCs/>
                <w:sz w:val="20"/>
                <w:rtl/>
                <w:lang w:val="en-US" w:eastAsia="en-CA" w:bidi="ar-LB"/>
              </w:rPr>
            </w:pPr>
            <w:r w:rsidRPr="00F0448E">
              <w:rPr>
                <w:rFonts w:asciiTheme="majorBidi" w:hAnsiTheme="majorBidi" w:cstheme="majorBidi"/>
                <w:bCs/>
                <w:sz w:val="20"/>
                <w:rtl/>
                <w:lang w:val="en-US" w:bidi="ar-LB"/>
              </w:rPr>
              <w:t>التوصيات</w:t>
            </w:r>
          </w:p>
        </w:tc>
      </w:tr>
      <w:tr w:rsidR="005A35DE" w:rsidRPr="00F0448E" w14:paraId="2D22B273" w14:textId="77777777" w:rsidTr="00466E7E">
        <w:trPr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6243BFB9" w14:textId="77777777" w:rsidR="005A35DE" w:rsidRPr="00F0448E" w:rsidRDefault="005A35DE" w:rsidP="005A35DE">
            <w:pPr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أفغانستان</w:t>
            </w:r>
          </w:p>
          <w:p w14:paraId="5C1F0C99" w14:textId="2CEB9754" w:rsidR="005A35DE" w:rsidRPr="00F0448E" w:rsidRDefault="005A35DE" w:rsidP="00466E7E">
            <w:pPr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ثانية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2E33351B" w14:textId="77777777" w:rsidR="005A35DE" w:rsidRPr="00F0448E" w:rsidRDefault="005A35DE" w:rsidP="00466E7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7D891962" w14:textId="14A0C86D" w:rsidR="005A35DE" w:rsidRPr="00F0448E" w:rsidRDefault="005A35DE" w:rsidP="00466E7E">
            <w:pPr>
              <w:bidi/>
              <w:spacing w:before="40" w:after="40"/>
              <w:ind w:left="-83" w:right="-108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23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</w:p>
          <w:p w14:paraId="0F9FB6DF" w14:textId="77777777" w:rsidR="005A35DE" w:rsidRPr="00F0448E" w:rsidRDefault="005A35DE" w:rsidP="008C1952">
            <w:pPr>
              <w:bidi/>
              <w:spacing w:before="40" w:after="40"/>
              <w:ind w:right="-108"/>
              <w:rPr>
                <w:rFonts w:asciiTheme="majorBidi" w:hAnsiTheme="majorBidi" w:cstheme="majorBidi"/>
                <w:sz w:val="20"/>
                <w:lang w:eastAsia="en-CA" w:bidi="ar-LB"/>
              </w:rPr>
            </w:pP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7D373CA2" w14:textId="77777777" w:rsidR="005A35DE" w:rsidRPr="009C1BC0" w:rsidRDefault="005A35DE" w:rsidP="009D11D3">
            <w:pPr>
              <w:spacing w:before="40" w:after="40"/>
              <w:ind w:left="-83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9C1BC0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215,265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4B1E18D3" w14:textId="326BBAA7" w:rsidR="005A35DE" w:rsidRPr="00F0448E" w:rsidRDefault="005A35DE" w:rsidP="005A35DE">
            <w:pPr>
              <w:bidi/>
              <w:spacing w:before="40" w:after="40"/>
              <w:ind w:right="-47"/>
              <w:jc w:val="left"/>
              <w:rPr>
                <w:rFonts w:asciiTheme="majorBidi" w:hAnsiTheme="majorBidi" w:cstheme="majorBidi"/>
                <w:sz w:val="20"/>
                <w:lang w:val="en-US"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التحويل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اليونيدو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الخامس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والتسعين</w:t>
            </w:r>
          </w:p>
        </w:tc>
        <w:tc>
          <w:tcPr>
            <w:tcW w:w="5913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5CAB27CC" w14:textId="36A5B5CF" w:rsidR="005A35DE" w:rsidRPr="005A35DE" w:rsidRDefault="005A35DE" w:rsidP="005A35DE">
            <w:pPr>
              <w:bidi/>
              <w:spacing w:before="40" w:after="40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بالتأخيرات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بسبب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الحالة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السياسية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أفغانستان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اليونيدو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حتى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يمكن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(2023)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سابع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2023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اللاحقة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.</w:t>
            </w:r>
          </w:p>
        </w:tc>
      </w:tr>
      <w:tr w:rsidR="005A35DE" w:rsidRPr="00F0448E" w14:paraId="3A54731E" w14:textId="77777777" w:rsidTr="00466E7E">
        <w:trPr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2724AA7D" w14:textId="77777777" w:rsidR="005A35DE" w:rsidRDefault="005A35DE" w:rsidP="005A35DE">
            <w:pPr>
              <w:bidi/>
              <w:spacing w:before="40" w:after="40"/>
              <w:ind w:right="-131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44AD468A" w14:textId="77777777" w:rsidR="005A35DE" w:rsidRPr="00F0448E" w:rsidRDefault="005A35DE" w:rsidP="00466E7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467800C3" w14:textId="77777777" w:rsidR="005A35DE" w:rsidRPr="00F0448E" w:rsidRDefault="005A35DE" w:rsidP="005A35DE">
            <w:pPr>
              <w:bidi/>
              <w:spacing w:before="40" w:after="40"/>
              <w:ind w:left="-83" w:right="-108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04C21083" w14:textId="77777777" w:rsidR="005A35DE" w:rsidRPr="009C1BC0" w:rsidRDefault="005A35DE" w:rsidP="009D11D3">
            <w:pPr>
              <w:spacing w:before="40" w:after="40"/>
              <w:ind w:left="-83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9C1BC0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98,100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240012A3" w14:textId="495C5F3B" w:rsidR="005A35DE" w:rsidRPr="00F0448E" w:rsidRDefault="005A35DE" w:rsidP="005A35DE">
            <w:pPr>
              <w:bidi/>
              <w:spacing w:before="40" w:after="40"/>
              <w:ind w:right="-47"/>
              <w:jc w:val="left"/>
              <w:rPr>
                <w:rFonts w:asciiTheme="majorBidi" w:hAnsiTheme="majorBidi"/>
                <w:sz w:val="20"/>
                <w:rtl/>
                <w:lang w:val="en-US"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صعوبات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داخلية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أو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خارجية/الحالة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السياسية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أو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مشاكل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الأمن</w:t>
            </w:r>
          </w:p>
        </w:tc>
        <w:tc>
          <w:tcPr>
            <w:tcW w:w="5913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31D7AEAA" w14:textId="77777777" w:rsidR="005A35DE" w:rsidRPr="00F0448E" w:rsidRDefault="005A35DE" w:rsidP="005A35DE">
            <w:pPr>
              <w:bidi/>
              <w:spacing w:before="40" w:after="40"/>
              <w:rPr>
                <w:rFonts w:asciiTheme="majorBidi" w:hAnsiTheme="majorBidi"/>
                <w:sz w:val="20"/>
                <w:rtl/>
                <w:lang w:val="en-US" w:bidi="ar-LB"/>
              </w:rPr>
            </w:pPr>
          </w:p>
        </w:tc>
      </w:tr>
      <w:tr w:rsidR="005A35DE" w:rsidRPr="00F0448E" w14:paraId="41A4FA2B" w14:textId="77777777" w:rsidTr="00466E7E">
        <w:trPr>
          <w:jc w:val="center"/>
        </w:trPr>
        <w:tc>
          <w:tcPr>
            <w:tcW w:w="1972" w:type="dxa"/>
            <w:tcMar>
              <w:left w:w="72" w:type="dxa"/>
              <w:right w:w="72" w:type="dxa"/>
            </w:tcMar>
          </w:tcPr>
          <w:p w14:paraId="54D12B0D" w14:textId="77777777" w:rsidR="005A35DE" w:rsidRPr="00F0448E" w:rsidRDefault="005A35DE" w:rsidP="005A35DE">
            <w:pPr>
              <w:bidi/>
              <w:spacing w:before="40" w:after="40"/>
              <w:ind w:right="-131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الأرجنتين</w:t>
            </w:r>
          </w:p>
          <w:p w14:paraId="776D73CD" w14:textId="588060BC" w:rsidR="005A35DE" w:rsidRPr="00F0448E" w:rsidRDefault="005A35DE" w:rsidP="005A35DE">
            <w:pPr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الثانية)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3D0076C2" w14:textId="77777777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55D8D0E9" w14:textId="77777777" w:rsidR="005A35DE" w:rsidRPr="00F0448E" w:rsidRDefault="005A35DE" w:rsidP="005A35DE">
            <w:pPr>
              <w:bidi/>
              <w:spacing w:before="40" w:after="40"/>
              <w:ind w:left="-83" w:right="-108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79D34BB7" w14:textId="77777777" w:rsidR="005A35DE" w:rsidRPr="009C1BC0" w:rsidRDefault="005A35DE" w:rsidP="009D11D3">
            <w:pPr>
              <w:spacing w:before="40" w:after="40"/>
              <w:ind w:left="-83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9C1BC0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983,463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3A0C99DA" w14:textId="0915ADBD" w:rsidR="005A35DE" w:rsidRPr="00F0448E" w:rsidRDefault="005A35DE" w:rsidP="005A35DE">
            <w:pPr>
              <w:bidi/>
              <w:spacing w:before="40" w:after="40"/>
              <w:ind w:right="-47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المائة</w:t>
            </w:r>
          </w:p>
        </w:tc>
        <w:tc>
          <w:tcPr>
            <w:tcW w:w="5913" w:type="dxa"/>
            <w:shd w:val="clear" w:color="auto" w:fill="auto"/>
            <w:tcMar>
              <w:left w:w="72" w:type="dxa"/>
              <w:right w:w="72" w:type="dxa"/>
            </w:tcMar>
          </w:tcPr>
          <w:p w14:paraId="1077091B" w14:textId="4AF9B4DF" w:rsidR="005A35DE" w:rsidRPr="008C1952" w:rsidRDefault="000861FF" w:rsidP="008C1952">
            <w:pPr>
              <w:bidi/>
              <w:spacing w:before="40" w:after="40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بأن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المعدل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إجمالي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لصرف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الأموال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للشريحة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الثالثة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(2023)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للمرحلة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كان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دون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صرف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المائة،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الأرجنتين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اليونيدو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حتى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يمكن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الرابعة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(2024)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سادس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،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أساس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الفهم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بأن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صرف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المائة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لتمويل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السابقة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قد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تحققت.</w:t>
            </w:r>
          </w:p>
        </w:tc>
      </w:tr>
      <w:tr w:rsidR="005A35DE" w:rsidRPr="00F0448E" w14:paraId="7EA06570" w14:textId="77777777" w:rsidTr="005A35DE">
        <w:trPr>
          <w:trHeight w:val="1460"/>
          <w:jc w:val="center"/>
        </w:trPr>
        <w:tc>
          <w:tcPr>
            <w:tcW w:w="1972" w:type="dxa"/>
            <w:tcMar>
              <w:left w:w="72" w:type="dxa"/>
              <w:right w:w="72" w:type="dxa"/>
            </w:tcMar>
          </w:tcPr>
          <w:p w14:paraId="711E27A6" w14:textId="5E3FD6C5" w:rsidR="005A35DE" w:rsidRDefault="005A35DE" w:rsidP="005A35DE">
            <w:pPr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الأرجنتين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</w:p>
          <w:p w14:paraId="2CE3F7F4" w14:textId="61DCFF7C" w:rsidR="005A35DE" w:rsidRPr="00F0448E" w:rsidRDefault="005A35DE" w:rsidP="00586833">
            <w:pPr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(ضبط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انبعاثات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الهيدروفلوروكربون-23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المتولد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عن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إنتاج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الهيدروكلوروفلوروكربون-22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منشأة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فريو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إندوسترياس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أرجنتينا)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40AC0DCD" w14:textId="77777777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239A5A39" w14:textId="77777777" w:rsidR="005A35DE" w:rsidRPr="00F0448E" w:rsidRDefault="005A35DE" w:rsidP="005A35DE">
            <w:pPr>
              <w:bidi/>
              <w:spacing w:before="40" w:after="40"/>
              <w:ind w:left="-83" w:right="-108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738413FF" w14:textId="77777777" w:rsidR="005A35DE" w:rsidRPr="00E800B6" w:rsidRDefault="005A35DE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13,650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2D000EEE" w14:textId="1B06F2D9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صعوبات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داخلية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أو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خارجية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/عدم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وجود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تقرير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التحقق</w:t>
            </w:r>
          </w:p>
        </w:tc>
        <w:tc>
          <w:tcPr>
            <w:tcW w:w="5913" w:type="dxa"/>
            <w:shd w:val="clear" w:color="auto" w:fill="auto"/>
            <w:tcMar>
              <w:left w:w="72" w:type="dxa"/>
              <w:right w:w="72" w:type="dxa"/>
            </w:tcMar>
          </w:tcPr>
          <w:p w14:paraId="76498C83" w14:textId="3AC5F13A" w:rsidR="000861FF" w:rsidRPr="00453DF2" w:rsidRDefault="005A35DE" w:rsidP="00453DF2">
            <w:pPr>
              <w:keepNext/>
              <w:bidi/>
              <w:spacing w:before="40" w:after="40"/>
              <w:rPr>
                <w:rFonts w:asciiTheme="majorBidi" w:hAnsiTheme="majorBidi"/>
                <w:sz w:val="20"/>
                <w:rtl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بالتأخير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0861FF">
              <w:rPr>
                <w:rFonts w:asciiTheme="majorBidi" w:hAnsiTheme="majorBidi"/>
                <w:sz w:val="20"/>
                <w:rtl/>
                <w:lang w:val="en-US" w:bidi="ar-LB"/>
              </w:rPr>
              <w:t>نتيجة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0861FF">
              <w:rPr>
                <w:rFonts w:asciiTheme="majorBidi" w:hAnsiTheme="majorBidi"/>
                <w:sz w:val="20"/>
                <w:rtl/>
                <w:lang w:val="en-US" w:bidi="ar-LB"/>
              </w:rPr>
              <w:t>للتحقق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0861FF">
              <w:rPr>
                <w:rFonts w:asciiTheme="majorBidi" w:hAnsiTheme="majorBidi"/>
                <w:sz w:val="20"/>
                <w:rtl/>
                <w:lang w:val="en-US" w:bidi="ar-LB"/>
              </w:rPr>
              <w:t>الإلزامي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0861FF">
              <w:rPr>
                <w:rFonts w:asciiTheme="majorBidi" w:hAnsiTheme="majorBidi"/>
                <w:sz w:val="20"/>
                <w:rtl/>
                <w:lang w:val="en-US" w:bidi="ar-LB"/>
              </w:rPr>
              <w:t>بشأن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ضبط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انبعاثات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الهيدروفلوروكربون-23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المتولدة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إنتاج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الهيدروكلوروفلوروكربون-22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لم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يتحقق،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الأرجنتين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اليونيدو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لاستكمال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التحقق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حتى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يمكن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(2024)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مشروع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ضبط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انبعاثات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الهيدروفلوروكربون-23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المتولدة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إنتاج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الهيدروكلوروفلوروكربون-22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منشأة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فريو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إندوسترياس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أرجنتينا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ساد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2024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والشريحة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اللاحقة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.</w:t>
            </w:r>
          </w:p>
        </w:tc>
      </w:tr>
      <w:tr w:rsidR="005A35DE" w:rsidRPr="00F0448E" w14:paraId="6EF486CC" w14:textId="77777777" w:rsidTr="00466E7E">
        <w:trPr>
          <w:trHeight w:val="319"/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6A607099" w14:textId="38695EC3" w:rsidR="005A35DE" w:rsidRPr="00F0448E" w:rsidRDefault="005A35DE" w:rsidP="005A35DE">
            <w:pPr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بوتسوانا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</w:p>
          <w:p w14:paraId="10CC819D" w14:textId="6DCF2D4E" w:rsidR="005A35DE" w:rsidRPr="00F0448E" w:rsidRDefault="005A35DE" w:rsidP="005A35DE">
            <w:pPr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الثانية)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10952A52" w14:textId="77777777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45854DCD" w14:textId="77777777" w:rsidR="005A35DE" w:rsidRPr="00F0448E" w:rsidRDefault="005A35DE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26068C4A" w14:textId="77777777" w:rsidR="005A35DE" w:rsidRPr="00E800B6" w:rsidRDefault="005A35DE" w:rsidP="009D11D3">
            <w:pPr>
              <w:keepNext/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216,683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6440AC0D" w14:textId="32F705B6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القرارات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الحكومية/موافقاتها/التغييرات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الوطنية</w:t>
            </w:r>
          </w:p>
        </w:tc>
        <w:tc>
          <w:tcPr>
            <w:tcW w:w="5913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20155F44" w14:textId="11023078" w:rsidR="005A35DE" w:rsidRPr="00F0448E" w:rsidRDefault="005A35DE" w:rsidP="00453DF2">
            <w:pPr>
              <w:keepNext/>
              <w:bidi/>
              <w:spacing w:before="40" w:after="40"/>
              <w:rPr>
                <w:rFonts w:asciiTheme="majorBidi" w:hAnsi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بالتأخيرات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الناجمة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الوطنية،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بوتسوانا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واليونيدو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(2023)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453DF2">
              <w:rPr>
                <w:rFonts w:asciiTheme="majorBidi" w:hAnsiTheme="majorBidi"/>
                <w:sz w:val="20"/>
                <w:rtl/>
                <w:lang w:val="en-US" w:bidi="ar-LB"/>
              </w:rPr>
              <w:t>ساد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2023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اللاحقة.</w:t>
            </w:r>
          </w:p>
        </w:tc>
      </w:tr>
      <w:tr w:rsidR="005A35DE" w:rsidRPr="00F0448E" w14:paraId="10AAE3BB" w14:textId="77777777" w:rsidTr="00466E7E">
        <w:trPr>
          <w:trHeight w:val="553"/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35E42ACF" w14:textId="77777777" w:rsidR="005A35DE" w:rsidRPr="00F0448E" w:rsidRDefault="005A35DE" w:rsidP="005A35DE">
            <w:pPr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0D4B13DB" w14:textId="77777777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14456512" w14:textId="77777777" w:rsidR="005A35DE" w:rsidRPr="00F0448E" w:rsidRDefault="005A35DE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454312F8" w14:textId="77777777" w:rsidR="005A35DE" w:rsidRPr="00E800B6" w:rsidRDefault="005A35DE" w:rsidP="009D11D3">
            <w:pPr>
              <w:keepNext/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160,500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393B8D1C" w14:textId="2B05D0E0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صعوبات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داخلية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أو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خارجية</w:t>
            </w:r>
          </w:p>
        </w:tc>
        <w:tc>
          <w:tcPr>
            <w:tcW w:w="5913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3CA13CEB" w14:textId="77777777" w:rsidR="005A35DE" w:rsidRPr="00F0448E" w:rsidRDefault="005A35DE" w:rsidP="005A35DE">
            <w:pPr>
              <w:bidi/>
              <w:spacing w:before="40" w:after="40"/>
              <w:ind w:right="-84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</w:tr>
      <w:tr w:rsidR="005A35DE" w:rsidRPr="00F0448E" w14:paraId="4D7D8BCC" w14:textId="77777777" w:rsidTr="00466E7E">
        <w:trPr>
          <w:trHeight w:val="704"/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06EF470B" w14:textId="3DABAFDC" w:rsidR="005A35DE" w:rsidRDefault="005A35DE" w:rsidP="00586833">
            <w:pPr>
              <w:keepNext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lastRenderedPageBreak/>
              <w:t>بروني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دار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السلام</w:t>
            </w:r>
          </w:p>
          <w:p w14:paraId="248516C3" w14:textId="032DD187" w:rsidR="005A35DE" w:rsidRPr="00F0448E" w:rsidRDefault="005A35DE" w:rsidP="00586833">
            <w:pPr>
              <w:keepNext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الثانية)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20C6FF4C" w14:textId="77777777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0D3CD2E4" w14:textId="77777777" w:rsidR="005A35DE" w:rsidRPr="00F0448E" w:rsidRDefault="005A35DE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717324DB" w14:textId="77777777" w:rsidR="005A35DE" w:rsidRPr="00E800B6" w:rsidRDefault="005A35DE" w:rsidP="009D11D3">
            <w:pPr>
              <w:keepNext/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85,993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6959CFF4" w14:textId="765E54FA" w:rsidR="005A35DE" w:rsidRPr="00F0448E" w:rsidRDefault="005A35DE" w:rsidP="005A35DE">
            <w:pPr>
              <w:widowControl w:val="0"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val="en-US" w:bidi="ar-LB"/>
              </w:rPr>
            </w:pPr>
            <w:r>
              <w:rPr>
                <w:rFonts w:asciiTheme="majorBidi" w:hAnsiTheme="majorBidi"/>
                <w:sz w:val="20"/>
                <w:rtl/>
                <w:lang w:val="en-US" w:bidi="ar-LB"/>
              </w:rPr>
              <w:t>أموال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كافية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السابقة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الموافق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عليها/عدم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وجود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تقرير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التحقق</w:t>
            </w:r>
          </w:p>
        </w:tc>
        <w:tc>
          <w:tcPr>
            <w:tcW w:w="5913" w:type="dxa"/>
            <w:vMerge w:val="restart"/>
            <w:tcMar>
              <w:left w:w="72" w:type="dxa"/>
              <w:right w:w="72" w:type="dxa"/>
            </w:tcMar>
          </w:tcPr>
          <w:p w14:paraId="358BC125" w14:textId="3074A1E8" w:rsidR="00453DF2" w:rsidRPr="00C45889" w:rsidRDefault="00453DF2" w:rsidP="008C1952">
            <w:pPr>
              <w:keepNext/>
              <w:bidi/>
              <w:spacing w:before="40" w:after="40"/>
              <w:rPr>
                <w:rFonts w:asciiTheme="majorBidi" w:hAnsiTheme="majorBidi"/>
                <w:sz w:val="20"/>
                <w:rtl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بأن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المعدل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إجمالي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لصرف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الأموال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للشريحة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</w:t>
            </w:r>
            <w:r w:rsidR="008C1952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أولى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(202</w:t>
            </w:r>
            <w:r w:rsidR="008C1952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0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)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للمرحلة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كان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دون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صرف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المائة،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التحقق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الإلزامي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بشأن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أهداف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استهلاك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لم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يستكمل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بروني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دار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السلام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لاستكمال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التحقق،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واليونيدو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</w:t>
            </w:r>
            <w:r w:rsidR="00C45889"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ساد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</w:t>
            </w:r>
            <w:r w:rsidR="00C45889"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اللاحقة</w:t>
            </w:r>
            <w:r w:rsidR="00C45889">
              <w:rPr>
                <w:rFonts w:asciiTheme="majorBidi" w:hAnsiTheme="majorBidi"/>
                <w:sz w:val="20"/>
                <w:rtl/>
                <w:lang w:val="en-US" w:bidi="ar-LB"/>
              </w:rPr>
              <w:t>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أساس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الفهم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بأن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صرف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المائة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لتمويل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السابقة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قد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C45889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تحققت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.</w:t>
            </w:r>
          </w:p>
        </w:tc>
      </w:tr>
      <w:tr w:rsidR="005A35DE" w:rsidRPr="00F0448E" w14:paraId="5936DE8C" w14:textId="77777777" w:rsidTr="00466E7E">
        <w:trPr>
          <w:trHeight w:val="704"/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6468E567" w14:textId="77777777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27358785" w14:textId="77777777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4B9CD0C2" w14:textId="77777777" w:rsidR="005A35DE" w:rsidRPr="00F0448E" w:rsidRDefault="005A35DE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5A017B57" w14:textId="77777777" w:rsidR="005A35DE" w:rsidRPr="009C1BC0" w:rsidRDefault="005A35DE" w:rsidP="009D11D3">
            <w:pPr>
              <w:keepNext/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9C1BC0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167,860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05E5A2C8" w14:textId="057E3619" w:rsidR="005A35DE" w:rsidRPr="00F0448E" w:rsidRDefault="005A35DE" w:rsidP="005A35DE">
            <w:pPr>
              <w:widowControl w:val="0"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المائة</w:t>
            </w:r>
          </w:p>
        </w:tc>
        <w:tc>
          <w:tcPr>
            <w:tcW w:w="5913" w:type="dxa"/>
            <w:vMerge/>
            <w:tcMar>
              <w:left w:w="72" w:type="dxa"/>
              <w:right w:w="72" w:type="dxa"/>
            </w:tcMar>
          </w:tcPr>
          <w:p w14:paraId="55A294E4" w14:textId="77777777" w:rsidR="005A35DE" w:rsidRPr="00F0448E" w:rsidRDefault="005A35DE" w:rsidP="005A35DE">
            <w:pPr>
              <w:keepNext/>
              <w:bidi/>
              <w:spacing w:before="40" w:after="40"/>
              <w:rPr>
                <w:rFonts w:asciiTheme="majorBidi" w:hAnsiTheme="majorBidi"/>
                <w:sz w:val="20"/>
                <w:rtl/>
                <w:lang w:val="en-US" w:bidi="ar-LB"/>
              </w:rPr>
            </w:pPr>
          </w:p>
        </w:tc>
      </w:tr>
      <w:tr w:rsidR="005A35DE" w:rsidRPr="00F0448E" w14:paraId="08AAD53C" w14:textId="77777777" w:rsidTr="00466E7E">
        <w:trPr>
          <w:trHeight w:val="704"/>
          <w:jc w:val="center"/>
        </w:trPr>
        <w:tc>
          <w:tcPr>
            <w:tcW w:w="1972" w:type="dxa"/>
            <w:tcMar>
              <w:left w:w="72" w:type="dxa"/>
              <w:right w:w="72" w:type="dxa"/>
            </w:tcMar>
          </w:tcPr>
          <w:p w14:paraId="29047408" w14:textId="2B625414" w:rsidR="005A35DE" w:rsidRDefault="005A35DE" w:rsidP="00586833">
            <w:pPr>
              <w:keepNext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كابو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فيردي</w:t>
            </w:r>
          </w:p>
          <w:p w14:paraId="2AE42236" w14:textId="191F0196" w:rsidR="005A35DE" w:rsidRPr="00F0448E" w:rsidRDefault="005A35DE" w:rsidP="00586833">
            <w:pPr>
              <w:keepNext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الثانية)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0D013A27" w14:textId="77777777" w:rsidR="005A35DE" w:rsidRPr="00F0448E" w:rsidRDefault="005A35DE" w:rsidP="008C1952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اليو</w:t>
            </w:r>
            <w:r w:rsidR="008C1952">
              <w:rPr>
                <w:rFonts w:asciiTheme="majorBidi" w:hAnsiTheme="majorBidi" w:cstheme="majorBidi"/>
                <w:sz w:val="20"/>
                <w:rtl/>
                <w:lang w:bidi="ar-LB"/>
              </w:rPr>
              <w:t>نيب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0320970E" w14:textId="77777777" w:rsidR="005A35DE" w:rsidRPr="00F0448E" w:rsidRDefault="005A35DE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144F9FFF" w14:textId="77777777" w:rsidR="005A35DE" w:rsidRPr="009C1BC0" w:rsidRDefault="005A35DE" w:rsidP="009D11D3">
            <w:pPr>
              <w:keepNext/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9C1BC0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148,030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4DB9BE0C" w14:textId="32F8FBBD" w:rsidR="005A35DE" w:rsidRPr="00F0448E" w:rsidRDefault="005A35DE" w:rsidP="005A35DE">
            <w:pPr>
              <w:widowControl w:val="0"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القرارات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الحكومية/موافقاتها/التغييرات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الوطنية</w:t>
            </w:r>
          </w:p>
        </w:tc>
        <w:tc>
          <w:tcPr>
            <w:tcW w:w="5913" w:type="dxa"/>
            <w:tcMar>
              <w:left w:w="72" w:type="dxa"/>
              <w:right w:w="72" w:type="dxa"/>
            </w:tcMar>
          </w:tcPr>
          <w:p w14:paraId="69BCBCFB" w14:textId="4024BC54" w:rsidR="00C45889" w:rsidRPr="00C45889" w:rsidRDefault="00C45889" w:rsidP="008C1952">
            <w:pPr>
              <w:keepNext/>
              <w:bidi/>
              <w:spacing w:before="40" w:after="40"/>
              <w:rPr>
                <w:rFonts w:asciiTheme="majorBidi" w:hAnsiTheme="majorBidi"/>
                <w:sz w:val="20"/>
                <w:rtl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بالتأخيرات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بسبب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الوطنية،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كابو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فيردي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ساد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اللاحقة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.</w:t>
            </w:r>
          </w:p>
        </w:tc>
      </w:tr>
      <w:tr w:rsidR="005A35DE" w:rsidRPr="00F0448E" w14:paraId="11C4CA53" w14:textId="77777777" w:rsidTr="00466E7E">
        <w:trPr>
          <w:trHeight w:val="704"/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1CC30F6E" w14:textId="5E846363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جمهورية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الكونغو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الديمقراطية</w:t>
            </w:r>
          </w:p>
          <w:p w14:paraId="02339E05" w14:textId="600C20B4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الثانية)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1141DBFE" w14:textId="23B31A2E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اليونيب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26A15F44" w14:textId="77777777" w:rsidR="005A35DE" w:rsidRPr="00F0448E" w:rsidRDefault="005A35DE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17D082D5" w14:textId="77777777" w:rsidR="005A35DE" w:rsidRPr="00E800B6" w:rsidRDefault="005A35DE" w:rsidP="009D11D3">
            <w:pPr>
              <w:keepNext/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180,267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3537D1AA" w14:textId="1C288780" w:rsidR="005A35DE" w:rsidRPr="00F0448E" w:rsidRDefault="005A35DE" w:rsidP="005A35DE">
            <w:pPr>
              <w:widowControl w:val="0"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التقارير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المرحلية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والتقارير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المالية/بطء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التنفيذ</w:t>
            </w:r>
          </w:p>
        </w:tc>
        <w:tc>
          <w:tcPr>
            <w:tcW w:w="5913" w:type="dxa"/>
            <w:vMerge w:val="restart"/>
            <w:tcMar>
              <w:left w:w="72" w:type="dxa"/>
              <w:right w:w="72" w:type="dxa"/>
            </w:tcMar>
          </w:tcPr>
          <w:p w14:paraId="397327A5" w14:textId="626891FA" w:rsidR="00281122" w:rsidRPr="00F0448E" w:rsidRDefault="005A35DE" w:rsidP="007E6E78">
            <w:pPr>
              <w:keepNext/>
              <w:bidi/>
              <w:spacing w:before="40" w:after="40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بالتأخيرات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بسبب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عدم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التقارير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المرحلية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والتقارير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المالية،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جمهورية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الكونغو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الديمقراطية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لتقديم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التقارير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المرحلية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والتقارير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المالية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المطلوبة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والعمل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واليوئنديبي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(2024)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7E6E78">
              <w:rPr>
                <w:rFonts w:asciiTheme="majorBidi" w:hAnsiTheme="majorBidi"/>
                <w:sz w:val="20"/>
                <w:rtl/>
                <w:lang w:val="en-US" w:bidi="ar-LB"/>
              </w:rPr>
              <w:t>ساد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</w:t>
            </w:r>
            <w:r w:rsidR="00281122"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281122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اللاحقة</w:t>
            </w:r>
            <w:r w:rsidR="00281122">
              <w:rPr>
                <w:rFonts w:asciiTheme="majorBidi" w:hAnsiTheme="majorBidi"/>
                <w:sz w:val="20"/>
                <w:rtl/>
                <w:lang w:val="en-US" w:bidi="ar-LB"/>
              </w:rPr>
              <w:t>.</w:t>
            </w:r>
          </w:p>
        </w:tc>
      </w:tr>
      <w:tr w:rsidR="005A35DE" w:rsidRPr="00F0448E" w14:paraId="07A7FBDD" w14:textId="77777777" w:rsidTr="00466E7E">
        <w:trPr>
          <w:trHeight w:val="698"/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45927C69" w14:textId="77777777" w:rsidR="005A35DE" w:rsidRPr="00F0448E" w:rsidRDefault="005A35DE" w:rsidP="005A35DE">
            <w:pPr>
              <w:widowControl w:val="0"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1FBBB312" w14:textId="77777777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7ED174BB" w14:textId="77777777" w:rsidR="005A35DE" w:rsidRPr="00F0448E" w:rsidRDefault="005A35DE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447816CE" w14:textId="77777777" w:rsidR="005A35DE" w:rsidRPr="00E800B6" w:rsidRDefault="005A35DE" w:rsidP="009D11D3">
            <w:pPr>
              <w:keepNext/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225,235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4E0FB3D4" w14:textId="10F17247" w:rsidR="005A35DE" w:rsidRPr="00F0448E" w:rsidRDefault="005A35DE" w:rsidP="005A35DE">
            <w:pPr>
              <w:widowControl w:val="0"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عدم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جهوزية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الوكالة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الرئيسية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أو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المتعاونة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للتقديم/عتبة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صرف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20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في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المائة</w:t>
            </w:r>
          </w:p>
        </w:tc>
        <w:tc>
          <w:tcPr>
            <w:tcW w:w="5913" w:type="dxa"/>
            <w:vMerge/>
            <w:tcMar>
              <w:left w:w="72" w:type="dxa"/>
              <w:right w:w="72" w:type="dxa"/>
            </w:tcMar>
          </w:tcPr>
          <w:p w14:paraId="4B72A16F" w14:textId="77777777" w:rsidR="005A35DE" w:rsidRPr="00F0448E" w:rsidRDefault="005A35DE" w:rsidP="005A35DE">
            <w:pPr>
              <w:widowControl w:val="0"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</w:tr>
      <w:tr w:rsidR="005A35DE" w:rsidRPr="00F0448E" w14:paraId="23BD2799" w14:textId="77777777" w:rsidTr="00466E7E">
        <w:trPr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52760D46" w14:textId="77777777" w:rsidR="005A35DE" w:rsidRPr="00F0448E" w:rsidRDefault="00460D83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="005A35DE">
              <w:rPr>
                <w:rFonts w:asciiTheme="majorBidi" w:hAnsiTheme="majorBidi"/>
                <w:sz w:val="20"/>
                <w:rtl/>
                <w:lang w:eastAsia="en-CA" w:bidi="ar-LB"/>
              </w:rPr>
              <w:t>سلفادور</w:t>
            </w:r>
          </w:p>
          <w:p w14:paraId="15E814EB" w14:textId="0882AB5C" w:rsidR="005A35DE" w:rsidRPr="00F0448E" w:rsidRDefault="005A35DE" w:rsidP="00586833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ثانية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037730B9" w14:textId="77777777" w:rsidR="005A35DE" w:rsidRPr="00F0448E" w:rsidRDefault="005A35DE" w:rsidP="00E7483C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ئنديبي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0E94E946" w14:textId="77777777" w:rsidR="005A35DE" w:rsidRPr="00F0448E" w:rsidRDefault="005A35DE" w:rsidP="00E7483C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01C5E186" w14:textId="77777777" w:rsidR="005A35DE" w:rsidRPr="00E800B6" w:rsidRDefault="005A35DE" w:rsidP="009D11D3">
            <w:pPr>
              <w:keepNext/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261,353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1F6982E9" w14:textId="3A709C5A" w:rsidR="005A35DE" w:rsidRDefault="005A35DE" w:rsidP="00E7483C">
            <w:pPr>
              <w:bidi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المائة</w:t>
            </w:r>
          </w:p>
          <w:p w14:paraId="2DCFE516" w14:textId="77777777" w:rsidR="008C1952" w:rsidRDefault="008C1952" w:rsidP="008C1952">
            <w:pPr>
              <w:bidi/>
              <w:rPr>
                <w:lang w:bidi="ar-LB"/>
              </w:rPr>
            </w:pPr>
          </w:p>
        </w:tc>
        <w:tc>
          <w:tcPr>
            <w:tcW w:w="5913" w:type="dxa"/>
            <w:vMerge w:val="restart"/>
            <w:tcMar>
              <w:left w:w="72" w:type="dxa"/>
              <w:right w:w="72" w:type="dxa"/>
            </w:tcMar>
          </w:tcPr>
          <w:p w14:paraId="1B944F91" w14:textId="143CE8EC" w:rsidR="007E6E78" w:rsidRPr="009D11D3" w:rsidRDefault="005A35DE" w:rsidP="009D11D3">
            <w:pPr>
              <w:keepNext/>
              <w:bidi/>
              <w:spacing w:before="40" w:after="40"/>
              <w:rPr>
                <w:rFonts w:asciiTheme="majorBidi" w:hAnsiTheme="majorBidi" w:cstheme="majorBidi"/>
                <w:sz w:val="20"/>
                <w:rtl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بأن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(2024)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المقدمة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الخامس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قد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تم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سحبها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لأن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المعدل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الإجمالي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لصرف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الأموال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للشريحة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الأولى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(2021)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كان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دون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صرف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المائة،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السلفادور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اليوئنديبي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و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ني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ساد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/>
                <w:sz w:val="20"/>
                <w:rtl/>
                <w:lang w:val="en-US" w:bidi="ar-LB"/>
              </w:rPr>
              <w:t>اللاحقة،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أساس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الفهم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بأن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صرف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المائة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لتمويل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السابقة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قد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60D83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تحققت</w:t>
            </w:r>
            <w:r w:rsidR="00460D8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.</w:t>
            </w:r>
          </w:p>
        </w:tc>
      </w:tr>
      <w:tr w:rsidR="005A35DE" w:rsidRPr="00F0448E" w14:paraId="2F73117F" w14:textId="77777777" w:rsidTr="00466E7E">
        <w:trPr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2AA4DBB8" w14:textId="77777777" w:rsidR="005A35D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118DF218" w14:textId="77777777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0D8D4ACE" w14:textId="77777777" w:rsidR="005A35DE" w:rsidRPr="00F0448E" w:rsidRDefault="005A35DE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007B6A47" w14:textId="77777777" w:rsidR="005A35DE" w:rsidRPr="00E800B6" w:rsidRDefault="005A35DE" w:rsidP="009D11D3">
            <w:pPr>
              <w:keepNext/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19,210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19A8C411" w14:textId="7093DD6B" w:rsidR="005A35DE" w:rsidRDefault="005A35DE" w:rsidP="00E7483C">
            <w:pPr>
              <w:bidi/>
              <w:rPr>
                <w:lang w:bidi="ar-LB"/>
              </w:rPr>
            </w:pP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9631E5">
              <w:rPr>
                <w:rFonts w:asciiTheme="majorBidi" w:hAnsiTheme="majorBidi"/>
                <w:sz w:val="20"/>
                <w:rtl/>
                <w:lang w:eastAsia="en-CA" w:bidi="ar-LB"/>
              </w:rPr>
              <w:t>المائة</w:t>
            </w:r>
          </w:p>
        </w:tc>
        <w:tc>
          <w:tcPr>
            <w:tcW w:w="5913" w:type="dxa"/>
            <w:vMerge/>
            <w:tcMar>
              <w:left w:w="72" w:type="dxa"/>
              <w:right w:w="72" w:type="dxa"/>
            </w:tcMar>
          </w:tcPr>
          <w:p w14:paraId="7A768256" w14:textId="77777777" w:rsidR="005A35DE" w:rsidRPr="00F0448E" w:rsidRDefault="005A35DE" w:rsidP="005A35DE">
            <w:pPr>
              <w:keepNext/>
              <w:bidi/>
              <w:spacing w:before="40" w:after="40"/>
              <w:rPr>
                <w:rFonts w:asciiTheme="majorBidi" w:hAnsiTheme="majorBidi"/>
                <w:sz w:val="20"/>
                <w:rtl/>
                <w:lang w:val="en-US" w:bidi="ar-LB"/>
              </w:rPr>
            </w:pPr>
          </w:p>
        </w:tc>
      </w:tr>
      <w:tr w:rsidR="005A35DE" w:rsidRPr="00F0448E" w14:paraId="289122E7" w14:textId="77777777" w:rsidTr="00466E7E">
        <w:trPr>
          <w:trHeight w:val="435"/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6C72F4C0" w14:textId="35A0AFBC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إثيوبيا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</w:p>
          <w:p w14:paraId="11244BC2" w14:textId="5DBDDF70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الثانية)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387B1B6E" w14:textId="77777777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65D82F83" w14:textId="77777777" w:rsidR="005A35DE" w:rsidRPr="00F0448E" w:rsidRDefault="005A35DE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31A3ABA7" w14:textId="77777777" w:rsidR="005A35DE" w:rsidRPr="00E800B6" w:rsidRDefault="005A35DE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113,000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6EFCF131" w14:textId="664C7B00" w:rsidR="005A35DE" w:rsidRPr="00F0448E" w:rsidRDefault="005A35DE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القرارات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الحكومية/موافقاتها/التغييرات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الوطنية</w:t>
            </w:r>
          </w:p>
        </w:tc>
        <w:tc>
          <w:tcPr>
            <w:tcW w:w="5913" w:type="dxa"/>
            <w:vMerge w:val="restart"/>
            <w:tcMar>
              <w:left w:w="72" w:type="dxa"/>
              <w:right w:w="72" w:type="dxa"/>
            </w:tcMar>
          </w:tcPr>
          <w:p w14:paraId="78BDE899" w14:textId="3C05C0BE" w:rsidR="009D11D3" w:rsidRPr="00F0448E" w:rsidRDefault="005A35DE" w:rsidP="009D11D3">
            <w:pPr>
              <w:keepNext/>
              <w:bidi/>
              <w:spacing w:before="40" w:after="40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بالتأخير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تنفيذ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الأنشطة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قبل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والتغييرات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الوطنية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إثيوبيا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واليونيدو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(2024)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ساد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9D11D3">
              <w:rPr>
                <w:rFonts w:asciiTheme="majorBidi" w:hAnsiTheme="majorBidi"/>
                <w:sz w:val="20"/>
                <w:rtl/>
                <w:lang w:val="en-US" w:bidi="ar-LB"/>
              </w:rPr>
              <w:t>اللاحقة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.</w:t>
            </w:r>
          </w:p>
        </w:tc>
      </w:tr>
      <w:tr w:rsidR="005A35DE" w:rsidRPr="00F0448E" w14:paraId="2E0B9DBA" w14:textId="77777777" w:rsidTr="00466E7E">
        <w:trPr>
          <w:trHeight w:val="668"/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62F4D25B" w14:textId="77777777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6536D01D" w14:textId="77777777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02DAC753" w14:textId="77777777" w:rsidR="005A35DE" w:rsidRPr="00F0448E" w:rsidRDefault="005A35DE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1E1D6604" w14:textId="77777777" w:rsidR="005A35DE" w:rsidRPr="00E800B6" w:rsidRDefault="005A35DE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98,100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68DF5708" w14:textId="039B91E2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val="en-US"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القرارات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الحكومية/موافقاتها/تغييرات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الوطنية/عتبة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المائة</w:t>
            </w:r>
          </w:p>
        </w:tc>
        <w:tc>
          <w:tcPr>
            <w:tcW w:w="5913" w:type="dxa"/>
            <w:vMerge/>
            <w:tcMar>
              <w:left w:w="72" w:type="dxa"/>
              <w:right w:w="72" w:type="dxa"/>
            </w:tcMar>
          </w:tcPr>
          <w:p w14:paraId="5B1ACBDC" w14:textId="77777777" w:rsidR="005A35DE" w:rsidRPr="00F0448E" w:rsidRDefault="005A35DE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</w:tr>
      <w:tr w:rsidR="009D11D3" w:rsidRPr="00F0448E" w14:paraId="0D07A217" w14:textId="77777777" w:rsidTr="00466E7E">
        <w:trPr>
          <w:trHeight w:val="539"/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0EAEA424" w14:textId="77777777" w:rsidR="009D11D3" w:rsidRPr="00F0448E" w:rsidRDefault="009D11D3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lastRenderedPageBreak/>
              <w:t>غيانا</w:t>
            </w:r>
          </w:p>
          <w:p w14:paraId="5CDBBC10" w14:textId="4238C2C5" w:rsidR="009D11D3" w:rsidRDefault="009D11D3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الثانية)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74CA9A7C" w14:textId="77777777" w:rsidR="009D11D3" w:rsidRPr="00F0448E" w:rsidRDefault="009D11D3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1B957DBC" w14:textId="77777777" w:rsidR="009D11D3" w:rsidRPr="00F0448E" w:rsidRDefault="009D11D3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51056458" w14:textId="77777777" w:rsidR="009D11D3" w:rsidRPr="00E800B6" w:rsidRDefault="009D11D3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51,415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56E77602" w14:textId="33B67A26" w:rsidR="009D11D3" w:rsidRPr="00F0448E" w:rsidRDefault="009D11D3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القرارات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الحكومية/موافقاتها/التغييرات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الوطنية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/عدم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وجود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تقرير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التحقق/تقديم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التقارير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المرحلية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والتقارير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المالية/عتبة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المائة</w:t>
            </w:r>
          </w:p>
        </w:tc>
        <w:tc>
          <w:tcPr>
            <w:tcW w:w="5913" w:type="dxa"/>
            <w:vMerge w:val="restart"/>
            <w:tcMar>
              <w:left w:w="72" w:type="dxa"/>
              <w:right w:w="72" w:type="dxa"/>
            </w:tcMar>
          </w:tcPr>
          <w:p w14:paraId="08A7161A" w14:textId="3170A2EC" w:rsidR="009D11D3" w:rsidRPr="009D11D3" w:rsidRDefault="009D11D3" w:rsidP="009D11D3">
            <w:pPr>
              <w:bidi/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بالتأخير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ات</w:t>
            </w:r>
            <w:r w:rsidR="00642007"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بسبب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عدم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التقارير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المرحلية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والتقارير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المالية،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التحقق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الإلزامي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عن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أهداف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استهلاك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لم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39355F">
              <w:rPr>
                <w:rFonts w:asciiTheme="majorBidi" w:hAnsiTheme="majorBidi" w:hint="cs"/>
                <w:sz w:val="20"/>
                <w:rtl/>
                <w:lang w:val="en-US" w:bidi="ar-LB"/>
              </w:rPr>
              <w:t>يستكمل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غيانا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لتقديم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التقارير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المرحلية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والتقارير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المالية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المطلوبة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واستكمال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التحقق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واليوئنديبي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رابع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3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سابع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3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اللاحقة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.</w:t>
            </w:r>
          </w:p>
        </w:tc>
      </w:tr>
      <w:tr w:rsidR="009D11D3" w:rsidRPr="00F0448E" w14:paraId="4283B70C" w14:textId="77777777" w:rsidTr="009D11D3">
        <w:trPr>
          <w:trHeight w:val="395"/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78E1FA22" w14:textId="77777777" w:rsidR="009D11D3" w:rsidRPr="00F0448E" w:rsidRDefault="009D11D3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1045E9E2" w14:textId="77777777" w:rsidR="009D11D3" w:rsidRPr="00F0448E" w:rsidRDefault="009D11D3" w:rsidP="009D11D3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652A3C92" w14:textId="77777777" w:rsidR="009D11D3" w:rsidRPr="00F0448E" w:rsidRDefault="009D11D3" w:rsidP="00E7483C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3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20629318" w14:textId="77777777" w:rsidR="009D11D3" w:rsidRPr="009C1BC0" w:rsidRDefault="009D11D3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bidi="ar-LB"/>
              </w:rPr>
            </w:pPr>
            <w:r w:rsidRPr="009C1BC0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37,450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00B1C256" w14:textId="1B578A21" w:rsidR="009D11D3" w:rsidRPr="00F0448E" w:rsidRDefault="009D11D3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الوكالة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الرئيسية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أو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المتعاونة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مستعدة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للتقديم</w:t>
            </w:r>
          </w:p>
        </w:tc>
        <w:tc>
          <w:tcPr>
            <w:tcW w:w="5913" w:type="dxa"/>
            <w:vMerge/>
            <w:tcMar>
              <w:left w:w="72" w:type="dxa"/>
              <w:right w:w="72" w:type="dxa"/>
            </w:tcMar>
          </w:tcPr>
          <w:p w14:paraId="3E78FCB6" w14:textId="77777777" w:rsidR="009D11D3" w:rsidRPr="00F0448E" w:rsidRDefault="009D11D3" w:rsidP="009D11D3">
            <w:pPr>
              <w:keepNext/>
              <w:bidi/>
              <w:spacing w:before="40" w:after="40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</w:tr>
      <w:tr w:rsidR="006C59FA" w:rsidRPr="00F0448E" w14:paraId="4130D4D2" w14:textId="77777777" w:rsidTr="00466E7E">
        <w:trPr>
          <w:jc w:val="center"/>
        </w:trPr>
        <w:tc>
          <w:tcPr>
            <w:tcW w:w="1972" w:type="dxa"/>
            <w:tcMar>
              <w:left w:w="72" w:type="dxa"/>
              <w:right w:w="72" w:type="dxa"/>
            </w:tcMar>
          </w:tcPr>
          <w:p w14:paraId="52122000" w14:textId="1DAB9184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كينيا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</w:p>
          <w:p w14:paraId="1C627545" w14:textId="70C20988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الثانية)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0839A6AB" w14:textId="77777777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فرنسا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26BBB65B" w14:textId="77777777" w:rsidR="006C59FA" w:rsidRPr="00F0448E" w:rsidRDefault="006C59FA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0A4F786F" w14:textId="77777777" w:rsidR="006C59FA" w:rsidRPr="00E800B6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671,075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25CBF6B8" w14:textId="437731FB" w:rsidR="006C59FA" w:rsidRPr="006C59FA" w:rsidRDefault="006C59FA" w:rsidP="006C59FA">
            <w:pPr>
              <w:bidi/>
              <w:jc w:val="left"/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المائة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/تأخيرات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إدارية</w:t>
            </w:r>
          </w:p>
        </w:tc>
        <w:tc>
          <w:tcPr>
            <w:tcW w:w="5913" w:type="dxa"/>
            <w:tcMar>
              <w:left w:w="72" w:type="dxa"/>
              <w:right w:w="72" w:type="dxa"/>
            </w:tcMar>
          </w:tcPr>
          <w:p w14:paraId="1CC4B3C2" w14:textId="5BD59DA8" w:rsidR="006C59FA" w:rsidRPr="00F0448E" w:rsidRDefault="006C59FA" w:rsidP="006C59FA">
            <w:pPr>
              <w:bidi/>
              <w:spacing w:before="40" w:after="40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معدل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الإجمالي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للشريحة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(2020)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كان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دون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البالغة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المائة،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كينيا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فرنسا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الثالثة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(2023)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سابع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تأخذُ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2023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اللاحقة،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أساس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الفهم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البالغ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المائة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لتمويل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السابقة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قد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تحقيقها.</w:t>
            </w:r>
          </w:p>
        </w:tc>
      </w:tr>
      <w:tr w:rsidR="006C59FA" w:rsidRPr="00F0448E" w14:paraId="5DBF5C52" w14:textId="77777777" w:rsidTr="00466E7E">
        <w:trPr>
          <w:trHeight w:val="1733"/>
          <w:jc w:val="center"/>
        </w:trPr>
        <w:tc>
          <w:tcPr>
            <w:tcW w:w="1972" w:type="dxa"/>
            <w:tcMar>
              <w:left w:w="72" w:type="dxa"/>
              <w:right w:w="72" w:type="dxa"/>
            </w:tcMar>
          </w:tcPr>
          <w:p w14:paraId="096150BD" w14:textId="14211A89" w:rsidR="006C59FA" w:rsidRDefault="006C59FA" w:rsidP="005A35DE">
            <w:pPr>
              <w:keepNext/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موريشيوس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</w:p>
          <w:p w14:paraId="75630AF8" w14:textId="082B864C" w:rsidR="006C59FA" w:rsidRPr="00F0448E" w:rsidRDefault="006C59FA" w:rsidP="00F911F2">
            <w:pPr>
              <w:keepNext/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الأولى)</w:t>
            </w:r>
          </w:p>
          <w:p w14:paraId="73A8C1A7" w14:textId="77777777" w:rsidR="006C59FA" w:rsidRPr="00F0448E" w:rsidRDefault="006C59FA" w:rsidP="005A35DE">
            <w:pPr>
              <w:keepNext/>
              <w:bidi/>
              <w:spacing w:before="40" w:after="40"/>
              <w:ind w:right="-131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2C1A23B9" w14:textId="77777777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ألمانيا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01D93405" w14:textId="77777777" w:rsidR="006C59FA" w:rsidRPr="00F0448E" w:rsidRDefault="006C59FA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04AD660F" w14:textId="77777777" w:rsidR="006C59FA" w:rsidRPr="00E800B6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75,343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0B30F072" w14:textId="48055CFE" w:rsidR="006C59FA" w:rsidRPr="00F0448E" w:rsidRDefault="006C59FA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bidi="ar-LB"/>
              </w:rPr>
              <w:t>المائة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/تأخيرات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إدارية</w:t>
            </w:r>
          </w:p>
        </w:tc>
        <w:tc>
          <w:tcPr>
            <w:tcW w:w="5913" w:type="dxa"/>
            <w:tcMar>
              <w:left w:w="72" w:type="dxa"/>
              <w:right w:w="72" w:type="dxa"/>
            </w:tcMar>
          </w:tcPr>
          <w:p w14:paraId="6F850936" w14:textId="3AB78593" w:rsidR="006C59FA" w:rsidRPr="00F0448E" w:rsidRDefault="006C59FA" w:rsidP="006C59FA">
            <w:pPr>
              <w:keepNext/>
              <w:bidi/>
              <w:spacing w:before="40" w:after="40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معدل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الإجمالي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للشريحة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الرابعة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(2020)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كان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دون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البالغة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المائة،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موريشيوس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ألمانيا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الخامسة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(2023)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سابع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2023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اللاحقة،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أساس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الفهم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البالغة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المائة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لتمويل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السابقة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قد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تحقيقها.</w:t>
            </w:r>
          </w:p>
        </w:tc>
      </w:tr>
      <w:tr w:rsidR="006C59FA" w:rsidRPr="00F0448E" w14:paraId="0FC19303" w14:textId="77777777" w:rsidTr="00466E7E">
        <w:trPr>
          <w:trHeight w:val="759"/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1145AAE8" w14:textId="77F174DD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السنغال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</w:p>
          <w:p w14:paraId="38BA3616" w14:textId="4C36A20E" w:rsidR="006C59FA" w:rsidRPr="00F0448E" w:rsidRDefault="006C59FA" w:rsidP="00F911F2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الثا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ني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ة)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5AB9BF7C" w14:textId="77777777" w:rsidR="006C59FA" w:rsidRPr="00F0448E" w:rsidRDefault="006C59FA" w:rsidP="005A35DE">
            <w:pPr>
              <w:bidi/>
              <w:spacing w:before="40" w:after="4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22F3DB8E" w14:textId="77777777" w:rsidR="006C59FA" w:rsidRPr="00F0448E" w:rsidRDefault="006C59FA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003A9275" w14:textId="77777777" w:rsidR="006C59FA" w:rsidRPr="00E800B6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202,835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62114B00" w14:textId="18FA7057" w:rsidR="006C59FA" w:rsidRPr="00F0448E" w:rsidRDefault="006C59FA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القرارات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الحكومية/موافقاتها/التغييرات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الوطنية</w:t>
            </w:r>
          </w:p>
        </w:tc>
        <w:tc>
          <w:tcPr>
            <w:tcW w:w="5913" w:type="dxa"/>
            <w:vMerge w:val="restart"/>
            <w:tcMar>
              <w:left w:w="72" w:type="dxa"/>
              <w:right w:w="72" w:type="dxa"/>
            </w:tcMar>
          </w:tcPr>
          <w:p w14:paraId="4C771731" w14:textId="5EE24B6C" w:rsidR="006C59FA" w:rsidRPr="00F0448E" w:rsidRDefault="006C59FA" w:rsidP="006C59FA">
            <w:pPr>
              <w:bidi/>
              <w:spacing w:before="40" w:after="40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بالتأخير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الناجم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الصعوبات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الداخلية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الخارجية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قضايا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سلسلة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التوريد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الوطنية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السنغال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واليونيدو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(2023)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ساد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2023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اللاحقة.</w:t>
            </w:r>
          </w:p>
        </w:tc>
      </w:tr>
      <w:tr w:rsidR="006C59FA" w:rsidRPr="00F0448E" w14:paraId="616BBD52" w14:textId="77777777" w:rsidTr="00466E7E">
        <w:trPr>
          <w:trHeight w:val="760"/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10319643" w14:textId="77777777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595E3658" w14:textId="77777777" w:rsidR="006C59FA" w:rsidRPr="00F0448E" w:rsidRDefault="006C59FA" w:rsidP="005A35DE">
            <w:pPr>
              <w:bidi/>
              <w:spacing w:before="40" w:after="4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0E57BC0B" w14:textId="77777777" w:rsidR="006C59FA" w:rsidRPr="00F0448E" w:rsidRDefault="006C59FA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56D59EF4" w14:textId="77777777" w:rsidR="006C59FA" w:rsidRPr="00E800B6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  <w:t>103,550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5C3FCFE1" w14:textId="041B763E" w:rsidR="006C59FA" w:rsidRPr="00F0448E" w:rsidRDefault="006C59FA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صعوبات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داخلية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خارجية</w:t>
            </w:r>
          </w:p>
        </w:tc>
        <w:tc>
          <w:tcPr>
            <w:tcW w:w="5913" w:type="dxa"/>
            <w:vMerge/>
            <w:tcMar>
              <w:left w:w="72" w:type="dxa"/>
              <w:right w:w="72" w:type="dxa"/>
            </w:tcMar>
          </w:tcPr>
          <w:p w14:paraId="1716D165" w14:textId="77777777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</w:tr>
      <w:tr w:rsidR="006C59FA" w:rsidRPr="00F0448E" w14:paraId="0DFA8172" w14:textId="77777777" w:rsidTr="00466E7E">
        <w:trPr>
          <w:trHeight w:val="869"/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7D4AE460" w14:textId="41D00220" w:rsidR="006C59FA" w:rsidRDefault="006C59FA" w:rsidP="005A35DE">
            <w:pPr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جنوب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السودان</w:t>
            </w:r>
          </w:p>
          <w:p w14:paraId="3D28452A" w14:textId="4B6F42CA" w:rsidR="006C59FA" w:rsidRPr="00F0448E" w:rsidRDefault="006C59FA" w:rsidP="00F911F2">
            <w:pPr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الأولى)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4CF233B3" w14:textId="77777777" w:rsidR="006C59FA" w:rsidRPr="00F0448E" w:rsidRDefault="006C59FA" w:rsidP="005A35DE">
            <w:pPr>
              <w:bidi/>
              <w:spacing w:before="40" w:after="4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اليونيب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02B632E5" w14:textId="77777777" w:rsidR="006C59FA" w:rsidRPr="00F0448E" w:rsidRDefault="006C59FA" w:rsidP="005A35DE">
            <w:pPr>
              <w:bidi/>
              <w:spacing w:before="40" w:after="4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22CB3F01" w14:textId="77777777" w:rsidR="006C59FA" w:rsidRPr="00E800B6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33,335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6A3CCB9A" w14:textId="760C1689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val="en-US"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الحالة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السياسية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أو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مشاكل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الأمن</w:t>
            </w:r>
          </w:p>
        </w:tc>
        <w:tc>
          <w:tcPr>
            <w:tcW w:w="5913" w:type="dxa"/>
            <w:vMerge w:val="restart"/>
            <w:tcMar>
              <w:left w:w="72" w:type="dxa"/>
              <w:right w:w="72" w:type="dxa"/>
            </w:tcMar>
          </w:tcPr>
          <w:p w14:paraId="395BB34E" w14:textId="2CE9CEBD" w:rsidR="006C59FA" w:rsidRPr="00F0448E" w:rsidRDefault="006C59FA" w:rsidP="004B1D48">
            <w:pPr>
              <w:bidi/>
              <w:spacing w:before="40" w:after="40"/>
              <w:rPr>
                <w:rFonts w:asciiTheme="majorBidi" w:hAnsi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بالتأخير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بسبب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الاضطرابات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المدني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ت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ت</w:t>
            </w:r>
            <w:r>
              <w:rPr>
                <w:rFonts w:asciiTheme="majorBidi" w:hAnsiTheme="majorBidi"/>
                <w:sz w:val="20"/>
                <w:rtl/>
                <w:lang w:val="en-US" w:bidi="ar-LB"/>
              </w:rPr>
              <w:t>ؤثر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عمليات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الوطنية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جنوب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السودان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واليوئنديبي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لث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أولى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ساد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.</w:t>
            </w:r>
          </w:p>
        </w:tc>
      </w:tr>
      <w:tr w:rsidR="006C59FA" w:rsidRPr="00F0448E" w14:paraId="79358922" w14:textId="77777777" w:rsidTr="00035CD7">
        <w:trPr>
          <w:trHeight w:val="602"/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5E44982D" w14:textId="77777777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088EE52C" w14:textId="77777777" w:rsidR="006C59FA" w:rsidRPr="00F0448E" w:rsidRDefault="006C59FA" w:rsidP="00E7483C">
            <w:pPr>
              <w:bidi/>
              <w:spacing w:before="40" w:after="4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6CFA6EE5" w14:textId="77777777" w:rsidR="006C59FA" w:rsidRPr="00F0448E" w:rsidRDefault="006C59FA" w:rsidP="005A35DE">
            <w:pPr>
              <w:bidi/>
              <w:spacing w:before="40" w:after="4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5E7D43F2" w14:textId="77777777" w:rsidR="006C59FA" w:rsidRPr="00E800B6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43,600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06A48564" w14:textId="072A3205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/>
                <w:sz w:val="20"/>
                <w:rtl/>
                <w:lang w:val="en-US"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الوكالة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الرئيسية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أو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المتعاونة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مستعدة</w:t>
            </w:r>
            <w:r w:rsidR="00642007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للتقديم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/عتبة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المائة</w:t>
            </w:r>
          </w:p>
        </w:tc>
        <w:tc>
          <w:tcPr>
            <w:tcW w:w="5913" w:type="dxa"/>
            <w:vMerge/>
            <w:tcMar>
              <w:left w:w="72" w:type="dxa"/>
              <w:right w:w="72" w:type="dxa"/>
            </w:tcMar>
          </w:tcPr>
          <w:p w14:paraId="709E0512" w14:textId="77777777" w:rsidR="006C59FA" w:rsidRPr="00F0448E" w:rsidRDefault="006C59FA" w:rsidP="005A35DE">
            <w:pPr>
              <w:bidi/>
              <w:spacing w:before="40" w:after="40"/>
              <w:rPr>
                <w:rFonts w:asciiTheme="majorBidi" w:hAnsiTheme="majorBidi"/>
                <w:sz w:val="20"/>
                <w:rtl/>
                <w:lang w:val="en-US" w:bidi="ar-LB"/>
              </w:rPr>
            </w:pPr>
          </w:p>
        </w:tc>
      </w:tr>
      <w:tr w:rsidR="006C59FA" w:rsidRPr="00F0448E" w14:paraId="3F2DFD70" w14:textId="77777777" w:rsidTr="00466E7E">
        <w:trPr>
          <w:trHeight w:val="869"/>
          <w:jc w:val="center"/>
        </w:trPr>
        <w:tc>
          <w:tcPr>
            <w:tcW w:w="1972" w:type="dxa"/>
            <w:vMerge w:val="restart"/>
            <w:tcMar>
              <w:left w:w="72" w:type="dxa"/>
              <w:right w:w="72" w:type="dxa"/>
            </w:tcMar>
          </w:tcPr>
          <w:p w14:paraId="15DAD876" w14:textId="3AD78BC3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lastRenderedPageBreak/>
              <w:t>الجمهورية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العربية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السورية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</w:p>
          <w:p w14:paraId="07AEEB21" w14:textId="4291CAE6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(المرحلة</w:t>
            </w:r>
            <w:r w:rsidR="0064200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الأولى)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5C7F16AC" w14:textId="77777777" w:rsidR="006C59FA" w:rsidRPr="00F0448E" w:rsidRDefault="006C59FA" w:rsidP="005A35DE">
            <w:pPr>
              <w:bidi/>
              <w:spacing w:before="40" w:after="4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اليونيب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12959B7B" w14:textId="77777777" w:rsidR="006C59FA" w:rsidRPr="00F0448E" w:rsidRDefault="006C59FA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107A6CBE" w14:textId="77777777" w:rsidR="006C59FA" w:rsidRPr="00E800B6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E800B6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445,295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43AA6B32" w14:textId="18D531F6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val="en-US"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القرارات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الحكومية/موافقاتها/التغييرات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وحدة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الأوزون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الوطنية/أموال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كافية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السابقة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الموافق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عليها/عتبة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المائة</w:t>
            </w:r>
          </w:p>
        </w:tc>
        <w:tc>
          <w:tcPr>
            <w:tcW w:w="5913" w:type="dxa"/>
            <w:vMerge w:val="restart"/>
            <w:tcMar>
              <w:left w:w="72" w:type="dxa"/>
              <w:right w:w="72" w:type="dxa"/>
            </w:tcMar>
          </w:tcPr>
          <w:p w14:paraId="7BDF4383" w14:textId="0CE69046" w:rsidR="006C59FA" w:rsidRPr="00F0448E" w:rsidRDefault="006C59FA" w:rsidP="004B1D48">
            <w:pPr>
              <w:bidi/>
              <w:spacing w:before="40" w:after="40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الإحاطة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علماً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معدل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الإجمالي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للشريحة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(2022)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الأولى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كان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دون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البالغة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المائة،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وحث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حكومة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الجمهورية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العربية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السورية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اليونيب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واليونيدو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تقديم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الثالثة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(2024)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المرحلة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الأولى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إدارة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إزالة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المواد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الهيدروكلوروفلوروكربونية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الاجتماع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سادس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والتسعين،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مع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خطة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عمل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منقحة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تأخذ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عين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الاعتبار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إعادة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تخصيص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202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4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والشرائح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اللاحقة،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على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أساس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>
              <w:rPr>
                <w:rFonts w:asciiTheme="majorBidi" w:hAnsiTheme="majorBidi"/>
                <w:sz w:val="20"/>
                <w:rtl/>
                <w:lang w:val="en-US" w:bidi="ar-LB"/>
              </w:rPr>
              <w:t>الفهم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أن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الصرف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البالغة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المائة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لتمويل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السابقة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قد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تم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4B1D48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تحقيقها.</w:t>
            </w:r>
          </w:p>
        </w:tc>
      </w:tr>
      <w:tr w:rsidR="006C59FA" w:rsidRPr="00F0448E" w14:paraId="49DCDC72" w14:textId="77777777" w:rsidTr="00466E7E">
        <w:trPr>
          <w:trHeight w:val="554"/>
          <w:jc w:val="center"/>
        </w:trPr>
        <w:tc>
          <w:tcPr>
            <w:tcW w:w="1972" w:type="dxa"/>
            <w:vMerge/>
            <w:tcMar>
              <w:left w:w="72" w:type="dxa"/>
              <w:right w:w="72" w:type="dxa"/>
            </w:tcMar>
          </w:tcPr>
          <w:p w14:paraId="62608D79" w14:textId="77777777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2D20485B" w14:textId="77777777" w:rsidR="006C59FA" w:rsidRPr="00F0448E" w:rsidRDefault="006C59FA" w:rsidP="005A35DE">
            <w:pPr>
              <w:bidi/>
              <w:spacing w:before="40" w:after="4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4A848607" w14:textId="77777777" w:rsidR="006C59FA" w:rsidRPr="00F0448E" w:rsidRDefault="006C59FA" w:rsidP="005A35DE">
            <w:pPr>
              <w:bidi/>
              <w:spacing w:before="40" w:after="40"/>
              <w:jc w:val="center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59169282" w14:textId="77777777" w:rsidR="006C59FA" w:rsidRPr="009C1BC0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eastAsia="en-CA" w:bidi="ar-LB"/>
              </w:rPr>
            </w:pPr>
            <w:r w:rsidRPr="009C1BC0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924,965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51FF6881" w14:textId="3E6FE6F3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عتبة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صرف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20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64200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eastAsia="en-CA" w:bidi="ar-LB"/>
              </w:rPr>
              <w:t>المائة</w:t>
            </w:r>
          </w:p>
        </w:tc>
        <w:tc>
          <w:tcPr>
            <w:tcW w:w="5913" w:type="dxa"/>
            <w:vMerge/>
            <w:tcMar>
              <w:left w:w="72" w:type="dxa"/>
              <w:right w:w="72" w:type="dxa"/>
            </w:tcMar>
          </w:tcPr>
          <w:p w14:paraId="4E59108D" w14:textId="77777777" w:rsidR="006C59FA" w:rsidRPr="00F0448E" w:rsidRDefault="006C59FA" w:rsidP="005A35DE">
            <w:pPr>
              <w:bidi/>
              <w:spacing w:before="40" w:after="4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</w:tr>
      <w:tr w:rsidR="006C59FA" w:rsidRPr="00F911F2" w14:paraId="29EB7BE1" w14:textId="77777777" w:rsidTr="00466E7E">
        <w:trPr>
          <w:jc w:val="center"/>
        </w:trPr>
        <w:tc>
          <w:tcPr>
            <w:tcW w:w="1972" w:type="dxa"/>
            <w:tcMar>
              <w:left w:w="72" w:type="dxa"/>
              <w:right w:w="72" w:type="dxa"/>
            </w:tcMar>
            <w:hideMark/>
          </w:tcPr>
          <w:p w14:paraId="3901D87B" w14:textId="77777777" w:rsidR="006C59FA" w:rsidRPr="00F911F2" w:rsidRDefault="006C59FA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تايلند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16DAC313" w14:textId="07096DF9" w:rsidR="006C59FA" w:rsidRPr="00F911F2" w:rsidRDefault="006C59FA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b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البنك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الدولي</w:t>
            </w: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617A61F4" w14:textId="77777777" w:rsidR="006C59FA" w:rsidRPr="00F911F2" w:rsidRDefault="006C59FA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b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2022</w:t>
            </w: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2F0CB45E" w14:textId="77777777" w:rsidR="006C59FA" w:rsidRPr="009C1BC0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sz w:val="19"/>
                <w:szCs w:val="19"/>
                <w:lang w:bidi="ar-LB"/>
              </w:rPr>
            </w:pPr>
            <w:r w:rsidRPr="009C1BC0">
              <w:rPr>
                <w:rFonts w:asciiTheme="majorBidi" w:hAnsiTheme="majorBidi" w:cstheme="majorBidi"/>
                <w:sz w:val="19"/>
                <w:szCs w:val="19"/>
                <w:lang w:bidi="ar-LB"/>
              </w:rPr>
              <w:t>186,763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1570551D" w14:textId="63199322" w:rsidR="006C59FA" w:rsidRPr="00F911F2" w:rsidRDefault="006C59FA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b/>
                <w:sz w:val="20"/>
                <w:lang w:eastAsia="en-CA" w:bidi="ar-LB"/>
              </w:rPr>
            </w:pP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أموال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كافية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من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الشريحة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السابقة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الموافق</w:t>
            </w:r>
            <w:r w:rsidR="00642007">
              <w:rPr>
                <w:rFonts w:asciiTheme="majorBidi" w:hAnsiTheme="majorBidi"/>
                <w:sz w:val="20"/>
                <w:rtl/>
                <w:lang w:val="en-US" w:eastAsia="en-CA" w:bidi="ar-LB"/>
              </w:rPr>
              <w:t xml:space="preserve"> </w:t>
            </w:r>
            <w:r w:rsidRPr="00F0448E">
              <w:rPr>
                <w:rFonts w:asciiTheme="majorBidi" w:hAnsiTheme="majorBidi"/>
                <w:sz w:val="20"/>
                <w:rtl/>
                <w:lang w:val="en-US" w:eastAsia="en-CA" w:bidi="ar-LB"/>
              </w:rPr>
              <w:t>عليها</w:t>
            </w:r>
          </w:p>
        </w:tc>
        <w:tc>
          <w:tcPr>
            <w:tcW w:w="5913" w:type="dxa"/>
            <w:tcMar>
              <w:left w:w="72" w:type="dxa"/>
              <w:right w:w="72" w:type="dxa"/>
            </w:tcMar>
          </w:tcPr>
          <w:p w14:paraId="117E00A5" w14:textId="53CAA8AC" w:rsidR="006C59FA" w:rsidRPr="00F911F2" w:rsidRDefault="006C59FA" w:rsidP="004B1D48">
            <w:pPr>
              <w:keepNext/>
              <w:bidi/>
              <w:spacing w:before="40" w:after="40"/>
              <w:rPr>
                <w:rFonts w:asciiTheme="majorBidi" w:hAnsiTheme="majorBidi" w:cstheme="majorBidi"/>
                <w:b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الإحاطة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علما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بالتأخيرات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بسبب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الأموال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الكافية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من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الشريحة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السابقة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الموافق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عليها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وحث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حكومة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تايلند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على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العمل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مع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البنك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الدولي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 w:rsidR="00035CD7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بحيث</w:t>
            </w:r>
            <w:r w:rsidR="00642007">
              <w:rPr>
                <w:rFonts w:asciiTheme="majorBidi" w:hAnsiTheme="majorBidi"/>
                <w:sz w:val="20"/>
                <w:rtl/>
                <w:lang w:val="en-US" w:bidi="ar-LB"/>
              </w:rPr>
              <w:t xml:space="preserve"> </w:t>
            </w:r>
            <w:r w:rsidR="00035CD7" w:rsidRPr="00F0448E">
              <w:rPr>
                <w:rFonts w:asciiTheme="majorBidi" w:hAnsiTheme="majorBidi"/>
                <w:sz w:val="20"/>
                <w:rtl/>
                <w:lang w:val="en-US" w:bidi="ar-LB"/>
              </w:rPr>
              <w:t>يتسنى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تقديم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</w:t>
            </w:r>
            <w:r w:rsidR="004B1D48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ش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ريحة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الثالثة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(2022)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من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المرحلة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الثانية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من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خطة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إدارة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إزالة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المواد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الهيدروكلوروفلوروكربونية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إلى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الاجتماع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السادس</w:t>
            </w:r>
            <w:r w:rsidR="00642007"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rtl/>
                <w:lang w:eastAsia="en-CA" w:bidi="ar-LB"/>
              </w:rPr>
              <w:t>والتسعين.</w:t>
            </w:r>
          </w:p>
        </w:tc>
      </w:tr>
      <w:tr w:rsidR="006C59FA" w:rsidRPr="00F0448E" w14:paraId="63A1DA8B" w14:textId="77777777" w:rsidTr="00466E7E">
        <w:trPr>
          <w:jc w:val="center"/>
        </w:trPr>
        <w:tc>
          <w:tcPr>
            <w:tcW w:w="1972" w:type="dxa"/>
            <w:tcMar>
              <w:left w:w="72" w:type="dxa"/>
              <w:right w:w="72" w:type="dxa"/>
            </w:tcMar>
            <w:hideMark/>
          </w:tcPr>
          <w:p w14:paraId="49FC3A95" w14:textId="77777777" w:rsidR="006C59FA" w:rsidRPr="00F0448E" w:rsidRDefault="006C59FA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bCs/>
                <w:sz w:val="20"/>
                <w:rtl/>
                <w:lang w:eastAsia="en-CA" w:bidi="ar-LB"/>
              </w:rPr>
            </w:pPr>
            <w:r w:rsidRPr="00F0448E">
              <w:rPr>
                <w:rFonts w:asciiTheme="majorBidi" w:hAnsiTheme="majorBidi" w:cstheme="majorBidi"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858" w:type="dxa"/>
            <w:tcMar>
              <w:left w:w="72" w:type="dxa"/>
              <w:right w:w="72" w:type="dxa"/>
            </w:tcMar>
          </w:tcPr>
          <w:p w14:paraId="6C6049C8" w14:textId="77777777" w:rsidR="006C59FA" w:rsidRPr="00F0448E" w:rsidRDefault="006C59FA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b/>
                <w:sz w:val="20"/>
                <w:lang w:eastAsia="en-CA" w:bidi="ar-LB"/>
              </w:rPr>
            </w:pPr>
          </w:p>
        </w:tc>
        <w:tc>
          <w:tcPr>
            <w:tcW w:w="879" w:type="dxa"/>
            <w:tcMar>
              <w:left w:w="72" w:type="dxa"/>
              <w:right w:w="72" w:type="dxa"/>
            </w:tcMar>
          </w:tcPr>
          <w:p w14:paraId="44FB6DD3" w14:textId="77777777" w:rsidR="006C59FA" w:rsidRPr="00F0448E" w:rsidRDefault="006C59FA" w:rsidP="005A35DE">
            <w:pPr>
              <w:keepNext/>
              <w:bidi/>
              <w:spacing w:before="40" w:after="40"/>
              <w:jc w:val="center"/>
              <w:rPr>
                <w:rFonts w:asciiTheme="majorBidi" w:hAnsiTheme="majorBidi" w:cstheme="majorBidi"/>
                <w:b/>
                <w:sz w:val="20"/>
                <w:lang w:eastAsia="en-CA" w:bidi="ar-LB"/>
              </w:rPr>
            </w:pPr>
          </w:p>
        </w:tc>
        <w:tc>
          <w:tcPr>
            <w:tcW w:w="1275" w:type="dxa"/>
            <w:tcMar>
              <w:left w:w="72" w:type="dxa"/>
              <w:right w:w="72" w:type="dxa"/>
            </w:tcMar>
          </w:tcPr>
          <w:p w14:paraId="7CB10E57" w14:textId="77777777" w:rsidR="006C59FA" w:rsidRPr="009C1BC0" w:rsidRDefault="006C59FA" w:rsidP="009D11D3">
            <w:pPr>
              <w:spacing w:before="40" w:after="40"/>
              <w:jc w:val="right"/>
              <w:rPr>
                <w:rFonts w:asciiTheme="majorBidi" w:hAnsiTheme="majorBidi" w:cstheme="majorBidi"/>
                <w:b/>
                <w:sz w:val="19"/>
                <w:szCs w:val="19"/>
                <w:lang w:bidi="ar-LB"/>
              </w:rPr>
            </w:pPr>
            <w:r w:rsidRPr="009C1BC0">
              <w:rPr>
                <w:rFonts w:asciiTheme="majorBidi" w:hAnsiTheme="majorBidi" w:cstheme="majorBidi"/>
                <w:b/>
                <w:sz w:val="19"/>
                <w:szCs w:val="19"/>
                <w:lang w:bidi="ar-LB"/>
              </w:rPr>
              <w:t>5,762,335</w:t>
            </w:r>
          </w:p>
        </w:tc>
        <w:tc>
          <w:tcPr>
            <w:tcW w:w="3402" w:type="dxa"/>
            <w:tcMar>
              <w:left w:w="72" w:type="dxa"/>
              <w:right w:w="72" w:type="dxa"/>
            </w:tcMar>
          </w:tcPr>
          <w:p w14:paraId="2F8025E1" w14:textId="77777777" w:rsidR="006C59FA" w:rsidRPr="00F0448E" w:rsidRDefault="006C59FA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b/>
                <w:sz w:val="20"/>
                <w:lang w:eastAsia="en-CA" w:bidi="ar-LB"/>
              </w:rPr>
            </w:pPr>
          </w:p>
        </w:tc>
        <w:tc>
          <w:tcPr>
            <w:tcW w:w="5913" w:type="dxa"/>
            <w:tcMar>
              <w:left w:w="72" w:type="dxa"/>
              <w:right w:w="72" w:type="dxa"/>
            </w:tcMar>
          </w:tcPr>
          <w:p w14:paraId="6239EF65" w14:textId="77777777" w:rsidR="006C59FA" w:rsidRPr="00F0448E" w:rsidRDefault="006C59FA" w:rsidP="005A35DE">
            <w:pPr>
              <w:keepNext/>
              <w:bidi/>
              <w:spacing w:before="40" w:after="40"/>
              <w:jc w:val="left"/>
              <w:rPr>
                <w:rFonts w:asciiTheme="majorBidi" w:hAnsiTheme="majorBidi" w:cstheme="majorBidi"/>
                <w:b/>
                <w:sz w:val="20"/>
                <w:lang w:eastAsia="en-CA" w:bidi="ar-LB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</w:tblGrid>
      <w:tr w:rsidR="00466E7E" w14:paraId="554A1FF8" w14:textId="77777777">
        <w:tc>
          <w:tcPr>
            <w:tcW w:w="1915" w:type="dxa"/>
          </w:tcPr>
          <w:p w14:paraId="04629711" w14:textId="77777777" w:rsidR="00466E7E" w:rsidRDefault="00466E7E">
            <w:pPr>
              <w:rPr>
                <w:lang w:val="en-CA" w:bidi="ar-LB"/>
              </w:rPr>
            </w:pPr>
          </w:p>
        </w:tc>
      </w:tr>
    </w:tbl>
    <w:p w14:paraId="17B96129" w14:textId="0CCBFC0B" w:rsidR="007E5D09" w:rsidRPr="00035CD7" w:rsidRDefault="00466E7E" w:rsidP="00466E7E">
      <w:pPr>
        <w:jc w:val="center"/>
        <w:rPr>
          <w:lang w:val="en-US" w:bidi="ar-LB"/>
        </w:rPr>
      </w:pPr>
      <w:r>
        <w:rPr>
          <w:lang w:val="en-CA" w:bidi="ar-LB"/>
        </w:rPr>
        <w:t>_____________</w:t>
      </w:r>
    </w:p>
    <w:sectPr w:rsidR="007E5D09" w:rsidRPr="00035CD7" w:rsidSect="00466E7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5840" w:h="12240" w:orient="landscape" w:code="1"/>
      <w:pgMar w:top="1440" w:right="864" w:bottom="1440" w:left="72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C1B227" w14:textId="77777777" w:rsidR="00DF5CA8" w:rsidRDefault="00DF5CA8">
      <w:r>
        <w:separator/>
      </w:r>
    </w:p>
  </w:endnote>
  <w:endnote w:type="continuationSeparator" w:id="0">
    <w:p w14:paraId="19981A62" w14:textId="77777777" w:rsidR="00DF5CA8" w:rsidRDefault="00DF5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1B1BA" w14:textId="77777777" w:rsidR="005A35DE" w:rsidRPr="0033525D" w:rsidRDefault="00035CD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56E2A" w14:textId="77777777" w:rsidR="005A35DE" w:rsidRPr="0033525D" w:rsidRDefault="00035CD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EEF06" w14:textId="4494403C" w:rsidR="005A35DE" w:rsidRPr="004D50DB" w:rsidRDefault="005A35DE" w:rsidP="005A35DE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  <w:rtl/>
      </w:rPr>
    </w:pPr>
    <w:r w:rsidRPr="004D50DB">
      <w:rPr>
        <w:rFonts w:cs="Arabic Transparent" w:hint="cs"/>
        <w:sz w:val="20"/>
        <w:rtl/>
      </w:rPr>
      <w:t>إن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وثائق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ما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قبل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دورات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اللجنة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التنفيذية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للصندوق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المتعدد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الأطراف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لتنفيذ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بروتوكول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مونتريال</w:t>
    </w:r>
    <w:r w:rsidR="00642007">
      <w:rPr>
        <w:rFonts w:cs="Arabic Transparent"/>
        <w:sz w:val="20"/>
        <w:rtl/>
      </w:rPr>
      <w:t xml:space="preserve"> </w:t>
    </w:r>
  </w:p>
  <w:p w14:paraId="72548D06" w14:textId="03626EC6" w:rsidR="005A35DE" w:rsidRPr="004D50DB" w:rsidRDefault="005A35DE" w:rsidP="005A35DE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</w:rPr>
    </w:pPr>
    <w:r w:rsidRPr="004D50DB">
      <w:rPr>
        <w:rFonts w:cs="Arabic Transparent" w:hint="cs"/>
        <w:sz w:val="20"/>
        <w:rtl/>
      </w:rPr>
      <w:t>قد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تصدر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دون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إخلال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بأي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قرار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تتخذه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اللجنة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التنفيذية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بعد</w:t>
    </w:r>
    <w:r w:rsidR="00642007"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صدورها.</w:t>
    </w:r>
    <w:r w:rsidR="00642007">
      <w:rPr>
        <w:rFonts w:cs="Arabic Transparent"/>
        <w:sz w:val="20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24E14" w14:textId="77777777" w:rsidR="005A35DE" w:rsidRDefault="00035CD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36FE8" w14:textId="77777777" w:rsidR="005A35DE" w:rsidRDefault="00035CD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EE3B75" w14:textId="77777777" w:rsidR="005A35DE" w:rsidRDefault="00035C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6588B5" w14:textId="77777777" w:rsidR="00DF5CA8" w:rsidRDefault="00DF5CA8" w:rsidP="00295037">
      <w:pPr>
        <w:bidi/>
      </w:pPr>
      <w:r>
        <w:separator/>
      </w:r>
    </w:p>
  </w:footnote>
  <w:footnote w:type="continuationSeparator" w:id="0">
    <w:p w14:paraId="4EAAB6CC" w14:textId="77777777" w:rsidR="00DF5CA8" w:rsidRDefault="00DF5CA8">
      <w:r>
        <w:continuationSeparator/>
      </w:r>
    </w:p>
  </w:footnote>
  <w:footnote w:id="1">
    <w:p w14:paraId="4DB0CBB7" w14:textId="61C5AA3E" w:rsidR="005A35DE" w:rsidRPr="00284998" w:rsidRDefault="00642007" w:rsidP="00284998">
      <w:pPr>
        <w:pStyle w:val="FootnoteText"/>
        <w:bidi/>
        <w:ind w:right="100"/>
        <w:rPr>
          <w:rtl/>
          <w:lang w:val="en-US" w:bidi="ar-EG"/>
        </w:rPr>
      </w:pPr>
      <w:r>
        <w:rPr>
          <w:rtl/>
          <w:lang w:val="fr-CH"/>
        </w:rPr>
        <w:t xml:space="preserve"> </w:t>
      </w:r>
      <w:r w:rsidR="005A35DE">
        <w:t>UNEP/OzL.Pro/ExCom/95/1</w:t>
      </w:r>
      <w:r>
        <w:t xml:space="preserve"> </w:t>
      </w:r>
      <w:r w:rsidR="005A35DE" w:rsidRPr="001A24C6">
        <w:rPr>
          <w:rStyle w:val="FootnoteReference"/>
        </w:rPr>
        <w:footnoteRef/>
      </w:r>
    </w:p>
  </w:footnote>
  <w:footnote w:id="2">
    <w:p w14:paraId="1284021A" w14:textId="5A45CDEB" w:rsidR="005A35DE" w:rsidRPr="00732EDE" w:rsidRDefault="00642007" w:rsidP="00284998">
      <w:pPr>
        <w:pStyle w:val="FootnoteText"/>
        <w:bidi/>
        <w:rPr>
          <w:rtl/>
          <w:lang w:val="en-US" w:bidi="ar-AE"/>
        </w:rPr>
      </w:pPr>
      <w:r>
        <w:rPr>
          <w:rtl/>
          <w:lang w:val="en-US"/>
        </w:rPr>
        <w:t xml:space="preserve"> </w:t>
      </w:r>
      <w:r w:rsidR="005A35DE">
        <w:rPr>
          <w:rStyle w:val="FootnoteReference"/>
        </w:rPr>
        <w:footnoteRef/>
      </w:r>
      <w:r w:rsidR="005A35DE" w:rsidRPr="00732EDE">
        <w:rPr>
          <w:rtl/>
          <w:lang w:val="en-US" w:bidi="ar-AE"/>
        </w:rPr>
        <w:t>قررت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اللجنة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التنفيذية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إدراج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بند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فرعي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منفصل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في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جدول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الأعمال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بشأن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التأخيرات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في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تقديم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الشرائح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السنوية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وصرف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الأموال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للشرائح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والالتزامات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في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الاجتماعات</w:t>
      </w:r>
      <w:r>
        <w:rPr>
          <w:rtl/>
          <w:lang w:val="en-US" w:bidi="ar-AE"/>
        </w:rPr>
        <w:t xml:space="preserve"> </w:t>
      </w:r>
      <w:r w:rsidR="005A35DE" w:rsidRPr="00732EDE">
        <w:rPr>
          <w:rtl/>
          <w:lang w:val="en-US" w:bidi="ar-AE"/>
        </w:rPr>
        <w:t>المقبلة.</w:t>
      </w:r>
    </w:p>
  </w:footnote>
  <w:footnote w:id="3">
    <w:p w14:paraId="6D515205" w14:textId="2DA9F0B4" w:rsidR="005A35DE" w:rsidRPr="00EF69F0" w:rsidRDefault="005A35DE" w:rsidP="0096561D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642007">
        <w:rPr>
          <w:rFonts w:hint="cs"/>
          <w:rtl/>
          <w:lang w:bidi="ar-EG"/>
        </w:rPr>
        <w:t xml:space="preserve"> </w:t>
      </w:r>
      <w:r w:rsidRPr="002D79AE">
        <w:rPr>
          <w:rtl/>
          <w:lang w:bidi="ar-AE"/>
        </w:rPr>
        <w:t>باستثناء</w:t>
      </w:r>
      <w:r w:rsidR="00642007">
        <w:rPr>
          <w:rtl/>
          <w:lang w:bidi="ar-AE"/>
        </w:rPr>
        <w:t xml:space="preserve"> </w:t>
      </w:r>
      <w:r w:rsidRPr="002D79AE">
        <w:rPr>
          <w:rtl/>
          <w:lang w:bidi="ar-AE"/>
        </w:rPr>
        <w:t>ال</w:t>
      </w:r>
      <w:r>
        <w:rPr>
          <w:rFonts w:hint="cs"/>
          <w:rtl/>
          <w:lang w:bidi="ar-AE"/>
        </w:rPr>
        <w:t>جزائر</w:t>
      </w:r>
      <w:r w:rsidR="00642007">
        <w:rPr>
          <w:rtl/>
          <w:lang w:bidi="ar-AE"/>
        </w:rPr>
        <w:t xml:space="preserve"> </w:t>
      </w:r>
      <w:r>
        <w:rPr>
          <w:rFonts w:hint="cs"/>
          <w:rtl/>
          <w:lang w:bidi="ar-AE"/>
        </w:rPr>
        <w:t>التي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لم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تطلب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الشريحتين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الثالثة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(2014)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والرابعة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(2017)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المتبقيتين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من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المرحلة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الأولى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من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خطتها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لإدارة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إزالة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المواد</w:t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الهيدروكلوروفلوروكربونية</w:t>
      </w:r>
      <w:r w:rsidRPr="002D79AE">
        <w:rPr>
          <w:rtl/>
          <w:lang w:bidi="ar-AE"/>
        </w:rPr>
        <w:t>.</w:t>
      </w:r>
    </w:p>
  </w:footnote>
  <w:footnote w:id="4">
    <w:p w14:paraId="63C47AF5" w14:textId="4E007135" w:rsidR="005A35DE" w:rsidRPr="00EF69F0" w:rsidRDefault="005A35DE" w:rsidP="0096561D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642007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AE"/>
        </w:rPr>
        <w:t>الوثيقة:</w:t>
      </w:r>
      <w:r w:rsidR="00642007">
        <w:rPr>
          <w:rFonts w:hint="cs"/>
          <w:rtl/>
          <w:lang w:bidi="ar-AE"/>
        </w:rPr>
        <w:t xml:space="preserve"> </w:t>
      </w:r>
      <w:r w:rsidRPr="002D79AE">
        <w:rPr>
          <w:lang w:bidi="ar-AE"/>
        </w:rPr>
        <w:t>UNEP/OzL.Pro/ExCom/</w:t>
      </w:r>
      <w:r>
        <w:rPr>
          <w:lang w:bidi="ar-AE"/>
        </w:rPr>
        <w:t>95</w:t>
      </w:r>
      <w:r w:rsidRPr="002D79AE">
        <w:rPr>
          <w:lang w:bidi="ar-AE"/>
        </w:rPr>
        <w:t>/</w:t>
      </w:r>
      <w:r>
        <w:rPr>
          <w:lang w:bidi="ar-AE"/>
        </w:rPr>
        <w:t>41</w:t>
      </w:r>
      <w:r>
        <w:rPr>
          <w:rFonts w:hint="cs"/>
          <w:rtl/>
          <w:lang w:bidi="ar-AE"/>
        </w:rPr>
        <w:t>.</w:t>
      </w:r>
    </w:p>
  </w:footnote>
  <w:footnote w:id="5">
    <w:p w14:paraId="03ADEDA3" w14:textId="59795E89" w:rsidR="005A35DE" w:rsidRPr="00EF69F0" w:rsidRDefault="00642007" w:rsidP="0096561D">
      <w:pPr>
        <w:pStyle w:val="FootnoteText"/>
        <w:bidi/>
        <w:rPr>
          <w:rtl/>
          <w:lang w:bidi="ar-AE"/>
        </w:rPr>
      </w:pPr>
      <w:r>
        <w:rPr>
          <w:rtl/>
          <w:lang w:val="en-US" w:bidi="ar-AE"/>
        </w:rPr>
        <w:t xml:space="preserve"> </w:t>
      </w:r>
      <w:r w:rsidR="005A35DE">
        <w:rPr>
          <w:rStyle w:val="FootnoteReference"/>
        </w:rPr>
        <w:footnoteRef/>
      </w:r>
      <w:r w:rsidR="005A35DE">
        <w:rPr>
          <w:rFonts w:hint="cs"/>
          <w:rtl/>
          <w:lang w:bidi="ar-AE"/>
        </w:rPr>
        <w:t>الوثيقة:</w:t>
      </w:r>
      <w:r>
        <w:rPr>
          <w:rFonts w:hint="cs"/>
          <w:rtl/>
          <w:lang w:bidi="ar-AE"/>
        </w:rPr>
        <w:t xml:space="preserve"> </w:t>
      </w:r>
      <w:r w:rsidR="005A35DE" w:rsidRPr="002D79AE">
        <w:rPr>
          <w:lang w:bidi="ar-AE"/>
        </w:rPr>
        <w:t>UNEP/OzL.Pro/ExCom/</w:t>
      </w:r>
      <w:r w:rsidR="005A35DE">
        <w:rPr>
          <w:lang w:bidi="ar-AE"/>
        </w:rPr>
        <w:t>95</w:t>
      </w:r>
      <w:r w:rsidR="005A35DE" w:rsidRPr="002D79AE">
        <w:rPr>
          <w:lang w:bidi="ar-AE"/>
        </w:rPr>
        <w:t>/</w:t>
      </w:r>
      <w:r w:rsidR="005A35DE">
        <w:rPr>
          <w:lang w:bidi="ar-AE"/>
        </w:rPr>
        <w:t>51</w:t>
      </w:r>
      <w:r w:rsidR="005A35DE">
        <w:rPr>
          <w:rFonts w:hint="cs"/>
          <w:rtl/>
          <w:lang w:bidi="ar-AE"/>
        </w:rPr>
        <w:t>.</w:t>
      </w:r>
    </w:p>
  </w:footnote>
  <w:footnote w:id="6">
    <w:p w14:paraId="42823785" w14:textId="30B36E47" w:rsidR="005A35DE" w:rsidRPr="00EF69F0" w:rsidRDefault="00642007" w:rsidP="0096561D">
      <w:pPr>
        <w:pStyle w:val="FootnoteText"/>
        <w:bidi/>
        <w:rPr>
          <w:rtl/>
          <w:lang w:bidi="ar-AE"/>
        </w:rPr>
      </w:pPr>
      <w:r>
        <w:rPr>
          <w:rtl/>
        </w:rPr>
        <w:t xml:space="preserve"> </w:t>
      </w:r>
      <w:r w:rsidR="005A35DE">
        <w:rPr>
          <w:rStyle w:val="FootnoteReference"/>
        </w:rPr>
        <w:footnoteRef/>
      </w:r>
      <w:r w:rsidR="005A35DE">
        <w:rPr>
          <w:rFonts w:hint="cs"/>
          <w:rtl/>
          <w:lang w:bidi="ar-AE"/>
        </w:rPr>
        <w:t>الوثيقة:</w:t>
      </w:r>
      <w:r>
        <w:rPr>
          <w:rFonts w:hint="cs"/>
          <w:rtl/>
          <w:lang w:bidi="ar-AE"/>
        </w:rPr>
        <w:t xml:space="preserve"> </w:t>
      </w:r>
      <w:r w:rsidR="005A35DE" w:rsidRPr="002D79AE">
        <w:rPr>
          <w:lang w:bidi="ar-AE"/>
        </w:rPr>
        <w:t>UNEP/OzL.Pro/ExCom/</w:t>
      </w:r>
      <w:r w:rsidR="005A35DE">
        <w:rPr>
          <w:lang w:bidi="ar-AE"/>
        </w:rPr>
        <w:t>95</w:t>
      </w:r>
      <w:r w:rsidR="005A35DE" w:rsidRPr="002D79AE">
        <w:rPr>
          <w:lang w:bidi="ar-AE"/>
        </w:rPr>
        <w:t>/</w:t>
      </w:r>
      <w:r w:rsidR="005A35DE">
        <w:rPr>
          <w:lang w:bidi="ar-AE"/>
        </w:rPr>
        <w:t>53</w:t>
      </w:r>
      <w:r w:rsidR="005A35DE">
        <w:rPr>
          <w:rFonts w:hint="cs"/>
          <w:rtl/>
          <w:lang w:bidi="ar-AE"/>
        </w:rPr>
        <w:t>.</w:t>
      </w:r>
    </w:p>
  </w:footnote>
  <w:footnote w:id="7">
    <w:p w14:paraId="1898B0BA" w14:textId="34117928" w:rsidR="005A35DE" w:rsidRPr="00EF69F0" w:rsidRDefault="00642007" w:rsidP="0096561D">
      <w:pPr>
        <w:pStyle w:val="FootnoteText"/>
        <w:bidi/>
        <w:rPr>
          <w:rtl/>
          <w:lang w:bidi="ar-AE"/>
        </w:rPr>
      </w:pPr>
      <w:r>
        <w:rPr>
          <w:rtl/>
          <w:lang w:val="en-US"/>
        </w:rPr>
        <w:t xml:space="preserve"> </w:t>
      </w:r>
      <w:r w:rsidR="005A35DE">
        <w:rPr>
          <w:rStyle w:val="FootnoteReference"/>
        </w:rPr>
        <w:footnoteRef/>
      </w:r>
      <w:r w:rsidR="005A35DE">
        <w:rPr>
          <w:rFonts w:hint="cs"/>
          <w:rtl/>
          <w:lang w:bidi="ar-AE"/>
        </w:rPr>
        <w:t>الوثيقة:</w:t>
      </w:r>
      <w:r>
        <w:rPr>
          <w:rFonts w:hint="cs"/>
          <w:rtl/>
          <w:lang w:bidi="ar-AE"/>
        </w:rPr>
        <w:t xml:space="preserve"> </w:t>
      </w:r>
      <w:r w:rsidR="005A35DE" w:rsidRPr="002D79AE">
        <w:rPr>
          <w:lang w:bidi="ar-AE"/>
        </w:rPr>
        <w:t>UNEP/OzL.Pro/ExCom/</w:t>
      </w:r>
      <w:r w:rsidR="005A35DE">
        <w:rPr>
          <w:lang w:bidi="ar-AE"/>
        </w:rPr>
        <w:t>95</w:t>
      </w:r>
      <w:r w:rsidR="005A35DE" w:rsidRPr="002D79AE">
        <w:rPr>
          <w:lang w:bidi="ar-AE"/>
        </w:rPr>
        <w:t>/</w:t>
      </w:r>
      <w:r w:rsidR="005A35DE">
        <w:rPr>
          <w:lang w:bidi="ar-AE"/>
        </w:rPr>
        <w:t>54</w:t>
      </w:r>
      <w:r w:rsidR="005A35DE">
        <w:rPr>
          <w:rFonts w:hint="cs"/>
          <w:rtl/>
          <w:lang w:bidi="ar-AE"/>
        </w:rPr>
        <w:t>.</w:t>
      </w:r>
    </w:p>
  </w:footnote>
  <w:footnote w:id="8">
    <w:p w14:paraId="34C08705" w14:textId="7736CDE6" w:rsidR="005A35DE" w:rsidRPr="00EF69F0" w:rsidRDefault="005A35DE" w:rsidP="0096561D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642007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AE"/>
        </w:rPr>
        <w:t>الوثيقة:</w:t>
      </w:r>
      <w:r w:rsidR="00642007">
        <w:rPr>
          <w:rFonts w:hint="cs"/>
          <w:rtl/>
          <w:lang w:bidi="ar-AE"/>
        </w:rPr>
        <w:t xml:space="preserve"> </w:t>
      </w:r>
      <w:r w:rsidRPr="002D79AE">
        <w:rPr>
          <w:lang w:bidi="ar-AE"/>
        </w:rPr>
        <w:t>UNEP/OzL.Pro/ExCom/9</w:t>
      </w:r>
      <w:r>
        <w:rPr>
          <w:lang w:bidi="ar-AE"/>
        </w:rPr>
        <w:t>5</w:t>
      </w:r>
      <w:r w:rsidRPr="002D79AE">
        <w:rPr>
          <w:lang w:bidi="ar-AE"/>
        </w:rPr>
        <w:t>/5</w:t>
      </w:r>
      <w:r>
        <w:rPr>
          <w:lang w:bidi="ar-AE"/>
        </w:rPr>
        <w:t>9</w:t>
      </w:r>
      <w:r>
        <w:rPr>
          <w:rFonts w:hint="cs"/>
          <w:rtl/>
          <w:lang w:bidi="ar-AE"/>
        </w:rPr>
        <w:t>.</w:t>
      </w:r>
    </w:p>
  </w:footnote>
  <w:footnote w:id="9">
    <w:p w14:paraId="59088E2D" w14:textId="21DDA879" w:rsidR="005A35DE" w:rsidRPr="00EF69F0" w:rsidRDefault="005A35DE" w:rsidP="0096561D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الوثيقة:</w:t>
      </w:r>
      <w:r w:rsidR="00642007">
        <w:rPr>
          <w:rFonts w:hint="cs"/>
          <w:rtl/>
          <w:lang w:bidi="ar-AE"/>
        </w:rPr>
        <w:t xml:space="preserve"> </w:t>
      </w:r>
      <w:r w:rsidRPr="002D79AE">
        <w:rPr>
          <w:lang w:bidi="ar-AE"/>
        </w:rPr>
        <w:t>UNEP/OzL.Pro/ExCom/9</w:t>
      </w:r>
      <w:r>
        <w:rPr>
          <w:lang w:bidi="ar-AE"/>
        </w:rPr>
        <w:t>5</w:t>
      </w:r>
      <w:r w:rsidRPr="002D79AE">
        <w:rPr>
          <w:lang w:bidi="ar-AE"/>
        </w:rPr>
        <w:t>/</w:t>
      </w:r>
      <w:r>
        <w:rPr>
          <w:lang w:bidi="ar-AE"/>
        </w:rPr>
        <w:t>62</w:t>
      </w:r>
      <w:r>
        <w:rPr>
          <w:rFonts w:hint="cs"/>
          <w:rtl/>
          <w:lang w:bidi="ar-AE"/>
        </w:rPr>
        <w:t>.</w:t>
      </w:r>
    </w:p>
  </w:footnote>
  <w:footnote w:id="10">
    <w:p w14:paraId="38433980" w14:textId="780ED7C7" w:rsidR="005A35DE" w:rsidRPr="00EF69F0" w:rsidRDefault="005A35DE" w:rsidP="0096561D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الوثيقة:</w:t>
      </w:r>
      <w:r w:rsidR="00642007">
        <w:rPr>
          <w:rFonts w:hint="cs"/>
          <w:rtl/>
          <w:lang w:bidi="ar-AE"/>
        </w:rPr>
        <w:t xml:space="preserve"> </w:t>
      </w:r>
      <w:r w:rsidRPr="002D79AE">
        <w:rPr>
          <w:lang w:bidi="ar-AE"/>
        </w:rPr>
        <w:t>UNEP/OzL.Pro/ExCom/9</w:t>
      </w:r>
      <w:r>
        <w:rPr>
          <w:lang w:bidi="ar-AE"/>
        </w:rPr>
        <w:t>5</w:t>
      </w:r>
      <w:r w:rsidRPr="002D79AE">
        <w:rPr>
          <w:lang w:bidi="ar-AE"/>
        </w:rPr>
        <w:t>/</w:t>
      </w:r>
      <w:r>
        <w:rPr>
          <w:lang w:bidi="ar-AE"/>
        </w:rPr>
        <w:t>69</w:t>
      </w:r>
      <w:r>
        <w:rPr>
          <w:rFonts w:hint="cs"/>
          <w:rtl/>
          <w:lang w:bidi="ar-AE"/>
        </w:rPr>
        <w:t>.</w:t>
      </w:r>
    </w:p>
  </w:footnote>
  <w:footnote w:id="11">
    <w:p w14:paraId="0601C596" w14:textId="474CD913" w:rsidR="005A35DE" w:rsidRPr="00EF69F0" w:rsidRDefault="005A35DE" w:rsidP="0096561D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642007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الوثيقة:</w:t>
      </w:r>
      <w:r w:rsidR="00642007">
        <w:rPr>
          <w:rFonts w:hint="cs"/>
          <w:rtl/>
          <w:lang w:bidi="ar-AE"/>
        </w:rPr>
        <w:t xml:space="preserve"> </w:t>
      </w:r>
      <w:r w:rsidRPr="002D79AE">
        <w:rPr>
          <w:lang w:bidi="ar-AE"/>
        </w:rPr>
        <w:t>UNEP/OzL.Pro/ExCom/9</w:t>
      </w:r>
      <w:r>
        <w:rPr>
          <w:lang w:bidi="ar-AE"/>
        </w:rPr>
        <w:t>5</w:t>
      </w:r>
      <w:r w:rsidRPr="002D79AE">
        <w:rPr>
          <w:lang w:bidi="ar-AE"/>
        </w:rPr>
        <w:t>/</w:t>
      </w:r>
      <w:r>
        <w:rPr>
          <w:lang w:bidi="ar-AE"/>
        </w:rPr>
        <w:t>72</w:t>
      </w:r>
      <w:r>
        <w:rPr>
          <w:rFonts w:hint="cs"/>
          <w:rtl/>
          <w:lang w:bidi="ar-AE"/>
        </w:rPr>
        <w:t>.</w:t>
      </w:r>
    </w:p>
  </w:footnote>
  <w:footnote w:id="12">
    <w:p w14:paraId="0D05B60E" w14:textId="34A7FA7C" w:rsidR="005A35DE" w:rsidRDefault="00642007" w:rsidP="000E3645">
      <w:pPr>
        <w:pStyle w:val="FootnoteText"/>
        <w:bidi/>
        <w:rPr>
          <w:rtl/>
          <w:lang w:bidi="ar-AE"/>
        </w:rPr>
      </w:pPr>
      <w:r>
        <w:rPr>
          <w:rtl/>
          <w:lang w:val="en-US" w:bidi="ar-AE"/>
        </w:rPr>
        <w:t xml:space="preserve"> </w:t>
      </w:r>
      <w:r w:rsidR="005A35DE">
        <w:rPr>
          <w:rStyle w:val="FootnoteReference"/>
        </w:rPr>
        <w:footnoteRef/>
      </w:r>
      <w:r w:rsidR="005A35DE" w:rsidRPr="001D1359">
        <w:rPr>
          <w:rtl/>
          <w:lang w:bidi="ar-AE"/>
        </w:rPr>
        <w:t>على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سبيل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المقارنة،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في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الاجتماع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ال</w:t>
      </w:r>
      <w:r w:rsidR="005A35DE">
        <w:rPr>
          <w:rFonts w:hint="cs"/>
          <w:rtl/>
          <w:lang w:bidi="ar-AE"/>
        </w:rPr>
        <w:t>رابع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والتسعين،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لم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يتم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تقديم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2</w:t>
      </w:r>
      <w:r w:rsidR="005A35DE">
        <w:rPr>
          <w:rFonts w:hint="cs"/>
          <w:rtl/>
          <w:lang w:bidi="ar-AE"/>
        </w:rPr>
        <w:t>8</w:t>
      </w:r>
      <w:r>
        <w:rPr>
          <w:rtl/>
          <w:lang w:bidi="ar-AE"/>
        </w:rPr>
        <w:t xml:space="preserve"> </w:t>
      </w:r>
      <w:r w:rsidR="005A35DE">
        <w:rPr>
          <w:rFonts w:hint="cs"/>
          <w:rtl/>
          <w:lang w:bidi="ar-AE"/>
        </w:rPr>
        <w:t>نشاطا</w:t>
      </w:r>
      <w:r>
        <w:rPr>
          <w:rFonts w:hint="cs"/>
          <w:rtl/>
          <w:lang w:bidi="ar-AE"/>
        </w:rPr>
        <w:t xml:space="preserve"> </w:t>
      </w:r>
      <w:r w:rsidR="005A35DE">
        <w:rPr>
          <w:rFonts w:hint="cs"/>
          <w:rtl/>
          <w:lang w:bidi="ar-AE"/>
        </w:rPr>
        <w:t>مرتبطا</w:t>
      </w:r>
      <w:r>
        <w:rPr>
          <w:rFonts w:hint="cs"/>
          <w:rtl/>
          <w:lang w:bidi="ar-AE"/>
        </w:rPr>
        <w:t xml:space="preserve"> </w:t>
      </w:r>
      <w:r w:rsidR="005A35DE">
        <w:rPr>
          <w:rFonts w:hint="cs"/>
          <w:rtl/>
          <w:lang w:bidi="ar-AE"/>
        </w:rPr>
        <w:t>ب</w:t>
      </w:r>
      <w:r w:rsidR="005A35DE">
        <w:rPr>
          <w:rtl/>
          <w:lang w:bidi="ar-AE"/>
        </w:rPr>
        <w:t>ش</w:t>
      </w:r>
      <w:r w:rsidR="005A35DE">
        <w:rPr>
          <w:rFonts w:hint="cs"/>
          <w:rtl/>
          <w:lang w:bidi="ar-AE"/>
        </w:rPr>
        <w:t>رائح</w:t>
      </w:r>
      <w:r>
        <w:rPr>
          <w:rFonts w:hint="cs"/>
          <w:rtl/>
          <w:lang w:bidi="ar-AE"/>
        </w:rPr>
        <w:t xml:space="preserve"> </w:t>
      </w:r>
      <w:r w:rsidR="005A35DE">
        <w:rPr>
          <w:rFonts w:hint="cs"/>
          <w:rtl/>
          <w:lang w:bidi="ar-AE"/>
        </w:rPr>
        <w:t>خطط</w:t>
      </w:r>
      <w:r>
        <w:rPr>
          <w:rFonts w:hint="cs"/>
          <w:rtl/>
          <w:lang w:bidi="ar-AE"/>
        </w:rPr>
        <w:t xml:space="preserve"> </w:t>
      </w:r>
      <w:r w:rsidR="005A35DE">
        <w:rPr>
          <w:rFonts w:hint="cs"/>
          <w:rtl/>
          <w:lang w:bidi="ar-AE"/>
        </w:rPr>
        <w:t>إدارة</w:t>
      </w:r>
      <w:r>
        <w:rPr>
          <w:rFonts w:hint="cs"/>
          <w:rtl/>
          <w:lang w:bidi="ar-AE"/>
        </w:rPr>
        <w:t xml:space="preserve"> </w:t>
      </w:r>
      <w:r w:rsidR="005A35DE">
        <w:rPr>
          <w:rFonts w:hint="cs"/>
          <w:rtl/>
          <w:lang w:bidi="ar-AE"/>
        </w:rPr>
        <w:t>إزالة</w:t>
      </w:r>
      <w:r>
        <w:rPr>
          <w:rFonts w:hint="cs"/>
          <w:rtl/>
          <w:lang w:bidi="ar-AE"/>
        </w:rPr>
        <w:t xml:space="preserve"> </w:t>
      </w:r>
      <w:r w:rsidR="005A35DE">
        <w:rPr>
          <w:rFonts w:hint="cs"/>
          <w:rtl/>
          <w:lang w:bidi="ar-AE"/>
        </w:rPr>
        <w:t>المواد</w:t>
      </w:r>
      <w:r>
        <w:rPr>
          <w:rFonts w:hint="cs"/>
          <w:rtl/>
          <w:lang w:bidi="ar-AE"/>
        </w:rPr>
        <w:t xml:space="preserve"> </w:t>
      </w:r>
      <w:r w:rsidR="005A35DE">
        <w:rPr>
          <w:rFonts w:hint="cs"/>
          <w:rtl/>
          <w:lang w:bidi="ar-AE"/>
        </w:rPr>
        <w:t>الهيدروكلوروفلوروكربونية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كانت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مستحقة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لـ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1</w:t>
      </w:r>
      <w:r w:rsidR="005A35DE">
        <w:rPr>
          <w:rFonts w:hint="cs"/>
          <w:rtl/>
          <w:lang w:bidi="ar-AE"/>
        </w:rPr>
        <w:t>7</w:t>
      </w:r>
      <w:r>
        <w:rPr>
          <w:rtl/>
          <w:lang w:bidi="ar-AE"/>
        </w:rPr>
        <w:t xml:space="preserve"> </w:t>
      </w:r>
      <w:r w:rsidR="005A35DE" w:rsidRPr="001D1359">
        <w:rPr>
          <w:rtl/>
          <w:lang w:bidi="ar-AE"/>
        </w:rPr>
        <w:t>دولة.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3347A" w14:textId="544C75EF" w:rsidR="005A35DE" w:rsidRPr="0033525D" w:rsidRDefault="00D1207D" w:rsidP="005A35DE">
    <w:pPr>
      <w:jc w:val="right"/>
    </w:pPr>
    <w:r>
      <w:fldChar w:fldCharType="begin"/>
    </w:r>
    <w:r w:rsidR="005A35DE">
      <w:instrText xml:space="preserve"> DOCPROPERTY "Document number"  \* MERGEFORMAT </w:instrText>
    </w:r>
    <w:r>
      <w:fldChar w:fldCharType="separate"/>
    </w:r>
    <w:r w:rsidR="00AA4B12">
      <w:t>UNEP/</w:t>
    </w:r>
    <w:proofErr w:type="spellStart"/>
    <w:r w:rsidR="00AA4B12">
      <w:t>OzL.Pro</w:t>
    </w:r>
    <w:proofErr w:type="spellEnd"/>
    <w:r w:rsidR="00AA4B12">
      <w:t>/ExCom/95/24</w:t>
    </w:r>
    <w:r>
      <w:fldChar w:fldCharType="end"/>
    </w:r>
  </w:p>
  <w:p w14:paraId="45B0EA36" w14:textId="77777777" w:rsidR="005A35DE" w:rsidRPr="0033525D" w:rsidRDefault="005A35DE"/>
  <w:p w14:paraId="2F15F4CE" w14:textId="77777777" w:rsidR="005A35DE" w:rsidRPr="0033525D" w:rsidRDefault="005A35D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C86C5" w14:textId="47B3A3D2" w:rsidR="005A35DE" w:rsidRPr="0033525D" w:rsidRDefault="00D1207D" w:rsidP="005A35DE">
    <w:pPr>
      <w:jc w:val="left"/>
    </w:pPr>
    <w:r>
      <w:fldChar w:fldCharType="begin"/>
    </w:r>
    <w:r w:rsidR="005A35DE">
      <w:instrText xml:space="preserve"> DOCPROPERTY "Document number"  \* MERGEFORMAT </w:instrText>
    </w:r>
    <w:r>
      <w:fldChar w:fldCharType="separate"/>
    </w:r>
    <w:r w:rsidR="00AA4B12">
      <w:t>UNEP/</w:t>
    </w:r>
    <w:proofErr w:type="spellStart"/>
    <w:r w:rsidR="00AA4B12">
      <w:t>OzL.Pro</w:t>
    </w:r>
    <w:proofErr w:type="spellEnd"/>
    <w:r w:rsidR="00AA4B12">
      <w:t>/ExCom/95/24</w:t>
    </w:r>
    <w:r>
      <w:fldChar w:fldCharType="end"/>
    </w:r>
  </w:p>
  <w:p w14:paraId="489B089C" w14:textId="77777777" w:rsidR="005A35DE" w:rsidRPr="0033525D" w:rsidRDefault="005A35DE" w:rsidP="00035CD7">
    <w:pPr>
      <w:jc w:val="left"/>
    </w:pPr>
  </w:p>
  <w:p w14:paraId="7EA628BA" w14:textId="77777777" w:rsidR="005A35DE" w:rsidRPr="0033525D" w:rsidRDefault="005A35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095B2" w14:textId="054E31B9" w:rsidR="00035CD7" w:rsidRDefault="00AA4B12" w:rsidP="00AA4B12">
    <w:fldSimple w:instr=" DOCPROPERTY &quot;Document number&quot;  \* MERGEFORMAT ">
      <w:r>
        <w:t>UNEP/OzL.Pro/ExCom/95/24</w:t>
      </w:r>
    </w:fldSimple>
  </w:p>
  <w:p w14:paraId="05FBB239" w14:textId="26E02210" w:rsidR="00035CD7" w:rsidRDefault="00035CD7" w:rsidP="00AA4B12">
    <w:r>
      <w:t>Annex</w:t>
    </w:r>
    <w:r w:rsidR="00642007">
      <w:t xml:space="preserve"> </w:t>
    </w:r>
    <w:r>
      <w:t>I</w:t>
    </w:r>
  </w:p>
  <w:p w14:paraId="23F0DF0B" w14:textId="77777777" w:rsidR="005A35DE" w:rsidRDefault="005A35DE" w:rsidP="00AA4B12">
    <w:pPr>
      <w:jc w:val="left"/>
    </w:pPr>
  </w:p>
  <w:p w14:paraId="3CBEDC16" w14:textId="77777777" w:rsidR="002A7CA3" w:rsidRDefault="002A7CA3" w:rsidP="00AA4B12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8161F" w14:textId="4C08EE10" w:rsidR="00035CD7" w:rsidRDefault="00AA4B12" w:rsidP="00AA4B12">
    <w:pPr>
      <w:jc w:val="right"/>
    </w:pPr>
    <w:fldSimple w:instr=" DOCPROPERTY &quot;Document number&quot;  \* MERGEFORMAT ">
      <w:r>
        <w:t>UNEP/OzL.Pro/ExCom/95/24</w:t>
      </w:r>
    </w:fldSimple>
  </w:p>
  <w:p w14:paraId="3FA543C8" w14:textId="0BDA1E7D" w:rsidR="00035CD7" w:rsidRDefault="00035CD7" w:rsidP="00AA4B12">
    <w:pPr>
      <w:jc w:val="right"/>
    </w:pPr>
    <w:r>
      <w:t>Annex</w:t>
    </w:r>
    <w:r w:rsidR="00642007">
      <w:t xml:space="preserve"> </w:t>
    </w:r>
    <w:r>
      <w:t>I</w:t>
    </w:r>
  </w:p>
  <w:p w14:paraId="4226230E" w14:textId="77777777" w:rsidR="005A35DE" w:rsidRDefault="005A35DE" w:rsidP="00AA4B12">
    <w:pPr>
      <w:jc w:val="right"/>
    </w:pPr>
  </w:p>
  <w:p w14:paraId="4C1BA0EF" w14:textId="77777777" w:rsidR="005A35DE" w:rsidRDefault="005A35DE" w:rsidP="00AA4B12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E1DDC" w14:textId="0E2B3FA6" w:rsidR="005A35DE" w:rsidRDefault="00D1207D" w:rsidP="00AA4B12">
    <w:pPr>
      <w:jc w:val="right"/>
    </w:pPr>
    <w:r>
      <w:fldChar w:fldCharType="begin"/>
    </w:r>
    <w:r w:rsidR="005A35DE">
      <w:instrText xml:space="preserve"> DOCPROPERTY "Document number"  \* MERGEFORMAT </w:instrText>
    </w:r>
    <w:r>
      <w:fldChar w:fldCharType="separate"/>
    </w:r>
    <w:r w:rsidR="00AA4B12">
      <w:t>UNEP/</w:t>
    </w:r>
    <w:proofErr w:type="spellStart"/>
    <w:r w:rsidR="00AA4B12">
      <w:t>OzL.Pro</w:t>
    </w:r>
    <w:proofErr w:type="spellEnd"/>
    <w:r w:rsidR="00AA4B12">
      <w:t>/ExCom/95/24</w:t>
    </w:r>
    <w:r>
      <w:fldChar w:fldCharType="end"/>
    </w:r>
  </w:p>
  <w:p w14:paraId="5DCC3213" w14:textId="5741668D" w:rsidR="005A35DE" w:rsidRDefault="005A35DE" w:rsidP="00AA4B12">
    <w:pPr>
      <w:jc w:val="right"/>
    </w:pPr>
    <w:r>
      <w:t>Annex</w:t>
    </w:r>
    <w:r w:rsidR="00642007">
      <w:t xml:space="preserve"> </w:t>
    </w:r>
    <w:r>
      <w:t>I</w:t>
    </w:r>
  </w:p>
  <w:p w14:paraId="7DA9E2BB" w14:textId="77777777" w:rsidR="005A35DE" w:rsidRDefault="005A35DE" w:rsidP="00AA4B12">
    <w:pPr>
      <w:pStyle w:val="Header"/>
      <w:jc w:val="right"/>
    </w:pPr>
  </w:p>
  <w:p w14:paraId="10D24C74" w14:textId="76C7B58C" w:rsidR="002A7CA3" w:rsidRPr="00AA4B12" w:rsidRDefault="002A7CA3" w:rsidP="00AA4B12">
    <w:pPr>
      <w:pStyle w:val="Header"/>
      <w:jc w:val="right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C444C43"/>
    <w:multiLevelType w:val="hybridMultilevel"/>
    <w:tmpl w:val="20DC0706"/>
    <w:lvl w:ilvl="0" w:tplc="CE1CB188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91525B"/>
    <w:multiLevelType w:val="hybridMultilevel"/>
    <w:tmpl w:val="8D102AB8"/>
    <w:lvl w:ilvl="0" w:tplc="80E437C8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66784620">
    <w:abstractNumId w:val="10"/>
  </w:num>
  <w:num w:numId="2" w16cid:durableId="1228027301">
    <w:abstractNumId w:val="10"/>
  </w:num>
  <w:num w:numId="3" w16cid:durableId="1660189667">
    <w:abstractNumId w:val="10"/>
  </w:num>
  <w:num w:numId="4" w16cid:durableId="195778524">
    <w:abstractNumId w:val="10"/>
  </w:num>
  <w:num w:numId="5" w16cid:durableId="1020351525">
    <w:abstractNumId w:val="10"/>
  </w:num>
  <w:num w:numId="6" w16cid:durableId="1597446187">
    <w:abstractNumId w:val="9"/>
  </w:num>
  <w:num w:numId="7" w16cid:durableId="339890444">
    <w:abstractNumId w:val="7"/>
  </w:num>
  <w:num w:numId="8" w16cid:durableId="377822627">
    <w:abstractNumId w:val="6"/>
  </w:num>
  <w:num w:numId="9" w16cid:durableId="2103404709">
    <w:abstractNumId w:val="5"/>
  </w:num>
  <w:num w:numId="10" w16cid:durableId="920065322">
    <w:abstractNumId w:val="4"/>
  </w:num>
  <w:num w:numId="11" w16cid:durableId="1082679307">
    <w:abstractNumId w:val="8"/>
  </w:num>
  <w:num w:numId="12" w16cid:durableId="777409703">
    <w:abstractNumId w:val="3"/>
  </w:num>
  <w:num w:numId="13" w16cid:durableId="1613440263">
    <w:abstractNumId w:val="2"/>
  </w:num>
  <w:num w:numId="14" w16cid:durableId="1301883585">
    <w:abstractNumId w:val="1"/>
  </w:num>
  <w:num w:numId="15" w16cid:durableId="1698310279">
    <w:abstractNumId w:val="0"/>
  </w:num>
  <w:num w:numId="16" w16cid:durableId="479738856">
    <w:abstractNumId w:val="13"/>
  </w:num>
  <w:num w:numId="17" w16cid:durableId="1846826611">
    <w:abstractNumId w:val="17"/>
  </w:num>
  <w:num w:numId="18" w16cid:durableId="1695618433">
    <w:abstractNumId w:val="18"/>
  </w:num>
  <w:num w:numId="19" w16cid:durableId="1248877827">
    <w:abstractNumId w:val="19"/>
  </w:num>
  <w:num w:numId="20" w16cid:durableId="438524114">
    <w:abstractNumId w:val="16"/>
  </w:num>
  <w:num w:numId="21" w16cid:durableId="2011062162">
    <w:abstractNumId w:val="12"/>
  </w:num>
  <w:num w:numId="22" w16cid:durableId="253823334">
    <w:abstractNumId w:val="14"/>
  </w:num>
  <w:num w:numId="23" w16cid:durableId="18436593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675116">
    <w:abstractNumId w:val="11"/>
  </w:num>
  <w:num w:numId="25" w16cid:durableId="1803424273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5A9"/>
    <w:rsid w:val="00013372"/>
    <w:rsid w:val="00017133"/>
    <w:rsid w:val="0003197D"/>
    <w:rsid w:val="00035CD7"/>
    <w:rsid w:val="0004254A"/>
    <w:rsid w:val="00073FE9"/>
    <w:rsid w:val="00077000"/>
    <w:rsid w:val="000861FE"/>
    <w:rsid w:val="000861FF"/>
    <w:rsid w:val="000B56CA"/>
    <w:rsid w:val="000C2FE8"/>
    <w:rsid w:val="000E0770"/>
    <w:rsid w:val="000E3645"/>
    <w:rsid w:val="00116043"/>
    <w:rsid w:val="001279D0"/>
    <w:rsid w:val="00170997"/>
    <w:rsid w:val="0017217C"/>
    <w:rsid w:val="001919F8"/>
    <w:rsid w:val="00192C0D"/>
    <w:rsid w:val="001A1AC9"/>
    <w:rsid w:val="001A1ADD"/>
    <w:rsid w:val="001D2B45"/>
    <w:rsid w:val="0022104F"/>
    <w:rsid w:val="0022127A"/>
    <w:rsid w:val="00257CCD"/>
    <w:rsid w:val="00266B7C"/>
    <w:rsid w:val="00281122"/>
    <w:rsid w:val="00284998"/>
    <w:rsid w:val="00295037"/>
    <w:rsid w:val="002A7CA3"/>
    <w:rsid w:val="002B535E"/>
    <w:rsid w:val="002C05A9"/>
    <w:rsid w:val="002E6A6F"/>
    <w:rsid w:val="002E7EF7"/>
    <w:rsid w:val="002F505F"/>
    <w:rsid w:val="00322829"/>
    <w:rsid w:val="0032579D"/>
    <w:rsid w:val="0035441C"/>
    <w:rsid w:val="00385ADD"/>
    <w:rsid w:val="00393115"/>
    <w:rsid w:val="0039355F"/>
    <w:rsid w:val="003A1525"/>
    <w:rsid w:val="003C2491"/>
    <w:rsid w:val="003C2739"/>
    <w:rsid w:val="003F2852"/>
    <w:rsid w:val="00416AD7"/>
    <w:rsid w:val="00435EA4"/>
    <w:rsid w:val="00453DF2"/>
    <w:rsid w:val="00460D83"/>
    <w:rsid w:val="00466E7E"/>
    <w:rsid w:val="004B1D48"/>
    <w:rsid w:val="004C5B74"/>
    <w:rsid w:val="004E4866"/>
    <w:rsid w:val="00520A3E"/>
    <w:rsid w:val="0053096E"/>
    <w:rsid w:val="00546241"/>
    <w:rsid w:val="0057602C"/>
    <w:rsid w:val="00584ED8"/>
    <w:rsid w:val="00586833"/>
    <w:rsid w:val="005A35DE"/>
    <w:rsid w:val="005B65DF"/>
    <w:rsid w:val="005C7D4A"/>
    <w:rsid w:val="00624AEF"/>
    <w:rsid w:val="00642007"/>
    <w:rsid w:val="00662A73"/>
    <w:rsid w:val="006759DA"/>
    <w:rsid w:val="006C59FA"/>
    <w:rsid w:val="006F2A2C"/>
    <w:rsid w:val="00702662"/>
    <w:rsid w:val="007540C9"/>
    <w:rsid w:val="00786775"/>
    <w:rsid w:val="00791A1A"/>
    <w:rsid w:val="007C6EF9"/>
    <w:rsid w:val="007D141D"/>
    <w:rsid w:val="007D567C"/>
    <w:rsid w:val="007E20B0"/>
    <w:rsid w:val="007E5D09"/>
    <w:rsid w:val="007E6E78"/>
    <w:rsid w:val="007F0129"/>
    <w:rsid w:val="0084173D"/>
    <w:rsid w:val="00862C32"/>
    <w:rsid w:val="00885865"/>
    <w:rsid w:val="008C1952"/>
    <w:rsid w:val="008E2901"/>
    <w:rsid w:val="008E3DF3"/>
    <w:rsid w:val="0090339C"/>
    <w:rsid w:val="00920424"/>
    <w:rsid w:val="0096561D"/>
    <w:rsid w:val="00971762"/>
    <w:rsid w:val="00983FD1"/>
    <w:rsid w:val="009A5140"/>
    <w:rsid w:val="009C46B2"/>
    <w:rsid w:val="009D11D3"/>
    <w:rsid w:val="00A150EC"/>
    <w:rsid w:val="00A44778"/>
    <w:rsid w:val="00A66288"/>
    <w:rsid w:val="00A755B6"/>
    <w:rsid w:val="00A907AD"/>
    <w:rsid w:val="00AA4B12"/>
    <w:rsid w:val="00AB4886"/>
    <w:rsid w:val="00AE3418"/>
    <w:rsid w:val="00AE7157"/>
    <w:rsid w:val="00B11DB6"/>
    <w:rsid w:val="00B40E87"/>
    <w:rsid w:val="00B81E83"/>
    <w:rsid w:val="00BB1C42"/>
    <w:rsid w:val="00C0337B"/>
    <w:rsid w:val="00C27B58"/>
    <w:rsid w:val="00C3046C"/>
    <w:rsid w:val="00C45889"/>
    <w:rsid w:val="00C55EF2"/>
    <w:rsid w:val="00C7391D"/>
    <w:rsid w:val="00C83E39"/>
    <w:rsid w:val="00D006A9"/>
    <w:rsid w:val="00D1207D"/>
    <w:rsid w:val="00D1214F"/>
    <w:rsid w:val="00D13037"/>
    <w:rsid w:val="00D45C4D"/>
    <w:rsid w:val="00D6339B"/>
    <w:rsid w:val="00DF5CA8"/>
    <w:rsid w:val="00E1360E"/>
    <w:rsid w:val="00E27B62"/>
    <w:rsid w:val="00E70F01"/>
    <w:rsid w:val="00E73D2B"/>
    <w:rsid w:val="00E7483C"/>
    <w:rsid w:val="00E85F1A"/>
    <w:rsid w:val="00E86EBE"/>
    <w:rsid w:val="00EC108E"/>
    <w:rsid w:val="00EF566C"/>
    <w:rsid w:val="00F224B0"/>
    <w:rsid w:val="00F23E7B"/>
    <w:rsid w:val="00F911F2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16E242"/>
  <w15:docId w15:val="{6D036886-D174-4B23-89BE-A1604FE0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E85F1A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E85F1A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E85F1A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,SUPERS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D13037"/>
    <w:pPr>
      <w:ind w:left="720"/>
      <w:contextualSpacing/>
    </w:pPr>
    <w:rPr>
      <w:sz w:val="22"/>
      <w:szCs w:val="22"/>
      <w:lang w:val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6AD031-4592-4798-A1AF-D5C62E723B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378</TotalTime>
  <Pages>8</Pages>
  <Words>2144</Words>
  <Characters>12226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تأخيرات تقديم الشرائح</dc:title>
  <dc:creator>Maha Labib</dc:creator>
  <cp:lastModifiedBy>Angela Xue He Yan</cp:lastModifiedBy>
  <cp:revision>21</cp:revision>
  <cp:lastPrinted>2001-05-26T16:40:00Z</cp:lastPrinted>
  <dcterms:created xsi:type="dcterms:W3CDTF">2024-11-06T21:56:00Z</dcterms:created>
  <dcterms:modified xsi:type="dcterms:W3CDTF">2024-11-07T22:09:00Z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UNEP/OzL.Pro/ExCom/95/24</vt:lpwstr>
  </property>
  <property fmtid="{D5CDD505-2E9C-101B-9397-08002B2CF9AE}" pid="3" name="Revision date">
    <vt:lpwstr>06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