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14"/>
        <w:gridCol w:w="4480"/>
        <w:gridCol w:w="3586"/>
      </w:tblGrid>
      <w:tr w:rsidR="0055378D" w:rsidRPr="007143C2" w14:paraId="1B8B6D80" w14:textId="77777777" w:rsidTr="00A117FD">
        <w:trPr>
          <w:trHeight w:val="720"/>
        </w:trPr>
        <w:tc>
          <w:tcPr>
            <w:tcW w:w="6494" w:type="dxa"/>
            <w:gridSpan w:val="2"/>
            <w:tcBorders>
              <w:bottom w:val="single" w:sz="18" w:space="0" w:color="auto"/>
            </w:tcBorders>
          </w:tcPr>
          <w:p w14:paraId="58607048" w14:textId="77777777" w:rsidR="0055378D" w:rsidRPr="007143C2" w:rsidRDefault="0055378D" w:rsidP="00A117F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spacing w:before="100"/>
              <w:rPr>
                <w:sz w:val="28"/>
                <w:szCs w:val="28"/>
                <w:lang w:val="es-ES_tradnl"/>
              </w:rPr>
            </w:pPr>
            <w:r w:rsidRPr="007143C2">
              <w:rPr>
                <w:rFonts w:ascii="Univers" w:hAnsi="Univers"/>
                <w:b/>
                <w:sz w:val="28"/>
                <w:szCs w:val="28"/>
                <w:lang w:val="es-ES_tradnl"/>
              </w:rPr>
              <w:t>NACIONES</w:t>
            </w:r>
            <w:r w:rsidRPr="007143C2">
              <w:rPr>
                <w:rFonts w:ascii="Univers" w:hAnsi="Univers"/>
                <w:b/>
                <w:sz w:val="28"/>
                <w:szCs w:val="28"/>
                <w:lang w:val="es-ES_tradnl"/>
              </w:rPr>
              <w:br/>
              <w:t>UNIDAS</w:t>
            </w:r>
          </w:p>
        </w:tc>
        <w:tc>
          <w:tcPr>
            <w:tcW w:w="3586" w:type="dxa"/>
            <w:tcBorders>
              <w:bottom w:val="single" w:sz="18" w:space="0" w:color="auto"/>
            </w:tcBorders>
          </w:tcPr>
          <w:p w14:paraId="06C0550C" w14:textId="77777777" w:rsidR="0055378D" w:rsidRPr="007143C2" w:rsidRDefault="0055378D" w:rsidP="00A117FD">
            <w:pPr>
              <w:jc w:val="right"/>
              <w:rPr>
                <w:sz w:val="52"/>
                <w:szCs w:val="52"/>
                <w:lang w:val="es-ES_tradnl"/>
              </w:rPr>
            </w:pPr>
            <w:r w:rsidRPr="007143C2">
              <w:rPr>
                <w:rFonts w:ascii="Univers Bold" w:hAnsi="Univers Bold"/>
                <w:b/>
                <w:sz w:val="72"/>
                <w:lang w:val="es-ES_tradnl"/>
              </w:rPr>
              <w:t>EP</w:t>
            </w:r>
          </w:p>
        </w:tc>
      </w:tr>
      <w:tr w:rsidR="0055378D" w:rsidRPr="007143C2" w14:paraId="0E3FE2D1" w14:textId="77777777" w:rsidTr="002216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5"/>
        </w:trPr>
        <w:tc>
          <w:tcPr>
            <w:tcW w:w="201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EF48D8F" w14:textId="77777777" w:rsidR="0055378D" w:rsidRPr="007143C2" w:rsidRDefault="0055378D" w:rsidP="00A117FD">
            <w:pPr>
              <w:spacing w:before="120"/>
              <w:ind w:left="-9"/>
              <w:rPr>
                <w:lang w:val="es-ES_tradnl"/>
              </w:rPr>
            </w:pPr>
            <w:r w:rsidRPr="007143C2">
              <w:rPr>
                <w:noProof/>
                <w:lang w:val="en-US" w:eastAsia="en-US"/>
              </w:rPr>
              <mc:AlternateContent>
                <mc:Choice Requires="wpg">
                  <w:drawing>
                    <wp:inline distT="0" distB="0" distL="0" distR="0" wp14:anchorId="7BC9195A" wp14:editId="781F58D9">
                      <wp:extent cx="828000" cy="1532136"/>
                      <wp:effectExtent l="0" t="0" r="0" b="0"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8000" cy="1532136"/>
                                <a:chOff x="-7316" y="0"/>
                                <a:chExt cx="828000" cy="153213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Picture 5" descr="UNEP"/>
                                <pic:cNvPicPr preferRelativeResize="0">
                                  <a:picLocks/>
                                </pic:cNvPicPr>
                              </pic:nvPicPr>
                              <pic:blipFill rotWithShape="1">
                                <a:blip r:embed="rId11" cstate="print"/>
                                <a:srcRect t="-35" r="6" b="71"/>
                                <a:stretch/>
                              </pic:blipFill>
                              <pic:spPr bwMode="auto">
                                <a:xfrm>
                                  <a:off x="-7316" y="776136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Picture 6"/>
                                <pic:cNvPicPr preferRelativeResize="0">
                                  <a:picLocks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16" y="0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FAE46A" id="Group 4" o:spid="_x0000_s1026" style="width:65.2pt;height:120.65pt;mso-position-horizontal-relative:char;mso-position-vertical-relative:line" coordorigin="-73" coordsize="8280,153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5" o:spid="_x0000_s1027" type="#_x0000_t75" alt="UNEP" style="position:absolute;left:-73;top:7761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">
                        <v:imagedata r:id="rId13" o:title="UNEP" croptop="-23f" cropbottom="47f" cropright="4f"/>
                        <o:lock v:ext="edit" aspectratio="f"/>
                      </v:shape>
                      <v:shape id="Picture 6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">
                        <v:imagedata r:id="rId14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6E77A6C" w14:textId="77777777" w:rsidR="0055378D" w:rsidRPr="007143C2" w:rsidRDefault="0055378D" w:rsidP="00A117F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</w:p>
          <w:p w14:paraId="4950420C" w14:textId="6618A536" w:rsidR="0055378D" w:rsidRPr="007143C2" w:rsidRDefault="0055378D" w:rsidP="00A117F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7143C2">
              <w:rPr>
                <w:rFonts w:ascii="Univers" w:hAnsi="Univers"/>
                <w:b/>
                <w:sz w:val="32"/>
                <w:lang w:val="es-ES_tradnl"/>
              </w:rPr>
              <w:t>Programa</w:t>
            </w:r>
            <w:r w:rsidR="007665EA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7143C2">
              <w:rPr>
                <w:rFonts w:ascii="Univers" w:hAnsi="Univers"/>
                <w:b/>
                <w:sz w:val="32"/>
                <w:lang w:val="es-ES_tradnl"/>
              </w:rPr>
              <w:t>de</w:t>
            </w:r>
            <w:r w:rsidR="007665EA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7143C2">
              <w:rPr>
                <w:rFonts w:ascii="Univers" w:hAnsi="Univers"/>
                <w:b/>
                <w:sz w:val="32"/>
                <w:lang w:val="es-ES_tradnl"/>
              </w:rPr>
              <w:t>las</w:t>
            </w:r>
          </w:p>
          <w:p w14:paraId="2702A4C5" w14:textId="04094FE9" w:rsidR="0055378D" w:rsidRPr="007143C2" w:rsidRDefault="0055378D" w:rsidP="00A117F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7143C2">
              <w:rPr>
                <w:rFonts w:ascii="Univers" w:hAnsi="Univers"/>
                <w:b/>
                <w:sz w:val="32"/>
                <w:lang w:val="es-ES_tradnl"/>
              </w:rPr>
              <w:t>Naciones</w:t>
            </w:r>
            <w:r w:rsidR="007665EA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7143C2">
              <w:rPr>
                <w:rFonts w:ascii="Univers" w:hAnsi="Univers"/>
                <w:b/>
                <w:sz w:val="32"/>
                <w:lang w:val="es-ES_tradnl"/>
              </w:rPr>
              <w:t>Unidas</w:t>
            </w:r>
          </w:p>
          <w:p w14:paraId="2B77EE50" w14:textId="0EB476AC" w:rsidR="0055378D" w:rsidRPr="007143C2" w:rsidRDefault="0055378D" w:rsidP="00A117F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szCs w:val="32"/>
                <w:lang w:val="es-ES_tradnl"/>
              </w:rPr>
            </w:pPr>
            <w:r w:rsidRPr="007143C2">
              <w:rPr>
                <w:rFonts w:ascii="Univers" w:hAnsi="Univers"/>
                <w:b/>
                <w:sz w:val="32"/>
                <w:lang w:val="es-ES_tradnl"/>
              </w:rPr>
              <w:t>para</w:t>
            </w:r>
            <w:r w:rsidR="007665EA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7143C2">
              <w:rPr>
                <w:rFonts w:ascii="Univers" w:hAnsi="Univers"/>
                <w:b/>
                <w:sz w:val="32"/>
                <w:lang w:val="es-ES_tradnl"/>
              </w:rPr>
              <w:t>el</w:t>
            </w:r>
            <w:r w:rsidR="007665EA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7143C2">
              <w:rPr>
                <w:rFonts w:ascii="Univers" w:hAnsi="Univers"/>
                <w:b/>
                <w:sz w:val="32"/>
                <w:lang w:val="es-ES_tradnl"/>
              </w:rPr>
              <w:t>Medio</w:t>
            </w:r>
            <w:r w:rsidR="007665EA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7143C2">
              <w:rPr>
                <w:rFonts w:ascii="Univers" w:hAnsi="Univers"/>
                <w:b/>
                <w:sz w:val="32"/>
                <w:lang w:val="es-ES_tradnl"/>
              </w:rPr>
              <w:t>Ambiente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2FE3740" w14:textId="77777777" w:rsidR="0055378D" w:rsidRPr="007143C2" w:rsidRDefault="0055378D" w:rsidP="00A117FD">
            <w:pPr>
              <w:spacing w:before="240"/>
              <w:rPr>
                <w:lang w:val="es-ES_tradnl"/>
              </w:rPr>
            </w:pPr>
            <w:r w:rsidRPr="007143C2">
              <w:rPr>
                <w:lang w:val="es-ES_tradnl"/>
              </w:rPr>
              <w:t>Distr.</w:t>
            </w:r>
          </w:p>
          <w:p w14:paraId="5D9A50F7" w14:textId="77777777" w:rsidR="0055378D" w:rsidRPr="007143C2" w:rsidRDefault="0055378D" w:rsidP="00A117FD">
            <w:pPr>
              <w:rPr>
                <w:lang w:val="es-ES_tradnl"/>
              </w:rPr>
            </w:pPr>
            <w:r w:rsidRPr="007143C2">
              <w:rPr>
                <w:lang w:val="es-ES_tradnl"/>
              </w:rPr>
              <w:t>GENERAL</w:t>
            </w:r>
          </w:p>
          <w:p w14:paraId="7E77A982" w14:textId="77777777" w:rsidR="0055378D" w:rsidRPr="007143C2" w:rsidRDefault="0055378D" w:rsidP="00A117FD">
            <w:pPr>
              <w:rPr>
                <w:lang w:val="es-ES_tradnl"/>
              </w:rPr>
            </w:pPr>
          </w:p>
          <w:p w14:paraId="4FAEE6A6" w14:textId="77777777" w:rsidR="0055378D" w:rsidRPr="007143C2" w:rsidRDefault="0055378D" w:rsidP="00A117FD">
            <w:pPr>
              <w:rPr>
                <w:lang w:val="es-ES_tradnl"/>
              </w:rPr>
            </w:pPr>
            <w:r w:rsidRPr="007143C2">
              <w:rPr>
                <w:lang w:val="es-ES_tradnl"/>
              </w:rPr>
              <w:fldChar w:fldCharType="begin"/>
            </w:r>
            <w:r w:rsidRPr="007143C2">
              <w:rPr>
                <w:lang w:val="es-ES_tradnl"/>
              </w:rPr>
              <w:instrText xml:space="preserve"> DOCPROPERTY "Document number"  \* MERGEFORMAT </w:instrText>
            </w:r>
            <w:r w:rsidRPr="007143C2">
              <w:rPr>
                <w:lang w:val="es-ES_tradnl"/>
              </w:rPr>
              <w:fldChar w:fldCharType="separate"/>
            </w:r>
            <w:r w:rsidR="00A76B70" w:rsidRPr="007143C2">
              <w:rPr>
                <w:lang w:val="es-ES_tradnl"/>
              </w:rPr>
              <w:t>UNEP/OzL.Pro/ExCom/99/77</w:t>
            </w:r>
            <w:r w:rsidRPr="007143C2">
              <w:rPr>
                <w:lang w:val="es-ES_tradnl"/>
              </w:rPr>
              <w:fldChar w:fldCharType="end"/>
            </w:r>
          </w:p>
          <w:p w14:paraId="03D3430D" w14:textId="49A4BD3F" w:rsidR="0055378D" w:rsidRPr="007143C2" w:rsidRDefault="00077C49" w:rsidP="00A117FD">
            <w:pPr>
              <w:rPr>
                <w:lang w:val="es-ES_tradnl"/>
              </w:rPr>
            </w:pPr>
            <w:r w:rsidRPr="007143C2">
              <w:rPr>
                <w:lang w:val="es-ES_tradnl"/>
              </w:rPr>
              <w:fldChar w:fldCharType="begin"/>
            </w:r>
            <w:r w:rsidRPr="007143C2">
              <w:rPr>
                <w:lang w:val="es-ES_tradnl"/>
              </w:rPr>
              <w:instrText xml:space="preserve"> DOCPROPERTY "Revision date" \@ "d MMMM YYYY"  \* MERGEFORMAT </w:instrText>
            </w:r>
            <w:r w:rsidRPr="007143C2">
              <w:rPr>
                <w:lang w:val="es-ES_tradnl"/>
              </w:rPr>
              <w:fldChar w:fldCharType="separate"/>
            </w:r>
            <w:r w:rsidR="00864FB4">
              <w:rPr>
                <w:lang w:val="es-ES_tradnl"/>
              </w:rPr>
              <w:t>28 de octubre de 2026</w:t>
            </w:r>
            <w:r w:rsidRPr="007143C2">
              <w:rPr>
                <w:lang w:val="es-ES_tradnl"/>
              </w:rPr>
              <w:fldChar w:fldCharType="end"/>
            </w:r>
          </w:p>
          <w:p w14:paraId="5AC00DE8" w14:textId="77777777" w:rsidR="0055378D" w:rsidRPr="007143C2" w:rsidRDefault="0055378D" w:rsidP="00A117FD">
            <w:pPr>
              <w:rPr>
                <w:caps/>
                <w:lang w:val="es-ES_tradnl"/>
              </w:rPr>
            </w:pPr>
          </w:p>
          <w:p w14:paraId="14E2625D" w14:textId="77777777" w:rsidR="0055378D" w:rsidRPr="007143C2" w:rsidRDefault="0055378D" w:rsidP="00A117FD">
            <w:pPr>
              <w:rPr>
                <w:lang w:val="es-ES_tradnl"/>
              </w:rPr>
            </w:pPr>
            <w:r w:rsidRPr="007143C2">
              <w:rPr>
                <w:lang w:val="es-ES_tradnl"/>
              </w:rPr>
              <w:t>ESPAÑOL</w:t>
            </w:r>
          </w:p>
          <w:p w14:paraId="4BE43E89" w14:textId="3760E9C2" w:rsidR="0055378D" w:rsidRPr="007143C2" w:rsidRDefault="0055378D" w:rsidP="00A117FD">
            <w:pPr>
              <w:rPr>
                <w:lang w:val="es-ES_tradnl"/>
              </w:rPr>
            </w:pPr>
            <w:r w:rsidRPr="007143C2">
              <w:rPr>
                <w:lang w:val="es-ES_tradnl"/>
              </w:rPr>
              <w:t>ORIGINAL:</w:t>
            </w:r>
            <w:r w:rsidR="007665EA">
              <w:rPr>
                <w:lang w:val="es-ES_tradnl"/>
              </w:rPr>
              <w:t xml:space="preserve"> </w:t>
            </w:r>
            <w:r w:rsidRPr="007143C2">
              <w:rPr>
                <w:lang w:val="es-ES_tradnl"/>
              </w:rPr>
              <w:t>INGLÉS</w:t>
            </w:r>
          </w:p>
        </w:tc>
      </w:tr>
    </w:tbl>
    <w:p w14:paraId="340ABF36" w14:textId="29333B98" w:rsidR="0055378D" w:rsidRPr="007143C2" w:rsidRDefault="0055378D">
      <w:pPr>
        <w:jc w:val="left"/>
        <w:rPr>
          <w:lang w:val="es-ES_tradnl"/>
        </w:rPr>
      </w:pPr>
      <w:r w:rsidRPr="007143C2">
        <w:rPr>
          <w:lang w:val="es-ES_tradnl"/>
        </w:rPr>
        <w:t>COMITÉ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EJECUTIVO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FONDO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MULTILATERAL</w:t>
      </w:r>
      <w:r w:rsidRPr="007143C2">
        <w:rPr>
          <w:lang w:val="es-ES_tradnl"/>
        </w:rPr>
        <w:br/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APLICACIÓN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</w:t>
      </w:r>
      <w:r w:rsidRPr="007143C2">
        <w:rPr>
          <w:lang w:val="es-ES_tradnl"/>
        </w:rPr>
        <w:br/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PROTOCOLO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MONTREAL</w:t>
      </w:r>
      <w:r w:rsidRPr="007143C2">
        <w:rPr>
          <w:lang w:val="es-ES_tradnl"/>
        </w:rPr>
        <w:br/>
        <w:t>Nonagésima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novena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reunión</w:t>
      </w:r>
    </w:p>
    <w:p w14:paraId="1FACF260" w14:textId="38137022" w:rsidR="00720EE7" w:rsidRPr="007143C2" w:rsidRDefault="00720EE7" w:rsidP="004669D1">
      <w:pPr>
        <w:jc w:val="left"/>
        <w:rPr>
          <w:lang w:val="es-ES_tradnl"/>
        </w:rPr>
      </w:pPr>
      <w:r w:rsidRPr="007143C2">
        <w:rPr>
          <w:lang w:val="es-ES_tradnl"/>
        </w:rPr>
        <w:t>Montreal,</w:t>
      </w:r>
      <w:r w:rsidR="007665EA">
        <w:rPr>
          <w:lang w:val="es-ES_tradnl"/>
        </w:rPr>
        <w:t xml:space="preserve"> </w:t>
      </w:r>
      <w:r w:rsidR="00C27A89" w:rsidRPr="007143C2">
        <w:rPr>
          <w:lang w:val="es-ES_tradnl"/>
        </w:rPr>
        <w:t>7-11</w:t>
      </w:r>
      <w:r w:rsidR="007665EA">
        <w:rPr>
          <w:lang w:val="es-ES_tradnl"/>
        </w:rPr>
        <w:t xml:space="preserve"> </w:t>
      </w:r>
      <w:r w:rsidR="00C27A8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27A89" w:rsidRPr="007143C2">
        <w:rPr>
          <w:lang w:val="es-ES_tradnl"/>
        </w:rPr>
        <w:t>diciembre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2026</w:t>
      </w:r>
    </w:p>
    <w:p w14:paraId="48DB00CD" w14:textId="7526FCC4" w:rsidR="00720EE7" w:rsidRPr="007143C2" w:rsidRDefault="00720EE7" w:rsidP="00A83C1B">
      <w:pPr>
        <w:jc w:val="left"/>
        <w:rPr>
          <w:lang w:val="es-ES_tradnl"/>
        </w:rPr>
      </w:pPr>
      <w:r w:rsidRPr="007143C2">
        <w:rPr>
          <w:lang w:val="es-ES_tradnl"/>
        </w:rPr>
        <w:t>Punto</w:t>
      </w:r>
      <w:r w:rsidR="007665EA">
        <w:rPr>
          <w:lang w:val="es-ES_tradnl"/>
        </w:rPr>
        <w:t xml:space="preserve"> </w:t>
      </w:r>
      <w:r w:rsidR="00973849" w:rsidRPr="007143C2">
        <w:rPr>
          <w:lang w:val="es-ES_tradnl"/>
        </w:rPr>
        <w:t>9</w:t>
      </w:r>
      <w:r w:rsidR="007665EA">
        <w:rPr>
          <w:lang w:val="es-ES_tradnl"/>
        </w:rPr>
        <w:t xml:space="preserve"> </w:t>
      </w:r>
      <w:r w:rsidR="00F035D0" w:rsidRPr="007143C2">
        <w:rPr>
          <w:lang w:val="es-ES_tradnl"/>
        </w:rPr>
        <w:t>e)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orden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día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provisional</w:t>
      </w:r>
      <w:r w:rsidRPr="007143C2">
        <w:rPr>
          <w:rStyle w:val="FootnoteReference"/>
          <w:lang w:val="es-ES_tradnl"/>
        </w:rPr>
        <w:footnoteReference w:id="1"/>
      </w:r>
    </w:p>
    <w:p w14:paraId="53D6C0E2" w14:textId="77777777" w:rsidR="00C67A87" w:rsidRDefault="00C67A87" w:rsidP="00F435B3">
      <w:pPr>
        <w:spacing w:after="240"/>
        <w:rPr>
          <w:lang w:val="es-ES_tradnl"/>
        </w:rPr>
      </w:pPr>
    </w:p>
    <w:p w14:paraId="4FA8DD3F" w14:textId="3D2FC5C6" w:rsidR="00A83C1B" w:rsidRPr="007143C2" w:rsidRDefault="00BD12A3" w:rsidP="00A83C1B">
      <w:pPr>
        <w:pStyle w:val="StyleHeader4Para4Left0Firstline0"/>
        <w:numPr>
          <w:ilvl w:val="0"/>
          <w:numId w:val="0"/>
        </w:numPr>
        <w:tabs>
          <w:tab w:val="left" w:pos="488"/>
          <w:tab w:val="center" w:pos="4680"/>
        </w:tabs>
        <w:spacing w:before="0"/>
        <w:jc w:val="center"/>
        <w:rPr>
          <w:b/>
          <w:caps/>
          <w:sz w:val="22"/>
          <w:lang w:val="es-ES_tradnl"/>
        </w:rPr>
      </w:pPr>
      <w:r w:rsidRPr="007143C2">
        <w:rPr>
          <w:b/>
          <w:caps/>
          <w:sz w:val="22"/>
          <w:lang w:val="es-ES_tradnl"/>
        </w:rPr>
        <w:t>Presupuesto</w:t>
      </w:r>
      <w:r w:rsidR="007665EA">
        <w:rPr>
          <w:b/>
          <w:caps/>
          <w:sz w:val="22"/>
          <w:lang w:val="es-ES_tradnl"/>
        </w:rPr>
        <w:t xml:space="preserve"> </w:t>
      </w:r>
      <w:r w:rsidRPr="007143C2">
        <w:rPr>
          <w:b/>
          <w:caps/>
          <w:sz w:val="22"/>
          <w:lang w:val="es-ES_tradnl"/>
        </w:rPr>
        <w:t>del</w:t>
      </w:r>
      <w:r w:rsidR="007665EA">
        <w:rPr>
          <w:b/>
          <w:caps/>
          <w:sz w:val="22"/>
          <w:lang w:val="es-ES_tradnl"/>
        </w:rPr>
        <w:t xml:space="preserve"> </w:t>
      </w:r>
      <w:r w:rsidRPr="007143C2">
        <w:rPr>
          <w:b/>
          <w:caps/>
          <w:sz w:val="22"/>
          <w:lang w:val="es-ES_tradnl"/>
        </w:rPr>
        <w:t>programa</w:t>
      </w:r>
      <w:r w:rsidR="007665EA">
        <w:rPr>
          <w:b/>
          <w:caps/>
          <w:sz w:val="22"/>
          <w:lang w:val="es-ES_tradnl"/>
        </w:rPr>
        <w:t xml:space="preserve"> </w:t>
      </w:r>
      <w:r w:rsidRPr="007143C2">
        <w:rPr>
          <w:b/>
          <w:caps/>
          <w:sz w:val="22"/>
          <w:lang w:val="es-ES_tradnl"/>
        </w:rPr>
        <w:t>de</w:t>
      </w:r>
      <w:r w:rsidR="007665EA">
        <w:rPr>
          <w:b/>
          <w:caps/>
          <w:sz w:val="22"/>
          <w:lang w:val="es-ES_tradnl"/>
        </w:rPr>
        <w:t xml:space="preserve"> </w:t>
      </w:r>
      <w:r w:rsidRPr="007143C2">
        <w:rPr>
          <w:b/>
          <w:caps/>
          <w:sz w:val="22"/>
          <w:lang w:val="es-ES_tradnl"/>
        </w:rPr>
        <w:t>asistencia</w:t>
      </w:r>
      <w:r w:rsidR="007665EA">
        <w:rPr>
          <w:b/>
          <w:caps/>
          <w:sz w:val="22"/>
          <w:lang w:val="es-ES_tradnl"/>
        </w:rPr>
        <w:t xml:space="preserve"> </w:t>
      </w:r>
      <w:r w:rsidRPr="007143C2">
        <w:rPr>
          <w:b/>
          <w:caps/>
          <w:sz w:val="22"/>
          <w:lang w:val="es-ES_tradnl"/>
        </w:rPr>
        <w:t>al</w:t>
      </w:r>
      <w:r w:rsidR="007665EA">
        <w:rPr>
          <w:b/>
          <w:caps/>
          <w:sz w:val="22"/>
          <w:lang w:val="es-ES_tradnl"/>
        </w:rPr>
        <w:t xml:space="preserve"> </w:t>
      </w:r>
      <w:r w:rsidRPr="007143C2">
        <w:rPr>
          <w:b/>
          <w:caps/>
          <w:sz w:val="22"/>
          <w:lang w:val="es-ES_tradnl"/>
        </w:rPr>
        <w:t>cumplimiento</w:t>
      </w:r>
      <w:r w:rsidR="007665EA">
        <w:rPr>
          <w:b/>
          <w:caps/>
          <w:sz w:val="22"/>
          <w:lang w:val="es-ES_tradnl"/>
        </w:rPr>
        <w:t xml:space="preserve"> </w:t>
      </w:r>
      <w:r w:rsidRPr="007143C2">
        <w:rPr>
          <w:b/>
          <w:caps/>
          <w:sz w:val="22"/>
          <w:lang w:val="es-ES_tradnl"/>
        </w:rPr>
        <w:t>del</w:t>
      </w:r>
      <w:r w:rsidR="007665EA">
        <w:rPr>
          <w:b/>
          <w:caps/>
          <w:sz w:val="22"/>
          <w:lang w:val="es-ES_tradnl"/>
        </w:rPr>
        <w:t xml:space="preserve"> </w:t>
      </w:r>
      <w:r w:rsidRPr="007143C2">
        <w:rPr>
          <w:b/>
          <w:caps/>
          <w:sz w:val="22"/>
          <w:lang w:val="es-ES_tradnl"/>
        </w:rPr>
        <w:t>PNUMA</w:t>
      </w:r>
      <w:r w:rsidR="007665EA">
        <w:rPr>
          <w:b/>
          <w:caps/>
          <w:sz w:val="22"/>
          <w:lang w:val="es-ES_tradnl"/>
        </w:rPr>
        <w:t xml:space="preserve"> </w:t>
      </w:r>
      <w:r w:rsidRPr="007143C2">
        <w:rPr>
          <w:b/>
          <w:caps/>
          <w:sz w:val="22"/>
          <w:lang w:val="es-ES_tradnl"/>
        </w:rPr>
        <w:t>para</w:t>
      </w:r>
      <w:r w:rsidR="007665EA">
        <w:rPr>
          <w:b/>
          <w:caps/>
          <w:sz w:val="22"/>
          <w:lang w:val="es-ES_tradnl"/>
        </w:rPr>
        <w:t xml:space="preserve"> </w:t>
      </w:r>
      <w:r w:rsidRPr="007143C2">
        <w:rPr>
          <w:b/>
          <w:caps/>
          <w:sz w:val="22"/>
          <w:lang w:val="es-ES_tradnl"/>
        </w:rPr>
        <w:t>2027</w:t>
      </w:r>
    </w:p>
    <w:p w14:paraId="1C3CA530" w14:textId="77777777" w:rsidR="00A83C1B" w:rsidRPr="007143C2" w:rsidRDefault="00A83C1B" w:rsidP="00A83C1B">
      <w:pPr>
        <w:pStyle w:val="StyleHeader4Para4Left0Firstline0"/>
        <w:numPr>
          <w:ilvl w:val="0"/>
          <w:numId w:val="0"/>
        </w:numPr>
        <w:tabs>
          <w:tab w:val="left" w:pos="488"/>
          <w:tab w:val="center" w:pos="4680"/>
        </w:tabs>
        <w:rPr>
          <w:b/>
          <w:sz w:val="24"/>
          <w:szCs w:val="24"/>
          <w:lang w:val="es-ES_tradnl"/>
        </w:rPr>
      </w:pPr>
      <w:r w:rsidRPr="007143C2">
        <w:rPr>
          <w:b/>
          <w:sz w:val="24"/>
          <w:szCs w:val="24"/>
          <w:lang w:val="es-ES_tradnl"/>
        </w:rPr>
        <w:t>Introducción</w:t>
      </w:r>
    </w:p>
    <w:p w14:paraId="55A4906F" w14:textId="714E92D9" w:rsidR="001326F3" w:rsidRDefault="00A83C1B" w:rsidP="00A83C1B">
      <w:pPr>
        <w:pStyle w:val="Heading1"/>
        <w:rPr>
          <w:lang w:val="es-ES_tradnl"/>
        </w:rPr>
      </w:pP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A30397">
        <w:rPr>
          <w:lang w:val="es-ES_tradnl"/>
        </w:rPr>
        <w:t>presenta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presupuesto</w:t>
      </w:r>
      <w:r w:rsidR="007665EA">
        <w:rPr>
          <w:lang w:val="es-ES_tradnl"/>
        </w:rPr>
        <w:t xml:space="preserve"> </w:t>
      </w:r>
      <w:r w:rsidR="00436481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Programa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Asistencia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Cumplimiento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(</w:t>
      </w:r>
      <w:r w:rsidR="00A522CD">
        <w:rPr>
          <w:lang w:val="es-ES_tradnl"/>
        </w:rPr>
        <w:t>PAC</w:t>
      </w:r>
      <w:r w:rsidRPr="007143C2">
        <w:rPr>
          <w:lang w:val="es-ES_tradnl"/>
        </w:rPr>
        <w:t>)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D32467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D32467">
        <w:rPr>
          <w:lang w:val="es-ES_tradnl"/>
        </w:rPr>
        <w:t>ejercicio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2027,</w:t>
      </w:r>
      <w:r w:rsidR="007665EA">
        <w:rPr>
          <w:lang w:val="es-ES_tradnl"/>
        </w:rPr>
        <w:t xml:space="preserve"> </w:t>
      </w:r>
      <w:r w:rsidR="00EC0942">
        <w:rPr>
          <w:lang w:val="es-ES_tradnl"/>
        </w:rPr>
        <w:t>ascendiente</w:t>
      </w:r>
      <w:r w:rsidR="007665EA">
        <w:rPr>
          <w:lang w:val="es-ES_tradnl"/>
        </w:rPr>
        <w:t xml:space="preserve"> </w:t>
      </w:r>
      <w:r w:rsidR="00EC094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1A241F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1A241F">
        <w:rPr>
          <w:lang w:val="es-ES_tradnl"/>
        </w:rPr>
        <w:t>suma</w:t>
      </w:r>
      <w:r w:rsidR="007665EA">
        <w:rPr>
          <w:lang w:val="es-ES_tradnl"/>
        </w:rPr>
        <w:t xml:space="preserve"> </w:t>
      </w:r>
      <w:r w:rsidR="001A241F">
        <w:rPr>
          <w:lang w:val="es-ES_tradnl"/>
        </w:rPr>
        <w:t>de</w:t>
      </w:r>
      <w:r w:rsidR="007665EA">
        <w:rPr>
          <w:lang w:val="es-ES_tradnl"/>
        </w:rPr>
        <w:t xml:space="preserve"> USD </w:t>
      </w:r>
      <w:r w:rsidR="00935023" w:rsidRPr="007143C2">
        <w:rPr>
          <w:lang w:val="es-ES_tradnl"/>
        </w:rPr>
        <w:t>11.419.783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más</w:t>
      </w:r>
      <w:r w:rsidR="007665EA">
        <w:rPr>
          <w:lang w:val="es-ES_tradnl"/>
        </w:rPr>
        <w:t xml:space="preserve"> </w:t>
      </w:r>
      <w:r w:rsidR="001326F3">
        <w:rPr>
          <w:lang w:val="es-ES_tradnl"/>
        </w:rPr>
        <w:t>gastos</w:t>
      </w:r>
      <w:r w:rsidR="007665EA">
        <w:rPr>
          <w:lang w:val="es-ES_tradnl"/>
        </w:rPr>
        <w:t xml:space="preserve"> </w:t>
      </w:r>
      <w:r w:rsidR="001326F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326F3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1326F3">
        <w:rPr>
          <w:lang w:val="es-ES_tradnl"/>
        </w:rPr>
        <w:t>de</w:t>
      </w:r>
      <w:r w:rsidR="007665EA">
        <w:rPr>
          <w:lang w:val="es-ES_tradnl"/>
        </w:rPr>
        <w:t xml:space="preserve"> USD </w:t>
      </w:r>
      <w:r w:rsidR="00935023" w:rsidRPr="007143C2">
        <w:rPr>
          <w:lang w:val="es-ES_tradnl"/>
        </w:rPr>
        <w:t>913.583</w:t>
      </w:r>
      <w:r w:rsidRPr="007143C2">
        <w:rPr>
          <w:lang w:val="es-ES_tradnl"/>
        </w:rPr>
        <w:t>.</w:t>
      </w:r>
      <w:r w:rsidRPr="007143C2">
        <w:rPr>
          <w:rStyle w:val="FootnoteReference"/>
          <w:lang w:val="es-ES_tradnl"/>
        </w:rPr>
        <w:footnoteReference w:id="2"/>
      </w:r>
      <w:r w:rsidR="007665EA">
        <w:rPr>
          <w:lang w:val="es-ES_tradnl"/>
        </w:rPr>
        <w:t xml:space="preserve"> </w:t>
      </w:r>
      <w:r w:rsidR="001326F3" w:rsidRPr="001326F3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1326F3" w:rsidRPr="001326F3">
        <w:rPr>
          <w:lang w:val="es-ES_tradnl"/>
        </w:rPr>
        <w:t>adjuntan</w:t>
      </w:r>
      <w:r w:rsidR="007665EA">
        <w:rPr>
          <w:lang w:val="es-ES_tradnl"/>
        </w:rPr>
        <w:t xml:space="preserve"> </w:t>
      </w:r>
      <w:r w:rsidR="001326F3" w:rsidRPr="001326F3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1326F3" w:rsidRPr="001326F3">
        <w:rPr>
          <w:lang w:val="es-ES_tradnl"/>
        </w:rPr>
        <w:t>informe</w:t>
      </w:r>
      <w:r w:rsidR="007665EA">
        <w:rPr>
          <w:lang w:val="es-ES_tradnl"/>
        </w:rPr>
        <w:t xml:space="preserve"> </w:t>
      </w:r>
      <w:r w:rsidR="001326F3" w:rsidRPr="001326F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326F3" w:rsidRPr="001326F3">
        <w:rPr>
          <w:lang w:val="es-ES_tradnl"/>
        </w:rPr>
        <w:t>avance</w:t>
      </w:r>
      <w:r w:rsidR="007665EA">
        <w:rPr>
          <w:lang w:val="es-ES_tradnl"/>
        </w:rPr>
        <w:t xml:space="preserve"> </w:t>
      </w:r>
      <w:r w:rsidR="001326F3" w:rsidRPr="001326F3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CD367C" w:rsidRPr="00CD367C">
        <w:rPr>
          <w:lang w:val="es-ES_tradnl"/>
        </w:rPr>
        <w:t>2026</w:t>
      </w:r>
      <w:r w:rsidR="007665EA">
        <w:rPr>
          <w:lang w:val="es-ES_tradnl"/>
        </w:rPr>
        <w:t xml:space="preserve"> </w:t>
      </w:r>
      <w:r w:rsidR="001326F3" w:rsidRPr="001326F3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1326F3" w:rsidRPr="001326F3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1326F3" w:rsidRPr="001326F3">
        <w:rPr>
          <w:lang w:val="es-ES_tradnl"/>
        </w:rPr>
        <w:t>programa</w:t>
      </w:r>
      <w:r w:rsidR="007665EA">
        <w:rPr>
          <w:lang w:val="es-ES_tradnl"/>
        </w:rPr>
        <w:t xml:space="preserve"> </w:t>
      </w:r>
      <w:r w:rsidR="001326F3" w:rsidRPr="001326F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326F3" w:rsidRPr="001326F3">
        <w:rPr>
          <w:lang w:val="es-ES_tradnl"/>
        </w:rPr>
        <w:t>trabajo</w:t>
      </w:r>
      <w:r w:rsidR="007665EA">
        <w:rPr>
          <w:lang w:val="es-ES_tradnl"/>
        </w:rPr>
        <w:t xml:space="preserve"> </w:t>
      </w:r>
      <w:r w:rsidR="0059748F" w:rsidRPr="0059748F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9748F" w:rsidRPr="0059748F">
        <w:rPr>
          <w:lang w:val="es-ES_tradnl"/>
        </w:rPr>
        <w:t>presupuesto</w:t>
      </w:r>
      <w:r w:rsidR="007665EA">
        <w:rPr>
          <w:lang w:val="es-ES_tradnl"/>
        </w:rPr>
        <w:t xml:space="preserve"> </w:t>
      </w:r>
      <w:r w:rsidR="0059748F" w:rsidRPr="0059748F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420CC3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59748F" w:rsidRPr="0059748F">
        <w:rPr>
          <w:lang w:val="es-ES_tradnl"/>
        </w:rPr>
        <w:t>2027</w:t>
      </w:r>
      <w:r w:rsidR="001326F3" w:rsidRPr="001326F3">
        <w:rPr>
          <w:lang w:val="es-ES_tradnl"/>
        </w:rPr>
        <w:t>.</w:t>
      </w:r>
    </w:p>
    <w:p w14:paraId="48747E1C" w14:textId="05745458" w:rsidR="00F03BE8" w:rsidRPr="007143C2" w:rsidRDefault="00A83C1B" w:rsidP="00A83C1B">
      <w:pPr>
        <w:pStyle w:val="Heading1"/>
        <w:rPr>
          <w:lang w:val="es-ES_tradnl"/>
        </w:rPr>
      </w:pP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plan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trabajo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propuesto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2027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corresponde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primer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año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D418E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estrategia</w:t>
      </w:r>
      <w:r w:rsidR="007665EA">
        <w:rPr>
          <w:lang w:val="es-ES_tradnl"/>
        </w:rPr>
        <w:t xml:space="preserve"> </w:t>
      </w:r>
      <w:r w:rsidR="00EC7F63">
        <w:rPr>
          <w:lang w:val="es-ES_tradnl"/>
        </w:rPr>
        <w:t>trienal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2027-2029.</w:t>
      </w:r>
    </w:p>
    <w:p w14:paraId="31886D7B" w14:textId="6EF97423" w:rsidR="00A83C1B" w:rsidRPr="007143C2" w:rsidRDefault="00A83C1B" w:rsidP="00A83C1B">
      <w:pPr>
        <w:pStyle w:val="Heading1"/>
        <w:numPr>
          <w:ilvl w:val="0"/>
          <w:numId w:val="0"/>
        </w:numPr>
        <w:tabs>
          <w:tab w:val="left" w:pos="720"/>
        </w:tabs>
        <w:rPr>
          <w:b/>
          <w:bCs/>
          <w:sz w:val="24"/>
          <w:szCs w:val="24"/>
          <w:lang w:val="es-ES_tradnl"/>
        </w:rPr>
      </w:pPr>
      <w:r w:rsidRPr="007143C2">
        <w:rPr>
          <w:b/>
          <w:bCs/>
          <w:sz w:val="24"/>
          <w:szCs w:val="24"/>
          <w:lang w:val="es-ES_tradnl"/>
        </w:rPr>
        <w:t>Informe</w:t>
      </w:r>
      <w:r w:rsidR="007665EA">
        <w:rPr>
          <w:b/>
          <w:bCs/>
          <w:sz w:val="24"/>
          <w:szCs w:val="24"/>
          <w:lang w:val="es-ES_tradnl"/>
        </w:rPr>
        <w:t xml:space="preserve"> </w:t>
      </w:r>
      <w:r w:rsidRPr="007143C2">
        <w:rPr>
          <w:b/>
          <w:bCs/>
          <w:sz w:val="24"/>
          <w:szCs w:val="24"/>
          <w:lang w:val="es-ES_tradnl"/>
        </w:rPr>
        <w:t>de</w:t>
      </w:r>
      <w:r w:rsidR="007665EA">
        <w:rPr>
          <w:b/>
          <w:bCs/>
          <w:sz w:val="24"/>
          <w:szCs w:val="24"/>
          <w:lang w:val="es-ES_tradnl"/>
        </w:rPr>
        <w:t xml:space="preserve"> </w:t>
      </w:r>
      <w:r w:rsidRPr="007143C2">
        <w:rPr>
          <w:b/>
          <w:bCs/>
          <w:sz w:val="24"/>
          <w:szCs w:val="24"/>
          <w:lang w:val="es-ES_tradnl"/>
        </w:rPr>
        <w:t>avance</w:t>
      </w:r>
      <w:r w:rsidR="007665EA">
        <w:rPr>
          <w:b/>
          <w:bCs/>
          <w:sz w:val="24"/>
          <w:szCs w:val="24"/>
          <w:lang w:val="es-ES_tradnl"/>
        </w:rPr>
        <w:t xml:space="preserve"> </w:t>
      </w:r>
      <w:r w:rsidRPr="007143C2">
        <w:rPr>
          <w:b/>
          <w:bCs/>
          <w:sz w:val="24"/>
          <w:szCs w:val="24"/>
          <w:lang w:val="es-ES_tradnl"/>
        </w:rPr>
        <w:t>2026</w:t>
      </w:r>
    </w:p>
    <w:p w14:paraId="59DCC499" w14:textId="6F5E7444" w:rsidR="00A83C1B" w:rsidRPr="007143C2" w:rsidRDefault="00A83C1B" w:rsidP="00A83C1B">
      <w:pPr>
        <w:pStyle w:val="Heading1"/>
        <w:rPr>
          <w:lang w:val="es-ES_tradnl"/>
        </w:rPr>
      </w:pP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informe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completo</w:t>
      </w:r>
      <w:r w:rsidR="007665EA">
        <w:rPr>
          <w:lang w:val="es-ES_tradnl"/>
        </w:rPr>
        <w:t xml:space="preserve"> </w:t>
      </w:r>
      <w:r w:rsidR="00836130">
        <w:rPr>
          <w:lang w:val="es-ES_tradnl"/>
        </w:rPr>
        <w:t>consta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Parte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III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presentación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adjunta.</w:t>
      </w:r>
      <w:r w:rsidR="007665EA">
        <w:rPr>
          <w:lang w:val="es-ES_tradnl"/>
        </w:rPr>
        <w:t xml:space="preserve"> </w:t>
      </w:r>
      <w:r w:rsidR="00DB56B3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744530">
        <w:rPr>
          <w:lang w:val="es-ES_tradnl"/>
        </w:rPr>
        <w:t>continuación</w:t>
      </w:r>
      <w:r w:rsidR="007665EA">
        <w:rPr>
          <w:lang w:val="es-ES_tradnl"/>
        </w:rPr>
        <w:t xml:space="preserve"> </w:t>
      </w:r>
      <w:r w:rsidR="00DB56B3" w:rsidRPr="00DB56B3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DB56B3" w:rsidRPr="00DB56B3">
        <w:rPr>
          <w:lang w:val="es-ES_tradnl"/>
        </w:rPr>
        <w:t>resumen</w:t>
      </w:r>
      <w:r w:rsidR="007665EA">
        <w:rPr>
          <w:lang w:val="es-ES_tradnl"/>
        </w:rPr>
        <w:t xml:space="preserve"> </w:t>
      </w:r>
      <w:r w:rsidR="00744530">
        <w:rPr>
          <w:lang w:val="es-ES_tradnl"/>
        </w:rPr>
        <w:t>l</w:t>
      </w:r>
      <w:r w:rsidR="00744530" w:rsidRPr="00240B12">
        <w:rPr>
          <w:lang w:val="es-ES_tradnl"/>
        </w:rPr>
        <w:t>as</w:t>
      </w:r>
      <w:r w:rsidR="007665EA">
        <w:rPr>
          <w:lang w:val="es-ES_tradnl"/>
        </w:rPr>
        <w:t xml:space="preserve"> </w:t>
      </w:r>
      <w:r w:rsidR="00744530" w:rsidRPr="00240B12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="00744530">
        <w:rPr>
          <w:lang w:val="es-ES_tradnl"/>
        </w:rPr>
        <w:t>realizadas</w:t>
      </w:r>
      <w:r w:rsidR="007665EA">
        <w:rPr>
          <w:lang w:val="es-ES_tradnl"/>
        </w:rPr>
        <w:t xml:space="preserve"> </w:t>
      </w:r>
      <w:r w:rsidR="00D65195">
        <w:rPr>
          <w:lang w:val="es-ES_tradnl"/>
        </w:rPr>
        <w:t>entre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septiembre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03174" w:rsidRPr="007143C2">
        <w:rPr>
          <w:lang w:val="es-ES_tradnl"/>
        </w:rPr>
        <w:t>2025</w:t>
      </w:r>
      <w:r w:rsidR="007665EA">
        <w:rPr>
          <w:lang w:val="es-ES_tradnl"/>
        </w:rPr>
        <w:t xml:space="preserve"> </w:t>
      </w:r>
      <w:r w:rsidR="00D65195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agosto</w:t>
      </w:r>
      <w:r w:rsidR="007665EA">
        <w:rPr>
          <w:lang w:val="es-ES_tradnl"/>
        </w:rPr>
        <w:t xml:space="preserve"> </w:t>
      </w:r>
      <w:r w:rsidR="00003174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03174" w:rsidRPr="007143C2">
        <w:rPr>
          <w:lang w:val="es-ES_tradnl"/>
        </w:rPr>
        <w:t>2026</w:t>
      </w:r>
      <w:r w:rsidRPr="007143C2">
        <w:rPr>
          <w:lang w:val="es-ES_tradnl"/>
        </w:rPr>
        <w:t>:</w:t>
      </w:r>
    </w:p>
    <w:p w14:paraId="5C27E9EB" w14:textId="3E1F49F2" w:rsidR="00F03BE8" w:rsidRPr="007143C2" w:rsidRDefault="00A83C1B" w:rsidP="00AA7C14">
      <w:pPr>
        <w:pStyle w:val="Heading2"/>
        <w:rPr>
          <w:lang w:val="es-ES_tradnl"/>
        </w:rPr>
      </w:pPr>
      <w:r w:rsidRPr="007143C2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mantuvo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5F5FF3">
        <w:rPr>
          <w:lang w:val="es-ES_tradnl"/>
        </w:rPr>
        <w:t>operaciones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red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regional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E2076">
        <w:rPr>
          <w:lang w:val="es-ES_tradnl"/>
        </w:rPr>
        <w:t>encargados</w:t>
      </w:r>
      <w:r w:rsidR="007665EA">
        <w:rPr>
          <w:lang w:val="es-ES_tradnl"/>
        </w:rPr>
        <w:t xml:space="preserve"> </w:t>
      </w:r>
      <w:r w:rsidR="001E2076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="001E2076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1E2076">
        <w:rPr>
          <w:lang w:val="es-ES_tradnl"/>
        </w:rPr>
        <w:t>ozono</w:t>
      </w:r>
      <w:r w:rsidR="009A4974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9A4974">
        <w:rPr>
          <w:lang w:val="es-ES_tradnl"/>
        </w:rPr>
        <w:t>realizándose</w:t>
      </w:r>
      <w:r w:rsidR="007665EA">
        <w:rPr>
          <w:lang w:val="es-ES_tradnl"/>
        </w:rPr>
        <w:t xml:space="preserve"> </w:t>
      </w:r>
      <w:r w:rsidR="0001712E" w:rsidRPr="007143C2">
        <w:rPr>
          <w:lang w:val="es-ES_tradnl"/>
        </w:rPr>
        <w:t>31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reuniones</w:t>
      </w:r>
      <w:r w:rsidR="007665EA">
        <w:rPr>
          <w:lang w:val="es-ES_tradnl"/>
        </w:rPr>
        <w:t xml:space="preserve"> </w:t>
      </w:r>
      <w:r w:rsidR="008C3725" w:rsidRPr="008C3725">
        <w:rPr>
          <w:lang w:val="es-ES_tradnl"/>
        </w:rPr>
        <w:t>temáticas</w:t>
      </w:r>
      <w:r w:rsidR="007665EA">
        <w:rPr>
          <w:lang w:val="es-ES_tradnl"/>
        </w:rPr>
        <w:t xml:space="preserve"> </w:t>
      </w:r>
      <w:r w:rsidR="008C3725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red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C45535">
        <w:rPr>
          <w:lang w:val="es-ES_tradnl"/>
        </w:rPr>
        <w:t>materias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relevantes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cumplimiento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Protocolo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Montreal</w:t>
      </w:r>
      <w:r w:rsidR="00034652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233E3C" w:rsidRPr="007143C2">
        <w:rPr>
          <w:lang w:val="es-ES_tradnl"/>
        </w:rPr>
        <w:t>entre</w:t>
      </w:r>
      <w:r w:rsidR="007665EA">
        <w:rPr>
          <w:lang w:val="es-ES_tradnl"/>
        </w:rPr>
        <w:t xml:space="preserve"> </w:t>
      </w:r>
      <w:r w:rsidR="00CD0312">
        <w:rPr>
          <w:lang w:val="es-ES_tradnl"/>
        </w:rPr>
        <w:t>ella</w:t>
      </w:r>
      <w:r w:rsidR="00233E3C" w:rsidRPr="007143C2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B26A8E" w:rsidRPr="007143C2">
        <w:rPr>
          <w:lang w:val="es-ES_tradnl"/>
        </w:rPr>
        <w:t>monitoreo</w:t>
      </w:r>
      <w:r w:rsidR="007665EA">
        <w:rPr>
          <w:lang w:val="es-ES_tradnl"/>
        </w:rPr>
        <w:t xml:space="preserve"> </w:t>
      </w:r>
      <w:r w:rsidR="0001712E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4165BA" w:rsidRPr="004165BA">
        <w:rPr>
          <w:lang w:val="es-ES_tradnl"/>
        </w:rPr>
        <w:t>notificación</w:t>
      </w:r>
      <w:r w:rsidR="00B26A8E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B26A8E" w:rsidRPr="007143C2">
        <w:rPr>
          <w:lang w:val="es-ES_tradnl"/>
        </w:rPr>
        <w:t>verificación</w:t>
      </w:r>
      <w:r w:rsidR="00BD12A3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B26A8E" w:rsidRPr="007143C2">
        <w:rPr>
          <w:lang w:val="es-ES_tradnl"/>
        </w:rPr>
        <w:t>fiscalización</w:t>
      </w:r>
      <w:r w:rsidR="00034652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E20078"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E20078" w:rsidRPr="007143C2">
        <w:rPr>
          <w:lang w:val="es-ES_tradnl"/>
        </w:rPr>
        <w:t>digitales</w:t>
      </w:r>
      <w:r w:rsidR="0001712E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777D08" w:rsidRPr="007143C2">
        <w:rPr>
          <w:lang w:val="es-ES_tradnl"/>
        </w:rPr>
        <w:t>mejores</w:t>
      </w:r>
      <w:r w:rsidR="007665EA">
        <w:rPr>
          <w:lang w:val="es-ES_tradnl"/>
        </w:rPr>
        <w:t xml:space="preserve"> </w:t>
      </w:r>
      <w:r w:rsidR="00777D08" w:rsidRPr="007143C2">
        <w:rPr>
          <w:lang w:val="es-ES_tradnl"/>
        </w:rPr>
        <w:t>prácticas</w:t>
      </w:r>
      <w:r w:rsidR="007665EA">
        <w:rPr>
          <w:lang w:val="es-ES_tradnl"/>
        </w:rPr>
        <w:t xml:space="preserve"> </w:t>
      </w:r>
      <w:r w:rsidR="00FF4D19">
        <w:rPr>
          <w:lang w:val="es-ES_tradnl"/>
        </w:rPr>
        <w:t>aduaneras</w:t>
      </w:r>
      <w:r w:rsidR="007665EA">
        <w:rPr>
          <w:lang w:val="es-ES_tradnl"/>
        </w:rPr>
        <w:t xml:space="preserve"> </w:t>
      </w:r>
      <w:r w:rsidR="00001E2D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FF4D19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01E2D" w:rsidRPr="007143C2">
        <w:rPr>
          <w:lang w:val="es-ES_tradnl"/>
        </w:rPr>
        <w:t>fiscalización</w:t>
      </w:r>
      <w:r w:rsidR="00777D08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35623D" w:rsidRPr="007143C2">
        <w:rPr>
          <w:lang w:val="es-ES_tradnl"/>
        </w:rPr>
        <w:t>sistemas</w:t>
      </w:r>
      <w:r w:rsidR="007665EA">
        <w:rPr>
          <w:lang w:val="es-ES_tradnl"/>
        </w:rPr>
        <w:t xml:space="preserve"> </w:t>
      </w:r>
      <w:r w:rsidR="0035623D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5623D" w:rsidRPr="007143C2">
        <w:rPr>
          <w:lang w:val="es-ES_tradnl"/>
        </w:rPr>
        <w:t>licencias</w:t>
      </w:r>
      <w:r w:rsidR="007665EA">
        <w:rPr>
          <w:lang w:val="es-ES_tradnl"/>
        </w:rPr>
        <w:t xml:space="preserve"> </w:t>
      </w:r>
      <w:r w:rsidR="0035623D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5623D" w:rsidRPr="007143C2">
        <w:rPr>
          <w:lang w:val="es-ES_tradnl"/>
        </w:rPr>
        <w:t>cuotas</w:t>
      </w:r>
      <w:r w:rsidR="007665EA">
        <w:rPr>
          <w:lang w:val="es-ES_tradnl"/>
        </w:rPr>
        <w:t xml:space="preserve"> </w:t>
      </w:r>
      <w:r w:rsidR="0035623D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5623D" w:rsidRPr="007143C2">
        <w:rPr>
          <w:lang w:val="es-ES_tradnl"/>
        </w:rPr>
        <w:t>HFC,</w:t>
      </w:r>
      <w:r w:rsidR="007665EA">
        <w:rPr>
          <w:lang w:val="es-ES_tradnl"/>
        </w:rPr>
        <w:t xml:space="preserve"> </w:t>
      </w:r>
      <w:r w:rsidR="0035623D" w:rsidRPr="007143C2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="0035623D" w:rsidRPr="007143C2">
        <w:rPr>
          <w:lang w:val="es-ES_tradnl"/>
        </w:rPr>
        <w:t>energética</w:t>
      </w:r>
      <w:r w:rsidR="007665EA">
        <w:rPr>
          <w:lang w:val="es-ES_tradnl"/>
        </w:rPr>
        <w:t xml:space="preserve"> </w:t>
      </w:r>
      <w:r w:rsidR="0035623D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F5FF3">
        <w:rPr>
          <w:lang w:val="es-ES_tradnl"/>
        </w:rPr>
        <w:t>gestión</w:t>
      </w:r>
      <w:r w:rsidR="007665EA">
        <w:rPr>
          <w:lang w:val="es-ES_tradnl"/>
        </w:rPr>
        <w:t xml:space="preserve"> </w:t>
      </w:r>
      <w:r w:rsidR="005F5FF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F5FF3">
        <w:rPr>
          <w:lang w:val="es-ES_tradnl"/>
        </w:rPr>
        <w:t>refrigerantes</w:t>
      </w:r>
      <w:r w:rsidR="001E525E" w:rsidRPr="007143C2">
        <w:rPr>
          <w:lang w:val="es-ES_tradnl"/>
        </w:rPr>
        <w:t>;</w:t>
      </w:r>
    </w:p>
    <w:p w14:paraId="63AE2CC7" w14:textId="44395758" w:rsidR="00A83C1B" w:rsidRPr="007143C2" w:rsidRDefault="00752D39" w:rsidP="00A83C1B">
      <w:pPr>
        <w:pStyle w:val="Heading2"/>
        <w:rPr>
          <w:lang w:val="es-ES_tradnl"/>
        </w:rPr>
      </w:pPr>
      <w:r>
        <w:rPr>
          <w:lang w:val="es-ES_tradnl"/>
        </w:rPr>
        <w:t>E</w:t>
      </w:r>
      <w:r w:rsidR="00F575D2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7D231C" w:rsidRPr="007D231C">
        <w:rPr>
          <w:lang w:val="es-ES_tradnl"/>
        </w:rPr>
        <w:t>programa</w:t>
      </w:r>
      <w:r w:rsidR="007665EA">
        <w:rPr>
          <w:lang w:val="es-ES_tradnl"/>
        </w:rPr>
        <w:t xml:space="preserve"> </w:t>
      </w:r>
      <w:r w:rsidR="007D231C" w:rsidRPr="007D231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D231C" w:rsidRPr="007D231C">
        <w:rPr>
          <w:lang w:val="es-ES_tradnl"/>
        </w:rPr>
        <w:t>capacitación</w:t>
      </w:r>
      <w:r w:rsidR="007665EA">
        <w:rPr>
          <w:lang w:val="es-ES_tradnl"/>
        </w:rPr>
        <w:t xml:space="preserve"> </w:t>
      </w:r>
      <w:r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Pr="00752D39">
        <w:rPr>
          <w:lang w:val="es-ES_tradnl"/>
        </w:rPr>
        <w:t>encargados</w:t>
      </w:r>
      <w:r w:rsidR="007665EA">
        <w:rPr>
          <w:lang w:val="es-ES_tradnl"/>
        </w:rPr>
        <w:t xml:space="preserve"> </w:t>
      </w:r>
      <w:r w:rsidRPr="00752D39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Pr="00752D39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Pr="00752D39">
        <w:rPr>
          <w:lang w:val="es-ES_tradnl"/>
        </w:rPr>
        <w:t>ozono</w:t>
      </w:r>
      <w:r w:rsidR="007665EA">
        <w:rPr>
          <w:lang w:val="es-ES_tradnl"/>
        </w:rPr>
        <w:t xml:space="preserve"> </w:t>
      </w:r>
      <w:r w:rsidR="00BC4B9B" w:rsidRPr="00BC4B9B">
        <w:rPr>
          <w:lang w:val="es-ES_tradnl"/>
        </w:rPr>
        <w:t>instruyó</w:t>
      </w:r>
      <w:r w:rsidR="007665EA">
        <w:rPr>
          <w:lang w:val="es-ES_tradnl"/>
        </w:rPr>
        <w:t xml:space="preserve"> </w:t>
      </w:r>
      <w:r w:rsidR="00777588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8E2091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nuevos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encargados</w:t>
      </w:r>
      <w:r w:rsidR="007665EA">
        <w:rPr>
          <w:lang w:val="es-ES_tradnl"/>
        </w:rPr>
        <w:t xml:space="preserve"> </w:t>
      </w:r>
      <w:r w:rsidR="006945B9" w:rsidRPr="006945B9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6945B9" w:rsidRPr="006945B9">
        <w:rPr>
          <w:lang w:val="es-ES_tradnl"/>
        </w:rPr>
        <w:t>asistentes</w:t>
      </w:r>
      <w:r w:rsidR="007665EA">
        <w:rPr>
          <w:lang w:val="es-ES_tradnl"/>
        </w:rPr>
        <w:t xml:space="preserve"> </w:t>
      </w:r>
      <w:r w:rsidR="00563E57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1797D" w:rsidRPr="007143C2">
        <w:rPr>
          <w:lang w:val="es-ES_tradnl"/>
        </w:rPr>
        <w:t>cuatro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regiones</w:t>
      </w:r>
      <w:r w:rsidR="007665EA">
        <w:rPr>
          <w:lang w:val="es-ES_tradnl"/>
        </w:rPr>
        <w:t xml:space="preserve"> </w:t>
      </w:r>
      <w:r w:rsidR="000277C8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0277C8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fin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F182F">
        <w:rPr>
          <w:lang w:val="es-ES_tradnl"/>
        </w:rPr>
        <w:t>potenciar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capacidad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oficinas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ozono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(</w:t>
      </w:r>
      <w:r w:rsidR="000D6F03" w:rsidRPr="007143C2">
        <w:rPr>
          <w:lang w:val="es-ES_tradnl"/>
        </w:rPr>
        <w:t>ONO</w:t>
      </w:r>
      <w:r w:rsidR="00A83C1B" w:rsidRPr="007143C2">
        <w:rPr>
          <w:lang w:val="es-ES_tradnl"/>
        </w:rPr>
        <w:t>)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5F542B">
        <w:rPr>
          <w:lang w:val="es-ES_tradnl"/>
        </w:rPr>
        <w:t>atender</w:t>
      </w:r>
      <w:r w:rsidR="007665EA">
        <w:rPr>
          <w:lang w:val="es-ES_tradnl"/>
        </w:rPr>
        <w:t xml:space="preserve"> </w:t>
      </w:r>
      <w:r w:rsidR="001A3CD6">
        <w:rPr>
          <w:lang w:val="es-ES_tradnl"/>
        </w:rPr>
        <w:t>temas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emergentes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facilitar</w:t>
      </w:r>
      <w:r w:rsidR="007665EA">
        <w:rPr>
          <w:lang w:val="es-ES_tradnl"/>
        </w:rPr>
        <w:t xml:space="preserve"> </w:t>
      </w:r>
      <w:r w:rsidR="00974F21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intercambio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mejores</w:t>
      </w:r>
      <w:r w:rsidR="007665EA">
        <w:rPr>
          <w:lang w:val="es-ES_tradnl"/>
        </w:rPr>
        <w:t xml:space="preserve"> </w:t>
      </w:r>
      <w:r w:rsidR="00CC2663">
        <w:rPr>
          <w:lang w:val="es-ES_tradnl"/>
        </w:rPr>
        <w:t>prácticas</w:t>
      </w:r>
      <w:r w:rsidR="007665EA">
        <w:rPr>
          <w:lang w:val="es-ES_tradnl"/>
        </w:rPr>
        <w:t xml:space="preserve"> </w:t>
      </w:r>
      <w:r w:rsidR="00C02ED0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C02ED0" w:rsidRPr="00C02ED0">
        <w:rPr>
          <w:lang w:val="es-ES_tradnl"/>
        </w:rPr>
        <w:t>información</w:t>
      </w:r>
      <w:r w:rsidR="00CC2663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CC2663">
        <w:rPr>
          <w:lang w:val="es-ES_tradnl"/>
        </w:rPr>
        <w:t>S</w:t>
      </w:r>
      <w:r w:rsidR="00D75182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D75182">
        <w:rPr>
          <w:lang w:val="es-ES_tradnl"/>
        </w:rPr>
        <w:t>elaboraron</w:t>
      </w:r>
      <w:r w:rsidR="007665EA">
        <w:rPr>
          <w:lang w:val="es-ES_tradnl"/>
        </w:rPr>
        <w:t xml:space="preserve"> </w:t>
      </w:r>
      <w:r w:rsidR="0017010D" w:rsidRPr="007143C2">
        <w:rPr>
          <w:lang w:val="es-ES_tradnl"/>
        </w:rPr>
        <w:t>una</w:t>
      </w:r>
      <w:r w:rsidR="007665EA">
        <w:rPr>
          <w:lang w:val="es-ES_tradnl"/>
        </w:rPr>
        <w:t xml:space="preserve"> </w:t>
      </w:r>
      <w:r w:rsidR="0017010D" w:rsidRPr="007143C2">
        <w:rPr>
          <w:lang w:val="es-ES_tradnl"/>
        </w:rPr>
        <w:t>guía</w:t>
      </w:r>
      <w:r w:rsidR="007665EA">
        <w:rPr>
          <w:lang w:val="es-ES_tradnl"/>
        </w:rPr>
        <w:t xml:space="preserve"> </w:t>
      </w:r>
      <w:r w:rsidR="0017010D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F22A91" w:rsidRPr="007143C2">
        <w:rPr>
          <w:lang w:val="es-ES_tradnl"/>
        </w:rPr>
        <w:t>materiales</w:t>
      </w:r>
      <w:r w:rsidR="007665EA">
        <w:rPr>
          <w:lang w:val="es-ES_tradnl"/>
        </w:rPr>
        <w:t xml:space="preserve"> </w:t>
      </w:r>
      <w:r w:rsidR="00677E48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negociación</w:t>
      </w:r>
      <w:r w:rsidR="007665EA">
        <w:rPr>
          <w:lang w:val="es-ES_tradnl"/>
        </w:rPr>
        <w:t xml:space="preserve"> </w:t>
      </w:r>
      <w:r w:rsidR="00787E59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una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participación</w:t>
      </w:r>
      <w:r w:rsidR="007665EA">
        <w:rPr>
          <w:lang w:val="es-ES_tradnl"/>
        </w:rPr>
        <w:t xml:space="preserve"> </w:t>
      </w:r>
      <w:r w:rsidR="00F02FA8">
        <w:rPr>
          <w:lang w:val="es-ES_tradnl"/>
        </w:rPr>
        <w:t>más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efectiva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reuniones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Protocolo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Montreal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5F23F8">
        <w:rPr>
          <w:lang w:val="es-ES_tradnl"/>
        </w:rPr>
        <w:t>Fondo</w:t>
      </w:r>
      <w:r w:rsidR="007665EA">
        <w:rPr>
          <w:lang w:val="es-ES_tradnl"/>
        </w:rPr>
        <w:t xml:space="preserve"> </w:t>
      </w:r>
      <w:r w:rsidR="005F23F8">
        <w:rPr>
          <w:lang w:val="es-ES_tradnl"/>
        </w:rPr>
        <w:t>Multilateral</w:t>
      </w:r>
      <w:r w:rsidR="007665EA">
        <w:rPr>
          <w:lang w:val="es-ES_tradnl"/>
        </w:rPr>
        <w:t xml:space="preserve"> </w:t>
      </w:r>
      <w:r w:rsidR="005F23F8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F23F8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5F23F8">
        <w:rPr>
          <w:lang w:val="es-ES_tradnl"/>
        </w:rPr>
        <w:t>programó</w:t>
      </w:r>
      <w:r w:rsidR="007665EA">
        <w:rPr>
          <w:lang w:val="es-ES_tradnl"/>
        </w:rPr>
        <w:t xml:space="preserve"> </w:t>
      </w:r>
      <w:r w:rsidR="00B85A6D" w:rsidRPr="007143C2">
        <w:rPr>
          <w:lang w:val="es-ES_tradnl"/>
        </w:rPr>
        <w:t>una</w:t>
      </w:r>
      <w:r w:rsidR="007665EA">
        <w:rPr>
          <w:lang w:val="es-ES_tradnl"/>
        </w:rPr>
        <w:t xml:space="preserve"> </w:t>
      </w:r>
      <w:r w:rsidR="00B85A6D" w:rsidRPr="007143C2">
        <w:rPr>
          <w:lang w:val="es-ES_tradnl"/>
        </w:rPr>
        <w:t>capacitación</w:t>
      </w:r>
      <w:r w:rsidR="007665EA">
        <w:rPr>
          <w:lang w:val="es-ES_tradnl"/>
        </w:rPr>
        <w:t xml:space="preserve"> </w:t>
      </w:r>
      <w:r w:rsidR="00B85A6D" w:rsidRPr="007143C2">
        <w:rPr>
          <w:lang w:val="es-ES_tradnl"/>
        </w:rPr>
        <w:t>piloto</w:t>
      </w:r>
      <w:r w:rsidR="007665EA">
        <w:rPr>
          <w:lang w:val="es-ES_tradnl"/>
        </w:rPr>
        <w:t xml:space="preserve"> </w:t>
      </w:r>
      <w:r w:rsidR="00BC60E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807C1C">
        <w:rPr>
          <w:lang w:val="es-ES_tradnl"/>
        </w:rPr>
        <w:t>después</w:t>
      </w:r>
      <w:r w:rsidR="007665EA">
        <w:rPr>
          <w:lang w:val="es-ES_tradnl"/>
        </w:rPr>
        <w:t xml:space="preserve"> </w:t>
      </w:r>
      <w:r w:rsidR="00807C1C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613C25" w:rsidRPr="007143C2">
        <w:rPr>
          <w:lang w:val="es-ES_tradnl"/>
        </w:rPr>
        <w:t>período</w:t>
      </w:r>
      <w:r w:rsidR="007665EA">
        <w:rPr>
          <w:lang w:val="es-ES_tradnl"/>
        </w:rPr>
        <w:t xml:space="preserve"> </w:t>
      </w:r>
      <w:r w:rsidR="00613C25" w:rsidRPr="007143C2">
        <w:rPr>
          <w:lang w:val="es-ES_tradnl"/>
        </w:rPr>
        <w:t>informado</w:t>
      </w:r>
      <w:r w:rsidR="00A83C1B" w:rsidRPr="007143C2">
        <w:rPr>
          <w:lang w:val="es-ES_tradnl"/>
        </w:rPr>
        <w:t>;</w:t>
      </w:r>
    </w:p>
    <w:p w14:paraId="4A90E314" w14:textId="13A08F6A" w:rsidR="00F03BE8" w:rsidRPr="007143C2" w:rsidRDefault="00A83C1B" w:rsidP="00B709A5">
      <w:pPr>
        <w:pStyle w:val="Heading2"/>
        <w:rPr>
          <w:lang w:val="es-ES_tradnl"/>
        </w:rPr>
      </w:pPr>
      <w:r w:rsidRPr="007143C2">
        <w:rPr>
          <w:lang w:val="es-ES_tradnl"/>
        </w:rPr>
        <w:lastRenderedPageBreak/>
        <w:t>Se</w:t>
      </w:r>
      <w:r w:rsidR="007665EA">
        <w:rPr>
          <w:lang w:val="es-ES_tradnl"/>
        </w:rPr>
        <w:t xml:space="preserve"> </w:t>
      </w:r>
      <w:r w:rsidR="00484F72">
        <w:rPr>
          <w:lang w:val="es-ES_tradnl"/>
        </w:rPr>
        <w:t>dio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B709A5" w:rsidRPr="007143C2">
        <w:rPr>
          <w:lang w:val="es-ES_tradnl"/>
        </w:rPr>
        <w:t>21</w:t>
      </w:r>
      <w:r w:rsidR="007665EA">
        <w:rPr>
          <w:lang w:val="es-ES_tradnl"/>
        </w:rPr>
        <w:t xml:space="preserve"> </w:t>
      </w:r>
      <w:r w:rsidR="00B709A5" w:rsidRPr="007143C2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="00B709A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B709A5" w:rsidRPr="007143C2">
        <w:rPr>
          <w:lang w:val="es-ES_tradnl"/>
        </w:rPr>
        <w:t>cooperación</w:t>
      </w:r>
      <w:r w:rsidR="007665EA">
        <w:rPr>
          <w:lang w:val="es-ES_tradnl"/>
        </w:rPr>
        <w:t xml:space="preserve"> </w:t>
      </w:r>
      <w:r w:rsidR="00B709A5" w:rsidRPr="007143C2">
        <w:rPr>
          <w:lang w:val="es-ES_tradnl"/>
        </w:rPr>
        <w:t>horizontal</w:t>
      </w:r>
      <w:r w:rsidR="006A7A65" w:rsidRPr="007143C2">
        <w:rPr>
          <w:rStyle w:val="FootnoteReference"/>
          <w:lang w:val="es-ES_tradnl"/>
        </w:rPr>
        <w:footnoteReference w:id="3"/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mediante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intercambios,</w:t>
      </w:r>
      <w:r w:rsidR="007665EA">
        <w:rPr>
          <w:lang w:val="es-ES_tradnl"/>
        </w:rPr>
        <w:t xml:space="preserve"> </w:t>
      </w:r>
      <w:r w:rsidR="00052F99" w:rsidRPr="007143C2">
        <w:rPr>
          <w:lang w:val="es-ES_tradnl"/>
        </w:rPr>
        <w:t>mesas</w:t>
      </w:r>
      <w:r w:rsidR="007665EA">
        <w:rPr>
          <w:lang w:val="es-ES_tradnl"/>
        </w:rPr>
        <w:t xml:space="preserve"> </w:t>
      </w:r>
      <w:r w:rsidR="00052F99" w:rsidRPr="007143C2">
        <w:rPr>
          <w:lang w:val="es-ES_tradnl"/>
        </w:rPr>
        <w:t>redondas</w:t>
      </w:r>
      <w:r w:rsidR="007665EA">
        <w:rPr>
          <w:lang w:val="es-ES_tradnl"/>
        </w:rPr>
        <w:t xml:space="preserve"> </w:t>
      </w:r>
      <w:r w:rsidR="00052F99" w:rsidRPr="007143C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052F99" w:rsidRPr="007143C2">
        <w:rPr>
          <w:lang w:val="es-ES_tradnl"/>
        </w:rPr>
        <w:t>tecnología,</w:t>
      </w:r>
      <w:r w:rsidR="007665EA">
        <w:rPr>
          <w:lang w:val="es-ES_tradnl"/>
        </w:rPr>
        <w:t xml:space="preserve"> </w:t>
      </w:r>
      <w:r w:rsidR="00994D31" w:rsidRPr="007143C2">
        <w:rPr>
          <w:lang w:val="es-ES_tradnl"/>
        </w:rPr>
        <w:t>viajes</w:t>
      </w:r>
      <w:r w:rsidR="007665EA">
        <w:rPr>
          <w:lang w:val="es-ES_tradnl"/>
        </w:rPr>
        <w:t xml:space="preserve"> </w:t>
      </w:r>
      <w:r w:rsidR="00994D3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94D31" w:rsidRPr="007143C2">
        <w:rPr>
          <w:lang w:val="es-ES_tradnl"/>
        </w:rPr>
        <w:t>estudio</w:t>
      </w:r>
      <w:r w:rsidR="00D1313D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intercambio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experiencias</w:t>
      </w:r>
      <w:r w:rsidR="007665EA">
        <w:rPr>
          <w:lang w:val="es-ES_tradnl"/>
        </w:rPr>
        <w:t xml:space="preserve"> </w:t>
      </w:r>
      <w:r w:rsidR="00A31CBE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FE5FB0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052F99" w:rsidRPr="007143C2">
        <w:rPr>
          <w:lang w:val="es-ES_tradnl"/>
        </w:rPr>
        <w:t>ejecución</w:t>
      </w:r>
      <w:r w:rsidR="007665EA">
        <w:rPr>
          <w:lang w:val="es-ES_tradnl"/>
        </w:rPr>
        <w:t xml:space="preserve"> </w:t>
      </w:r>
      <w:r w:rsidR="00A02D40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C0422">
        <w:rPr>
          <w:lang w:val="es-ES_tradnl"/>
        </w:rPr>
        <w:t>plan</w:t>
      </w:r>
      <w:r w:rsidR="00A02D40">
        <w:rPr>
          <w:lang w:val="es-ES_tradnl"/>
        </w:rPr>
        <w:t>es</w:t>
      </w:r>
      <w:r w:rsidR="007665EA">
        <w:rPr>
          <w:lang w:val="es-ES_tradnl"/>
        </w:rPr>
        <w:t xml:space="preserve"> </w:t>
      </w:r>
      <w:r w:rsidR="006C042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C0422">
        <w:rPr>
          <w:lang w:val="es-ES_tradnl"/>
        </w:rPr>
        <w:t>a</w:t>
      </w:r>
      <w:r w:rsidR="000007E3" w:rsidRPr="007143C2">
        <w:rPr>
          <w:lang w:val="es-ES_tradnl"/>
        </w:rPr>
        <w:t>plicación</w:t>
      </w:r>
      <w:r w:rsidR="007665EA">
        <w:rPr>
          <w:lang w:val="es-ES_tradnl"/>
        </w:rPr>
        <w:t xml:space="preserve"> </w:t>
      </w:r>
      <w:r w:rsidR="000007E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007E3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0007E3" w:rsidRPr="007143C2">
        <w:rPr>
          <w:lang w:val="es-ES_tradnl"/>
        </w:rPr>
        <w:t>Enmienda</w:t>
      </w:r>
      <w:r w:rsidR="007665EA">
        <w:rPr>
          <w:lang w:val="es-ES_tradnl"/>
        </w:rPr>
        <w:t xml:space="preserve"> </w:t>
      </w:r>
      <w:r w:rsidR="000007E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007E3" w:rsidRPr="007143C2">
        <w:rPr>
          <w:lang w:val="es-ES_tradnl"/>
        </w:rPr>
        <w:t>Kigali</w:t>
      </w:r>
      <w:r w:rsidR="007665EA">
        <w:rPr>
          <w:lang w:val="es-ES_tradnl"/>
        </w:rPr>
        <w:t xml:space="preserve"> </w:t>
      </w:r>
      <w:r w:rsidR="000007E3" w:rsidRPr="007143C2">
        <w:rPr>
          <w:lang w:val="es-ES_tradnl"/>
        </w:rPr>
        <w:t>relativa</w:t>
      </w:r>
      <w:r w:rsidR="007665EA">
        <w:rPr>
          <w:lang w:val="es-ES_tradnl"/>
        </w:rPr>
        <w:t xml:space="preserve"> </w:t>
      </w:r>
      <w:r w:rsidR="000007E3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0007E3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0007E3" w:rsidRPr="007143C2">
        <w:rPr>
          <w:lang w:val="es-ES_tradnl"/>
        </w:rPr>
        <w:t>HFC</w:t>
      </w:r>
      <w:r w:rsidR="007665EA">
        <w:rPr>
          <w:lang w:val="es-ES_tradnl"/>
        </w:rPr>
        <w:t xml:space="preserve"> </w:t>
      </w:r>
      <w:r w:rsidR="000007E3" w:rsidRPr="007143C2">
        <w:rPr>
          <w:lang w:val="es-ES_tradnl"/>
        </w:rPr>
        <w:t>(</w:t>
      </w:r>
      <w:r w:rsidR="00200982" w:rsidRPr="007143C2">
        <w:rPr>
          <w:lang w:val="es-ES_tradnl"/>
        </w:rPr>
        <w:t>PAK</w:t>
      </w:r>
      <w:r w:rsidR="000007E3" w:rsidRPr="007143C2">
        <w:rPr>
          <w:lang w:val="es-ES_tradnl"/>
        </w:rPr>
        <w:t>)</w:t>
      </w:r>
      <w:r w:rsidR="00052F99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E84B22" w:rsidRPr="007143C2">
        <w:rPr>
          <w:lang w:val="es-ES_tradnl"/>
        </w:rPr>
        <w:t>participación</w:t>
      </w:r>
      <w:r w:rsidR="007665EA">
        <w:rPr>
          <w:lang w:val="es-ES_tradnl"/>
        </w:rPr>
        <w:t xml:space="preserve"> </w:t>
      </w:r>
      <w:r w:rsidR="00052F99" w:rsidRPr="007143C2">
        <w:rPr>
          <w:lang w:val="es-ES_tradnl"/>
        </w:rPr>
        <w:t>sectorial</w:t>
      </w:r>
      <w:r w:rsidR="00E84B22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052F99" w:rsidRPr="007143C2">
        <w:rPr>
          <w:lang w:val="es-ES_tradnl"/>
        </w:rPr>
        <w:t>soluciones</w:t>
      </w:r>
      <w:r w:rsidR="007665EA">
        <w:rPr>
          <w:lang w:val="es-ES_tradnl"/>
        </w:rPr>
        <w:t xml:space="preserve"> </w:t>
      </w:r>
      <w:r w:rsidR="000007E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007E3" w:rsidRPr="007143C2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="000007E3" w:rsidRPr="007143C2">
        <w:rPr>
          <w:lang w:val="es-ES_tradnl"/>
        </w:rPr>
        <w:t>energética</w:t>
      </w:r>
      <w:r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C56854" w:rsidRPr="007143C2">
        <w:rPr>
          <w:lang w:val="es-ES_tradnl"/>
        </w:rPr>
        <w:t>aplicación</w:t>
      </w:r>
      <w:r w:rsidR="007665EA">
        <w:rPr>
          <w:lang w:val="es-ES_tradnl"/>
        </w:rPr>
        <w:t xml:space="preserve"> </w:t>
      </w:r>
      <w:r w:rsidR="00C56854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E58F8" w:rsidRPr="007E58F8">
        <w:rPr>
          <w:lang w:val="es-ES_tradnl"/>
        </w:rPr>
        <w:t>normas</w:t>
      </w:r>
      <w:r w:rsidR="007665EA">
        <w:rPr>
          <w:lang w:val="es-ES_tradnl"/>
        </w:rPr>
        <w:t xml:space="preserve"> </w:t>
      </w:r>
      <w:r w:rsidR="000007E3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C56854" w:rsidRPr="007143C2">
        <w:rPr>
          <w:lang w:val="es-ES_tradnl"/>
        </w:rPr>
        <w:t>políticas</w:t>
      </w:r>
      <w:r w:rsidR="007665EA">
        <w:rPr>
          <w:lang w:val="es-ES_tradnl"/>
        </w:rPr>
        <w:t xml:space="preserve"> </w:t>
      </w:r>
      <w:r w:rsidR="00101A09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56854" w:rsidRPr="007143C2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="00C56854" w:rsidRPr="007143C2">
        <w:rPr>
          <w:lang w:val="es-ES_tradnl"/>
        </w:rPr>
        <w:t>energética</w:t>
      </w:r>
      <w:r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07705F" w:rsidRPr="0007705F">
        <w:rPr>
          <w:lang w:val="es-ES_tradnl"/>
        </w:rPr>
        <w:t>gestión</w:t>
      </w:r>
      <w:r w:rsidR="007665EA">
        <w:rPr>
          <w:lang w:val="es-ES_tradnl"/>
        </w:rPr>
        <w:t xml:space="preserve"> </w:t>
      </w:r>
      <w:r w:rsidR="0007705F" w:rsidRPr="0007705F">
        <w:rPr>
          <w:lang w:val="es-ES_tradnl"/>
        </w:rPr>
        <w:t>integral</w:t>
      </w:r>
      <w:r w:rsidR="007665EA">
        <w:rPr>
          <w:lang w:val="es-ES_tradnl"/>
        </w:rPr>
        <w:t xml:space="preserve"> </w:t>
      </w:r>
      <w:r w:rsidR="0007705F" w:rsidRPr="0007705F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7705F" w:rsidRPr="0007705F">
        <w:rPr>
          <w:lang w:val="es-ES_tradnl"/>
        </w:rPr>
        <w:t>refrigerantes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plataformas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electrónicas</w:t>
      </w:r>
      <w:r w:rsidR="007665EA">
        <w:rPr>
          <w:lang w:val="es-ES_tradnl"/>
        </w:rPr>
        <w:t xml:space="preserve"> </w:t>
      </w:r>
      <w:r w:rsidR="00290FB4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seguimiento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cuotas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HCFC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HFC</w:t>
      </w:r>
      <w:r w:rsidR="009A556D" w:rsidRPr="007143C2">
        <w:rPr>
          <w:lang w:val="es-ES_tradnl"/>
        </w:rPr>
        <w:t>;</w:t>
      </w:r>
    </w:p>
    <w:p w14:paraId="29DDCA6F" w14:textId="047A778D" w:rsidR="00F03BE8" w:rsidRPr="007143C2" w:rsidRDefault="00315528" w:rsidP="00A83C1B">
      <w:pPr>
        <w:pStyle w:val="Heading2"/>
        <w:rPr>
          <w:lang w:val="es-ES_tradnl"/>
        </w:rPr>
      </w:pPr>
      <w:r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>
        <w:rPr>
          <w:lang w:val="es-ES_tradnl"/>
        </w:rPr>
        <w:t>entregó</w:t>
      </w:r>
      <w:r w:rsidR="007665EA">
        <w:rPr>
          <w:lang w:val="es-ES_tradnl"/>
        </w:rPr>
        <w:t xml:space="preserve"> </w:t>
      </w:r>
      <w:r w:rsidR="00205FFF">
        <w:rPr>
          <w:lang w:val="es-ES_tradnl"/>
        </w:rPr>
        <w:t>asistencia</w:t>
      </w:r>
      <w:r w:rsidR="007665EA">
        <w:rPr>
          <w:lang w:val="es-ES_tradnl"/>
        </w:rPr>
        <w:t xml:space="preserve"> </w:t>
      </w:r>
      <w:r w:rsidR="00205FFF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="00205FFF">
        <w:rPr>
          <w:lang w:val="es-ES_tradnl"/>
        </w:rPr>
        <w:t>cumplimiento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apoyó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recopilación</w:t>
      </w:r>
      <w:r w:rsidR="007665EA">
        <w:rPr>
          <w:lang w:val="es-ES_tradnl"/>
        </w:rPr>
        <w:t xml:space="preserve"> </w:t>
      </w:r>
      <w:r w:rsidR="00FF3627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80C19" w:rsidRPr="007143C2">
        <w:rPr>
          <w:lang w:val="es-ES_tradnl"/>
        </w:rPr>
        <w:t>presentación</w:t>
      </w:r>
      <w:r w:rsidR="007665EA">
        <w:rPr>
          <w:lang w:val="es-ES_tradnl"/>
        </w:rPr>
        <w:t xml:space="preserve"> </w:t>
      </w:r>
      <w:r w:rsidR="00FF3627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FF3627" w:rsidRPr="007143C2">
        <w:rPr>
          <w:lang w:val="es-ES_tradnl"/>
        </w:rPr>
        <w:t>línea</w:t>
      </w:r>
      <w:r w:rsidR="007665EA">
        <w:rPr>
          <w:lang w:val="es-ES_tradnl"/>
        </w:rPr>
        <w:t xml:space="preserve"> </w:t>
      </w:r>
      <w:r w:rsidR="00BB150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007E3" w:rsidRPr="007143C2">
        <w:rPr>
          <w:lang w:val="es-ES_tradnl"/>
        </w:rPr>
        <w:t>datos</w:t>
      </w:r>
      <w:r w:rsidR="007665EA">
        <w:rPr>
          <w:lang w:val="es-ES_tradnl"/>
        </w:rPr>
        <w:t xml:space="preserve"> </w:t>
      </w:r>
      <w:r w:rsidR="00B62FFF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B62FFF">
        <w:rPr>
          <w:lang w:val="es-ES_tradnl"/>
        </w:rPr>
        <w:t>a</w:t>
      </w:r>
      <w:r w:rsidR="00C717C0" w:rsidRPr="007143C2">
        <w:rPr>
          <w:lang w:val="es-ES_tradnl"/>
        </w:rPr>
        <w:t>rtículo</w:t>
      </w:r>
      <w:r w:rsidR="007665EA">
        <w:rPr>
          <w:lang w:val="es-ES_tradnl"/>
        </w:rPr>
        <w:t xml:space="preserve"> </w:t>
      </w:r>
      <w:r w:rsidR="00C717C0" w:rsidRPr="007143C2">
        <w:rPr>
          <w:lang w:val="es-ES_tradnl"/>
        </w:rPr>
        <w:t>7</w:t>
      </w:r>
      <w:r w:rsidR="007665EA">
        <w:rPr>
          <w:lang w:val="es-ES_tradnl"/>
        </w:rPr>
        <w:t xml:space="preserve"> </w:t>
      </w:r>
      <w:r w:rsidR="00C717C0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C717C0" w:rsidRPr="007143C2">
        <w:rPr>
          <w:lang w:val="es-ES_tradnl"/>
        </w:rPr>
        <w:t>de</w:t>
      </w:r>
      <w:r w:rsidR="00E70CFD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E70CFD">
        <w:rPr>
          <w:lang w:val="es-ES_tradnl"/>
        </w:rPr>
        <w:t>programa</w:t>
      </w:r>
      <w:r w:rsidR="007665EA">
        <w:rPr>
          <w:lang w:val="es-ES_tradnl"/>
        </w:rPr>
        <w:t xml:space="preserve"> </w:t>
      </w:r>
      <w:r w:rsidR="00C717C0" w:rsidRPr="007143C2">
        <w:rPr>
          <w:lang w:val="es-ES_tradnl"/>
        </w:rPr>
        <w:t>país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147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artículo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5;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hizo</w:t>
      </w:r>
      <w:r w:rsidR="007665EA">
        <w:rPr>
          <w:lang w:val="es-ES_tradnl"/>
        </w:rPr>
        <w:t xml:space="preserve"> </w:t>
      </w:r>
      <w:r w:rsidR="00D84B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DE0C42">
        <w:rPr>
          <w:lang w:val="es-ES_tradnl"/>
        </w:rPr>
        <w:t>seguimiento</w:t>
      </w:r>
      <w:r w:rsidR="007665EA">
        <w:rPr>
          <w:lang w:val="es-ES_tradnl"/>
        </w:rPr>
        <w:t xml:space="preserve"> </w:t>
      </w:r>
      <w:r w:rsidR="00DE0C42">
        <w:rPr>
          <w:lang w:val="es-ES_tradnl"/>
        </w:rPr>
        <w:t>periódico</w:t>
      </w:r>
      <w:r w:rsidR="007665EA">
        <w:rPr>
          <w:lang w:val="es-ES_tradnl"/>
        </w:rPr>
        <w:t xml:space="preserve"> </w:t>
      </w:r>
      <w:r w:rsidR="001243E9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F4681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8F4681" w:rsidRPr="008F4681">
        <w:rPr>
          <w:lang w:val="es-ES_tradnl"/>
        </w:rPr>
        <w:t>datos</w:t>
      </w:r>
      <w:r w:rsidR="007665EA">
        <w:rPr>
          <w:lang w:val="es-ES_tradnl"/>
        </w:rPr>
        <w:t xml:space="preserve"> </w:t>
      </w:r>
      <w:r w:rsidR="008F4681">
        <w:rPr>
          <w:lang w:val="es-ES_tradnl"/>
        </w:rPr>
        <w:t>presentados</w:t>
      </w:r>
      <w:r w:rsidR="007665EA">
        <w:rPr>
          <w:lang w:val="es-ES_tradnl"/>
        </w:rPr>
        <w:t xml:space="preserve"> </w:t>
      </w:r>
      <w:r w:rsidR="005273BE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FC38E9" w:rsidRPr="007143C2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7C721C">
        <w:rPr>
          <w:lang w:val="es-ES_tradnl"/>
        </w:rPr>
        <w:t>entregó</w:t>
      </w:r>
      <w:r w:rsidR="007665EA">
        <w:rPr>
          <w:lang w:val="es-ES_tradnl"/>
        </w:rPr>
        <w:t xml:space="preserve"> </w:t>
      </w:r>
      <w:r w:rsidR="00672616" w:rsidRPr="007143C2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672616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672616" w:rsidRPr="007143C2">
        <w:rPr>
          <w:lang w:val="es-ES_tradnl"/>
        </w:rPr>
        <w:t>nivel</w:t>
      </w:r>
      <w:r w:rsidR="007665EA">
        <w:rPr>
          <w:lang w:val="es-ES_tradnl"/>
        </w:rPr>
        <w:t xml:space="preserve"> </w:t>
      </w:r>
      <w:r w:rsidR="00672616" w:rsidRPr="007143C2">
        <w:rPr>
          <w:lang w:val="es-ES_tradnl"/>
        </w:rPr>
        <w:t>nacional</w:t>
      </w:r>
      <w:r w:rsidR="007665EA">
        <w:rPr>
          <w:lang w:val="es-ES_tradnl"/>
        </w:rPr>
        <w:t xml:space="preserve"> </w:t>
      </w:r>
      <w:r w:rsidR="00C31292">
        <w:rPr>
          <w:lang w:val="es-ES_tradnl"/>
        </w:rPr>
        <w:t>donde</w:t>
      </w:r>
      <w:r w:rsidR="007665EA">
        <w:rPr>
          <w:lang w:val="es-ES_tradnl"/>
        </w:rPr>
        <w:t xml:space="preserve"> </w:t>
      </w:r>
      <w:r w:rsidR="00C31292">
        <w:rPr>
          <w:lang w:val="es-ES_tradnl"/>
        </w:rPr>
        <w:t>fue</w:t>
      </w:r>
      <w:r w:rsidR="007665EA">
        <w:rPr>
          <w:lang w:val="es-ES_tradnl"/>
        </w:rPr>
        <w:t xml:space="preserve"> </w:t>
      </w:r>
      <w:r w:rsidR="00C31292">
        <w:rPr>
          <w:lang w:val="es-ES_tradnl"/>
        </w:rPr>
        <w:t>necesario</w:t>
      </w:r>
      <w:r w:rsidR="00A83C1B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7D3F86">
        <w:rPr>
          <w:lang w:val="es-ES_tradnl"/>
        </w:rPr>
        <w:t>previa</w:t>
      </w:r>
      <w:r w:rsidR="007665EA">
        <w:rPr>
          <w:lang w:val="es-ES_tradnl"/>
        </w:rPr>
        <w:t xml:space="preserve"> </w:t>
      </w:r>
      <w:r w:rsidR="00AA50A8">
        <w:rPr>
          <w:lang w:val="es-ES_tradnl"/>
        </w:rPr>
        <w:t>solicitud,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apoyó</w:t>
      </w:r>
      <w:r w:rsidR="007665EA">
        <w:rPr>
          <w:lang w:val="es-ES_tradnl"/>
        </w:rPr>
        <w:t xml:space="preserve"> </w:t>
      </w:r>
      <w:r w:rsidR="00AA50A8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A50A8" w:rsidRPr="00AA50A8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A50A8" w:rsidRPr="00AA50A8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7F31FE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análisis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datos</w:t>
      </w:r>
      <w:r w:rsidR="007665EA">
        <w:rPr>
          <w:lang w:val="es-ES_tradnl"/>
        </w:rPr>
        <w:t xml:space="preserve"> </w:t>
      </w:r>
      <w:r w:rsidR="00B0293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B0293D">
        <w:rPr>
          <w:lang w:val="es-ES_tradnl"/>
        </w:rPr>
        <w:t>comercio</w:t>
      </w:r>
      <w:r w:rsidR="007665EA">
        <w:rPr>
          <w:lang w:val="es-ES_tradnl"/>
        </w:rPr>
        <w:t xml:space="preserve"> </w:t>
      </w:r>
      <w:r w:rsidR="00667BC4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resolución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discrepancias;</w:t>
      </w:r>
      <w:r w:rsidR="007665EA">
        <w:rPr>
          <w:lang w:val="es-ES_tradnl"/>
        </w:rPr>
        <w:t xml:space="preserve"> </w:t>
      </w:r>
      <w:r w:rsidR="00345046">
        <w:rPr>
          <w:lang w:val="es-ES_tradnl"/>
        </w:rPr>
        <w:t>todas</w:t>
      </w:r>
      <w:r w:rsidR="007665EA">
        <w:rPr>
          <w:lang w:val="es-ES_tradnl"/>
        </w:rPr>
        <w:t xml:space="preserve"> </w:t>
      </w:r>
      <w:r w:rsidR="00345046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0D6F03" w:rsidRPr="007143C2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345046">
        <w:rPr>
          <w:lang w:val="es-ES_tradnl"/>
        </w:rPr>
        <w:t>recibieron</w:t>
      </w:r>
      <w:r w:rsidR="007665EA">
        <w:rPr>
          <w:lang w:val="es-ES_tradnl"/>
        </w:rPr>
        <w:t xml:space="preserve"> </w:t>
      </w:r>
      <w:r w:rsidR="00345046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mediante</w:t>
      </w:r>
      <w:r w:rsidR="007665EA">
        <w:rPr>
          <w:lang w:val="es-ES_tradnl"/>
        </w:rPr>
        <w:t xml:space="preserve"> </w:t>
      </w:r>
      <w:r w:rsidR="00650CE4" w:rsidRPr="007143C2">
        <w:rPr>
          <w:lang w:val="es-ES_tradnl"/>
        </w:rPr>
        <w:t>seminarios</w:t>
      </w:r>
      <w:r w:rsidR="007665EA">
        <w:rPr>
          <w:lang w:val="es-ES_tradnl"/>
        </w:rPr>
        <w:t xml:space="preserve"> </w:t>
      </w:r>
      <w:r w:rsidR="00650CE4" w:rsidRPr="007143C2">
        <w:rPr>
          <w:lang w:val="es-ES_tradnl"/>
        </w:rPr>
        <w:t>web,</w:t>
      </w:r>
      <w:r w:rsidR="007665EA">
        <w:rPr>
          <w:lang w:val="es-ES_tradnl"/>
        </w:rPr>
        <w:t xml:space="preserve"> </w:t>
      </w:r>
      <w:r w:rsidR="001E36C8" w:rsidRPr="007143C2">
        <w:rPr>
          <w:lang w:val="es-ES_tradnl"/>
        </w:rPr>
        <w:t>sistemas</w:t>
      </w:r>
      <w:r w:rsidR="007665EA">
        <w:rPr>
          <w:lang w:val="es-ES_tradnl"/>
        </w:rPr>
        <w:t xml:space="preserve"> </w:t>
      </w:r>
      <w:r w:rsidR="00E92C77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92C77" w:rsidRPr="007143C2">
        <w:rPr>
          <w:lang w:val="es-ES_tradnl"/>
        </w:rPr>
        <w:t>seguimiento</w:t>
      </w:r>
      <w:r w:rsidR="007665EA">
        <w:rPr>
          <w:lang w:val="es-ES_tradnl"/>
        </w:rPr>
        <w:t xml:space="preserve"> </w:t>
      </w:r>
      <w:r w:rsidR="00DA3803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E11DC0">
        <w:rPr>
          <w:lang w:val="es-ES_tradnl"/>
        </w:rPr>
        <w:t>cursos</w:t>
      </w:r>
      <w:r w:rsidR="007665EA">
        <w:rPr>
          <w:lang w:val="es-ES_tradnl"/>
        </w:rPr>
        <w:t xml:space="preserve"> </w:t>
      </w:r>
      <w:r w:rsidR="00A531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531C2">
        <w:rPr>
          <w:lang w:val="es-ES_tradnl"/>
        </w:rPr>
        <w:t>capacitación</w:t>
      </w:r>
      <w:r w:rsidR="007665EA">
        <w:rPr>
          <w:lang w:val="es-ES_tradnl"/>
        </w:rPr>
        <w:t xml:space="preserve"> </w:t>
      </w:r>
      <w:r w:rsidR="000503CD">
        <w:rPr>
          <w:lang w:val="es-ES_tradnl"/>
        </w:rPr>
        <w:t>tanto</w:t>
      </w:r>
      <w:r w:rsidR="007665EA">
        <w:rPr>
          <w:lang w:val="es-ES_tradnl"/>
        </w:rPr>
        <w:t xml:space="preserve"> </w:t>
      </w:r>
      <w:r w:rsidR="00A531C2">
        <w:rPr>
          <w:lang w:val="es-ES_tradnl"/>
        </w:rPr>
        <w:t>presencial</w:t>
      </w:r>
      <w:r w:rsidR="007665EA">
        <w:rPr>
          <w:lang w:val="es-ES_tradnl"/>
        </w:rPr>
        <w:t xml:space="preserve"> </w:t>
      </w:r>
      <w:r w:rsidR="000503CD">
        <w:rPr>
          <w:lang w:val="es-ES_tradnl"/>
        </w:rPr>
        <w:t>como</w:t>
      </w:r>
      <w:r w:rsidR="007665EA">
        <w:rPr>
          <w:lang w:val="es-ES_tradnl"/>
        </w:rPr>
        <w:t xml:space="preserve"> </w:t>
      </w:r>
      <w:r w:rsidR="00E92C77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E92C77" w:rsidRPr="007143C2">
        <w:rPr>
          <w:lang w:val="es-ES_tradnl"/>
        </w:rPr>
        <w:t>línea</w:t>
      </w:r>
      <w:r w:rsidR="00B11A12" w:rsidRPr="007143C2">
        <w:rPr>
          <w:lang w:val="es-ES_tradnl"/>
        </w:rPr>
        <w:t>;</w:t>
      </w:r>
    </w:p>
    <w:p w14:paraId="0F3E5498" w14:textId="1DE76CA9" w:rsidR="00A83C1B" w:rsidRDefault="00E27032" w:rsidP="00F82C6D">
      <w:pPr>
        <w:pStyle w:val="Heading2"/>
        <w:rPr>
          <w:rFonts w:asciiTheme="majorBidi" w:hAnsiTheme="majorBidi" w:cstheme="majorBidi"/>
          <w:lang w:val="es-ES_tradnl"/>
        </w:rPr>
      </w:pPr>
      <w:r>
        <w:rPr>
          <w:lang w:val="es-ES_tradnl"/>
        </w:rPr>
        <w:t>Previ</w:t>
      </w:r>
      <w:r w:rsidR="00EB0ED7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EB0ED7">
        <w:rPr>
          <w:lang w:val="es-ES_tradnl"/>
        </w:rPr>
        <w:t>solicitud</w:t>
      </w:r>
      <w:r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>
        <w:rPr>
          <w:lang w:val="es-ES_tradnl"/>
        </w:rPr>
        <w:t>s</w:t>
      </w:r>
      <w:r w:rsidR="00084A89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084A89">
        <w:rPr>
          <w:lang w:val="es-ES_tradnl"/>
        </w:rPr>
        <w:t>e</w:t>
      </w:r>
      <w:r w:rsidR="007C721C">
        <w:rPr>
          <w:lang w:val="es-ES_tradnl"/>
        </w:rPr>
        <w:t>ntregó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asistencia</w:t>
      </w:r>
      <w:r w:rsidR="007665EA">
        <w:rPr>
          <w:lang w:val="es-ES_tradnl"/>
        </w:rPr>
        <w:t xml:space="preserve"> </w:t>
      </w:r>
      <w:r w:rsidR="00FB083E">
        <w:rPr>
          <w:lang w:val="es-ES_tradnl"/>
        </w:rPr>
        <w:t>especial</w:t>
      </w:r>
      <w:r w:rsidR="003C2C24">
        <w:rPr>
          <w:lang w:val="es-ES_tradnl"/>
        </w:rPr>
        <w:t>izada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cumplimiento</w:t>
      </w:r>
      <w:r w:rsidR="007665EA">
        <w:rPr>
          <w:lang w:val="es-ES_tradnl"/>
        </w:rPr>
        <w:t xml:space="preserve"> </w:t>
      </w:r>
      <w:r w:rsidR="00BB0DDE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9B568A" w:rsidRPr="007143C2">
        <w:rPr>
          <w:lang w:val="es-ES_tradnl"/>
        </w:rPr>
        <w:t>82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países;</w:t>
      </w:r>
      <w:r w:rsidR="007665EA">
        <w:rPr>
          <w:lang w:val="es-ES_tradnl"/>
        </w:rPr>
        <w:t xml:space="preserve"> </w:t>
      </w:r>
      <w:r w:rsidR="00F37C19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B82216">
        <w:rPr>
          <w:lang w:val="es-ES_tradnl"/>
        </w:rPr>
        <w:t>dio</w:t>
      </w:r>
      <w:r w:rsidR="007665EA">
        <w:rPr>
          <w:lang w:val="es-ES_tradnl"/>
        </w:rPr>
        <w:t xml:space="preserve"> </w:t>
      </w:r>
      <w:r w:rsidR="00B82216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3C0E26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ejecución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proyectos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fortalecimiento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institucional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101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países;</w:t>
      </w:r>
      <w:r w:rsidR="007665EA">
        <w:rPr>
          <w:lang w:val="es-ES_tradnl"/>
        </w:rPr>
        <w:t xml:space="preserve"> </w:t>
      </w:r>
      <w:r w:rsidR="00D06DC8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7C721C">
        <w:rPr>
          <w:lang w:val="es-ES_tradnl"/>
        </w:rPr>
        <w:t>entregó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orientación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532E13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Grupo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2</w:t>
      </w:r>
      <w:r w:rsidR="007665EA">
        <w:rPr>
          <w:lang w:val="es-ES_tradnl"/>
        </w:rPr>
        <w:t xml:space="preserve"> </w:t>
      </w:r>
      <w:r w:rsidR="000007E3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D753F9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D753F9">
        <w:rPr>
          <w:lang w:val="es-ES_tradnl"/>
        </w:rPr>
        <w:t>trabajó</w:t>
      </w:r>
      <w:r w:rsidR="007665EA">
        <w:rPr>
          <w:lang w:val="es-ES_tradnl"/>
        </w:rPr>
        <w:t xml:space="preserve"> </w:t>
      </w:r>
      <w:r w:rsidR="00D753F9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EA1002" w:rsidRPr="007143C2">
        <w:rPr>
          <w:lang w:val="es-ES_tradnl"/>
        </w:rPr>
        <w:t>21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9178CE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F82C6D" w:rsidRPr="007143C2">
        <w:rPr>
          <w:lang w:val="es-ES_tradnl"/>
        </w:rPr>
        <w:t>impulsar</w:t>
      </w:r>
      <w:r w:rsidR="007665EA">
        <w:rPr>
          <w:lang w:val="es-ES_tradnl"/>
        </w:rPr>
        <w:t xml:space="preserve"> </w:t>
      </w:r>
      <w:r w:rsidR="00F82C6D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7850AF" w:rsidRPr="007143C2">
        <w:rPr>
          <w:lang w:val="es-ES_tradnl"/>
        </w:rPr>
        <w:t>ratificación</w:t>
      </w:r>
      <w:r w:rsidR="007665EA">
        <w:rPr>
          <w:lang w:val="es-ES_tradnl"/>
        </w:rPr>
        <w:t xml:space="preserve"> </w:t>
      </w:r>
      <w:r w:rsidR="007850AF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4563F1">
        <w:rPr>
          <w:lang w:val="es-ES_tradnl"/>
        </w:rPr>
        <w:t>Enmienda</w:t>
      </w:r>
      <w:r w:rsidR="007665EA">
        <w:rPr>
          <w:lang w:val="es-ES_tradnl"/>
        </w:rPr>
        <w:t xml:space="preserve"> </w:t>
      </w:r>
      <w:r w:rsidR="004563F1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563F1">
        <w:rPr>
          <w:lang w:val="es-ES_tradnl"/>
        </w:rPr>
        <w:t>Kigali</w:t>
      </w:r>
      <w:r w:rsidR="007665EA">
        <w:rPr>
          <w:lang w:val="es-ES_tradnl"/>
        </w:rPr>
        <w:t xml:space="preserve"> </w:t>
      </w:r>
      <w:r w:rsidR="0072564C" w:rsidRPr="007143C2">
        <w:rPr>
          <w:lang w:val="es-ES_tradnl"/>
        </w:rPr>
        <w:t>mediante</w:t>
      </w:r>
      <w:r w:rsidR="007665EA">
        <w:rPr>
          <w:lang w:val="es-ES_tradnl"/>
        </w:rPr>
        <w:t xml:space="preserve"> </w:t>
      </w:r>
      <w:r w:rsidR="00986CF1" w:rsidRPr="00986CF1">
        <w:rPr>
          <w:lang w:val="es-ES_tradnl"/>
        </w:rPr>
        <w:t>asistencia</w:t>
      </w:r>
      <w:r w:rsidR="007665EA">
        <w:rPr>
          <w:lang w:val="es-ES_tradnl"/>
        </w:rPr>
        <w:t xml:space="preserve"> </w:t>
      </w:r>
      <w:r w:rsidR="00986CF1" w:rsidRPr="00986CF1">
        <w:rPr>
          <w:lang w:val="es-ES_tradnl"/>
        </w:rPr>
        <w:t>técnica</w:t>
      </w:r>
      <w:r w:rsidR="007665EA">
        <w:rPr>
          <w:lang w:val="es-ES_tradnl"/>
        </w:rPr>
        <w:t xml:space="preserve"> </w:t>
      </w:r>
      <w:r w:rsidR="00DE19E4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72564C" w:rsidRPr="007143C2">
        <w:rPr>
          <w:rFonts w:asciiTheme="majorBidi" w:hAnsiTheme="majorBidi" w:cstheme="majorBidi"/>
          <w:lang w:val="es-ES_tradnl"/>
        </w:rPr>
        <w:t>reuniones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B517A7">
        <w:rPr>
          <w:rFonts w:asciiTheme="majorBidi" w:hAnsiTheme="majorBidi" w:cstheme="majorBidi"/>
          <w:lang w:val="es-ES_tradnl"/>
        </w:rPr>
        <w:t>y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72564C" w:rsidRPr="007143C2">
        <w:rPr>
          <w:rFonts w:asciiTheme="majorBidi" w:hAnsiTheme="majorBidi" w:cstheme="majorBidi"/>
          <w:lang w:val="es-ES_tradnl"/>
        </w:rPr>
        <w:t>consultas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B517A7" w:rsidRPr="00B517A7">
        <w:rPr>
          <w:rFonts w:asciiTheme="majorBidi" w:hAnsiTheme="majorBidi" w:cstheme="majorBidi"/>
          <w:lang w:val="es-ES_tradnl"/>
        </w:rPr>
        <w:t>bilaterales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DB1683">
        <w:rPr>
          <w:lang w:val="es-ES_tradnl"/>
        </w:rPr>
        <w:t>conjunto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D93F4F" w:rsidRPr="007143C2">
        <w:rPr>
          <w:lang w:val="es-ES_tradnl"/>
        </w:rPr>
        <w:t>Secretaría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Ozono</w:t>
      </w:r>
      <w:r w:rsidR="0072564C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A334C5" w:rsidRPr="00A334C5">
        <w:rPr>
          <w:lang w:val="es-ES_tradnl"/>
        </w:rPr>
        <w:t>prestando</w:t>
      </w:r>
      <w:r w:rsidR="007665EA">
        <w:rPr>
          <w:lang w:val="es-ES_tradnl"/>
        </w:rPr>
        <w:t xml:space="preserve"> </w:t>
      </w:r>
      <w:r w:rsidR="002D494D" w:rsidRPr="007143C2">
        <w:rPr>
          <w:rFonts w:asciiTheme="majorBidi" w:hAnsiTheme="majorBidi" w:cstheme="majorBidi"/>
          <w:lang w:val="es-ES_tradnl"/>
        </w:rPr>
        <w:t>asistencia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A334C5">
        <w:rPr>
          <w:rFonts w:asciiTheme="majorBidi" w:hAnsiTheme="majorBidi" w:cstheme="majorBidi"/>
          <w:lang w:val="es-ES_tradnl"/>
        </w:rPr>
        <w:t>y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A334C5" w:rsidRPr="00A334C5">
        <w:rPr>
          <w:rFonts w:asciiTheme="majorBidi" w:hAnsiTheme="majorBidi" w:cstheme="majorBidi"/>
          <w:lang w:val="es-ES_tradnl"/>
        </w:rPr>
        <w:t>orientación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2D494D" w:rsidRPr="007143C2">
        <w:rPr>
          <w:rFonts w:asciiTheme="majorBidi" w:hAnsiTheme="majorBidi" w:cstheme="majorBidi"/>
          <w:lang w:val="es-ES_tradnl"/>
        </w:rPr>
        <w:t>técnica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2D494D" w:rsidRPr="007143C2">
        <w:rPr>
          <w:rFonts w:asciiTheme="majorBidi" w:hAnsiTheme="majorBidi" w:cstheme="majorBidi"/>
          <w:lang w:val="es-ES_tradnl"/>
        </w:rPr>
        <w:t>para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2D494D" w:rsidRPr="007143C2">
        <w:rPr>
          <w:rFonts w:asciiTheme="majorBidi" w:hAnsiTheme="majorBidi" w:cstheme="majorBidi"/>
          <w:lang w:val="es-ES_tradnl"/>
        </w:rPr>
        <w:t>establecer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2D494D" w:rsidRPr="007143C2">
        <w:rPr>
          <w:rFonts w:asciiTheme="majorBidi" w:hAnsiTheme="majorBidi" w:cstheme="majorBidi"/>
          <w:lang w:val="es-ES_tradnl"/>
        </w:rPr>
        <w:t>bases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2D494D" w:rsidRPr="007143C2">
        <w:rPr>
          <w:rFonts w:asciiTheme="majorBidi" w:hAnsiTheme="majorBidi" w:cstheme="majorBidi"/>
          <w:lang w:val="es-ES_tradnl"/>
        </w:rPr>
        <w:t>de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2D494D" w:rsidRPr="007143C2">
        <w:rPr>
          <w:rFonts w:asciiTheme="majorBidi" w:hAnsiTheme="majorBidi" w:cstheme="majorBidi"/>
          <w:lang w:val="es-ES_tradnl"/>
        </w:rPr>
        <w:t>comparación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2D494D" w:rsidRPr="007143C2">
        <w:rPr>
          <w:rFonts w:asciiTheme="majorBidi" w:hAnsiTheme="majorBidi" w:cstheme="majorBidi"/>
          <w:lang w:val="es-ES_tradnl"/>
        </w:rPr>
        <w:t>para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082DA6">
        <w:rPr>
          <w:rFonts w:asciiTheme="majorBidi" w:hAnsiTheme="majorBidi" w:cstheme="majorBidi"/>
          <w:lang w:val="es-ES_tradnl"/>
        </w:rPr>
        <w:t>los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082DA6">
        <w:rPr>
          <w:rFonts w:asciiTheme="majorBidi" w:hAnsiTheme="majorBidi" w:cstheme="majorBidi"/>
          <w:lang w:val="es-ES_tradnl"/>
        </w:rPr>
        <w:t>HFC</w:t>
      </w:r>
      <w:r w:rsidR="002D494D" w:rsidRPr="007143C2">
        <w:rPr>
          <w:rFonts w:asciiTheme="majorBidi" w:hAnsiTheme="majorBidi" w:cstheme="majorBidi"/>
          <w:lang w:val="es-ES_tradnl"/>
        </w:rPr>
        <w:t>,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72564C" w:rsidRPr="007143C2">
        <w:rPr>
          <w:lang w:val="es-ES_tradnl"/>
        </w:rPr>
        <w:t>crear</w:t>
      </w:r>
      <w:r w:rsidR="007665EA">
        <w:rPr>
          <w:lang w:val="es-ES_tradnl"/>
        </w:rPr>
        <w:t xml:space="preserve"> </w:t>
      </w:r>
      <w:r w:rsidR="0072564C" w:rsidRPr="007143C2">
        <w:rPr>
          <w:lang w:val="es-ES_tradnl"/>
        </w:rPr>
        <w:t>sistemas</w:t>
      </w:r>
      <w:r w:rsidR="007665EA">
        <w:rPr>
          <w:lang w:val="es-ES_tradnl"/>
        </w:rPr>
        <w:t xml:space="preserve"> </w:t>
      </w:r>
      <w:r w:rsidR="0072564C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2564C" w:rsidRPr="007143C2">
        <w:rPr>
          <w:lang w:val="es-ES_tradnl"/>
        </w:rPr>
        <w:t>licencias</w:t>
      </w:r>
      <w:r w:rsidR="007665EA">
        <w:rPr>
          <w:lang w:val="es-ES_tradnl"/>
        </w:rPr>
        <w:t xml:space="preserve"> </w:t>
      </w:r>
      <w:r w:rsidR="002D494D" w:rsidRPr="007143C2">
        <w:rPr>
          <w:rFonts w:asciiTheme="majorBidi" w:hAnsiTheme="majorBidi" w:cstheme="majorBidi"/>
          <w:lang w:val="es-ES_tradnl"/>
        </w:rPr>
        <w:t>y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344F7C">
        <w:rPr>
          <w:rFonts w:asciiTheme="majorBidi" w:hAnsiTheme="majorBidi" w:cstheme="majorBidi"/>
          <w:lang w:val="es-ES_tradnl"/>
        </w:rPr>
        <w:t>supervisar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2D494D" w:rsidRPr="007143C2">
        <w:rPr>
          <w:rFonts w:asciiTheme="majorBidi" w:hAnsiTheme="majorBidi" w:cstheme="majorBidi"/>
          <w:lang w:val="es-ES_tradnl"/>
        </w:rPr>
        <w:t>el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2D494D" w:rsidRPr="007143C2">
        <w:rPr>
          <w:rFonts w:asciiTheme="majorBidi" w:hAnsiTheme="majorBidi" w:cstheme="majorBidi"/>
          <w:lang w:val="es-ES_tradnl"/>
        </w:rPr>
        <w:t>cumplimiento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2D494D" w:rsidRPr="007143C2">
        <w:rPr>
          <w:rFonts w:asciiTheme="majorBidi" w:hAnsiTheme="majorBidi" w:cstheme="majorBidi"/>
          <w:lang w:val="es-ES_tradnl"/>
        </w:rPr>
        <w:t>de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2D494D" w:rsidRPr="007143C2">
        <w:rPr>
          <w:rFonts w:asciiTheme="majorBidi" w:hAnsiTheme="majorBidi" w:cstheme="majorBidi"/>
          <w:lang w:val="es-ES_tradnl"/>
        </w:rPr>
        <w:t>las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2D494D" w:rsidRPr="007143C2">
        <w:rPr>
          <w:rFonts w:asciiTheme="majorBidi" w:hAnsiTheme="majorBidi" w:cstheme="majorBidi"/>
          <w:lang w:val="es-ES_tradnl"/>
        </w:rPr>
        <w:t>obligaciones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2D494D" w:rsidRPr="007143C2">
        <w:rPr>
          <w:rFonts w:asciiTheme="majorBidi" w:hAnsiTheme="majorBidi" w:cstheme="majorBidi"/>
          <w:lang w:val="es-ES_tradnl"/>
        </w:rPr>
        <w:t>de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2D494D" w:rsidRPr="007143C2">
        <w:rPr>
          <w:rFonts w:asciiTheme="majorBidi" w:hAnsiTheme="majorBidi" w:cstheme="majorBidi"/>
          <w:lang w:val="es-ES_tradnl"/>
        </w:rPr>
        <w:t>moratoria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985DE9">
        <w:rPr>
          <w:rFonts w:asciiTheme="majorBidi" w:hAnsiTheme="majorBidi" w:cstheme="majorBidi"/>
          <w:lang w:val="es-ES_tradnl"/>
        </w:rPr>
        <w:t>en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985DE9">
        <w:rPr>
          <w:rFonts w:asciiTheme="majorBidi" w:hAnsiTheme="majorBidi" w:cstheme="majorBidi"/>
          <w:lang w:val="es-ES_tradnl"/>
        </w:rPr>
        <w:t>materia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985DE9">
        <w:rPr>
          <w:rFonts w:asciiTheme="majorBidi" w:hAnsiTheme="majorBidi" w:cstheme="majorBidi"/>
          <w:lang w:val="es-ES_tradnl"/>
        </w:rPr>
        <w:t>de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2D494D" w:rsidRPr="007143C2">
        <w:rPr>
          <w:rFonts w:asciiTheme="majorBidi" w:hAnsiTheme="majorBidi" w:cstheme="majorBidi"/>
          <w:lang w:val="es-ES_tradnl"/>
        </w:rPr>
        <w:t>HFC</w:t>
      </w:r>
      <w:r w:rsidR="002506F6" w:rsidRPr="007143C2">
        <w:rPr>
          <w:rFonts w:asciiTheme="majorBidi" w:hAnsiTheme="majorBidi" w:cstheme="majorBidi"/>
          <w:lang w:val="es-ES_tradnl"/>
        </w:rPr>
        <w:t>;</w:t>
      </w:r>
    </w:p>
    <w:p w14:paraId="6FD1DA0F" w14:textId="4B869362" w:rsidR="00D97AD3" w:rsidRPr="007143C2" w:rsidRDefault="00EE2476" w:rsidP="00646109">
      <w:pPr>
        <w:pStyle w:val="Heading2"/>
        <w:rPr>
          <w:lang w:val="es-ES_tradnl"/>
        </w:rPr>
      </w:pPr>
      <w:r>
        <w:rPr>
          <w:rFonts w:asciiTheme="majorBidi" w:hAnsiTheme="majorBidi" w:cstheme="majorBidi"/>
          <w:lang w:val="es-ES_tradnl"/>
        </w:rPr>
        <w:t>Se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>
        <w:rPr>
          <w:rFonts w:asciiTheme="majorBidi" w:hAnsiTheme="majorBidi" w:cstheme="majorBidi"/>
          <w:lang w:val="es-ES_tradnl"/>
        </w:rPr>
        <w:t>a</w:t>
      </w:r>
      <w:r w:rsidR="00320870" w:rsidRPr="007143C2">
        <w:rPr>
          <w:rFonts w:asciiTheme="majorBidi" w:hAnsiTheme="majorBidi" w:cstheme="majorBidi"/>
          <w:lang w:val="es-ES_tradnl"/>
        </w:rPr>
        <w:t>poyó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320870" w:rsidRPr="007143C2">
        <w:rPr>
          <w:rFonts w:asciiTheme="majorBidi" w:hAnsiTheme="majorBidi" w:cstheme="majorBidi"/>
          <w:lang w:val="es-ES_tradnl"/>
        </w:rPr>
        <w:t>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320870" w:rsidRPr="007143C2">
        <w:rPr>
          <w:rFonts w:asciiTheme="majorBidi" w:hAnsiTheme="majorBidi" w:cstheme="majorBidi"/>
          <w:lang w:val="es-ES_tradnl"/>
        </w:rPr>
        <w:t>países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1D4C48">
        <w:rPr>
          <w:rFonts w:asciiTheme="majorBidi" w:hAnsiTheme="majorBidi" w:cstheme="majorBidi"/>
          <w:lang w:val="es-ES_tradnl"/>
        </w:rPr>
        <w:t>interesados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1D4C48">
        <w:rPr>
          <w:rFonts w:asciiTheme="majorBidi" w:hAnsiTheme="majorBidi" w:cstheme="majorBidi"/>
          <w:lang w:val="es-ES_tradnl"/>
        </w:rPr>
        <w:t>en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1D4C48">
        <w:rPr>
          <w:rFonts w:asciiTheme="majorBidi" w:hAnsiTheme="majorBidi" w:cstheme="majorBidi"/>
          <w:lang w:val="es-ES_tradnl"/>
        </w:rPr>
        <w:t>fortalecer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ED75DE">
        <w:rPr>
          <w:rFonts w:asciiTheme="majorBidi" w:hAnsiTheme="majorBidi" w:cstheme="majorBidi"/>
          <w:lang w:val="es-ES_tradnl"/>
        </w:rPr>
        <w:t>sus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320870" w:rsidRPr="007143C2">
        <w:rPr>
          <w:rFonts w:asciiTheme="majorBidi" w:hAnsiTheme="majorBidi" w:cstheme="majorBidi"/>
          <w:lang w:val="es-ES_tradnl"/>
        </w:rPr>
        <w:t>sistemas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320870" w:rsidRPr="007143C2">
        <w:rPr>
          <w:rFonts w:asciiTheme="majorBidi" w:hAnsiTheme="majorBidi" w:cstheme="majorBidi"/>
          <w:lang w:val="es-ES_tradnl"/>
        </w:rPr>
        <w:t>de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320870" w:rsidRPr="007143C2">
        <w:rPr>
          <w:rFonts w:asciiTheme="majorBidi" w:hAnsiTheme="majorBidi" w:cstheme="majorBidi"/>
          <w:lang w:val="es-ES_tradnl"/>
        </w:rPr>
        <w:t>seguimiento,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320870" w:rsidRPr="007143C2">
        <w:rPr>
          <w:rFonts w:asciiTheme="majorBidi" w:hAnsiTheme="majorBidi" w:cstheme="majorBidi"/>
          <w:lang w:val="es-ES_tradnl"/>
        </w:rPr>
        <w:t>notificación</w:t>
      </w:r>
      <w:r w:rsidR="00CB60D8" w:rsidRPr="007143C2">
        <w:rPr>
          <w:rFonts w:asciiTheme="majorBidi" w:hAnsiTheme="majorBidi" w:cstheme="majorBidi"/>
          <w:lang w:val="es-ES_tradnl"/>
        </w:rPr>
        <w:t>,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CB60D8" w:rsidRPr="007143C2">
        <w:rPr>
          <w:rFonts w:asciiTheme="majorBidi" w:hAnsiTheme="majorBidi" w:cstheme="majorBidi"/>
          <w:lang w:val="es-ES_tradnl"/>
        </w:rPr>
        <w:t>verificación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CB60D8" w:rsidRPr="007143C2">
        <w:rPr>
          <w:rFonts w:asciiTheme="majorBidi" w:hAnsiTheme="majorBidi" w:cstheme="majorBidi"/>
          <w:lang w:val="es-ES_tradnl"/>
        </w:rPr>
        <w:t>y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CB60D8" w:rsidRPr="007143C2">
        <w:rPr>
          <w:rFonts w:asciiTheme="majorBidi" w:hAnsiTheme="majorBidi" w:cstheme="majorBidi"/>
          <w:lang w:val="es-ES_tradnl"/>
        </w:rPr>
        <w:t>fiscalización</w:t>
      </w:r>
      <w:r w:rsidR="00320870" w:rsidRPr="007143C2">
        <w:rPr>
          <w:rFonts w:asciiTheme="majorBidi" w:hAnsiTheme="majorBidi" w:cstheme="majorBidi"/>
          <w:lang w:val="es-ES_tradnl"/>
        </w:rPr>
        <w:t>;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783C6F">
        <w:rPr>
          <w:rFonts w:asciiTheme="majorBidi" w:hAnsiTheme="majorBidi" w:cstheme="majorBidi"/>
          <w:lang w:val="es-ES_tradnl"/>
        </w:rPr>
        <w:t>previ</w:t>
      </w:r>
      <w:r w:rsidR="00EB0ED7">
        <w:rPr>
          <w:rFonts w:asciiTheme="majorBidi" w:hAnsiTheme="majorBidi" w:cstheme="majorBidi"/>
          <w:lang w:val="es-ES_tradnl"/>
        </w:rPr>
        <w:t>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EB0ED7">
        <w:rPr>
          <w:rFonts w:asciiTheme="majorBidi" w:hAnsiTheme="majorBidi" w:cstheme="majorBidi"/>
          <w:lang w:val="es-ES_tradnl"/>
        </w:rPr>
        <w:t>solicitud</w:t>
      </w:r>
      <w:r w:rsidR="00BA2014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783C6F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0744FC">
        <w:rPr>
          <w:lang w:val="es-ES_tradnl"/>
        </w:rPr>
        <w:t>les</w:t>
      </w:r>
      <w:r w:rsidR="007665EA">
        <w:rPr>
          <w:lang w:val="es-ES_tradnl"/>
        </w:rPr>
        <w:t xml:space="preserve"> </w:t>
      </w:r>
      <w:r w:rsidR="00EE4BA9">
        <w:rPr>
          <w:lang w:val="es-ES_tradnl"/>
        </w:rPr>
        <w:t>apoyó</w:t>
      </w:r>
      <w:r w:rsidR="007665EA">
        <w:rPr>
          <w:lang w:val="es-ES_tradnl"/>
        </w:rPr>
        <w:t xml:space="preserve"> </w:t>
      </w:r>
      <w:r w:rsidR="00EE4BA9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EE4BA9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EE4BA9">
        <w:rPr>
          <w:lang w:val="es-ES_tradnl"/>
        </w:rPr>
        <w:t>actualización</w:t>
      </w:r>
      <w:r w:rsidR="007665EA">
        <w:rPr>
          <w:lang w:val="es-ES_tradnl"/>
        </w:rPr>
        <w:t xml:space="preserve"> </w:t>
      </w:r>
      <w:r w:rsidR="00EE4BA9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37BEC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237BEC" w:rsidRPr="007143C2">
        <w:rPr>
          <w:lang w:val="es-ES_tradnl"/>
        </w:rPr>
        <w:t>marcos</w:t>
      </w:r>
      <w:r w:rsidR="007665EA">
        <w:rPr>
          <w:lang w:val="es-ES_tradnl"/>
        </w:rPr>
        <w:t xml:space="preserve"> </w:t>
      </w:r>
      <w:r w:rsidR="00237BEC" w:rsidRPr="007143C2">
        <w:rPr>
          <w:lang w:val="es-ES_tradnl"/>
        </w:rPr>
        <w:t>jurídicos</w:t>
      </w:r>
      <w:r w:rsidR="007665EA">
        <w:rPr>
          <w:lang w:val="es-ES_tradnl"/>
        </w:rPr>
        <w:t xml:space="preserve"> </w:t>
      </w:r>
      <w:r w:rsidR="00201B93" w:rsidRPr="007143C2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="00334FC4">
        <w:rPr>
          <w:lang w:val="es-ES_tradnl"/>
        </w:rPr>
        <w:t>relativos</w:t>
      </w:r>
      <w:r w:rsidR="007665EA">
        <w:rPr>
          <w:lang w:val="es-ES_tradnl"/>
        </w:rPr>
        <w:t xml:space="preserve"> </w:t>
      </w:r>
      <w:r w:rsidR="00334FC4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="002E577A">
        <w:rPr>
          <w:lang w:val="es-ES_tradnl"/>
        </w:rPr>
        <w:t>Protocolo</w:t>
      </w:r>
      <w:r w:rsidR="007665EA">
        <w:rPr>
          <w:lang w:val="es-ES_tradnl"/>
        </w:rPr>
        <w:t xml:space="preserve"> </w:t>
      </w:r>
      <w:r w:rsidR="002E577A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E577A">
        <w:rPr>
          <w:lang w:val="es-ES_tradnl"/>
        </w:rPr>
        <w:t>Montreal</w:t>
      </w:r>
      <w:r w:rsidR="007665EA">
        <w:rPr>
          <w:lang w:val="es-ES_tradnl"/>
        </w:rPr>
        <w:t xml:space="preserve"> </w:t>
      </w:r>
      <w:r w:rsidR="0021570A" w:rsidRPr="007143C2">
        <w:rPr>
          <w:lang w:val="es-ES_tradnl"/>
        </w:rPr>
        <w:t>mediante</w:t>
      </w:r>
      <w:r w:rsidR="007665EA">
        <w:rPr>
          <w:lang w:val="es-ES_tradnl"/>
        </w:rPr>
        <w:t xml:space="preserve"> </w:t>
      </w:r>
      <w:r w:rsidR="00825510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825510">
        <w:rPr>
          <w:lang w:val="es-ES_tradnl"/>
        </w:rPr>
        <w:t>entrega</w:t>
      </w:r>
      <w:r w:rsidR="007665EA">
        <w:rPr>
          <w:lang w:val="es-ES_tradnl"/>
        </w:rPr>
        <w:t xml:space="preserve"> </w:t>
      </w:r>
      <w:r w:rsidR="00825510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1570A" w:rsidRPr="007143C2">
        <w:rPr>
          <w:lang w:val="es-ES_tradnl"/>
        </w:rPr>
        <w:t>asesoría</w:t>
      </w:r>
      <w:r w:rsidR="007665EA">
        <w:rPr>
          <w:lang w:val="es-ES_tradnl"/>
        </w:rPr>
        <w:t xml:space="preserve"> </w:t>
      </w:r>
      <w:r w:rsidR="0021570A" w:rsidRPr="007143C2">
        <w:rPr>
          <w:lang w:val="es-ES_tradnl"/>
        </w:rPr>
        <w:t>técnica</w:t>
      </w:r>
      <w:r w:rsidR="007665EA">
        <w:rPr>
          <w:lang w:val="es-ES_tradnl"/>
        </w:rPr>
        <w:t xml:space="preserve"> </w:t>
      </w:r>
      <w:r w:rsidR="00237BEC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237BEC" w:rsidRPr="007143C2">
        <w:rPr>
          <w:lang w:val="es-ES_tradnl"/>
        </w:rPr>
        <w:t>jurídica</w:t>
      </w:r>
      <w:r w:rsidR="007665EA">
        <w:rPr>
          <w:lang w:val="es-ES_tradnl"/>
        </w:rPr>
        <w:t xml:space="preserve"> </w:t>
      </w:r>
      <w:r w:rsidR="00237BEC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6B09B1">
        <w:rPr>
          <w:lang w:val="es-ES_tradnl"/>
        </w:rPr>
        <w:t>conjunto</w:t>
      </w:r>
      <w:r w:rsidR="007665EA">
        <w:rPr>
          <w:lang w:val="es-ES_tradnl"/>
        </w:rPr>
        <w:t xml:space="preserve"> </w:t>
      </w:r>
      <w:r w:rsidR="00237BEC" w:rsidRPr="007143C2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237BEC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D37D27" w:rsidRPr="00D37D27">
        <w:rPr>
          <w:lang w:val="es-ES_tradnl"/>
        </w:rPr>
        <w:t>Programa</w:t>
      </w:r>
      <w:r w:rsidR="007665EA">
        <w:rPr>
          <w:lang w:val="es-ES_tradnl"/>
        </w:rPr>
        <w:t xml:space="preserve"> </w:t>
      </w:r>
      <w:r w:rsidR="00D37D27" w:rsidRPr="00D37D27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37D27" w:rsidRPr="00D37D27">
        <w:rPr>
          <w:lang w:val="es-ES_tradnl"/>
        </w:rPr>
        <w:t>Montevideo</w:t>
      </w:r>
      <w:r w:rsidR="007665EA">
        <w:rPr>
          <w:lang w:val="es-ES_tradnl"/>
        </w:rPr>
        <w:t xml:space="preserve"> </w:t>
      </w:r>
      <w:r w:rsidR="00D37D27" w:rsidRPr="00D37D27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D37D27" w:rsidRPr="00D37D27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D37D27" w:rsidRPr="00D37D27">
        <w:rPr>
          <w:lang w:val="es-ES_tradnl"/>
        </w:rPr>
        <w:t>Derecho</w:t>
      </w:r>
      <w:r w:rsidR="007665EA">
        <w:rPr>
          <w:lang w:val="es-ES_tradnl"/>
        </w:rPr>
        <w:t xml:space="preserve"> </w:t>
      </w:r>
      <w:r w:rsidR="00D37D27" w:rsidRPr="00D37D27">
        <w:rPr>
          <w:lang w:val="es-ES_tradnl"/>
        </w:rPr>
        <w:t>Ambiental</w:t>
      </w:r>
      <w:r w:rsidR="007665EA">
        <w:rPr>
          <w:lang w:val="es-ES_tradnl"/>
        </w:rPr>
        <w:t xml:space="preserve"> </w:t>
      </w:r>
      <w:r w:rsidR="00237BEC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237BEC" w:rsidRPr="007143C2">
        <w:rPr>
          <w:lang w:val="es-ES_tradnl"/>
        </w:rPr>
        <w:t>PNUMA</w:t>
      </w:r>
      <w:r w:rsidR="00991014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F46507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DB35CE" w:rsidRPr="00DB35CE">
        <w:rPr>
          <w:lang w:val="es-ES_tradnl"/>
        </w:rPr>
        <w:t>trabajó</w:t>
      </w:r>
      <w:r w:rsidR="007665EA">
        <w:rPr>
          <w:lang w:val="es-ES_tradnl"/>
        </w:rPr>
        <w:t xml:space="preserve"> </w:t>
      </w:r>
      <w:r w:rsidR="00DB35CE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2C5E83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establecer</w:t>
      </w:r>
      <w:r w:rsidR="007665EA">
        <w:rPr>
          <w:lang w:val="es-ES_tradnl"/>
        </w:rPr>
        <w:t xml:space="preserve"> </w:t>
      </w:r>
      <w:r w:rsidR="003F5AC3">
        <w:rPr>
          <w:lang w:val="es-ES_tradnl"/>
        </w:rPr>
        <w:t>u</w:t>
      </w:r>
      <w:r w:rsidR="007665EA">
        <w:rPr>
          <w:lang w:val="es-ES_tradnl"/>
        </w:rPr>
        <w:t xml:space="preserve"> </w:t>
      </w:r>
      <w:r w:rsidR="003F5AC3" w:rsidRPr="003F5AC3">
        <w:rPr>
          <w:lang w:val="es-ES_tradnl"/>
        </w:rPr>
        <w:t>optimizar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sistemas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licencias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cuotas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HFC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03A64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7C721C">
        <w:rPr>
          <w:lang w:val="es-ES_tradnl"/>
        </w:rPr>
        <w:t>entregó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todas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532E13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D97AD3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D97AD3" w:rsidRPr="007143C2">
        <w:rPr>
          <w:lang w:val="es-ES_tradnl"/>
        </w:rPr>
        <w:t>cuanto</w:t>
      </w:r>
      <w:r w:rsidR="007665EA">
        <w:rPr>
          <w:lang w:val="es-ES_tradnl"/>
        </w:rPr>
        <w:t xml:space="preserve"> </w:t>
      </w:r>
      <w:r w:rsidR="00D97AD3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D97AD3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D97AD3" w:rsidRPr="007143C2">
        <w:rPr>
          <w:lang w:val="es-ES_tradnl"/>
        </w:rPr>
        <w:t>beneficios</w:t>
      </w:r>
      <w:r w:rsidR="007665EA">
        <w:rPr>
          <w:lang w:val="es-ES_tradnl"/>
        </w:rPr>
        <w:t xml:space="preserve"> </w:t>
      </w:r>
      <w:r w:rsidR="00D97AD3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FD2278">
        <w:rPr>
          <w:lang w:val="es-ES_tradnl"/>
        </w:rPr>
        <w:t>mejores</w:t>
      </w:r>
      <w:r w:rsidR="007665EA">
        <w:rPr>
          <w:lang w:val="es-ES_tradnl"/>
        </w:rPr>
        <w:t xml:space="preserve"> </w:t>
      </w:r>
      <w:r w:rsidR="00FD2278">
        <w:rPr>
          <w:lang w:val="es-ES_tradnl"/>
        </w:rPr>
        <w:t>prácticas</w:t>
      </w:r>
      <w:r w:rsidR="007665EA">
        <w:rPr>
          <w:lang w:val="es-ES_tradnl"/>
        </w:rPr>
        <w:t xml:space="preserve"> </w:t>
      </w:r>
      <w:r w:rsidR="00D97AD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97AD3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B42B8" w:rsidRPr="00AB42B8">
        <w:rPr>
          <w:lang w:val="es-ES_tradnl"/>
        </w:rPr>
        <w:t>sistemas</w:t>
      </w:r>
      <w:r w:rsidR="007665EA">
        <w:rPr>
          <w:lang w:val="es-ES_tradnl"/>
        </w:rPr>
        <w:t xml:space="preserve"> </w:t>
      </w:r>
      <w:r w:rsidR="00AB42B8" w:rsidRPr="00AB42B8">
        <w:rPr>
          <w:lang w:val="es-ES_tradnl"/>
        </w:rPr>
        <w:t>electrónicos</w:t>
      </w:r>
      <w:r w:rsidR="007665EA">
        <w:rPr>
          <w:lang w:val="es-ES_tradnl"/>
        </w:rPr>
        <w:t xml:space="preserve"> </w:t>
      </w:r>
      <w:r w:rsidR="00AB42B8" w:rsidRPr="00AB42B8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B42B8" w:rsidRPr="00AB42B8">
        <w:rPr>
          <w:lang w:val="es-ES_tradnl"/>
        </w:rPr>
        <w:t>concesión</w:t>
      </w:r>
      <w:r w:rsidR="007665EA">
        <w:rPr>
          <w:lang w:val="es-ES_tradnl"/>
        </w:rPr>
        <w:t xml:space="preserve"> </w:t>
      </w:r>
      <w:r w:rsidR="00AB42B8" w:rsidRPr="00AB42B8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B42B8" w:rsidRPr="00AB42B8">
        <w:rPr>
          <w:lang w:val="es-ES_tradnl"/>
        </w:rPr>
        <w:t>licencias</w:t>
      </w:r>
      <w:r w:rsidR="0072564C" w:rsidRPr="007143C2">
        <w:rPr>
          <w:lang w:val="es-ES_tradnl"/>
        </w:rPr>
        <w:t>;</w:t>
      </w:r>
    </w:p>
    <w:p w14:paraId="56CC149D" w14:textId="481939E3" w:rsidR="00855815" w:rsidRPr="007143C2" w:rsidRDefault="00CA17EB" w:rsidP="000333FD">
      <w:pPr>
        <w:pStyle w:val="Heading2"/>
        <w:rPr>
          <w:lang w:val="es-ES_tradnl"/>
        </w:rPr>
      </w:pPr>
      <w:r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>
        <w:rPr>
          <w:lang w:val="es-ES_tradnl"/>
        </w:rPr>
        <w:t>fortalecieron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capacidades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aduaneras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fiscalización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mediante</w:t>
      </w:r>
      <w:r w:rsidR="007665EA">
        <w:rPr>
          <w:lang w:val="es-ES_tradnl"/>
        </w:rPr>
        <w:t xml:space="preserve"> </w:t>
      </w:r>
      <w:r w:rsidR="006B2D44" w:rsidRPr="006B2D44">
        <w:rPr>
          <w:lang w:val="es-ES_tradnl"/>
        </w:rPr>
        <w:t>manuales,</w:t>
      </w:r>
      <w:r w:rsidR="007665EA">
        <w:rPr>
          <w:lang w:val="es-ES_tradnl"/>
        </w:rPr>
        <w:t xml:space="preserve"> </w:t>
      </w:r>
      <w:r w:rsidR="006B2D44" w:rsidRPr="006B2D44">
        <w:rPr>
          <w:lang w:val="es-ES_tradnl"/>
        </w:rPr>
        <w:t>aplicaciones</w:t>
      </w:r>
      <w:r w:rsidR="007665EA">
        <w:rPr>
          <w:lang w:val="es-ES_tradnl"/>
        </w:rPr>
        <w:t xml:space="preserve"> </w:t>
      </w:r>
      <w:r w:rsidR="006B2D44" w:rsidRPr="006B2D44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6B2D44" w:rsidRPr="006B2D44">
        <w:rPr>
          <w:lang w:val="es-ES_tradnl"/>
        </w:rPr>
        <w:t>materiales</w:t>
      </w:r>
      <w:r w:rsidR="007665EA">
        <w:rPr>
          <w:lang w:val="es-ES_tradnl"/>
        </w:rPr>
        <w:t xml:space="preserve"> </w:t>
      </w:r>
      <w:r w:rsidR="006B2D44" w:rsidRPr="006B2D44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B2D44" w:rsidRPr="006B2D44">
        <w:rPr>
          <w:lang w:val="es-ES_tradnl"/>
        </w:rPr>
        <w:t>capacitación</w:t>
      </w:r>
      <w:r w:rsidR="007665EA">
        <w:rPr>
          <w:lang w:val="es-ES_tradnl"/>
        </w:rPr>
        <w:t xml:space="preserve"> </w:t>
      </w:r>
      <w:r w:rsidR="001F37C1">
        <w:rPr>
          <w:lang w:val="es-ES_tradnl"/>
        </w:rPr>
        <w:t>desarrollados</w:t>
      </w:r>
      <w:r w:rsidR="007665EA">
        <w:rPr>
          <w:lang w:val="es-ES_tradnl"/>
        </w:rPr>
        <w:t xml:space="preserve"> </w:t>
      </w:r>
      <w:r w:rsidR="00D12020" w:rsidRPr="007143C2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D12020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D12020"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C1577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326BC">
        <w:rPr>
          <w:lang w:val="es-ES_tradnl"/>
        </w:rPr>
        <w:t>otra</w:t>
      </w:r>
      <w:r w:rsidR="001F37C1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3326BC">
        <w:rPr>
          <w:lang w:val="es-ES_tradnl"/>
        </w:rPr>
        <w:t>partes</w:t>
      </w:r>
      <w:r w:rsidR="0021556A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7374C6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7374C6">
        <w:rPr>
          <w:lang w:val="es-ES_tradnl"/>
        </w:rPr>
        <w:t>especial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Manual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Capacitación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Aduanera</w:t>
      </w:r>
      <w:r w:rsidR="007665EA">
        <w:rPr>
          <w:lang w:val="es-ES_tradnl"/>
        </w:rPr>
        <w:t xml:space="preserve"> </w:t>
      </w:r>
      <w:r w:rsidR="00585920" w:rsidRPr="007143C2">
        <w:rPr>
          <w:lang w:val="es-ES_tradnl"/>
        </w:rPr>
        <w:t>elaborado</w:t>
      </w:r>
      <w:r w:rsidR="007665EA">
        <w:rPr>
          <w:lang w:val="es-ES_tradnl"/>
        </w:rPr>
        <w:t xml:space="preserve"> </w:t>
      </w:r>
      <w:r w:rsidR="00585920" w:rsidRPr="007143C2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585920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585920"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585920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4B74DC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585920" w:rsidRPr="007143C2">
        <w:rPr>
          <w:lang w:val="es-ES_tradnl"/>
        </w:rPr>
        <w:t>Organización</w:t>
      </w:r>
      <w:r w:rsidR="007665EA">
        <w:rPr>
          <w:lang w:val="es-ES_tradnl"/>
        </w:rPr>
        <w:t xml:space="preserve"> </w:t>
      </w:r>
      <w:r w:rsidR="00585920" w:rsidRPr="007143C2">
        <w:rPr>
          <w:lang w:val="es-ES_tradnl"/>
        </w:rPr>
        <w:t>Mundial</w:t>
      </w:r>
      <w:r w:rsidR="007665EA">
        <w:rPr>
          <w:lang w:val="es-ES_tradnl"/>
        </w:rPr>
        <w:t xml:space="preserve"> </w:t>
      </w:r>
      <w:r w:rsidR="00585920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85920" w:rsidRPr="007143C2">
        <w:rPr>
          <w:lang w:val="es-ES_tradnl"/>
        </w:rPr>
        <w:t>Aduanas</w:t>
      </w:r>
      <w:r w:rsidR="007665EA">
        <w:rPr>
          <w:lang w:val="es-ES_tradnl"/>
        </w:rPr>
        <w:t xml:space="preserve"> </w:t>
      </w:r>
      <w:r w:rsidR="00585920" w:rsidRPr="007143C2">
        <w:rPr>
          <w:lang w:val="es-ES_tradnl"/>
        </w:rPr>
        <w:t>(OMA)</w:t>
      </w:r>
      <w:r w:rsidR="0086218C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D67DC7" w:rsidRPr="007143C2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D67DC7" w:rsidRPr="007143C2">
        <w:rPr>
          <w:lang w:val="es-ES_tradnl"/>
        </w:rPr>
        <w:t>promovió</w:t>
      </w:r>
      <w:r w:rsidR="007665EA">
        <w:rPr>
          <w:lang w:val="es-ES_tradnl"/>
        </w:rPr>
        <w:t xml:space="preserve"> </w:t>
      </w:r>
      <w:r w:rsidR="00D67DC7"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D67DC7" w:rsidRPr="007143C2">
        <w:rPr>
          <w:lang w:val="es-ES_tradnl"/>
        </w:rPr>
        <w:t>uso</w:t>
      </w:r>
      <w:r w:rsidR="007665EA">
        <w:rPr>
          <w:lang w:val="es-ES_tradnl"/>
        </w:rPr>
        <w:t xml:space="preserve"> </w:t>
      </w:r>
      <w:r w:rsidR="00D67DC7" w:rsidRPr="007143C2">
        <w:rPr>
          <w:lang w:val="es-ES_tradnl"/>
        </w:rPr>
        <w:t>más</w:t>
      </w:r>
      <w:r w:rsidR="007665EA">
        <w:rPr>
          <w:lang w:val="es-ES_tradnl"/>
        </w:rPr>
        <w:t xml:space="preserve"> </w:t>
      </w:r>
      <w:r w:rsidR="00D67DC7" w:rsidRPr="007143C2">
        <w:rPr>
          <w:lang w:val="es-ES_tradnl"/>
        </w:rPr>
        <w:t>eficaz</w:t>
      </w:r>
      <w:r w:rsidR="007665EA">
        <w:rPr>
          <w:lang w:val="es-ES_tradnl"/>
        </w:rPr>
        <w:t xml:space="preserve"> </w:t>
      </w:r>
      <w:r w:rsidR="00D67DC7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mecanismo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informal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consentimiento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informado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pre</w:t>
      </w:r>
      <w:r w:rsidR="00A10FFB">
        <w:rPr>
          <w:lang w:val="es-ES_tradnl"/>
        </w:rPr>
        <w:t>vio;</w:t>
      </w:r>
      <w:r w:rsidR="007665EA">
        <w:rPr>
          <w:lang w:val="es-ES_tradnl"/>
        </w:rPr>
        <w:t xml:space="preserve"> </w:t>
      </w:r>
      <w:r w:rsidR="00A10FFB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A10FFB">
        <w:rPr>
          <w:lang w:val="es-ES_tradnl"/>
        </w:rPr>
        <w:t>apoyó</w:t>
      </w:r>
      <w:r w:rsidR="007665EA">
        <w:rPr>
          <w:lang w:val="es-ES_tradnl"/>
        </w:rPr>
        <w:t xml:space="preserve"> </w:t>
      </w:r>
      <w:r w:rsidR="00A10FFB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10FFB">
        <w:rPr>
          <w:lang w:val="es-ES_tradnl"/>
        </w:rPr>
        <w:t>cooperación</w:t>
      </w:r>
      <w:r w:rsidR="007665EA">
        <w:rPr>
          <w:lang w:val="es-ES_tradnl"/>
        </w:rPr>
        <w:t xml:space="preserve"> </w:t>
      </w:r>
      <w:r w:rsidR="00781A06">
        <w:rPr>
          <w:lang w:val="es-ES_tradnl"/>
        </w:rPr>
        <w:t>entre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aduanas,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elaboración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perfiles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riesgo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intercambio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información</w:t>
      </w:r>
      <w:r w:rsidR="007665EA">
        <w:rPr>
          <w:lang w:val="es-ES_tradnl"/>
        </w:rPr>
        <w:t xml:space="preserve"> </w:t>
      </w:r>
      <w:r w:rsidR="005727F9" w:rsidRPr="007143C2">
        <w:rPr>
          <w:lang w:val="es-ES_tradnl"/>
        </w:rPr>
        <w:t>mediante</w:t>
      </w:r>
      <w:r w:rsidR="007665EA">
        <w:rPr>
          <w:lang w:val="es-ES_tradnl"/>
        </w:rPr>
        <w:t xml:space="preserve"> </w:t>
      </w:r>
      <w:r w:rsidR="005727F9" w:rsidRPr="007143C2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="005727F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727F9" w:rsidRPr="007143C2">
        <w:rPr>
          <w:lang w:val="es-ES_tradnl"/>
        </w:rPr>
        <w:t>cooperación</w:t>
      </w:r>
      <w:r w:rsidR="007665EA">
        <w:rPr>
          <w:lang w:val="es-ES_tradnl"/>
        </w:rPr>
        <w:t xml:space="preserve"> </w:t>
      </w:r>
      <w:r w:rsidR="005727F9" w:rsidRPr="007143C2">
        <w:rPr>
          <w:lang w:val="es-ES_tradnl"/>
        </w:rPr>
        <w:t>transfronteriza</w:t>
      </w:r>
      <w:r w:rsidR="0021556A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promovió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232F7C">
        <w:rPr>
          <w:lang w:val="es-ES_tradnl"/>
        </w:rPr>
        <w:t>aplicación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códigos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Sistema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Armonizado</w:t>
      </w:r>
      <w:r w:rsidR="007665EA">
        <w:rPr>
          <w:lang w:val="es-ES_tradnl"/>
        </w:rPr>
        <w:t xml:space="preserve"> </w:t>
      </w:r>
      <w:r w:rsidR="00CC1047">
        <w:rPr>
          <w:lang w:val="es-ES_tradnl"/>
        </w:rPr>
        <w:t>2022</w:t>
      </w:r>
      <w:r w:rsidR="005F456E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BF5459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534327">
        <w:rPr>
          <w:lang w:val="es-ES_tradnl"/>
        </w:rPr>
        <w:t>conjunto</w:t>
      </w:r>
      <w:r w:rsidR="007665EA">
        <w:rPr>
          <w:lang w:val="es-ES_tradnl"/>
        </w:rPr>
        <w:t xml:space="preserve"> </w:t>
      </w:r>
      <w:r w:rsidR="00A92477" w:rsidRPr="007143C2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OMA</w:t>
      </w:r>
      <w:r w:rsidR="007665EA">
        <w:rPr>
          <w:lang w:val="es-ES_tradnl"/>
        </w:rPr>
        <w:t xml:space="preserve"> </w:t>
      </w:r>
      <w:r w:rsidR="001D3AD4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97613F" w:rsidRPr="0097613F">
        <w:rPr>
          <w:lang w:val="es-ES_tradnl"/>
        </w:rPr>
        <w:t>otras</w:t>
      </w:r>
      <w:r w:rsidR="007665EA">
        <w:rPr>
          <w:lang w:val="es-ES_tradnl"/>
        </w:rPr>
        <w:t xml:space="preserve"> </w:t>
      </w:r>
      <w:r w:rsidR="009B3111">
        <w:rPr>
          <w:lang w:val="es-ES_tradnl"/>
        </w:rPr>
        <w:t>agencias</w:t>
      </w:r>
      <w:r w:rsidR="00624A75" w:rsidRPr="007143C2">
        <w:rPr>
          <w:rStyle w:val="FootnoteReference"/>
          <w:lang w:val="es-ES_tradnl"/>
        </w:rPr>
        <w:footnoteReference w:id="4"/>
      </w:r>
      <w:r w:rsidR="007665EA">
        <w:rPr>
          <w:lang w:val="es-ES_tradnl"/>
        </w:rPr>
        <w:t xml:space="preserve"> </w:t>
      </w:r>
      <w:r w:rsidR="0040799C" w:rsidRPr="0040799C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40799C" w:rsidRPr="0040799C">
        <w:rPr>
          <w:lang w:val="es-ES_tradnl"/>
        </w:rPr>
        <w:t>fomentó</w:t>
      </w:r>
      <w:r w:rsidR="007665EA">
        <w:rPr>
          <w:lang w:val="es-ES_tradnl"/>
        </w:rPr>
        <w:t xml:space="preserve"> </w:t>
      </w:r>
      <w:r w:rsidR="0040799C" w:rsidRPr="0040799C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8A0FFB">
        <w:rPr>
          <w:lang w:val="es-ES_tradnl"/>
        </w:rPr>
        <w:t>lucha</w:t>
      </w:r>
      <w:r w:rsidR="007665EA">
        <w:rPr>
          <w:lang w:val="es-ES_tradnl"/>
        </w:rPr>
        <w:t xml:space="preserve"> </w:t>
      </w:r>
      <w:r w:rsidR="0040799C" w:rsidRPr="0040799C">
        <w:rPr>
          <w:lang w:val="es-ES_tradnl"/>
        </w:rPr>
        <w:t>global</w:t>
      </w:r>
      <w:r w:rsidR="007665EA">
        <w:rPr>
          <w:lang w:val="es-ES_tradnl"/>
        </w:rPr>
        <w:t xml:space="preserve"> </w:t>
      </w:r>
      <w:r w:rsidR="008A0FFB">
        <w:rPr>
          <w:lang w:val="es-ES_tradnl"/>
        </w:rPr>
        <w:t>contra</w:t>
      </w:r>
      <w:r w:rsidR="007665EA">
        <w:rPr>
          <w:lang w:val="es-ES_tradnl"/>
        </w:rPr>
        <w:t xml:space="preserve"> </w:t>
      </w:r>
      <w:r w:rsidR="008A0FFB">
        <w:rPr>
          <w:lang w:val="es-ES_tradnl"/>
        </w:rPr>
        <w:t>e</w:t>
      </w:r>
      <w:r w:rsidR="00F97991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comercio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ilícito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11073">
        <w:rPr>
          <w:lang w:val="es-ES_tradnl"/>
        </w:rPr>
        <w:t>SAO</w:t>
      </w:r>
      <w:r w:rsidR="0021556A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777769">
        <w:rPr>
          <w:lang w:val="es-ES_tradnl"/>
        </w:rPr>
        <w:t>HFC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21556A" w:rsidRPr="007143C2">
        <w:rPr>
          <w:lang w:val="es-ES_tradnl"/>
        </w:rPr>
        <w:t>equipos</w:t>
      </w:r>
      <w:r w:rsidR="007665EA">
        <w:rPr>
          <w:lang w:val="es-ES_tradnl"/>
        </w:rPr>
        <w:t xml:space="preserve"> </w:t>
      </w:r>
      <w:r w:rsidR="00F72A07">
        <w:rPr>
          <w:lang w:val="es-ES_tradnl"/>
        </w:rPr>
        <w:t>relacionados</w:t>
      </w:r>
      <w:r w:rsidR="004E2752" w:rsidRPr="007143C2">
        <w:rPr>
          <w:vertAlign w:val="superscript"/>
          <w:lang w:val="es-ES_tradnl"/>
        </w:rPr>
        <w:footnoteReference w:id="5"/>
      </w:r>
      <w:r w:rsidR="007665EA">
        <w:rPr>
          <w:lang w:val="es-ES_tradnl"/>
        </w:rPr>
        <w:t xml:space="preserve"> </w:t>
      </w:r>
      <w:r w:rsidR="007D7248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impulsó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elaboración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informe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253864">
        <w:rPr>
          <w:lang w:val="es-ES_tradnl"/>
        </w:rPr>
        <w:t>tendencias</w:t>
      </w:r>
      <w:r w:rsidR="007665EA">
        <w:rPr>
          <w:lang w:val="es-ES_tradnl"/>
        </w:rPr>
        <w:t xml:space="preserve"> </w:t>
      </w:r>
      <w:r w:rsidR="00253864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comercio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ilícito,</w:t>
      </w:r>
      <w:r w:rsidR="007665EA">
        <w:rPr>
          <w:lang w:val="es-ES_tradnl"/>
        </w:rPr>
        <w:t xml:space="preserve"> </w:t>
      </w:r>
      <w:r w:rsidR="003E7FE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juego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digitales</w:t>
      </w:r>
      <w:r w:rsidR="007665EA">
        <w:rPr>
          <w:lang w:val="es-ES_tradnl"/>
        </w:rPr>
        <w:t xml:space="preserve"> </w:t>
      </w:r>
      <w:r w:rsidR="00113077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fiscalización</w:t>
      </w:r>
      <w:r w:rsidR="004539B9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orientaciones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lucha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contra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comercio</w:t>
      </w:r>
      <w:r w:rsidR="007665EA">
        <w:rPr>
          <w:lang w:val="es-ES_tradnl"/>
        </w:rPr>
        <w:t xml:space="preserve"> </w:t>
      </w:r>
      <w:r w:rsidR="00855815" w:rsidRPr="007143C2">
        <w:rPr>
          <w:lang w:val="es-ES_tradnl"/>
        </w:rPr>
        <w:t>ilícito;</w:t>
      </w:r>
    </w:p>
    <w:p w14:paraId="26B3773C" w14:textId="193E6A8C" w:rsidR="00F03BE8" w:rsidRPr="007143C2" w:rsidRDefault="00CF3B96" w:rsidP="0071519A">
      <w:pPr>
        <w:pStyle w:val="Heading2"/>
        <w:rPr>
          <w:lang w:val="es-ES_tradnl"/>
        </w:rPr>
      </w:pPr>
      <w:r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>
        <w:rPr>
          <w:lang w:val="es-ES_tradnl"/>
        </w:rPr>
        <w:t>a</w:t>
      </w:r>
      <w:r w:rsidR="00B37631" w:rsidRPr="007143C2">
        <w:rPr>
          <w:lang w:val="es-ES_tradnl"/>
        </w:rPr>
        <w:t>poyó</w:t>
      </w:r>
      <w:r w:rsidR="007665EA">
        <w:rPr>
          <w:lang w:val="es-ES_tradnl"/>
        </w:rPr>
        <w:t xml:space="preserve"> </w:t>
      </w:r>
      <w:r w:rsidR="00B37631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B37631" w:rsidRPr="007143C2">
        <w:rPr>
          <w:lang w:val="es-ES_tradnl"/>
        </w:rPr>
        <w:t>coordinación</w:t>
      </w:r>
      <w:r w:rsidR="007665EA">
        <w:rPr>
          <w:lang w:val="es-ES_tradnl"/>
        </w:rPr>
        <w:t xml:space="preserve"> </w:t>
      </w:r>
      <w:r w:rsidR="0019179F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19179F" w:rsidRPr="007143C2">
        <w:rPr>
          <w:lang w:val="es-ES_tradnl"/>
        </w:rPr>
        <w:t>cooperación</w:t>
      </w:r>
      <w:r w:rsidR="007665EA">
        <w:rPr>
          <w:lang w:val="es-ES_tradnl"/>
        </w:rPr>
        <w:t xml:space="preserve"> </w:t>
      </w:r>
      <w:r w:rsidR="00B37631" w:rsidRPr="007143C2">
        <w:rPr>
          <w:lang w:val="es-ES_tradnl"/>
        </w:rPr>
        <w:t>entre</w:t>
      </w:r>
      <w:r w:rsidR="007665EA">
        <w:rPr>
          <w:lang w:val="es-ES_tradnl"/>
        </w:rPr>
        <w:t xml:space="preserve"> </w:t>
      </w:r>
      <w:r w:rsidR="00B37631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532E13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B3763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770F9F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770F9F">
        <w:rPr>
          <w:lang w:val="es-ES_tradnl"/>
        </w:rPr>
        <w:t>autoridades</w:t>
      </w:r>
      <w:r w:rsidR="007665EA">
        <w:rPr>
          <w:lang w:val="es-ES_tradnl"/>
        </w:rPr>
        <w:t xml:space="preserve"> </w:t>
      </w:r>
      <w:r w:rsidR="00FC1EAA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FC1EAA" w:rsidRPr="00FC1EAA">
        <w:rPr>
          <w:lang w:val="es-ES_tradnl"/>
        </w:rPr>
        <w:t>contrapartes</w:t>
      </w:r>
      <w:r w:rsidR="007665EA">
        <w:rPr>
          <w:lang w:val="es-ES_tradnl"/>
        </w:rPr>
        <w:t xml:space="preserve"> </w:t>
      </w:r>
      <w:r w:rsidR="00770F9F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="00770F9F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770F9F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770F9F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70F9F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="00770F9F">
        <w:rPr>
          <w:lang w:val="es-ES_tradnl"/>
        </w:rPr>
        <w:t>energética</w:t>
      </w:r>
      <w:r w:rsidR="00B37631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5038E9" w:rsidRPr="007143C2">
        <w:rPr>
          <w:lang w:val="es-ES_tradnl"/>
        </w:rPr>
        <w:t>todas</w:t>
      </w:r>
      <w:r w:rsidR="007665EA">
        <w:rPr>
          <w:lang w:val="es-ES_tradnl"/>
        </w:rPr>
        <w:t xml:space="preserve"> </w:t>
      </w:r>
      <w:r w:rsidR="005038E9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532E13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F73A0B">
        <w:rPr>
          <w:lang w:val="es-ES_tradnl"/>
        </w:rPr>
        <w:t>recibieron</w:t>
      </w:r>
      <w:r w:rsidR="007665EA">
        <w:rPr>
          <w:lang w:val="es-ES_tradnl"/>
        </w:rPr>
        <w:t xml:space="preserve"> </w:t>
      </w:r>
      <w:r w:rsidR="004868AB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4868AB">
        <w:rPr>
          <w:lang w:val="es-ES_tradnl"/>
        </w:rPr>
        <w:t>currículum</w:t>
      </w:r>
      <w:r w:rsidR="007665EA">
        <w:rPr>
          <w:lang w:val="es-ES_tradnl"/>
        </w:rPr>
        <w:t xml:space="preserve"> </w:t>
      </w:r>
      <w:r w:rsidR="00D63AFE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63AFE">
        <w:rPr>
          <w:lang w:val="es-ES_tradnl"/>
        </w:rPr>
        <w:t>capacitación</w:t>
      </w:r>
      <w:r w:rsidR="007665EA">
        <w:rPr>
          <w:lang w:val="es-ES_tradnl"/>
        </w:rPr>
        <w:t xml:space="preserve"> </w:t>
      </w:r>
      <w:r w:rsidR="004868AB">
        <w:rPr>
          <w:lang w:val="es-ES_tradnl"/>
        </w:rPr>
        <w:t>actualizado</w:t>
      </w:r>
      <w:r w:rsidR="007665EA">
        <w:rPr>
          <w:lang w:val="es-ES_tradnl"/>
        </w:rPr>
        <w:t xml:space="preserve"> </w:t>
      </w:r>
      <w:r w:rsidR="00A55A2A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A55A2A">
        <w:rPr>
          <w:lang w:val="es-ES_tradnl"/>
        </w:rPr>
        <w:t>información</w:t>
      </w:r>
      <w:r w:rsidR="007665EA">
        <w:rPr>
          <w:lang w:val="es-ES_tradnl"/>
        </w:rPr>
        <w:t xml:space="preserve"> </w:t>
      </w:r>
      <w:r w:rsidR="00A55A2A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85265B" w:rsidRPr="007143C2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="0085265B" w:rsidRPr="007143C2">
        <w:rPr>
          <w:lang w:val="es-ES_tradnl"/>
        </w:rPr>
        <w:t>energética</w:t>
      </w:r>
      <w:r w:rsidR="007665EA">
        <w:rPr>
          <w:lang w:val="es-ES_tradnl"/>
        </w:rPr>
        <w:t xml:space="preserve"> </w:t>
      </w:r>
      <w:r w:rsidR="00CB7CF6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B7CF6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CB7CF6" w:rsidRPr="007143C2">
        <w:rPr>
          <w:lang w:val="es-ES_tradnl"/>
        </w:rPr>
        <w:t>equipos,</w:t>
      </w:r>
      <w:r w:rsidR="007665EA">
        <w:rPr>
          <w:lang w:val="es-ES_tradnl"/>
        </w:rPr>
        <w:t xml:space="preserve"> </w:t>
      </w:r>
      <w:r w:rsidR="00CB7CF6" w:rsidRPr="007143C2">
        <w:rPr>
          <w:lang w:val="es-ES_tradnl"/>
        </w:rPr>
        <w:t>desarrollo</w:t>
      </w:r>
      <w:r w:rsidR="007665EA">
        <w:rPr>
          <w:lang w:val="es-ES_tradnl"/>
        </w:rPr>
        <w:t xml:space="preserve"> </w:t>
      </w:r>
      <w:r w:rsidR="00CB7CF6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B7CF6" w:rsidRPr="007143C2">
        <w:rPr>
          <w:lang w:val="es-ES_tradnl"/>
        </w:rPr>
        <w:t>programas</w:t>
      </w:r>
      <w:r w:rsidR="007665EA">
        <w:rPr>
          <w:lang w:val="es-ES_tradnl"/>
        </w:rPr>
        <w:t xml:space="preserve"> </w:t>
      </w:r>
      <w:r w:rsidR="00CB7CF6" w:rsidRPr="007143C2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="00CB7CF6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B7CF6" w:rsidRPr="007143C2">
        <w:rPr>
          <w:lang w:val="es-ES_tradnl"/>
        </w:rPr>
        <w:t>acreditación</w:t>
      </w:r>
      <w:r w:rsidR="007665EA">
        <w:rPr>
          <w:lang w:val="es-ES_tradnl"/>
        </w:rPr>
        <w:t xml:space="preserve"> </w:t>
      </w:r>
      <w:r w:rsidR="00CE6071">
        <w:rPr>
          <w:lang w:val="es-ES_tradnl"/>
        </w:rPr>
        <w:t>técnica</w:t>
      </w:r>
      <w:r w:rsidR="007665EA">
        <w:rPr>
          <w:lang w:val="es-ES_tradnl"/>
        </w:rPr>
        <w:t xml:space="preserve"> </w:t>
      </w:r>
      <w:r w:rsidR="00CB7CF6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CB7CF6" w:rsidRPr="007143C2">
        <w:rPr>
          <w:lang w:val="es-ES_tradnl"/>
        </w:rPr>
        <w:t>refrigeración</w:t>
      </w:r>
      <w:r w:rsidR="007665EA">
        <w:rPr>
          <w:lang w:val="es-ES_tradnl"/>
        </w:rPr>
        <w:t xml:space="preserve"> </w:t>
      </w:r>
      <w:r w:rsidR="007602EA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7602EA" w:rsidRPr="007143C2">
        <w:rPr>
          <w:lang w:val="es-ES_tradnl"/>
        </w:rPr>
        <w:t>climatización</w:t>
      </w:r>
      <w:r w:rsidR="008815E9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323D9B" w:rsidRPr="007143C2">
        <w:rPr>
          <w:lang w:val="es-ES_tradnl"/>
        </w:rPr>
        <w:t>orientación</w:t>
      </w:r>
      <w:r w:rsidR="007665EA">
        <w:rPr>
          <w:lang w:val="es-ES_tradnl"/>
        </w:rPr>
        <w:t xml:space="preserve"> </w:t>
      </w:r>
      <w:r w:rsidR="00323D9B" w:rsidRPr="007143C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8D14D5" w:rsidRPr="007143C2">
        <w:rPr>
          <w:lang w:val="es-ES_tradnl"/>
        </w:rPr>
        <w:t>políticas</w:t>
      </w:r>
      <w:r w:rsidR="007665EA">
        <w:rPr>
          <w:lang w:val="es-ES_tradnl"/>
        </w:rPr>
        <w:t xml:space="preserve"> </w:t>
      </w:r>
      <w:r w:rsidR="008D14D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D14D5" w:rsidRPr="007143C2">
        <w:rPr>
          <w:lang w:val="es-ES_tradnl"/>
        </w:rPr>
        <w:t>apoyo</w:t>
      </w:r>
      <w:r w:rsidR="00B407EE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4F479B" w:rsidRPr="007143C2">
        <w:rPr>
          <w:lang w:val="es-ES_tradnl"/>
        </w:rPr>
        <w:t>sistemas</w:t>
      </w:r>
      <w:r w:rsidR="007665EA">
        <w:rPr>
          <w:lang w:val="es-ES_tradnl"/>
        </w:rPr>
        <w:t xml:space="preserve"> </w:t>
      </w:r>
      <w:r w:rsidR="00B407E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B407EE" w:rsidRPr="007143C2">
        <w:rPr>
          <w:lang w:val="es-ES_tradnl"/>
        </w:rPr>
        <w:t>registro</w:t>
      </w:r>
      <w:r w:rsidR="007665EA">
        <w:rPr>
          <w:lang w:val="es-ES_tradnl"/>
        </w:rPr>
        <w:t xml:space="preserve"> </w:t>
      </w:r>
      <w:r w:rsidR="004F479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F479B" w:rsidRPr="007143C2">
        <w:rPr>
          <w:lang w:val="es-ES_tradnl"/>
        </w:rPr>
        <w:t>productos</w:t>
      </w:r>
      <w:r w:rsidR="007665EA">
        <w:rPr>
          <w:lang w:val="es-ES_tradnl"/>
        </w:rPr>
        <w:t xml:space="preserve"> </w:t>
      </w:r>
      <w:r w:rsidR="00B407EE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B407EE" w:rsidRPr="007143C2">
        <w:rPr>
          <w:lang w:val="es-ES_tradnl"/>
        </w:rPr>
        <w:t>procedimientos</w:t>
      </w:r>
      <w:r w:rsidR="007665EA">
        <w:rPr>
          <w:lang w:val="es-ES_tradnl"/>
        </w:rPr>
        <w:t xml:space="preserve"> </w:t>
      </w:r>
      <w:r w:rsidR="00B407E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B407EE" w:rsidRPr="007143C2">
        <w:rPr>
          <w:lang w:val="es-ES_tradnl"/>
        </w:rPr>
        <w:t>aprobación</w:t>
      </w:r>
      <w:r w:rsidR="007665EA">
        <w:rPr>
          <w:lang w:val="es-ES_tradnl"/>
        </w:rPr>
        <w:t xml:space="preserve"> </w:t>
      </w:r>
      <w:r w:rsidR="008C5D84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057856" w:rsidRPr="007143C2">
        <w:rPr>
          <w:lang w:val="es-ES_tradnl"/>
        </w:rPr>
        <w:t>incluyan</w:t>
      </w:r>
      <w:r w:rsidR="007665EA">
        <w:rPr>
          <w:lang w:val="es-ES_tradnl"/>
        </w:rPr>
        <w:t xml:space="preserve"> </w:t>
      </w:r>
      <w:r w:rsidR="002F0967" w:rsidRPr="002F0967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2F0967" w:rsidRPr="002F0967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="002F0967" w:rsidRPr="002F0967">
        <w:rPr>
          <w:lang w:val="es-ES_tradnl"/>
        </w:rPr>
        <w:t>energética</w:t>
      </w:r>
      <w:r w:rsidR="000745BB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2F0967">
        <w:rPr>
          <w:rFonts w:asciiTheme="majorBidi" w:hAnsiTheme="majorBidi" w:cstheme="majorBidi"/>
          <w:lang w:val="es-ES_tradnl"/>
        </w:rPr>
        <w:t>se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2F0967">
        <w:rPr>
          <w:rFonts w:asciiTheme="majorBidi" w:hAnsiTheme="majorBidi" w:cstheme="majorBidi"/>
          <w:lang w:val="es-ES_tradnl"/>
        </w:rPr>
        <w:t>a</w:t>
      </w:r>
      <w:r w:rsidR="0068505F" w:rsidRPr="007143C2">
        <w:rPr>
          <w:rFonts w:asciiTheme="majorBidi" w:hAnsiTheme="majorBidi" w:cstheme="majorBidi"/>
          <w:lang w:val="es-ES_tradnl"/>
        </w:rPr>
        <w:t>poyó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8505F" w:rsidRPr="007143C2">
        <w:rPr>
          <w:rFonts w:asciiTheme="majorBidi" w:hAnsiTheme="majorBidi" w:cstheme="majorBidi"/>
          <w:lang w:val="es-ES_tradnl"/>
        </w:rPr>
        <w:t>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8505F" w:rsidRPr="007143C2">
        <w:rPr>
          <w:rFonts w:asciiTheme="majorBidi" w:hAnsiTheme="majorBidi" w:cstheme="majorBidi"/>
          <w:lang w:val="es-ES_tradnl"/>
        </w:rPr>
        <w:t>los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8505F" w:rsidRPr="007143C2">
        <w:rPr>
          <w:rFonts w:asciiTheme="majorBidi" w:hAnsiTheme="majorBidi" w:cstheme="majorBidi"/>
          <w:lang w:val="es-ES_tradnl"/>
        </w:rPr>
        <w:t>países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8505F" w:rsidRPr="007143C2">
        <w:rPr>
          <w:rFonts w:asciiTheme="majorBidi" w:hAnsiTheme="majorBidi" w:cstheme="majorBidi"/>
          <w:lang w:val="es-ES_tradnl"/>
        </w:rPr>
        <w:lastRenderedPageBreak/>
        <w:t>en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8505F" w:rsidRPr="007143C2">
        <w:rPr>
          <w:rFonts w:asciiTheme="majorBidi" w:hAnsiTheme="majorBidi" w:cstheme="majorBidi"/>
          <w:lang w:val="es-ES_tradnl"/>
        </w:rPr>
        <w:t>el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8505F" w:rsidRPr="007143C2">
        <w:rPr>
          <w:rFonts w:asciiTheme="majorBidi" w:hAnsiTheme="majorBidi" w:cstheme="majorBidi"/>
          <w:lang w:val="es-ES_tradnl"/>
        </w:rPr>
        <w:t>desarrollo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8505F" w:rsidRPr="007143C2">
        <w:rPr>
          <w:rFonts w:asciiTheme="majorBidi" w:hAnsiTheme="majorBidi" w:cstheme="majorBidi"/>
          <w:lang w:val="es-ES_tradnl"/>
        </w:rPr>
        <w:t>de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0A4804" w:rsidRPr="000A4804">
        <w:rPr>
          <w:rFonts w:asciiTheme="majorBidi" w:hAnsiTheme="majorBidi" w:cstheme="majorBidi"/>
          <w:lang w:val="es-ES_tradnl"/>
        </w:rPr>
        <w:t>proyectos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0A4804" w:rsidRPr="000A4804">
        <w:rPr>
          <w:rFonts w:asciiTheme="majorBidi" w:hAnsiTheme="majorBidi" w:cstheme="majorBidi"/>
          <w:lang w:val="es-ES_tradnl"/>
        </w:rPr>
        <w:t>piloto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0A4804">
        <w:rPr>
          <w:rFonts w:asciiTheme="majorBidi" w:hAnsiTheme="majorBidi" w:cstheme="majorBidi"/>
          <w:lang w:val="es-ES_tradnl"/>
        </w:rPr>
        <w:t>y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9D7BD4">
        <w:rPr>
          <w:rFonts w:asciiTheme="majorBidi" w:hAnsiTheme="majorBidi" w:cstheme="majorBidi"/>
          <w:lang w:val="es-ES_tradnl"/>
        </w:rPr>
        <w:t>normas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9D7BD4">
        <w:rPr>
          <w:rFonts w:asciiTheme="majorBidi" w:hAnsiTheme="majorBidi" w:cstheme="majorBidi"/>
          <w:lang w:val="es-ES_tradnl"/>
        </w:rPr>
        <w:t>mínimas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8505F" w:rsidRPr="007143C2">
        <w:rPr>
          <w:rFonts w:asciiTheme="majorBidi" w:hAnsiTheme="majorBidi" w:cstheme="majorBidi"/>
          <w:lang w:val="es-ES_tradnl"/>
        </w:rPr>
        <w:t>de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8505F" w:rsidRPr="007143C2">
        <w:rPr>
          <w:rFonts w:asciiTheme="majorBidi" w:hAnsiTheme="majorBidi" w:cstheme="majorBidi"/>
          <w:lang w:val="es-ES_tradnl"/>
        </w:rPr>
        <w:t>eficiencia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8505F" w:rsidRPr="007143C2">
        <w:rPr>
          <w:rFonts w:asciiTheme="majorBidi" w:hAnsiTheme="majorBidi" w:cstheme="majorBidi"/>
          <w:lang w:val="es-ES_tradnl"/>
        </w:rPr>
        <w:t>energética</w:t>
      </w:r>
      <w:r w:rsidR="00575BD4" w:rsidRPr="007143C2">
        <w:rPr>
          <w:rFonts w:asciiTheme="majorBidi" w:hAnsiTheme="majorBidi" w:cstheme="majorBidi"/>
          <w:lang w:val="es-ES_tradnl"/>
        </w:rPr>
        <w:t>;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AA024F">
        <w:rPr>
          <w:rFonts w:asciiTheme="majorBidi" w:hAnsiTheme="majorBidi" w:cstheme="majorBidi"/>
          <w:lang w:val="es-ES_tradnl"/>
        </w:rPr>
        <w:t>se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A04767">
        <w:rPr>
          <w:lang w:val="es-ES_tradnl"/>
        </w:rPr>
        <w:t>organizaron</w:t>
      </w:r>
      <w:r w:rsidR="007665EA">
        <w:rPr>
          <w:lang w:val="es-ES_tradnl"/>
        </w:rPr>
        <w:t xml:space="preserve"> </w:t>
      </w:r>
      <w:r w:rsidR="00AC10E4" w:rsidRPr="007143C2">
        <w:rPr>
          <w:lang w:val="es-ES_tradnl"/>
        </w:rPr>
        <w:t>eventos</w:t>
      </w:r>
      <w:r w:rsidR="007665EA">
        <w:rPr>
          <w:lang w:val="es-ES_tradnl"/>
        </w:rPr>
        <w:t xml:space="preserve"> </w:t>
      </w:r>
      <w:r w:rsidR="00432E29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32E29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2B7EC8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2B7EC8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904886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2B7EC8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94455D">
        <w:rPr>
          <w:lang w:val="es-ES_tradnl"/>
        </w:rPr>
        <w:t>su</w:t>
      </w:r>
      <w:r w:rsidR="007665EA">
        <w:rPr>
          <w:lang w:val="es-ES_tradnl"/>
        </w:rPr>
        <w:t xml:space="preserve"> </w:t>
      </w:r>
      <w:r w:rsidR="008E5851">
        <w:rPr>
          <w:lang w:val="es-ES_tradnl"/>
        </w:rPr>
        <w:t>trabajo</w:t>
      </w:r>
      <w:r w:rsidR="007665EA">
        <w:rPr>
          <w:lang w:val="es-ES_tradnl"/>
        </w:rPr>
        <w:t xml:space="preserve"> </w:t>
      </w:r>
      <w:r w:rsidR="008E5851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2B7EC8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2B7EC8" w:rsidRPr="007143C2">
        <w:rPr>
          <w:lang w:val="es-ES_tradnl"/>
        </w:rPr>
        <w:t>sector</w:t>
      </w:r>
      <w:r w:rsidR="007665EA">
        <w:rPr>
          <w:lang w:val="es-ES_tradnl"/>
        </w:rPr>
        <w:t xml:space="preserve"> </w:t>
      </w:r>
      <w:r w:rsidR="002B7EC8" w:rsidRPr="007143C2">
        <w:rPr>
          <w:lang w:val="es-ES_tradnl"/>
        </w:rPr>
        <w:t>cadena</w:t>
      </w:r>
      <w:r w:rsidR="007665EA">
        <w:rPr>
          <w:lang w:val="es-ES_tradnl"/>
        </w:rPr>
        <w:t xml:space="preserve"> </w:t>
      </w:r>
      <w:r w:rsidR="002B7EC8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C1E36">
        <w:rPr>
          <w:lang w:val="es-ES_tradnl"/>
        </w:rPr>
        <w:t>frío</w:t>
      </w:r>
      <w:r w:rsidR="007665EA">
        <w:rPr>
          <w:lang w:val="es-ES_tradnl"/>
        </w:rPr>
        <w:t xml:space="preserve"> </w:t>
      </w:r>
      <w:r w:rsidR="00EC1E36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A496D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AA496D">
        <w:rPr>
          <w:lang w:val="es-ES_tradnl"/>
        </w:rPr>
        <w:t>colaboró</w:t>
      </w:r>
      <w:r w:rsidR="007665EA">
        <w:rPr>
          <w:lang w:val="es-ES_tradnl"/>
        </w:rPr>
        <w:t xml:space="preserve"> </w:t>
      </w:r>
      <w:r w:rsidR="00AA496D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9D1AFF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9D1AFF" w:rsidRPr="007143C2">
        <w:rPr>
          <w:lang w:val="es-ES_tradnl"/>
        </w:rPr>
        <w:t>universidades</w:t>
      </w:r>
      <w:r w:rsidR="007665EA">
        <w:rPr>
          <w:lang w:val="es-ES_tradnl"/>
        </w:rPr>
        <w:t xml:space="preserve"> </w:t>
      </w:r>
      <w:r w:rsidR="00610FDA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610FDA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610FDA">
        <w:rPr>
          <w:lang w:val="es-ES_tradnl"/>
        </w:rPr>
        <w:t>integración</w:t>
      </w:r>
      <w:r w:rsidR="007665EA">
        <w:rPr>
          <w:lang w:val="es-ES_tradnl"/>
        </w:rPr>
        <w:t xml:space="preserve"> </w:t>
      </w:r>
      <w:r w:rsidR="00610FDA">
        <w:rPr>
          <w:lang w:val="es-ES_tradnl"/>
        </w:rPr>
        <w:t>d</w:t>
      </w:r>
      <w:r w:rsidR="009D1AFF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9D1AFF" w:rsidRPr="007143C2">
        <w:rPr>
          <w:lang w:val="es-ES_tradnl"/>
        </w:rPr>
        <w:t>curso</w:t>
      </w:r>
      <w:r w:rsidR="007665EA">
        <w:rPr>
          <w:lang w:val="es-ES_tradnl"/>
        </w:rPr>
        <w:t xml:space="preserve"> </w:t>
      </w:r>
      <w:r w:rsidR="009D1AFF" w:rsidRPr="007143C2">
        <w:rPr>
          <w:lang w:val="es-ES_tradnl"/>
        </w:rPr>
        <w:t>PNUMA-ASHRAE</w:t>
      </w:r>
      <w:r w:rsidR="00230CCD" w:rsidRPr="007143C2">
        <w:rPr>
          <w:rStyle w:val="FootnoteReference"/>
          <w:lang w:val="es-ES_tradnl"/>
        </w:rPr>
        <w:footnoteReference w:id="6"/>
      </w:r>
      <w:r w:rsidR="007665EA">
        <w:rPr>
          <w:lang w:val="es-ES_tradnl"/>
        </w:rPr>
        <w:t xml:space="preserve"> </w:t>
      </w:r>
      <w:r w:rsidR="009D1AFF" w:rsidRPr="007143C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9D1AFF" w:rsidRPr="007143C2">
        <w:rPr>
          <w:lang w:val="es-ES_tradnl"/>
        </w:rPr>
        <w:t>manejo</w:t>
      </w:r>
      <w:r w:rsidR="007665EA">
        <w:rPr>
          <w:lang w:val="es-ES_tradnl"/>
        </w:rPr>
        <w:t xml:space="preserve"> </w:t>
      </w:r>
      <w:r w:rsidR="009D1AFF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D1AFF" w:rsidRPr="007143C2">
        <w:rPr>
          <w:lang w:val="es-ES_tradnl"/>
        </w:rPr>
        <w:t>refrigerantes</w:t>
      </w:r>
      <w:r w:rsidR="007665EA">
        <w:rPr>
          <w:lang w:val="es-ES_tradnl"/>
        </w:rPr>
        <w:t xml:space="preserve"> </w:t>
      </w:r>
      <w:r w:rsidR="00111D35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9D1AFF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9D1AFF" w:rsidRPr="007143C2">
        <w:rPr>
          <w:lang w:val="es-ES_tradnl"/>
        </w:rPr>
        <w:t>planes</w:t>
      </w:r>
      <w:r w:rsidR="007665EA">
        <w:rPr>
          <w:lang w:val="es-ES_tradnl"/>
        </w:rPr>
        <w:t xml:space="preserve"> </w:t>
      </w:r>
      <w:r w:rsidR="009D1AFF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D1AFF" w:rsidRPr="007143C2">
        <w:rPr>
          <w:lang w:val="es-ES_tradnl"/>
        </w:rPr>
        <w:t>estudio</w:t>
      </w:r>
      <w:r w:rsidR="007665EA">
        <w:rPr>
          <w:lang w:val="es-ES_tradnl"/>
        </w:rPr>
        <w:t xml:space="preserve"> </w:t>
      </w:r>
      <w:r w:rsidR="009D1AFF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A5EE4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5A5EE4">
        <w:rPr>
          <w:lang w:val="es-ES_tradnl"/>
        </w:rPr>
        <w:t>carrera</w:t>
      </w:r>
      <w:r w:rsidR="007665EA">
        <w:rPr>
          <w:lang w:val="es-ES_tradnl"/>
        </w:rPr>
        <w:t xml:space="preserve"> </w:t>
      </w:r>
      <w:r w:rsidR="005A5EE4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D1AFF" w:rsidRPr="007143C2">
        <w:rPr>
          <w:lang w:val="es-ES_tradnl"/>
        </w:rPr>
        <w:t>ingeniería;</w:t>
      </w:r>
    </w:p>
    <w:p w14:paraId="6CDDAF65" w14:textId="236576C2" w:rsidR="00A83C1B" w:rsidRPr="007143C2" w:rsidRDefault="00255213" w:rsidP="00A83C1B">
      <w:pPr>
        <w:pStyle w:val="Heading2"/>
        <w:rPr>
          <w:lang w:val="es-ES_tradnl"/>
        </w:rPr>
      </w:pPr>
      <w:r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>
        <w:rPr>
          <w:lang w:val="es-ES_tradnl"/>
        </w:rPr>
        <w:t>d</w:t>
      </w:r>
      <w:r w:rsidR="00A83C1B" w:rsidRPr="007143C2">
        <w:rPr>
          <w:lang w:val="es-ES_tradnl"/>
        </w:rPr>
        <w:t>esarrollaron</w:t>
      </w:r>
      <w:r w:rsidR="007665EA">
        <w:rPr>
          <w:lang w:val="es-ES_tradnl"/>
        </w:rPr>
        <w:t xml:space="preserve"> </w:t>
      </w:r>
      <w:r w:rsidR="00FA1A17">
        <w:rPr>
          <w:lang w:val="es-ES_tradnl"/>
        </w:rPr>
        <w:t>materiales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regionales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globales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E4402" w:rsidRPr="008E4402">
        <w:rPr>
          <w:lang w:val="es-ES_tradnl"/>
        </w:rPr>
        <w:t>comunicación</w:t>
      </w:r>
      <w:r w:rsidR="007665EA">
        <w:rPr>
          <w:lang w:val="es-ES_tradnl"/>
        </w:rPr>
        <w:t xml:space="preserve"> </w:t>
      </w:r>
      <w:r w:rsidR="008E440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fortalecimiento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capacidades,</w:t>
      </w:r>
      <w:r w:rsidR="007665EA">
        <w:rPr>
          <w:lang w:val="es-ES_tradnl"/>
        </w:rPr>
        <w:t xml:space="preserve"> </w:t>
      </w:r>
      <w:r w:rsidR="00D862A5">
        <w:rPr>
          <w:lang w:val="es-ES_tradnl"/>
        </w:rPr>
        <w:t>entre</w:t>
      </w:r>
      <w:r w:rsidR="007665EA">
        <w:rPr>
          <w:lang w:val="es-ES_tradnl"/>
        </w:rPr>
        <w:t xml:space="preserve"> </w:t>
      </w:r>
      <w:r w:rsidR="00D862A5">
        <w:rPr>
          <w:lang w:val="es-ES_tradnl"/>
        </w:rPr>
        <w:t>ellos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fichas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técnicas,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aplicaciones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manuales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capacitación</w:t>
      </w:r>
      <w:r w:rsidR="004B74DC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040233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4B74DC" w:rsidRPr="007143C2">
        <w:rPr>
          <w:lang w:val="es-ES_tradnl"/>
        </w:rPr>
        <w:t>elaboró</w:t>
      </w:r>
      <w:r w:rsidR="007665EA">
        <w:rPr>
          <w:lang w:val="es-ES_tradnl"/>
        </w:rPr>
        <w:t xml:space="preserve"> </w:t>
      </w:r>
      <w:r w:rsidR="004B74DC" w:rsidRPr="007143C2">
        <w:rPr>
          <w:lang w:val="es-ES_tradnl"/>
        </w:rPr>
        <w:t>información</w:t>
      </w:r>
      <w:r w:rsidR="007665EA">
        <w:rPr>
          <w:lang w:val="es-ES_tradnl"/>
        </w:rPr>
        <w:t xml:space="preserve"> </w:t>
      </w:r>
      <w:r w:rsidR="00C83146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7A20EC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7A20EC" w:rsidRPr="007143C2">
        <w:rPr>
          <w:lang w:val="es-ES_tradnl"/>
        </w:rPr>
        <w:t>décimo</w:t>
      </w:r>
      <w:r w:rsidR="007665EA">
        <w:rPr>
          <w:lang w:val="es-ES_tradnl"/>
        </w:rPr>
        <w:t xml:space="preserve"> </w:t>
      </w:r>
      <w:r w:rsidR="007A20EC" w:rsidRPr="007143C2">
        <w:rPr>
          <w:lang w:val="es-ES_tradnl"/>
        </w:rPr>
        <w:t>aniversario</w:t>
      </w:r>
      <w:r w:rsidR="007665EA">
        <w:rPr>
          <w:lang w:val="es-ES_tradnl"/>
        </w:rPr>
        <w:t xml:space="preserve"> </w:t>
      </w:r>
      <w:r w:rsidR="007A20EC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A20EC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7A20EC" w:rsidRPr="007143C2">
        <w:rPr>
          <w:lang w:val="es-ES_tradnl"/>
        </w:rPr>
        <w:t>Enmienda</w:t>
      </w:r>
      <w:r w:rsidR="007665EA">
        <w:rPr>
          <w:lang w:val="es-ES_tradnl"/>
        </w:rPr>
        <w:t xml:space="preserve"> </w:t>
      </w:r>
      <w:r w:rsidR="007A20EC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A20EC" w:rsidRPr="007143C2">
        <w:rPr>
          <w:lang w:val="es-ES_tradnl"/>
        </w:rPr>
        <w:t>Kigali</w:t>
      </w:r>
      <w:r w:rsidR="00A83C1B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2A2353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924E02">
        <w:rPr>
          <w:lang w:val="es-ES_tradnl"/>
        </w:rPr>
        <w:t>publicaron</w:t>
      </w:r>
      <w:r w:rsidR="007665EA">
        <w:rPr>
          <w:lang w:val="es-ES_tradnl"/>
        </w:rPr>
        <w:t xml:space="preserve"> </w:t>
      </w:r>
      <w:r w:rsidR="0040080C" w:rsidRPr="007143C2">
        <w:rPr>
          <w:lang w:val="es-ES_tradnl"/>
        </w:rPr>
        <w:t>folletos</w:t>
      </w:r>
      <w:r w:rsidR="007665EA">
        <w:rPr>
          <w:lang w:val="es-ES_tradnl"/>
        </w:rPr>
        <w:t xml:space="preserve"> </w:t>
      </w:r>
      <w:r w:rsidR="0040080C" w:rsidRPr="007143C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40080C" w:rsidRPr="007143C2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="0040080C" w:rsidRPr="007143C2">
        <w:rPr>
          <w:lang w:val="es-ES_tradnl"/>
        </w:rPr>
        <w:t>energética</w:t>
      </w:r>
      <w:r w:rsidR="007665EA">
        <w:rPr>
          <w:lang w:val="es-ES_tradnl"/>
        </w:rPr>
        <w:t xml:space="preserve"> </w:t>
      </w:r>
      <w:r w:rsidR="00E3662E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E3662E" w:rsidRPr="007143C2">
        <w:rPr>
          <w:lang w:val="es-ES_tradnl"/>
        </w:rPr>
        <w:t>refrigeración,</w:t>
      </w:r>
      <w:r w:rsidR="007665EA">
        <w:rPr>
          <w:lang w:val="es-ES_tradnl"/>
        </w:rPr>
        <w:t xml:space="preserve"> </w:t>
      </w:r>
      <w:r w:rsidR="00AE550C">
        <w:rPr>
          <w:lang w:val="es-ES_tradnl"/>
        </w:rPr>
        <w:t>potenciación</w:t>
      </w:r>
      <w:r w:rsidR="007665EA">
        <w:rPr>
          <w:lang w:val="es-ES_tradnl"/>
        </w:rPr>
        <w:t xml:space="preserve"> </w:t>
      </w:r>
      <w:r w:rsidR="00E3662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3662E" w:rsidRPr="007143C2">
        <w:rPr>
          <w:lang w:val="es-ES_tradnl"/>
        </w:rPr>
        <w:t>cadenas</w:t>
      </w:r>
      <w:r w:rsidR="007665EA">
        <w:rPr>
          <w:lang w:val="es-ES_tradnl"/>
        </w:rPr>
        <w:t xml:space="preserve"> </w:t>
      </w:r>
      <w:r w:rsidR="00E3662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3662E" w:rsidRPr="007143C2">
        <w:rPr>
          <w:lang w:val="es-ES_tradnl"/>
        </w:rPr>
        <w:t>frío</w:t>
      </w:r>
      <w:r w:rsidR="007665EA">
        <w:rPr>
          <w:lang w:val="es-ES_tradnl"/>
        </w:rPr>
        <w:t xml:space="preserve"> </w:t>
      </w:r>
      <w:r w:rsidR="00A73CCD">
        <w:rPr>
          <w:lang w:val="es-ES_tradnl"/>
        </w:rPr>
        <w:t>sostenible</w:t>
      </w:r>
      <w:r w:rsidR="00E3662E" w:rsidRPr="007143C2">
        <w:rPr>
          <w:lang w:val="es-ES_tradnl"/>
        </w:rPr>
        <w:t>s,</w:t>
      </w:r>
      <w:r w:rsidR="007665EA">
        <w:rPr>
          <w:lang w:val="es-ES_tradnl"/>
        </w:rPr>
        <w:t xml:space="preserve"> </w:t>
      </w:r>
      <w:r w:rsidR="006B2074" w:rsidRPr="007143C2">
        <w:rPr>
          <w:lang w:val="es-ES_tradnl"/>
        </w:rPr>
        <w:t>emisiones</w:t>
      </w:r>
      <w:r w:rsidR="007665EA">
        <w:rPr>
          <w:lang w:val="es-ES_tradnl"/>
        </w:rPr>
        <w:t xml:space="preserve"> </w:t>
      </w:r>
      <w:r w:rsidR="006B2074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6B2074" w:rsidRPr="007143C2">
        <w:rPr>
          <w:lang w:val="es-ES_tradnl"/>
        </w:rPr>
        <w:t>consumo</w:t>
      </w:r>
      <w:r w:rsidR="007665EA">
        <w:rPr>
          <w:lang w:val="es-ES_tradnl"/>
        </w:rPr>
        <w:t xml:space="preserve"> </w:t>
      </w:r>
      <w:r w:rsidR="006B2074" w:rsidRPr="007143C2">
        <w:rPr>
          <w:lang w:val="es-ES_tradnl"/>
        </w:rPr>
        <w:t>energético</w:t>
      </w:r>
      <w:r w:rsidR="007665EA">
        <w:rPr>
          <w:lang w:val="es-ES_tradnl"/>
        </w:rPr>
        <w:t xml:space="preserve"> </w:t>
      </w:r>
      <w:r w:rsidR="00933DF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33DF1" w:rsidRPr="007143C2">
        <w:rPr>
          <w:lang w:val="es-ES_tradnl"/>
        </w:rPr>
        <w:t>centros</w:t>
      </w:r>
      <w:r w:rsidR="007665EA">
        <w:rPr>
          <w:lang w:val="es-ES_tradnl"/>
        </w:rPr>
        <w:t xml:space="preserve"> </w:t>
      </w:r>
      <w:r w:rsidR="00933DF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33DF1" w:rsidRPr="007143C2">
        <w:rPr>
          <w:lang w:val="es-ES_tradnl"/>
        </w:rPr>
        <w:t>datos</w:t>
      </w:r>
      <w:r w:rsidR="004A067A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34250A" w:rsidRPr="0034250A">
        <w:rPr>
          <w:lang w:val="es-ES_tradnl"/>
        </w:rPr>
        <w:t>refrigeración</w:t>
      </w:r>
      <w:r w:rsidR="007665EA">
        <w:rPr>
          <w:lang w:val="es-ES_tradnl"/>
        </w:rPr>
        <w:t xml:space="preserve"> </w:t>
      </w:r>
      <w:r w:rsidR="00A73CCD">
        <w:rPr>
          <w:lang w:val="es-ES_tradnl"/>
        </w:rPr>
        <w:t>sostenible</w:t>
      </w:r>
      <w:r w:rsidR="0007446C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07446C" w:rsidRPr="007143C2">
        <w:rPr>
          <w:lang w:val="es-ES_tradnl"/>
        </w:rPr>
        <w:t>tecnologías</w:t>
      </w:r>
      <w:r w:rsidR="007665EA">
        <w:rPr>
          <w:lang w:val="es-ES_tradnl"/>
        </w:rPr>
        <w:t xml:space="preserve"> </w:t>
      </w:r>
      <w:r w:rsidR="0007446C" w:rsidRPr="007143C2">
        <w:rPr>
          <w:lang w:val="es-ES_tradnl"/>
        </w:rPr>
        <w:t>alternativas</w:t>
      </w:r>
      <w:r w:rsidR="007665EA">
        <w:rPr>
          <w:lang w:val="es-ES_tradnl"/>
        </w:rPr>
        <w:t xml:space="preserve"> </w:t>
      </w:r>
      <w:r w:rsidR="0007446C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615C25" w:rsidRPr="00615C25">
        <w:rPr>
          <w:lang w:val="es-ES_tradnl"/>
        </w:rPr>
        <w:t>gestión</w:t>
      </w:r>
      <w:r w:rsidR="007665EA">
        <w:rPr>
          <w:lang w:val="es-ES_tradnl"/>
        </w:rPr>
        <w:t xml:space="preserve"> </w:t>
      </w:r>
      <w:r w:rsidR="00615C25" w:rsidRPr="00615C25">
        <w:rPr>
          <w:lang w:val="es-ES_tradnl"/>
        </w:rPr>
        <w:t>integral</w:t>
      </w:r>
      <w:r w:rsidR="007665EA">
        <w:rPr>
          <w:lang w:val="es-ES_tradnl"/>
        </w:rPr>
        <w:t xml:space="preserve"> </w:t>
      </w:r>
      <w:r w:rsidR="00615C25" w:rsidRPr="00615C25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15C25" w:rsidRPr="00615C25">
        <w:rPr>
          <w:lang w:val="es-ES_tradnl"/>
        </w:rPr>
        <w:t>refrigerantes</w:t>
      </w:r>
      <w:r w:rsidR="001B509E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AF4727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4D0782" w:rsidRPr="004D0782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4D0782" w:rsidRPr="004D0782">
        <w:rPr>
          <w:lang w:val="es-ES_tradnl"/>
        </w:rPr>
        <w:t>mantuvo</w:t>
      </w:r>
      <w:r w:rsidR="007665EA">
        <w:rPr>
          <w:lang w:val="es-ES_tradnl"/>
        </w:rPr>
        <w:t xml:space="preserve"> </w:t>
      </w:r>
      <w:r w:rsidR="004D0782" w:rsidRPr="004D0782">
        <w:rPr>
          <w:lang w:val="es-ES_tradnl"/>
        </w:rPr>
        <w:t>actualizado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sitio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web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Acción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Ozono;</w:t>
      </w:r>
      <w:r w:rsidR="007665EA">
        <w:rPr>
          <w:lang w:val="es-ES_tradnl"/>
        </w:rPr>
        <w:t xml:space="preserve"> </w:t>
      </w:r>
      <w:r w:rsidR="009C20DA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D13CC6">
        <w:rPr>
          <w:lang w:val="es-ES_tradnl"/>
        </w:rPr>
        <w:t>difundieron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22</w:t>
      </w:r>
      <w:r w:rsidR="007665EA">
        <w:rPr>
          <w:lang w:val="es-ES_tradnl"/>
        </w:rPr>
        <w:t xml:space="preserve"> </w:t>
      </w:r>
      <w:r w:rsidR="00EF47CB">
        <w:rPr>
          <w:lang w:val="es-ES_tradnl"/>
        </w:rPr>
        <w:t>ediciones</w:t>
      </w:r>
      <w:r w:rsidR="007665EA">
        <w:rPr>
          <w:lang w:val="es-ES_tradnl"/>
        </w:rPr>
        <w:t xml:space="preserve"> </w:t>
      </w:r>
      <w:r w:rsidR="001037A2">
        <w:rPr>
          <w:lang w:val="es-ES_tradnl"/>
        </w:rPr>
        <w:t>ordinarias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tres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especiales</w:t>
      </w:r>
      <w:r w:rsidR="007665EA" w:rsidRPr="00D371CA">
        <w:rPr>
          <w:lang w:val="es-ES"/>
        </w:rPr>
        <w:t xml:space="preserve"> </w:t>
      </w:r>
      <w:r w:rsidR="005C3375" w:rsidRPr="005C3375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5C3375" w:rsidRPr="005C3375">
        <w:rPr>
          <w:lang w:val="es-ES_tradnl"/>
        </w:rPr>
        <w:t>boletín</w:t>
      </w:r>
      <w:r w:rsidR="007665EA">
        <w:rPr>
          <w:lang w:val="es-ES_tradnl"/>
        </w:rPr>
        <w:t xml:space="preserve"> </w:t>
      </w:r>
      <w:r w:rsidR="005C3375" w:rsidRPr="005C3375">
        <w:rPr>
          <w:lang w:val="es-ES_tradnl"/>
        </w:rPr>
        <w:t>quincenal</w:t>
      </w:r>
      <w:r w:rsidR="007665EA">
        <w:rPr>
          <w:lang w:val="es-ES_tradnl"/>
        </w:rPr>
        <w:t xml:space="preserve"> </w:t>
      </w:r>
      <w:r w:rsidR="005C3375" w:rsidRPr="005A0C42">
        <w:rPr>
          <w:i/>
          <w:lang w:val="es-ES_tradnl"/>
        </w:rPr>
        <w:t>OzoNews</w:t>
      </w:r>
      <w:r w:rsidR="00A83C1B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6F6DB8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7C721C">
        <w:rPr>
          <w:lang w:val="es-ES_tradnl"/>
        </w:rPr>
        <w:t>entregó</w:t>
      </w:r>
      <w:r w:rsidR="007665EA">
        <w:rPr>
          <w:lang w:val="es-ES_tradnl"/>
        </w:rPr>
        <w:t xml:space="preserve"> </w:t>
      </w:r>
      <w:r w:rsidR="00C34868" w:rsidRPr="007143C2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6C6243" w:rsidRPr="007143C2">
        <w:rPr>
          <w:rFonts w:asciiTheme="majorBidi" w:hAnsiTheme="majorBidi" w:cstheme="majorBidi"/>
          <w:lang w:val="es-ES_tradnl"/>
        </w:rPr>
        <w:t>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C6243" w:rsidRPr="007143C2">
        <w:rPr>
          <w:rFonts w:asciiTheme="majorBidi" w:hAnsiTheme="majorBidi" w:cstheme="majorBidi"/>
          <w:lang w:val="es-ES_tradnl"/>
        </w:rPr>
        <w:t>44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904886">
        <w:rPr>
          <w:rFonts w:asciiTheme="majorBidi" w:hAnsiTheme="majorBidi" w:cstheme="majorBidi"/>
          <w:lang w:val="es-ES_tradnl"/>
        </w:rPr>
        <w:t>ONO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C34868" w:rsidRPr="007143C2">
        <w:rPr>
          <w:rFonts w:asciiTheme="majorBidi" w:hAnsiTheme="majorBidi" w:cstheme="majorBidi"/>
          <w:lang w:val="es-ES_tradnl"/>
        </w:rPr>
        <w:t>mediante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C6243" w:rsidRPr="007143C2">
        <w:rPr>
          <w:rFonts w:asciiTheme="majorBidi" w:hAnsiTheme="majorBidi" w:cstheme="majorBidi"/>
          <w:lang w:val="es-ES_tradnl"/>
        </w:rPr>
        <w:t>programas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C6243" w:rsidRPr="007143C2">
        <w:rPr>
          <w:rFonts w:asciiTheme="majorBidi" w:hAnsiTheme="majorBidi" w:cstheme="majorBidi"/>
          <w:lang w:val="es-ES_tradnl"/>
        </w:rPr>
        <w:t>de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C6243" w:rsidRPr="007143C2">
        <w:rPr>
          <w:rFonts w:asciiTheme="majorBidi" w:hAnsiTheme="majorBidi" w:cstheme="majorBidi"/>
          <w:lang w:val="es-ES_tradnl"/>
        </w:rPr>
        <w:t>acreditación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8C5495" w:rsidRPr="007143C2">
        <w:rPr>
          <w:rFonts w:asciiTheme="majorBidi" w:hAnsiTheme="majorBidi" w:cstheme="majorBidi"/>
          <w:lang w:val="es-ES_tradnl"/>
        </w:rPr>
        <w:t>en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C6243" w:rsidRPr="007143C2">
        <w:rPr>
          <w:rFonts w:asciiTheme="majorBidi" w:hAnsiTheme="majorBidi" w:cstheme="majorBidi"/>
          <w:lang w:val="es-ES_tradnl"/>
        </w:rPr>
        <w:t>refrigeración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7602EA" w:rsidRPr="007143C2">
        <w:rPr>
          <w:rFonts w:asciiTheme="majorBidi" w:hAnsiTheme="majorBidi" w:cstheme="majorBidi"/>
          <w:lang w:val="es-ES_tradnl"/>
        </w:rPr>
        <w:t>y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7602EA" w:rsidRPr="007143C2">
        <w:rPr>
          <w:rFonts w:asciiTheme="majorBidi" w:hAnsiTheme="majorBidi" w:cstheme="majorBidi"/>
          <w:lang w:val="es-ES_tradnl"/>
        </w:rPr>
        <w:t>climatización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8C5495" w:rsidRPr="007143C2">
        <w:rPr>
          <w:rFonts w:asciiTheme="majorBidi" w:hAnsiTheme="majorBidi" w:cstheme="majorBidi"/>
          <w:lang w:val="es-ES_tradnl"/>
        </w:rPr>
        <w:t>y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107492">
        <w:rPr>
          <w:rFonts w:asciiTheme="majorBidi" w:hAnsiTheme="majorBidi" w:cstheme="majorBidi"/>
          <w:lang w:val="es-ES_tradnl"/>
        </w:rPr>
        <w:t>capacitación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107492">
        <w:rPr>
          <w:rFonts w:asciiTheme="majorBidi" w:hAnsiTheme="majorBidi" w:cstheme="majorBidi"/>
          <w:lang w:val="es-ES_tradnl"/>
        </w:rPr>
        <w:t>técnica</w:t>
      </w:r>
      <w:r w:rsidR="00842752">
        <w:rPr>
          <w:rFonts w:asciiTheme="majorBidi" w:hAnsiTheme="majorBidi" w:cstheme="majorBidi"/>
          <w:lang w:val="es-ES_tradnl"/>
        </w:rPr>
        <w:t>,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842752">
        <w:rPr>
          <w:rFonts w:asciiTheme="majorBidi" w:hAnsiTheme="majorBidi" w:cstheme="majorBidi"/>
          <w:lang w:val="es-ES_tradnl"/>
        </w:rPr>
        <w:t>evaluación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C6243" w:rsidRPr="007143C2">
        <w:rPr>
          <w:rFonts w:asciiTheme="majorBidi" w:hAnsiTheme="majorBidi" w:cstheme="majorBidi"/>
          <w:lang w:val="es-ES_tradnl"/>
        </w:rPr>
        <w:t>en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C6243" w:rsidRPr="007143C2">
        <w:rPr>
          <w:rFonts w:asciiTheme="majorBidi" w:hAnsiTheme="majorBidi" w:cstheme="majorBidi"/>
          <w:lang w:val="es-ES_tradnl"/>
        </w:rPr>
        <w:t>base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C6243" w:rsidRPr="007143C2">
        <w:rPr>
          <w:rFonts w:asciiTheme="majorBidi" w:hAnsiTheme="majorBidi" w:cstheme="majorBidi"/>
          <w:lang w:val="es-ES_tradnl"/>
        </w:rPr>
        <w:t>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C6243" w:rsidRPr="007143C2">
        <w:rPr>
          <w:rFonts w:asciiTheme="majorBidi" w:hAnsiTheme="majorBidi" w:cstheme="majorBidi"/>
          <w:lang w:val="es-ES_tradnl"/>
        </w:rPr>
        <w:t>competencias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C6243" w:rsidRPr="007143C2">
        <w:rPr>
          <w:rFonts w:asciiTheme="majorBidi" w:hAnsiTheme="majorBidi" w:cstheme="majorBidi"/>
          <w:lang w:val="es-ES_tradnl"/>
        </w:rPr>
        <w:t>y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C6243" w:rsidRPr="007143C2">
        <w:rPr>
          <w:rFonts w:asciiTheme="majorBidi" w:hAnsiTheme="majorBidi" w:cstheme="majorBidi"/>
          <w:lang w:val="es-ES_tradnl"/>
        </w:rPr>
        <w:t>cooperación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C6243" w:rsidRPr="007143C2">
        <w:rPr>
          <w:rFonts w:asciiTheme="majorBidi" w:hAnsiTheme="majorBidi" w:cstheme="majorBidi"/>
          <w:lang w:val="es-ES_tradnl"/>
        </w:rPr>
        <w:t>con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B85DEF" w:rsidRPr="007143C2">
        <w:rPr>
          <w:lang w:val="es-ES_tradnl"/>
        </w:rPr>
        <w:t>institutos</w:t>
      </w:r>
      <w:r w:rsidR="007665EA">
        <w:rPr>
          <w:lang w:val="es-ES_tradnl"/>
        </w:rPr>
        <w:t xml:space="preserve"> </w:t>
      </w:r>
      <w:r w:rsidR="00B85DEF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B85DEF" w:rsidRPr="007143C2">
        <w:rPr>
          <w:lang w:val="es-ES_tradnl"/>
        </w:rPr>
        <w:t>educación</w:t>
      </w:r>
      <w:r w:rsidR="007665EA">
        <w:rPr>
          <w:lang w:val="es-ES_tradnl"/>
        </w:rPr>
        <w:t xml:space="preserve"> </w:t>
      </w:r>
      <w:r w:rsidR="00B85DEF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B85DEF" w:rsidRPr="007143C2">
        <w:rPr>
          <w:lang w:val="es-ES_tradnl"/>
        </w:rPr>
        <w:t>formación</w:t>
      </w:r>
      <w:r w:rsidR="007665EA">
        <w:rPr>
          <w:lang w:val="es-ES_tradnl"/>
        </w:rPr>
        <w:t xml:space="preserve"> </w:t>
      </w:r>
      <w:r w:rsidR="00B85DEF" w:rsidRPr="007143C2">
        <w:rPr>
          <w:lang w:val="es-ES_tradnl"/>
        </w:rPr>
        <w:t>técnico-profesional</w:t>
      </w:r>
      <w:r w:rsidR="0041464D" w:rsidRPr="007143C2">
        <w:rPr>
          <w:rFonts w:asciiTheme="majorBidi" w:hAnsiTheme="majorBidi" w:cstheme="majorBidi"/>
          <w:lang w:val="es-ES_tradnl"/>
        </w:rPr>
        <w:t>;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FD33EA">
        <w:rPr>
          <w:rFonts w:asciiTheme="majorBidi" w:hAnsiTheme="majorBidi" w:cstheme="majorBidi"/>
          <w:lang w:val="es-ES_tradnl"/>
        </w:rPr>
        <w:t>se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836051">
        <w:rPr>
          <w:rFonts w:asciiTheme="majorBidi" w:hAnsiTheme="majorBidi" w:cstheme="majorBidi"/>
          <w:lang w:val="es-ES_tradnl"/>
        </w:rPr>
        <w:t>promovieron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836051">
        <w:rPr>
          <w:rFonts w:asciiTheme="majorBidi" w:hAnsiTheme="majorBidi" w:cstheme="majorBidi"/>
          <w:lang w:val="es-ES_tradnl"/>
        </w:rPr>
        <w:t>temáticas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836051">
        <w:rPr>
          <w:rFonts w:asciiTheme="majorBidi" w:hAnsiTheme="majorBidi" w:cstheme="majorBidi"/>
          <w:lang w:val="es-ES_tradnl"/>
        </w:rPr>
        <w:t>relativas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836051">
        <w:rPr>
          <w:rFonts w:asciiTheme="majorBidi" w:hAnsiTheme="majorBidi" w:cstheme="majorBidi"/>
          <w:lang w:val="es-ES_tradnl"/>
        </w:rPr>
        <w:t>al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3A7F13" w:rsidRPr="007143C2">
        <w:rPr>
          <w:lang w:val="es-ES_tradnl"/>
        </w:rPr>
        <w:t>Protocolo</w:t>
      </w:r>
      <w:r w:rsidR="007665EA">
        <w:rPr>
          <w:lang w:val="es-ES_tradnl"/>
        </w:rPr>
        <w:t xml:space="preserve"> </w:t>
      </w:r>
      <w:r w:rsidR="003A7F1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A7F13" w:rsidRPr="007143C2">
        <w:rPr>
          <w:lang w:val="es-ES_tradnl"/>
        </w:rPr>
        <w:t>Montreal</w:t>
      </w:r>
      <w:r w:rsidR="007665EA">
        <w:rPr>
          <w:lang w:val="es-ES_tradnl"/>
        </w:rPr>
        <w:t xml:space="preserve"> </w:t>
      </w:r>
      <w:r w:rsidR="003A7F13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8F2C13" w:rsidRPr="007143C2">
        <w:rPr>
          <w:lang w:val="es-ES_tradnl"/>
        </w:rPr>
        <w:t>16</w:t>
      </w:r>
      <w:r w:rsidR="007665EA">
        <w:rPr>
          <w:lang w:val="es-ES_tradnl"/>
        </w:rPr>
        <w:t xml:space="preserve"> </w:t>
      </w:r>
      <w:r w:rsidR="007314C5" w:rsidRPr="007143C2">
        <w:rPr>
          <w:lang w:val="es-ES_tradnl"/>
        </w:rPr>
        <w:t>eventos</w:t>
      </w:r>
      <w:r w:rsidR="007665EA">
        <w:rPr>
          <w:lang w:val="es-ES_tradnl"/>
        </w:rPr>
        <w:t xml:space="preserve"> </w:t>
      </w:r>
      <w:r w:rsidR="006E687D" w:rsidRPr="006E687D">
        <w:rPr>
          <w:lang w:val="es-ES_tradnl"/>
        </w:rPr>
        <w:t>nacionales</w:t>
      </w:r>
      <w:r w:rsidR="006E687D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6E687D">
        <w:rPr>
          <w:lang w:val="es-ES_tradnl"/>
        </w:rPr>
        <w:t>internacionales</w:t>
      </w:r>
      <w:r w:rsidR="007665EA">
        <w:rPr>
          <w:lang w:val="es-ES_tradnl"/>
        </w:rPr>
        <w:t xml:space="preserve"> </w:t>
      </w:r>
      <w:r w:rsidR="008E0488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7314C5" w:rsidRPr="007143C2">
        <w:rPr>
          <w:lang w:val="es-ES_tradnl"/>
        </w:rPr>
        <w:t>regionales</w:t>
      </w:r>
      <w:r w:rsidR="00922104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922104">
        <w:rPr>
          <w:lang w:val="es-ES_tradnl"/>
        </w:rPr>
        <w:t>p</w:t>
      </w:r>
      <w:r w:rsidR="001716B3">
        <w:rPr>
          <w:lang w:val="es-ES_tradnl"/>
        </w:rPr>
        <w:t>or</w:t>
      </w:r>
      <w:r w:rsidR="007665EA">
        <w:rPr>
          <w:lang w:val="es-ES_tradnl"/>
        </w:rPr>
        <w:t xml:space="preserve"> </w:t>
      </w:r>
      <w:r w:rsidR="001716B3">
        <w:rPr>
          <w:lang w:val="es-ES_tradnl"/>
        </w:rPr>
        <w:t>último,</w:t>
      </w:r>
      <w:r w:rsidR="007665EA">
        <w:rPr>
          <w:lang w:val="es-ES_tradnl"/>
        </w:rPr>
        <w:t xml:space="preserve"> </w:t>
      </w:r>
      <w:r w:rsidR="00883860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883860">
        <w:rPr>
          <w:lang w:val="es-ES_tradnl"/>
        </w:rPr>
        <w:t>apoyaron</w:t>
      </w:r>
      <w:r w:rsidR="007665EA">
        <w:rPr>
          <w:lang w:val="es-ES_tradnl"/>
        </w:rPr>
        <w:t xml:space="preserve"> </w:t>
      </w:r>
      <w:r w:rsidR="002F101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2F1012">
        <w:rPr>
          <w:lang w:val="es-ES_tradnl"/>
        </w:rPr>
        <w:t>celebración</w:t>
      </w:r>
      <w:r w:rsidR="007665EA">
        <w:rPr>
          <w:lang w:val="es-ES_tradnl"/>
        </w:rPr>
        <w:t xml:space="preserve"> </w:t>
      </w:r>
      <w:r w:rsidR="005820C1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5820C1">
        <w:rPr>
          <w:lang w:val="es-ES_tradnl"/>
        </w:rPr>
        <w:t>Día</w:t>
      </w:r>
      <w:r w:rsidR="007665EA">
        <w:rPr>
          <w:lang w:val="es-ES_tradnl"/>
        </w:rPr>
        <w:t xml:space="preserve"> </w:t>
      </w:r>
      <w:r w:rsidR="005820C1">
        <w:rPr>
          <w:lang w:val="es-ES_tradnl"/>
        </w:rPr>
        <w:t>Mundial</w:t>
      </w:r>
      <w:r w:rsidR="007665EA">
        <w:rPr>
          <w:lang w:val="es-ES_tradnl"/>
        </w:rPr>
        <w:t xml:space="preserve"> </w:t>
      </w:r>
      <w:r w:rsidR="005820C1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5820C1">
        <w:rPr>
          <w:lang w:val="es-ES_tradnl"/>
        </w:rPr>
        <w:t>Ozono,</w:t>
      </w:r>
      <w:r w:rsidR="007665EA">
        <w:rPr>
          <w:lang w:val="es-ES_tradnl"/>
        </w:rPr>
        <w:t xml:space="preserve"> </w:t>
      </w:r>
      <w:r w:rsidR="00A40FEA" w:rsidRPr="00A40FEA">
        <w:rPr>
          <w:lang w:val="es-ES_tradnl"/>
        </w:rPr>
        <w:t>giras</w:t>
      </w:r>
      <w:r w:rsidR="007665EA">
        <w:rPr>
          <w:lang w:val="es-ES_tradnl"/>
        </w:rPr>
        <w:t xml:space="preserve"> </w:t>
      </w:r>
      <w:r w:rsidR="00A40FEA" w:rsidRPr="00A40FEA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40FEA" w:rsidRPr="00A40FEA">
        <w:rPr>
          <w:lang w:val="es-ES_tradnl"/>
        </w:rPr>
        <w:t>presentación</w:t>
      </w:r>
      <w:r w:rsidR="007665EA">
        <w:rPr>
          <w:lang w:val="es-ES_tradnl"/>
        </w:rPr>
        <w:t xml:space="preserve"> </w:t>
      </w:r>
      <w:r w:rsidR="00A40FEA" w:rsidRPr="00A40FEA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40FEA" w:rsidRPr="00A40FEA">
        <w:rPr>
          <w:lang w:val="es-ES_tradnl"/>
        </w:rPr>
        <w:t>tecnologías</w:t>
      </w:r>
      <w:r w:rsidR="00E53C8B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mesas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redondas</w:t>
      </w:r>
      <w:r w:rsidR="007665EA">
        <w:rPr>
          <w:lang w:val="es-ES_tradnl"/>
        </w:rPr>
        <w:t xml:space="preserve"> </w:t>
      </w:r>
      <w:r w:rsidR="00654745">
        <w:rPr>
          <w:lang w:val="es-ES_tradnl"/>
        </w:rPr>
        <w:t>“</w:t>
      </w:r>
      <w:r w:rsidR="00B25861" w:rsidRPr="00B25861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B25861" w:rsidRPr="00B25861">
        <w:rPr>
          <w:lang w:val="es-ES_tradnl"/>
        </w:rPr>
        <w:t>Ozono</w:t>
      </w:r>
      <w:r w:rsidR="007665EA">
        <w:rPr>
          <w:lang w:val="es-ES_tradnl"/>
        </w:rPr>
        <w:t xml:space="preserve"> </w:t>
      </w:r>
      <w:r w:rsidR="00B25861" w:rsidRPr="00B25861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="00B25861" w:rsidRPr="00B25861">
        <w:rPr>
          <w:lang w:val="es-ES_tradnl"/>
        </w:rPr>
        <w:t>Clima</w:t>
      </w:r>
      <w:r w:rsidR="00654745">
        <w:rPr>
          <w:lang w:val="es-ES_tradnl"/>
        </w:rPr>
        <w:t>”</w:t>
      </w:r>
      <w:r w:rsidR="00A83C1B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Día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Mundial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Refrigeración</w:t>
      </w:r>
      <w:r w:rsidR="007665EA">
        <w:rPr>
          <w:lang w:val="es-ES_tradnl"/>
        </w:rPr>
        <w:t xml:space="preserve"> </w:t>
      </w:r>
      <w:r w:rsidR="00A312B1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312B1">
        <w:rPr>
          <w:lang w:val="es-ES_tradnl"/>
        </w:rPr>
        <w:t>otras</w:t>
      </w:r>
      <w:r w:rsidR="007665EA">
        <w:rPr>
          <w:lang w:val="es-ES_tradnl"/>
        </w:rPr>
        <w:t xml:space="preserve"> </w:t>
      </w:r>
      <w:r w:rsidR="00A312B1" w:rsidRPr="00A312B1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="00A312B1" w:rsidRPr="00A312B1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312B1" w:rsidRPr="00A312B1">
        <w:rPr>
          <w:lang w:val="es-ES_tradnl"/>
        </w:rPr>
        <w:t>sensibilización</w:t>
      </w:r>
      <w:r w:rsidR="007665EA">
        <w:rPr>
          <w:lang w:val="es-ES_tradnl"/>
        </w:rPr>
        <w:t xml:space="preserve"> </w:t>
      </w:r>
      <w:r w:rsidR="00A312B1" w:rsidRPr="00A312B1">
        <w:rPr>
          <w:lang w:val="es-ES_tradnl"/>
        </w:rPr>
        <w:t>pública</w:t>
      </w:r>
      <w:r w:rsidR="00A83C1B" w:rsidRPr="007143C2">
        <w:rPr>
          <w:lang w:val="es-ES_tradnl"/>
        </w:rPr>
        <w:t>;</w:t>
      </w:r>
    </w:p>
    <w:p w14:paraId="0F9EB1ED" w14:textId="76199944" w:rsidR="00A83C1B" w:rsidRPr="007143C2" w:rsidRDefault="002707EB" w:rsidP="00A83C1B">
      <w:pPr>
        <w:pStyle w:val="Heading2"/>
        <w:rPr>
          <w:lang w:val="es-ES_tradnl"/>
        </w:rPr>
      </w:pPr>
      <w:r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777F70">
        <w:rPr>
          <w:lang w:val="es-ES_tradnl"/>
        </w:rPr>
        <w:t>promovió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F20A00">
        <w:rPr>
          <w:lang w:val="es-ES_tradnl"/>
        </w:rPr>
        <w:t>integración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4944A8" w:rsidRPr="007143C2">
        <w:rPr>
          <w:lang w:val="es-ES_tradnl"/>
        </w:rPr>
        <w:t>políticas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7C139E" w:rsidRPr="007143C2">
        <w:rPr>
          <w:lang w:val="es-ES_tradnl"/>
        </w:rPr>
        <w:t>Fondo</w:t>
      </w:r>
      <w:r w:rsidR="007665EA">
        <w:rPr>
          <w:lang w:val="es-ES_tradnl"/>
        </w:rPr>
        <w:t xml:space="preserve"> </w:t>
      </w:r>
      <w:r w:rsidR="00F20A00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servicios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proyectos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E868AD" w:rsidRPr="007143C2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D9525D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D9525D">
        <w:rPr>
          <w:lang w:val="es-ES_tradnl"/>
        </w:rPr>
        <w:t>fin</w:t>
      </w:r>
      <w:r w:rsidR="007665EA">
        <w:rPr>
          <w:lang w:val="es-ES_tradnl"/>
        </w:rPr>
        <w:t xml:space="preserve"> </w:t>
      </w:r>
      <w:r w:rsidR="00D9525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474B5">
        <w:rPr>
          <w:lang w:val="es-ES_tradnl"/>
        </w:rPr>
        <w:t>potenciar</w:t>
      </w:r>
      <w:r w:rsidR="007665EA">
        <w:rPr>
          <w:lang w:val="es-ES_tradnl"/>
        </w:rPr>
        <w:t xml:space="preserve"> </w:t>
      </w:r>
      <w:r w:rsidR="00A800EB" w:rsidRPr="007143C2">
        <w:rPr>
          <w:rFonts w:asciiTheme="majorBidi" w:hAnsiTheme="majorBidi" w:cstheme="majorBidi"/>
          <w:lang w:val="es-ES_tradnl"/>
        </w:rPr>
        <w:t>la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A800EB" w:rsidRPr="007143C2">
        <w:rPr>
          <w:rFonts w:asciiTheme="majorBidi" w:hAnsiTheme="majorBidi" w:cstheme="majorBidi"/>
          <w:lang w:val="es-ES_tradnl"/>
        </w:rPr>
        <w:t>participación,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A800EB" w:rsidRPr="007143C2">
        <w:rPr>
          <w:rFonts w:asciiTheme="majorBidi" w:hAnsiTheme="majorBidi" w:cstheme="majorBidi"/>
          <w:lang w:val="es-ES_tradnl"/>
        </w:rPr>
        <w:t>visibilidad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A800EB" w:rsidRPr="007143C2">
        <w:rPr>
          <w:rFonts w:asciiTheme="majorBidi" w:hAnsiTheme="majorBidi" w:cstheme="majorBidi"/>
          <w:lang w:val="es-ES_tradnl"/>
        </w:rPr>
        <w:t>y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A800EB" w:rsidRPr="007143C2">
        <w:rPr>
          <w:rFonts w:asciiTheme="majorBidi" w:hAnsiTheme="majorBidi" w:cstheme="majorBidi"/>
          <w:lang w:val="es-ES_tradnl"/>
        </w:rPr>
        <w:t>liderazgo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DC471F">
        <w:rPr>
          <w:rFonts w:asciiTheme="majorBidi" w:hAnsiTheme="majorBidi" w:cstheme="majorBidi"/>
          <w:lang w:val="es-ES_tradnl"/>
        </w:rPr>
        <w:t>de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DC471F">
        <w:rPr>
          <w:rFonts w:asciiTheme="majorBidi" w:hAnsiTheme="majorBidi" w:cstheme="majorBidi"/>
          <w:lang w:val="es-ES_tradnl"/>
        </w:rPr>
        <w:t>la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DC471F">
        <w:rPr>
          <w:rFonts w:asciiTheme="majorBidi" w:hAnsiTheme="majorBidi" w:cstheme="majorBidi"/>
          <w:lang w:val="es-ES_tradnl"/>
        </w:rPr>
        <w:t>mujer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A800EB" w:rsidRPr="007143C2">
        <w:rPr>
          <w:rFonts w:asciiTheme="majorBidi" w:hAnsiTheme="majorBidi" w:cstheme="majorBidi"/>
          <w:lang w:val="es-ES_tradnl"/>
        </w:rPr>
        <w:t>en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A800EB" w:rsidRPr="007143C2">
        <w:rPr>
          <w:rFonts w:asciiTheme="majorBidi" w:hAnsiTheme="majorBidi" w:cstheme="majorBidi"/>
          <w:lang w:val="es-ES_tradnl"/>
        </w:rPr>
        <w:t>el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A800EB" w:rsidRPr="007143C2">
        <w:rPr>
          <w:rFonts w:asciiTheme="majorBidi" w:hAnsiTheme="majorBidi" w:cstheme="majorBidi"/>
          <w:lang w:val="es-ES_tradnl"/>
        </w:rPr>
        <w:t>sector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A800EB" w:rsidRPr="007143C2">
        <w:rPr>
          <w:rFonts w:asciiTheme="majorBidi" w:hAnsiTheme="majorBidi" w:cstheme="majorBidi"/>
          <w:lang w:val="es-ES_tradnl"/>
        </w:rPr>
        <w:t>refrigeración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7602EA" w:rsidRPr="007143C2">
        <w:rPr>
          <w:rFonts w:asciiTheme="majorBidi" w:hAnsiTheme="majorBidi" w:cstheme="majorBidi"/>
          <w:lang w:val="es-ES_tradnl"/>
        </w:rPr>
        <w:t>y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7602EA" w:rsidRPr="007143C2">
        <w:rPr>
          <w:rFonts w:asciiTheme="majorBidi" w:hAnsiTheme="majorBidi" w:cstheme="majorBidi"/>
          <w:lang w:val="es-ES_tradnl"/>
        </w:rPr>
        <w:t>climatización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A800EB" w:rsidRPr="007143C2">
        <w:rPr>
          <w:rFonts w:asciiTheme="majorBidi" w:hAnsiTheme="majorBidi" w:cstheme="majorBidi"/>
          <w:lang w:val="es-ES_tradnl"/>
        </w:rPr>
        <w:t>y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A800EB" w:rsidRPr="007143C2">
        <w:rPr>
          <w:rFonts w:asciiTheme="majorBidi" w:hAnsiTheme="majorBidi" w:cstheme="majorBidi"/>
          <w:lang w:val="es-ES_tradnl"/>
        </w:rPr>
        <w:t>en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A800EB" w:rsidRPr="007143C2">
        <w:rPr>
          <w:rFonts w:asciiTheme="majorBidi" w:hAnsiTheme="majorBidi" w:cstheme="majorBidi"/>
          <w:lang w:val="es-ES_tradnl"/>
        </w:rPr>
        <w:t>la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9522A3" w:rsidRPr="009522A3">
        <w:rPr>
          <w:rFonts w:asciiTheme="majorBidi" w:hAnsiTheme="majorBidi" w:cstheme="majorBidi"/>
          <w:lang w:val="es-ES_tradnl"/>
        </w:rPr>
        <w:t>gestión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A800EB" w:rsidRPr="007143C2">
        <w:rPr>
          <w:rFonts w:asciiTheme="majorBidi" w:hAnsiTheme="majorBidi" w:cstheme="majorBidi"/>
          <w:lang w:val="es-ES_tradnl"/>
        </w:rPr>
        <w:t>ambiental</w:t>
      </w:r>
      <w:r w:rsidR="00A83C1B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F92BA5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6F6FF8">
        <w:rPr>
          <w:lang w:val="es-ES_tradnl"/>
        </w:rPr>
        <w:t>entregaron</w:t>
      </w:r>
      <w:r w:rsidR="007665EA">
        <w:rPr>
          <w:lang w:val="es-ES_tradnl"/>
        </w:rPr>
        <w:t xml:space="preserve"> </w:t>
      </w:r>
      <w:r w:rsidR="006F6FF8" w:rsidRPr="006F6FF8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6F6FF8" w:rsidRPr="006F6FF8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6F6FF8" w:rsidRPr="006F6FF8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6F6FF8" w:rsidRPr="006F6FF8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6F6FF8" w:rsidRPr="006F6FF8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6F6FF8" w:rsidRPr="006F6FF8">
        <w:rPr>
          <w:lang w:val="es-ES_tradnl"/>
        </w:rPr>
        <w:t>recursos</w:t>
      </w:r>
      <w:r w:rsidR="007665EA">
        <w:rPr>
          <w:lang w:val="es-ES_tradnl"/>
        </w:rPr>
        <w:t xml:space="preserve"> </w:t>
      </w:r>
      <w:r w:rsidR="004705BF" w:rsidRPr="004705BF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705BF" w:rsidRPr="004705BF">
        <w:rPr>
          <w:lang w:val="es-ES_tradnl"/>
        </w:rPr>
        <w:t>evaluación</w:t>
      </w:r>
      <w:r w:rsidR="00A83C1B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747E71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F66035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F66035" w:rsidRPr="007143C2">
        <w:rPr>
          <w:lang w:val="es-ES_tradnl"/>
        </w:rPr>
        <w:t>Día</w:t>
      </w:r>
      <w:r w:rsidR="007665EA">
        <w:rPr>
          <w:lang w:val="es-ES_tradnl"/>
        </w:rPr>
        <w:t xml:space="preserve"> </w:t>
      </w:r>
      <w:r w:rsidR="00F66035" w:rsidRPr="007143C2">
        <w:rPr>
          <w:lang w:val="es-ES_tradnl"/>
        </w:rPr>
        <w:t>Internacional</w:t>
      </w:r>
      <w:r w:rsidR="007665EA">
        <w:rPr>
          <w:lang w:val="es-ES_tradnl"/>
        </w:rPr>
        <w:t xml:space="preserve"> </w:t>
      </w:r>
      <w:r w:rsidR="00F6603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66035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F66035" w:rsidRPr="007143C2">
        <w:rPr>
          <w:lang w:val="es-ES_tradnl"/>
        </w:rPr>
        <w:t>Mujer</w:t>
      </w:r>
      <w:r w:rsidR="007665EA">
        <w:rPr>
          <w:lang w:val="es-ES_tradnl"/>
        </w:rPr>
        <w:t xml:space="preserve"> </w:t>
      </w:r>
      <w:r w:rsidR="00856BD8" w:rsidRPr="00856BD8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856BD8" w:rsidRPr="00856BD8">
        <w:rPr>
          <w:lang w:val="es-ES_tradnl"/>
        </w:rPr>
        <w:t>hizo</w:t>
      </w:r>
      <w:r w:rsidR="007665EA">
        <w:rPr>
          <w:lang w:val="es-ES_tradnl"/>
        </w:rPr>
        <w:t xml:space="preserve"> </w:t>
      </w:r>
      <w:r w:rsidR="00856BD8" w:rsidRPr="00856BD8">
        <w:rPr>
          <w:lang w:val="es-ES_tradnl"/>
        </w:rPr>
        <w:t>una</w:t>
      </w:r>
      <w:r w:rsidR="007665EA">
        <w:rPr>
          <w:lang w:val="es-ES_tradnl"/>
        </w:rPr>
        <w:t xml:space="preserve"> </w:t>
      </w:r>
      <w:r w:rsidR="00856BD8" w:rsidRPr="00856BD8">
        <w:rPr>
          <w:lang w:val="es-ES_tradnl"/>
        </w:rPr>
        <w:t>campaña</w:t>
      </w:r>
      <w:r w:rsidR="007665EA">
        <w:rPr>
          <w:lang w:val="es-ES_tradnl"/>
        </w:rPr>
        <w:t xml:space="preserve"> </w:t>
      </w:r>
      <w:r w:rsidR="008E6697">
        <w:rPr>
          <w:lang w:val="es-ES_tradnl"/>
        </w:rPr>
        <w:t>destacando</w:t>
      </w:r>
      <w:r w:rsidR="007665EA">
        <w:rPr>
          <w:lang w:val="es-ES_tradnl"/>
        </w:rPr>
        <w:t xml:space="preserve"> </w:t>
      </w:r>
      <w:r w:rsidR="006E49B9">
        <w:rPr>
          <w:lang w:val="es-ES_tradnl"/>
        </w:rPr>
        <w:t>su</w:t>
      </w:r>
      <w:r w:rsidR="007665EA">
        <w:rPr>
          <w:lang w:val="es-ES_tradnl"/>
        </w:rPr>
        <w:t xml:space="preserve"> </w:t>
      </w:r>
      <w:r w:rsidR="006E49B9">
        <w:rPr>
          <w:lang w:val="es-ES_tradnl"/>
        </w:rPr>
        <w:t>papel</w:t>
      </w:r>
      <w:r w:rsidR="007665EA">
        <w:rPr>
          <w:lang w:val="es-ES_tradnl"/>
        </w:rPr>
        <w:t xml:space="preserve"> </w:t>
      </w:r>
      <w:r w:rsidR="00221563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221563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221563" w:rsidRPr="007143C2">
        <w:rPr>
          <w:lang w:val="es-ES_tradnl"/>
        </w:rPr>
        <w:t>fiscalización</w:t>
      </w:r>
      <w:r w:rsidR="007665EA">
        <w:rPr>
          <w:lang w:val="es-ES_tradnl"/>
        </w:rPr>
        <w:t xml:space="preserve"> </w:t>
      </w:r>
      <w:r w:rsidR="00221563" w:rsidRPr="007143C2">
        <w:rPr>
          <w:lang w:val="es-ES_tradnl"/>
        </w:rPr>
        <w:t>ambi</w:t>
      </w:r>
      <w:r w:rsidR="00B91067">
        <w:rPr>
          <w:lang w:val="es-ES_tradnl"/>
        </w:rPr>
        <w:t>ental</w:t>
      </w:r>
      <w:r w:rsidR="007665EA">
        <w:rPr>
          <w:lang w:val="es-ES_tradnl"/>
        </w:rPr>
        <w:t xml:space="preserve"> </w:t>
      </w:r>
      <w:r w:rsidR="00B91067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7F0B84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8C6FFB">
        <w:rPr>
          <w:lang w:val="es-ES_tradnl"/>
        </w:rPr>
        <w:t>crearon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oportunidades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D613A" w:rsidRPr="002D613A">
        <w:rPr>
          <w:lang w:val="es-ES_tradnl"/>
        </w:rPr>
        <w:t>asociatividad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mentoría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través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6A756D">
        <w:rPr>
          <w:lang w:val="es-ES_tradnl"/>
        </w:rPr>
        <w:t>Red</w:t>
      </w:r>
      <w:r w:rsidR="007665EA">
        <w:rPr>
          <w:lang w:val="es-ES_tradnl"/>
        </w:rPr>
        <w:t xml:space="preserve"> </w:t>
      </w:r>
      <w:r w:rsidR="006A756D">
        <w:rPr>
          <w:lang w:val="es-ES_tradnl"/>
        </w:rPr>
        <w:t>Internacional</w:t>
      </w:r>
      <w:r w:rsidR="007665EA">
        <w:rPr>
          <w:lang w:val="es-ES_tradnl"/>
        </w:rPr>
        <w:t xml:space="preserve"> </w:t>
      </w:r>
      <w:r w:rsidR="006A756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A756D">
        <w:rPr>
          <w:lang w:val="es-ES_tradnl"/>
        </w:rPr>
        <w:t>Mujeres</w:t>
      </w:r>
      <w:r w:rsidR="007665EA">
        <w:rPr>
          <w:lang w:val="es-ES_tradnl"/>
        </w:rPr>
        <w:t xml:space="preserve"> </w:t>
      </w:r>
      <w:r w:rsidR="006A756D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6A756D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6A756D">
        <w:rPr>
          <w:lang w:val="es-ES_tradnl"/>
        </w:rPr>
        <w:t>Refrigeración</w:t>
      </w:r>
      <w:r w:rsidR="00A83C1B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4A6580" w:rsidRPr="007143C2">
        <w:rPr>
          <w:lang w:val="es-ES_tradnl"/>
        </w:rPr>
        <w:t>y</w:t>
      </w:r>
    </w:p>
    <w:p w14:paraId="561C8ADE" w14:textId="0ECC2A71" w:rsidR="00A83C1B" w:rsidRPr="00387B2A" w:rsidRDefault="002707EB" w:rsidP="00A83C1B">
      <w:pPr>
        <w:pStyle w:val="Heading2"/>
        <w:rPr>
          <w:lang w:val="es-ES_tradnl"/>
        </w:rPr>
      </w:pPr>
      <w:r w:rsidRPr="00387B2A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Pr="00387B2A">
        <w:rPr>
          <w:lang w:val="es-ES_tradnl"/>
        </w:rPr>
        <w:t>a</w:t>
      </w:r>
      <w:r w:rsidR="00A83C1B" w:rsidRPr="00387B2A">
        <w:rPr>
          <w:lang w:val="es-ES_tradnl"/>
        </w:rPr>
        <w:t>poyó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preparación</w:t>
      </w:r>
      <w:r w:rsidR="00ED483F" w:rsidRPr="00387B2A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presentación</w:t>
      </w:r>
      <w:r w:rsidR="007665EA">
        <w:rPr>
          <w:lang w:val="es-ES_tradnl"/>
        </w:rPr>
        <w:t xml:space="preserve"> </w:t>
      </w:r>
      <w:r w:rsidR="00E06A13" w:rsidRPr="00387B2A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E06A13" w:rsidRPr="00387B2A">
        <w:rPr>
          <w:lang w:val="es-ES_tradnl"/>
        </w:rPr>
        <w:t>ejecución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proyectos</w:t>
      </w:r>
      <w:r w:rsidR="007665EA">
        <w:rPr>
          <w:lang w:val="es-ES_tradnl"/>
        </w:rPr>
        <w:t xml:space="preserve"> </w:t>
      </w:r>
      <w:r w:rsidR="003217FB" w:rsidRPr="00387B2A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7C139E" w:rsidRPr="00387B2A">
        <w:rPr>
          <w:lang w:val="es-ES_tradnl"/>
        </w:rPr>
        <w:t>Fondo</w:t>
      </w:r>
      <w:r w:rsidR="007665EA">
        <w:rPr>
          <w:lang w:val="es-ES_tradnl"/>
        </w:rPr>
        <w:t xml:space="preserve"> </w:t>
      </w:r>
      <w:r w:rsidR="007C139E" w:rsidRPr="00387B2A">
        <w:rPr>
          <w:lang w:val="es-ES_tradnl"/>
        </w:rPr>
        <w:t>Multilateral</w:t>
      </w:r>
      <w:r w:rsidR="00A83C1B" w:rsidRPr="00387B2A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3956C6" w:rsidRPr="00387B2A">
        <w:rPr>
          <w:lang w:val="es-ES_tradnl"/>
        </w:rPr>
        <w:t>entre</w:t>
      </w:r>
      <w:r w:rsidR="007665EA">
        <w:rPr>
          <w:lang w:val="es-ES_tradnl"/>
        </w:rPr>
        <w:t xml:space="preserve"> </w:t>
      </w:r>
      <w:r w:rsidR="003956C6" w:rsidRPr="00387B2A">
        <w:rPr>
          <w:lang w:val="es-ES_tradnl"/>
        </w:rPr>
        <w:t>ellos</w:t>
      </w:r>
      <w:r w:rsidR="007665EA">
        <w:rPr>
          <w:lang w:val="es-ES_tradnl"/>
        </w:rPr>
        <w:t xml:space="preserve"> </w:t>
      </w:r>
      <w:r w:rsidR="000F6329" w:rsidRPr="00387B2A">
        <w:rPr>
          <w:lang w:val="es-ES_tradnl"/>
        </w:rPr>
        <w:t>102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tramos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nuevas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etapas</w:t>
      </w:r>
      <w:r w:rsidR="007665EA">
        <w:rPr>
          <w:lang w:val="es-ES_tradnl"/>
        </w:rPr>
        <w:t xml:space="preserve"> </w:t>
      </w:r>
      <w:r w:rsidR="002273EF" w:rsidRPr="00387B2A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F73DD2" w:rsidRPr="00387B2A">
        <w:rPr>
          <w:lang w:val="es-ES_tradnl"/>
        </w:rPr>
        <w:t>plan</w:t>
      </w:r>
      <w:r w:rsidR="007665EA">
        <w:rPr>
          <w:lang w:val="es-ES_tradnl"/>
        </w:rPr>
        <w:t xml:space="preserve"> </w:t>
      </w:r>
      <w:r w:rsidR="00F73DD2" w:rsidRPr="00387B2A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73DD2" w:rsidRPr="00387B2A">
        <w:rPr>
          <w:lang w:val="es-ES_tradnl"/>
        </w:rPr>
        <w:t>gestión</w:t>
      </w:r>
      <w:r w:rsidR="007665EA">
        <w:rPr>
          <w:lang w:val="es-ES_tradnl"/>
        </w:rPr>
        <w:t xml:space="preserve"> </w:t>
      </w:r>
      <w:r w:rsidR="00F73DD2" w:rsidRPr="00387B2A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F73DD2" w:rsidRPr="00387B2A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F73DD2" w:rsidRPr="00387B2A">
        <w:rPr>
          <w:lang w:val="es-ES_tradnl"/>
        </w:rPr>
        <w:t>e</w:t>
      </w:r>
      <w:r w:rsidR="002E0B4F" w:rsidRPr="00387B2A">
        <w:rPr>
          <w:lang w:val="es-ES_tradnl"/>
        </w:rPr>
        <w:t>liminación</w:t>
      </w:r>
      <w:r w:rsidR="007665EA">
        <w:rPr>
          <w:lang w:val="es-ES_tradnl"/>
        </w:rPr>
        <w:t xml:space="preserve"> </w:t>
      </w:r>
      <w:r w:rsidR="002E0B4F" w:rsidRPr="00387B2A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B6ACD">
        <w:rPr>
          <w:lang w:val="es-ES_tradnl"/>
        </w:rPr>
        <w:t xml:space="preserve">los </w:t>
      </w:r>
      <w:r w:rsidR="002E0B4F" w:rsidRPr="00387B2A">
        <w:rPr>
          <w:lang w:val="es-ES_tradnl"/>
        </w:rPr>
        <w:t>HCFC</w:t>
      </w:r>
      <w:r w:rsidR="007665EA">
        <w:rPr>
          <w:lang w:val="es-ES_tradnl"/>
        </w:rPr>
        <w:t xml:space="preserve"> </w:t>
      </w:r>
      <w:r w:rsidR="002E0B4F" w:rsidRPr="00387B2A">
        <w:rPr>
          <w:lang w:val="es-ES_tradnl"/>
        </w:rPr>
        <w:t>(PGEH</w:t>
      </w:r>
      <w:r w:rsidR="0014437C" w:rsidRPr="00387B2A">
        <w:rPr>
          <w:lang w:val="es-ES_tradnl"/>
        </w:rPr>
        <w:t>)</w:t>
      </w:r>
      <w:r w:rsidR="00A83C1B" w:rsidRPr="00387B2A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0F6329" w:rsidRPr="00387B2A">
        <w:rPr>
          <w:lang w:val="es-ES_tradnl"/>
        </w:rPr>
        <w:t>36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informes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verificación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PGEH,</w:t>
      </w:r>
      <w:r w:rsidR="007665EA">
        <w:rPr>
          <w:lang w:val="es-ES_tradnl"/>
        </w:rPr>
        <w:t xml:space="preserve"> </w:t>
      </w:r>
      <w:r w:rsidR="008C3961" w:rsidRPr="00387B2A">
        <w:rPr>
          <w:lang w:val="es-ES_tradnl"/>
        </w:rPr>
        <w:t>63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PAK,</w:t>
      </w:r>
      <w:r w:rsidR="007665EA">
        <w:rPr>
          <w:lang w:val="es-ES_tradnl"/>
        </w:rPr>
        <w:t xml:space="preserve"> </w:t>
      </w:r>
      <w:r w:rsidR="00BF0064" w:rsidRPr="00387B2A">
        <w:rPr>
          <w:lang w:val="es-ES_tradnl"/>
        </w:rPr>
        <w:t>54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componentes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energética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marco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decisión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89/6,</w:t>
      </w:r>
      <w:r w:rsidR="007665EA">
        <w:rPr>
          <w:lang w:val="es-ES_tradnl"/>
        </w:rPr>
        <w:t xml:space="preserve"> </w:t>
      </w:r>
      <w:r w:rsidR="00BF0064" w:rsidRPr="00387B2A">
        <w:rPr>
          <w:lang w:val="es-ES_tradnl"/>
        </w:rPr>
        <w:t>seis</w:t>
      </w:r>
      <w:r w:rsidR="007665EA">
        <w:rPr>
          <w:lang w:val="es-ES_tradnl"/>
        </w:rPr>
        <w:t xml:space="preserve"> </w:t>
      </w:r>
      <w:r w:rsidR="00544C3E" w:rsidRPr="00387B2A">
        <w:rPr>
          <w:lang w:val="es-ES_tradnl"/>
        </w:rPr>
        <w:t>proyectos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piloto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marco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decisión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91/65</w:t>
      </w:r>
      <w:r w:rsidR="007665EA">
        <w:rPr>
          <w:lang w:val="es-ES_tradnl"/>
        </w:rPr>
        <w:t xml:space="preserve"> </w:t>
      </w:r>
      <w:r w:rsidR="004A6580" w:rsidRPr="00387B2A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4A6580" w:rsidRPr="00387B2A">
        <w:rPr>
          <w:lang w:val="es-ES_tradnl"/>
        </w:rPr>
        <w:t>71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proyectos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planes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acción</w:t>
      </w:r>
      <w:r w:rsidR="007665EA">
        <w:rPr>
          <w:lang w:val="es-ES_tradnl"/>
        </w:rPr>
        <w:t xml:space="preserve"> </w:t>
      </w:r>
      <w:r w:rsidR="00A37E83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A37E83" w:rsidRPr="00A37E83">
        <w:rPr>
          <w:lang w:val="es-ES_tradnl"/>
        </w:rPr>
        <w:t>inventarios</w:t>
      </w:r>
      <w:r w:rsidR="007665EA">
        <w:rPr>
          <w:lang w:val="es-ES_tradnl"/>
        </w:rPr>
        <w:t xml:space="preserve"> </w:t>
      </w:r>
      <w:r w:rsidR="00A37E8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sustancias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controladas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agotadas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o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desecho,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conformidad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lo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dispuesto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decisión</w:t>
      </w:r>
      <w:r w:rsidR="007665EA">
        <w:rPr>
          <w:lang w:val="es-ES_tradnl"/>
        </w:rPr>
        <w:t xml:space="preserve"> </w:t>
      </w:r>
      <w:r w:rsidR="00A83C1B" w:rsidRPr="00387B2A">
        <w:rPr>
          <w:lang w:val="es-ES_tradnl"/>
        </w:rPr>
        <w:t>91/66</w:t>
      </w:r>
      <w:r w:rsidR="004A6580" w:rsidRPr="00387B2A">
        <w:rPr>
          <w:lang w:val="es-ES_tradnl"/>
        </w:rPr>
        <w:t>.</w:t>
      </w:r>
    </w:p>
    <w:p w14:paraId="59EA3296" w14:textId="6B11903B" w:rsidR="00F03BE8" w:rsidRPr="007143C2" w:rsidRDefault="00514645" w:rsidP="00514645">
      <w:pPr>
        <w:rPr>
          <w:u w:val="single"/>
          <w:lang w:val="es-ES_tradnl"/>
        </w:rPr>
      </w:pPr>
      <w:r w:rsidRPr="007143C2">
        <w:rPr>
          <w:u w:val="single"/>
          <w:lang w:val="es-ES_tradnl"/>
        </w:rPr>
        <w:t>Informe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sobre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el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proyecto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global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de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asistencia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técnica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para</w:t>
      </w:r>
      <w:r w:rsidR="007665EA">
        <w:rPr>
          <w:u w:val="single"/>
          <w:lang w:val="es-ES_tradnl"/>
        </w:rPr>
        <w:t xml:space="preserve"> </w:t>
      </w:r>
      <w:r w:rsidR="00BA238F">
        <w:rPr>
          <w:u w:val="single"/>
          <w:lang w:val="es-ES_tradnl"/>
        </w:rPr>
        <w:t>la</w:t>
      </w:r>
      <w:r w:rsidR="007665EA">
        <w:rPr>
          <w:u w:val="single"/>
          <w:lang w:val="es-ES_tradnl"/>
        </w:rPr>
        <w:t xml:space="preserve"> </w:t>
      </w:r>
      <w:r w:rsidR="00BA238F">
        <w:rPr>
          <w:u w:val="single"/>
          <w:lang w:val="es-ES_tradnl"/>
        </w:rPr>
        <w:t>articulación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de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encargados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del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ozono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y</w:t>
      </w:r>
      <w:r w:rsidR="007665EA">
        <w:rPr>
          <w:u w:val="single"/>
          <w:lang w:val="es-ES_tradnl"/>
        </w:rPr>
        <w:t xml:space="preserve"> </w:t>
      </w:r>
      <w:r w:rsidR="004E27FA" w:rsidRPr="004E27FA">
        <w:rPr>
          <w:u w:val="single"/>
          <w:lang w:val="es-ES_tradnl"/>
        </w:rPr>
        <w:t>autoridades</w:t>
      </w:r>
      <w:r w:rsidR="007665EA">
        <w:rPr>
          <w:u w:val="single"/>
          <w:lang w:val="es-ES_tradnl"/>
        </w:rPr>
        <w:t xml:space="preserve"> </w:t>
      </w:r>
      <w:r w:rsidR="004E27FA" w:rsidRPr="004E27FA">
        <w:rPr>
          <w:u w:val="single"/>
          <w:lang w:val="es-ES_tradnl"/>
        </w:rPr>
        <w:t>nacionales</w:t>
      </w:r>
      <w:r w:rsidR="007665EA">
        <w:rPr>
          <w:u w:val="single"/>
          <w:lang w:val="es-ES_tradnl"/>
        </w:rPr>
        <w:t xml:space="preserve"> </w:t>
      </w:r>
      <w:r w:rsidR="004E27FA" w:rsidRPr="004E27FA">
        <w:rPr>
          <w:u w:val="single"/>
          <w:lang w:val="es-ES_tradnl"/>
        </w:rPr>
        <w:t>en</w:t>
      </w:r>
      <w:r w:rsidR="007665EA">
        <w:rPr>
          <w:u w:val="single"/>
          <w:lang w:val="es-ES_tradnl"/>
        </w:rPr>
        <w:t xml:space="preserve"> </w:t>
      </w:r>
      <w:r w:rsidR="004E27FA" w:rsidRPr="004E27FA">
        <w:rPr>
          <w:u w:val="single"/>
          <w:lang w:val="es-ES_tradnl"/>
        </w:rPr>
        <w:t>materia</w:t>
      </w:r>
      <w:r w:rsidR="007665EA">
        <w:rPr>
          <w:u w:val="single"/>
          <w:lang w:val="es-ES_tradnl"/>
        </w:rPr>
        <w:t xml:space="preserve"> </w:t>
      </w:r>
      <w:r w:rsidR="004E27FA" w:rsidRPr="004E27FA">
        <w:rPr>
          <w:u w:val="single"/>
          <w:lang w:val="es-ES_tradnl"/>
        </w:rPr>
        <w:t>de</w:t>
      </w:r>
      <w:r w:rsidR="007665EA">
        <w:rPr>
          <w:u w:val="single"/>
          <w:lang w:val="es-ES_tradnl"/>
        </w:rPr>
        <w:t xml:space="preserve"> </w:t>
      </w:r>
      <w:r w:rsidR="004E27FA" w:rsidRPr="004E27FA">
        <w:rPr>
          <w:u w:val="single"/>
          <w:lang w:val="es-ES_tradnl"/>
        </w:rPr>
        <w:t>eficiencia</w:t>
      </w:r>
      <w:r w:rsidR="007665EA">
        <w:rPr>
          <w:u w:val="single"/>
          <w:lang w:val="es-ES_tradnl"/>
        </w:rPr>
        <w:t xml:space="preserve"> </w:t>
      </w:r>
      <w:r w:rsidR="004E27FA" w:rsidRPr="004E27FA">
        <w:rPr>
          <w:u w:val="single"/>
          <w:lang w:val="es-ES_tradnl"/>
        </w:rPr>
        <w:t>energética</w:t>
      </w:r>
      <w:r w:rsidR="007665EA">
        <w:rPr>
          <w:u w:val="single"/>
          <w:lang w:val="es-ES_tradnl"/>
        </w:rPr>
        <w:t xml:space="preserve"> </w:t>
      </w:r>
      <w:r w:rsidR="006444FE">
        <w:rPr>
          <w:u w:val="single"/>
          <w:lang w:val="es-ES_tradnl"/>
        </w:rPr>
        <w:t>en</w:t>
      </w:r>
      <w:r w:rsidR="007665EA">
        <w:rPr>
          <w:u w:val="single"/>
          <w:lang w:val="es-ES_tradnl"/>
        </w:rPr>
        <w:t xml:space="preserve"> </w:t>
      </w:r>
      <w:r w:rsidR="00DF3B3B">
        <w:rPr>
          <w:u w:val="single"/>
          <w:lang w:val="es-ES_tradnl"/>
        </w:rPr>
        <w:t>pro</w:t>
      </w:r>
      <w:r w:rsidR="007665EA">
        <w:rPr>
          <w:u w:val="single"/>
          <w:lang w:val="es-ES_tradnl"/>
        </w:rPr>
        <w:t xml:space="preserve"> </w:t>
      </w:r>
      <w:r w:rsidR="006444FE">
        <w:rPr>
          <w:u w:val="single"/>
          <w:lang w:val="es-ES_tradnl"/>
        </w:rPr>
        <w:t>de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los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objetivos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de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la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Enmienda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de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Kigali</w:t>
      </w:r>
    </w:p>
    <w:p w14:paraId="7182CD6B" w14:textId="51CC5ED4" w:rsidR="00B902DB" w:rsidRPr="007143C2" w:rsidRDefault="00BC3160" w:rsidP="00514645">
      <w:pPr>
        <w:pStyle w:val="Heading1"/>
        <w:spacing w:before="240"/>
        <w:rPr>
          <w:lang w:val="es-ES_tradnl"/>
        </w:rPr>
      </w:pPr>
      <w:r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514645" w:rsidRPr="007143C2">
        <w:rPr>
          <w:lang w:val="es-ES_tradnl"/>
        </w:rPr>
        <w:t>fase</w:t>
      </w:r>
      <w:r w:rsidR="007665EA">
        <w:rPr>
          <w:lang w:val="es-ES_tradnl"/>
        </w:rPr>
        <w:t xml:space="preserve"> </w:t>
      </w:r>
      <w:r w:rsidR="00472BF4" w:rsidRPr="007143C2">
        <w:rPr>
          <w:lang w:val="es-ES_tradnl"/>
        </w:rPr>
        <w:t>II</w:t>
      </w:r>
      <w:r w:rsidR="007665EA">
        <w:rPr>
          <w:lang w:val="es-ES_tradnl"/>
        </w:rPr>
        <w:t xml:space="preserve"> </w:t>
      </w:r>
      <w:r w:rsidR="00514645" w:rsidRPr="007143C2">
        <w:rPr>
          <w:lang w:val="es-ES_tradnl"/>
        </w:rPr>
        <w:t>(</w:t>
      </w:r>
      <w:r w:rsidR="00472BF4" w:rsidRPr="007143C2">
        <w:rPr>
          <w:lang w:val="es-ES_tradnl"/>
        </w:rPr>
        <w:t>2025-2027</w:t>
      </w:r>
      <w:r w:rsidR="00514645" w:rsidRPr="007143C2">
        <w:rPr>
          <w:lang w:val="es-ES_tradnl"/>
        </w:rPr>
        <w:t>)</w:t>
      </w:r>
      <w:r w:rsidR="007665EA">
        <w:rPr>
          <w:lang w:val="es-ES_tradnl"/>
        </w:rPr>
        <w:t xml:space="preserve"> </w:t>
      </w:r>
      <w:r w:rsidR="00514645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514645" w:rsidRPr="007143C2">
        <w:rPr>
          <w:lang w:val="es-ES_tradnl"/>
        </w:rPr>
        <w:t>proyecto</w:t>
      </w:r>
      <w:r w:rsidR="007665EA">
        <w:rPr>
          <w:lang w:val="es-ES_tradnl"/>
        </w:rPr>
        <w:t xml:space="preserve"> </w:t>
      </w:r>
      <w:r w:rsidR="00514645" w:rsidRPr="007143C2">
        <w:rPr>
          <w:lang w:val="es-ES_tradnl"/>
        </w:rPr>
        <w:t>global</w:t>
      </w:r>
      <w:r w:rsidR="007665EA">
        <w:rPr>
          <w:lang w:val="es-ES_tradnl"/>
        </w:rPr>
        <w:t xml:space="preserve"> </w:t>
      </w:r>
      <w:r w:rsidR="0051464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14645" w:rsidRPr="007143C2">
        <w:rPr>
          <w:lang w:val="es-ES_tradnl"/>
        </w:rPr>
        <w:t>asistencia</w:t>
      </w:r>
      <w:r w:rsidR="007665EA">
        <w:rPr>
          <w:lang w:val="es-ES_tradnl"/>
        </w:rPr>
        <w:t xml:space="preserve"> </w:t>
      </w:r>
      <w:r w:rsidR="00514645" w:rsidRPr="007143C2">
        <w:rPr>
          <w:lang w:val="es-ES_tradnl"/>
        </w:rPr>
        <w:t>técnica</w:t>
      </w:r>
      <w:r w:rsidR="007665EA">
        <w:rPr>
          <w:lang w:val="es-ES_tradnl"/>
        </w:rPr>
        <w:t xml:space="preserve"> </w:t>
      </w:r>
      <w:r w:rsidR="00A61F0E" w:rsidRPr="00A61F0E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A61F0E" w:rsidRPr="00A61F0E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61F0E" w:rsidRPr="00A61F0E">
        <w:rPr>
          <w:lang w:val="es-ES_tradnl"/>
        </w:rPr>
        <w:t>articulación</w:t>
      </w:r>
      <w:r w:rsidR="007665EA">
        <w:rPr>
          <w:lang w:val="es-ES_tradnl"/>
        </w:rPr>
        <w:t xml:space="preserve"> </w:t>
      </w:r>
      <w:r w:rsidR="00A61F0E" w:rsidRPr="00A61F0E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61F0E" w:rsidRPr="00A61F0E">
        <w:rPr>
          <w:lang w:val="es-ES_tradnl"/>
        </w:rPr>
        <w:t>encargados</w:t>
      </w:r>
      <w:r w:rsidR="007665EA">
        <w:rPr>
          <w:lang w:val="es-ES_tradnl"/>
        </w:rPr>
        <w:t xml:space="preserve"> </w:t>
      </w:r>
      <w:r w:rsidR="00A61F0E" w:rsidRPr="00A61F0E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61F0E" w:rsidRPr="00A61F0E">
        <w:rPr>
          <w:lang w:val="es-ES_tradnl"/>
        </w:rPr>
        <w:t>ozono</w:t>
      </w:r>
      <w:r w:rsidR="007665EA">
        <w:rPr>
          <w:lang w:val="es-ES_tradnl"/>
        </w:rPr>
        <w:t xml:space="preserve"> </w:t>
      </w:r>
      <w:r w:rsidR="00A61F0E" w:rsidRPr="00A61F0E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61F0E" w:rsidRPr="00A61F0E">
        <w:rPr>
          <w:lang w:val="es-ES_tradnl"/>
        </w:rPr>
        <w:t>autoridades</w:t>
      </w:r>
      <w:r w:rsidR="007665EA">
        <w:rPr>
          <w:lang w:val="es-ES_tradnl"/>
        </w:rPr>
        <w:t xml:space="preserve"> </w:t>
      </w:r>
      <w:r w:rsidR="00A61F0E" w:rsidRPr="00A61F0E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="00A61F0E" w:rsidRPr="00A61F0E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61F0E" w:rsidRPr="00A61F0E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A61F0E" w:rsidRPr="00A61F0E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61F0E" w:rsidRPr="00A61F0E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="00A61F0E" w:rsidRPr="00A61F0E">
        <w:rPr>
          <w:lang w:val="es-ES_tradnl"/>
        </w:rPr>
        <w:t>energética</w:t>
      </w:r>
      <w:r w:rsidR="007665EA">
        <w:rPr>
          <w:lang w:val="es-ES_tradnl"/>
        </w:rPr>
        <w:t xml:space="preserve"> </w:t>
      </w:r>
      <w:r w:rsidR="00837806" w:rsidRPr="00837806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205A82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837806" w:rsidRPr="00837806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37806" w:rsidRPr="00837806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837806" w:rsidRPr="00837806">
        <w:rPr>
          <w:lang w:val="es-ES_tradnl"/>
        </w:rPr>
        <w:t>objetivos</w:t>
      </w:r>
      <w:r w:rsidR="007665EA">
        <w:rPr>
          <w:lang w:val="es-ES_tradnl"/>
        </w:rPr>
        <w:t xml:space="preserve"> </w:t>
      </w:r>
      <w:r w:rsidR="00837806" w:rsidRPr="00837806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37806" w:rsidRPr="00837806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837806" w:rsidRPr="00837806">
        <w:rPr>
          <w:lang w:val="es-ES_tradnl"/>
        </w:rPr>
        <w:t>Enmienda</w:t>
      </w:r>
      <w:r w:rsidR="007665EA">
        <w:rPr>
          <w:lang w:val="es-ES_tradnl"/>
        </w:rPr>
        <w:t xml:space="preserve"> </w:t>
      </w:r>
      <w:r w:rsidR="00837806" w:rsidRPr="00837806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37806" w:rsidRPr="00837806">
        <w:rPr>
          <w:lang w:val="es-ES_tradnl"/>
        </w:rPr>
        <w:t>Kigali</w:t>
      </w:r>
      <w:r w:rsidR="00514645" w:rsidRPr="007143C2">
        <w:rPr>
          <w:rStyle w:val="FootnoteReference"/>
          <w:lang w:val="es-ES_tradnl"/>
        </w:rPr>
        <w:footnoteReference w:id="7"/>
      </w:r>
      <w:r w:rsidR="007665EA">
        <w:rPr>
          <w:lang w:val="es-ES_tradnl"/>
        </w:rPr>
        <w:t xml:space="preserve"> </w:t>
      </w:r>
      <w:r w:rsidR="00D42CFD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D42CFD" w:rsidRPr="00D42CFD">
        <w:rPr>
          <w:lang w:val="es-ES_tradnl"/>
        </w:rPr>
        <w:t>aprobó</w:t>
      </w:r>
      <w:r w:rsidR="007665EA">
        <w:rPr>
          <w:lang w:val="es-ES_tradnl"/>
        </w:rPr>
        <w:t xml:space="preserve"> </w:t>
      </w:r>
      <w:r w:rsidR="00D42CFD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D42CFD" w:rsidRPr="00D42CFD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D42CFD" w:rsidRPr="00D42CFD">
        <w:rPr>
          <w:lang w:val="es-ES_tradnl"/>
        </w:rPr>
        <w:t>96ª</w:t>
      </w:r>
      <w:r w:rsidR="007665EA">
        <w:rPr>
          <w:lang w:val="es-ES_tradnl"/>
        </w:rPr>
        <w:t xml:space="preserve"> </w:t>
      </w:r>
      <w:r w:rsidR="00D42CFD" w:rsidRPr="00D42CFD">
        <w:rPr>
          <w:lang w:val="es-ES_tradnl"/>
        </w:rPr>
        <w:t>reunión</w:t>
      </w:r>
      <w:r w:rsidR="007665EA">
        <w:rPr>
          <w:lang w:val="es-ES_tradnl"/>
        </w:rPr>
        <w:t xml:space="preserve"> </w:t>
      </w:r>
      <w:r w:rsidR="00D42CFD" w:rsidRPr="00D42CFD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D42CFD" w:rsidRPr="00D42CFD">
        <w:rPr>
          <w:lang w:val="es-ES_tradnl"/>
        </w:rPr>
        <w:t>Comité</w:t>
      </w:r>
      <w:r w:rsidR="007665EA">
        <w:rPr>
          <w:lang w:val="es-ES_tradnl"/>
        </w:rPr>
        <w:t xml:space="preserve"> </w:t>
      </w:r>
      <w:r w:rsidR="00D42CFD" w:rsidRPr="00D42CFD">
        <w:rPr>
          <w:lang w:val="es-ES_tradnl"/>
        </w:rPr>
        <w:t>Ejecutivo</w:t>
      </w:r>
      <w:r w:rsidR="00514645"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514645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514645" w:rsidRPr="007143C2">
        <w:rPr>
          <w:lang w:val="es-ES_tradnl"/>
        </w:rPr>
        <w:t>decisión</w:t>
      </w:r>
      <w:r w:rsidR="007665EA">
        <w:rPr>
          <w:lang w:val="es-ES_tradnl"/>
        </w:rPr>
        <w:t xml:space="preserve"> </w:t>
      </w:r>
      <w:r w:rsidR="00BF19C4" w:rsidRPr="007143C2">
        <w:rPr>
          <w:lang w:val="es-ES_tradnl"/>
        </w:rPr>
        <w:t>96/28</w:t>
      </w:r>
      <w:r w:rsidR="007665EA">
        <w:rPr>
          <w:lang w:val="es-ES_tradnl"/>
        </w:rPr>
        <w:t xml:space="preserve"> </w:t>
      </w:r>
      <w:r w:rsidR="004544B2" w:rsidRPr="007143C2">
        <w:rPr>
          <w:lang w:val="es-ES_tradnl"/>
        </w:rPr>
        <w:t>b</w:t>
      </w:r>
      <w:r w:rsidR="00514645" w:rsidRPr="007143C2">
        <w:rPr>
          <w:lang w:val="es-ES_tradnl"/>
        </w:rPr>
        <w:t>)</w:t>
      </w:r>
      <w:r w:rsidR="007665EA">
        <w:rPr>
          <w:lang w:val="es-ES_tradnl"/>
        </w:rPr>
        <w:t xml:space="preserve"> </w:t>
      </w:r>
      <w:r w:rsidR="004544B2" w:rsidRPr="007143C2">
        <w:rPr>
          <w:lang w:val="es-ES_tradnl"/>
        </w:rPr>
        <w:t>i)</w:t>
      </w:r>
      <w:r w:rsidR="007665EA">
        <w:rPr>
          <w:lang w:val="es-ES_tradnl"/>
        </w:rPr>
        <w:t xml:space="preserve"> </w:t>
      </w:r>
      <w:r w:rsidR="00146B85">
        <w:rPr>
          <w:lang w:val="es-ES_tradnl"/>
        </w:rPr>
        <w:t>instruyó</w:t>
      </w:r>
      <w:r w:rsidR="007665EA">
        <w:rPr>
          <w:lang w:val="es-ES_tradnl"/>
        </w:rPr>
        <w:t xml:space="preserve"> </w:t>
      </w:r>
      <w:r w:rsidR="00514645" w:rsidRPr="007143C2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="00514645"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8C139D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14774B">
        <w:rPr>
          <w:lang w:val="es-ES_tradnl"/>
        </w:rPr>
        <w:t>informar</w:t>
      </w:r>
      <w:r w:rsidR="007665EA">
        <w:rPr>
          <w:lang w:val="es-ES_tradnl"/>
        </w:rPr>
        <w:t xml:space="preserve"> </w:t>
      </w:r>
      <w:r w:rsidR="00007D27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="00007D27">
        <w:rPr>
          <w:lang w:val="es-ES_tradnl"/>
        </w:rPr>
        <w:t>respecto</w:t>
      </w:r>
      <w:r w:rsidR="007665EA">
        <w:rPr>
          <w:lang w:val="es-ES_tradnl"/>
        </w:rPr>
        <w:t xml:space="preserve"> </w:t>
      </w:r>
      <w:r w:rsidR="009D22B0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9D22B0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9D22B0" w:rsidRPr="007143C2">
        <w:rPr>
          <w:lang w:val="es-ES_tradnl"/>
        </w:rPr>
        <w:t>última</w:t>
      </w:r>
      <w:r w:rsidR="007665EA">
        <w:rPr>
          <w:lang w:val="es-ES_tradnl"/>
        </w:rPr>
        <w:t xml:space="preserve"> </w:t>
      </w:r>
      <w:r w:rsidR="009D22B0" w:rsidRPr="007143C2">
        <w:rPr>
          <w:lang w:val="es-ES_tradnl"/>
        </w:rPr>
        <w:t>reunión</w:t>
      </w:r>
      <w:r w:rsidR="007665EA">
        <w:rPr>
          <w:lang w:val="es-ES_tradnl"/>
        </w:rPr>
        <w:t xml:space="preserve"> </w:t>
      </w:r>
      <w:r w:rsidR="009D22B0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9D22B0" w:rsidRPr="007143C2">
        <w:rPr>
          <w:lang w:val="es-ES_tradnl"/>
        </w:rPr>
        <w:t>Comité</w:t>
      </w:r>
      <w:r w:rsidR="007665EA">
        <w:rPr>
          <w:lang w:val="es-ES_tradnl"/>
        </w:rPr>
        <w:t xml:space="preserve"> </w:t>
      </w:r>
      <w:r w:rsidR="009D22B0" w:rsidRPr="007143C2">
        <w:rPr>
          <w:lang w:val="es-ES_tradnl"/>
        </w:rPr>
        <w:t>Ejecutivo</w:t>
      </w:r>
      <w:r w:rsidR="007665EA">
        <w:rPr>
          <w:lang w:val="es-ES_tradnl"/>
        </w:rPr>
        <w:t xml:space="preserve"> </w:t>
      </w:r>
      <w:r w:rsidR="009D22B0" w:rsidRPr="007143C2">
        <w:rPr>
          <w:lang w:val="es-ES_tradnl"/>
        </w:rPr>
        <w:t>de</w:t>
      </w:r>
      <w:r w:rsidR="00437F99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437F99">
        <w:rPr>
          <w:lang w:val="es-ES_tradnl"/>
        </w:rPr>
        <w:t>año</w:t>
      </w:r>
      <w:r w:rsidR="007665EA">
        <w:rPr>
          <w:lang w:val="es-ES_tradnl"/>
        </w:rPr>
        <w:t xml:space="preserve"> </w:t>
      </w:r>
      <w:r w:rsidR="003849D3">
        <w:rPr>
          <w:lang w:val="es-ES_tradnl"/>
        </w:rPr>
        <w:t>2026</w:t>
      </w:r>
      <w:r w:rsidR="007665EA">
        <w:rPr>
          <w:lang w:val="es-ES_tradnl"/>
        </w:rPr>
        <w:t xml:space="preserve"> </w:t>
      </w:r>
      <w:r w:rsidR="00324604">
        <w:rPr>
          <w:lang w:val="es-ES_tradnl"/>
        </w:rPr>
        <w:t>como</w:t>
      </w:r>
      <w:r w:rsidR="007665EA">
        <w:rPr>
          <w:lang w:val="es-ES_tradnl"/>
        </w:rPr>
        <w:t xml:space="preserve"> </w:t>
      </w:r>
      <w:r w:rsidR="00324604">
        <w:rPr>
          <w:lang w:val="es-ES_tradnl"/>
        </w:rPr>
        <w:t>parte</w:t>
      </w:r>
      <w:r w:rsidR="007665EA">
        <w:rPr>
          <w:lang w:val="es-ES_tradnl"/>
        </w:rPr>
        <w:t xml:space="preserve"> </w:t>
      </w:r>
      <w:r w:rsidR="00F778F3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F778F3">
        <w:rPr>
          <w:lang w:val="es-ES_tradnl"/>
        </w:rPr>
        <w:t>informe</w:t>
      </w:r>
      <w:r w:rsidR="007665EA">
        <w:rPr>
          <w:lang w:val="es-ES_tradnl"/>
        </w:rPr>
        <w:t xml:space="preserve"> </w:t>
      </w:r>
      <w:r w:rsidR="00F778F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778F3">
        <w:rPr>
          <w:lang w:val="es-ES_tradnl"/>
        </w:rPr>
        <w:t>avance</w:t>
      </w:r>
      <w:r w:rsidR="007665EA">
        <w:rPr>
          <w:lang w:val="es-ES_tradnl"/>
        </w:rPr>
        <w:t xml:space="preserve"> </w:t>
      </w:r>
      <w:r w:rsidR="009D22B0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104789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811E39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811E39">
        <w:rPr>
          <w:lang w:val="es-ES_tradnl"/>
        </w:rPr>
        <w:t>presentar</w:t>
      </w:r>
      <w:r w:rsidR="007665EA">
        <w:rPr>
          <w:lang w:val="es-ES_tradnl"/>
        </w:rPr>
        <w:t xml:space="preserve"> </w:t>
      </w:r>
      <w:r w:rsidR="009D22B0"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4569FD">
        <w:rPr>
          <w:lang w:val="es-ES_tradnl"/>
        </w:rPr>
        <w:t>informe</w:t>
      </w:r>
      <w:r w:rsidR="007665EA">
        <w:rPr>
          <w:lang w:val="es-ES_tradnl"/>
        </w:rPr>
        <w:t xml:space="preserve"> </w:t>
      </w:r>
      <w:r w:rsidR="004569FD">
        <w:rPr>
          <w:lang w:val="es-ES_tradnl"/>
        </w:rPr>
        <w:t>final</w:t>
      </w:r>
      <w:r w:rsidR="007665EA">
        <w:rPr>
          <w:lang w:val="es-ES_tradnl"/>
        </w:rPr>
        <w:t xml:space="preserve"> </w:t>
      </w:r>
      <w:r w:rsidR="00E576FB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9D22B0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9D22B0" w:rsidRPr="007143C2">
        <w:rPr>
          <w:lang w:val="es-ES_tradnl"/>
        </w:rPr>
        <w:t>última</w:t>
      </w:r>
      <w:r w:rsidR="007665EA">
        <w:rPr>
          <w:lang w:val="es-ES_tradnl"/>
        </w:rPr>
        <w:t xml:space="preserve"> </w:t>
      </w:r>
      <w:r w:rsidR="009D22B0" w:rsidRPr="007143C2">
        <w:rPr>
          <w:lang w:val="es-ES_tradnl"/>
        </w:rPr>
        <w:t>reunión</w:t>
      </w:r>
      <w:r w:rsidR="007665EA">
        <w:rPr>
          <w:lang w:val="es-ES_tradnl"/>
        </w:rPr>
        <w:t xml:space="preserve"> </w:t>
      </w:r>
      <w:r w:rsidR="009D22B0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25085C">
        <w:rPr>
          <w:lang w:val="es-ES_tradnl"/>
        </w:rPr>
        <w:t>año</w:t>
      </w:r>
      <w:r w:rsidR="007665EA">
        <w:rPr>
          <w:lang w:val="es-ES_tradnl"/>
        </w:rPr>
        <w:t xml:space="preserve"> </w:t>
      </w:r>
      <w:r w:rsidR="009D22B0" w:rsidRPr="007143C2">
        <w:rPr>
          <w:lang w:val="es-ES_tradnl"/>
        </w:rPr>
        <w:t>2027.</w:t>
      </w:r>
    </w:p>
    <w:p w14:paraId="03747195" w14:textId="023DB7E0" w:rsidR="00F03BE8" w:rsidRPr="00877E9D" w:rsidRDefault="00B94EEE" w:rsidP="002313A6">
      <w:pPr>
        <w:pStyle w:val="Heading1"/>
        <w:spacing w:before="240"/>
        <w:rPr>
          <w:lang w:val="es-ES_tradnl"/>
        </w:rPr>
      </w:pPr>
      <w:r w:rsidRPr="00877E9D">
        <w:rPr>
          <w:lang w:val="es-ES_tradnl"/>
        </w:rPr>
        <w:t>Según</w:t>
      </w:r>
      <w:r w:rsidR="007665EA">
        <w:rPr>
          <w:lang w:val="es-ES_tradnl"/>
        </w:rPr>
        <w:t xml:space="preserve"> </w:t>
      </w:r>
      <w:r w:rsidR="00BB1ED5" w:rsidRPr="00877E9D">
        <w:rPr>
          <w:lang w:val="es-ES_tradnl"/>
        </w:rPr>
        <w:t>lo</w:t>
      </w:r>
      <w:r w:rsidR="007665EA">
        <w:rPr>
          <w:lang w:val="es-ES_tradnl"/>
        </w:rPr>
        <w:t xml:space="preserve"> </w:t>
      </w:r>
      <w:r w:rsidR="00BB1ED5" w:rsidRPr="00877E9D">
        <w:rPr>
          <w:lang w:val="es-ES_tradnl"/>
        </w:rPr>
        <w:t>dispuesto</w:t>
      </w:r>
      <w:r w:rsidR="007665EA">
        <w:rPr>
          <w:lang w:val="es-ES_tradnl"/>
        </w:rPr>
        <w:t xml:space="preserve"> </w:t>
      </w:r>
      <w:r w:rsidR="00BB1ED5" w:rsidRPr="00877E9D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9D22B0" w:rsidRPr="00877E9D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9D22B0" w:rsidRPr="00877E9D">
        <w:rPr>
          <w:lang w:val="es-ES_tradnl"/>
        </w:rPr>
        <w:t>decisión</w:t>
      </w:r>
      <w:r w:rsidR="007665EA">
        <w:rPr>
          <w:lang w:val="es-ES_tradnl"/>
        </w:rPr>
        <w:t xml:space="preserve"> </w:t>
      </w:r>
      <w:r w:rsidR="009D22B0" w:rsidRPr="00877E9D">
        <w:rPr>
          <w:lang w:val="es-ES_tradnl"/>
        </w:rPr>
        <w:t>96/28</w:t>
      </w:r>
      <w:r w:rsidR="007665EA">
        <w:rPr>
          <w:lang w:val="es-ES_tradnl"/>
        </w:rPr>
        <w:t xml:space="preserve"> </w:t>
      </w:r>
      <w:r w:rsidR="00652937" w:rsidRPr="00877E9D">
        <w:rPr>
          <w:lang w:val="es-ES_tradnl"/>
        </w:rPr>
        <w:t>b)</w:t>
      </w:r>
      <w:r w:rsidR="009D22B0" w:rsidRPr="00877E9D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514645" w:rsidRPr="00877E9D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514645" w:rsidRPr="00877E9D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986819" w:rsidRPr="00877E9D">
        <w:rPr>
          <w:lang w:val="es-ES_tradnl"/>
        </w:rPr>
        <w:t>informó</w:t>
      </w:r>
      <w:r w:rsidR="007665EA">
        <w:rPr>
          <w:lang w:val="es-ES_tradnl"/>
        </w:rPr>
        <w:t xml:space="preserve"> </w:t>
      </w:r>
      <w:r w:rsidR="00514645" w:rsidRPr="00877E9D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514645" w:rsidRPr="00877E9D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514645" w:rsidRPr="00877E9D">
        <w:rPr>
          <w:lang w:val="es-ES_tradnl"/>
        </w:rPr>
        <w:t>avances</w:t>
      </w:r>
      <w:r w:rsidR="007665EA">
        <w:rPr>
          <w:lang w:val="es-ES_tradnl"/>
        </w:rPr>
        <w:t xml:space="preserve"> </w:t>
      </w:r>
      <w:r w:rsidR="00514645" w:rsidRPr="00877E9D">
        <w:rPr>
          <w:lang w:val="es-ES_tradnl"/>
        </w:rPr>
        <w:t>logrados</w:t>
      </w:r>
      <w:r w:rsidR="007665EA">
        <w:rPr>
          <w:lang w:val="es-ES_tradnl"/>
        </w:rPr>
        <w:t xml:space="preserve"> </w:t>
      </w:r>
      <w:r w:rsidR="00D67060" w:rsidRPr="00877E9D">
        <w:rPr>
          <w:lang w:val="es-ES_tradnl"/>
        </w:rPr>
        <w:t>en</w:t>
      </w:r>
      <w:r w:rsidR="0005051B">
        <w:rPr>
          <w:lang w:val="es-ES_tradnl"/>
        </w:rPr>
        <w:t>tre</w:t>
      </w:r>
      <w:r w:rsidR="007665EA">
        <w:rPr>
          <w:lang w:val="es-ES_tradnl"/>
        </w:rPr>
        <w:t xml:space="preserve"> </w:t>
      </w:r>
      <w:r w:rsidR="00D67060" w:rsidRPr="00877E9D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05051B">
        <w:rPr>
          <w:lang w:val="es-ES_tradnl"/>
        </w:rPr>
        <w:t>1º</w:t>
      </w:r>
      <w:r w:rsidR="007665EA">
        <w:rPr>
          <w:lang w:val="es-ES_tradnl"/>
        </w:rPr>
        <w:t xml:space="preserve"> </w:t>
      </w:r>
      <w:r w:rsidR="0005051B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5051B">
        <w:rPr>
          <w:lang w:val="es-ES_tradnl"/>
        </w:rPr>
        <w:t>junio</w:t>
      </w:r>
      <w:r w:rsidR="007665EA">
        <w:rPr>
          <w:lang w:val="es-ES_tradnl"/>
        </w:rPr>
        <w:t xml:space="preserve"> </w:t>
      </w:r>
      <w:r w:rsidR="0005051B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5051B">
        <w:rPr>
          <w:lang w:val="es-ES_tradnl"/>
        </w:rPr>
        <w:t>2025</w:t>
      </w:r>
      <w:r w:rsidR="007665EA">
        <w:rPr>
          <w:lang w:val="es-ES_tradnl"/>
        </w:rPr>
        <w:t xml:space="preserve"> </w:t>
      </w:r>
      <w:r w:rsidR="0005051B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5051B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D67060" w:rsidRPr="00877E9D">
        <w:rPr>
          <w:lang w:val="es-ES_tradnl"/>
        </w:rPr>
        <w:t>31</w:t>
      </w:r>
      <w:r w:rsidR="007665EA">
        <w:rPr>
          <w:lang w:val="es-ES_tradnl"/>
        </w:rPr>
        <w:t xml:space="preserve"> </w:t>
      </w:r>
      <w:r w:rsidR="00D67060" w:rsidRPr="00877E9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67060" w:rsidRPr="00877E9D">
        <w:rPr>
          <w:lang w:val="es-ES_tradnl"/>
        </w:rPr>
        <w:t>agosto</w:t>
      </w:r>
      <w:r w:rsidR="007665EA">
        <w:rPr>
          <w:lang w:val="es-ES_tradnl"/>
        </w:rPr>
        <w:t xml:space="preserve"> </w:t>
      </w:r>
      <w:r w:rsidR="00D67060" w:rsidRPr="00877E9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67060" w:rsidRPr="00877E9D">
        <w:rPr>
          <w:lang w:val="es-ES_tradnl"/>
        </w:rPr>
        <w:t>2026</w:t>
      </w:r>
      <w:r w:rsidR="007665EA">
        <w:rPr>
          <w:lang w:val="es-ES_tradnl"/>
        </w:rPr>
        <w:t xml:space="preserve"> </w:t>
      </w:r>
      <w:r w:rsidR="002943EC" w:rsidRPr="00877E9D">
        <w:rPr>
          <w:lang w:val="es-ES_tradnl"/>
        </w:rPr>
        <w:t>tras</w:t>
      </w:r>
      <w:r w:rsidR="007665EA">
        <w:rPr>
          <w:lang w:val="es-ES_tradnl"/>
        </w:rPr>
        <w:t xml:space="preserve"> </w:t>
      </w:r>
      <w:r w:rsidR="00514645" w:rsidRPr="00877E9D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6B7FB3" w:rsidRPr="00877E9D">
        <w:rPr>
          <w:lang w:val="es-ES_tradnl"/>
        </w:rPr>
        <w:t>aprobación</w:t>
      </w:r>
      <w:r w:rsidR="007665EA">
        <w:rPr>
          <w:lang w:val="es-ES_tradnl"/>
        </w:rPr>
        <w:t xml:space="preserve"> </w:t>
      </w:r>
      <w:r w:rsidR="006B7FB3" w:rsidRPr="00877E9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B7FB3" w:rsidRPr="00877E9D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6B7FB3" w:rsidRPr="00877E9D">
        <w:rPr>
          <w:lang w:val="es-ES_tradnl"/>
        </w:rPr>
        <w:t>fase</w:t>
      </w:r>
      <w:r w:rsidR="007665EA">
        <w:rPr>
          <w:lang w:val="es-ES_tradnl"/>
        </w:rPr>
        <w:t xml:space="preserve"> </w:t>
      </w:r>
      <w:r w:rsidR="006B7FB3" w:rsidRPr="00877E9D">
        <w:rPr>
          <w:lang w:val="es-ES_tradnl"/>
        </w:rPr>
        <w:t>II</w:t>
      </w:r>
      <w:r w:rsidR="00514645" w:rsidRPr="00877E9D">
        <w:rPr>
          <w:lang w:val="es-ES_tradnl"/>
        </w:rPr>
        <w:t>.</w:t>
      </w:r>
    </w:p>
    <w:p w14:paraId="74290B5B" w14:textId="0670B52E" w:rsidR="00A332AA" w:rsidRPr="007143C2" w:rsidRDefault="00A73EB5" w:rsidP="002313A6">
      <w:pPr>
        <w:pStyle w:val="Heading1"/>
        <w:keepLines/>
        <w:rPr>
          <w:lang w:val="es-ES_tradnl"/>
        </w:rPr>
      </w:pPr>
      <w:r w:rsidRPr="007143C2">
        <w:rPr>
          <w:lang w:val="es-ES_tradnl"/>
        </w:rPr>
        <w:lastRenderedPageBreak/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fase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II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estructura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torno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componentes</w:t>
      </w:r>
      <w:r w:rsidR="007665EA">
        <w:rPr>
          <w:lang w:val="es-ES_tradnl"/>
        </w:rPr>
        <w:t xml:space="preserve"> </w:t>
      </w:r>
      <w:r w:rsidR="00A72EC4">
        <w:rPr>
          <w:lang w:val="es-ES_tradnl"/>
        </w:rPr>
        <w:t>complementarios</w:t>
      </w:r>
      <w:r w:rsidR="007665EA">
        <w:rPr>
          <w:lang w:val="es-ES_tradnl"/>
        </w:rPr>
        <w:t xml:space="preserve"> </w:t>
      </w:r>
      <w:r w:rsidR="00921C55">
        <w:rPr>
          <w:lang w:val="es-ES_tradnl"/>
        </w:rPr>
        <w:t>entre</w:t>
      </w:r>
      <w:r w:rsidR="007665EA">
        <w:rPr>
          <w:lang w:val="es-ES_tradnl"/>
        </w:rPr>
        <w:t xml:space="preserve"> </w:t>
      </w:r>
      <w:r w:rsidR="00921C55">
        <w:rPr>
          <w:lang w:val="es-ES_tradnl"/>
        </w:rPr>
        <w:t>sí</w:t>
      </w:r>
      <w:r w:rsidR="00A332AA" w:rsidRPr="007143C2">
        <w:rPr>
          <w:lang w:val="es-ES_tradnl"/>
        </w:rPr>
        <w:t>: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desarrollo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productos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conocimiento,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prácticas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ejecución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recur</w:t>
      </w:r>
      <w:r w:rsidR="00685EAE">
        <w:rPr>
          <w:lang w:val="es-ES_tradnl"/>
        </w:rPr>
        <w:t>sos</w:t>
      </w:r>
      <w:r w:rsidR="007665EA">
        <w:rPr>
          <w:lang w:val="es-ES_tradnl"/>
        </w:rPr>
        <w:t xml:space="preserve"> </w:t>
      </w:r>
      <w:r w:rsidR="00685EAE">
        <w:rPr>
          <w:lang w:val="es-ES_tradnl"/>
        </w:rPr>
        <w:t>técnicos</w:t>
      </w:r>
      <w:r w:rsidR="007665EA">
        <w:rPr>
          <w:lang w:val="es-ES_tradnl"/>
        </w:rPr>
        <w:t xml:space="preserve"> </w:t>
      </w:r>
      <w:r w:rsidR="00685EAE">
        <w:rPr>
          <w:lang w:val="es-ES_tradnl"/>
        </w:rPr>
        <w:t>según</w:t>
      </w:r>
      <w:r w:rsidR="007665EA">
        <w:rPr>
          <w:lang w:val="es-ES_tradnl"/>
        </w:rPr>
        <w:t xml:space="preserve"> </w:t>
      </w:r>
      <w:r w:rsidR="00685EAE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necesidades</w:t>
      </w:r>
      <w:r w:rsidR="007665EA">
        <w:rPr>
          <w:lang w:val="es-ES_tradnl"/>
        </w:rPr>
        <w:t xml:space="preserve"> </w:t>
      </w:r>
      <w:r w:rsidR="00925216">
        <w:rPr>
          <w:lang w:val="es-ES_tradnl"/>
        </w:rPr>
        <w:t>identificadas</w:t>
      </w:r>
      <w:r w:rsidR="007665EA">
        <w:rPr>
          <w:lang w:val="es-ES_tradnl"/>
        </w:rPr>
        <w:t xml:space="preserve"> </w:t>
      </w:r>
      <w:r w:rsidR="00726C41">
        <w:rPr>
          <w:lang w:val="es-ES_tradnl"/>
        </w:rPr>
        <w:t>durante</w:t>
      </w:r>
      <w:r w:rsidR="007665EA">
        <w:rPr>
          <w:lang w:val="es-ES_tradnl"/>
        </w:rPr>
        <w:t xml:space="preserve"> </w:t>
      </w:r>
      <w:r w:rsidR="00726C41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726C41">
        <w:rPr>
          <w:lang w:val="es-ES_tradnl"/>
        </w:rPr>
        <w:t>fase</w:t>
      </w:r>
      <w:r w:rsidR="007665EA">
        <w:rPr>
          <w:lang w:val="es-ES_tradnl"/>
        </w:rPr>
        <w:t xml:space="preserve"> </w:t>
      </w:r>
      <w:r w:rsidR="00726C41">
        <w:rPr>
          <w:lang w:val="es-ES_tradnl"/>
        </w:rPr>
        <w:t>I</w:t>
      </w:r>
      <w:r w:rsidR="009C245B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2F4AE8" w:rsidRPr="007143C2">
        <w:rPr>
          <w:lang w:val="es-ES_tradnl"/>
        </w:rPr>
        <w:t>realización</w:t>
      </w:r>
      <w:r w:rsidR="007665EA">
        <w:rPr>
          <w:lang w:val="es-ES_tradnl"/>
        </w:rPr>
        <w:t xml:space="preserve"> </w:t>
      </w:r>
      <w:r w:rsidR="002F4AE8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talleres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regionales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41783">
        <w:rPr>
          <w:lang w:val="es-ES_tradnl"/>
        </w:rPr>
        <w:t>articulación</w:t>
      </w:r>
      <w:r w:rsidR="007665EA">
        <w:rPr>
          <w:lang w:val="es-ES_tradnl"/>
        </w:rPr>
        <w:t xml:space="preserve"> </w:t>
      </w:r>
      <w:r w:rsidR="005A4047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744415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aplicación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práctica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recursos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desarrollados,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aprendizaje</w:t>
      </w:r>
      <w:r w:rsidR="007665EA">
        <w:rPr>
          <w:lang w:val="es-ES_tradnl"/>
        </w:rPr>
        <w:t xml:space="preserve"> </w:t>
      </w:r>
      <w:r w:rsidR="0093779F">
        <w:rPr>
          <w:lang w:val="es-ES_tradnl"/>
        </w:rPr>
        <w:t>inter</w:t>
      </w:r>
      <w:r w:rsidR="00A332AA" w:rsidRPr="007143C2">
        <w:rPr>
          <w:lang w:val="es-ES_tradnl"/>
        </w:rPr>
        <w:t>pares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fortalecimiento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coordinación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institucional</w:t>
      </w:r>
      <w:r w:rsidR="007665EA">
        <w:rPr>
          <w:lang w:val="es-ES_tradnl"/>
        </w:rPr>
        <w:t xml:space="preserve"> </w:t>
      </w:r>
      <w:r w:rsidR="00A93F36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93F36">
        <w:rPr>
          <w:lang w:val="es-ES_tradnl"/>
        </w:rPr>
        <w:t>nivel</w:t>
      </w:r>
      <w:r w:rsidR="007665EA">
        <w:rPr>
          <w:lang w:val="es-ES_tradnl"/>
        </w:rPr>
        <w:t xml:space="preserve"> </w:t>
      </w:r>
      <w:r w:rsidR="00A332AA" w:rsidRPr="007143C2">
        <w:rPr>
          <w:lang w:val="es-ES_tradnl"/>
        </w:rPr>
        <w:t>nacional</w:t>
      </w:r>
      <w:r w:rsidR="002F4AE8"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2F4AE8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2F4AE8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2F4AE8" w:rsidRPr="007143C2">
        <w:rPr>
          <w:lang w:val="es-ES_tradnl"/>
        </w:rPr>
        <w:t>primera</w:t>
      </w:r>
      <w:r w:rsidR="007665EA">
        <w:rPr>
          <w:lang w:val="es-ES_tradnl"/>
        </w:rPr>
        <w:t xml:space="preserve"> </w:t>
      </w:r>
      <w:r w:rsidR="002F4AE8" w:rsidRPr="007143C2">
        <w:rPr>
          <w:lang w:val="es-ES_tradnl"/>
        </w:rPr>
        <w:t>parte</w:t>
      </w:r>
      <w:r w:rsidR="007665EA">
        <w:rPr>
          <w:lang w:val="es-ES_tradnl"/>
        </w:rPr>
        <w:t xml:space="preserve"> </w:t>
      </w:r>
      <w:r w:rsidR="000F5443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0F5443">
        <w:rPr>
          <w:lang w:val="es-ES_tradnl"/>
        </w:rPr>
        <w:t>priorizó</w:t>
      </w:r>
      <w:r w:rsidR="007665EA">
        <w:rPr>
          <w:lang w:val="es-ES_tradnl"/>
        </w:rPr>
        <w:t xml:space="preserve"> </w:t>
      </w:r>
      <w:r w:rsidR="00DA2577">
        <w:rPr>
          <w:lang w:val="es-ES_tradnl"/>
        </w:rPr>
        <w:t>movilizar</w:t>
      </w:r>
      <w:r w:rsidR="007665EA">
        <w:rPr>
          <w:lang w:val="es-ES_tradnl"/>
        </w:rPr>
        <w:t xml:space="preserve"> </w:t>
      </w:r>
      <w:r w:rsidR="00DF1EA3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DF1EA3" w:rsidRPr="007143C2">
        <w:rPr>
          <w:lang w:val="es-ES_tradnl"/>
        </w:rPr>
        <w:t>experiencia</w:t>
      </w:r>
      <w:r w:rsidR="007665EA">
        <w:rPr>
          <w:lang w:val="es-ES_tradnl"/>
        </w:rPr>
        <w:t xml:space="preserve"> </w:t>
      </w:r>
      <w:r w:rsidR="008937E7" w:rsidRPr="007143C2">
        <w:rPr>
          <w:lang w:val="es-ES_tradnl"/>
        </w:rPr>
        <w:t>técnica</w:t>
      </w:r>
      <w:r w:rsidR="007665EA">
        <w:rPr>
          <w:lang w:val="es-ES_tradnl"/>
        </w:rPr>
        <w:t xml:space="preserve"> </w:t>
      </w:r>
      <w:r w:rsidR="00DF1EA3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C31371">
        <w:rPr>
          <w:lang w:val="es-ES_tradnl"/>
        </w:rPr>
        <w:t>avanzar</w:t>
      </w:r>
      <w:r w:rsidR="007665EA">
        <w:rPr>
          <w:lang w:val="es-ES_tradnl"/>
        </w:rPr>
        <w:t xml:space="preserve"> </w:t>
      </w:r>
      <w:r w:rsidR="008937E7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8937E7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8937E7" w:rsidRPr="007143C2">
        <w:rPr>
          <w:lang w:val="es-ES_tradnl"/>
        </w:rPr>
        <w:t>desarrollo</w:t>
      </w:r>
      <w:r w:rsidR="007665EA">
        <w:rPr>
          <w:lang w:val="es-ES_tradnl"/>
        </w:rPr>
        <w:t xml:space="preserve"> </w:t>
      </w:r>
      <w:r w:rsidR="008937E7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937E7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8937E7" w:rsidRPr="007143C2">
        <w:rPr>
          <w:lang w:val="es-ES_tradnl"/>
        </w:rPr>
        <w:t>principales</w:t>
      </w:r>
      <w:r w:rsidR="007665EA">
        <w:rPr>
          <w:lang w:val="es-ES_tradnl"/>
        </w:rPr>
        <w:t xml:space="preserve"> </w:t>
      </w:r>
      <w:r w:rsidR="008937E7" w:rsidRPr="007143C2">
        <w:rPr>
          <w:lang w:val="es-ES_tradnl"/>
        </w:rPr>
        <w:t>productos</w:t>
      </w:r>
      <w:r w:rsidR="007665EA">
        <w:rPr>
          <w:lang w:val="es-ES_tradnl"/>
        </w:rPr>
        <w:t xml:space="preserve"> </w:t>
      </w:r>
      <w:r w:rsidR="008937E7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8937E7" w:rsidRPr="007143C2">
        <w:rPr>
          <w:lang w:val="es-ES_tradnl"/>
        </w:rPr>
        <w:t>conocimiento</w:t>
      </w:r>
      <w:r w:rsidR="007665EA">
        <w:rPr>
          <w:lang w:val="es-ES_tradnl"/>
        </w:rPr>
        <w:t xml:space="preserve"> </w:t>
      </w:r>
      <w:r w:rsidR="008937E7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8937E7"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8937E7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937E7" w:rsidRPr="007143C2">
        <w:rPr>
          <w:lang w:val="es-ES_tradnl"/>
        </w:rPr>
        <w:t>ejecución.</w:t>
      </w:r>
      <w:r w:rsidR="007665EA">
        <w:rPr>
          <w:lang w:val="es-ES_tradnl"/>
        </w:rPr>
        <w:t xml:space="preserve"> </w:t>
      </w:r>
      <w:r w:rsidR="009213D2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00378C">
        <w:rPr>
          <w:lang w:val="es-ES_tradnl"/>
        </w:rPr>
        <w:t>e</w:t>
      </w:r>
      <w:r w:rsidR="00F96BC9">
        <w:rPr>
          <w:lang w:val="es-ES_tradnl"/>
        </w:rPr>
        <w:t>l</w:t>
      </w:r>
      <w:r w:rsidR="007665EA" w:rsidRPr="00D371CA">
        <w:rPr>
          <w:lang w:val="es-ES"/>
        </w:rPr>
        <w:t xml:space="preserve"> </w:t>
      </w:r>
      <w:r w:rsidR="00F96BC9" w:rsidRPr="00F96BC9">
        <w:rPr>
          <w:lang w:val="es-ES_tradnl"/>
        </w:rPr>
        <w:t>ciclo</w:t>
      </w:r>
      <w:r w:rsidR="007665EA">
        <w:rPr>
          <w:lang w:val="es-ES_tradnl"/>
        </w:rPr>
        <w:t xml:space="preserve"> </w:t>
      </w:r>
      <w:r w:rsidR="00F96BC9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F1EA3" w:rsidRPr="007143C2">
        <w:rPr>
          <w:lang w:val="es-ES_tradnl"/>
        </w:rPr>
        <w:t>talleres</w:t>
      </w:r>
      <w:r w:rsidR="007665EA">
        <w:rPr>
          <w:lang w:val="es-ES_tradnl"/>
        </w:rPr>
        <w:t xml:space="preserve"> </w:t>
      </w:r>
      <w:r w:rsidR="00DF1EA3" w:rsidRPr="007143C2">
        <w:rPr>
          <w:lang w:val="es-ES_tradnl"/>
        </w:rPr>
        <w:t>regionales</w:t>
      </w:r>
      <w:r w:rsidR="007665EA">
        <w:rPr>
          <w:lang w:val="es-ES_tradnl"/>
        </w:rPr>
        <w:t xml:space="preserve"> </w:t>
      </w:r>
      <w:r w:rsidR="00DF1EA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41783">
        <w:rPr>
          <w:lang w:val="es-ES_tradnl"/>
        </w:rPr>
        <w:t>articulación</w:t>
      </w:r>
      <w:r w:rsidR="00F96BC9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F96BC9" w:rsidRPr="00F96BC9">
        <w:rPr>
          <w:lang w:val="es-ES_tradnl"/>
        </w:rPr>
        <w:t>reprogramado</w:t>
      </w:r>
      <w:r w:rsidR="007665EA">
        <w:rPr>
          <w:lang w:val="es-ES_tradnl"/>
        </w:rPr>
        <w:t xml:space="preserve"> </w:t>
      </w:r>
      <w:r w:rsidR="00F96BC9" w:rsidRPr="00F96BC9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F96BC9" w:rsidRPr="00F96BC9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F96BC9" w:rsidRPr="00F96BC9">
        <w:rPr>
          <w:lang w:val="es-ES_tradnl"/>
        </w:rPr>
        <w:t>año</w:t>
      </w:r>
      <w:r w:rsidR="007665EA">
        <w:rPr>
          <w:lang w:val="es-ES_tradnl"/>
        </w:rPr>
        <w:t xml:space="preserve"> </w:t>
      </w:r>
      <w:r w:rsidR="00F96BC9" w:rsidRPr="00F96BC9">
        <w:rPr>
          <w:lang w:val="es-ES_tradnl"/>
        </w:rPr>
        <w:t>2027</w:t>
      </w:r>
      <w:r w:rsidR="00F96BC9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9213D2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9213D2" w:rsidRPr="009213D2">
        <w:rPr>
          <w:lang w:val="es-ES_tradnl"/>
        </w:rPr>
        <w:t>realizan</w:t>
      </w:r>
      <w:r w:rsidR="007665EA">
        <w:rPr>
          <w:lang w:val="es-ES_tradnl"/>
        </w:rPr>
        <w:t xml:space="preserve"> </w:t>
      </w:r>
      <w:r w:rsidR="009213D2" w:rsidRPr="009213D2">
        <w:rPr>
          <w:lang w:val="es-ES_tradnl"/>
        </w:rPr>
        <w:t>preparativos</w:t>
      </w:r>
      <w:r w:rsidR="007665EA">
        <w:rPr>
          <w:lang w:val="es-ES_tradnl"/>
        </w:rPr>
        <w:t xml:space="preserve"> </w:t>
      </w:r>
      <w:r w:rsidR="009213D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9213D2">
        <w:rPr>
          <w:lang w:val="es-ES_tradnl"/>
        </w:rPr>
        <w:t>incluyen</w:t>
      </w:r>
      <w:r w:rsidR="007665EA">
        <w:rPr>
          <w:lang w:val="es-ES_tradnl"/>
        </w:rPr>
        <w:t xml:space="preserve"> </w:t>
      </w:r>
      <w:r w:rsidR="00DF1EA3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DF1EA3" w:rsidRPr="007143C2">
        <w:rPr>
          <w:lang w:val="es-ES_tradnl"/>
        </w:rPr>
        <w:t>desarrollo</w:t>
      </w:r>
      <w:r w:rsidR="007665EA">
        <w:rPr>
          <w:lang w:val="es-ES_tradnl"/>
        </w:rPr>
        <w:t xml:space="preserve"> </w:t>
      </w:r>
      <w:r w:rsidR="00DF1EA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326CD">
        <w:rPr>
          <w:lang w:val="es-ES_tradnl"/>
        </w:rPr>
        <w:t>metodologías</w:t>
      </w:r>
      <w:r w:rsidR="007665EA">
        <w:rPr>
          <w:lang w:val="es-ES_tradnl"/>
        </w:rPr>
        <w:t xml:space="preserve"> </w:t>
      </w:r>
      <w:r w:rsidR="00DF1EA3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DF1EA3" w:rsidRPr="007143C2">
        <w:rPr>
          <w:lang w:val="es-ES_tradnl"/>
        </w:rPr>
        <w:t>recursos</w:t>
      </w:r>
      <w:r w:rsidR="007665EA">
        <w:rPr>
          <w:lang w:val="es-ES_tradnl"/>
        </w:rPr>
        <w:t xml:space="preserve"> </w:t>
      </w:r>
      <w:r w:rsidR="00DF1EA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F1EA3" w:rsidRPr="007143C2">
        <w:rPr>
          <w:lang w:val="es-ES_tradnl"/>
        </w:rPr>
        <w:t>apoyo.</w:t>
      </w:r>
    </w:p>
    <w:p w14:paraId="304697DA" w14:textId="474CF343" w:rsidR="00E92905" w:rsidRPr="007143C2" w:rsidRDefault="00D56A51" w:rsidP="00E92905">
      <w:pPr>
        <w:pStyle w:val="Heading1"/>
        <w:rPr>
          <w:lang w:val="es-ES_tradnl"/>
        </w:rPr>
      </w:pPr>
      <w:r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cuanto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desarrollo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productos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conocimiento,</w:t>
      </w:r>
      <w:r w:rsidR="007665EA">
        <w:rPr>
          <w:lang w:val="es-ES_tradnl"/>
        </w:rPr>
        <w:t xml:space="preserve"> </w:t>
      </w:r>
      <w:r w:rsidR="00514645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514645"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514645" w:rsidRPr="007143C2">
        <w:rPr>
          <w:lang w:val="es-ES_tradnl"/>
        </w:rPr>
        <w:t>informó</w:t>
      </w:r>
      <w:r w:rsidR="007665EA">
        <w:rPr>
          <w:lang w:val="es-ES_tradnl"/>
        </w:rPr>
        <w:t xml:space="preserve"> </w:t>
      </w:r>
      <w:r w:rsidR="00B32A0E">
        <w:rPr>
          <w:lang w:val="es-ES_tradnl"/>
        </w:rPr>
        <w:t>estar</w:t>
      </w:r>
      <w:r w:rsidR="007665EA">
        <w:rPr>
          <w:lang w:val="es-ES_tradnl"/>
        </w:rPr>
        <w:t xml:space="preserve"> </w:t>
      </w:r>
      <w:r w:rsidR="00B62BA6" w:rsidRPr="007143C2">
        <w:rPr>
          <w:lang w:val="es-ES_tradnl"/>
        </w:rPr>
        <w:t>elaborando</w:t>
      </w:r>
      <w:r w:rsidR="007665EA">
        <w:rPr>
          <w:lang w:val="es-ES_tradnl"/>
        </w:rPr>
        <w:t xml:space="preserve"> </w:t>
      </w:r>
      <w:r w:rsidR="00535ACB" w:rsidRPr="00535ACB">
        <w:rPr>
          <w:lang w:val="es-ES_tradnl"/>
        </w:rPr>
        <w:t>propuesta</w:t>
      </w:r>
      <w:r w:rsidR="00535ACB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1A7B44" w:rsidRPr="007143C2">
        <w:rPr>
          <w:lang w:val="es-ES_tradnl"/>
        </w:rPr>
        <w:t>clave</w:t>
      </w:r>
      <w:r w:rsidR="007665EA">
        <w:rPr>
          <w:lang w:val="es-ES_tradnl"/>
        </w:rPr>
        <w:t xml:space="preserve"> </w:t>
      </w:r>
      <w:r w:rsidR="001A7B44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1A7B44" w:rsidRPr="007143C2">
        <w:rPr>
          <w:lang w:val="es-ES_tradnl"/>
        </w:rPr>
        <w:t>seis</w:t>
      </w:r>
      <w:r w:rsidR="007665EA">
        <w:rPr>
          <w:lang w:val="es-ES_tradnl"/>
        </w:rPr>
        <w:t xml:space="preserve"> </w:t>
      </w:r>
      <w:r w:rsidR="00460792">
        <w:rPr>
          <w:lang w:val="es-ES_tradnl"/>
        </w:rPr>
        <w:t>ámbitos</w:t>
      </w:r>
      <w:r w:rsidR="00B62BA6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460792">
        <w:rPr>
          <w:lang w:val="es-ES_tradnl"/>
        </w:rPr>
        <w:t>e</w:t>
      </w:r>
      <w:r w:rsidR="0004056F">
        <w:rPr>
          <w:lang w:val="es-ES_tradnl"/>
        </w:rPr>
        <w:t>ntre</w:t>
      </w:r>
      <w:r w:rsidR="007665EA">
        <w:rPr>
          <w:lang w:val="es-ES_tradnl"/>
        </w:rPr>
        <w:t xml:space="preserve"> </w:t>
      </w:r>
      <w:r w:rsidR="0004056F">
        <w:rPr>
          <w:lang w:val="es-ES_tradnl"/>
        </w:rPr>
        <w:t>ella</w:t>
      </w:r>
      <w:r w:rsidR="00460792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marco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integrado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E27BE" w:rsidRPr="001E27BE">
        <w:rPr>
          <w:lang w:val="es-ES_tradnl"/>
        </w:rPr>
        <w:t>cumplimiento</w:t>
      </w:r>
      <w:r w:rsidR="007665EA">
        <w:rPr>
          <w:lang w:val="es-ES_tradnl"/>
        </w:rPr>
        <w:t xml:space="preserve"> </w:t>
      </w:r>
      <w:r w:rsidR="001E27BE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14A56">
        <w:rPr>
          <w:lang w:val="es-ES_tradnl"/>
        </w:rPr>
        <w:t>normativa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767E5A">
        <w:rPr>
          <w:lang w:val="es-ES_tradnl"/>
        </w:rPr>
        <w:t>entronca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requisitos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350DF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transición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refrigerantes</w:t>
      </w:r>
      <w:r w:rsidR="007665EA">
        <w:rPr>
          <w:lang w:val="es-ES_tradnl"/>
        </w:rPr>
        <w:t xml:space="preserve"> </w:t>
      </w:r>
      <w:r w:rsidR="008B1C4C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661BA0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medidas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energética;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conjunto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cumplimien</w:t>
      </w:r>
      <w:r w:rsidR="00727AF2">
        <w:rPr>
          <w:lang w:val="es-ES_tradnl"/>
        </w:rPr>
        <w:t>to,</w:t>
      </w:r>
      <w:r w:rsidR="007665EA">
        <w:rPr>
          <w:lang w:val="es-ES_tradnl"/>
        </w:rPr>
        <w:t xml:space="preserve"> </w:t>
      </w:r>
      <w:r w:rsidR="00727AF2">
        <w:rPr>
          <w:lang w:val="es-ES_tradnl"/>
        </w:rPr>
        <w:t>etiquetado</w:t>
      </w:r>
      <w:r w:rsidR="007665EA">
        <w:rPr>
          <w:lang w:val="es-ES_tradnl"/>
        </w:rPr>
        <w:t xml:space="preserve"> </w:t>
      </w:r>
      <w:r w:rsidR="00727AF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727AF2">
        <w:rPr>
          <w:lang w:val="es-ES_tradnl"/>
        </w:rPr>
        <w:t>fiscalización</w:t>
      </w:r>
      <w:r w:rsidR="007665EA">
        <w:rPr>
          <w:lang w:val="es-ES_tradnl"/>
        </w:rPr>
        <w:t xml:space="preserve"> </w:t>
      </w:r>
      <w:r w:rsidR="00727AF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727AF2">
        <w:rPr>
          <w:lang w:val="es-ES_tradnl"/>
        </w:rPr>
        <w:t>otro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mecanismo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coordinación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nacional;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una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herramienta</w:t>
      </w:r>
      <w:r w:rsidR="007665EA">
        <w:rPr>
          <w:lang w:val="es-ES_tradnl"/>
        </w:rPr>
        <w:t xml:space="preserve"> </w:t>
      </w:r>
      <w:r w:rsidR="00F66821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66821">
        <w:rPr>
          <w:lang w:val="es-ES_tradnl"/>
        </w:rPr>
        <w:t>seguimiento</w:t>
      </w:r>
      <w:r w:rsidR="007665EA">
        <w:rPr>
          <w:lang w:val="es-ES_tradnl"/>
        </w:rPr>
        <w:t xml:space="preserve"> </w:t>
      </w:r>
      <w:r w:rsidR="00F66821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F66821">
        <w:rPr>
          <w:lang w:val="es-ES_tradnl"/>
        </w:rPr>
        <w:t>notificación</w:t>
      </w:r>
      <w:r w:rsidR="007665EA">
        <w:rPr>
          <w:lang w:val="es-ES_tradnl"/>
        </w:rPr>
        <w:t xml:space="preserve"> </w:t>
      </w:r>
      <w:r w:rsidR="00F66821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políticas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nacionales;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una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guía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técnica</w:t>
      </w:r>
      <w:r w:rsidR="007665EA">
        <w:rPr>
          <w:lang w:val="es-ES_tradnl"/>
        </w:rPr>
        <w:t xml:space="preserve"> </w:t>
      </w:r>
      <w:r w:rsidR="00E31445" w:rsidRPr="00E31445">
        <w:rPr>
          <w:lang w:val="es-ES_tradnl"/>
        </w:rPr>
        <w:t>ampliada</w:t>
      </w:r>
      <w:r w:rsidR="007665EA">
        <w:rPr>
          <w:lang w:val="es-ES_tradnl"/>
        </w:rPr>
        <w:t xml:space="preserve"> </w:t>
      </w:r>
      <w:r w:rsidR="00E31445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actualizada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632C14">
        <w:rPr>
          <w:lang w:val="es-ES_tradnl"/>
        </w:rPr>
        <w:t>evaluar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sostenibilidad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plantas</w:t>
      </w:r>
      <w:r w:rsidR="007665EA">
        <w:rPr>
          <w:lang w:val="es-ES_tradnl"/>
        </w:rPr>
        <w:t xml:space="preserve"> </w:t>
      </w:r>
      <w:r w:rsidR="00CA6EA4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A6EA4">
        <w:rPr>
          <w:lang w:val="es-ES_tradnl"/>
        </w:rPr>
        <w:t>refrigeración</w:t>
      </w:r>
      <w:r w:rsidR="007665EA">
        <w:rPr>
          <w:lang w:val="es-ES_tradnl"/>
        </w:rPr>
        <w:t xml:space="preserve"> </w:t>
      </w:r>
      <w:r w:rsidR="00CA6EA4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DD7952" w:rsidRPr="007143C2">
        <w:rPr>
          <w:lang w:val="es-ES_tradnl"/>
        </w:rPr>
        <w:t>climatización</w:t>
      </w:r>
      <w:r w:rsidR="0005296C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conjunto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comunicación</w:t>
      </w:r>
      <w:r w:rsidR="007665EA">
        <w:rPr>
          <w:lang w:val="es-ES_tradnl"/>
        </w:rPr>
        <w:t xml:space="preserve"> </w:t>
      </w:r>
      <w:r w:rsidR="00744415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744415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744415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44415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refrigeración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ecoenergética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transición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501F5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616773" w:rsidRPr="007143C2">
        <w:rPr>
          <w:lang w:val="es-ES_tradnl"/>
        </w:rPr>
        <w:t>refrigerantes</w:t>
      </w:r>
      <w:r w:rsidR="00F2501F"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800762">
        <w:rPr>
          <w:lang w:val="es-ES_tradnl"/>
        </w:rPr>
        <w:t>L</w:t>
      </w:r>
      <w:r w:rsidR="008C236B" w:rsidRPr="007143C2">
        <w:rPr>
          <w:lang w:val="es-ES_tradnl"/>
        </w:rPr>
        <w:t>as</w:t>
      </w:r>
      <w:r w:rsidR="007665EA">
        <w:rPr>
          <w:lang w:val="es-ES_tradnl"/>
        </w:rPr>
        <w:t xml:space="preserve"> </w:t>
      </w:r>
      <w:r w:rsidR="008C236B"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472063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472063">
        <w:rPr>
          <w:lang w:val="es-ES_tradnl"/>
        </w:rPr>
        <w:t>diseñan</w:t>
      </w:r>
      <w:r w:rsidR="007665EA">
        <w:rPr>
          <w:lang w:val="es-ES_tradnl"/>
        </w:rPr>
        <w:t xml:space="preserve"> </w:t>
      </w:r>
      <w:r w:rsidR="008C236B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2C4DBE">
        <w:rPr>
          <w:lang w:val="es-ES_tradnl"/>
        </w:rPr>
        <w:t>adaptarse</w:t>
      </w:r>
      <w:r w:rsidR="007665EA">
        <w:rPr>
          <w:lang w:val="es-ES_tradnl"/>
        </w:rPr>
        <w:t xml:space="preserve"> </w:t>
      </w:r>
      <w:r w:rsidR="008C236B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8C236B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8C236B" w:rsidRPr="007143C2">
        <w:rPr>
          <w:lang w:val="es-ES_tradnl"/>
        </w:rPr>
        <w:t>circunstancias</w:t>
      </w:r>
      <w:r w:rsidR="007665EA">
        <w:rPr>
          <w:lang w:val="es-ES_tradnl"/>
        </w:rPr>
        <w:t xml:space="preserve"> </w:t>
      </w:r>
      <w:r w:rsidR="008C236B" w:rsidRPr="007143C2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="008C236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D5A4E">
        <w:rPr>
          <w:lang w:val="es-ES_tradnl"/>
        </w:rPr>
        <w:t>estarán</w:t>
      </w:r>
      <w:r w:rsidR="007665EA">
        <w:rPr>
          <w:lang w:val="es-ES_tradnl"/>
        </w:rPr>
        <w:t xml:space="preserve"> </w:t>
      </w:r>
      <w:r w:rsidR="0017678F">
        <w:rPr>
          <w:lang w:val="es-ES_tradnl"/>
        </w:rPr>
        <w:t>respaldadas</w:t>
      </w:r>
      <w:r w:rsidR="007665EA">
        <w:rPr>
          <w:lang w:val="es-ES_tradnl"/>
        </w:rPr>
        <w:t xml:space="preserve"> </w:t>
      </w:r>
      <w:r w:rsidR="00CD65F5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8C236B" w:rsidRPr="007143C2">
        <w:rPr>
          <w:lang w:val="es-ES_tradnl"/>
        </w:rPr>
        <w:t>orientaciones</w:t>
      </w:r>
      <w:r w:rsidR="007665EA">
        <w:rPr>
          <w:lang w:val="es-ES_tradnl"/>
        </w:rPr>
        <w:t xml:space="preserve"> </w:t>
      </w:r>
      <w:r w:rsidR="008C236B" w:rsidRPr="007143C2">
        <w:rPr>
          <w:lang w:val="es-ES_tradnl"/>
        </w:rPr>
        <w:t>prácticas,</w:t>
      </w:r>
      <w:r w:rsidR="007665EA">
        <w:rPr>
          <w:lang w:val="es-ES_tradnl"/>
        </w:rPr>
        <w:t xml:space="preserve"> </w:t>
      </w:r>
      <w:r w:rsidR="008C236B" w:rsidRPr="007143C2">
        <w:rPr>
          <w:lang w:val="es-ES_tradnl"/>
        </w:rPr>
        <w:t>plantillas</w:t>
      </w:r>
      <w:r w:rsidR="007665EA">
        <w:rPr>
          <w:lang w:val="es-ES_tradnl"/>
        </w:rPr>
        <w:t xml:space="preserve"> </w:t>
      </w:r>
      <w:r w:rsidR="008C236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8C236B" w:rsidRPr="007143C2">
        <w:rPr>
          <w:lang w:val="es-ES_tradnl"/>
        </w:rPr>
        <w:t>otros</w:t>
      </w:r>
      <w:r w:rsidR="007665EA">
        <w:rPr>
          <w:lang w:val="es-ES_tradnl"/>
        </w:rPr>
        <w:t xml:space="preserve"> </w:t>
      </w:r>
      <w:r w:rsidR="008C236B" w:rsidRPr="007143C2">
        <w:rPr>
          <w:lang w:val="es-ES_tradnl"/>
        </w:rPr>
        <w:t>materiales</w:t>
      </w:r>
      <w:r w:rsidR="007665EA">
        <w:rPr>
          <w:lang w:val="es-ES_tradnl"/>
        </w:rPr>
        <w:t xml:space="preserve"> </w:t>
      </w:r>
      <w:r w:rsidR="001260AA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1260AA">
        <w:rPr>
          <w:lang w:val="es-ES_tradnl"/>
        </w:rPr>
        <w:t>faciliten</w:t>
      </w:r>
      <w:r w:rsidR="007665EA">
        <w:rPr>
          <w:lang w:val="es-ES_tradnl"/>
        </w:rPr>
        <w:t xml:space="preserve"> </w:t>
      </w:r>
      <w:r w:rsidR="008C236B" w:rsidRPr="007143C2">
        <w:rPr>
          <w:lang w:val="es-ES_tradnl"/>
        </w:rPr>
        <w:t>su</w:t>
      </w:r>
      <w:r w:rsidR="007665EA">
        <w:rPr>
          <w:lang w:val="es-ES_tradnl"/>
        </w:rPr>
        <w:t xml:space="preserve"> </w:t>
      </w:r>
      <w:r w:rsidR="00BA1221" w:rsidRPr="007143C2">
        <w:rPr>
          <w:lang w:val="es-ES_tradnl"/>
        </w:rPr>
        <w:t>difusión</w:t>
      </w:r>
      <w:r w:rsidR="007665EA">
        <w:rPr>
          <w:lang w:val="es-ES_tradnl"/>
        </w:rPr>
        <w:t xml:space="preserve"> </w:t>
      </w:r>
      <w:r w:rsidR="00BA122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BA1221" w:rsidRPr="007143C2">
        <w:rPr>
          <w:lang w:val="es-ES_tradnl"/>
        </w:rPr>
        <w:t>aplicación</w:t>
      </w:r>
      <w:r w:rsidR="007665EA">
        <w:rPr>
          <w:lang w:val="es-ES_tradnl"/>
        </w:rPr>
        <w:t xml:space="preserve"> </w:t>
      </w:r>
      <w:r w:rsidR="00F71793">
        <w:rPr>
          <w:lang w:val="es-ES_tradnl"/>
        </w:rPr>
        <w:t>más</w:t>
      </w:r>
      <w:r w:rsidR="007665EA">
        <w:rPr>
          <w:lang w:val="es-ES_tradnl"/>
        </w:rPr>
        <w:t xml:space="preserve"> </w:t>
      </w:r>
      <w:r w:rsidR="00F71793">
        <w:rPr>
          <w:lang w:val="es-ES_tradnl"/>
        </w:rPr>
        <w:t>allá</w:t>
      </w:r>
      <w:r w:rsidR="007665EA">
        <w:rPr>
          <w:lang w:val="es-ES_tradnl"/>
        </w:rPr>
        <w:t xml:space="preserve"> </w:t>
      </w:r>
      <w:r w:rsidR="00E9290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92905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E92905" w:rsidRPr="007143C2">
        <w:rPr>
          <w:lang w:val="es-ES_tradnl"/>
        </w:rPr>
        <w:t>talleres</w:t>
      </w:r>
      <w:r w:rsidR="007665EA">
        <w:rPr>
          <w:lang w:val="es-ES_tradnl"/>
        </w:rPr>
        <w:t xml:space="preserve"> </w:t>
      </w:r>
      <w:r w:rsidR="00E92905" w:rsidRPr="007143C2">
        <w:rPr>
          <w:lang w:val="es-ES_tradnl"/>
        </w:rPr>
        <w:t>regionales.</w:t>
      </w:r>
    </w:p>
    <w:p w14:paraId="2C64BDF6" w14:textId="27309D4E" w:rsidR="00E941A6" w:rsidRPr="007143C2" w:rsidRDefault="00F85D16" w:rsidP="00E941A6">
      <w:pPr>
        <w:pStyle w:val="Heading1"/>
        <w:rPr>
          <w:lang w:val="es-ES_tradnl"/>
        </w:rPr>
      </w:pPr>
      <w:r>
        <w:rPr>
          <w:lang w:val="es-ES_tradnl"/>
        </w:rPr>
        <w:t>Como</w:t>
      </w:r>
      <w:r w:rsidR="007665EA">
        <w:rPr>
          <w:lang w:val="es-ES_tradnl"/>
        </w:rPr>
        <w:t xml:space="preserve"> </w:t>
      </w:r>
      <w:r>
        <w:rPr>
          <w:lang w:val="es-ES_tradnl"/>
        </w:rPr>
        <w:t>parte</w:t>
      </w:r>
      <w:r w:rsidR="007665EA">
        <w:rPr>
          <w:lang w:val="es-ES_tradnl"/>
        </w:rPr>
        <w:t xml:space="preserve"> </w:t>
      </w:r>
      <w:r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2501F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F2501F" w:rsidRPr="007143C2">
        <w:rPr>
          <w:lang w:val="es-ES_tradnl"/>
        </w:rPr>
        <w:t>preparativos,</w:t>
      </w:r>
      <w:r w:rsidR="007665EA">
        <w:rPr>
          <w:lang w:val="es-ES_tradnl"/>
        </w:rPr>
        <w:t xml:space="preserve"> </w:t>
      </w:r>
      <w:r w:rsidR="002945C7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2945C7">
        <w:rPr>
          <w:lang w:val="es-ES_tradnl"/>
        </w:rPr>
        <w:t>desarrolló</w:t>
      </w:r>
      <w:r w:rsidR="007665EA">
        <w:rPr>
          <w:lang w:val="es-ES_tradnl"/>
        </w:rPr>
        <w:t xml:space="preserve"> </w:t>
      </w:r>
      <w:r w:rsidR="00A407FF"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3F6796" w:rsidRPr="007143C2">
        <w:rPr>
          <w:lang w:val="es-ES_tradnl"/>
        </w:rPr>
        <w:t>conjunto</w:t>
      </w:r>
      <w:r w:rsidR="007665EA">
        <w:rPr>
          <w:lang w:val="es-ES_tradnl"/>
        </w:rPr>
        <w:t xml:space="preserve"> </w:t>
      </w:r>
      <w:r w:rsidR="004D1F71" w:rsidRPr="004D1F71">
        <w:rPr>
          <w:lang w:val="es-ES_tradnl"/>
        </w:rPr>
        <w:t>específico</w:t>
      </w:r>
      <w:r w:rsidR="007665EA">
        <w:rPr>
          <w:lang w:val="es-ES_tradnl"/>
        </w:rPr>
        <w:t xml:space="preserve"> </w:t>
      </w:r>
      <w:r w:rsidR="003F6796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F6796"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3F6796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3F6796" w:rsidRPr="007143C2">
        <w:rPr>
          <w:lang w:val="es-ES_tradnl"/>
        </w:rPr>
        <w:t>apoyar</w:t>
      </w:r>
      <w:r w:rsidR="007665EA">
        <w:rPr>
          <w:lang w:val="es-ES_tradnl"/>
        </w:rPr>
        <w:t xml:space="preserve"> </w:t>
      </w:r>
      <w:r w:rsidR="003F6796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3F6796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3F6796" w:rsidRPr="007143C2">
        <w:rPr>
          <w:lang w:val="es-ES_tradnl"/>
        </w:rPr>
        <w:t>redes</w:t>
      </w:r>
      <w:r w:rsidR="007665EA">
        <w:rPr>
          <w:lang w:val="es-ES_tradnl"/>
        </w:rPr>
        <w:t xml:space="preserve"> </w:t>
      </w:r>
      <w:r w:rsidR="003F6796" w:rsidRPr="007143C2">
        <w:rPr>
          <w:lang w:val="es-ES_tradnl"/>
        </w:rPr>
        <w:t>regionales</w:t>
      </w:r>
      <w:r w:rsidR="007665EA">
        <w:rPr>
          <w:lang w:val="es-ES_tradnl"/>
        </w:rPr>
        <w:t xml:space="preserve"> </w:t>
      </w:r>
      <w:r w:rsidR="003F6796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3F6796" w:rsidRPr="007143C2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3F6796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FC223E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3F6796" w:rsidRPr="007143C2">
        <w:rPr>
          <w:lang w:val="es-ES_tradnl"/>
        </w:rPr>
        <w:t>preparación</w:t>
      </w:r>
      <w:r w:rsidR="007665EA">
        <w:rPr>
          <w:lang w:val="es-ES_tradnl"/>
        </w:rPr>
        <w:t xml:space="preserve"> </w:t>
      </w:r>
      <w:r w:rsidR="003F6796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F6796" w:rsidRPr="007143C2">
        <w:rPr>
          <w:lang w:val="es-ES_tradnl"/>
        </w:rPr>
        <w:t>organización</w:t>
      </w:r>
      <w:r w:rsidR="007665EA">
        <w:rPr>
          <w:lang w:val="es-ES_tradnl"/>
        </w:rPr>
        <w:t xml:space="preserve"> </w:t>
      </w:r>
      <w:r w:rsidR="00FC223E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C223E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FC223E" w:rsidRPr="00FC223E">
        <w:rPr>
          <w:lang w:val="es-ES_tradnl"/>
        </w:rPr>
        <w:t>talleres</w:t>
      </w:r>
      <w:r w:rsidR="007665EA" w:rsidRPr="00D371CA">
        <w:rPr>
          <w:lang w:val="es-ES"/>
        </w:rPr>
        <w:t xml:space="preserve"> </w:t>
      </w:r>
      <w:r w:rsidR="000F2588" w:rsidRPr="000F2588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F2588" w:rsidRPr="000F2588">
        <w:rPr>
          <w:lang w:val="es-ES_tradnl"/>
        </w:rPr>
        <w:t>articulación</w:t>
      </w:r>
      <w:r w:rsidR="00B17BB4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B17BB4">
        <w:rPr>
          <w:lang w:val="es-ES_tradnl"/>
        </w:rPr>
        <w:t>E</w:t>
      </w:r>
      <w:r w:rsidR="002A3416">
        <w:rPr>
          <w:lang w:val="es-ES_tradnl"/>
        </w:rPr>
        <w:t>ntre</w:t>
      </w:r>
      <w:r w:rsidR="007665EA">
        <w:rPr>
          <w:lang w:val="es-ES_tradnl"/>
        </w:rPr>
        <w:t xml:space="preserve"> </w:t>
      </w:r>
      <w:r w:rsidR="0027235E">
        <w:rPr>
          <w:lang w:val="es-ES_tradnl"/>
        </w:rPr>
        <w:t>é</w:t>
      </w:r>
      <w:r w:rsidR="00B17BB4">
        <w:rPr>
          <w:lang w:val="es-ES_tradnl"/>
        </w:rPr>
        <w:t>stas</w:t>
      </w:r>
      <w:r w:rsidR="007665EA">
        <w:rPr>
          <w:lang w:val="es-ES_tradnl"/>
        </w:rPr>
        <w:t xml:space="preserve"> </w:t>
      </w:r>
      <w:r w:rsidR="002A3416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2A3416">
        <w:rPr>
          <w:lang w:val="es-ES_tradnl"/>
        </w:rPr>
        <w:t>cuentan</w:t>
      </w:r>
      <w:r w:rsidR="007665EA">
        <w:rPr>
          <w:lang w:val="es-ES_tradnl"/>
        </w:rPr>
        <w:t xml:space="preserve"> </w:t>
      </w:r>
      <w:r w:rsidR="00927D25" w:rsidRPr="007143C2">
        <w:rPr>
          <w:lang w:val="es-ES_tradnl"/>
        </w:rPr>
        <w:t>orientaciones</w:t>
      </w:r>
      <w:r w:rsidR="007665EA">
        <w:rPr>
          <w:lang w:val="es-ES_tradnl"/>
        </w:rPr>
        <w:t xml:space="preserve"> </w:t>
      </w:r>
      <w:r w:rsidR="00927D25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986C67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986C67">
        <w:rPr>
          <w:lang w:val="es-ES_tradnl"/>
        </w:rPr>
        <w:t>evaluación</w:t>
      </w:r>
      <w:r w:rsidR="007665EA">
        <w:rPr>
          <w:lang w:val="es-ES_tradnl"/>
        </w:rPr>
        <w:t xml:space="preserve"> </w:t>
      </w:r>
      <w:r w:rsidR="00927D2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27D25" w:rsidRPr="007143C2">
        <w:rPr>
          <w:lang w:val="es-ES_tradnl"/>
        </w:rPr>
        <w:t>requerimientos</w:t>
      </w:r>
      <w:r w:rsidR="007665EA">
        <w:rPr>
          <w:lang w:val="es-ES_tradnl"/>
        </w:rPr>
        <w:t xml:space="preserve"> </w:t>
      </w:r>
      <w:r w:rsidR="00927D25" w:rsidRPr="007143C2">
        <w:rPr>
          <w:lang w:val="es-ES_tradnl"/>
        </w:rPr>
        <w:t>regionales</w:t>
      </w:r>
      <w:r w:rsidR="007665EA">
        <w:rPr>
          <w:lang w:val="es-ES_tradnl"/>
        </w:rPr>
        <w:t xml:space="preserve"> </w:t>
      </w:r>
      <w:r w:rsidR="00927D25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DD7952" w:rsidRPr="007143C2">
        <w:rPr>
          <w:lang w:val="es-ES_tradnl"/>
        </w:rPr>
        <w:t>análisis</w:t>
      </w:r>
      <w:r w:rsidR="007665EA">
        <w:rPr>
          <w:lang w:val="es-ES_tradnl"/>
        </w:rPr>
        <w:t xml:space="preserve"> </w:t>
      </w:r>
      <w:r w:rsidR="00887065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87065">
        <w:rPr>
          <w:lang w:val="es-ES_tradnl"/>
        </w:rPr>
        <w:t>brechas</w:t>
      </w:r>
      <w:r w:rsidR="007665EA">
        <w:rPr>
          <w:lang w:val="es-ES_tradnl"/>
        </w:rPr>
        <w:t xml:space="preserve"> </w:t>
      </w:r>
      <w:r w:rsidR="00887065">
        <w:rPr>
          <w:lang w:val="es-ES_tradnl"/>
        </w:rPr>
        <w:t>orientadas</w:t>
      </w:r>
      <w:r w:rsidR="007665EA">
        <w:rPr>
          <w:lang w:val="es-ES_tradnl"/>
        </w:rPr>
        <w:t xml:space="preserve"> </w:t>
      </w:r>
      <w:r w:rsidR="00887065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FA3EDD">
        <w:rPr>
          <w:lang w:val="es-ES_tradnl"/>
        </w:rPr>
        <w:t>cautelar</w:t>
      </w:r>
      <w:r w:rsidR="007665EA">
        <w:rPr>
          <w:lang w:val="es-ES_tradnl"/>
        </w:rPr>
        <w:t xml:space="preserve"> </w:t>
      </w:r>
      <w:r w:rsidR="00FA3EDD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927D25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927D25" w:rsidRPr="007143C2">
        <w:rPr>
          <w:lang w:val="es-ES_tradnl"/>
        </w:rPr>
        <w:t>planificación</w:t>
      </w:r>
      <w:r w:rsidR="007665EA">
        <w:rPr>
          <w:lang w:val="es-ES_tradnl"/>
        </w:rPr>
        <w:t xml:space="preserve"> </w:t>
      </w:r>
      <w:r w:rsidR="00927D25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927D25" w:rsidRPr="007143C2">
        <w:rPr>
          <w:lang w:val="es-ES_tradnl"/>
        </w:rPr>
        <w:t>realización</w:t>
      </w:r>
      <w:r w:rsidR="007665EA">
        <w:rPr>
          <w:lang w:val="es-ES_tradnl"/>
        </w:rPr>
        <w:t xml:space="preserve"> </w:t>
      </w:r>
      <w:r w:rsidR="00927D2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27D25" w:rsidRPr="007143C2">
        <w:rPr>
          <w:lang w:val="es-ES_tradnl"/>
        </w:rPr>
        <w:t>talleres</w:t>
      </w:r>
      <w:r w:rsidR="007665EA">
        <w:rPr>
          <w:lang w:val="es-ES_tradnl"/>
        </w:rPr>
        <w:t xml:space="preserve"> </w:t>
      </w:r>
      <w:r w:rsidR="00927D25" w:rsidRPr="007143C2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085320">
        <w:rPr>
          <w:lang w:val="es-ES_tradnl"/>
        </w:rPr>
        <w:t>ciñan</w:t>
      </w:r>
      <w:r w:rsidR="007665EA">
        <w:rPr>
          <w:lang w:val="es-ES_tradnl"/>
        </w:rPr>
        <w:t xml:space="preserve"> </w:t>
      </w:r>
      <w:r w:rsidR="009075C5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9075C5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9075C5" w:rsidRPr="009075C5">
        <w:rPr>
          <w:lang w:val="es-ES_tradnl"/>
        </w:rPr>
        <w:t>evidencia</w:t>
      </w:r>
      <w:r w:rsidR="007665EA">
        <w:rPr>
          <w:lang w:val="es-ES_tradnl"/>
        </w:rPr>
        <w:t xml:space="preserve"> </w:t>
      </w:r>
      <w:r w:rsidR="009075C5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2052C1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927D25" w:rsidRPr="007143C2">
        <w:rPr>
          <w:lang w:val="es-ES_tradnl"/>
        </w:rPr>
        <w:t>prioridades</w:t>
      </w:r>
      <w:r w:rsidR="007665EA">
        <w:rPr>
          <w:lang w:val="es-ES_tradnl"/>
        </w:rPr>
        <w:t xml:space="preserve"> </w:t>
      </w:r>
      <w:r w:rsidR="00927D25" w:rsidRPr="007143C2">
        <w:rPr>
          <w:lang w:val="es-ES_tradnl"/>
        </w:rPr>
        <w:t>regionales</w:t>
      </w:r>
      <w:r w:rsidR="007665EA">
        <w:rPr>
          <w:lang w:val="es-ES_tradnl"/>
        </w:rPr>
        <w:t xml:space="preserve"> </w:t>
      </w:r>
      <w:r w:rsidR="00927D25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2052C1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927D25" w:rsidRPr="007143C2">
        <w:rPr>
          <w:lang w:val="es-ES_tradnl"/>
        </w:rPr>
        <w:t>necesidades</w:t>
      </w:r>
      <w:r w:rsidR="007665EA">
        <w:rPr>
          <w:lang w:val="es-ES_tradnl"/>
        </w:rPr>
        <w:t xml:space="preserve"> </w:t>
      </w:r>
      <w:r w:rsidR="0016344F">
        <w:rPr>
          <w:lang w:val="es-ES_tradnl"/>
        </w:rPr>
        <w:t>específicas</w:t>
      </w:r>
      <w:r w:rsidR="007665EA">
        <w:rPr>
          <w:lang w:val="es-ES_tradnl"/>
        </w:rPr>
        <w:t xml:space="preserve"> </w:t>
      </w:r>
      <w:r w:rsidR="00927D2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02F0E">
        <w:rPr>
          <w:lang w:val="es-ES_tradnl"/>
        </w:rPr>
        <w:t>implementación</w:t>
      </w:r>
      <w:r w:rsidR="007665EA">
        <w:rPr>
          <w:lang w:val="es-ES_tradnl"/>
        </w:rPr>
        <w:t xml:space="preserve"> </w:t>
      </w:r>
      <w:r w:rsidR="00927D2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27D25" w:rsidRPr="007143C2">
        <w:rPr>
          <w:lang w:val="es-ES_tradnl"/>
        </w:rPr>
        <w:t>cada</w:t>
      </w:r>
      <w:r w:rsidR="007665EA">
        <w:rPr>
          <w:lang w:val="es-ES_tradnl"/>
        </w:rPr>
        <w:t xml:space="preserve"> </w:t>
      </w:r>
      <w:r w:rsidR="00927D25" w:rsidRPr="007143C2">
        <w:rPr>
          <w:lang w:val="es-ES_tradnl"/>
        </w:rPr>
        <w:t>país</w:t>
      </w:r>
      <w:r w:rsidR="00E941A6"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787647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787647">
        <w:rPr>
          <w:lang w:val="es-ES_tradnl"/>
        </w:rPr>
        <w:t>ha</w:t>
      </w:r>
      <w:r w:rsidR="007665EA">
        <w:rPr>
          <w:lang w:val="es-ES_tradnl"/>
        </w:rPr>
        <w:t xml:space="preserve"> </w:t>
      </w:r>
      <w:r w:rsidR="00787647">
        <w:rPr>
          <w:lang w:val="es-ES_tradnl"/>
        </w:rPr>
        <w:t>dado</w:t>
      </w:r>
      <w:r w:rsidR="007665EA">
        <w:rPr>
          <w:lang w:val="es-ES_tradnl"/>
        </w:rPr>
        <w:t xml:space="preserve"> </w:t>
      </w:r>
      <w:r w:rsidR="00787647">
        <w:rPr>
          <w:lang w:val="es-ES_tradnl"/>
        </w:rPr>
        <w:t>inicio</w:t>
      </w:r>
      <w:r w:rsidR="007665EA">
        <w:rPr>
          <w:lang w:val="es-ES_tradnl"/>
        </w:rPr>
        <w:t xml:space="preserve"> </w:t>
      </w:r>
      <w:r w:rsidR="00787647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evaluación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regional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análisis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brechas</w:t>
      </w:r>
      <w:r w:rsidR="00961F15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D7380F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D7380F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servirán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base</w:t>
      </w:r>
      <w:r w:rsidR="007665EA">
        <w:rPr>
          <w:lang w:val="es-ES_tradnl"/>
        </w:rPr>
        <w:t xml:space="preserve"> </w:t>
      </w:r>
      <w:r w:rsidR="00A407FF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talleres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difusión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productos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E941A6" w:rsidRPr="007143C2">
        <w:rPr>
          <w:lang w:val="es-ES_tradnl"/>
        </w:rPr>
        <w:t>conocimiento.</w:t>
      </w:r>
    </w:p>
    <w:p w14:paraId="7083FA0F" w14:textId="30F71FFA" w:rsidR="00AE0599" w:rsidRPr="007143C2" w:rsidRDefault="00AE0599" w:rsidP="00AE0599">
      <w:pPr>
        <w:keepNext/>
        <w:keepLines/>
        <w:spacing w:after="240"/>
        <w:rPr>
          <w:u w:val="single"/>
          <w:lang w:val="es-ES_tradnl"/>
        </w:rPr>
      </w:pPr>
      <w:r w:rsidRPr="007143C2">
        <w:rPr>
          <w:u w:val="single"/>
          <w:lang w:val="es-ES_tradnl"/>
        </w:rPr>
        <w:t>Informe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sobre</w:t>
      </w:r>
      <w:r w:rsidR="007665EA">
        <w:rPr>
          <w:u w:val="single"/>
          <w:lang w:val="es-ES_tradnl"/>
        </w:rPr>
        <w:t xml:space="preserve"> </w:t>
      </w:r>
      <w:r w:rsidR="00DB3FC7" w:rsidRPr="007143C2">
        <w:rPr>
          <w:u w:val="single"/>
          <w:lang w:val="es-ES_tradnl"/>
        </w:rPr>
        <w:t>asistencia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técnica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y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normativa</w:t>
      </w:r>
      <w:r w:rsidR="007665EA">
        <w:rPr>
          <w:u w:val="single"/>
          <w:lang w:val="es-ES_tradnl"/>
        </w:rPr>
        <w:t xml:space="preserve"> </w:t>
      </w:r>
      <w:r w:rsidR="001D0099">
        <w:rPr>
          <w:u w:val="single"/>
          <w:lang w:val="es-ES_tradnl"/>
        </w:rPr>
        <w:t>para</w:t>
      </w:r>
      <w:r w:rsidR="007665EA">
        <w:rPr>
          <w:u w:val="single"/>
          <w:lang w:val="es-ES_tradnl"/>
        </w:rPr>
        <w:t xml:space="preserve"> </w:t>
      </w:r>
      <w:r w:rsidR="00744415">
        <w:rPr>
          <w:u w:val="single"/>
          <w:lang w:val="es-ES_tradnl"/>
        </w:rPr>
        <w:t>la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ejecución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de</w:t>
      </w:r>
      <w:r w:rsidR="007665EA">
        <w:rPr>
          <w:u w:val="single"/>
          <w:lang w:val="es-ES_tradnl"/>
        </w:rPr>
        <w:t xml:space="preserve"> </w:t>
      </w:r>
      <w:r w:rsidR="00387970">
        <w:rPr>
          <w:u w:val="single"/>
          <w:lang w:val="es-ES_tradnl"/>
        </w:rPr>
        <w:t>los</w:t>
      </w:r>
      <w:r w:rsidR="007665EA">
        <w:rPr>
          <w:u w:val="single"/>
          <w:lang w:val="es-ES_tradnl"/>
        </w:rPr>
        <w:t xml:space="preserve"> </w:t>
      </w:r>
      <w:r w:rsidRPr="007143C2">
        <w:rPr>
          <w:u w:val="single"/>
          <w:lang w:val="es-ES_tradnl"/>
        </w:rPr>
        <w:t>PAK</w:t>
      </w:r>
      <w:r w:rsidR="007665EA">
        <w:rPr>
          <w:u w:val="single"/>
          <w:lang w:val="es-ES_tradnl"/>
        </w:rPr>
        <w:t xml:space="preserve"> </w:t>
      </w:r>
      <w:r w:rsidR="002B75B7">
        <w:rPr>
          <w:u w:val="single"/>
          <w:lang w:val="es-ES_tradnl"/>
        </w:rPr>
        <w:t>en</w:t>
      </w:r>
      <w:r w:rsidR="007665EA">
        <w:rPr>
          <w:u w:val="single"/>
          <w:lang w:val="es-ES_tradnl"/>
        </w:rPr>
        <w:t xml:space="preserve"> </w:t>
      </w:r>
      <w:r w:rsidR="00EC0D02" w:rsidRPr="007143C2">
        <w:rPr>
          <w:u w:val="single"/>
          <w:lang w:val="es-ES_tradnl"/>
        </w:rPr>
        <w:t>países</w:t>
      </w:r>
      <w:r w:rsidR="007665EA">
        <w:rPr>
          <w:u w:val="single"/>
          <w:lang w:val="es-ES_tradnl"/>
        </w:rPr>
        <w:t xml:space="preserve"> </w:t>
      </w:r>
      <w:r w:rsidR="00EC0D02" w:rsidRPr="007143C2">
        <w:rPr>
          <w:u w:val="single"/>
          <w:lang w:val="es-ES_tradnl"/>
        </w:rPr>
        <w:t>de</w:t>
      </w:r>
      <w:r w:rsidR="007665EA">
        <w:rPr>
          <w:u w:val="single"/>
          <w:lang w:val="es-ES_tradnl"/>
        </w:rPr>
        <w:t xml:space="preserve"> </w:t>
      </w:r>
      <w:r w:rsidR="00EC0D02" w:rsidRPr="007143C2">
        <w:rPr>
          <w:u w:val="single"/>
          <w:lang w:val="es-ES_tradnl"/>
        </w:rPr>
        <w:t>bajo</w:t>
      </w:r>
      <w:r w:rsidR="007665EA">
        <w:rPr>
          <w:u w:val="single"/>
          <w:lang w:val="es-ES_tradnl"/>
        </w:rPr>
        <w:t xml:space="preserve"> </w:t>
      </w:r>
      <w:r w:rsidR="00EC0D02" w:rsidRPr="007143C2">
        <w:rPr>
          <w:u w:val="single"/>
          <w:lang w:val="es-ES_tradnl"/>
        </w:rPr>
        <w:t>consumo</w:t>
      </w:r>
      <w:r w:rsidR="00582316" w:rsidRPr="00935869">
        <w:rPr>
          <w:rStyle w:val="FootnoteReference"/>
          <w:lang w:val="es-ES_tradnl"/>
        </w:rPr>
        <w:footnoteReference w:id="8"/>
      </w:r>
    </w:p>
    <w:p w14:paraId="23FB4FED" w14:textId="758FD92D" w:rsidR="00F03BE8" w:rsidRPr="0000216F" w:rsidRDefault="00413777" w:rsidP="00130980">
      <w:pPr>
        <w:pStyle w:val="Heading1"/>
        <w:rPr>
          <w:lang w:val="es-ES_tradnl"/>
        </w:rPr>
      </w:pP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E0599" w:rsidRPr="007143C2">
        <w:rPr>
          <w:lang w:val="es-ES_tradnl"/>
        </w:rPr>
        <w:t>decisión</w:t>
      </w:r>
      <w:r w:rsidR="007665EA">
        <w:rPr>
          <w:lang w:val="es-ES_tradnl"/>
        </w:rPr>
        <w:t xml:space="preserve"> </w:t>
      </w:r>
      <w:r w:rsidR="00AE0599" w:rsidRPr="007143C2">
        <w:rPr>
          <w:lang w:val="es-ES_tradnl"/>
        </w:rPr>
        <w:t>93/95</w:t>
      </w:r>
      <w:r w:rsidR="007665EA">
        <w:rPr>
          <w:lang w:val="es-ES_tradnl"/>
        </w:rPr>
        <w:t xml:space="preserve"> </w:t>
      </w:r>
      <w:r w:rsidR="0031678F">
        <w:rPr>
          <w:lang w:val="es-ES_tradnl"/>
        </w:rPr>
        <w:t>d)</w:t>
      </w:r>
      <w:r w:rsidR="007665EA">
        <w:rPr>
          <w:lang w:val="es-ES_tradnl"/>
        </w:rPr>
        <w:t xml:space="preserve"> </w:t>
      </w:r>
      <w:r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Pr="00413777">
        <w:rPr>
          <w:lang w:val="es-ES_tradnl"/>
        </w:rPr>
        <w:t>Comité</w:t>
      </w:r>
      <w:r w:rsidR="007665EA">
        <w:rPr>
          <w:lang w:val="es-ES_tradnl"/>
        </w:rPr>
        <w:t xml:space="preserve"> </w:t>
      </w:r>
      <w:r w:rsidRPr="00413777">
        <w:rPr>
          <w:lang w:val="es-ES_tradnl"/>
        </w:rPr>
        <w:t>Ejecutivo</w:t>
      </w:r>
      <w:r w:rsidR="007665EA">
        <w:rPr>
          <w:lang w:val="es-ES_tradnl"/>
        </w:rPr>
        <w:t xml:space="preserve"> </w:t>
      </w:r>
      <w:r w:rsidR="00A23632" w:rsidRPr="007143C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A23632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23632" w:rsidRPr="007143C2">
        <w:rPr>
          <w:lang w:val="es-ES_tradnl"/>
        </w:rPr>
        <w:t>régimen</w:t>
      </w:r>
      <w:r w:rsidR="007665EA">
        <w:rPr>
          <w:lang w:val="es-ES_tradnl"/>
        </w:rPr>
        <w:t xml:space="preserve"> </w:t>
      </w:r>
      <w:r w:rsidR="00A23632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23632" w:rsidRPr="007143C2">
        <w:rPr>
          <w:lang w:val="es-ES_tradnl"/>
        </w:rPr>
        <w:t>costos</w:t>
      </w:r>
      <w:r w:rsidR="007665EA">
        <w:rPr>
          <w:lang w:val="es-ES_tradnl"/>
        </w:rPr>
        <w:t xml:space="preserve"> </w:t>
      </w:r>
      <w:r w:rsidR="00A23632" w:rsidRPr="007143C2">
        <w:rPr>
          <w:lang w:val="es-ES_tradnl"/>
        </w:rPr>
        <w:t>administrativos</w:t>
      </w:r>
      <w:r w:rsidR="007665EA">
        <w:rPr>
          <w:lang w:val="es-ES_tradnl"/>
        </w:rPr>
        <w:t xml:space="preserve"> </w:t>
      </w:r>
      <w:r w:rsidR="00A23632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23632" w:rsidRPr="007143C2">
        <w:rPr>
          <w:lang w:val="es-ES_tradnl"/>
        </w:rPr>
        <w:t>Fondo</w:t>
      </w:r>
      <w:r w:rsidR="007665EA">
        <w:rPr>
          <w:lang w:val="es-ES_tradnl"/>
        </w:rPr>
        <w:t xml:space="preserve"> </w:t>
      </w:r>
      <w:r w:rsidR="00A23632" w:rsidRPr="007143C2">
        <w:rPr>
          <w:lang w:val="es-ES_tradnl"/>
        </w:rPr>
        <w:t>Multilateral</w:t>
      </w:r>
      <w:r w:rsidR="007665EA">
        <w:rPr>
          <w:lang w:val="es-ES_tradnl"/>
        </w:rPr>
        <w:t xml:space="preserve"> </w:t>
      </w:r>
      <w:r w:rsidR="00091A39">
        <w:rPr>
          <w:lang w:val="es-ES_tradnl"/>
        </w:rPr>
        <w:t>resolvió</w:t>
      </w:r>
      <w:r w:rsidR="007665EA">
        <w:rPr>
          <w:lang w:val="es-ES_tradnl"/>
        </w:rPr>
        <w:t xml:space="preserve"> </w:t>
      </w:r>
      <w:r w:rsidR="00B36FBF">
        <w:rPr>
          <w:lang w:val="es-ES_tradnl"/>
        </w:rPr>
        <w:t>aumentar</w:t>
      </w:r>
      <w:r w:rsidR="007665EA">
        <w:rPr>
          <w:lang w:val="es-ES_tradnl"/>
        </w:rPr>
        <w:t xml:space="preserve"> </w:t>
      </w:r>
      <w:r w:rsidR="00AE0599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E0599" w:rsidRPr="007143C2">
        <w:rPr>
          <w:lang w:val="es-ES_tradnl"/>
        </w:rPr>
        <w:t>presupuesto</w:t>
      </w:r>
      <w:r w:rsidR="007665EA">
        <w:rPr>
          <w:lang w:val="es-ES_tradnl"/>
        </w:rPr>
        <w:t xml:space="preserve"> </w:t>
      </w:r>
      <w:r w:rsidR="00AE0599" w:rsidRPr="007143C2">
        <w:rPr>
          <w:lang w:val="es-ES_tradnl"/>
        </w:rPr>
        <w:t>d</w:t>
      </w:r>
      <w:r w:rsidR="00BC45A0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BC45A0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BC45A0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BC45A0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BC45A0">
        <w:rPr>
          <w:lang w:val="es-ES_tradnl"/>
        </w:rPr>
        <w:t>años</w:t>
      </w:r>
      <w:r w:rsidR="007665EA">
        <w:rPr>
          <w:lang w:val="es-ES_tradnl"/>
        </w:rPr>
        <w:t xml:space="preserve"> </w:t>
      </w:r>
      <w:r w:rsidR="00BC45A0">
        <w:rPr>
          <w:lang w:val="es-ES_tradnl"/>
        </w:rPr>
        <w:t>2024,</w:t>
      </w:r>
      <w:r w:rsidR="007665EA">
        <w:rPr>
          <w:lang w:val="es-ES_tradnl"/>
        </w:rPr>
        <w:t xml:space="preserve"> </w:t>
      </w:r>
      <w:r w:rsidR="00BC45A0">
        <w:rPr>
          <w:lang w:val="es-ES_tradnl"/>
        </w:rPr>
        <w:t>2025</w:t>
      </w:r>
      <w:r w:rsidR="007665EA">
        <w:rPr>
          <w:lang w:val="es-ES_tradnl"/>
        </w:rPr>
        <w:t xml:space="preserve"> </w:t>
      </w:r>
      <w:r w:rsidR="00AE0599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E0599" w:rsidRPr="007143C2">
        <w:rPr>
          <w:lang w:val="es-ES_tradnl"/>
        </w:rPr>
        <w:t>2026</w:t>
      </w:r>
      <w:r w:rsidR="007665EA">
        <w:rPr>
          <w:lang w:val="es-ES_tradnl"/>
        </w:rPr>
        <w:t xml:space="preserve"> </w:t>
      </w:r>
      <w:r w:rsidR="00AA0719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3D22E8">
        <w:rPr>
          <w:lang w:val="es-ES_tradnl"/>
        </w:rPr>
        <w:t>fin</w:t>
      </w:r>
      <w:r w:rsidR="007665EA">
        <w:rPr>
          <w:lang w:val="es-ES_tradnl"/>
        </w:rPr>
        <w:t xml:space="preserve"> </w:t>
      </w:r>
      <w:r w:rsidR="00AA0719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B30F9">
        <w:rPr>
          <w:lang w:val="es-ES_tradnl"/>
        </w:rPr>
        <w:t>prestar</w:t>
      </w:r>
      <w:r w:rsidR="007665EA">
        <w:rPr>
          <w:lang w:val="es-ES_tradnl"/>
        </w:rPr>
        <w:t xml:space="preserve"> </w:t>
      </w:r>
      <w:r w:rsidR="00AE0599" w:rsidRPr="007143C2">
        <w:rPr>
          <w:lang w:val="es-ES_tradnl"/>
        </w:rPr>
        <w:t>asistencia</w:t>
      </w:r>
      <w:r w:rsidR="007665EA">
        <w:rPr>
          <w:lang w:val="es-ES_tradnl"/>
        </w:rPr>
        <w:t xml:space="preserve"> </w:t>
      </w:r>
      <w:r w:rsidR="00AE0599" w:rsidRPr="007143C2">
        <w:rPr>
          <w:lang w:val="es-ES_tradnl"/>
        </w:rPr>
        <w:t>técnica</w:t>
      </w:r>
      <w:r w:rsidR="007665EA">
        <w:rPr>
          <w:lang w:val="es-ES_tradnl"/>
        </w:rPr>
        <w:t xml:space="preserve"> </w:t>
      </w:r>
      <w:r w:rsidR="00AE0599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EB30F9">
        <w:rPr>
          <w:lang w:val="es-ES_tradnl"/>
        </w:rPr>
        <w:t>normativa</w:t>
      </w:r>
      <w:r w:rsidR="007665EA">
        <w:rPr>
          <w:lang w:val="es-ES_tradnl"/>
        </w:rPr>
        <w:t xml:space="preserve"> </w:t>
      </w:r>
      <w:r w:rsidR="00F41606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AE0599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E0599" w:rsidRPr="007143C2">
        <w:rPr>
          <w:lang w:val="es-ES_tradnl"/>
        </w:rPr>
        <w:t>implementación</w:t>
      </w:r>
      <w:r w:rsidR="007665EA">
        <w:rPr>
          <w:lang w:val="es-ES_tradnl"/>
        </w:rPr>
        <w:t xml:space="preserve"> </w:t>
      </w:r>
      <w:r w:rsidR="00AE059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E0599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48116E">
        <w:rPr>
          <w:lang w:val="es-ES_tradnl"/>
        </w:rPr>
        <w:t>PAK</w:t>
      </w:r>
      <w:r w:rsidR="007665EA">
        <w:rPr>
          <w:lang w:val="es-ES_tradnl"/>
        </w:rPr>
        <w:t xml:space="preserve"> </w:t>
      </w:r>
      <w:r w:rsidR="0048116E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48116E" w:rsidRPr="0048116E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48116E" w:rsidRPr="0048116E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8116E" w:rsidRPr="0048116E">
        <w:rPr>
          <w:lang w:val="es-ES_tradnl"/>
        </w:rPr>
        <w:t>bajo</w:t>
      </w:r>
      <w:r w:rsidR="007665EA">
        <w:rPr>
          <w:lang w:val="es-ES_tradnl"/>
        </w:rPr>
        <w:t xml:space="preserve"> </w:t>
      </w:r>
      <w:r w:rsidR="0048116E" w:rsidRPr="0048116E">
        <w:rPr>
          <w:lang w:val="es-ES_tradnl"/>
        </w:rPr>
        <w:t>consumo</w:t>
      </w:r>
      <w:r w:rsidR="00AE0599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702F0D">
        <w:rPr>
          <w:lang w:val="es-ES_tradnl"/>
        </w:rPr>
        <w:t>instruyéndose</w:t>
      </w:r>
      <w:r w:rsidR="007665EA">
        <w:rPr>
          <w:lang w:val="es-ES_tradnl"/>
        </w:rPr>
        <w:t xml:space="preserve"> </w:t>
      </w:r>
      <w:r w:rsidR="00795A21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="00795A21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702F0D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EC79CE" w:rsidRPr="00EC79CE">
        <w:rPr>
          <w:lang w:val="es-ES_tradnl"/>
        </w:rPr>
        <w:t>reportar</w:t>
      </w:r>
      <w:r w:rsidR="007665EA">
        <w:rPr>
          <w:lang w:val="es-ES_tradnl"/>
        </w:rPr>
        <w:t xml:space="preserve"> </w:t>
      </w:r>
      <w:r w:rsidR="006F123C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EB339A" w:rsidRPr="00EB339A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EB339A" w:rsidRPr="00EB339A">
        <w:rPr>
          <w:lang w:val="es-ES_tradnl"/>
        </w:rPr>
        <w:t>informes</w:t>
      </w:r>
      <w:r w:rsidR="007665EA">
        <w:rPr>
          <w:lang w:val="es-ES_tradnl"/>
        </w:rPr>
        <w:t xml:space="preserve"> </w:t>
      </w:r>
      <w:r w:rsidR="00EB339A" w:rsidRPr="00EB339A">
        <w:rPr>
          <w:lang w:val="es-ES_tradnl"/>
        </w:rPr>
        <w:t>anuales</w:t>
      </w:r>
      <w:r w:rsidR="007665EA">
        <w:rPr>
          <w:lang w:val="es-ES_tradnl"/>
        </w:rPr>
        <w:t xml:space="preserve"> </w:t>
      </w:r>
      <w:r w:rsidR="00EB339A" w:rsidRPr="00EB339A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B339A" w:rsidRPr="00EB339A">
        <w:rPr>
          <w:lang w:val="es-ES_tradnl"/>
        </w:rPr>
        <w:t>avance</w:t>
      </w:r>
      <w:r w:rsidR="007665EA">
        <w:rPr>
          <w:lang w:val="es-ES_tradnl"/>
        </w:rPr>
        <w:t xml:space="preserve"> </w:t>
      </w:r>
      <w:r w:rsidR="00EB339A" w:rsidRPr="00EB339A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EB339A" w:rsidRPr="00EB339A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11615E" w:rsidRPr="0011615E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11615E" w:rsidRPr="0011615E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="0011615E" w:rsidRPr="0011615E">
        <w:rPr>
          <w:lang w:val="es-ES_tradnl"/>
        </w:rPr>
        <w:t>realizadas</w:t>
      </w:r>
      <w:r w:rsidR="007665EA">
        <w:rPr>
          <w:lang w:val="es-ES_tradnl"/>
        </w:rPr>
        <w:t xml:space="preserve"> </w:t>
      </w:r>
      <w:r w:rsidR="0011615E" w:rsidRPr="0011615E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11615E" w:rsidRPr="0011615E">
        <w:rPr>
          <w:lang w:val="es-ES_tradnl"/>
        </w:rPr>
        <w:t>su</w:t>
      </w:r>
      <w:r w:rsidR="007665EA">
        <w:rPr>
          <w:lang w:val="es-ES_tradnl"/>
        </w:rPr>
        <w:t xml:space="preserve"> </w:t>
      </w:r>
      <w:r w:rsidR="0011615E" w:rsidRPr="0011615E">
        <w:rPr>
          <w:lang w:val="es-ES_tradnl"/>
        </w:rPr>
        <w:t>impacto</w:t>
      </w:r>
      <w:r w:rsidR="00AE0599"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C01013" w:rsidRPr="0000216F">
        <w:rPr>
          <w:lang w:val="es-ES_tradnl"/>
        </w:rPr>
        <w:t>E</w:t>
      </w:r>
      <w:r w:rsidR="008F2BBB" w:rsidRPr="0000216F">
        <w:rPr>
          <w:lang w:val="es-ES_tradnl"/>
        </w:rPr>
        <w:t>n</w:t>
      </w:r>
      <w:r w:rsidR="007665EA">
        <w:rPr>
          <w:lang w:val="es-ES_tradnl"/>
        </w:rPr>
        <w:t xml:space="preserve"> </w:t>
      </w:r>
      <w:r w:rsidR="00AE0599" w:rsidRPr="0000216F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1052A1" w:rsidRPr="0000216F">
        <w:rPr>
          <w:lang w:val="es-ES_tradnl"/>
        </w:rPr>
        <w:t>97</w:t>
      </w:r>
      <w:r w:rsidR="006B4152" w:rsidRPr="0000216F">
        <w:rPr>
          <w:lang w:val="es-ES_tradnl"/>
        </w:rPr>
        <w:t>ª</w:t>
      </w:r>
      <w:r w:rsidR="007665EA">
        <w:rPr>
          <w:lang w:val="es-ES_tradnl"/>
        </w:rPr>
        <w:t xml:space="preserve"> </w:t>
      </w:r>
      <w:r w:rsidR="006B4152" w:rsidRPr="0000216F">
        <w:rPr>
          <w:lang w:val="es-ES_tradnl"/>
        </w:rPr>
        <w:t>reunión</w:t>
      </w:r>
      <w:r w:rsidR="007665EA">
        <w:rPr>
          <w:lang w:val="es-ES_tradnl"/>
        </w:rPr>
        <w:t xml:space="preserve"> </w:t>
      </w:r>
      <w:r w:rsidR="00AE0599" w:rsidRPr="0000216F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E0599" w:rsidRPr="0000216F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AE0599" w:rsidRPr="0000216F">
        <w:rPr>
          <w:lang w:val="es-ES_tradnl"/>
        </w:rPr>
        <w:t>informó</w:t>
      </w:r>
      <w:r w:rsidR="007665EA">
        <w:rPr>
          <w:lang w:val="es-ES_tradnl"/>
        </w:rPr>
        <w:t xml:space="preserve"> </w:t>
      </w:r>
      <w:r w:rsidR="00701226" w:rsidRPr="0000216F">
        <w:rPr>
          <w:lang w:val="es-ES_tradnl"/>
        </w:rPr>
        <w:t>estar</w:t>
      </w:r>
      <w:r w:rsidR="007665EA">
        <w:rPr>
          <w:lang w:val="es-ES_tradnl"/>
        </w:rPr>
        <w:t xml:space="preserve"> </w:t>
      </w:r>
      <w:r w:rsidR="00701226" w:rsidRPr="0000216F">
        <w:rPr>
          <w:lang w:val="es-ES_tradnl"/>
        </w:rPr>
        <w:t>apoyando</w:t>
      </w:r>
      <w:r w:rsidR="007665EA">
        <w:rPr>
          <w:lang w:val="es-ES_tradnl"/>
        </w:rPr>
        <w:t xml:space="preserve"> </w:t>
      </w:r>
      <w:r w:rsidR="006D6862" w:rsidRPr="0000216F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7F1551">
        <w:rPr>
          <w:lang w:val="es-ES_tradnl"/>
        </w:rPr>
        <w:t>estos</w:t>
      </w:r>
      <w:r w:rsidR="007665EA">
        <w:rPr>
          <w:lang w:val="es-ES_tradnl"/>
        </w:rPr>
        <w:t xml:space="preserve"> </w:t>
      </w:r>
      <w:r w:rsidR="00AE0599" w:rsidRPr="0000216F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6D6862" w:rsidRPr="0000216F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E0599" w:rsidRPr="0000216F">
        <w:rPr>
          <w:lang w:val="es-ES_tradnl"/>
        </w:rPr>
        <w:t>cuatro</w:t>
      </w:r>
      <w:r w:rsidR="007665EA">
        <w:rPr>
          <w:lang w:val="es-ES_tradnl"/>
        </w:rPr>
        <w:t xml:space="preserve"> </w:t>
      </w:r>
      <w:r w:rsidR="00AE0599" w:rsidRPr="0000216F">
        <w:rPr>
          <w:lang w:val="es-ES_tradnl"/>
        </w:rPr>
        <w:t>áreas</w:t>
      </w:r>
      <w:r w:rsidR="007665EA">
        <w:rPr>
          <w:lang w:val="es-ES_tradnl"/>
        </w:rPr>
        <w:t xml:space="preserve"> </w:t>
      </w:r>
      <w:r w:rsidR="00AE0599" w:rsidRPr="0000216F">
        <w:rPr>
          <w:lang w:val="es-ES_tradnl"/>
        </w:rPr>
        <w:t>prioritarias</w:t>
      </w:r>
      <w:r w:rsidR="005E7333" w:rsidRPr="0000216F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5E7333" w:rsidRPr="0000216F">
        <w:rPr>
          <w:lang w:val="es-ES_tradnl"/>
        </w:rPr>
        <w:t>inclusive</w:t>
      </w:r>
      <w:r w:rsidR="007665EA">
        <w:rPr>
          <w:lang w:val="es-ES_tradnl"/>
        </w:rPr>
        <w:t xml:space="preserve"> </w:t>
      </w:r>
      <w:r w:rsidR="00036A14" w:rsidRPr="0000216F">
        <w:rPr>
          <w:lang w:val="es-ES_tradnl"/>
        </w:rPr>
        <w:t>una</w:t>
      </w:r>
      <w:r w:rsidR="007665EA">
        <w:rPr>
          <w:lang w:val="es-ES_tradnl"/>
        </w:rPr>
        <w:t xml:space="preserve"> </w:t>
      </w:r>
      <w:r w:rsidR="00036A14" w:rsidRPr="0000216F">
        <w:rPr>
          <w:lang w:val="es-ES_tradnl"/>
        </w:rPr>
        <w:t>nueva</w:t>
      </w:r>
      <w:r w:rsidR="007665EA">
        <w:rPr>
          <w:lang w:val="es-ES_tradnl"/>
        </w:rPr>
        <w:t xml:space="preserve"> </w:t>
      </w:r>
      <w:r w:rsidR="00971594" w:rsidRPr="0000216F">
        <w:rPr>
          <w:lang w:val="es-ES_tradnl"/>
        </w:rPr>
        <w:t>área</w:t>
      </w:r>
      <w:r w:rsidR="007665EA">
        <w:rPr>
          <w:lang w:val="es-ES_tradnl"/>
        </w:rPr>
        <w:t xml:space="preserve"> </w:t>
      </w:r>
      <w:r w:rsidR="00971594" w:rsidRPr="0000216F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C6D2E" w:rsidRPr="0000216F">
        <w:rPr>
          <w:lang w:val="es-ES_tradnl"/>
        </w:rPr>
        <w:t>fortalecimiento</w:t>
      </w:r>
      <w:r w:rsidR="007665EA">
        <w:rPr>
          <w:lang w:val="es-ES_tradnl"/>
        </w:rPr>
        <w:t xml:space="preserve"> </w:t>
      </w:r>
      <w:r w:rsidR="002C6D2E" w:rsidRPr="0000216F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C6D2E" w:rsidRPr="0000216F">
        <w:rPr>
          <w:lang w:val="es-ES_tradnl"/>
        </w:rPr>
        <w:t>capacidades</w:t>
      </w:r>
      <w:r w:rsidR="007665EA">
        <w:rPr>
          <w:lang w:val="es-ES_tradnl"/>
        </w:rPr>
        <w:t xml:space="preserve"> </w:t>
      </w:r>
      <w:r w:rsidR="00931EBD" w:rsidRPr="0000216F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931EBD" w:rsidRPr="0000216F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931EBD" w:rsidRPr="0000216F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C60E9" w:rsidRPr="0000216F">
        <w:rPr>
          <w:lang w:val="es-ES_tradnl"/>
        </w:rPr>
        <w:t>seguridad</w:t>
      </w:r>
      <w:r w:rsidR="007665EA">
        <w:rPr>
          <w:lang w:val="es-ES_tradnl"/>
        </w:rPr>
        <w:t xml:space="preserve"> </w:t>
      </w:r>
      <w:r w:rsidR="00FC60E9" w:rsidRPr="0000216F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FC60E9" w:rsidRPr="0000216F">
        <w:rPr>
          <w:lang w:val="es-ES_tradnl"/>
        </w:rPr>
        <w:t>sustentabilidad</w:t>
      </w:r>
      <w:r w:rsidR="007665EA">
        <w:rPr>
          <w:lang w:val="es-ES_tradnl"/>
        </w:rPr>
        <w:t xml:space="preserve"> </w:t>
      </w:r>
      <w:r w:rsidR="00FC60E9" w:rsidRPr="0000216F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C60E9" w:rsidRPr="0000216F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2C6D2E" w:rsidRPr="0000216F">
        <w:rPr>
          <w:lang w:val="es-ES_tradnl"/>
        </w:rPr>
        <w:t>refrigeración</w:t>
      </w:r>
      <w:r w:rsidR="007665EA">
        <w:rPr>
          <w:lang w:val="es-ES_tradnl"/>
        </w:rPr>
        <w:t xml:space="preserve"> </w:t>
      </w:r>
      <w:r w:rsidR="00BA3A38" w:rsidRPr="0000216F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BA3A38" w:rsidRPr="0000216F">
        <w:rPr>
          <w:lang w:val="es-ES_tradnl"/>
        </w:rPr>
        <w:t>busca</w:t>
      </w:r>
      <w:r w:rsidR="007665EA">
        <w:rPr>
          <w:lang w:val="es-ES_tradnl"/>
        </w:rPr>
        <w:t xml:space="preserve"> </w:t>
      </w:r>
      <w:r w:rsidR="00BA3A38" w:rsidRPr="0000216F">
        <w:rPr>
          <w:lang w:val="es-ES_tradnl"/>
        </w:rPr>
        <w:t>reforzar</w:t>
      </w:r>
      <w:r w:rsidR="007665EA">
        <w:rPr>
          <w:lang w:val="es-ES_tradnl"/>
        </w:rPr>
        <w:t xml:space="preserve"> </w:t>
      </w:r>
      <w:r w:rsidR="002C6D2E" w:rsidRPr="0000216F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2C6D2E" w:rsidRPr="0000216F">
        <w:rPr>
          <w:lang w:val="es-ES_tradnl"/>
        </w:rPr>
        <w:t>seguridad</w:t>
      </w:r>
      <w:r w:rsidR="007665EA">
        <w:rPr>
          <w:lang w:val="es-ES_tradnl"/>
        </w:rPr>
        <w:t xml:space="preserve"> </w:t>
      </w:r>
      <w:r w:rsidR="00497619" w:rsidRPr="0000216F">
        <w:rPr>
          <w:lang w:val="es-ES_tradnl"/>
        </w:rPr>
        <w:t>ocupacional</w:t>
      </w:r>
      <w:r w:rsidR="007665EA">
        <w:rPr>
          <w:lang w:val="es-ES_tradnl"/>
        </w:rPr>
        <w:t xml:space="preserve"> </w:t>
      </w:r>
      <w:r w:rsidR="003852A8" w:rsidRPr="0000216F">
        <w:rPr>
          <w:lang w:val="es-ES_tradnl"/>
        </w:rPr>
        <w:t>sectorial</w:t>
      </w:r>
      <w:r w:rsidR="00AE0599" w:rsidRPr="0000216F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474408" w:rsidRPr="00474408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474408" w:rsidRPr="00474408">
        <w:rPr>
          <w:lang w:val="es-ES_tradnl"/>
        </w:rPr>
        <w:t>han</w:t>
      </w:r>
      <w:r w:rsidR="007665EA">
        <w:rPr>
          <w:lang w:val="es-ES_tradnl"/>
        </w:rPr>
        <w:t xml:space="preserve"> </w:t>
      </w:r>
      <w:r w:rsidR="00474408" w:rsidRPr="00474408">
        <w:rPr>
          <w:lang w:val="es-ES_tradnl"/>
        </w:rPr>
        <w:t>implementado</w:t>
      </w:r>
      <w:r w:rsidR="007665EA">
        <w:rPr>
          <w:lang w:val="es-ES_tradnl"/>
        </w:rPr>
        <w:t xml:space="preserve"> </w:t>
      </w:r>
      <w:r w:rsidR="00474408" w:rsidRPr="00474408">
        <w:rPr>
          <w:lang w:val="es-ES_tradnl"/>
        </w:rPr>
        <w:t>numerosas</w:t>
      </w:r>
      <w:r w:rsidR="007665EA">
        <w:rPr>
          <w:lang w:val="es-ES_tradnl"/>
        </w:rPr>
        <w:t xml:space="preserve"> </w:t>
      </w:r>
      <w:r w:rsidR="00474408" w:rsidRPr="00474408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="00474408">
        <w:rPr>
          <w:lang w:val="es-ES_tradnl"/>
        </w:rPr>
        <w:t>e</w:t>
      </w:r>
      <w:r w:rsidR="005A54B7" w:rsidRPr="0000216F">
        <w:rPr>
          <w:lang w:val="es-ES_tradnl"/>
        </w:rPr>
        <w:t>n</w:t>
      </w:r>
      <w:r w:rsidR="007665EA">
        <w:rPr>
          <w:lang w:val="es-ES_tradnl"/>
        </w:rPr>
        <w:t xml:space="preserve"> </w:t>
      </w:r>
      <w:r w:rsidR="00AE0599" w:rsidRPr="0000216F">
        <w:rPr>
          <w:lang w:val="es-ES_tradnl"/>
        </w:rPr>
        <w:t>cada</w:t>
      </w:r>
      <w:r w:rsidR="007665EA">
        <w:rPr>
          <w:lang w:val="es-ES_tradnl"/>
        </w:rPr>
        <w:t xml:space="preserve"> </w:t>
      </w:r>
      <w:r w:rsidR="00AE0599" w:rsidRPr="0000216F">
        <w:rPr>
          <w:lang w:val="es-ES_tradnl"/>
        </w:rPr>
        <w:t>una</w:t>
      </w:r>
      <w:r w:rsidR="007665EA">
        <w:rPr>
          <w:lang w:val="es-ES_tradnl"/>
        </w:rPr>
        <w:t xml:space="preserve"> </w:t>
      </w:r>
      <w:r w:rsidR="00AE0599" w:rsidRPr="0000216F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E0599" w:rsidRPr="0000216F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E0599" w:rsidRPr="0000216F">
        <w:rPr>
          <w:lang w:val="es-ES_tradnl"/>
        </w:rPr>
        <w:t>tres</w:t>
      </w:r>
      <w:r w:rsidR="007665EA">
        <w:rPr>
          <w:lang w:val="es-ES_tradnl"/>
        </w:rPr>
        <w:t xml:space="preserve"> </w:t>
      </w:r>
      <w:r w:rsidR="00AE0599" w:rsidRPr="0000216F">
        <w:rPr>
          <w:lang w:val="es-ES_tradnl"/>
        </w:rPr>
        <w:t>áreas</w:t>
      </w:r>
      <w:r w:rsidR="007665EA">
        <w:rPr>
          <w:lang w:val="es-ES_tradnl"/>
        </w:rPr>
        <w:t xml:space="preserve"> </w:t>
      </w:r>
      <w:r w:rsidR="00AE0599" w:rsidRPr="0000216F">
        <w:rPr>
          <w:lang w:val="es-ES_tradnl"/>
        </w:rPr>
        <w:t>prioritarias</w:t>
      </w:r>
      <w:r w:rsidR="007665EA">
        <w:rPr>
          <w:lang w:val="es-ES_tradnl"/>
        </w:rPr>
        <w:t xml:space="preserve"> </w:t>
      </w:r>
      <w:r w:rsidR="00AE0599" w:rsidRPr="0000216F">
        <w:rPr>
          <w:lang w:val="es-ES_tradnl"/>
        </w:rPr>
        <w:t>originales</w:t>
      </w:r>
      <w:r w:rsidR="00091E16" w:rsidRPr="0000216F">
        <w:rPr>
          <w:rStyle w:val="FootnoteReference"/>
          <w:lang w:val="es-ES_tradnl"/>
        </w:rPr>
        <w:footnoteReference w:id="9"/>
      </w:r>
      <w:r w:rsidR="007665EA" w:rsidRPr="00D371CA">
        <w:rPr>
          <w:lang w:val="es-ES"/>
        </w:rPr>
        <w:t xml:space="preserve"> </w:t>
      </w:r>
      <w:r w:rsidR="001657CC" w:rsidRPr="0000216F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B8172C" w:rsidRPr="0000216F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B8172C" w:rsidRPr="0000216F">
        <w:rPr>
          <w:lang w:val="es-ES_tradnl"/>
        </w:rPr>
        <w:t>2026</w:t>
      </w:r>
      <w:r w:rsidR="007665EA">
        <w:rPr>
          <w:lang w:val="es-ES_tradnl"/>
        </w:rPr>
        <w:t xml:space="preserve"> </w:t>
      </w:r>
      <w:r w:rsidR="001657CC" w:rsidRPr="0000216F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1657CC" w:rsidRPr="0000216F">
        <w:rPr>
          <w:lang w:val="es-ES_tradnl"/>
        </w:rPr>
        <w:t>implementarán</w:t>
      </w:r>
      <w:r w:rsidR="007665EA">
        <w:rPr>
          <w:lang w:val="es-ES_tradnl"/>
        </w:rPr>
        <w:t xml:space="preserve"> </w:t>
      </w:r>
      <w:r w:rsidR="00B8172C" w:rsidRPr="0000216F">
        <w:rPr>
          <w:lang w:val="es-ES_tradnl"/>
        </w:rPr>
        <w:t>otras</w:t>
      </w:r>
      <w:r w:rsidR="007665EA">
        <w:rPr>
          <w:lang w:val="es-ES_tradnl"/>
        </w:rPr>
        <w:t xml:space="preserve"> </w:t>
      </w:r>
      <w:r w:rsidR="00B8172C" w:rsidRPr="0000216F">
        <w:rPr>
          <w:lang w:val="es-ES_tradnl"/>
        </w:rPr>
        <w:t>tantas</w:t>
      </w:r>
      <w:r w:rsidR="007665EA">
        <w:rPr>
          <w:lang w:val="es-ES_tradnl"/>
        </w:rPr>
        <w:t xml:space="preserve"> </w:t>
      </w:r>
      <w:r w:rsidR="0038615D" w:rsidRPr="0000216F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38615D" w:rsidRPr="0000216F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38615D" w:rsidRPr="0000216F">
        <w:rPr>
          <w:lang w:val="es-ES_tradnl"/>
        </w:rPr>
        <w:t>marco</w:t>
      </w:r>
      <w:r w:rsidR="007665EA">
        <w:rPr>
          <w:lang w:val="es-ES_tradnl"/>
        </w:rPr>
        <w:t xml:space="preserve"> </w:t>
      </w:r>
      <w:r w:rsidR="00F369F2" w:rsidRPr="0000216F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369F2" w:rsidRPr="0000216F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F369F2" w:rsidRPr="0000216F">
        <w:rPr>
          <w:lang w:val="es-ES_tradnl"/>
        </w:rPr>
        <w:t>nueva</w:t>
      </w:r>
      <w:r w:rsidR="007665EA">
        <w:rPr>
          <w:lang w:val="es-ES_tradnl"/>
        </w:rPr>
        <w:t xml:space="preserve"> </w:t>
      </w:r>
      <w:r w:rsidR="00F369F2" w:rsidRPr="0000216F">
        <w:rPr>
          <w:lang w:val="es-ES_tradnl"/>
        </w:rPr>
        <w:t>área</w:t>
      </w:r>
      <w:r w:rsidR="001657CC" w:rsidRPr="0000216F">
        <w:rPr>
          <w:lang w:val="es-ES_tradnl"/>
        </w:rPr>
        <w:t>.</w:t>
      </w:r>
    </w:p>
    <w:p w14:paraId="6CEBD603" w14:textId="378A0AC9" w:rsidR="00F03BE8" w:rsidRPr="007143C2" w:rsidRDefault="00604BB2" w:rsidP="00493328">
      <w:pPr>
        <w:pStyle w:val="Heading1"/>
        <w:rPr>
          <w:lang w:val="es-ES_tradnl"/>
        </w:rPr>
      </w:pP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anexo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6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presentación</w:t>
      </w:r>
      <w:r w:rsidR="007665EA">
        <w:rPr>
          <w:lang w:val="es-ES_tradnl"/>
        </w:rPr>
        <w:t xml:space="preserve"> </w:t>
      </w:r>
      <w:r w:rsidR="00E54187">
        <w:rPr>
          <w:lang w:val="es-ES_tradnl"/>
        </w:rPr>
        <w:t>contiene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4A5E0B" w:rsidRPr="004A5E0B">
        <w:rPr>
          <w:lang w:val="es-ES_tradnl"/>
        </w:rPr>
        <w:t>detallado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informe</w:t>
      </w:r>
      <w:r w:rsidR="007665EA">
        <w:rPr>
          <w:lang w:val="es-ES_tradnl"/>
        </w:rPr>
        <w:t xml:space="preserve"> </w:t>
      </w:r>
      <w:r w:rsidR="00C91B4B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cad</w:t>
      </w:r>
      <w:r w:rsidR="00AA4FE7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105B8">
        <w:rPr>
          <w:lang w:val="es-ES_tradnl"/>
        </w:rPr>
        <w:t>área</w:t>
      </w:r>
      <w:r w:rsidR="007665EA">
        <w:rPr>
          <w:lang w:val="es-ES_tradnl"/>
        </w:rPr>
        <w:t xml:space="preserve"> </w:t>
      </w:r>
      <w:r w:rsidR="00A105B8">
        <w:rPr>
          <w:lang w:val="es-ES_tradnl"/>
        </w:rPr>
        <w:t>prioritaria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muestra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cómo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204CC0">
        <w:rPr>
          <w:lang w:val="es-ES_tradnl"/>
        </w:rPr>
        <w:t>ha</w:t>
      </w:r>
      <w:r w:rsidR="007665EA">
        <w:rPr>
          <w:lang w:val="es-ES_tradnl"/>
        </w:rPr>
        <w:t xml:space="preserve"> </w:t>
      </w:r>
      <w:r w:rsidR="00532F07">
        <w:rPr>
          <w:lang w:val="es-ES_tradnl"/>
        </w:rPr>
        <w:t>llevado</w:t>
      </w:r>
      <w:r w:rsidR="007665EA">
        <w:rPr>
          <w:lang w:val="es-ES_tradnl"/>
        </w:rPr>
        <w:t xml:space="preserve"> </w:t>
      </w:r>
      <w:r w:rsidR="00C4506C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B36A4B">
        <w:rPr>
          <w:lang w:val="es-ES_tradnl"/>
        </w:rPr>
        <w:t>iniciativas</w:t>
      </w:r>
      <w:r w:rsidR="007665EA">
        <w:rPr>
          <w:lang w:val="es-ES_tradnl"/>
        </w:rPr>
        <w:t xml:space="preserve"> </w:t>
      </w:r>
      <w:r w:rsidR="0015019B">
        <w:rPr>
          <w:lang w:val="es-ES_tradnl"/>
        </w:rPr>
        <w:t>orientadas</w:t>
      </w:r>
      <w:r w:rsidR="007665EA">
        <w:rPr>
          <w:lang w:val="es-ES_tradnl"/>
        </w:rPr>
        <w:t xml:space="preserve"> </w:t>
      </w:r>
      <w:r w:rsidR="00B36A4B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B36A4B">
        <w:rPr>
          <w:lang w:val="es-ES_tradnl"/>
        </w:rPr>
        <w:t>fortalecer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capacidades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="00EA33F9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ejecución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50000D">
        <w:rPr>
          <w:lang w:val="es-ES_tradnl"/>
        </w:rPr>
        <w:t>PAK,</w:t>
      </w:r>
      <w:r w:rsidR="007665EA">
        <w:rPr>
          <w:lang w:val="es-ES_tradnl"/>
        </w:rPr>
        <w:t xml:space="preserve"> </w:t>
      </w:r>
      <w:r w:rsidR="0050000D">
        <w:rPr>
          <w:lang w:val="es-ES_tradnl"/>
        </w:rPr>
        <w:t>e</w:t>
      </w:r>
      <w:r w:rsidR="00AF051E" w:rsidRPr="007143C2">
        <w:rPr>
          <w:lang w:val="es-ES_tradnl"/>
        </w:rPr>
        <w:t>ntre</w:t>
      </w:r>
      <w:r w:rsidR="007665EA">
        <w:rPr>
          <w:lang w:val="es-ES_tradnl"/>
        </w:rPr>
        <w:t xml:space="preserve"> </w:t>
      </w:r>
      <w:r w:rsidR="00AF051E" w:rsidRPr="007143C2">
        <w:rPr>
          <w:lang w:val="es-ES_tradnl"/>
        </w:rPr>
        <w:t>ellas</w:t>
      </w:r>
      <w:r w:rsidR="007665EA">
        <w:rPr>
          <w:lang w:val="es-ES_tradnl"/>
        </w:rPr>
        <w:t xml:space="preserve"> </w:t>
      </w:r>
      <w:r w:rsidR="00A473FF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EB6C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11B66">
        <w:rPr>
          <w:lang w:val="es-ES_tradnl"/>
        </w:rPr>
        <w:t>evaluación</w:t>
      </w:r>
      <w:r w:rsidR="007665EA">
        <w:rPr>
          <w:lang w:val="es-ES_tradnl"/>
        </w:rPr>
        <w:t xml:space="preserve"> </w:t>
      </w:r>
      <w:r w:rsidR="00D647F9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D647F9" w:rsidRPr="007143C2">
        <w:rPr>
          <w:lang w:val="es-ES_tradnl"/>
        </w:rPr>
        <w:t>sistema</w:t>
      </w:r>
      <w:r w:rsidR="007665EA">
        <w:rPr>
          <w:lang w:val="es-ES_tradnl"/>
        </w:rPr>
        <w:t xml:space="preserve"> </w:t>
      </w:r>
      <w:r w:rsidR="00D647F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647F9" w:rsidRPr="007143C2">
        <w:rPr>
          <w:lang w:val="es-ES_tradnl"/>
        </w:rPr>
        <w:t>licencias</w:t>
      </w:r>
      <w:r w:rsidR="007665EA">
        <w:rPr>
          <w:lang w:val="es-ES_tradnl"/>
        </w:rPr>
        <w:t xml:space="preserve"> </w:t>
      </w:r>
      <w:r w:rsidR="00D647F9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D647F9" w:rsidRPr="007143C2">
        <w:rPr>
          <w:lang w:val="es-ES_tradnl"/>
        </w:rPr>
        <w:t>cuotas</w:t>
      </w:r>
      <w:r w:rsidR="007665EA">
        <w:rPr>
          <w:lang w:val="es-ES_tradnl"/>
        </w:rPr>
        <w:t xml:space="preserve"> </w:t>
      </w:r>
      <w:r w:rsidR="00D647F9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D647F9" w:rsidRPr="007143C2">
        <w:rPr>
          <w:lang w:val="es-ES_tradnl"/>
        </w:rPr>
        <w:t>desarrollo</w:t>
      </w:r>
      <w:r w:rsidR="007665EA">
        <w:rPr>
          <w:lang w:val="es-ES_tradnl"/>
        </w:rPr>
        <w:t xml:space="preserve"> </w:t>
      </w:r>
      <w:r w:rsidR="00D647F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647F9"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BE29D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647F9" w:rsidRPr="007143C2">
        <w:rPr>
          <w:lang w:val="es-ES_tradnl"/>
        </w:rPr>
        <w:t>seguimiento</w:t>
      </w:r>
      <w:r w:rsidR="007665EA">
        <w:rPr>
          <w:lang w:val="es-ES_tradnl"/>
        </w:rPr>
        <w:t xml:space="preserve"> </w:t>
      </w:r>
      <w:r w:rsidR="00D647F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62DDE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462DDE">
        <w:rPr>
          <w:lang w:val="es-ES_tradnl"/>
        </w:rPr>
        <w:t>importación</w:t>
      </w:r>
      <w:r w:rsidR="00D647F9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D647F9" w:rsidRPr="007143C2">
        <w:rPr>
          <w:lang w:val="es-ES_tradnl"/>
        </w:rPr>
        <w:t>supervisión</w:t>
      </w:r>
      <w:r w:rsidR="007665EA">
        <w:rPr>
          <w:lang w:val="es-ES_tradnl"/>
        </w:rPr>
        <w:t xml:space="preserve"> </w:t>
      </w:r>
      <w:r w:rsidR="00D647F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647F9" w:rsidRPr="007143C2">
        <w:rPr>
          <w:lang w:val="es-ES_tradnl"/>
        </w:rPr>
        <w:t>cuotas</w:t>
      </w:r>
      <w:r w:rsidR="007665EA">
        <w:rPr>
          <w:lang w:val="es-ES_tradnl"/>
        </w:rPr>
        <w:t xml:space="preserve"> </w:t>
      </w:r>
      <w:r w:rsidR="00D647F9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D647F9" w:rsidRPr="007143C2">
        <w:rPr>
          <w:lang w:val="es-ES_tradnl"/>
        </w:rPr>
        <w:t>conciliación</w:t>
      </w:r>
      <w:r w:rsidR="007665EA">
        <w:rPr>
          <w:lang w:val="es-ES_tradnl"/>
        </w:rPr>
        <w:t xml:space="preserve"> </w:t>
      </w:r>
      <w:r w:rsidR="00D647F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647F9" w:rsidRPr="007143C2">
        <w:rPr>
          <w:lang w:val="es-ES_tradnl"/>
        </w:rPr>
        <w:t>datos</w:t>
      </w:r>
      <w:r w:rsidR="007665EA">
        <w:rPr>
          <w:lang w:val="es-ES_tradnl"/>
        </w:rPr>
        <w:t xml:space="preserve"> </w:t>
      </w:r>
      <w:r w:rsidR="00290F9A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290F9A" w:rsidRPr="00290F9A">
        <w:rPr>
          <w:lang w:val="es-ES_tradnl"/>
        </w:rPr>
        <w:t>HFC</w:t>
      </w:r>
      <w:r w:rsidR="00D647F9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análisis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tendencias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consumo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factores</w:t>
      </w:r>
      <w:r w:rsidR="007665EA">
        <w:rPr>
          <w:lang w:val="es-ES_tradnl"/>
        </w:rPr>
        <w:t xml:space="preserve"> </w:t>
      </w:r>
      <w:r w:rsidR="00027567" w:rsidRPr="00027567">
        <w:rPr>
          <w:lang w:val="es-ES_tradnl"/>
        </w:rPr>
        <w:t>determinante</w:t>
      </w:r>
      <w:r w:rsidR="00027567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mercado;</w:t>
      </w:r>
      <w:r w:rsidR="007665EA">
        <w:rPr>
          <w:lang w:val="es-ES_tradnl"/>
        </w:rPr>
        <w:t xml:space="preserve"> </w:t>
      </w:r>
      <w:r w:rsidR="00607E54" w:rsidRPr="007143C2">
        <w:rPr>
          <w:lang w:val="es-ES_tradnl"/>
        </w:rPr>
        <w:t>fortalecimiento</w:t>
      </w:r>
      <w:r w:rsidR="007665EA">
        <w:rPr>
          <w:lang w:val="es-ES_tradnl"/>
        </w:rPr>
        <w:t xml:space="preserve"> </w:t>
      </w:r>
      <w:r w:rsidR="00607E54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72128B">
        <w:rPr>
          <w:lang w:val="es-ES_tradnl"/>
        </w:rPr>
        <w:t>subsector</w:t>
      </w:r>
      <w:r w:rsidR="007665EA">
        <w:rPr>
          <w:lang w:val="es-ES_tradnl"/>
        </w:rPr>
        <w:t xml:space="preserve"> </w:t>
      </w:r>
      <w:r w:rsidR="007D76E7">
        <w:rPr>
          <w:lang w:val="es-ES_tradnl"/>
        </w:rPr>
        <w:t>nacional</w:t>
      </w:r>
      <w:r w:rsidR="007665EA">
        <w:rPr>
          <w:lang w:val="es-ES_tradnl"/>
        </w:rPr>
        <w:t xml:space="preserve"> </w:t>
      </w:r>
      <w:r w:rsidR="00A10C86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0C86">
        <w:rPr>
          <w:lang w:val="es-ES_tradnl"/>
        </w:rPr>
        <w:t>instalación</w:t>
      </w:r>
      <w:r w:rsidR="007665EA">
        <w:rPr>
          <w:lang w:val="es-ES_tradnl"/>
        </w:rPr>
        <w:t xml:space="preserve"> </w:t>
      </w:r>
      <w:r w:rsidR="00A10C86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10C86">
        <w:rPr>
          <w:lang w:val="es-ES_tradnl"/>
        </w:rPr>
        <w:t>montaje</w:t>
      </w:r>
      <w:r w:rsidR="007665EA">
        <w:rPr>
          <w:lang w:val="es-ES_tradnl"/>
        </w:rPr>
        <w:t xml:space="preserve"> </w:t>
      </w:r>
      <w:r w:rsidR="00607E54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607E54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607E54" w:rsidRPr="007143C2">
        <w:rPr>
          <w:lang w:val="es-ES_tradnl"/>
        </w:rPr>
        <w:t>ámbito</w:t>
      </w:r>
      <w:r w:rsidR="007665EA">
        <w:rPr>
          <w:lang w:val="es-ES_tradnl"/>
        </w:rPr>
        <w:t xml:space="preserve"> </w:t>
      </w:r>
      <w:r w:rsidR="00607E54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07E54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607E54" w:rsidRPr="007143C2">
        <w:rPr>
          <w:lang w:val="es-ES_tradnl"/>
        </w:rPr>
        <w:t>refrigeración</w:t>
      </w:r>
      <w:r w:rsidR="007665EA">
        <w:rPr>
          <w:lang w:val="es-ES_tradnl"/>
        </w:rPr>
        <w:t xml:space="preserve"> </w:t>
      </w:r>
      <w:r w:rsidR="00607E54" w:rsidRPr="007143C2">
        <w:rPr>
          <w:lang w:val="es-ES_tradnl"/>
        </w:rPr>
        <w:t>comercial,</w:t>
      </w:r>
      <w:r w:rsidR="007665EA">
        <w:rPr>
          <w:lang w:val="es-ES_tradnl"/>
        </w:rPr>
        <w:t xml:space="preserve"> </w:t>
      </w:r>
      <w:r w:rsidR="00607E54" w:rsidRPr="007143C2">
        <w:rPr>
          <w:lang w:val="es-ES_tradnl"/>
        </w:rPr>
        <w:t>incluyendo</w:t>
      </w:r>
      <w:r w:rsidR="007665EA">
        <w:rPr>
          <w:lang w:val="es-ES_tradnl"/>
        </w:rPr>
        <w:t xml:space="preserve"> </w:t>
      </w:r>
      <w:r w:rsidR="00607E54" w:rsidRPr="007143C2">
        <w:rPr>
          <w:lang w:val="es-ES_tradnl"/>
        </w:rPr>
        <w:t>desarrollo</w:t>
      </w:r>
      <w:r w:rsidR="007665EA">
        <w:rPr>
          <w:lang w:val="es-ES_tradnl"/>
        </w:rPr>
        <w:t xml:space="preserve"> </w:t>
      </w:r>
      <w:r w:rsidR="00607E54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607E54" w:rsidRPr="007143C2">
        <w:rPr>
          <w:lang w:val="es-ES_tradnl"/>
        </w:rPr>
        <w:lastRenderedPageBreak/>
        <w:t>pruebas</w:t>
      </w:r>
      <w:r w:rsidR="007665EA">
        <w:rPr>
          <w:lang w:val="es-ES_tradnl"/>
        </w:rPr>
        <w:t xml:space="preserve"> </w:t>
      </w:r>
      <w:r w:rsidR="00607E54" w:rsidRPr="007143C2">
        <w:rPr>
          <w:lang w:val="es-ES_tradnl"/>
        </w:rPr>
        <w:t>piloto</w:t>
      </w:r>
      <w:r w:rsidR="007665EA">
        <w:rPr>
          <w:lang w:val="es-ES_tradnl"/>
        </w:rPr>
        <w:t xml:space="preserve"> </w:t>
      </w:r>
      <w:r w:rsidR="00607E54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07E54"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607E54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607E54" w:rsidRPr="007143C2">
        <w:rPr>
          <w:lang w:val="es-ES_tradnl"/>
        </w:rPr>
        <w:t>metodologías</w:t>
      </w:r>
      <w:r w:rsidR="007665EA">
        <w:rPr>
          <w:lang w:val="es-ES_tradnl"/>
        </w:rPr>
        <w:t xml:space="preserve"> </w:t>
      </w:r>
      <w:r w:rsidR="00981257">
        <w:rPr>
          <w:lang w:val="es-ES_tradnl"/>
        </w:rPr>
        <w:t>replicables</w:t>
      </w:r>
      <w:r w:rsidR="007665EA">
        <w:rPr>
          <w:lang w:val="es-ES_tradnl"/>
        </w:rPr>
        <w:t xml:space="preserve"> </w:t>
      </w:r>
      <w:r w:rsidR="00B71D0A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B71D0A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B71D0A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B71D0A">
        <w:rPr>
          <w:lang w:val="es-ES_tradnl"/>
        </w:rPr>
        <w:t>bajo</w:t>
      </w:r>
      <w:r w:rsidR="007665EA">
        <w:rPr>
          <w:lang w:val="es-ES_tradnl"/>
        </w:rPr>
        <w:t xml:space="preserve"> </w:t>
      </w:r>
      <w:r w:rsidR="00F42CBE">
        <w:rPr>
          <w:lang w:val="es-ES_tradnl"/>
        </w:rPr>
        <w:t>consumo</w:t>
      </w:r>
      <w:r w:rsidR="007665EA">
        <w:rPr>
          <w:lang w:val="es-ES_tradnl"/>
        </w:rPr>
        <w:t xml:space="preserve"> </w:t>
      </w:r>
      <w:r w:rsidR="00350DE4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350DE4">
        <w:rPr>
          <w:lang w:val="es-ES_tradnl"/>
        </w:rPr>
        <w:t>implementación</w:t>
      </w:r>
      <w:r w:rsidR="007665EA">
        <w:rPr>
          <w:lang w:val="es-ES_tradnl"/>
        </w:rPr>
        <w:t xml:space="preserve"> </w:t>
      </w:r>
      <w:r w:rsidR="00350DE4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BA4857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iniciativa</w:t>
      </w:r>
      <w:r w:rsidR="007665EA">
        <w:rPr>
          <w:lang w:val="es-ES_tradnl"/>
        </w:rPr>
        <w:t xml:space="preserve"> </w:t>
      </w:r>
      <w:r w:rsidR="00EC12ED" w:rsidRPr="00BA5E3D">
        <w:rPr>
          <w:i/>
          <w:lang w:val="es-ES_tradnl"/>
        </w:rPr>
        <w:t>Refrigeración</w:t>
      </w:r>
      <w:r w:rsidR="007665EA">
        <w:rPr>
          <w:i/>
          <w:lang w:val="es-ES_tradnl"/>
        </w:rPr>
        <w:t xml:space="preserve"> </w:t>
      </w:r>
      <w:r w:rsidR="00EC12ED" w:rsidRPr="00BA5E3D">
        <w:rPr>
          <w:i/>
          <w:lang w:val="es-ES_tradnl"/>
        </w:rPr>
        <w:t>segura</w:t>
      </w:r>
      <w:r w:rsidR="007665EA">
        <w:rPr>
          <w:i/>
          <w:lang w:val="es-ES_tradnl"/>
        </w:rPr>
        <w:t xml:space="preserve"> </w:t>
      </w:r>
      <w:r w:rsidR="00EC12ED" w:rsidRPr="00BA5E3D">
        <w:rPr>
          <w:i/>
          <w:lang w:val="es-ES_tradnl"/>
        </w:rPr>
        <w:t>y</w:t>
      </w:r>
      <w:r w:rsidR="007665EA">
        <w:rPr>
          <w:i/>
          <w:lang w:val="es-ES_tradnl"/>
        </w:rPr>
        <w:t xml:space="preserve"> </w:t>
      </w:r>
      <w:r w:rsidR="00A73CCD">
        <w:rPr>
          <w:i/>
          <w:lang w:val="es-ES_tradnl"/>
        </w:rPr>
        <w:t>sostenible</w:t>
      </w:r>
      <w:r w:rsidR="007665EA">
        <w:rPr>
          <w:i/>
          <w:lang w:val="es-ES_tradnl"/>
        </w:rPr>
        <w:t xml:space="preserve"> </w:t>
      </w:r>
      <w:r w:rsidR="00EC12ED" w:rsidRPr="00BA5E3D">
        <w:rPr>
          <w:i/>
          <w:lang w:val="es-ES_tradnl"/>
        </w:rPr>
        <w:t>para</w:t>
      </w:r>
      <w:r w:rsidR="007665EA">
        <w:rPr>
          <w:i/>
          <w:lang w:val="es-ES_tradnl"/>
        </w:rPr>
        <w:t xml:space="preserve"> </w:t>
      </w:r>
      <w:r w:rsidR="00EC12ED" w:rsidRPr="00BA5E3D">
        <w:rPr>
          <w:i/>
          <w:lang w:val="es-ES_tradnl"/>
        </w:rPr>
        <w:t>África</w:t>
      </w:r>
      <w:r w:rsidR="007665EA">
        <w:rPr>
          <w:lang w:val="es-ES_tradnl"/>
        </w:rPr>
        <w:t xml:space="preserve"> </w:t>
      </w:r>
      <w:r w:rsidR="00CC11AC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fin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04AE6">
        <w:rPr>
          <w:lang w:val="es-ES_tradnl"/>
        </w:rPr>
        <w:t>reforzar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seguridad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salud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ocupacional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sector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servicio</w:t>
      </w:r>
      <w:r w:rsidR="007665EA">
        <w:rPr>
          <w:lang w:val="es-ES_tradnl"/>
        </w:rPr>
        <w:t xml:space="preserve"> </w:t>
      </w:r>
      <w:r w:rsidR="00EC12ED" w:rsidRPr="007143C2">
        <w:rPr>
          <w:lang w:val="es-ES_tradnl"/>
        </w:rPr>
        <w:t>técnico.</w:t>
      </w:r>
      <w:r w:rsidR="007665EA">
        <w:rPr>
          <w:lang w:val="es-ES_tradnl"/>
        </w:rPr>
        <w:t xml:space="preserve"> </w:t>
      </w:r>
      <w:r w:rsidR="00FD2500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FD2500" w:rsidRPr="007143C2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="00FD2500" w:rsidRPr="007143C2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FD2500" w:rsidRPr="007143C2">
        <w:rPr>
          <w:lang w:val="es-ES_tradnl"/>
        </w:rPr>
        <w:t>centraron</w:t>
      </w:r>
      <w:r w:rsidR="007665EA">
        <w:rPr>
          <w:lang w:val="es-ES_tradnl"/>
        </w:rPr>
        <w:t xml:space="preserve"> </w:t>
      </w:r>
      <w:r w:rsidR="00FD2500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FD2500" w:rsidRPr="007143C2">
        <w:rPr>
          <w:lang w:val="es-ES_tradnl"/>
        </w:rPr>
        <w:t>identificar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soluciones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prácticas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dificultades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comunes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ejecución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enfrentan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727BD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727BD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27BD2">
        <w:rPr>
          <w:lang w:val="es-ES_tradnl"/>
        </w:rPr>
        <w:t>bajo</w:t>
      </w:r>
      <w:r w:rsidR="007665EA">
        <w:rPr>
          <w:lang w:val="es-ES_tradnl"/>
        </w:rPr>
        <w:t xml:space="preserve"> </w:t>
      </w:r>
      <w:r w:rsidR="00727BD2">
        <w:rPr>
          <w:lang w:val="es-ES_tradnl"/>
        </w:rPr>
        <w:t>consumo</w:t>
      </w:r>
      <w:r w:rsidR="007665EA">
        <w:rPr>
          <w:lang w:val="es-ES_tradnl"/>
        </w:rPr>
        <w:t xml:space="preserve"> </w:t>
      </w:r>
      <w:r w:rsidR="00D43BE1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D43BE1">
        <w:rPr>
          <w:lang w:val="es-ES_tradnl"/>
        </w:rPr>
        <w:t>fin</w:t>
      </w:r>
      <w:r w:rsidR="007665EA">
        <w:rPr>
          <w:lang w:val="es-ES_tradnl"/>
        </w:rPr>
        <w:t xml:space="preserve"> </w:t>
      </w:r>
      <w:r w:rsidR="002805F2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805F2" w:rsidRPr="007143C2">
        <w:rPr>
          <w:lang w:val="es-ES_tradnl"/>
        </w:rPr>
        <w:t>generar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productos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conocimiento</w:t>
      </w:r>
      <w:r w:rsidR="007665EA">
        <w:rPr>
          <w:lang w:val="es-ES_tradnl"/>
        </w:rPr>
        <w:t xml:space="preserve"> </w:t>
      </w:r>
      <w:r w:rsidR="00F775D3" w:rsidRPr="00F775D3">
        <w:rPr>
          <w:lang w:val="es-ES_tradnl"/>
        </w:rPr>
        <w:t>susceptible</w:t>
      </w:r>
      <w:r w:rsidR="003E753D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F775D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aplicarse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EF79F2">
        <w:rPr>
          <w:lang w:val="es-ES_tradnl"/>
        </w:rPr>
        <w:t>todos</w:t>
      </w:r>
      <w:r w:rsidR="007665EA">
        <w:rPr>
          <w:lang w:val="es-ES_tradnl"/>
        </w:rPr>
        <w:t xml:space="preserve"> </w:t>
      </w:r>
      <w:r w:rsidR="00EF79F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547460">
        <w:rPr>
          <w:lang w:val="es-ES_tradnl"/>
        </w:rPr>
        <w:t>países</w:t>
      </w:r>
      <w:r w:rsidR="00090082"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411B6D">
        <w:rPr>
          <w:lang w:val="es-ES_tradnl"/>
        </w:rPr>
        <w:t>E</w:t>
      </w:r>
      <w:r w:rsidR="00535399">
        <w:rPr>
          <w:lang w:val="es-ES_tradnl"/>
        </w:rPr>
        <w:t>ntre</w:t>
      </w:r>
      <w:r w:rsidR="007665EA">
        <w:rPr>
          <w:lang w:val="es-ES_tradnl"/>
        </w:rPr>
        <w:t xml:space="preserve"> </w:t>
      </w:r>
      <w:r w:rsidR="00535399">
        <w:rPr>
          <w:lang w:val="es-ES_tradnl"/>
        </w:rPr>
        <w:t>e</w:t>
      </w:r>
      <w:r w:rsidR="00411B6D">
        <w:rPr>
          <w:lang w:val="es-ES_tradnl"/>
        </w:rPr>
        <w:t>stos</w:t>
      </w:r>
      <w:r w:rsidR="007665EA">
        <w:rPr>
          <w:lang w:val="es-ES_tradnl"/>
        </w:rPr>
        <w:t xml:space="preserve"> </w:t>
      </w:r>
      <w:r w:rsidR="00FA1A17">
        <w:rPr>
          <w:lang w:val="es-ES_tradnl"/>
        </w:rPr>
        <w:t>materiales</w:t>
      </w:r>
      <w:r w:rsidR="007665EA">
        <w:rPr>
          <w:lang w:val="es-ES_tradnl"/>
        </w:rPr>
        <w:t xml:space="preserve"> </w:t>
      </w:r>
      <w:r w:rsidR="00535399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535399">
        <w:rPr>
          <w:lang w:val="es-ES_tradnl"/>
        </w:rPr>
        <w:t>destacan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evaluaciones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nacionales,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recomendaciones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técnicas,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supervisión,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iniciativas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piloto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metodologías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replicables</w:t>
      </w:r>
      <w:r w:rsidR="007665EA">
        <w:rPr>
          <w:lang w:val="es-ES_tradnl"/>
        </w:rPr>
        <w:t xml:space="preserve"> </w:t>
      </w:r>
      <w:r w:rsidR="000734E1">
        <w:rPr>
          <w:lang w:val="es-ES_tradnl"/>
        </w:rPr>
        <w:t>orientadas</w:t>
      </w:r>
      <w:r w:rsidR="007665EA">
        <w:rPr>
          <w:lang w:val="es-ES_tradnl"/>
        </w:rPr>
        <w:t xml:space="preserve"> </w:t>
      </w:r>
      <w:r w:rsidR="000734E1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CC0083">
        <w:rPr>
          <w:lang w:val="es-ES_tradnl"/>
        </w:rPr>
        <w:t>reforzar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1529A7">
        <w:rPr>
          <w:lang w:val="es-ES_tradnl"/>
        </w:rPr>
        <w:t>marcos</w:t>
      </w:r>
      <w:r w:rsidR="007665EA">
        <w:rPr>
          <w:lang w:val="es-ES_tradnl"/>
        </w:rPr>
        <w:t xml:space="preserve"> </w:t>
      </w:r>
      <w:r w:rsidR="001529A7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="001529A7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529A7">
        <w:rPr>
          <w:lang w:val="es-ES_tradnl"/>
        </w:rPr>
        <w:t>ejecución</w:t>
      </w:r>
      <w:r w:rsidR="00090082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5C4E2A" w:rsidRPr="005C4E2A">
        <w:rPr>
          <w:lang w:val="es-ES_tradnl"/>
        </w:rPr>
        <w:t>favorecer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toma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decisiones</w:t>
      </w:r>
      <w:r w:rsidR="007665EA">
        <w:rPr>
          <w:lang w:val="es-ES_tradnl"/>
        </w:rPr>
        <w:t xml:space="preserve"> </w:t>
      </w:r>
      <w:r w:rsidR="00090082" w:rsidRPr="007143C2">
        <w:rPr>
          <w:lang w:val="es-ES_tradnl"/>
        </w:rPr>
        <w:t>informadas</w:t>
      </w:r>
      <w:r w:rsidR="007665EA">
        <w:rPr>
          <w:lang w:val="es-ES_tradnl"/>
        </w:rPr>
        <w:t xml:space="preserve"> </w:t>
      </w:r>
      <w:r w:rsidR="008C3F11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8C3F11">
        <w:rPr>
          <w:lang w:val="es-ES_tradnl"/>
        </w:rPr>
        <w:t>implementar</w:t>
      </w:r>
      <w:r w:rsidR="007665EA">
        <w:rPr>
          <w:lang w:val="es-ES_tradnl"/>
        </w:rPr>
        <w:t xml:space="preserve"> </w:t>
      </w:r>
      <w:r w:rsidR="008C3F11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8C3F11">
        <w:rPr>
          <w:lang w:val="es-ES_tradnl"/>
        </w:rPr>
        <w:t>PAK</w:t>
      </w:r>
      <w:r w:rsidR="007665EA">
        <w:rPr>
          <w:lang w:val="es-ES_tradnl"/>
        </w:rPr>
        <w:t xml:space="preserve"> </w:t>
      </w:r>
      <w:r w:rsidR="008C3F11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C3F11">
        <w:rPr>
          <w:lang w:val="es-ES_tradnl"/>
        </w:rPr>
        <w:t>forma</w:t>
      </w:r>
      <w:r w:rsidR="007665EA">
        <w:rPr>
          <w:lang w:val="es-ES_tradnl"/>
        </w:rPr>
        <w:t xml:space="preserve"> </w:t>
      </w:r>
      <w:r w:rsidR="008C3F11">
        <w:rPr>
          <w:lang w:val="es-ES_tradnl"/>
        </w:rPr>
        <w:t>más</w:t>
      </w:r>
      <w:r w:rsidR="007665EA">
        <w:rPr>
          <w:lang w:val="es-ES_tradnl"/>
        </w:rPr>
        <w:t xml:space="preserve"> </w:t>
      </w:r>
      <w:r w:rsidR="008C3F11">
        <w:rPr>
          <w:lang w:val="es-ES_tradnl"/>
        </w:rPr>
        <w:t>eficaz</w:t>
      </w:r>
      <w:r w:rsidR="00090082"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DD2437" w:rsidRPr="00DD2437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DD2437" w:rsidRPr="00DD2437">
        <w:rPr>
          <w:lang w:val="es-ES_tradnl"/>
        </w:rPr>
        <w:t>último</w:t>
      </w:r>
      <w:r w:rsidR="007665EA">
        <w:rPr>
          <w:lang w:val="es-ES_tradnl"/>
        </w:rPr>
        <w:t xml:space="preserve"> </w:t>
      </w:r>
      <w:r w:rsidR="00DD2437" w:rsidRPr="00DD2437">
        <w:rPr>
          <w:lang w:val="es-ES_tradnl"/>
        </w:rPr>
        <w:t>tramo</w:t>
      </w:r>
      <w:r w:rsidR="007665EA">
        <w:rPr>
          <w:lang w:val="es-ES_tradnl"/>
        </w:rPr>
        <w:t xml:space="preserve"> </w:t>
      </w:r>
      <w:r w:rsidR="00DD2437" w:rsidRPr="00DD2437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DD2437" w:rsidRPr="00DD2437">
        <w:rPr>
          <w:lang w:val="es-ES_tradnl"/>
        </w:rPr>
        <w:t>financiamiento</w:t>
      </w:r>
      <w:r w:rsidR="007665EA">
        <w:rPr>
          <w:lang w:val="es-ES_tradnl"/>
        </w:rPr>
        <w:t xml:space="preserve"> </w:t>
      </w:r>
      <w:r w:rsidR="001F272B">
        <w:rPr>
          <w:lang w:val="es-ES_tradnl"/>
        </w:rPr>
        <w:t>trienal</w:t>
      </w:r>
      <w:r w:rsidR="007665EA">
        <w:rPr>
          <w:lang w:val="es-ES_tradnl"/>
        </w:rPr>
        <w:t xml:space="preserve"> </w:t>
      </w:r>
      <w:r w:rsidR="00DD2437" w:rsidRPr="00DD2437">
        <w:rPr>
          <w:lang w:val="es-ES_tradnl"/>
        </w:rPr>
        <w:t>asignado</w:t>
      </w:r>
      <w:r w:rsidR="007665EA">
        <w:rPr>
          <w:lang w:val="es-ES_tradnl"/>
        </w:rPr>
        <w:t xml:space="preserve"> </w:t>
      </w:r>
      <w:r w:rsidR="00DD2437">
        <w:rPr>
          <w:lang w:val="es-ES_tradnl"/>
        </w:rPr>
        <w:t>permitió</w:t>
      </w:r>
      <w:r w:rsidR="007665EA">
        <w:rPr>
          <w:lang w:val="es-ES_tradnl"/>
        </w:rPr>
        <w:t xml:space="preserve"> </w:t>
      </w:r>
      <w:r w:rsidR="00DD2437">
        <w:rPr>
          <w:lang w:val="es-ES_tradnl"/>
        </w:rPr>
        <w:t>además</w:t>
      </w:r>
      <w:r w:rsidR="007665EA">
        <w:rPr>
          <w:lang w:val="es-ES_tradnl"/>
        </w:rPr>
        <w:t xml:space="preserve"> </w:t>
      </w:r>
      <w:r w:rsidR="00DD2437">
        <w:rPr>
          <w:lang w:val="es-ES_tradnl"/>
        </w:rPr>
        <w:t>apoyar</w:t>
      </w:r>
      <w:r w:rsidR="007665EA">
        <w:rPr>
          <w:lang w:val="es-ES_tradnl"/>
        </w:rPr>
        <w:t xml:space="preserve"> </w:t>
      </w:r>
      <w:r w:rsidR="00DC3F9F">
        <w:rPr>
          <w:lang w:val="es-ES_tradnl"/>
        </w:rPr>
        <w:t>otras</w:t>
      </w:r>
      <w:r w:rsidR="007665EA">
        <w:rPr>
          <w:lang w:val="es-ES_tradnl"/>
        </w:rPr>
        <w:t xml:space="preserve"> </w:t>
      </w:r>
      <w:r w:rsidR="001E4797" w:rsidRPr="007143C2">
        <w:rPr>
          <w:lang w:val="es-ES_tradnl"/>
        </w:rPr>
        <w:t>iniciativas</w:t>
      </w:r>
      <w:r w:rsidR="00CA3B0B"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130980" w:rsidRPr="007143C2" w:rsidDel="00C37AC5">
        <w:rPr>
          <w:lang w:val="es-ES_tradnl"/>
        </w:rPr>
        <w:t>Acción</w:t>
      </w:r>
      <w:r w:rsidR="007665EA">
        <w:rPr>
          <w:lang w:val="es-ES_tradnl"/>
        </w:rPr>
        <w:t xml:space="preserve"> </w:t>
      </w:r>
      <w:r w:rsidR="00130980" w:rsidRPr="007143C2" w:rsidDel="00C37AC5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130980" w:rsidRPr="007143C2" w:rsidDel="00C37AC5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130980" w:rsidRPr="007143C2" w:rsidDel="00C37AC5">
        <w:rPr>
          <w:lang w:val="es-ES_tradnl"/>
        </w:rPr>
        <w:t>Ozono</w:t>
      </w:r>
      <w:r w:rsidR="007665EA" w:rsidRPr="00D371CA">
        <w:rPr>
          <w:lang w:val="es-ES"/>
        </w:rPr>
        <w:t xml:space="preserve"> </w:t>
      </w:r>
      <w:r w:rsidR="00C31CAA" w:rsidRPr="00C31CAA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C31CAA" w:rsidRPr="00C31CAA">
        <w:rPr>
          <w:lang w:val="es-ES_tradnl"/>
        </w:rPr>
        <w:t>PNUMA</w:t>
      </w:r>
      <w:r w:rsidR="00E6690E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E6690E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E6690E">
        <w:rPr>
          <w:lang w:val="es-ES_tradnl"/>
        </w:rPr>
        <w:t>ejemplo,</w:t>
      </w:r>
      <w:r w:rsidR="007665EA">
        <w:rPr>
          <w:lang w:val="es-ES_tradnl"/>
        </w:rPr>
        <w:t xml:space="preserve"> </w:t>
      </w:r>
      <w:r w:rsidR="003A7A20">
        <w:rPr>
          <w:lang w:val="es-ES_tradnl"/>
        </w:rPr>
        <w:t>dio</w:t>
      </w:r>
      <w:r w:rsidR="007665EA">
        <w:rPr>
          <w:lang w:val="es-ES_tradnl"/>
        </w:rPr>
        <w:t xml:space="preserve"> </w:t>
      </w:r>
      <w:r w:rsidR="003A7A20">
        <w:rPr>
          <w:lang w:val="es-ES_tradnl"/>
        </w:rPr>
        <w:t>inicio</w:t>
      </w:r>
      <w:r w:rsidR="007665EA">
        <w:rPr>
          <w:lang w:val="es-ES_tradnl"/>
        </w:rPr>
        <w:t xml:space="preserve"> </w:t>
      </w:r>
      <w:r w:rsidR="003A7A20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130980" w:rsidRPr="007143C2" w:rsidDel="00C37AC5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3A7A20">
        <w:rPr>
          <w:lang w:val="es-ES_tradnl"/>
        </w:rPr>
        <w:t>preparativos</w:t>
      </w:r>
      <w:r w:rsidR="007665EA">
        <w:rPr>
          <w:lang w:val="es-ES_tradnl"/>
        </w:rPr>
        <w:t xml:space="preserve"> </w:t>
      </w:r>
      <w:r w:rsidR="00755237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C62CBF">
        <w:rPr>
          <w:lang w:val="es-ES_tradnl"/>
        </w:rPr>
        <w:t>evaluar</w:t>
      </w:r>
      <w:r w:rsidR="007665EA">
        <w:rPr>
          <w:lang w:val="es-ES_tradnl"/>
        </w:rPr>
        <w:t xml:space="preserve"> </w:t>
      </w:r>
      <w:r w:rsidR="00755237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DD40B9">
        <w:rPr>
          <w:lang w:val="es-ES_tradnl"/>
        </w:rPr>
        <w:t>programas</w:t>
      </w:r>
      <w:r w:rsidR="007665EA">
        <w:rPr>
          <w:lang w:val="es-ES_tradnl"/>
        </w:rPr>
        <w:t xml:space="preserve"> </w:t>
      </w:r>
      <w:r w:rsidR="00130980" w:rsidRPr="007143C2" w:rsidDel="00C37AC5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E4AE1">
        <w:rPr>
          <w:lang w:val="es-ES_tradnl"/>
        </w:rPr>
        <w:t>acreditación</w:t>
      </w:r>
      <w:r w:rsidR="007665EA">
        <w:rPr>
          <w:lang w:val="es-ES_tradnl"/>
        </w:rPr>
        <w:t xml:space="preserve"> </w:t>
      </w:r>
      <w:r w:rsidR="004E4AE1">
        <w:rPr>
          <w:lang w:val="es-ES_tradnl"/>
        </w:rPr>
        <w:t>técnica</w:t>
      </w:r>
      <w:r w:rsidR="007665EA">
        <w:rPr>
          <w:lang w:val="es-ES_tradnl"/>
        </w:rPr>
        <w:t xml:space="preserve"> </w:t>
      </w:r>
      <w:r w:rsidR="00B71D0A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B71D0A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B71D0A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B71D0A">
        <w:rPr>
          <w:lang w:val="es-ES_tradnl"/>
        </w:rPr>
        <w:t>bajo</w:t>
      </w:r>
      <w:r w:rsidR="007665EA">
        <w:rPr>
          <w:lang w:val="es-ES_tradnl"/>
        </w:rPr>
        <w:t xml:space="preserve"> </w:t>
      </w:r>
      <w:r w:rsidR="00727BD2">
        <w:rPr>
          <w:lang w:val="es-ES_tradnl"/>
        </w:rPr>
        <w:t>consumo</w:t>
      </w:r>
      <w:r w:rsidR="00A91AA2"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conclusiones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servirán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base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desarrollo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recomendaciones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prácticas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modelos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buenas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prácticas</w:t>
      </w:r>
      <w:r w:rsidR="007665EA">
        <w:rPr>
          <w:lang w:val="es-ES_tradnl"/>
        </w:rPr>
        <w:t xml:space="preserve"> </w:t>
      </w:r>
      <w:r w:rsidR="002B227E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2B227E">
        <w:rPr>
          <w:lang w:val="es-ES_tradnl"/>
        </w:rPr>
        <w:t>permitan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fortalecer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la</w:t>
      </w:r>
      <w:r w:rsidR="007D1302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competencia</w:t>
      </w:r>
      <w:r w:rsidR="007D1302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207976">
        <w:rPr>
          <w:lang w:val="es-ES_tradnl"/>
        </w:rPr>
        <w:t>técnicas</w:t>
      </w:r>
      <w:r w:rsidR="00A91AA2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mejorar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calidad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mantenimiento,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reforzar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normas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seguridad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facilitar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reducción</w:t>
      </w:r>
      <w:r w:rsidR="007665EA">
        <w:rPr>
          <w:lang w:val="es-ES_tradnl"/>
        </w:rPr>
        <w:t xml:space="preserve"> </w:t>
      </w:r>
      <w:r w:rsidR="00A73CCD">
        <w:rPr>
          <w:lang w:val="es-ES_tradnl"/>
        </w:rPr>
        <w:t>sostenible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91AA2" w:rsidRPr="007143C2">
        <w:rPr>
          <w:lang w:val="es-ES_tradnl"/>
        </w:rPr>
        <w:t>HFC</w:t>
      </w:r>
      <w:r w:rsidR="007665EA">
        <w:rPr>
          <w:lang w:val="es-ES_tradnl"/>
        </w:rPr>
        <w:t xml:space="preserve"> </w:t>
      </w:r>
      <w:r w:rsidR="00B71D0A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B71D0A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B71D0A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B71D0A">
        <w:rPr>
          <w:lang w:val="es-ES_tradnl"/>
        </w:rPr>
        <w:t>bajo</w:t>
      </w:r>
      <w:r w:rsidR="007665EA">
        <w:rPr>
          <w:lang w:val="es-ES_tradnl"/>
        </w:rPr>
        <w:t xml:space="preserve"> </w:t>
      </w:r>
      <w:r w:rsidR="00FF06A3">
        <w:rPr>
          <w:lang w:val="es-ES_tradnl"/>
        </w:rPr>
        <w:t>consumo</w:t>
      </w:r>
      <w:r w:rsidR="00A91AA2"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4F41E8" w:rsidRPr="007143C2">
        <w:rPr>
          <w:lang w:val="es-ES_tradnl"/>
        </w:rPr>
        <w:t>Otro</w:t>
      </w:r>
      <w:r w:rsidR="007665EA">
        <w:rPr>
          <w:lang w:val="es-ES_tradnl"/>
        </w:rPr>
        <w:t xml:space="preserve"> </w:t>
      </w:r>
      <w:r w:rsidR="006E2EF3" w:rsidRPr="007143C2">
        <w:rPr>
          <w:lang w:val="es-ES_tradnl"/>
        </w:rPr>
        <w:t>programa</w:t>
      </w:r>
      <w:r w:rsidR="007665EA">
        <w:rPr>
          <w:lang w:val="es-ES_tradnl"/>
        </w:rPr>
        <w:t xml:space="preserve"> </w:t>
      </w:r>
      <w:r w:rsidR="003455F9">
        <w:rPr>
          <w:lang w:val="es-ES_tradnl"/>
        </w:rPr>
        <w:t>apunta</w:t>
      </w:r>
      <w:r w:rsidR="007665EA">
        <w:rPr>
          <w:lang w:val="es-ES_tradnl"/>
        </w:rPr>
        <w:t xml:space="preserve"> </w:t>
      </w:r>
      <w:r w:rsidR="003455F9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CB4CE0">
        <w:rPr>
          <w:lang w:val="es-ES_tradnl"/>
        </w:rPr>
        <w:t>fomentar</w:t>
      </w:r>
      <w:r w:rsidR="007665EA">
        <w:rPr>
          <w:lang w:val="es-ES_tradnl"/>
        </w:rPr>
        <w:t xml:space="preserve"> </w:t>
      </w:r>
      <w:r w:rsidR="00130980" w:rsidRPr="007143C2" w:rsidDel="00C37AC5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130980" w:rsidRPr="007143C2" w:rsidDel="00C37AC5">
        <w:rPr>
          <w:lang w:val="es-ES_tradnl"/>
        </w:rPr>
        <w:t>participación</w:t>
      </w:r>
      <w:r w:rsidR="007665EA">
        <w:rPr>
          <w:lang w:val="es-ES_tradnl"/>
        </w:rPr>
        <w:t xml:space="preserve"> </w:t>
      </w:r>
      <w:r w:rsidR="00130980" w:rsidRPr="007143C2" w:rsidDel="00C37AC5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130980" w:rsidRPr="007143C2" w:rsidDel="00C37AC5">
        <w:rPr>
          <w:lang w:val="es-ES_tradnl"/>
        </w:rPr>
        <w:t>liderazgo</w:t>
      </w:r>
      <w:r w:rsidR="007665EA">
        <w:rPr>
          <w:lang w:val="es-ES_tradnl"/>
        </w:rPr>
        <w:t xml:space="preserve"> </w:t>
      </w:r>
      <w:r w:rsidR="00DC471F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C471F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DC471F">
        <w:rPr>
          <w:lang w:val="es-ES_tradnl"/>
        </w:rPr>
        <w:t>mujer</w:t>
      </w:r>
      <w:r w:rsidR="007665EA">
        <w:rPr>
          <w:lang w:val="es-ES_tradnl"/>
        </w:rPr>
        <w:t xml:space="preserve"> </w:t>
      </w:r>
      <w:r w:rsidR="00FD6952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5C33AC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5C33AC">
        <w:rPr>
          <w:lang w:val="es-ES_tradnl"/>
        </w:rPr>
        <w:t>conjunto</w:t>
      </w:r>
      <w:r w:rsidR="007665EA">
        <w:rPr>
          <w:lang w:val="es-ES_tradnl"/>
        </w:rPr>
        <w:t xml:space="preserve"> </w:t>
      </w:r>
      <w:r w:rsidR="005C33A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27BD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727BD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27BD2">
        <w:rPr>
          <w:lang w:val="es-ES_tradnl"/>
        </w:rPr>
        <w:t>bajo</w:t>
      </w:r>
      <w:r w:rsidR="007665EA">
        <w:rPr>
          <w:lang w:val="es-ES_tradnl"/>
        </w:rPr>
        <w:t xml:space="preserve"> </w:t>
      </w:r>
      <w:r w:rsidR="00727BD2">
        <w:rPr>
          <w:lang w:val="es-ES_tradnl"/>
        </w:rPr>
        <w:t>consumo</w:t>
      </w:r>
      <w:r w:rsidR="007665EA">
        <w:rPr>
          <w:lang w:val="es-ES_tradnl"/>
        </w:rPr>
        <w:t xml:space="preserve"> </w:t>
      </w:r>
      <w:r w:rsidR="002378B6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2378B6">
        <w:rPr>
          <w:lang w:val="es-ES_tradnl"/>
        </w:rPr>
        <w:t>colaboración</w:t>
      </w:r>
      <w:r w:rsidR="007665EA">
        <w:rPr>
          <w:lang w:val="es-ES_tradnl"/>
        </w:rPr>
        <w:t xml:space="preserve"> </w:t>
      </w:r>
      <w:r w:rsidR="002378B6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130980" w:rsidRPr="007143C2" w:rsidDel="00C37AC5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6A756D">
        <w:rPr>
          <w:lang w:val="es-ES_tradnl"/>
        </w:rPr>
        <w:t>Red</w:t>
      </w:r>
      <w:r w:rsidR="007665EA">
        <w:rPr>
          <w:lang w:val="es-ES_tradnl"/>
        </w:rPr>
        <w:t xml:space="preserve"> </w:t>
      </w:r>
      <w:r w:rsidR="006A756D">
        <w:rPr>
          <w:lang w:val="es-ES_tradnl"/>
        </w:rPr>
        <w:t>Internacional</w:t>
      </w:r>
      <w:r w:rsidR="007665EA">
        <w:rPr>
          <w:lang w:val="es-ES_tradnl"/>
        </w:rPr>
        <w:t xml:space="preserve"> </w:t>
      </w:r>
      <w:r w:rsidR="006A756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A756D">
        <w:rPr>
          <w:lang w:val="es-ES_tradnl"/>
        </w:rPr>
        <w:t>Mujeres</w:t>
      </w:r>
      <w:r w:rsidR="007665EA">
        <w:rPr>
          <w:lang w:val="es-ES_tradnl"/>
        </w:rPr>
        <w:t xml:space="preserve"> </w:t>
      </w:r>
      <w:r w:rsidR="006A756D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6A756D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6A756D">
        <w:rPr>
          <w:lang w:val="es-ES_tradnl"/>
        </w:rPr>
        <w:t>Refrigeración</w:t>
      </w:r>
      <w:r w:rsidR="00E61D88"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3700DC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066E67">
        <w:rPr>
          <w:lang w:val="es-ES_tradnl"/>
        </w:rPr>
        <w:t>ajustar</w:t>
      </w:r>
      <w:r w:rsidR="007665EA">
        <w:rPr>
          <w:lang w:val="es-ES_tradnl"/>
        </w:rPr>
        <w:t xml:space="preserve"> </w:t>
      </w:r>
      <w:r w:rsidR="00E95B2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95B22">
        <w:rPr>
          <w:lang w:val="es-ES_tradnl"/>
        </w:rPr>
        <w:t>forma</w:t>
      </w:r>
      <w:r w:rsidR="007665EA">
        <w:rPr>
          <w:lang w:val="es-ES_tradnl"/>
        </w:rPr>
        <w:t xml:space="preserve"> </w:t>
      </w:r>
      <w:r w:rsidR="00E95B22">
        <w:rPr>
          <w:lang w:val="es-ES_tradnl"/>
        </w:rPr>
        <w:t>más</w:t>
      </w:r>
      <w:r w:rsidR="007665EA">
        <w:rPr>
          <w:lang w:val="es-ES_tradnl"/>
        </w:rPr>
        <w:t xml:space="preserve"> </w:t>
      </w:r>
      <w:r w:rsidR="00E95B22">
        <w:rPr>
          <w:lang w:val="es-ES_tradnl"/>
        </w:rPr>
        <w:t>precisa</w:t>
      </w:r>
      <w:r w:rsidR="007665EA">
        <w:rPr>
          <w:lang w:val="es-ES_tradnl"/>
        </w:rPr>
        <w:t xml:space="preserve"> </w:t>
      </w:r>
      <w:r w:rsidR="00130980" w:rsidRPr="007143C2" w:rsidDel="00C37AC5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130980" w:rsidRPr="007143C2" w:rsidDel="00C37AC5">
        <w:rPr>
          <w:lang w:val="es-ES_tradnl"/>
        </w:rPr>
        <w:t>servicios</w:t>
      </w:r>
      <w:r w:rsidR="007665EA">
        <w:rPr>
          <w:lang w:val="es-ES_tradnl"/>
        </w:rPr>
        <w:t xml:space="preserve"> </w:t>
      </w:r>
      <w:r w:rsidR="00130980" w:rsidRPr="007143C2" w:rsidDel="00C37AC5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130980" w:rsidRPr="007143C2" w:rsidDel="00C37AC5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130980" w:rsidRPr="007143C2" w:rsidDel="00C37AC5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130980" w:rsidRPr="007143C2" w:rsidDel="00C37AC5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130980" w:rsidRPr="007143C2" w:rsidDel="00C37AC5">
        <w:rPr>
          <w:lang w:val="es-ES_tradnl"/>
        </w:rPr>
        <w:t>necesidades</w:t>
      </w:r>
      <w:r w:rsidR="007559E6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A7653C" w:rsidRPr="007143C2">
        <w:rPr>
          <w:lang w:val="es-ES_tradnl"/>
        </w:rPr>
        <w:t>capacidades</w:t>
      </w:r>
      <w:r w:rsidR="007665EA">
        <w:rPr>
          <w:lang w:val="es-ES_tradnl"/>
        </w:rPr>
        <w:t xml:space="preserve"> </w:t>
      </w:r>
      <w:r w:rsidR="00A7653C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7653C" w:rsidRPr="007143C2">
        <w:rPr>
          <w:lang w:val="es-ES_tradnl"/>
        </w:rPr>
        <w:t>dificultades</w:t>
      </w:r>
      <w:r w:rsidR="007665EA">
        <w:rPr>
          <w:lang w:val="es-ES_tradnl"/>
        </w:rPr>
        <w:t xml:space="preserve"> </w:t>
      </w:r>
      <w:r w:rsidR="00130980" w:rsidRPr="007143C2" w:rsidDel="00C37AC5">
        <w:rPr>
          <w:lang w:val="es-ES_tradnl"/>
        </w:rPr>
        <w:t>específicas</w:t>
      </w:r>
      <w:r w:rsidR="007665EA">
        <w:rPr>
          <w:lang w:val="es-ES_tradnl"/>
        </w:rPr>
        <w:t xml:space="preserve"> </w:t>
      </w:r>
      <w:r w:rsidR="00130980" w:rsidRPr="007143C2" w:rsidDel="00C37AC5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30980" w:rsidRPr="007143C2" w:rsidDel="00C37AC5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FF06A3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FF06A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F06A3">
        <w:rPr>
          <w:lang w:val="es-ES_tradnl"/>
        </w:rPr>
        <w:t>bajo</w:t>
      </w:r>
      <w:r w:rsidR="007665EA">
        <w:rPr>
          <w:lang w:val="es-ES_tradnl"/>
        </w:rPr>
        <w:t xml:space="preserve"> </w:t>
      </w:r>
      <w:r w:rsidR="00FF06A3">
        <w:rPr>
          <w:lang w:val="es-ES_tradnl"/>
        </w:rPr>
        <w:t>consumo</w:t>
      </w:r>
      <w:r w:rsidR="003700DC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3700DC">
        <w:rPr>
          <w:lang w:val="es-ES_tradnl"/>
        </w:rPr>
        <w:t>s</w:t>
      </w:r>
      <w:r w:rsidR="003700DC" w:rsidRPr="003700DC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3700DC" w:rsidRPr="003700DC">
        <w:rPr>
          <w:lang w:val="es-ES_tradnl"/>
        </w:rPr>
        <w:t>contempla</w:t>
      </w:r>
      <w:r w:rsidR="007665EA">
        <w:rPr>
          <w:lang w:val="es-ES_tradnl"/>
        </w:rPr>
        <w:t xml:space="preserve"> </w:t>
      </w:r>
      <w:r w:rsidR="003700DC" w:rsidRPr="003700DC">
        <w:rPr>
          <w:lang w:val="es-ES_tradnl"/>
        </w:rPr>
        <w:t>una</w:t>
      </w:r>
      <w:r w:rsidR="007665EA">
        <w:rPr>
          <w:lang w:val="es-ES_tradnl"/>
        </w:rPr>
        <w:t xml:space="preserve"> </w:t>
      </w:r>
      <w:r w:rsidR="003700DC" w:rsidRPr="003700DC">
        <w:rPr>
          <w:lang w:val="es-ES_tradnl"/>
        </w:rPr>
        <w:t>actividad</w:t>
      </w:r>
      <w:r w:rsidR="007665EA">
        <w:rPr>
          <w:lang w:val="es-ES_tradnl"/>
        </w:rPr>
        <w:t xml:space="preserve"> </w:t>
      </w:r>
      <w:r w:rsidR="000C0B8C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0C0B8C">
        <w:rPr>
          <w:lang w:val="es-ES_tradnl"/>
        </w:rPr>
        <w:t>complemente</w:t>
      </w:r>
      <w:r w:rsidR="007665EA">
        <w:rPr>
          <w:lang w:val="es-ES_tradnl"/>
        </w:rPr>
        <w:t xml:space="preserve"> </w:t>
      </w:r>
      <w:r w:rsidR="000C0B8C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B57E2">
        <w:rPr>
          <w:lang w:val="es-ES_tradnl"/>
        </w:rPr>
        <w:t>consulta</w:t>
      </w:r>
      <w:r w:rsidR="000C0B8C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1D0B8E" w:rsidRPr="007143C2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8B6C04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727BD2">
        <w:rPr>
          <w:lang w:val="es-ES_tradnl"/>
        </w:rPr>
        <w:t>O</w:t>
      </w:r>
      <w:r w:rsidR="006A607D">
        <w:rPr>
          <w:lang w:val="es-ES_tradnl"/>
        </w:rPr>
        <w:t>NO</w:t>
      </w:r>
      <w:r w:rsidR="007665EA">
        <w:rPr>
          <w:lang w:val="es-ES_tradnl"/>
        </w:rPr>
        <w:t xml:space="preserve"> </w:t>
      </w:r>
      <w:r w:rsidR="001D0B8E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1D0B8E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1D0B8E" w:rsidRPr="007143C2">
        <w:rPr>
          <w:lang w:val="es-ES_tradnl"/>
        </w:rPr>
        <w:t>redes</w:t>
      </w:r>
      <w:r w:rsidR="007665EA">
        <w:rPr>
          <w:lang w:val="es-ES_tradnl"/>
        </w:rPr>
        <w:t xml:space="preserve"> </w:t>
      </w:r>
      <w:r w:rsidR="00CA3DA8">
        <w:rPr>
          <w:lang w:val="es-ES_tradnl"/>
        </w:rPr>
        <w:t>regionales</w:t>
      </w:r>
      <w:r w:rsidR="007665EA">
        <w:rPr>
          <w:lang w:val="es-ES_tradnl"/>
        </w:rPr>
        <w:t xml:space="preserve"> </w:t>
      </w:r>
      <w:r w:rsidR="002A4665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FC35FD" w:rsidRPr="007143C2">
        <w:rPr>
          <w:lang w:val="es-ES_tradnl"/>
        </w:rPr>
        <w:t>fin</w:t>
      </w:r>
      <w:r w:rsidR="007665EA">
        <w:rPr>
          <w:lang w:val="es-ES_tradnl"/>
        </w:rPr>
        <w:t xml:space="preserve"> </w:t>
      </w:r>
      <w:r w:rsidR="00FC35FD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E61F7">
        <w:rPr>
          <w:lang w:val="es-ES_tradnl"/>
        </w:rPr>
        <w:t>dar</w:t>
      </w:r>
      <w:r w:rsidR="007665EA">
        <w:rPr>
          <w:lang w:val="es-ES_tradnl"/>
        </w:rPr>
        <w:t xml:space="preserve"> </w:t>
      </w:r>
      <w:r w:rsidR="003E61F7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1D0B8E" w:rsidRPr="007143C2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1D0B8E" w:rsidRPr="007143C2">
        <w:rPr>
          <w:lang w:val="es-ES_tradnl"/>
        </w:rPr>
        <w:t>más</w:t>
      </w:r>
      <w:r w:rsidR="007665EA">
        <w:rPr>
          <w:lang w:val="es-ES_tradnl"/>
        </w:rPr>
        <w:t xml:space="preserve"> </w:t>
      </w:r>
      <w:r w:rsidR="001D0B8E" w:rsidRPr="007143C2">
        <w:rPr>
          <w:lang w:val="es-ES_tradnl"/>
        </w:rPr>
        <w:t>específico,</w:t>
      </w:r>
      <w:r w:rsidR="007665EA">
        <w:rPr>
          <w:lang w:val="es-ES_tradnl"/>
        </w:rPr>
        <w:t xml:space="preserve"> </w:t>
      </w:r>
      <w:r w:rsidR="001D0B8E" w:rsidRPr="007143C2">
        <w:rPr>
          <w:lang w:val="es-ES_tradnl"/>
        </w:rPr>
        <w:t>flexible</w:t>
      </w:r>
      <w:r w:rsidR="007665EA">
        <w:rPr>
          <w:lang w:val="es-ES_tradnl"/>
        </w:rPr>
        <w:t xml:space="preserve"> </w:t>
      </w:r>
      <w:r w:rsidR="001D0B8E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CE7ABE">
        <w:rPr>
          <w:lang w:val="es-ES_tradnl"/>
        </w:rPr>
        <w:t>reactivo</w:t>
      </w:r>
      <w:r w:rsidR="007665EA">
        <w:rPr>
          <w:lang w:val="es-ES_tradnl"/>
        </w:rPr>
        <w:t xml:space="preserve"> </w:t>
      </w:r>
      <w:r w:rsidR="001D0B8E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1D0B8E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345577">
        <w:rPr>
          <w:lang w:val="es-ES_tradnl"/>
        </w:rPr>
        <w:t>especiales</w:t>
      </w:r>
      <w:r w:rsidR="007665EA">
        <w:rPr>
          <w:lang w:val="es-ES_tradnl"/>
        </w:rPr>
        <w:t xml:space="preserve"> </w:t>
      </w:r>
      <w:r w:rsidR="001D0B8E" w:rsidRPr="007143C2">
        <w:rPr>
          <w:lang w:val="es-ES_tradnl"/>
        </w:rPr>
        <w:t>circunstancias</w:t>
      </w:r>
      <w:r w:rsidR="007665EA">
        <w:rPr>
          <w:lang w:val="es-ES_tradnl"/>
        </w:rPr>
        <w:t xml:space="preserve"> </w:t>
      </w:r>
      <w:r w:rsidR="001D0B8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7456D">
        <w:rPr>
          <w:lang w:val="es-ES_tradnl"/>
        </w:rPr>
        <w:t>cada</w:t>
      </w:r>
      <w:r w:rsidR="007665EA">
        <w:rPr>
          <w:lang w:val="es-ES_tradnl"/>
        </w:rPr>
        <w:t xml:space="preserve"> </w:t>
      </w:r>
      <w:r w:rsidR="00C7456D">
        <w:rPr>
          <w:lang w:val="es-ES_tradnl"/>
        </w:rPr>
        <w:t>país</w:t>
      </w:r>
      <w:r w:rsidR="001D0B8E" w:rsidRPr="007143C2">
        <w:rPr>
          <w:lang w:val="es-ES_tradnl"/>
        </w:rPr>
        <w:t>.</w:t>
      </w:r>
    </w:p>
    <w:p w14:paraId="0A2386D6" w14:textId="5E7716E1" w:rsidR="00A83C1B" w:rsidRPr="007143C2" w:rsidRDefault="00C7305F" w:rsidP="00A83C1B">
      <w:pPr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E</w:t>
      </w:r>
      <w:r w:rsidR="00A83C1B" w:rsidRPr="007143C2">
        <w:rPr>
          <w:b/>
          <w:bCs/>
          <w:sz w:val="24"/>
          <w:szCs w:val="24"/>
          <w:lang w:val="es-ES_tradnl"/>
        </w:rPr>
        <w:t>strategia</w:t>
      </w:r>
      <w:r w:rsidR="007665EA">
        <w:rPr>
          <w:b/>
          <w:bCs/>
          <w:sz w:val="24"/>
          <w:szCs w:val="24"/>
          <w:lang w:val="es-ES_tradnl"/>
        </w:rPr>
        <w:t xml:space="preserve"> </w:t>
      </w:r>
      <w:r w:rsidR="00A83C1B" w:rsidRPr="007143C2">
        <w:rPr>
          <w:b/>
          <w:bCs/>
          <w:sz w:val="24"/>
          <w:szCs w:val="24"/>
          <w:lang w:val="es-ES_tradnl"/>
        </w:rPr>
        <w:t>renovable</w:t>
      </w:r>
      <w:r w:rsidR="007665EA">
        <w:rPr>
          <w:b/>
          <w:bCs/>
          <w:sz w:val="24"/>
          <w:szCs w:val="24"/>
          <w:lang w:val="es-ES_tradnl"/>
        </w:rPr>
        <w:t xml:space="preserve"> </w:t>
      </w:r>
      <w:r w:rsidR="00C909D6" w:rsidRPr="00C909D6">
        <w:rPr>
          <w:b/>
          <w:bCs/>
          <w:sz w:val="24"/>
          <w:szCs w:val="24"/>
          <w:lang w:val="es-ES_tradnl"/>
        </w:rPr>
        <w:t>para</w:t>
      </w:r>
      <w:r w:rsidR="007665EA">
        <w:rPr>
          <w:b/>
          <w:bCs/>
          <w:sz w:val="24"/>
          <w:szCs w:val="24"/>
          <w:lang w:val="es-ES_tradnl"/>
        </w:rPr>
        <w:t xml:space="preserve"> </w:t>
      </w:r>
      <w:r w:rsidR="00C909D6" w:rsidRPr="00C909D6">
        <w:rPr>
          <w:b/>
          <w:bCs/>
          <w:sz w:val="24"/>
          <w:szCs w:val="24"/>
          <w:lang w:val="es-ES_tradnl"/>
        </w:rPr>
        <w:t>el</w:t>
      </w:r>
      <w:r w:rsidR="007665EA">
        <w:rPr>
          <w:b/>
          <w:bCs/>
          <w:sz w:val="24"/>
          <w:szCs w:val="24"/>
          <w:lang w:val="es-ES_tradnl"/>
        </w:rPr>
        <w:t xml:space="preserve"> </w:t>
      </w:r>
      <w:r w:rsidR="00C909D6" w:rsidRPr="00C909D6">
        <w:rPr>
          <w:b/>
          <w:bCs/>
          <w:sz w:val="24"/>
          <w:szCs w:val="24"/>
          <w:lang w:val="es-ES_tradnl"/>
        </w:rPr>
        <w:t>trienio</w:t>
      </w:r>
      <w:r w:rsidR="007665EA">
        <w:rPr>
          <w:b/>
          <w:bCs/>
          <w:sz w:val="24"/>
          <w:szCs w:val="24"/>
          <w:lang w:val="es-ES_tradnl"/>
        </w:rPr>
        <w:t xml:space="preserve"> </w:t>
      </w:r>
      <w:r w:rsidR="00C909D6" w:rsidRPr="00C909D6">
        <w:rPr>
          <w:b/>
          <w:bCs/>
          <w:sz w:val="24"/>
          <w:szCs w:val="24"/>
          <w:lang w:val="es-ES_tradnl"/>
        </w:rPr>
        <w:t>2027-2029</w:t>
      </w:r>
    </w:p>
    <w:p w14:paraId="0FF868BB" w14:textId="77777777" w:rsidR="00A83C1B" w:rsidRPr="007143C2" w:rsidRDefault="00A83C1B" w:rsidP="00A83C1B">
      <w:pPr>
        <w:rPr>
          <w:u w:val="single"/>
          <w:lang w:val="es-ES_tradnl"/>
        </w:rPr>
      </w:pPr>
    </w:p>
    <w:p w14:paraId="3A751926" w14:textId="333CC561" w:rsidR="00F03BE8" w:rsidRPr="007143C2" w:rsidRDefault="00206A12" w:rsidP="00493328">
      <w:pPr>
        <w:pStyle w:val="Heading1"/>
        <w:rPr>
          <w:lang w:val="es-ES_tradnl"/>
        </w:rPr>
      </w:pPr>
      <w:r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estrategia</w:t>
      </w:r>
      <w:r w:rsidR="007665EA">
        <w:rPr>
          <w:lang w:val="es-ES_tradnl"/>
        </w:rPr>
        <w:t xml:space="preserve"> </w:t>
      </w:r>
      <w:r w:rsidR="00A047FD">
        <w:rPr>
          <w:lang w:val="es-ES_tradnl"/>
        </w:rPr>
        <w:t>establece</w:t>
      </w:r>
      <w:r w:rsidR="007665EA">
        <w:rPr>
          <w:lang w:val="es-ES_tradnl"/>
        </w:rPr>
        <w:t xml:space="preserve"> </w:t>
      </w:r>
      <w:r w:rsidR="00EF6EB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EF6EB2">
        <w:rPr>
          <w:lang w:val="es-ES_tradnl"/>
        </w:rPr>
        <w:t>metodología</w:t>
      </w:r>
      <w:r w:rsidR="007665EA">
        <w:rPr>
          <w:lang w:val="es-ES_tradnl"/>
        </w:rPr>
        <w:t xml:space="preserve"> </w:t>
      </w:r>
      <w:r w:rsidR="0057122F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0F3094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E5607D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E5607D"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2929FF">
        <w:rPr>
          <w:lang w:val="es-ES_tradnl"/>
        </w:rPr>
        <w:t>prestar</w:t>
      </w:r>
      <w:r w:rsidR="0057122F">
        <w:rPr>
          <w:lang w:val="es-ES_tradnl"/>
        </w:rPr>
        <w:t>á</w:t>
      </w:r>
      <w:r w:rsidR="007665EA">
        <w:rPr>
          <w:lang w:val="es-ES_tradnl"/>
        </w:rPr>
        <w:t xml:space="preserve"> </w:t>
      </w:r>
      <w:r w:rsidR="002929FF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F13881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F13881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F13881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F13881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F13881" w:rsidRPr="007143C2">
        <w:rPr>
          <w:lang w:val="es-ES_tradnl"/>
        </w:rPr>
        <w:t>artículo</w:t>
      </w:r>
      <w:r w:rsidR="002C1F0D">
        <w:rPr>
          <w:lang w:val="es-ES_tradnl"/>
        </w:rPr>
        <w:t> </w:t>
      </w:r>
      <w:r w:rsidR="00F13881" w:rsidRPr="007143C2">
        <w:rPr>
          <w:lang w:val="es-ES_tradnl"/>
        </w:rPr>
        <w:t>5</w:t>
      </w:r>
      <w:r w:rsidR="007665EA">
        <w:rPr>
          <w:lang w:val="es-ES_tradnl"/>
        </w:rPr>
        <w:t xml:space="preserve"> </w:t>
      </w:r>
      <w:r w:rsidR="00C668AD">
        <w:rPr>
          <w:lang w:val="es-ES_tradnl"/>
        </w:rPr>
        <w:t>durante</w:t>
      </w:r>
      <w:r w:rsidR="007665EA">
        <w:rPr>
          <w:lang w:val="es-ES_tradnl"/>
        </w:rPr>
        <w:t xml:space="preserve"> </w:t>
      </w:r>
      <w:r w:rsidR="0051288A" w:rsidRPr="0051288A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51288A" w:rsidRPr="0051288A">
        <w:rPr>
          <w:lang w:val="es-ES_tradnl"/>
        </w:rPr>
        <w:t>trienio</w:t>
      </w:r>
      <w:r w:rsidR="007665EA">
        <w:rPr>
          <w:lang w:val="es-ES_tradnl"/>
        </w:rPr>
        <w:t xml:space="preserve"> </w:t>
      </w:r>
      <w:r w:rsidR="0051288A" w:rsidRPr="0051288A">
        <w:rPr>
          <w:lang w:val="es-ES_tradnl"/>
        </w:rPr>
        <w:t>2027-2029</w:t>
      </w:r>
      <w:r w:rsidR="0051288A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DA71E3">
        <w:rPr>
          <w:lang w:val="es-ES_tradnl"/>
        </w:rPr>
        <w:t>etapa</w:t>
      </w:r>
      <w:r w:rsidR="007665EA">
        <w:rPr>
          <w:lang w:val="es-ES_tradnl"/>
        </w:rPr>
        <w:t xml:space="preserve"> </w:t>
      </w:r>
      <w:r w:rsidR="001246AF">
        <w:rPr>
          <w:lang w:val="es-ES_tradnl"/>
        </w:rPr>
        <w:t>clave</w:t>
      </w:r>
      <w:r w:rsidR="007665EA">
        <w:rPr>
          <w:lang w:val="es-ES_tradnl"/>
        </w:rPr>
        <w:t xml:space="preserve"> </w:t>
      </w:r>
      <w:r w:rsidR="00040E7B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F13881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F13881" w:rsidRPr="007143C2">
        <w:rPr>
          <w:lang w:val="es-ES_tradnl"/>
        </w:rPr>
        <w:t>aplicación</w:t>
      </w:r>
      <w:r w:rsidR="007665EA">
        <w:rPr>
          <w:lang w:val="es-ES_tradnl"/>
        </w:rPr>
        <w:t xml:space="preserve"> </w:t>
      </w:r>
      <w:r w:rsidR="00F13881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F13881" w:rsidRPr="007143C2">
        <w:rPr>
          <w:lang w:val="es-ES_tradnl"/>
        </w:rPr>
        <w:t>Protocolo</w:t>
      </w:r>
      <w:r w:rsidR="007665EA">
        <w:rPr>
          <w:lang w:val="es-ES_tradnl"/>
        </w:rPr>
        <w:t xml:space="preserve"> </w:t>
      </w:r>
      <w:r w:rsidR="00F1388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13881" w:rsidRPr="007143C2">
        <w:rPr>
          <w:lang w:val="es-ES_tradnl"/>
        </w:rPr>
        <w:t>Montreal</w:t>
      </w:r>
      <w:r w:rsidR="007665EA">
        <w:rPr>
          <w:lang w:val="es-ES_tradnl"/>
        </w:rPr>
        <w:t xml:space="preserve"> </w:t>
      </w:r>
      <w:r w:rsidR="00F1388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B23EB0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F13881" w:rsidRPr="007143C2">
        <w:rPr>
          <w:lang w:val="es-ES_tradnl"/>
        </w:rPr>
        <w:t>Enmienda</w:t>
      </w:r>
      <w:r w:rsidR="007665EA">
        <w:rPr>
          <w:lang w:val="es-ES_tradnl"/>
        </w:rPr>
        <w:t xml:space="preserve"> </w:t>
      </w:r>
      <w:r w:rsidR="00F1388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13881" w:rsidRPr="007143C2">
        <w:rPr>
          <w:lang w:val="es-ES_tradnl"/>
        </w:rPr>
        <w:t>Kigali.</w:t>
      </w:r>
      <w:r w:rsidR="007665EA">
        <w:rPr>
          <w:lang w:val="es-ES_tradnl"/>
        </w:rPr>
        <w:t xml:space="preserve"> </w:t>
      </w:r>
      <w:r w:rsidR="00A6289F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6289F" w:rsidRPr="00A6289F">
        <w:rPr>
          <w:lang w:val="es-ES_tradnl"/>
        </w:rPr>
        <w:t>estrategia</w:t>
      </w:r>
      <w:r w:rsidR="007665EA">
        <w:rPr>
          <w:lang w:val="es-ES_tradnl"/>
        </w:rPr>
        <w:t xml:space="preserve"> </w:t>
      </w:r>
      <w:r w:rsidR="007E5203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8F4D00">
        <w:rPr>
          <w:lang w:val="es-ES_tradnl"/>
        </w:rPr>
        <w:t>ciñe</w:t>
      </w:r>
      <w:r w:rsidR="007665EA">
        <w:rPr>
          <w:lang w:val="es-ES_tradnl"/>
        </w:rPr>
        <w:t xml:space="preserve"> </w:t>
      </w:r>
      <w:r w:rsidR="008F4D00">
        <w:rPr>
          <w:lang w:val="es-ES_tradnl"/>
        </w:rPr>
        <w:t>a</w:t>
      </w:r>
      <w:r w:rsidR="00054F84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054F84">
        <w:rPr>
          <w:lang w:val="es-ES_tradnl"/>
        </w:rPr>
        <w:t>mandato</w:t>
      </w:r>
      <w:r w:rsidR="007665EA">
        <w:rPr>
          <w:lang w:val="es-ES_tradnl"/>
        </w:rPr>
        <w:t xml:space="preserve"> </w:t>
      </w:r>
      <w:r w:rsidR="00054F84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054F84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E5607D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E5607D" w:rsidRPr="007143C2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E5607D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05FFF">
        <w:rPr>
          <w:lang w:val="es-ES_tradnl"/>
        </w:rPr>
        <w:t>asistencia</w:t>
      </w:r>
      <w:r w:rsidR="007665EA">
        <w:rPr>
          <w:lang w:val="es-ES_tradnl"/>
        </w:rPr>
        <w:t xml:space="preserve"> </w:t>
      </w:r>
      <w:r w:rsidR="00205FFF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="00205FFF">
        <w:rPr>
          <w:lang w:val="es-ES_tradnl"/>
        </w:rPr>
        <w:t>cumplimiento</w:t>
      </w:r>
      <w:r w:rsidR="007665EA">
        <w:rPr>
          <w:lang w:val="es-ES_tradnl"/>
        </w:rPr>
        <w:t xml:space="preserve"> </w:t>
      </w:r>
      <w:r w:rsidR="00860A70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860A70">
        <w:rPr>
          <w:lang w:val="es-ES_tradnl"/>
        </w:rPr>
        <w:t>i</w:t>
      </w:r>
      <w:r w:rsidR="00A83C1B" w:rsidRPr="007143C2">
        <w:rPr>
          <w:lang w:val="es-ES_tradnl"/>
        </w:rPr>
        <w:t>ntercambio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60A70">
        <w:rPr>
          <w:lang w:val="es-ES_tradnl"/>
        </w:rPr>
        <w:t>i</w:t>
      </w:r>
      <w:r w:rsidR="00A83C1B" w:rsidRPr="007143C2">
        <w:rPr>
          <w:lang w:val="es-ES_tradnl"/>
        </w:rPr>
        <w:t>nformación</w:t>
      </w:r>
      <w:r w:rsidR="007204E0" w:rsidRPr="007143C2">
        <w:rPr>
          <w:vertAlign w:val="superscript"/>
          <w:lang w:val="es-ES_tradnl"/>
        </w:rPr>
        <w:footnoteReference w:id="10"/>
      </w:r>
      <w:r w:rsidR="007665EA">
        <w:rPr>
          <w:lang w:val="es-ES_tradnl"/>
        </w:rPr>
        <w:t xml:space="preserve"> </w:t>
      </w:r>
      <w:r w:rsidR="00E5607D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F158A" w:rsidRPr="007143C2">
        <w:rPr>
          <w:lang w:val="es-ES_tradnl"/>
        </w:rPr>
        <w:t>refleja</w:t>
      </w:r>
      <w:r w:rsidR="007665EA">
        <w:rPr>
          <w:lang w:val="es-ES_tradnl"/>
        </w:rPr>
        <w:t xml:space="preserve"> </w:t>
      </w:r>
      <w:r w:rsidR="00AF158A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F158A" w:rsidRPr="007143C2">
        <w:rPr>
          <w:lang w:val="es-ES_tradnl"/>
        </w:rPr>
        <w:t>necesidades</w:t>
      </w:r>
      <w:r w:rsidR="007665EA">
        <w:rPr>
          <w:lang w:val="es-ES_tradnl"/>
        </w:rPr>
        <w:t xml:space="preserve"> </w:t>
      </w:r>
      <w:r w:rsidR="00AF158A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F158A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B451D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F671CA">
        <w:rPr>
          <w:lang w:val="es-ES_tradnl"/>
        </w:rPr>
        <w:t>deben</w:t>
      </w:r>
      <w:r w:rsidR="007665EA">
        <w:rPr>
          <w:lang w:val="es-ES_tradnl"/>
        </w:rPr>
        <w:t xml:space="preserve"> </w:t>
      </w:r>
      <w:r w:rsidR="00F671CA">
        <w:rPr>
          <w:lang w:val="es-ES_tradnl"/>
        </w:rPr>
        <w:t>hacer</w:t>
      </w:r>
      <w:r w:rsidR="007665EA">
        <w:rPr>
          <w:lang w:val="es-ES_tradnl"/>
        </w:rPr>
        <w:t xml:space="preserve"> </w:t>
      </w:r>
      <w:r w:rsidR="008C1ABF">
        <w:rPr>
          <w:lang w:val="es-ES_tradnl"/>
        </w:rPr>
        <w:t>frente</w:t>
      </w:r>
      <w:r w:rsidR="007665EA">
        <w:rPr>
          <w:lang w:val="es-ES_tradnl"/>
        </w:rPr>
        <w:t xml:space="preserve"> </w:t>
      </w:r>
      <w:r w:rsidR="008C1ABF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F158A" w:rsidRPr="007143C2">
        <w:rPr>
          <w:lang w:val="es-ES_tradnl"/>
        </w:rPr>
        <w:t>obligaciones</w:t>
      </w:r>
      <w:r w:rsidR="007665EA">
        <w:rPr>
          <w:lang w:val="es-ES_tradnl"/>
        </w:rPr>
        <w:t xml:space="preserve"> </w:t>
      </w:r>
      <w:r w:rsidR="00AF158A" w:rsidRPr="007143C2">
        <w:rPr>
          <w:lang w:val="es-ES_tradnl"/>
        </w:rPr>
        <w:t>cada</w:t>
      </w:r>
      <w:r w:rsidR="007665EA">
        <w:rPr>
          <w:lang w:val="es-ES_tradnl"/>
        </w:rPr>
        <w:t xml:space="preserve"> </w:t>
      </w:r>
      <w:r w:rsidR="00AF158A" w:rsidRPr="007143C2">
        <w:rPr>
          <w:lang w:val="es-ES_tradnl"/>
        </w:rPr>
        <w:t>vez</w:t>
      </w:r>
      <w:r w:rsidR="007665EA">
        <w:rPr>
          <w:lang w:val="es-ES_tradnl"/>
        </w:rPr>
        <w:t xml:space="preserve"> </w:t>
      </w:r>
      <w:r w:rsidR="00AF158A" w:rsidRPr="007143C2">
        <w:rPr>
          <w:lang w:val="es-ES_tradnl"/>
        </w:rPr>
        <w:t>más</w:t>
      </w:r>
      <w:r w:rsidR="007665EA">
        <w:rPr>
          <w:lang w:val="es-ES_tradnl"/>
        </w:rPr>
        <w:t xml:space="preserve"> </w:t>
      </w:r>
      <w:r w:rsidR="00AF158A" w:rsidRPr="007143C2">
        <w:rPr>
          <w:lang w:val="es-ES_tradnl"/>
        </w:rPr>
        <w:t>complejas.</w:t>
      </w:r>
      <w:r w:rsidR="007665EA">
        <w:rPr>
          <w:lang w:val="es-ES_tradnl"/>
        </w:rPr>
        <w:t xml:space="preserve"> </w:t>
      </w:r>
      <w:r w:rsidR="00CD5987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CD5987">
        <w:rPr>
          <w:lang w:val="es-ES_tradnl"/>
        </w:rPr>
        <w:t>ello</w:t>
      </w:r>
      <w:r w:rsidR="007665EA">
        <w:rPr>
          <w:lang w:val="es-ES_tradnl"/>
        </w:rPr>
        <w:t xml:space="preserve"> </w:t>
      </w:r>
      <w:r w:rsidR="00CD5987">
        <w:rPr>
          <w:lang w:val="es-ES_tradnl"/>
        </w:rPr>
        <w:t>t</w:t>
      </w:r>
      <w:r w:rsidR="00AF158A" w:rsidRPr="007143C2">
        <w:rPr>
          <w:lang w:val="es-ES_tradnl"/>
        </w:rPr>
        <w:t>oma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cuenta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comentarios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B55DBD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7D7732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7D7732" w:rsidRPr="007143C2">
        <w:rPr>
          <w:lang w:val="es-ES_tradnl"/>
        </w:rPr>
        <w:t>contrapartes,</w:t>
      </w:r>
      <w:r w:rsidR="007665EA">
        <w:rPr>
          <w:lang w:val="es-ES_tradnl"/>
        </w:rPr>
        <w:t xml:space="preserve"> </w:t>
      </w:r>
      <w:r w:rsidR="009F2884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9F2884" w:rsidRPr="007143C2">
        <w:rPr>
          <w:lang w:val="es-ES_tradnl"/>
        </w:rPr>
        <w:t>recomendaciones</w:t>
      </w:r>
      <w:r w:rsidR="007665EA">
        <w:rPr>
          <w:lang w:val="es-ES_tradnl"/>
        </w:rPr>
        <w:t xml:space="preserve"> </w:t>
      </w:r>
      <w:r w:rsidR="00795C1C">
        <w:rPr>
          <w:lang w:val="es-ES_tradnl"/>
        </w:rPr>
        <w:t>surgidas</w:t>
      </w:r>
      <w:r w:rsidR="007665EA">
        <w:rPr>
          <w:lang w:val="es-ES_tradnl"/>
        </w:rPr>
        <w:t xml:space="preserve"> </w:t>
      </w:r>
      <w:r w:rsidR="009F2884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F2884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9F2884" w:rsidRPr="007143C2">
        <w:rPr>
          <w:lang w:val="es-ES_tradnl"/>
        </w:rPr>
        <w:t>evaluaciones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lecciones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aprendidas</w:t>
      </w:r>
      <w:r w:rsidR="007665EA">
        <w:rPr>
          <w:lang w:val="es-ES_tradnl"/>
        </w:rPr>
        <w:t xml:space="preserve"> </w:t>
      </w:r>
      <w:r w:rsidR="00C4471C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ejecución</w:t>
      </w:r>
      <w:r w:rsidR="007665EA">
        <w:rPr>
          <w:lang w:val="es-ES_tradnl"/>
        </w:rPr>
        <w:t xml:space="preserve"> </w:t>
      </w:r>
      <w:r w:rsidR="00EC6F74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anterior</w:t>
      </w:r>
      <w:r w:rsidR="007665EA" w:rsidRPr="00D371CA">
        <w:rPr>
          <w:lang w:val="es-ES"/>
        </w:rPr>
        <w:t xml:space="preserve"> </w:t>
      </w:r>
      <w:r w:rsidR="00EC6F74" w:rsidRPr="00EC6F74">
        <w:rPr>
          <w:lang w:val="es-ES_tradnl"/>
        </w:rPr>
        <w:t>estrategia</w:t>
      </w:r>
      <w:r w:rsidR="007665EA">
        <w:rPr>
          <w:lang w:val="es-ES_tradnl"/>
        </w:rPr>
        <w:t xml:space="preserve"> </w:t>
      </w:r>
      <w:r w:rsidR="00EC6F74" w:rsidRPr="00EC6F74">
        <w:rPr>
          <w:lang w:val="es-ES_tradnl"/>
        </w:rPr>
        <w:t>trienal</w:t>
      </w:r>
      <w:r w:rsidR="000043D2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A22F61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22F61">
        <w:rPr>
          <w:lang w:val="es-ES_tradnl"/>
        </w:rPr>
        <w:t>especial</w:t>
      </w:r>
      <w:r w:rsidR="007665EA">
        <w:rPr>
          <w:lang w:val="es-ES_tradnl"/>
        </w:rPr>
        <w:t xml:space="preserve"> </w:t>
      </w:r>
      <w:r w:rsidR="00A873E9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873E9" w:rsidRPr="007143C2">
        <w:rPr>
          <w:lang w:val="es-ES_tradnl"/>
        </w:rPr>
        <w:t>experiencia</w:t>
      </w:r>
      <w:r w:rsidR="007665EA">
        <w:rPr>
          <w:lang w:val="es-ES_tradnl"/>
        </w:rPr>
        <w:t xml:space="preserve"> </w:t>
      </w:r>
      <w:r w:rsidR="002B0919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77281B">
        <w:rPr>
          <w:lang w:val="es-ES_tradnl"/>
        </w:rPr>
        <w:t>eliminación</w:t>
      </w:r>
      <w:r w:rsidR="007665EA">
        <w:rPr>
          <w:lang w:val="es-ES_tradnl"/>
        </w:rPr>
        <w:t xml:space="preserve"> </w:t>
      </w:r>
      <w:r w:rsidR="0043772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37729" w:rsidRPr="007143C2">
        <w:rPr>
          <w:lang w:val="es-ES_tradnl"/>
        </w:rPr>
        <w:t>HCFC</w:t>
      </w:r>
      <w:r w:rsidR="007665EA">
        <w:rPr>
          <w:lang w:val="es-ES_tradnl"/>
        </w:rPr>
        <w:t xml:space="preserve"> </w:t>
      </w:r>
      <w:r w:rsidR="00214944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03E8E">
        <w:rPr>
          <w:lang w:val="es-ES_tradnl"/>
        </w:rPr>
        <w:t>reducción</w:t>
      </w:r>
      <w:r w:rsidR="007665EA">
        <w:rPr>
          <w:lang w:val="es-ES_tradnl"/>
        </w:rPr>
        <w:t xml:space="preserve"> </w:t>
      </w:r>
      <w:r w:rsidR="000043D2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043D2" w:rsidRPr="007143C2">
        <w:rPr>
          <w:lang w:val="es-ES_tradnl"/>
        </w:rPr>
        <w:t>HFC</w:t>
      </w:r>
      <w:r w:rsidR="007665EA">
        <w:rPr>
          <w:lang w:val="es-ES_tradnl"/>
        </w:rPr>
        <w:t xml:space="preserve"> </w:t>
      </w:r>
      <w:r w:rsidR="00806F0D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873E9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B711AF" w:rsidRPr="007143C2">
        <w:rPr>
          <w:lang w:val="es-ES_tradnl"/>
        </w:rPr>
        <w:t>priorización</w:t>
      </w:r>
      <w:r w:rsidR="007665EA">
        <w:rPr>
          <w:lang w:val="es-ES_tradnl"/>
        </w:rPr>
        <w:t xml:space="preserve"> </w:t>
      </w:r>
      <w:r w:rsidR="00B711AF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B711AF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727BD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727BD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27BD2">
        <w:rPr>
          <w:lang w:val="es-ES_tradnl"/>
        </w:rPr>
        <w:t>bajo</w:t>
      </w:r>
      <w:r w:rsidR="007665EA">
        <w:rPr>
          <w:lang w:val="es-ES_tradnl"/>
        </w:rPr>
        <w:t xml:space="preserve"> </w:t>
      </w:r>
      <w:r w:rsidR="00727BD2">
        <w:rPr>
          <w:lang w:val="es-ES_tradnl"/>
        </w:rPr>
        <w:t>consumo</w:t>
      </w:r>
      <w:r w:rsidR="00A83C1B" w:rsidRPr="007143C2">
        <w:rPr>
          <w:lang w:val="es-ES_tradnl"/>
        </w:rPr>
        <w:t>.</w:t>
      </w:r>
    </w:p>
    <w:p w14:paraId="0CA470ED" w14:textId="25967EBC" w:rsidR="00A873E9" w:rsidRPr="007143C2" w:rsidRDefault="00EF4A07" w:rsidP="00493328">
      <w:pPr>
        <w:pStyle w:val="Heading1"/>
        <w:rPr>
          <w:lang w:val="es-ES_tradnl"/>
        </w:rPr>
      </w:pP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estrategia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trienal</w:t>
      </w:r>
      <w:r w:rsidR="007665EA">
        <w:rPr>
          <w:lang w:val="es-ES_tradnl"/>
        </w:rPr>
        <w:t xml:space="preserve"> </w:t>
      </w:r>
      <w:r w:rsidR="00791577" w:rsidRPr="007143C2">
        <w:rPr>
          <w:lang w:val="es-ES_tradnl"/>
        </w:rPr>
        <w:t>organizará</w:t>
      </w:r>
      <w:r w:rsidR="007665EA">
        <w:rPr>
          <w:lang w:val="es-ES_tradnl"/>
        </w:rPr>
        <w:t xml:space="preserve"> </w:t>
      </w:r>
      <w:r w:rsidR="00791577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791577" w:rsidRPr="007143C2">
        <w:rPr>
          <w:lang w:val="es-ES_tradnl"/>
        </w:rPr>
        <w:t>resultados</w:t>
      </w:r>
      <w:r w:rsidR="007665EA">
        <w:rPr>
          <w:lang w:val="es-ES_tradnl"/>
        </w:rPr>
        <w:t xml:space="preserve"> </w:t>
      </w:r>
      <w:r w:rsidR="00791577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proyectos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servicios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7F77D0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11</w:t>
      </w:r>
      <w:r w:rsidR="007665EA">
        <w:rPr>
          <w:lang w:val="es-ES_tradnl"/>
        </w:rPr>
        <w:t xml:space="preserve"> </w:t>
      </w:r>
      <w:r w:rsidR="00E26B93">
        <w:rPr>
          <w:lang w:val="es-ES_tradnl"/>
        </w:rPr>
        <w:t>categorías</w:t>
      </w:r>
      <w:r w:rsidR="007665EA">
        <w:rPr>
          <w:lang w:val="es-ES_tradnl"/>
        </w:rPr>
        <w:t xml:space="preserve"> </w:t>
      </w:r>
      <w:r w:rsidR="00AF06EE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AF06EE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AF06EE">
        <w:rPr>
          <w:lang w:val="es-ES_tradnl"/>
        </w:rPr>
        <w:t>indica</w:t>
      </w:r>
      <w:r w:rsidR="007665EA">
        <w:rPr>
          <w:lang w:val="es-ES_tradnl"/>
        </w:rPr>
        <w:t xml:space="preserve"> </w:t>
      </w:r>
      <w:r w:rsidR="00AF06EE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F06EE">
        <w:rPr>
          <w:lang w:val="es-ES_tradnl"/>
        </w:rPr>
        <w:t>continuación</w:t>
      </w:r>
      <w:r w:rsidR="00E26B93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E26B93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resultado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transversal</w:t>
      </w:r>
      <w:r w:rsidR="007665EA">
        <w:rPr>
          <w:lang w:val="es-ES_tradnl"/>
        </w:rPr>
        <w:t xml:space="preserve"> </w:t>
      </w:r>
      <w:r w:rsidR="004330DB">
        <w:rPr>
          <w:lang w:val="es-ES_tradnl"/>
        </w:rPr>
        <w:t>previsto</w:t>
      </w:r>
      <w:r w:rsidR="007665EA">
        <w:rPr>
          <w:lang w:val="es-ES_tradnl"/>
        </w:rPr>
        <w:t xml:space="preserve"> </w:t>
      </w:r>
      <w:r w:rsidR="004330DB">
        <w:rPr>
          <w:lang w:val="es-ES_tradnl"/>
        </w:rPr>
        <w:t>es</w:t>
      </w:r>
      <w:r w:rsidR="007665EA">
        <w:rPr>
          <w:lang w:val="es-ES_tradnl"/>
        </w:rPr>
        <w:t xml:space="preserve"> </w:t>
      </w:r>
      <w:r w:rsidR="008B6735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artículo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5</w:t>
      </w:r>
      <w:r w:rsidR="007665EA">
        <w:rPr>
          <w:lang w:val="es-ES_tradnl"/>
        </w:rPr>
        <w:t xml:space="preserve"> </w:t>
      </w:r>
      <w:r w:rsidR="00321F5A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mantengan</w:t>
      </w:r>
      <w:r w:rsidR="007665EA">
        <w:rPr>
          <w:lang w:val="es-ES_tradnl"/>
        </w:rPr>
        <w:t xml:space="preserve"> </w:t>
      </w:r>
      <w:r w:rsidR="00321F5A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cumplimiento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d</w:t>
      </w:r>
      <w:r w:rsidR="00FA63B0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FA63B0">
        <w:rPr>
          <w:lang w:val="es-ES_tradnl"/>
        </w:rPr>
        <w:t>lo</w:t>
      </w:r>
      <w:r w:rsidR="007665EA">
        <w:rPr>
          <w:lang w:val="es-ES_tradnl"/>
        </w:rPr>
        <w:t xml:space="preserve"> </w:t>
      </w:r>
      <w:r w:rsidR="00FA63B0">
        <w:rPr>
          <w:lang w:val="es-ES_tradnl"/>
        </w:rPr>
        <w:t>previsto</w:t>
      </w:r>
      <w:r w:rsidR="007665EA">
        <w:rPr>
          <w:lang w:val="es-ES_tradnl"/>
        </w:rPr>
        <w:t xml:space="preserve"> </w:t>
      </w:r>
      <w:r w:rsidR="00FA63B0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Protocolo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Montreal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sus</w:t>
      </w:r>
      <w:r w:rsidR="007665EA">
        <w:rPr>
          <w:lang w:val="es-ES_tradnl"/>
        </w:rPr>
        <w:t xml:space="preserve"> </w:t>
      </w:r>
      <w:r w:rsidR="00AD620A" w:rsidRPr="007143C2">
        <w:rPr>
          <w:lang w:val="es-ES_tradnl"/>
        </w:rPr>
        <w:t>enmiendas</w:t>
      </w:r>
      <w:r w:rsidR="008B6735" w:rsidRPr="007143C2">
        <w:rPr>
          <w:lang w:val="es-ES_tradnl"/>
        </w:rPr>
        <w:t>.</w:t>
      </w:r>
    </w:p>
    <w:p w14:paraId="30CD186B" w14:textId="26120677" w:rsidR="00F03BE8" w:rsidRPr="007143C2" w:rsidRDefault="00E6247C" w:rsidP="00CD168F">
      <w:pPr>
        <w:pStyle w:val="Subpara1special"/>
        <w:numPr>
          <w:ilvl w:val="1"/>
          <w:numId w:val="6"/>
        </w:numPr>
        <w:ind w:left="1440" w:hanging="720"/>
        <w:rPr>
          <w:lang w:val="es-ES_tradnl"/>
        </w:rPr>
      </w:pPr>
      <w:r>
        <w:rPr>
          <w:lang w:val="es-ES_tradnl"/>
        </w:rPr>
        <w:t>A</w:t>
      </w:r>
      <w:r w:rsidR="00333307">
        <w:rPr>
          <w:lang w:val="es-ES_tradnl"/>
        </w:rPr>
        <w:t>dministración</w:t>
      </w:r>
      <w:r w:rsidR="007665EA">
        <w:rPr>
          <w:lang w:val="es-ES_tradnl"/>
        </w:rPr>
        <w:t xml:space="preserve"> </w:t>
      </w:r>
      <w:r w:rsidR="00333307" w:rsidRPr="00333307">
        <w:rPr>
          <w:lang w:val="es-ES_tradnl"/>
        </w:rPr>
        <w:t>eficaz</w:t>
      </w:r>
      <w:r w:rsidR="007665EA">
        <w:rPr>
          <w:lang w:val="es-ES_tradnl"/>
        </w:rPr>
        <w:t xml:space="preserve"> </w:t>
      </w:r>
      <w:r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programas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>
        <w:rPr>
          <w:lang w:val="es-ES_tradnl"/>
        </w:rPr>
        <w:t>parte</w:t>
      </w:r>
      <w:r w:rsidR="007665EA">
        <w:rPr>
          <w:lang w:val="es-ES_tradnl"/>
        </w:rPr>
        <w:t xml:space="preserve"> </w:t>
      </w:r>
      <w:r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E6247C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Pr="00E6247C">
        <w:rPr>
          <w:lang w:val="es-ES_tradnl"/>
        </w:rPr>
        <w:t>ONO</w:t>
      </w:r>
      <w:r w:rsidR="00A83C1B" w:rsidRPr="007143C2">
        <w:rPr>
          <w:lang w:val="es-ES_tradnl"/>
        </w:rPr>
        <w:t>;</w:t>
      </w:r>
    </w:p>
    <w:p w14:paraId="09775F4F" w14:textId="0DAB8CF8" w:rsidR="00A83C1B" w:rsidRPr="007143C2" w:rsidRDefault="000E2226" w:rsidP="00CD168F">
      <w:pPr>
        <w:pStyle w:val="Subpara1special"/>
        <w:numPr>
          <w:ilvl w:val="1"/>
          <w:numId w:val="6"/>
        </w:numPr>
        <w:ind w:left="1440" w:hanging="720"/>
        <w:rPr>
          <w:lang w:val="es-ES_tradnl"/>
        </w:rPr>
      </w:pPr>
      <w:r>
        <w:rPr>
          <w:lang w:val="es-ES_tradnl"/>
        </w:rPr>
        <w:t>Entrega</w:t>
      </w:r>
      <w:r w:rsidR="007665EA">
        <w:rPr>
          <w:lang w:val="es-ES_tradnl"/>
        </w:rPr>
        <w:t xml:space="preserve"> </w:t>
      </w:r>
      <w:r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0E2226">
        <w:rPr>
          <w:lang w:val="es-ES_tradnl"/>
        </w:rPr>
        <w:t>datos</w:t>
      </w:r>
      <w:r w:rsidR="007665EA">
        <w:rPr>
          <w:lang w:val="es-ES_tradnl"/>
        </w:rPr>
        <w:t xml:space="preserve"> </w:t>
      </w:r>
      <w:r w:rsidRPr="000E2226">
        <w:rPr>
          <w:lang w:val="es-ES_tradnl"/>
        </w:rPr>
        <w:t>precisos</w:t>
      </w:r>
      <w:r w:rsidR="007665EA">
        <w:rPr>
          <w:lang w:val="es-ES_tradnl"/>
        </w:rPr>
        <w:t xml:space="preserve"> </w:t>
      </w:r>
      <w:r w:rsidRPr="000E2226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0E2226">
        <w:rPr>
          <w:lang w:val="es-ES_tradnl"/>
        </w:rPr>
        <w:t>oportunos</w:t>
      </w:r>
      <w:r w:rsidR="007665EA">
        <w:rPr>
          <w:lang w:val="es-ES_tradnl"/>
        </w:rPr>
        <w:t xml:space="preserve"> </w:t>
      </w:r>
      <w:r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>
        <w:rPr>
          <w:lang w:val="es-ES_tradnl"/>
        </w:rPr>
        <w:t>parte</w:t>
      </w:r>
      <w:r w:rsidR="007665EA">
        <w:rPr>
          <w:lang w:val="es-ES_tradnl"/>
        </w:rPr>
        <w:t xml:space="preserve"> </w:t>
      </w:r>
      <w:r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E20D9">
        <w:rPr>
          <w:lang w:val="es-ES_tradnl"/>
        </w:rPr>
        <w:t>l</w:t>
      </w:r>
      <w:r w:rsidR="00A83C1B" w:rsidRPr="007143C2">
        <w:rPr>
          <w:lang w:val="es-ES_tradnl"/>
        </w:rPr>
        <w:t>os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artículo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5;</w:t>
      </w:r>
    </w:p>
    <w:p w14:paraId="5FC742BF" w14:textId="2D137A2E" w:rsidR="00F03BE8" w:rsidRPr="007143C2" w:rsidRDefault="00610378" w:rsidP="00CD168F">
      <w:pPr>
        <w:pStyle w:val="Subpara1special"/>
        <w:numPr>
          <w:ilvl w:val="1"/>
          <w:numId w:val="6"/>
        </w:numPr>
        <w:ind w:left="1440" w:hanging="720"/>
        <w:rPr>
          <w:lang w:val="es-ES_tradnl"/>
        </w:rPr>
      </w:pPr>
      <w:r>
        <w:rPr>
          <w:lang w:val="es-ES_tradnl"/>
        </w:rPr>
        <w:t>M</w:t>
      </w:r>
      <w:r w:rsidR="00015AAB" w:rsidRPr="00015AAB">
        <w:rPr>
          <w:lang w:val="es-ES_tradnl"/>
        </w:rPr>
        <w:t>arcos</w:t>
      </w:r>
      <w:r w:rsidR="007665EA">
        <w:rPr>
          <w:lang w:val="es-ES_tradnl"/>
        </w:rPr>
        <w:t xml:space="preserve"> </w:t>
      </w:r>
      <w:r w:rsidR="00015AAB" w:rsidRPr="00015AAB">
        <w:rPr>
          <w:lang w:val="es-ES_tradnl"/>
        </w:rPr>
        <w:t>regulatorios</w:t>
      </w:r>
      <w:r w:rsidR="007665EA">
        <w:rPr>
          <w:lang w:val="es-ES_tradnl"/>
        </w:rPr>
        <w:t xml:space="preserve"> </w:t>
      </w:r>
      <w:r w:rsidR="00015AAB" w:rsidRPr="00015AAB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="00BE7278">
        <w:rPr>
          <w:lang w:val="es-ES_tradnl"/>
        </w:rPr>
        <w:t>establecidos</w:t>
      </w:r>
      <w:r w:rsidR="007665EA">
        <w:rPr>
          <w:lang w:val="es-ES_tradnl"/>
        </w:rPr>
        <w:t xml:space="preserve"> </w:t>
      </w:r>
      <w:r w:rsidR="001208AD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1208AD" w:rsidRPr="007143C2">
        <w:rPr>
          <w:lang w:val="es-ES_tradnl"/>
        </w:rPr>
        <w:t>operativos;</w:t>
      </w:r>
    </w:p>
    <w:p w14:paraId="326DFA06" w14:textId="49154957" w:rsidR="00F03BE8" w:rsidRPr="007143C2" w:rsidRDefault="00523433" w:rsidP="00CD168F">
      <w:pPr>
        <w:pStyle w:val="Subpara1special"/>
        <w:numPr>
          <w:ilvl w:val="1"/>
          <w:numId w:val="6"/>
        </w:numPr>
        <w:ind w:left="1440" w:hanging="720"/>
        <w:rPr>
          <w:lang w:val="es-ES_tradnl"/>
        </w:rPr>
      </w:pPr>
      <w:r>
        <w:rPr>
          <w:lang w:val="es-ES_tradnl"/>
        </w:rPr>
        <w:t>S</w:t>
      </w:r>
      <w:r w:rsidR="00032FA1" w:rsidRPr="007143C2">
        <w:rPr>
          <w:lang w:val="es-ES_tradnl"/>
        </w:rPr>
        <w:t>istemas</w:t>
      </w:r>
      <w:r w:rsidR="007665EA">
        <w:rPr>
          <w:lang w:val="es-ES_tradnl"/>
        </w:rPr>
        <w:t xml:space="preserve"> </w:t>
      </w:r>
      <w:r w:rsidR="00032FA1" w:rsidRPr="007143C2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="00032FA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32FA1" w:rsidRPr="007143C2">
        <w:rPr>
          <w:lang w:val="es-ES_tradnl"/>
        </w:rPr>
        <w:t>aduanas</w:t>
      </w:r>
      <w:r w:rsidR="007665EA">
        <w:rPr>
          <w:lang w:val="es-ES_tradnl"/>
        </w:rPr>
        <w:t xml:space="preserve"> </w:t>
      </w:r>
      <w:r w:rsidR="00032FA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32FA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32FA1" w:rsidRPr="007143C2">
        <w:rPr>
          <w:lang w:val="es-ES_tradnl"/>
        </w:rPr>
        <w:t>fiscalización</w:t>
      </w:r>
      <w:r w:rsidR="007665EA">
        <w:rPr>
          <w:lang w:val="es-ES_tradnl"/>
        </w:rPr>
        <w:t xml:space="preserve"> </w:t>
      </w:r>
      <w:r w:rsidR="00032FA1" w:rsidRPr="007143C2">
        <w:rPr>
          <w:lang w:val="es-ES_tradnl"/>
        </w:rPr>
        <w:t>operativos</w:t>
      </w:r>
      <w:r w:rsidR="007665EA">
        <w:rPr>
          <w:lang w:val="es-ES_tradnl"/>
        </w:rPr>
        <w:t xml:space="preserve"> </w:t>
      </w:r>
      <w:r w:rsidR="00032FA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32FA1" w:rsidRPr="007143C2">
        <w:rPr>
          <w:lang w:val="es-ES_tradnl"/>
        </w:rPr>
        <w:t>fortalecidos</w:t>
      </w:r>
      <w:r w:rsidR="00EF627C" w:rsidRPr="007143C2">
        <w:rPr>
          <w:lang w:val="es-ES_tradnl"/>
        </w:rPr>
        <w:t>;</w:t>
      </w:r>
    </w:p>
    <w:p w14:paraId="4F0D541A" w14:textId="4A39F274" w:rsidR="006C680D" w:rsidRPr="007143C2" w:rsidRDefault="008B1F13" w:rsidP="00CD168F">
      <w:pPr>
        <w:pStyle w:val="Subpara1special"/>
        <w:numPr>
          <w:ilvl w:val="1"/>
          <w:numId w:val="6"/>
        </w:numPr>
        <w:ind w:left="1440" w:hanging="720"/>
        <w:rPr>
          <w:lang w:val="es-ES_tradnl"/>
        </w:rPr>
      </w:pPr>
      <w:r>
        <w:rPr>
          <w:lang w:val="es-ES_tradnl"/>
        </w:rPr>
        <w:t>T</w:t>
      </w:r>
      <w:r w:rsidR="005020E0">
        <w:rPr>
          <w:lang w:val="es-ES_tradnl"/>
        </w:rPr>
        <w:t>rabajadores</w:t>
      </w:r>
      <w:r w:rsidR="007665EA">
        <w:rPr>
          <w:lang w:val="es-ES_tradnl"/>
        </w:rPr>
        <w:t xml:space="preserve"> </w:t>
      </w:r>
      <w:r w:rsidR="0077625E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6C680D" w:rsidRPr="007143C2">
        <w:rPr>
          <w:lang w:val="es-ES_tradnl"/>
        </w:rPr>
        <w:t>instituciones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refrigeración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climatización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hagan</w:t>
      </w:r>
      <w:r w:rsidR="007665EA">
        <w:rPr>
          <w:lang w:val="es-ES_tradnl"/>
        </w:rPr>
        <w:t xml:space="preserve"> </w:t>
      </w:r>
      <w:r w:rsidR="004C2F31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6C680D" w:rsidRPr="007143C2">
        <w:rPr>
          <w:lang w:val="es-ES_tradnl"/>
        </w:rPr>
        <w:t>manejo</w:t>
      </w:r>
      <w:r w:rsidR="007665EA">
        <w:rPr>
          <w:lang w:val="es-ES_tradnl"/>
        </w:rPr>
        <w:t xml:space="preserve"> </w:t>
      </w:r>
      <w:r w:rsidR="006C680D" w:rsidRPr="007143C2">
        <w:rPr>
          <w:lang w:val="es-ES_tradnl"/>
        </w:rPr>
        <w:t>seguro,</w:t>
      </w:r>
      <w:r w:rsidR="007665EA">
        <w:rPr>
          <w:lang w:val="es-ES_tradnl"/>
        </w:rPr>
        <w:t xml:space="preserve"> </w:t>
      </w:r>
      <w:r w:rsidR="006C680D" w:rsidRPr="007143C2">
        <w:rPr>
          <w:lang w:val="es-ES_tradnl"/>
        </w:rPr>
        <w:t>eficiente</w:t>
      </w:r>
      <w:r w:rsidR="007665EA">
        <w:rPr>
          <w:lang w:val="es-ES_tradnl"/>
        </w:rPr>
        <w:t xml:space="preserve"> </w:t>
      </w:r>
      <w:r w:rsidR="006C680D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6C680D" w:rsidRPr="007143C2">
        <w:rPr>
          <w:lang w:val="es-ES_tradnl"/>
        </w:rPr>
        <w:t>ecológico</w:t>
      </w:r>
      <w:r w:rsidR="007665EA">
        <w:rPr>
          <w:lang w:val="es-ES_tradnl"/>
        </w:rPr>
        <w:t xml:space="preserve"> </w:t>
      </w:r>
      <w:r w:rsidR="006C680D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C680D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6C680D" w:rsidRPr="007143C2">
        <w:rPr>
          <w:lang w:val="es-ES_tradnl"/>
        </w:rPr>
        <w:t>refrigerantes;</w:t>
      </w:r>
    </w:p>
    <w:p w14:paraId="45BD466D" w14:textId="47E89403" w:rsidR="00F03BE8" w:rsidRPr="007143C2" w:rsidRDefault="00B2265C" w:rsidP="00CD168F">
      <w:pPr>
        <w:pStyle w:val="Subpara1special"/>
        <w:numPr>
          <w:ilvl w:val="1"/>
          <w:numId w:val="6"/>
        </w:numPr>
        <w:ind w:left="1440" w:hanging="720"/>
        <w:rPr>
          <w:lang w:val="es-ES_tradnl"/>
        </w:rPr>
      </w:pPr>
      <w:r>
        <w:rPr>
          <w:lang w:val="es-ES_tradnl"/>
        </w:rPr>
        <w:t>E</w:t>
      </w:r>
      <w:r w:rsidR="00880FE1" w:rsidRPr="007143C2">
        <w:rPr>
          <w:lang w:val="es-ES_tradnl"/>
        </w:rPr>
        <w:t>fectiva</w:t>
      </w:r>
      <w:r w:rsidR="007665EA">
        <w:rPr>
          <w:lang w:val="es-ES_tradnl"/>
        </w:rPr>
        <w:t xml:space="preserve"> </w:t>
      </w:r>
      <w:r w:rsidR="00107907">
        <w:rPr>
          <w:lang w:val="es-ES_tradnl"/>
        </w:rPr>
        <w:t>ejecución</w:t>
      </w:r>
      <w:r w:rsidR="007665EA">
        <w:rPr>
          <w:lang w:val="es-ES_tradnl"/>
        </w:rPr>
        <w:t xml:space="preserve"> </w:t>
      </w:r>
      <w:r w:rsidR="00107907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07907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107907">
        <w:rPr>
          <w:lang w:val="es-ES_tradnl"/>
        </w:rPr>
        <w:t>proyectos</w:t>
      </w:r>
      <w:r w:rsidR="007665EA">
        <w:rPr>
          <w:lang w:val="es-ES_tradnl"/>
        </w:rPr>
        <w:t xml:space="preserve"> </w:t>
      </w:r>
      <w:r w:rsidR="00107907">
        <w:rPr>
          <w:lang w:val="es-ES_tradnl"/>
        </w:rPr>
        <w:t>financiados</w:t>
      </w:r>
      <w:r w:rsidR="007665EA">
        <w:rPr>
          <w:lang w:val="es-ES_tradnl"/>
        </w:rPr>
        <w:t xml:space="preserve"> </w:t>
      </w:r>
      <w:r w:rsidR="00107907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107907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107907">
        <w:rPr>
          <w:lang w:val="es-ES_tradnl"/>
        </w:rPr>
        <w:t>Fondo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permita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lograr</w:t>
      </w:r>
      <w:r w:rsidR="007665EA">
        <w:rPr>
          <w:lang w:val="es-ES_tradnl"/>
        </w:rPr>
        <w:t xml:space="preserve"> </w:t>
      </w:r>
      <w:r w:rsidR="00880FE1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880FE1" w:rsidRPr="007143C2">
        <w:rPr>
          <w:lang w:val="es-ES_tradnl"/>
        </w:rPr>
        <w:t>metas</w:t>
      </w:r>
      <w:r w:rsidR="007665EA">
        <w:rPr>
          <w:lang w:val="es-ES_tradnl"/>
        </w:rPr>
        <w:t xml:space="preserve"> </w:t>
      </w:r>
      <w:r w:rsidR="00880FE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80FE1" w:rsidRPr="007143C2">
        <w:rPr>
          <w:lang w:val="es-ES_tradnl"/>
        </w:rPr>
        <w:t>cumplimiento</w:t>
      </w:r>
      <w:r w:rsidR="007665EA">
        <w:rPr>
          <w:lang w:val="es-ES_tradnl"/>
        </w:rPr>
        <w:t xml:space="preserve"> </w:t>
      </w:r>
      <w:r w:rsidR="004D654E">
        <w:rPr>
          <w:lang w:val="es-ES_tradnl"/>
        </w:rPr>
        <w:t>definidas</w:t>
      </w:r>
      <w:r w:rsidR="007665EA">
        <w:rPr>
          <w:lang w:val="es-ES_tradnl"/>
        </w:rPr>
        <w:t xml:space="preserve"> </w:t>
      </w:r>
      <w:r w:rsidR="00880FE1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880FE1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880FE1" w:rsidRPr="007143C2">
        <w:rPr>
          <w:lang w:val="es-ES_tradnl"/>
        </w:rPr>
        <w:t>Protocolo</w:t>
      </w:r>
      <w:r w:rsidR="007665EA">
        <w:rPr>
          <w:lang w:val="es-ES_tradnl"/>
        </w:rPr>
        <w:t xml:space="preserve"> </w:t>
      </w:r>
      <w:r w:rsidR="00880FE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880FE1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F33A7E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880FE1" w:rsidRPr="007143C2">
        <w:rPr>
          <w:lang w:val="es-ES_tradnl"/>
        </w:rPr>
        <w:t>acuerdos</w:t>
      </w:r>
      <w:r w:rsidR="007665EA">
        <w:rPr>
          <w:lang w:val="es-ES_tradnl"/>
        </w:rPr>
        <w:t xml:space="preserve"> </w:t>
      </w:r>
      <w:r w:rsidR="00880FE1" w:rsidRPr="007143C2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880FE1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880FE1" w:rsidRPr="007143C2">
        <w:rPr>
          <w:lang w:val="es-ES_tradnl"/>
        </w:rPr>
        <w:t>Comité</w:t>
      </w:r>
      <w:r w:rsidR="007665EA">
        <w:rPr>
          <w:lang w:val="es-ES_tradnl"/>
        </w:rPr>
        <w:t xml:space="preserve"> </w:t>
      </w:r>
      <w:r w:rsidR="00880FE1" w:rsidRPr="007143C2">
        <w:rPr>
          <w:lang w:val="es-ES_tradnl"/>
        </w:rPr>
        <w:t>Ejecutivo</w:t>
      </w:r>
      <w:r w:rsidR="00487B9E" w:rsidRPr="007143C2">
        <w:rPr>
          <w:lang w:val="es-ES_tradnl"/>
        </w:rPr>
        <w:t>;</w:t>
      </w:r>
    </w:p>
    <w:p w14:paraId="7FFBFA60" w14:textId="657F9DDE" w:rsidR="00F03BE8" w:rsidRPr="007143C2" w:rsidRDefault="007C1B24" w:rsidP="00CD168F">
      <w:pPr>
        <w:pStyle w:val="Subpara1special"/>
        <w:numPr>
          <w:ilvl w:val="1"/>
          <w:numId w:val="6"/>
        </w:numPr>
        <w:ind w:left="1440" w:hanging="720"/>
        <w:rPr>
          <w:lang w:val="es-ES_tradnl"/>
        </w:rPr>
      </w:pPr>
      <w:r>
        <w:rPr>
          <w:lang w:val="es-ES_tradnl"/>
        </w:rPr>
        <w:t>Mantener</w:t>
      </w:r>
      <w:r w:rsidR="007665EA">
        <w:rPr>
          <w:lang w:val="es-ES_tradnl"/>
        </w:rPr>
        <w:t xml:space="preserve"> </w:t>
      </w:r>
      <w:r>
        <w:rPr>
          <w:lang w:val="es-ES_tradnl"/>
        </w:rPr>
        <w:t>o</w:t>
      </w:r>
      <w:r w:rsidR="007665EA">
        <w:rPr>
          <w:lang w:val="es-ES_tradnl"/>
        </w:rPr>
        <w:t xml:space="preserve"> </w:t>
      </w:r>
      <w:r>
        <w:rPr>
          <w:lang w:val="es-ES_tradnl"/>
        </w:rPr>
        <w:t>potenciar</w:t>
      </w:r>
      <w:r w:rsidR="007665EA">
        <w:rPr>
          <w:lang w:val="es-ES_tradnl"/>
        </w:rPr>
        <w:t xml:space="preserve"> </w:t>
      </w:r>
      <w:r w:rsidR="008D5BB8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8D5BB8" w:rsidRPr="007143C2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="008D5BB8" w:rsidRPr="007143C2">
        <w:rPr>
          <w:lang w:val="es-ES_tradnl"/>
        </w:rPr>
        <w:t>energética</w:t>
      </w:r>
      <w:r w:rsidR="007665EA">
        <w:rPr>
          <w:lang w:val="es-ES_tradnl"/>
        </w:rPr>
        <w:t xml:space="preserve"> </w:t>
      </w:r>
      <w:r w:rsidR="008D5BB8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8D5BB8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4A3134">
        <w:rPr>
          <w:lang w:val="es-ES_tradnl"/>
        </w:rPr>
        <w:t>sector</w:t>
      </w:r>
      <w:r w:rsidR="007665EA">
        <w:rPr>
          <w:lang w:val="es-ES_tradnl"/>
        </w:rPr>
        <w:t xml:space="preserve"> </w:t>
      </w:r>
      <w:r w:rsidR="004A3134">
        <w:rPr>
          <w:lang w:val="es-ES_tradnl"/>
        </w:rPr>
        <w:t>refrigeración</w:t>
      </w:r>
      <w:r w:rsidR="007665EA">
        <w:rPr>
          <w:lang w:val="es-ES_tradnl"/>
        </w:rPr>
        <w:t xml:space="preserve"> </w:t>
      </w:r>
      <w:r w:rsidR="008D5BB8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8D5BB8" w:rsidRPr="007143C2">
        <w:rPr>
          <w:lang w:val="es-ES_tradnl"/>
        </w:rPr>
        <w:t>climatización</w:t>
      </w:r>
      <w:r w:rsidR="00A315ED" w:rsidRPr="007143C2">
        <w:rPr>
          <w:lang w:val="es-ES_tradnl"/>
        </w:rPr>
        <w:t>;</w:t>
      </w:r>
    </w:p>
    <w:p w14:paraId="64B868F7" w14:textId="60FD337B" w:rsidR="00A315ED" w:rsidRPr="007143C2" w:rsidRDefault="009F3FB7" w:rsidP="00CD168F">
      <w:pPr>
        <w:pStyle w:val="Subpara1special"/>
        <w:numPr>
          <w:ilvl w:val="1"/>
          <w:numId w:val="6"/>
        </w:numPr>
        <w:ind w:left="1440" w:hanging="720"/>
        <w:rPr>
          <w:lang w:val="es-ES_tradnl"/>
        </w:rPr>
      </w:pPr>
      <w:r>
        <w:rPr>
          <w:lang w:val="es-ES_tradnl"/>
        </w:rPr>
        <w:lastRenderedPageBreak/>
        <w:t>Gestión</w:t>
      </w:r>
      <w:r w:rsidR="007665EA">
        <w:rPr>
          <w:lang w:val="es-ES_tradnl"/>
        </w:rPr>
        <w:t xml:space="preserve"> </w:t>
      </w:r>
      <w:r w:rsidR="00414951" w:rsidRPr="00414951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eliminación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integral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refrigerantes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den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eficacia</w:t>
      </w:r>
      <w:r w:rsidR="007665EA">
        <w:rPr>
          <w:lang w:val="es-ES_tradnl"/>
        </w:rPr>
        <w:t xml:space="preserve"> </w:t>
      </w:r>
      <w:r w:rsidR="00A00BD5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315ED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315ED" w:rsidRPr="007143C2">
        <w:rPr>
          <w:lang w:val="es-ES_tradnl"/>
        </w:rPr>
        <w:t>sistemas</w:t>
      </w:r>
      <w:r w:rsidR="007665EA">
        <w:rPr>
          <w:lang w:val="es-ES_tradnl"/>
        </w:rPr>
        <w:t xml:space="preserve"> </w:t>
      </w:r>
      <w:r w:rsidR="00A315ED" w:rsidRPr="007143C2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="00A315ED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C7C03">
        <w:rPr>
          <w:lang w:val="es-ES_tradnl"/>
        </w:rPr>
        <w:t>manejo</w:t>
      </w:r>
      <w:r w:rsidR="007665EA">
        <w:rPr>
          <w:lang w:val="es-ES_tradnl"/>
        </w:rPr>
        <w:t xml:space="preserve"> </w:t>
      </w:r>
      <w:r w:rsidR="00F81A68">
        <w:rPr>
          <w:lang w:val="es-ES_tradnl"/>
        </w:rPr>
        <w:t>establecidos</w:t>
      </w:r>
      <w:r w:rsidR="007665EA">
        <w:rPr>
          <w:lang w:val="es-ES_tradnl"/>
        </w:rPr>
        <w:t xml:space="preserve"> </w:t>
      </w:r>
      <w:r w:rsidR="000622ED">
        <w:rPr>
          <w:lang w:val="es-ES_tradnl"/>
        </w:rPr>
        <w:t>conforme</w:t>
      </w:r>
      <w:r w:rsidR="007665EA">
        <w:rPr>
          <w:lang w:val="es-ES_tradnl"/>
        </w:rPr>
        <w:t xml:space="preserve"> </w:t>
      </w:r>
      <w:r w:rsidR="000622ED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="00A315ED" w:rsidRPr="007143C2">
        <w:rPr>
          <w:lang w:val="es-ES_tradnl"/>
        </w:rPr>
        <w:t>Protocolo</w:t>
      </w:r>
      <w:r w:rsidR="007665EA">
        <w:rPr>
          <w:lang w:val="es-ES_tradnl"/>
        </w:rPr>
        <w:t xml:space="preserve"> </w:t>
      </w:r>
      <w:r w:rsidR="00A315ED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315ED" w:rsidRPr="007143C2">
        <w:rPr>
          <w:lang w:val="es-ES_tradnl"/>
        </w:rPr>
        <w:t>Montreal;</w:t>
      </w:r>
    </w:p>
    <w:p w14:paraId="0FBF0AC6" w14:textId="5311E917" w:rsidR="00F03BE8" w:rsidRPr="007143C2" w:rsidRDefault="00924387" w:rsidP="00CD168F">
      <w:pPr>
        <w:pStyle w:val="Subpara1special"/>
        <w:numPr>
          <w:ilvl w:val="1"/>
          <w:numId w:val="6"/>
        </w:numPr>
        <w:ind w:left="1440" w:hanging="720"/>
        <w:rPr>
          <w:lang w:val="es-ES_tradnl"/>
        </w:rPr>
      </w:pPr>
      <w:r>
        <w:rPr>
          <w:lang w:val="es-ES_tradnl"/>
        </w:rPr>
        <w:t>A</w:t>
      </w:r>
      <w:r w:rsidR="004C4B79" w:rsidRPr="007143C2">
        <w:rPr>
          <w:lang w:val="es-ES_tradnl"/>
        </w:rPr>
        <w:t>cciones</w:t>
      </w:r>
      <w:r w:rsidR="007665EA">
        <w:rPr>
          <w:lang w:val="es-ES_tradnl"/>
        </w:rPr>
        <w:t xml:space="preserve"> </w:t>
      </w:r>
      <w:r w:rsidR="004C4B79" w:rsidRPr="007143C2">
        <w:rPr>
          <w:lang w:val="es-ES_tradnl"/>
        </w:rPr>
        <w:t>específicas</w:t>
      </w:r>
      <w:r w:rsidR="007665EA">
        <w:rPr>
          <w:lang w:val="es-ES_tradnl"/>
        </w:rPr>
        <w:t xml:space="preserve"> </w:t>
      </w:r>
      <w:r w:rsidR="004C4B7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comunicación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información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respalden</w:t>
      </w:r>
      <w:r w:rsidR="007665EA">
        <w:rPr>
          <w:lang w:val="es-ES_tradnl"/>
        </w:rPr>
        <w:t xml:space="preserve"> </w:t>
      </w:r>
      <w:r w:rsidR="000C0DD7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0C0DD7">
        <w:rPr>
          <w:lang w:val="es-ES_tradnl"/>
        </w:rPr>
        <w:t>metas</w:t>
      </w:r>
      <w:r w:rsidR="007665EA">
        <w:rPr>
          <w:lang w:val="es-ES_tradnl"/>
        </w:rPr>
        <w:t xml:space="preserve"> </w:t>
      </w:r>
      <w:r w:rsidR="004C4B79" w:rsidRPr="007143C2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="004C4B7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C4B79" w:rsidRPr="007143C2">
        <w:rPr>
          <w:lang w:val="es-ES_tradnl"/>
        </w:rPr>
        <w:t>cumplimiento;</w:t>
      </w:r>
    </w:p>
    <w:p w14:paraId="21DEE5BD" w14:textId="774D0E9C" w:rsidR="00F03BE8" w:rsidRPr="007143C2" w:rsidRDefault="001C108C" w:rsidP="00CD168F">
      <w:pPr>
        <w:pStyle w:val="Subpara1special"/>
        <w:numPr>
          <w:ilvl w:val="1"/>
          <w:numId w:val="6"/>
        </w:numPr>
        <w:ind w:left="1440" w:hanging="720"/>
        <w:rPr>
          <w:lang w:val="es-ES_tradnl"/>
        </w:rPr>
      </w:pPr>
      <w:r>
        <w:rPr>
          <w:lang w:val="es-ES_tradnl"/>
        </w:rPr>
        <w:t>S</w:t>
      </w:r>
      <w:r w:rsidR="00E00A9C" w:rsidRPr="007143C2">
        <w:rPr>
          <w:lang w:val="es-ES_tradnl"/>
        </w:rPr>
        <w:t>istemas</w:t>
      </w:r>
      <w:r w:rsidR="007665EA">
        <w:rPr>
          <w:lang w:val="es-ES_tradnl"/>
        </w:rPr>
        <w:t xml:space="preserve"> </w:t>
      </w:r>
      <w:r w:rsidR="00E00A9C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00A9C" w:rsidRPr="007143C2">
        <w:rPr>
          <w:lang w:val="es-ES_tradnl"/>
        </w:rPr>
        <w:t>información</w:t>
      </w:r>
      <w:r w:rsidR="007665EA">
        <w:rPr>
          <w:lang w:val="es-ES_tradnl"/>
        </w:rPr>
        <w:t xml:space="preserve"> </w:t>
      </w:r>
      <w:r w:rsidR="00E00A9C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E00A9C"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E00A9C" w:rsidRPr="007143C2">
        <w:rPr>
          <w:lang w:val="es-ES_tradnl"/>
        </w:rPr>
        <w:t>digitales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modernas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refuercen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efectiva</w:t>
      </w:r>
      <w:r w:rsidR="007665EA">
        <w:rPr>
          <w:lang w:val="es-ES_tradnl"/>
        </w:rPr>
        <w:t xml:space="preserve"> </w:t>
      </w:r>
      <w:r w:rsidR="00AD3D98">
        <w:rPr>
          <w:lang w:val="es-ES_tradnl"/>
        </w:rPr>
        <w:t>aplicación</w:t>
      </w:r>
      <w:r w:rsidR="007665EA">
        <w:rPr>
          <w:lang w:val="es-ES_tradnl"/>
        </w:rPr>
        <w:t xml:space="preserve"> </w:t>
      </w:r>
      <w:r w:rsidR="00E00A9C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00A9C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E00A9C" w:rsidRPr="007143C2">
        <w:rPr>
          <w:lang w:val="es-ES_tradnl"/>
        </w:rPr>
        <w:t>marcos</w:t>
      </w:r>
      <w:r w:rsidR="007665EA">
        <w:rPr>
          <w:lang w:val="es-ES_tradnl"/>
        </w:rPr>
        <w:t xml:space="preserve"> </w:t>
      </w:r>
      <w:r w:rsidR="00E00A9C" w:rsidRPr="007143C2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="00E00A9C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00A9C" w:rsidRPr="007143C2">
        <w:rPr>
          <w:lang w:val="es-ES_tradnl"/>
        </w:rPr>
        <w:t>cumplimiento;</w:t>
      </w:r>
      <w:r w:rsidR="007665EA">
        <w:rPr>
          <w:lang w:val="es-ES_tradnl"/>
        </w:rPr>
        <w:t xml:space="preserve"> </w:t>
      </w:r>
      <w:r w:rsidR="00077E22" w:rsidRPr="007143C2">
        <w:rPr>
          <w:lang w:val="es-ES_tradnl"/>
        </w:rPr>
        <w:t>y</w:t>
      </w:r>
    </w:p>
    <w:p w14:paraId="6B9DC76C" w14:textId="7834BB01" w:rsidR="00077E22" w:rsidRPr="007143C2" w:rsidRDefault="00623498" w:rsidP="00CD168F">
      <w:pPr>
        <w:pStyle w:val="Subpara1special"/>
        <w:numPr>
          <w:ilvl w:val="1"/>
          <w:numId w:val="6"/>
        </w:numPr>
        <w:ind w:left="1440" w:hanging="720"/>
        <w:rPr>
          <w:lang w:val="es-ES_tradnl"/>
        </w:rPr>
      </w:pPr>
      <w:r>
        <w:rPr>
          <w:lang w:val="es-ES_tradnl"/>
        </w:rPr>
        <w:t>P</w:t>
      </w:r>
      <w:r w:rsidR="00077E22" w:rsidRPr="007143C2">
        <w:rPr>
          <w:lang w:val="es-ES_tradnl"/>
        </w:rPr>
        <w:t>rogramas</w:t>
      </w:r>
      <w:r w:rsidR="007665EA">
        <w:rPr>
          <w:lang w:val="es-ES_tradnl"/>
        </w:rPr>
        <w:t xml:space="preserve"> </w:t>
      </w:r>
      <w:r w:rsidR="00077E22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77E22" w:rsidRPr="007143C2">
        <w:rPr>
          <w:lang w:val="es-ES_tradnl"/>
        </w:rPr>
        <w:t>proyectos</w:t>
      </w:r>
      <w:r w:rsidR="007665EA">
        <w:rPr>
          <w:lang w:val="es-ES_tradnl"/>
        </w:rPr>
        <w:t xml:space="preserve"> </w:t>
      </w:r>
      <w:r w:rsidR="003B3FA1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F0635D">
        <w:rPr>
          <w:lang w:val="es-ES_tradnl"/>
        </w:rPr>
        <w:t>Fondo</w:t>
      </w:r>
      <w:r w:rsidR="007665EA">
        <w:rPr>
          <w:lang w:val="es-ES_tradnl"/>
        </w:rPr>
        <w:t xml:space="preserve"> </w:t>
      </w:r>
      <w:r w:rsidR="00F0635D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F0635D">
        <w:rPr>
          <w:lang w:val="es-ES_tradnl"/>
        </w:rPr>
        <w:t>consideren</w:t>
      </w:r>
      <w:r w:rsidR="007665EA">
        <w:rPr>
          <w:lang w:val="es-ES_tradnl"/>
        </w:rPr>
        <w:t xml:space="preserve"> </w:t>
      </w:r>
      <w:r w:rsidR="00F0635D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F0635D">
        <w:rPr>
          <w:lang w:val="es-ES_tradnl"/>
        </w:rPr>
        <w:t>empoderamiento</w:t>
      </w:r>
      <w:r w:rsidR="007665EA">
        <w:rPr>
          <w:lang w:val="es-ES_tradnl"/>
        </w:rPr>
        <w:t xml:space="preserve"> </w:t>
      </w:r>
      <w:r w:rsidR="00F0635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0635D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F0635D">
        <w:rPr>
          <w:lang w:val="es-ES_tradnl"/>
        </w:rPr>
        <w:t>mujer</w:t>
      </w:r>
      <w:r w:rsidR="00077E22" w:rsidRPr="007143C2">
        <w:rPr>
          <w:lang w:val="es-ES_tradnl"/>
        </w:rPr>
        <w:t>.</w:t>
      </w:r>
    </w:p>
    <w:p w14:paraId="401407F2" w14:textId="5D15120C" w:rsidR="00A83C1B" w:rsidRPr="000C4664" w:rsidRDefault="001228C5" w:rsidP="00A83C1B">
      <w:pPr>
        <w:pStyle w:val="Heading1"/>
        <w:rPr>
          <w:lang w:val="es-ES_tradnl"/>
        </w:rPr>
      </w:pPr>
      <w:r w:rsidRPr="000C4664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Pr="000C4664">
        <w:rPr>
          <w:lang w:val="es-ES_tradnl"/>
        </w:rPr>
        <w:t>resultados</w:t>
      </w:r>
      <w:r w:rsidR="007665EA">
        <w:rPr>
          <w:lang w:val="es-ES_tradnl"/>
        </w:rPr>
        <w:t xml:space="preserve"> </w:t>
      </w:r>
      <w:r w:rsidR="00B03BEE" w:rsidRPr="000C4664">
        <w:rPr>
          <w:lang w:val="es-ES_tradnl"/>
        </w:rPr>
        <w:t>9,</w:t>
      </w:r>
      <w:r w:rsidR="007665EA">
        <w:rPr>
          <w:lang w:val="es-ES_tradnl"/>
        </w:rPr>
        <w:t xml:space="preserve"> </w:t>
      </w:r>
      <w:r w:rsidR="00B03BEE" w:rsidRPr="000C4664">
        <w:rPr>
          <w:lang w:val="es-ES_tradnl"/>
        </w:rPr>
        <w:t>10</w:t>
      </w:r>
      <w:r w:rsidR="007665EA">
        <w:rPr>
          <w:lang w:val="es-ES_tradnl"/>
        </w:rPr>
        <w:t xml:space="preserve"> </w:t>
      </w:r>
      <w:r w:rsidR="00B03BEE" w:rsidRPr="000C4664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B03BEE" w:rsidRPr="000C4664">
        <w:rPr>
          <w:lang w:val="es-ES_tradnl"/>
        </w:rPr>
        <w:t>11</w:t>
      </w:r>
      <w:r w:rsidR="007665EA">
        <w:rPr>
          <w:lang w:val="es-ES_tradnl"/>
        </w:rPr>
        <w:t xml:space="preserve"> </w:t>
      </w:r>
      <w:r w:rsidR="00B03BEE" w:rsidRPr="000C4664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EA6B96" w:rsidRPr="000C4664">
        <w:rPr>
          <w:lang w:val="es-ES_tradnl"/>
        </w:rPr>
        <w:t>entienden</w:t>
      </w:r>
      <w:r w:rsidR="007665EA">
        <w:rPr>
          <w:lang w:val="es-ES_tradnl"/>
        </w:rPr>
        <w:t xml:space="preserve"> </w:t>
      </w:r>
      <w:r w:rsidR="00B03BEE" w:rsidRPr="000C4664">
        <w:rPr>
          <w:lang w:val="es-ES_tradnl"/>
        </w:rPr>
        <w:t>como</w:t>
      </w:r>
      <w:r w:rsidR="007665EA">
        <w:rPr>
          <w:lang w:val="es-ES_tradnl"/>
        </w:rPr>
        <w:t xml:space="preserve"> </w:t>
      </w:r>
      <w:r w:rsidR="003C3B47" w:rsidRPr="000C4664">
        <w:rPr>
          <w:lang w:val="es-ES_tradnl"/>
        </w:rPr>
        <w:t>categorías</w:t>
      </w:r>
      <w:r w:rsidR="007665EA">
        <w:rPr>
          <w:lang w:val="es-ES_tradnl"/>
        </w:rPr>
        <w:t xml:space="preserve"> </w:t>
      </w:r>
      <w:r w:rsidR="00B03BEE" w:rsidRPr="000C4664">
        <w:rPr>
          <w:lang w:val="es-ES_tradnl"/>
        </w:rPr>
        <w:t>transversales.</w:t>
      </w:r>
      <w:r w:rsidR="007665EA">
        <w:rPr>
          <w:lang w:val="es-ES_tradnl"/>
        </w:rPr>
        <w:t xml:space="preserve"> </w:t>
      </w:r>
      <w:r w:rsidR="00E009EA" w:rsidRPr="000C4664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E009EA" w:rsidRPr="000C4664">
        <w:rPr>
          <w:lang w:val="es-ES_tradnl"/>
        </w:rPr>
        <w:t>detalle</w:t>
      </w:r>
      <w:r w:rsidR="007665EA">
        <w:rPr>
          <w:lang w:val="es-ES_tradnl"/>
        </w:rPr>
        <w:t xml:space="preserve"> </w:t>
      </w:r>
      <w:r w:rsidR="00A83C1B" w:rsidRPr="000C4664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0C4664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6C7D73" w:rsidRPr="000C4664">
        <w:rPr>
          <w:lang w:val="es-ES_tradnl"/>
        </w:rPr>
        <w:t>estrategia</w:t>
      </w:r>
      <w:r w:rsidR="007665EA">
        <w:rPr>
          <w:lang w:val="es-ES_tradnl"/>
        </w:rPr>
        <w:t xml:space="preserve"> </w:t>
      </w:r>
      <w:r w:rsidR="006C7D73" w:rsidRPr="000C4664">
        <w:rPr>
          <w:lang w:val="es-ES_tradnl"/>
        </w:rPr>
        <w:t>renovable</w:t>
      </w:r>
      <w:r w:rsidR="007665EA">
        <w:rPr>
          <w:lang w:val="es-ES_tradnl"/>
        </w:rPr>
        <w:t xml:space="preserve"> </w:t>
      </w:r>
      <w:r w:rsidR="006C7D73" w:rsidRPr="000C4664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6C7D73" w:rsidRPr="000C4664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6C7D73" w:rsidRPr="000C4664">
        <w:rPr>
          <w:lang w:val="es-ES_tradnl"/>
        </w:rPr>
        <w:t>trienio</w:t>
      </w:r>
      <w:r w:rsidR="007665EA">
        <w:rPr>
          <w:lang w:val="es-ES_tradnl"/>
        </w:rPr>
        <w:t xml:space="preserve"> </w:t>
      </w:r>
      <w:r w:rsidR="00A83C1B" w:rsidRPr="000C4664">
        <w:rPr>
          <w:lang w:val="es-ES_tradnl"/>
        </w:rPr>
        <w:t>2027-2029</w:t>
      </w:r>
      <w:r w:rsidR="007665EA">
        <w:rPr>
          <w:lang w:val="es-ES_tradnl"/>
        </w:rPr>
        <w:t xml:space="preserve"> </w:t>
      </w:r>
      <w:r w:rsidR="00E009EA" w:rsidRPr="000C4664">
        <w:rPr>
          <w:lang w:val="es-ES_tradnl"/>
        </w:rPr>
        <w:t>consta</w:t>
      </w:r>
      <w:r w:rsidR="007665EA">
        <w:rPr>
          <w:lang w:val="es-ES_tradnl"/>
        </w:rPr>
        <w:t xml:space="preserve"> </w:t>
      </w:r>
      <w:r w:rsidR="00E009EA" w:rsidRPr="000C4664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E009EA" w:rsidRPr="000C4664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E009EA" w:rsidRPr="000C4664">
        <w:rPr>
          <w:lang w:val="es-ES_tradnl"/>
        </w:rPr>
        <w:t>Parte</w:t>
      </w:r>
      <w:r w:rsidR="007665EA">
        <w:rPr>
          <w:lang w:val="es-ES_tradnl"/>
        </w:rPr>
        <w:t xml:space="preserve"> </w:t>
      </w:r>
      <w:r w:rsidR="00E009EA" w:rsidRPr="000C4664">
        <w:rPr>
          <w:lang w:val="es-ES_tradnl"/>
        </w:rPr>
        <w:t>I</w:t>
      </w:r>
      <w:r w:rsidR="007665EA">
        <w:rPr>
          <w:lang w:val="es-ES_tradnl"/>
        </w:rPr>
        <w:t xml:space="preserve"> </w:t>
      </w:r>
      <w:r w:rsidR="00E009EA" w:rsidRPr="000C4664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009EA" w:rsidRPr="000C4664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E009EA" w:rsidRPr="000C4664">
        <w:rPr>
          <w:lang w:val="es-ES_tradnl"/>
        </w:rPr>
        <w:t>presentación</w:t>
      </w:r>
      <w:r w:rsidR="007665EA">
        <w:rPr>
          <w:lang w:val="es-ES_tradnl"/>
        </w:rPr>
        <w:t xml:space="preserve"> </w:t>
      </w:r>
      <w:r w:rsidR="00E009EA" w:rsidRPr="000C4664">
        <w:rPr>
          <w:lang w:val="es-ES_tradnl"/>
        </w:rPr>
        <w:t>adjunta</w:t>
      </w:r>
      <w:r w:rsidR="00A83C1B" w:rsidRPr="000C4664">
        <w:rPr>
          <w:lang w:val="es-ES_tradnl"/>
        </w:rPr>
        <w:t>.</w:t>
      </w:r>
    </w:p>
    <w:p w14:paraId="5B81AA07" w14:textId="70933E1B" w:rsidR="00A83C1B" w:rsidRPr="007143C2" w:rsidRDefault="00A83C1B" w:rsidP="00A83C1B">
      <w:pPr>
        <w:keepNext/>
        <w:spacing w:after="240"/>
        <w:rPr>
          <w:b/>
          <w:bCs/>
          <w:sz w:val="24"/>
          <w:szCs w:val="24"/>
          <w:lang w:val="es-ES_tradnl"/>
        </w:rPr>
      </w:pPr>
      <w:r w:rsidRPr="007143C2">
        <w:rPr>
          <w:b/>
          <w:bCs/>
          <w:sz w:val="24"/>
          <w:szCs w:val="24"/>
          <w:lang w:val="es-ES_tradnl"/>
        </w:rPr>
        <w:t>Programa</w:t>
      </w:r>
      <w:r w:rsidR="007665EA">
        <w:rPr>
          <w:b/>
          <w:bCs/>
          <w:sz w:val="24"/>
          <w:szCs w:val="24"/>
          <w:lang w:val="es-ES_tradnl"/>
        </w:rPr>
        <w:t xml:space="preserve"> </w:t>
      </w:r>
      <w:r w:rsidRPr="007143C2">
        <w:rPr>
          <w:b/>
          <w:bCs/>
          <w:sz w:val="24"/>
          <w:szCs w:val="24"/>
          <w:lang w:val="es-ES_tradnl"/>
        </w:rPr>
        <w:t>de</w:t>
      </w:r>
      <w:r w:rsidR="007665EA">
        <w:rPr>
          <w:b/>
          <w:bCs/>
          <w:sz w:val="24"/>
          <w:szCs w:val="24"/>
          <w:lang w:val="es-ES_tradnl"/>
        </w:rPr>
        <w:t xml:space="preserve"> </w:t>
      </w:r>
      <w:r w:rsidRPr="007143C2">
        <w:rPr>
          <w:b/>
          <w:bCs/>
          <w:sz w:val="24"/>
          <w:szCs w:val="24"/>
          <w:lang w:val="es-ES_tradnl"/>
        </w:rPr>
        <w:t>trabajo</w:t>
      </w:r>
      <w:r w:rsidR="007665EA">
        <w:rPr>
          <w:b/>
          <w:bCs/>
          <w:sz w:val="24"/>
          <w:szCs w:val="24"/>
          <w:lang w:val="es-ES_tradnl"/>
        </w:rPr>
        <w:t xml:space="preserve"> </w:t>
      </w:r>
      <w:r w:rsidRPr="007143C2">
        <w:rPr>
          <w:b/>
          <w:bCs/>
          <w:sz w:val="24"/>
          <w:szCs w:val="24"/>
          <w:lang w:val="es-ES_tradnl"/>
        </w:rPr>
        <w:t>del</w:t>
      </w:r>
      <w:r w:rsidR="007665EA">
        <w:rPr>
          <w:b/>
          <w:bCs/>
          <w:sz w:val="24"/>
          <w:szCs w:val="24"/>
          <w:lang w:val="es-ES_tradnl"/>
        </w:rPr>
        <w:t xml:space="preserve"> </w:t>
      </w:r>
      <w:r w:rsidRPr="007143C2">
        <w:rPr>
          <w:b/>
          <w:bCs/>
          <w:sz w:val="24"/>
          <w:szCs w:val="24"/>
          <w:lang w:val="es-ES_tradnl"/>
        </w:rPr>
        <w:t>PAC</w:t>
      </w:r>
      <w:r w:rsidR="007665EA">
        <w:rPr>
          <w:b/>
          <w:bCs/>
          <w:sz w:val="24"/>
          <w:szCs w:val="24"/>
          <w:lang w:val="es-ES_tradnl"/>
        </w:rPr>
        <w:t xml:space="preserve"> </w:t>
      </w:r>
      <w:r w:rsidRPr="007143C2">
        <w:rPr>
          <w:b/>
          <w:bCs/>
          <w:sz w:val="24"/>
          <w:szCs w:val="24"/>
          <w:lang w:val="es-ES_tradnl"/>
        </w:rPr>
        <w:t>para</w:t>
      </w:r>
      <w:r w:rsidR="007665EA">
        <w:rPr>
          <w:b/>
          <w:bCs/>
          <w:sz w:val="24"/>
          <w:szCs w:val="24"/>
          <w:lang w:val="es-ES_tradnl"/>
        </w:rPr>
        <w:t xml:space="preserve"> </w:t>
      </w:r>
      <w:r w:rsidR="00434287">
        <w:rPr>
          <w:b/>
          <w:bCs/>
          <w:sz w:val="24"/>
          <w:szCs w:val="24"/>
          <w:lang w:val="es-ES_tradnl"/>
        </w:rPr>
        <w:t>el</w:t>
      </w:r>
      <w:r w:rsidR="007665EA">
        <w:rPr>
          <w:b/>
          <w:bCs/>
          <w:sz w:val="24"/>
          <w:szCs w:val="24"/>
          <w:lang w:val="es-ES_tradnl"/>
        </w:rPr>
        <w:t xml:space="preserve"> </w:t>
      </w:r>
      <w:r w:rsidR="00434287">
        <w:rPr>
          <w:b/>
          <w:bCs/>
          <w:sz w:val="24"/>
          <w:szCs w:val="24"/>
          <w:lang w:val="es-ES_tradnl"/>
        </w:rPr>
        <w:t>año</w:t>
      </w:r>
      <w:r w:rsidR="007665EA">
        <w:rPr>
          <w:b/>
          <w:bCs/>
          <w:sz w:val="24"/>
          <w:szCs w:val="24"/>
          <w:lang w:val="es-ES_tradnl"/>
        </w:rPr>
        <w:t xml:space="preserve"> </w:t>
      </w:r>
      <w:r w:rsidRPr="007143C2">
        <w:rPr>
          <w:b/>
          <w:bCs/>
          <w:sz w:val="24"/>
          <w:szCs w:val="24"/>
          <w:lang w:val="es-ES_tradnl"/>
        </w:rPr>
        <w:t>2027</w:t>
      </w:r>
    </w:p>
    <w:p w14:paraId="084432F5" w14:textId="40F3D34C" w:rsidR="00A83C1B" w:rsidRPr="007143C2" w:rsidRDefault="003C6C7C" w:rsidP="00A25BA4">
      <w:pPr>
        <w:pStyle w:val="Heading1"/>
        <w:keepNext/>
        <w:rPr>
          <w:lang w:val="es-ES_tradnl"/>
        </w:rPr>
      </w:pPr>
      <w:r>
        <w:rPr>
          <w:lang w:val="es-ES_tradnl"/>
        </w:rPr>
        <w:t>E</w:t>
      </w:r>
      <w:r w:rsidR="00A25BA4" w:rsidRPr="007143C2">
        <w:rPr>
          <w:lang w:val="es-ES_tradnl"/>
        </w:rPr>
        <w:t>n</w:t>
      </w:r>
      <w:r w:rsidR="007665EA">
        <w:rPr>
          <w:lang w:val="es-ES_tradnl"/>
        </w:rPr>
        <w:t xml:space="preserve"> </w:t>
      </w:r>
      <w:r w:rsidR="00A25BA4" w:rsidRPr="007143C2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A25BA4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B02A7">
        <w:rPr>
          <w:lang w:val="es-ES_tradnl"/>
        </w:rPr>
        <w:t>estos</w:t>
      </w:r>
      <w:r w:rsidR="007665EA">
        <w:rPr>
          <w:lang w:val="es-ES_tradnl"/>
        </w:rPr>
        <w:t xml:space="preserve"> </w:t>
      </w:r>
      <w:r w:rsidR="008160CD" w:rsidRPr="007143C2">
        <w:rPr>
          <w:lang w:val="es-ES_tradnl"/>
        </w:rPr>
        <w:t>11</w:t>
      </w:r>
      <w:r w:rsidR="007665EA">
        <w:rPr>
          <w:lang w:val="es-ES_tradnl"/>
        </w:rPr>
        <w:t xml:space="preserve"> </w:t>
      </w:r>
      <w:r w:rsidR="00A25BA4" w:rsidRPr="007143C2">
        <w:rPr>
          <w:lang w:val="es-ES_tradnl"/>
        </w:rPr>
        <w:t>resultados</w:t>
      </w:r>
      <w:r w:rsidR="007665EA">
        <w:rPr>
          <w:lang w:val="es-ES_tradnl"/>
        </w:rPr>
        <w:t xml:space="preserve"> </w:t>
      </w:r>
      <w:r w:rsidR="00A25BA4" w:rsidRPr="007143C2">
        <w:rPr>
          <w:lang w:val="es-ES_tradnl"/>
        </w:rPr>
        <w:t>(</w:t>
      </w:r>
      <w:r w:rsidR="00820300">
        <w:rPr>
          <w:lang w:val="es-ES_tradnl"/>
        </w:rPr>
        <w:t>véase</w:t>
      </w:r>
      <w:r w:rsidR="007665EA">
        <w:rPr>
          <w:lang w:val="es-ES_tradnl"/>
        </w:rPr>
        <w:t xml:space="preserve"> </w:t>
      </w:r>
      <w:r w:rsidR="00A25BA4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25BA4" w:rsidRPr="007143C2">
        <w:rPr>
          <w:lang w:val="es-ES_tradnl"/>
        </w:rPr>
        <w:t>plan</w:t>
      </w:r>
      <w:r w:rsidR="007665EA">
        <w:rPr>
          <w:lang w:val="es-ES_tradnl"/>
        </w:rPr>
        <w:t xml:space="preserve"> </w:t>
      </w:r>
      <w:r w:rsidR="00A25BA4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25BA4" w:rsidRPr="007143C2">
        <w:rPr>
          <w:lang w:val="es-ES_tradnl"/>
        </w:rPr>
        <w:t>trabajo</w:t>
      </w:r>
      <w:r w:rsidR="007665EA">
        <w:rPr>
          <w:lang w:val="es-ES_tradnl"/>
        </w:rPr>
        <w:t xml:space="preserve"> </w:t>
      </w:r>
      <w:r w:rsidR="00A25BA4" w:rsidRPr="007143C2">
        <w:rPr>
          <w:lang w:val="es-ES_tradnl"/>
        </w:rPr>
        <w:t>completo</w:t>
      </w:r>
      <w:r w:rsidR="007665EA">
        <w:rPr>
          <w:lang w:val="es-ES_tradnl"/>
        </w:rPr>
        <w:t xml:space="preserve"> </w:t>
      </w:r>
      <w:r w:rsidR="00A25BA4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6026E3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6026E3" w:rsidRPr="007143C2">
        <w:rPr>
          <w:lang w:val="es-ES_tradnl"/>
        </w:rPr>
        <w:t>anexo</w:t>
      </w:r>
      <w:r w:rsidR="007665EA">
        <w:rPr>
          <w:lang w:val="es-ES_tradnl"/>
        </w:rPr>
        <w:t xml:space="preserve"> </w:t>
      </w:r>
      <w:r w:rsidR="006026E3" w:rsidRPr="007143C2">
        <w:rPr>
          <w:lang w:val="es-ES_tradnl"/>
        </w:rPr>
        <w:t>I</w:t>
      </w:r>
      <w:r w:rsidR="007665EA">
        <w:rPr>
          <w:lang w:val="es-ES_tradnl"/>
        </w:rPr>
        <w:t xml:space="preserve"> </w:t>
      </w:r>
      <w:r w:rsidR="00A25BA4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25BA4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25BA4" w:rsidRPr="007143C2">
        <w:rPr>
          <w:lang w:val="es-ES_tradnl"/>
        </w:rPr>
        <w:t>presentación</w:t>
      </w:r>
      <w:r w:rsidR="007665EA">
        <w:rPr>
          <w:lang w:val="es-ES_tradnl"/>
        </w:rPr>
        <w:t xml:space="preserve"> </w:t>
      </w:r>
      <w:r w:rsidR="003C3B47" w:rsidRPr="007143C2">
        <w:rPr>
          <w:lang w:val="es-ES_tradnl"/>
        </w:rPr>
        <w:t>adjunta</w:t>
      </w:r>
      <w:r w:rsidR="00A25BA4" w:rsidRPr="007143C2">
        <w:rPr>
          <w:lang w:val="es-ES_tradnl"/>
        </w:rPr>
        <w:t>)</w:t>
      </w:r>
      <w:r w:rsidR="003741F8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Pr="003C6C7C">
        <w:rPr>
          <w:lang w:val="es-ES_tradnl"/>
        </w:rPr>
        <w:t>durante</w:t>
      </w:r>
      <w:r w:rsidR="007665EA">
        <w:rPr>
          <w:lang w:val="es-ES_tradnl"/>
        </w:rPr>
        <w:t xml:space="preserve"> </w:t>
      </w:r>
      <w:r w:rsidRPr="003C6C7C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3C6C7C">
        <w:rPr>
          <w:lang w:val="es-ES_tradnl"/>
        </w:rPr>
        <w:t>2027</w:t>
      </w:r>
      <w:r w:rsidR="007665EA">
        <w:rPr>
          <w:lang w:val="es-ES_tradnl"/>
        </w:rPr>
        <w:t xml:space="preserve"> </w:t>
      </w:r>
      <w:r w:rsidR="00464DDC" w:rsidRPr="00464DDC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464DDC" w:rsidRPr="00464DDC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464DDC" w:rsidRPr="00464DDC">
        <w:rPr>
          <w:lang w:val="es-ES_tradnl"/>
        </w:rPr>
        <w:t>llevará</w:t>
      </w:r>
      <w:r w:rsidR="007665EA">
        <w:rPr>
          <w:lang w:val="es-ES_tradnl"/>
        </w:rPr>
        <w:t xml:space="preserve"> </w:t>
      </w:r>
      <w:r w:rsidR="00464DDC" w:rsidRPr="00464DDC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464DDC" w:rsidRPr="00464DDC">
        <w:rPr>
          <w:lang w:val="es-ES_tradnl"/>
        </w:rPr>
        <w:t>cabo</w:t>
      </w:r>
      <w:r w:rsidR="007665EA">
        <w:rPr>
          <w:lang w:val="es-ES_tradnl"/>
        </w:rPr>
        <w:t xml:space="preserve"> </w:t>
      </w:r>
      <w:r w:rsidR="000710F9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0710F9">
        <w:rPr>
          <w:lang w:val="es-ES_tradnl"/>
        </w:rPr>
        <w:t>siguientes</w:t>
      </w:r>
      <w:r w:rsidR="007665EA" w:rsidRPr="00D371CA">
        <w:rPr>
          <w:lang w:val="es-ES"/>
        </w:rPr>
        <w:t xml:space="preserve"> </w:t>
      </w:r>
      <w:r w:rsidR="00C37336" w:rsidRPr="00C37336">
        <w:rPr>
          <w:lang w:val="es-ES_tradnl"/>
        </w:rPr>
        <w:t>actividades</w:t>
      </w:r>
      <w:r w:rsidR="00A25BA4" w:rsidRPr="007143C2">
        <w:rPr>
          <w:lang w:val="es-ES_tradnl"/>
        </w:rPr>
        <w:t>:</w:t>
      </w:r>
    </w:p>
    <w:p w14:paraId="2BEFF063" w14:textId="0D3B1111" w:rsidR="001C5C2C" w:rsidRPr="007143C2" w:rsidRDefault="00D738F8" w:rsidP="00C20BDE">
      <w:pPr>
        <w:pStyle w:val="Heading2"/>
        <w:spacing w:before="240"/>
        <w:rPr>
          <w:lang w:val="es-ES_tradnl"/>
        </w:rPr>
      </w:pPr>
      <w:r w:rsidRPr="00D738F8">
        <w:rPr>
          <w:i/>
          <w:iCs/>
          <w:lang w:val="es-ES_tradnl"/>
        </w:rPr>
        <w:t>Administración</w:t>
      </w:r>
      <w:r w:rsidR="007665EA">
        <w:rPr>
          <w:i/>
          <w:iCs/>
          <w:lang w:val="es-ES_tradnl"/>
        </w:rPr>
        <w:t xml:space="preserve"> </w:t>
      </w:r>
      <w:r w:rsidRPr="00D738F8">
        <w:rPr>
          <w:i/>
          <w:iCs/>
          <w:lang w:val="es-ES_tradnl"/>
        </w:rPr>
        <w:t>eficaz</w:t>
      </w:r>
      <w:r w:rsidR="007665EA">
        <w:rPr>
          <w:i/>
          <w:iCs/>
          <w:lang w:val="es-ES_tradnl"/>
        </w:rPr>
        <w:t xml:space="preserve"> </w:t>
      </w:r>
      <w:r w:rsidRPr="00D738F8">
        <w:rPr>
          <w:i/>
          <w:iCs/>
          <w:lang w:val="es-ES_tradnl"/>
        </w:rPr>
        <w:t>de</w:t>
      </w:r>
      <w:r w:rsidR="007665EA">
        <w:rPr>
          <w:i/>
          <w:iCs/>
          <w:lang w:val="es-ES_tradnl"/>
        </w:rPr>
        <w:t xml:space="preserve"> </w:t>
      </w:r>
      <w:r w:rsidRPr="00D738F8">
        <w:rPr>
          <w:i/>
          <w:iCs/>
          <w:lang w:val="es-ES_tradnl"/>
        </w:rPr>
        <w:t>los</w:t>
      </w:r>
      <w:r w:rsidR="007665EA">
        <w:rPr>
          <w:i/>
          <w:iCs/>
          <w:lang w:val="es-ES_tradnl"/>
        </w:rPr>
        <w:t xml:space="preserve"> </w:t>
      </w:r>
      <w:r w:rsidRPr="00D738F8">
        <w:rPr>
          <w:i/>
          <w:iCs/>
          <w:lang w:val="es-ES_tradnl"/>
        </w:rPr>
        <w:t>programas</w:t>
      </w:r>
      <w:r w:rsidR="007665EA">
        <w:rPr>
          <w:i/>
          <w:iCs/>
          <w:lang w:val="es-ES_tradnl"/>
        </w:rPr>
        <w:t xml:space="preserve"> </w:t>
      </w:r>
      <w:r w:rsidRPr="00D738F8">
        <w:rPr>
          <w:i/>
          <w:iCs/>
          <w:lang w:val="es-ES_tradnl"/>
        </w:rPr>
        <w:t>nacionales</w:t>
      </w:r>
      <w:r w:rsidR="007665EA">
        <w:rPr>
          <w:i/>
          <w:iCs/>
          <w:lang w:val="es-ES_tradnl"/>
        </w:rPr>
        <w:t xml:space="preserve"> </w:t>
      </w:r>
      <w:r w:rsidRPr="00D738F8">
        <w:rPr>
          <w:i/>
          <w:iCs/>
          <w:lang w:val="es-ES_tradnl"/>
        </w:rPr>
        <w:t>por</w:t>
      </w:r>
      <w:r w:rsidR="007665EA">
        <w:rPr>
          <w:i/>
          <w:iCs/>
          <w:lang w:val="es-ES_tradnl"/>
        </w:rPr>
        <w:t xml:space="preserve"> </w:t>
      </w:r>
      <w:r w:rsidRPr="00D738F8">
        <w:rPr>
          <w:i/>
          <w:iCs/>
          <w:lang w:val="es-ES_tradnl"/>
        </w:rPr>
        <w:t>parte</w:t>
      </w:r>
      <w:r w:rsidR="007665EA">
        <w:rPr>
          <w:i/>
          <w:iCs/>
          <w:lang w:val="es-ES_tradnl"/>
        </w:rPr>
        <w:t xml:space="preserve"> </w:t>
      </w:r>
      <w:r w:rsidRPr="00D738F8">
        <w:rPr>
          <w:i/>
          <w:iCs/>
          <w:lang w:val="es-ES_tradnl"/>
        </w:rPr>
        <w:t>de</w:t>
      </w:r>
      <w:r w:rsidR="007665EA">
        <w:rPr>
          <w:i/>
          <w:iCs/>
          <w:lang w:val="es-ES_tradnl"/>
        </w:rPr>
        <w:t xml:space="preserve"> </w:t>
      </w:r>
      <w:r w:rsidRPr="00D738F8">
        <w:rPr>
          <w:i/>
          <w:iCs/>
          <w:lang w:val="es-ES_tradnl"/>
        </w:rPr>
        <w:t>las</w:t>
      </w:r>
      <w:r w:rsidR="007665EA">
        <w:rPr>
          <w:i/>
          <w:iCs/>
          <w:lang w:val="es-ES_tradnl"/>
        </w:rPr>
        <w:t xml:space="preserve"> </w:t>
      </w:r>
      <w:r w:rsidRPr="00D738F8">
        <w:rPr>
          <w:i/>
          <w:iCs/>
          <w:lang w:val="es-ES_tradnl"/>
        </w:rPr>
        <w:t>ONO</w:t>
      </w:r>
      <w:r w:rsidR="001C5C2C" w:rsidRPr="007143C2">
        <w:rPr>
          <w:lang w:val="es-ES_tradnl"/>
        </w:rPr>
        <w:t>:</w:t>
      </w:r>
      <w:r w:rsidR="007665EA">
        <w:rPr>
          <w:lang w:val="es-ES_tradnl"/>
        </w:rPr>
        <w:t xml:space="preserve"> </w:t>
      </w:r>
      <w:r w:rsidR="00CB46D6">
        <w:rPr>
          <w:lang w:val="es-ES_tradnl"/>
        </w:rPr>
        <w:t>Orientar</w:t>
      </w:r>
      <w:r w:rsidR="007665EA">
        <w:rPr>
          <w:lang w:val="es-ES_tradnl"/>
        </w:rPr>
        <w:t xml:space="preserve"> </w:t>
      </w:r>
      <w:r w:rsidR="00CB46D6" w:rsidRPr="00CB46D6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CB46D6" w:rsidRPr="00CB46D6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CB46D6" w:rsidRPr="00CB46D6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544227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544227">
        <w:rPr>
          <w:lang w:val="es-ES_tradnl"/>
        </w:rPr>
        <w:t>materia</w:t>
      </w:r>
      <w:r w:rsidR="00E4504B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E4504B" w:rsidRPr="00E4504B">
        <w:rPr>
          <w:lang w:val="es-ES_tradnl"/>
        </w:rPr>
        <w:t>técnica</w:t>
      </w:r>
      <w:r w:rsidR="00E4504B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E4504B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E67E90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ejecución</w:t>
      </w:r>
      <w:r w:rsidR="007665EA">
        <w:rPr>
          <w:lang w:val="es-ES_tradnl"/>
        </w:rPr>
        <w:t xml:space="preserve"> </w:t>
      </w:r>
      <w:r w:rsidR="001026F5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proyectos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fortalecimiento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institucional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y,</w:t>
      </w:r>
      <w:r w:rsidR="007665EA">
        <w:rPr>
          <w:lang w:val="es-ES_tradnl"/>
        </w:rPr>
        <w:t xml:space="preserve"> </w:t>
      </w:r>
      <w:r w:rsidR="00F070BF">
        <w:rPr>
          <w:lang w:val="es-ES_tradnl"/>
        </w:rPr>
        <w:t>previa</w:t>
      </w:r>
      <w:r w:rsidR="007665EA">
        <w:rPr>
          <w:lang w:val="es-ES_tradnl"/>
        </w:rPr>
        <w:t xml:space="preserve"> </w:t>
      </w:r>
      <w:r w:rsidR="00EB0ED7">
        <w:rPr>
          <w:lang w:val="es-ES_tradnl"/>
        </w:rPr>
        <w:t>solicitud</w:t>
      </w:r>
      <w:r w:rsidR="001C5C2C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1950B7">
        <w:rPr>
          <w:lang w:val="es-ES_tradnl"/>
        </w:rPr>
        <w:t>entregar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asistencia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específica</w:t>
      </w:r>
      <w:r w:rsidR="007665EA">
        <w:rPr>
          <w:lang w:val="es-ES_tradnl"/>
        </w:rPr>
        <w:t xml:space="preserve"> </w:t>
      </w:r>
      <w:r w:rsidR="00D60388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8C596D">
        <w:rPr>
          <w:lang w:val="es-ES_tradnl"/>
        </w:rPr>
        <w:t>abordar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problemas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técnicos,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normativos,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operativos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cumplimiento;</w:t>
      </w:r>
      <w:r w:rsidR="007665EA">
        <w:rPr>
          <w:lang w:val="es-ES_tradnl"/>
        </w:rPr>
        <w:t xml:space="preserve"> </w:t>
      </w:r>
      <w:r w:rsidR="0049361E">
        <w:rPr>
          <w:lang w:val="es-ES_tradnl"/>
        </w:rPr>
        <w:t>realizar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reuniones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redes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regionales</w:t>
      </w:r>
      <w:r w:rsidR="007665EA">
        <w:rPr>
          <w:lang w:val="es-ES_tradnl"/>
        </w:rPr>
        <w:t xml:space="preserve"> </w:t>
      </w:r>
      <w:r w:rsidR="001669A3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4D1506">
        <w:rPr>
          <w:lang w:val="es-ES_tradnl"/>
        </w:rPr>
        <w:t>faciliten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aprendizaje</w:t>
      </w:r>
      <w:r w:rsidR="007665EA">
        <w:rPr>
          <w:lang w:val="es-ES_tradnl"/>
        </w:rPr>
        <w:t xml:space="preserve"> </w:t>
      </w:r>
      <w:r w:rsidR="00653F56">
        <w:rPr>
          <w:lang w:val="es-ES_tradnl"/>
        </w:rPr>
        <w:t>interpares</w:t>
      </w:r>
      <w:r w:rsidR="001C5C2C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intercambio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información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cooperación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entre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904886">
        <w:rPr>
          <w:lang w:val="es-ES_tradnl"/>
        </w:rPr>
        <w:t>ONO</w:t>
      </w:r>
      <w:r w:rsidR="004B6BFF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58152E">
        <w:rPr>
          <w:lang w:val="es-ES_tradnl"/>
        </w:rPr>
        <w:t>capacitar</w:t>
      </w:r>
      <w:r w:rsidR="007665EA">
        <w:rPr>
          <w:lang w:val="es-ES_tradnl"/>
        </w:rPr>
        <w:t xml:space="preserve"> </w:t>
      </w:r>
      <w:r w:rsidR="0058152E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364C31" w:rsidRPr="007143C2">
        <w:rPr>
          <w:lang w:val="es-ES_tradnl"/>
        </w:rPr>
        <w:t>encargados</w:t>
      </w:r>
      <w:r w:rsidR="007665EA">
        <w:rPr>
          <w:lang w:val="es-ES_tradnl"/>
        </w:rPr>
        <w:t xml:space="preserve"> </w:t>
      </w:r>
      <w:r w:rsidR="00364C31" w:rsidRPr="007143C2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="00364C31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364C31" w:rsidRPr="007143C2">
        <w:rPr>
          <w:lang w:val="es-ES_tradnl"/>
        </w:rPr>
        <w:t>ozono</w:t>
      </w:r>
      <w:r w:rsidR="007665EA">
        <w:rPr>
          <w:lang w:val="es-ES_tradnl"/>
        </w:rPr>
        <w:t xml:space="preserve"> </w:t>
      </w:r>
      <w:r w:rsidR="00B27EB4">
        <w:rPr>
          <w:lang w:val="es-ES_tradnl"/>
        </w:rPr>
        <w:t>entrantes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1D714D">
        <w:rPr>
          <w:lang w:val="es-ES_tradnl"/>
        </w:rPr>
        <w:t>dar</w:t>
      </w:r>
      <w:r w:rsidR="007665EA">
        <w:rPr>
          <w:lang w:val="es-ES_tradnl"/>
        </w:rPr>
        <w:t xml:space="preserve"> </w:t>
      </w:r>
      <w:r w:rsidR="00084EC4">
        <w:rPr>
          <w:lang w:val="es-ES_tradnl"/>
        </w:rPr>
        <w:t>formación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avanzada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gestión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proyectos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B00F0F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funcionarios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interesados;</w:t>
      </w:r>
      <w:r w:rsidR="007665EA">
        <w:rPr>
          <w:lang w:val="es-ES_tradnl"/>
        </w:rPr>
        <w:t xml:space="preserve"> </w:t>
      </w:r>
      <w:r w:rsidR="00445CF5" w:rsidRPr="00445CF5">
        <w:rPr>
          <w:lang w:val="es-ES_tradnl"/>
        </w:rPr>
        <w:t>capacitar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Protocolo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Montreal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482D85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gobernanza</w:t>
      </w:r>
      <w:r w:rsidR="007665EA">
        <w:rPr>
          <w:lang w:val="es-ES_tradnl"/>
        </w:rPr>
        <w:t xml:space="preserve"> </w:t>
      </w:r>
      <w:r w:rsidR="003217FB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7C139E" w:rsidRPr="007143C2">
        <w:rPr>
          <w:lang w:val="es-ES_tradnl"/>
        </w:rPr>
        <w:t>Fondo</w:t>
      </w:r>
      <w:r w:rsidR="007665EA">
        <w:rPr>
          <w:lang w:val="es-ES_tradnl"/>
        </w:rPr>
        <w:t xml:space="preserve"> </w:t>
      </w:r>
      <w:r w:rsidR="002F2637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2F2637">
        <w:rPr>
          <w:lang w:val="es-ES_tradnl"/>
        </w:rPr>
        <w:t>fin</w:t>
      </w:r>
      <w:r w:rsidR="007665EA">
        <w:rPr>
          <w:lang w:val="es-ES_tradnl"/>
        </w:rPr>
        <w:t xml:space="preserve"> </w:t>
      </w:r>
      <w:r w:rsidR="002F2637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46F1F">
        <w:rPr>
          <w:lang w:val="es-ES_tradnl"/>
        </w:rPr>
        <w:t>potenciar</w:t>
      </w:r>
      <w:r w:rsidR="007665EA">
        <w:rPr>
          <w:lang w:val="es-ES_tradnl"/>
        </w:rPr>
        <w:t xml:space="preserve"> </w:t>
      </w:r>
      <w:r w:rsidR="00E6476A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690613" w:rsidRPr="00690613">
        <w:rPr>
          <w:lang w:val="es-ES_tradnl"/>
        </w:rPr>
        <w:t>participación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4051E6">
        <w:rPr>
          <w:lang w:val="es-ES_tradnl"/>
        </w:rPr>
        <w:t>encuentros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internacionales;</w:t>
      </w:r>
      <w:r w:rsidR="007665EA">
        <w:rPr>
          <w:lang w:val="es-ES_tradnl"/>
        </w:rPr>
        <w:t xml:space="preserve"> </w:t>
      </w:r>
      <w:r w:rsidR="00BD281D">
        <w:rPr>
          <w:lang w:val="es-ES_tradnl"/>
        </w:rPr>
        <w:t>fomentar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cooperación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horizontal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mediante</w:t>
      </w:r>
      <w:r w:rsidR="007665EA">
        <w:rPr>
          <w:lang w:val="es-ES_tradnl"/>
        </w:rPr>
        <w:t xml:space="preserve"> </w:t>
      </w:r>
      <w:r w:rsidR="0092714A">
        <w:rPr>
          <w:lang w:val="es-ES_tradnl"/>
        </w:rPr>
        <w:t>viajes</w:t>
      </w:r>
      <w:r w:rsidR="007665EA">
        <w:rPr>
          <w:lang w:val="es-ES_tradnl"/>
        </w:rPr>
        <w:t xml:space="preserve"> </w:t>
      </w:r>
      <w:r w:rsidR="0092714A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2714A">
        <w:rPr>
          <w:lang w:val="es-ES_tradnl"/>
        </w:rPr>
        <w:t>estudio</w:t>
      </w:r>
      <w:r w:rsidR="001C5C2C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intercambios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técnicos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mesas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redondas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tecnología;</w:t>
      </w:r>
      <w:r w:rsidR="007665EA">
        <w:rPr>
          <w:lang w:val="es-ES_tradnl"/>
        </w:rPr>
        <w:t xml:space="preserve"> </w:t>
      </w:r>
      <w:r w:rsidR="0092714A">
        <w:rPr>
          <w:lang w:val="es-ES_tradnl"/>
        </w:rPr>
        <w:t>informar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resultados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63DC1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F63DC1" w:rsidRPr="007143C2">
        <w:rPr>
          <w:lang w:val="es-ES_tradnl"/>
        </w:rPr>
        <w:t>reuniones</w:t>
      </w:r>
      <w:r w:rsidR="007665EA">
        <w:rPr>
          <w:lang w:val="es-ES_tradnl"/>
        </w:rPr>
        <w:t xml:space="preserve"> </w:t>
      </w:r>
      <w:r w:rsidR="00F63DC1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Comité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Ejecutivo,</w:t>
      </w:r>
      <w:r w:rsidR="007665EA">
        <w:rPr>
          <w:lang w:val="es-ES_tradnl"/>
        </w:rPr>
        <w:t xml:space="preserve"> </w:t>
      </w:r>
      <w:r w:rsidR="00C20BDE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BD22A9" w:rsidRPr="007143C2">
        <w:rPr>
          <w:lang w:val="es-ES_tradnl"/>
        </w:rPr>
        <w:t>Grupo</w:t>
      </w:r>
      <w:r w:rsidR="007665EA">
        <w:rPr>
          <w:lang w:val="es-ES_tradnl"/>
        </w:rPr>
        <w:t xml:space="preserve"> </w:t>
      </w:r>
      <w:r w:rsidR="0059782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9782B" w:rsidRPr="007143C2">
        <w:rPr>
          <w:lang w:val="es-ES_tradnl"/>
        </w:rPr>
        <w:t>trabajo</w:t>
      </w:r>
      <w:r w:rsidR="007665EA">
        <w:rPr>
          <w:lang w:val="es-ES_tradnl"/>
        </w:rPr>
        <w:t xml:space="preserve"> </w:t>
      </w:r>
      <w:r w:rsidR="0059782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9782B" w:rsidRPr="007143C2">
        <w:rPr>
          <w:lang w:val="es-ES_tradnl"/>
        </w:rPr>
        <w:t>composición</w:t>
      </w:r>
      <w:r w:rsidR="007665EA">
        <w:rPr>
          <w:lang w:val="es-ES_tradnl"/>
        </w:rPr>
        <w:t xml:space="preserve"> </w:t>
      </w:r>
      <w:r w:rsidR="0059782B" w:rsidRPr="007143C2">
        <w:rPr>
          <w:lang w:val="es-ES_tradnl"/>
        </w:rPr>
        <w:t>abierta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C20BD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20BDE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7F7442" w:rsidRPr="007143C2">
        <w:rPr>
          <w:lang w:val="es-ES_tradnl"/>
        </w:rPr>
        <w:t>Reuniones</w:t>
      </w:r>
      <w:r w:rsidR="007665EA">
        <w:rPr>
          <w:lang w:val="es-ES_tradnl"/>
        </w:rPr>
        <w:t xml:space="preserve"> </w:t>
      </w:r>
      <w:r w:rsidR="00C20BD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20BDE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C20BDE" w:rsidRPr="007143C2">
        <w:rPr>
          <w:lang w:val="es-ES_tradnl"/>
        </w:rPr>
        <w:t>Partes</w:t>
      </w:r>
      <w:r w:rsidR="00FE73B6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D30944">
        <w:rPr>
          <w:lang w:val="es-ES_tradnl"/>
        </w:rPr>
        <w:t>orientar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planificación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reserva</w:t>
      </w:r>
      <w:r w:rsidR="007665EA">
        <w:rPr>
          <w:lang w:val="es-ES_tradnl"/>
        </w:rPr>
        <w:t xml:space="preserve"> </w:t>
      </w:r>
      <w:r w:rsidR="004F3322" w:rsidRPr="004F332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F3322" w:rsidRPr="004F3322">
        <w:rPr>
          <w:lang w:val="es-ES_tradnl"/>
        </w:rPr>
        <w:t>HCFC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servicio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técnico</w:t>
      </w:r>
      <w:r w:rsidR="007665EA">
        <w:rPr>
          <w:lang w:val="es-ES_tradnl"/>
        </w:rPr>
        <w:t xml:space="preserve"> </w:t>
      </w:r>
      <w:r w:rsidR="00FE1EA3">
        <w:rPr>
          <w:lang w:val="es-ES_tradnl"/>
        </w:rPr>
        <w:t>post-</w:t>
      </w:r>
      <w:r w:rsidR="00446501">
        <w:rPr>
          <w:lang w:val="es-ES_tradnl"/>
        </w:rPr>
        <w:t>2030</w:t>
      </w:r>
      <w:r w:rsidR="007665EA">
        <w:rPr>
          <w:lang w:val="es-ES_tradnl"/>
        </w:rPr>
        <w:t xml:space="preserve"> </w:t>
      </w:r>
      <w:r w:rsidR="00446501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enfoques</w:t>
      </w:r>
      <w:r w:rsidR="007665EA">
        <w:rPr>
          <w:lang w:val="es-ES_tradnl"/>
        </w:rPr>
        <w:t xml:space="preserve"> </w:t>
      </w:r>
      <w:r w:rsidR="007E7329" w:rsidRPr="007E7329">
        <w:rPr>
          <w:lang w:val="es-ES_tradnl"/>
        </w:rPr>
        <w:t>especializado</w:t>
      </w:r>
      <w:r w:rsidR="007E7329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1C5C2C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727BD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727BD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27BD2">
        <w:rPr>
          <w:lang w:val="es-ES_tradnl"/>
        </w:rPr>
        <w:t>bajo</w:t>
      </w:r>
      <w:r w:rsidR="007665EA">
        <w:rPr>
          <w:lang w:val="es-ES_tradnl"/>
        </w:rPr>
        <w:t xml:space="preserve"> </w:t>
      </w:r>
      <w:r w:rsidR="00727BD2">
        <w:rPr>
          <w:lang w:val="es-ES_tradnl"/>
        </w:rPr>
        <w:t>consumo</w:t>
      </w:r>
      <w:r w:rsidR="001C5C2C" w:rsidRPr="007143C2">
        <w:rPr>
          <w:lang w:val="es-ES_tradnl"/>
        </w:rPr>
        <w:t>;</w:t>
      </w:r>
    </w:p>
    <w:p w14:paraId="47A36996" w14:textId="5F01FAA0" w:rsidR="00503B5B" w:rsidRPr="007143C2" w:rsidRDefault="001B55D3" w:rsidP="00A83C1B">
      <w:pPr>
        <w:pStyle w:val="Heading2"/>
        <w:spacing w:before="240"/>
        <w:rPr>
          <w:lang w:val="es-ES_tradnl"/>
        </w:rPr>
      </w:pPr>
      <w:r w:rsidRPr="001B55D3">
        <w:rPr>
          <w:i/>
          <w:lang w:val="es-ES_tradnl"/>
        </w:rPr>
        <w:t>Entrega</w:t>
      </w:r>
      <w:r w:rsidR="007665EA">
        <w:rPr>
          <w:i/>
          <w:lang w:val="es-ES_tradnl"/>
        </w:rPr>
        <w:t xml:space="preserve"> </w:t>
      </w:r>
      <w:r w:rsidRPr="001B55D3">
        <w:rPr>
          <w:i/>
          <w:lang w:val="es-ES_tradnl"/>
        </w:rPr>
        <w:t>de</w:t>
      </w:r>
      <w:r w:rsidR="007665EA">
        <w:rPr>
          <w:i/>
          <w:lang w:val="es-ES_tradnl"/>
        </w:rPr>
        <w:t xml:space="preserve"> </w:t>
      </w:r>
      <w:r w:rsidRPr="001B55D3">
        <w:rPr>
          <w:i/>
          <w:lang w:val="es-ES_tradnl"/>
        </w:rPr>
        <w:t>datos</w:t>
      </w:r>
      <w:r w:rsidR="007665EA">
        <w:rPr>
          <w:i/>
          <w:lang w:val="es-ES_tradnl"/>
        </w:rPr>
        <w:t xml:space="preserve"> </w:t>
      </w:r>
      <w:r w:rsidRPr="001B55D3">
        <w:rPr>
          <w:i/>
          <w:lang w:val="es-ES_tradnl"/>
        </w:rPr>
        <w:t>precisos</w:t>
      </w:r>
      <w:r w:rsidR="007665EA">
        <w:rPr>
          <w:i/>
          <w:lang w:val="es-ES_tradnl"/>
        </w:rPr>
        <w:t xml:space="preserve"> </w:t>
      </w:r>
      <w:r w:rsidRPr="001B55D3">
        <w:rPr>
          <w:i/>
          <w:lang w:val="es-ES_tradnl"/>
        </w:rPr>
        <w:t>y</w:t>
      </w:r>
      <w:r w:rsidR="007665EA">
        <w:rPr>
          <w:i/>
          <w:lang w:val="es-ES_tradnl"/>
        </w:rPr>
        <w:t xml:space="preserve"> </w:t>
      </w:r>
      <w:r w:rsidRPr="001B55D3">
        <w:rPr>
          <w:i/>
          <w:lang w:val="es-ES_tradnl"/>
        </w:rPr>
        <w:t>oportunos</w:t>
      </w:r>
      <w:r w:rsidR="007665EA">
        <w:rPr>
          <w:i/>
          <w:lang w:val="es-ES_tradnl"/>
        </w:rPr>
        <w:t xml:space="preserve"> </w:t>
      </w:r>
      <w:r w:rsidRPr="001B55D3">
        <w:rPr>
          <w:i/>
          <w:lang w:val="es-ES_tradnl"/>
        </w:rPr>
        <w:t>por</w:t>
      </w:r>
      <w:r w:rsidR="007665EA">
        <w:rPr>
          <w:i/>
          <w:lang w:val="es-ES_tradnl"/>
        </w:rPr>
        <w:t xml:space="preserve"> </w:t>
      </w:r>
      <w:r w:rsidRPr="001B55D3">
        <w:rPr>
          <w:i/>
          <w:lang w:val="es-ES_tradnl"/>
        </w:rPr>
        <w:t>parte</w:t>
      </w:r>
      <w:r w:rsidR="007665EA">
        <w:rPr>
          <w:i/>
          <w:lang w:val="es-ES_tradnl"/>
        </w:rPr>
        <w:t xml:space="preserve"> </w:t>
      </w:r>
      <w:r w:rsidRPr="001B55D3">
        <w:rPr>
          <w:i/>
          <w:lang w:val="es-ES_tradnl"/>
        </w:rPr>
        <w:t>de</w:t>
      </w:r>
      <w:r w:rsidR="007665EA">
        <w:rPr>
          <w:i/>
          <w:lang w:val="es-ES_tradnl"/>
        </w:rPr>
        <w:t xml:space="preserve"> </w:t>
      </w:r>
      <w:r w:rsidRPr="001B55D3">
        <w:rPr>
          <w:i/>
          <w:lang w:val="es-ES_tradnl"/>
        </w:rPr>
        <w:t>los</w:t>
      </w:r>
      <w:r w:rsidR="007665EA">
        <w:rPr>
          <w:i/>
          <w:lang w:val="es-ES_tradnl"/>
        </w:rPr>
        <w:t xml:space="preserve"> </w:t>
      </w:r>
      <w:r w:rsidRPr="001B55D3">
        <w:rPr>
          <w:i/>
          <w:lang w:val="es-ES_tradnl"/>
        </w:rPr>
        <w:t>países</w:t>
      </w:r>
      <w:r w:rsidR="007665EA">
        <w:rPr>
          <w:i/>
          <w:lang w:val="es-ES_tradnl"/>
        </w:rPr>
        <w:t xml:space="preserve"> </w:t>
      </w:r>
      <w:r w:rsidRPr="001B55D3">
        <w:rPr>
          <w:i/>
          <w:lang w:val="es-ES_tradnl"/>
        </w:rPr>
        <w:t>del</w:t>
      </w:r>
      <w:r w:rsidR="007665EA">
        <w:rPr>
          <w:i/>
          <w:lang w:val="es-ES_tradnl"/>
        </w:rPr>
        <w:t xml:space="preserve"> </w:t>
      </w:r>
      <w:r w:rsidRPr="001B55D3">
        <w:rPr>
          <w:i/>
          <w:lang w:val="es-ES_tradnl"/>
        </w:rPr>
        <w:t>artículo</w:t>
      </w:r>
      <w:r w:rsidR="007665EA">
        <w:rPr>
          <w:i/>
          <w:lang w:val="es-ES_tradnl"/>
        </w:rPr>
        <w:t xml:space="preserve"> </w:t>
      </w:r>
      <w:r w:rsidRPr="001B55D3">
        <w:rPr>
          <w:i/>
          <w:lang w:val="es-ES_tradnl"/>
        </w:rPr>
        <w:t>5</w:t>
      </w:r>
      <w:r w:rsidR="00551B1D" w:rsidRPr="007143C2">
        <w:rPr>
          <w:i/>
          <w:iCs/>
          <w:lang w:val="es-ES_tradnl"/>
        </w:rPr>
        <w:t>:</w:t>
      </w:r>
      <w:r w:rsidR="007665EA">
        <w:rPr>
          <w:i/>
          <w:iCs/>
          <w:lang w:val="es-ES_tradnl"/>
        </w:rPr>
        <w:t xml:space="preserve"> </w:t>
      </w:r>
      <w:r w:rsidR="00E4102E" w:rsidRPr="007143C2">
        <w:rPr>
          <w:lang w:val="es-ES_tradnl"/>
        </w:rPr>
        <w:t>Hacer</w:t>
      </w:r>
      <w:r w:rsidR="007665EA">
        <w:rPr>
          <w:lang w:val="es-ES_tradnl"/>
        </w:rPr>
        <w:t xml:space="preserve"> </w:t>
      </w:r>
      <w:r w:rsidR="00922E1C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seguimiento</w:t>
      </w:r>
      <w:r w:rsidR="007665EA">
        <w:rPr>
          <w:lang w:val="es-ES_tradnl"/>
        </w:rPr>
        <w:t xml:space="preserve"> </w:t>
      </w:r>
      <w:r w:rsidR="00423FC1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04385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datos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6B6B7D">
        <w:rPr>
          <w:lang w:val="es-ES_tradnl"/>
        </w:rPr>
        <w:t>a</w:t>
      </w:r>
      <w:r w:rsidR="00503B5B" w:rsidRPr="007143C2">
        <w:rPr>
          <w:lang w:val="es-ES_tradnl"/>
        </w:rPr>
        <w:t>rtículo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7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51B1D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551B1D" w:rsidRPr="007143C2">
        <w:rPr>
          <w:lang w:val="es-ES_tradnl"/>
        </w:rPr>
        <w:t>programa</w:t>
      </w:r>
      <w:r w:rsidR="007665EA">
        <w:rPr>
          <w:lang w:val="es-ES_tradnl"/>
        </w:rPr>
        <w:t xml:space="preserve"> </w:t>
      </w:r>
      <w:r w:rsidR="00551B1D" w:rsidRPr="007143C2">
        <w:rPr>
          <w:lang w:val="es-ES_tradnl"/>
        </w:rPr>
        <w:t>país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02383">
        <w:rPr>
          <w:lang w:val="es-ES_tradnl"/>
        </w:rPr>
        <w:t>prestar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A17D20" w:rsidRPr="00A17D20">
        <w:rPr>
          <w:lang w:val="es-ES_tradnl"/>
        </w:rPr>
        <w:t>especializado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enfrenten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dificultades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o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retrasos;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promover</w:t>
      </w:r>
      <w:r w:rsidR="007665EA">
        <w:rPr>
          <w:lang w:val="es-ES_tradnl"/>
        </w:rPr>
        <w:t xml:space="preserve"> </w:t>
      </w:r>
      <w:r w:rsidR="00B82D53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FD2278">
        <w:rPr>
          <w:lang w:val="es-ES_tradnl"/>
        </w:rPr>
        <w:t>mejores</w:t>
      </w:r>
      <w:r w:rsidR="007665EA">
        <w:rPr>
          <w:lang w:val="es-ES_tradnl"/>
        </w:rPr>
        <w:t xml:space="preserve"> </w:t>
      </w:r>
      <w:r w:rsidR="00FD2278">
        <w:rPr>
          <w:lang w:val="es-ES_tradnl"/>
        </w:rPr>
        <w:t>prácticas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metodologías</w:t>
      </w:r>
      <w:r w:rsidR="007665EA">
        <w:rPr>
          <w:lang w:val="es-ES_tradnl"/>
        </w:rPr>
        <w:t xml:space="preserve"> </w:t>
      </w:r>
      <w:r w:rsidR="00B82D5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C6AE6">
        <w:rPr>
          <w:lang w:val="es-ES_tradnl"/>
        </w:rPr>
        <w:t>acopio</w:t>
      </w:r>
      <w:r w:rsidR="00503B5B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F4098B" w:rsidRPr="007143C2">
        <w:rPr>
          <w:lang w:val="es-ES_tradnl"/>
        </w:rPr>
        <w:t>verificación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presentación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datos</w:t>
      </w:r>
      <w:r w:rsidR="00BB2802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1464C8">
        <w:rPr>
          <w:lang w:val="es-ES_tradnl"/>
        </w:rPr>
        <w:t>fomentar</w:t>
      </w:r>
      <w:r w:rsidR="007665EA">
        <w:rPr>
          <w:lang w:val="es-ES_tradnl"/>
        </w:rPr>
        <w:t xml:space="preserve"> </w:t>
      </w:r>
      <w:r w:rsidR="005038EE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5038EE" w:rsidRPr="007143C2">
        <w:rPr>
          <w:lang w:val="es-ES_tradnl"/>
        </w:rPr>
        <w:t>uso</w:t>
      </w:r>
      <w:r w:rsidR="007665EA">
        <w:rPr>
          <w:lang w:val="es-ES_tradnl"/>
        </w:rPr>
        <w:t xml:space="preserve"> </w:t>
      </w:r>
      <w:r w:rsidR="005038E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BB2802" w:rsidRPr="007143C2">
        <w:rPr>
          <w:lang w:val="es-ES_tradnl"/>
        </w:rPr>
        <w:t>sistemas</w:t>
      </w:r>
      <w:r w:rsidR="007665EA">
        <w:rPr>
          <w:lang w:val="es-ES_tradnl"/>
        </w:rPr>
        <w:t xml:space="preserve"> </w:t>
      </w:r>
      <w:r w:rsidR="001717CA" w:rsidRPr="001717CA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7161A">
        <w:rPr>
          <w:lang w:val="es-ES_tradnl"/>
        </w:rPr>
        <w:t>información</w:t>
      </w:r>
      <w:r w:rsidR="007665EA">
        <w:rPr>
          <w:lang w:val="es-ES_tradnl"/>
        </w:rPr>
        <w:t xml:space="preserve"> </w:t>
      </w:r>
      <w:r w:rsidR="00BB2802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038EE" w:rsidRPr="007143C2">
        <w:rPr>
          <w:lang w:val="es-ES_tradnl"/>
        </w:rPr>
        <w:t>conciliación</w:t>
      </w:r>
      <w:r w:rsidR="007665EA">
        <w:rPr>
          <w:lang w:val="es-ES_tradnl"/>
        </w:rPr>
        <w:t xml:space="preserve"> </w:t>
      </w:r>
      <w:r w:rsidR="00451072" w:rsidRPr="0045107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451072" w:rsidRPr="00451072">
        <w:rPr>
          <w:lang w:val="es-ES_tradnl"/>
        </w:rPr>
        <w:t>línea</w:t>
      </w:r>
      <w:r w:rsidR="007665EA">
        <w:rPr>
          <w:lang w:val="es-ES_tradnl"/>
        </w:rPr>
        <w:t xml:space="preserve"> </w:t>
      </w:r>
      <w:r w:rsidR="005038E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datos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importación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exportación;</w:t>
      </w:r>
      <w:r w:rsidR="007665EA">
        <w:rPr>
          <w:lang w:val="es-ES_tradnl"/>
        </w:rPr>
        <w:t xml:space="preserve"> </w:t>
      </w:r>
      <w:r w:rsidR="00262FF1">
        <w:rPr>
          <w:lang w:val="es-ES_tradnl"/>
        </w:rPr>
        <w:t>colaborar</w:t>
      </w:r>
      <w:r w:rsidR="007665EA">
        <w:rPr>
          <w:lang w:val="es-ES_tradnl"/>
        </w:rPr>
        <w:t xml:space="preserve"> </w:t>
      </w:r>
      <w:r w:rsidR="00262FF1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262FF1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262FF1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262FF1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establecer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bases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comparación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puntos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partida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reducciones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acumulativas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consumo</w:t>
      </w:r>
      <w:r w:rsidR="007665EA">
        <w:rPr>
          <w:lang w:val="es-ES_tradnl"/>
        </w:rPr>
        <w:t xml:space="preserve"> </w:t>
      </w:r>
      <w:r w:rsidR="00262FF1" w:rsidRPr="00262FF1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62FF1" w:rsidRPr="00262FF1">
        <w:rPr>
          <w:lang w:val="es-ES_tradnl"/>
        </w:rPr>
        <w:t>HFC</w:t>
      </w:r>
      <w:r w:rsidR="007665EA">
        <w:rPr>
          <w:lang w:val="es-ES_tradnl"/>
        </w:rPr>
        <w:t xml:space="preserve"> </w:t>
      </w:r>
      <w:r w:rsidR="000314F1" w:rsidRPr="007143C2">
        <w:rPr>
          <w:lang w:val="es-ES_tradnl"/>
        </w:rPr>
        <w:t>una</w:t>
      </w:r>
      <w:r w:rsidR="007665EA">
        <w:rPr>
          <w:lang w:val="es-ES_tradnl"/>
        </w:rPr>
        <w:t xml:space="preserve"> </w:t>
      </w:r>
      <w:r w:rsidR="000314F1" w:rsidRPr="007143C2">
        <w:rPr>
          <w:lang w:val="es-ES_tradnl"/>
        </w:rPr>
        <w:t>vez</w:t>
      </w:r>
      <w:r w:rsidR="007665EA">
        <w:rPr>
          <w:lang w:val="es-ES_tradnl"/>
        </w:rPr>
        <w:t xml:space="preserve"> </w:t>
      </w:r>
      <w:r w:rsidR="00E624BC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E624BC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E624BC" w:rsidRPr="007143C2">
        <w:rPr>
          <w:lang w:val="es-ES_tradnl"/>
        </w:rPr>
        <w:t>Comité</w:t>
      </w:r>
      <w:r w:rsidR="007665EA">
        <w:rPr>
          <w:lang w:val="es-ES_tradnl"/>
        </w:rPr>
        <w:t xml:space="preserve"> </w:t>
      </w:r>
      <w:r w:rsidR="00E624BC" w:rsidRPr="007143C2">
        <w:rPr>
          <w:lang w:val="es-ES_tradnl"/>
        </w:rPr>
        <w:t>Ejecutivo</w:t>
      </w:r>
      <w:r w:rsidR="007665EA">
        <w:rPr>
          <w:lang w:val="es-ES_tradnl"/>
        </w:rPr>
        <w:t xml:space="preserve"> </w:t>
      </w:r>
      <w:r w:rsidR="00EC2AD6">
        <w:rPr>
          <w:lang w:val="es-ES_tradnl"/>
        </w:rPr>
        <w:t>fije</w:t>
      </w:r>
      <w:r w:rsidR="007665EA">
        <w:rPr>
          <w:lang w:val="es-ES_tradnl"/>
        </w:rPr>
        <w:t xml:space="preserve"> </w:t>
      </w:r>
      <w:r w:rsidR="00E624BC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E624BC" w:rsidRPr="007143C2">
        <w:rPr>
          <w:lang w:val="es-ES_tradnl"/>
        </w:rPr>
        <w:t>metodología</w:t>
      </w:r>
      <w:r w:rsidR="007665EA">
        <w:rPr>
          <w:lang w:val="es-ES_tradnl"/>
        </w:rPr>
        <w:t xml:space="preserve"> </w:t>
      </w:r>
      <w:r w:rsidR="00B104E1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desarrollar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difundir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orientaciones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EA0EE9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EA0EE9">
        <w:rPr>
          <w:lang w:val="es-ES_tradnl"/>
        </w:rPr>
        <w:t>permitan</w:t>
      </w:r>
      <w:r w:rsidR="007665EA">
        <w:rPr>
          <w:lang w:val="es-ES_tradnl"/>
        </w:rPr>
        <w:t xml:space="preserve"> </w:t>
      </w:r>
      <w:r w:rsidR="00EA0EE9">
        <w:rPr>
          <w:lang w:val="es-ES_tradnl"/>
        </w:rPr>
        <w:t>potenciar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214D6">
        <w:rPr>
          <w:lang w:val="es-ES_tradnl"/>
        </w:rPr>
        <w:t>entrega</w:t>
      </w:r>
      <w:r w:rsidR="007665EA">
        <w:rPr>
          <w:lang w:val="es-ES_tradnl"/>
        </w:rPr>
        <w:t xml:space="preserve"> </w:t>
      </w:r>
      <w:r w:rsidR="00A214D6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214D6">
        <w:rPr>
          <w:lang w:val="es-ES_tradnl"/>
        </w:rPr>
        <w:t>información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E4207F">
        <w:rPr>
          <w:lang w:val="es-ES_tradnl"/>
        </w:rPr>
        <w:t>colaborar</w:t>
      </w:r>
      <w:r w:rsidR="007665EA">
        <w:rPr>
          <w:lang w:val="es-ES_tradnl"/>
        </w:rPr>
        <w:t xml:space="preserve"> </w:t>
      </w:r>
      <w:r w:rsidR="00E4207F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E4207F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E4207F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E4207F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identificar,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evaluar</w:t>
      </w:r>
      <w:r w:rsidR="007665EA">
        <w:rPr>
          <w:lang w:val="es-ES_tradnl"/>
        </w:rPr>
        <w:t xml:space="preserve"> </w:t>
      </w:r>
      <w:r w:rsidR="00E4207F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E4207F">
        <w:rPr>
          <w:lang w:val="es-ES_tradnl"/>
        </w:rPr>
        <w:t>informar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fuentes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no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tradicionales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consumo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03B5B" w:rsidRPr="007143C2">
        <w:rPr>
          <w:lang w:val="es-ES_tradnl"/>
        </w:rPr>
        <w:t>HFC;</w:t>
      </w:r>
    </w:p>
    <w:p w14:paraId="1704C0DF" w14:textId="3CE8CFA8" w:rsidR="00F03BE8" w:rsidRPr="007143C2" w:rsidRDefault="004A51A7" w:rsidP="00A83C1B">
      <w:pPr>
        <w:pStyle w:val="Heading2"/>
        <w:spacing w:before="240"/>
        <w:rPr>
          <w:lang w:val="es-ES_tradnl"/>
        </w:rPr>
      </w:pPr>
      <w:r w:rsidRPr="004A51A7">
        <w:rPr>
          <w:i/>
          <w:lang w:val="es-ES_tradnl"/>
        </w:rPr>
        <w:t>Marcos</w:t>
      </w:r>
      <w:r w:rsidR="007665EA">
        <w:rPr>
          <w:i/>
          <w:lang w:val="es-ES_tradnl"/>
        </w:rPr>
        <w:t xml:space="preserve"> </w:t>
      </w:r>
      <w:r w:rsidRPr="004A51A7">
        <w:rPr>
          <w:i/>
          <w:lang w:val="es-ES_tradnl"/>
        </w:rPr>
        <w:t>regulatorios</w:t>
      </w:r>
      <w:r w:rsidR="007665EA">
        <w:rPr>
          <w:i/>
          <w:lang w:val="es-ES_tradnl"/>
        </w:rPr>
        <w:t xml:space="preserve"> </w:t>
      </w:r>
      <w:r w:rsidRPr="004A51A7">
        <w:rPr>
          <w:i/>
          <w:lang w:val="es-ES_tradnl"/>
        </w:rPr>
        <w:t>nacionales</w:t>
      </w:r>
      <w:r w:rsidR="007665EA">
        <w:rPr>
          <w:i/>
          <w:lang w:val="es-ES_tradnl"/>
        </w:rPr>
        <w:t xml:space="preserve"> </w:t>
      </w:r>
      <w:r w:rsidRPr="004A51A7">
        <w:rPr>
          <w:i/>
          <w:lang w:val="es-ES_tradnl"/>
        </w:rPr>
        <w:t>establecidos</w:t>
      </w:r>
      <w:r w:rsidR="007665EA">
        <w:rPr>
          <w:i/>
          <w:lang w:val="es-ES_tradnl"/>
        </w:rPr>
        <w:t xml:space="preserve"> </w:t>
      </w:r>
      <w:r w:rsidRPr="004A51A7">
        <w:rPr>
          <w:i/>
          <w:lang w:val="es-ES_tradnl"/>
        </w:rPr>
        <w:t>y</w:t>
      </w:r>
      <w:r w:rsidR="007665EA">
        <w:rPr>
          <w:i/>
          <w:lang w:val="es-ES_tradnl"/>
        </w:rPr>
        <w:t xml:space="preserve"> </w:t>
      </w:r>
      <w:r w:rsidRPr="004A51A7">
        <w:rPr>
          <w:i/>
          <w:lang w:val="es-ES_tradnl"/>
        </w:rPr>
        <w:t>operativos</w:t>
      </w:r>
      <w:r w:rsidR="00C47EC5" w:rsidRPr="007143C2">
        <w:rPr>
          <w:lang w:val="es-ES_tradnl"/>
        </w:rPr>
        <w:t>:</w:t>
      </w:r>
      <w:r w:rsidR="007665EA">
        <w:rPr>
          <w:lang w:val="es-ES_tradnl"/>
        </w:rPr>
        <w:t xml:space="preserve"> </w:t>
      </w:r>
      <w:r w:rsidR="00E14476">
        <w:rPr>
          <w:lang w:val="es-ES_tradnl"/>
        </w:rPr>
        <w:t>Seguir</w:t>
      </w:r>
      <w:r w:rsidR="007665EA">
        <w:rPr>
          <w:lang w:val="es-ES_tradnl"/>
        </w:rPr>
        <w:t xml:space="preserve"> </w:t>
      </w:r>
      <w:r w:rsidR="00E75FC0">
        <w:rPr>
          <w:lang w:val="es-ES_tradnl"/>
        </w:rPr>
        <w:t>trabajando</w:t>
      </w:r>
      <w:r w:rsidR="007665EA">
        <w:rPr>
          <w:lang w:val="es-ES_tradnl"/>
        </w:rPr>
        <w:t xml:space="preserve"> </w:t>
      </w:r>
      <w:r w:rsidR="00E75FC0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artículo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5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EA02F0">
        <w:rPr>
          <w:lang w:val="es-ES_tradnl"/>
        </w:rPr>
        <w:t>desarrollar</w:t>
      </w:r>
      <w:r w:rsidR="00A10C91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EA02F0">
        <w:rPr>
          <w:lang w:val="es-ES_tradnl"/>
        </w:rPr>
        <w:t>actualizar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EA02F0">
        <w:rPr>
          <w:lang w:val="es-ES_tradnl"/>
        </w:rPr>
        <w:t>fortalecer</w:t>
      </w:r>
      <w:r w:rsidR="007665EA">
        <w:rPr>
          <w:lang w:val="es-ES_tradnl"/>
        </w:rPr>
        <w:t xml:space="preserve"> </w:t>
      </w:r>
      <w:r w:rsidR="00B719E6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B719E6">
        <w:rPr>
          <w:lang w:val="es-ES_tradnl"/>
        </w:rPr>
        <w:t>marcos</w:t>
      </w:r>
      <w:r w:rsidR="007665EA">
        <w:rPr>
          <w:lang w:val="es-ES_tradnl"/>
        </w:rPr>
        <w:t xml:space="preserve"> </w:t>
      </w:r>
      <w:r w:rsidR="00B719E6">
        <w:rPr>
          <w:lang w:val="es-ES_tradnl"/>
        </w:rPr>
        <w:t>legislativos</w:t>
      </w:r>
      <w:r w:rsidR="007665EA">
        <w:rPr>
          <w:lang w:val="es-ES_tradnl"/>
        </w:rPr>
        <w:t xml:space="preserve"> </w:t>
      </w:r>
      <w:r w:rsidR="00B719E6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B719E6">
        <w:rPr>
          <w:lang w:val="es-ES_tradnl"/>
        </w:rPr>
        <w:t>regulatorios</w:t>
      </w:r>
      <w:r w:rsidR="007665EA">
        <w:rPr>
          <w:lang w:val="es-ES_tradnl"/>
        </w:rPr>
        <w:t xml:space="preserve"> </w:t>
      </w:r>
      <w:r w:rsidR="001F208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HCFC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HFC,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prestando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especial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atención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Grupo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2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luz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próxima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moratoria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consumo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HFC;</w:t>
      </w:r>
      <w:r w:rsidR="007665EA">
        <w:rPr>
          <w:lang w:val="es-ES_tradnl"/>
        </w:rPr>
        <w:t xml:space="preserve"> </w:t>
      </w:r>
      <w:r w:rsidR="00D47AB8">
        <w:rPr>
          <w:lang w:val="es-ES_tradnl"/>
        </w:rPr>
        <w:t>asesorar</w:t>
      </w:r>
      <w:r w:rsidR="007665EA">
        <w:rPr>
          <w:lang w:val="es-ES_tradnl"/>
        </w:rPr>
        <w:t xml:space="preserve"> </w:t>
      </w:r>
      <w:r w:rsidR="00D47AB8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CC71CE">
        <w:rPr>
          <w:lang w:val="es-ES_tradnl"/>
        </w:rPr>
        <w:t>puesta</w:t>
      </w:r>
      <w:r w:rsidR="007665EA">
        <w:rPr>
          <w:lang w:val="es-ES_tradnl"/>
        </w:rPr>
        <w:t xml:space="preserve"> </w:t>
      </w:r>
      <w:r w:rsidR="00CC71CE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CC71CE">
        <w:rPr>
          <w:lang w:val="es-ES_tradnl"/>
        </w:rPr>
        <w:t>marcha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CC71CE">
        <w:rPr>
          <w:lang w:val="es-ES_tradnl"/>
        </w:rPr>
        <w:t>fortalecimiento</w:t>
      </w:r>
      <w:r w:rsidR="007665EA">
        <w:rPr>
          <w:lang w:val="es-ES_tradnl"/>
        </w:rPr>
        <w:t xml:space="preserve"> </w:t>
      </w:r>
      <w:r w:rsidR="007723A7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sistemas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licencias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cuotas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HFC;</w:t>
      </w:r>
      <w:r w:rsidR="007665EA">
        <w:rPr>
          <w:lang w:val="es-ES_tradnl"/>
        </w:rPr>
        <w:t xml:space="preserve"> </w:t>
      </w:r>
      <w:r w:rsidR="00AA4AD1" w:rsidRPr="007143C2">
        <w:rPr>
          <w:lang w:val="es-ES_tradnl"/>
        </w:rPr>
        <w:t>seguir</w:t>
      </w:r>
      <w:r w:rsidR="007665EA">
        <w:rPr>
          <w:lang w:val="es-ES_tradnl"/>
        </w:rPr>
        <w:t xml:space="preserve"> </w:t>
      </w:r>
      <w:r w:rsidR="001653E5">
        <w:rPr>
          <w:lang w:val="es-ES_tradnl"/>
        </w:rPr>
        <w:t>impulsando</w:t>
      </w:r>
      <w:r w:rsidR="007665EA">
        <w:rPr>
          <w:lang w:val="es-ES_tradnl"/>
        </w:rPr>
        <w:t xml:space="preserve"> </w:t>
      </w:r>
      <w:r w:rsidR="00AA4AD1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A4AD1" w:rsidRPr="007143C2">
        <w:rPr>
          <w:lang w:val="es-ES_tradnl"/>
        </w:rPr>
        <w:t>ratificación</w:t>
      </w:r>
      <w:r w:rsidR="007665EA">
        <w:rPr>
          <w:lang w:val="es-ES_tradnl"/>
        </w:rPr>
        <w:t xml:space="preserve"> </w:t>
      </w:r>
      <w:r w:rsidR="00AA4AD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A4AD1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A4AD1" w:rsidRPr="007143C2">
        <w:rPr>
          <w:lang w:val="es-ES_tradnl"/>
        </w:rPr>
        <w:t>Enmienda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A4AD1" w:rsidRPr="007143C2">
        <w:rPr>
          <w:lang w:val="es-ES_tradnl"/>
        </w:rPr>
        <w:t>Kigali</w:t>
      </w:r>
      <w:r w:rsidR="007665EA">
        <w:rPr>
          <w:lang w:val="es-ES_tradnl"/>
        </w:rPr>
        <w:t xml:space="preserve"> </w:t>
      </w:r>
      <w:r w:rsidR="00DB0B14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DB0B14">
        <w:rPr>
          <w:lang w:val="es-ES_tradnl"/>
        </w:rPr>
        <w:t>incentivar</w:t>
      </w:r>
      <w:r w:rsidR="007665EA">
        <w:rPr>
          <w:lang w:val="es-ES_tradnl"/>
        </w:rPr>
        <w:t xml:space="preserve"> </w:t>
      </w:r>
      <w:r w:rsidR="00AA4AD1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artículo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5</w:t>
      </w:r>
      <w:r w:rsidR="007665EA">
        <w:rPr>
          <w:lang w:val="es-ES_tradnl"/>
        </w:rPr>
        <w:t xml:space="preserve"> </w:t>
      </w:r>
      <w:r w:rsidR="001028AB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1028AB">
        <w:rPr>
          <w:lang w:val="es-ES_tradnl"/>
        </w:rPr>
        <w:t>aún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no</w:t>
      </w:r>
      <w:r w:rsidR="007665EA">
        <w:rPr>
          <w:lang w:val="es-ES_tradnl"/>
        </w:rPr>
        <w:t xml:space="preserve"> </w:t>
      </w:r>
      <w:r w:rsidR="00BF325A">
        <w:rPr>
          <w:lang w:val="es-ES_tradnl"/>
        </w:rPr>
        <w:t>lo</w:t>
      </w:r>
      <w:r w:rsidR="007665EA">
        <w:rPr>
          <w:lang w:val="es-ES_tradnl"/>
        </w:rPr>
        <w:t xml:space="preserve"> </w:t>
      </w:r>
      <w:r w:rsidR="00BF325A">
        <w:rPr>
          <w:lang w:val="es-ES_tradnl"/>
        </w:rPr>
        <w:t>ha</w:t>
      </w:r>
      <w:r w:rsidR="002F0264">
        <w:rPr>
          <w:lang w:val="es-ES_tradnl"/>
        </w:rPr>
        <w:t>ya</w:t>
      </w:r>
      <w:r w:rsidR="00BF325A">
        <w:rPr>
          <w:lang w:val="es-ES_tradnl"/>
        </w:rPr>
        <w:t>n</w:t>
      </w:r>
      <w:r w:rsidR="007665EA">
        <w:rPr>
          <w:lang w:val="es-ES_tradnl"/>
        </w:rPr>
        <w:t xml:space="preserve"> </w:t>
      </w:r>
      <w:r w:rsidR="00BF325A">
        <w:rPr>
          <w:lang w:val="es-ES_tradnl"/>
        </w:rPr>
        <w:t>hecho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0655A3">
        <w:rPr>
          <w:lang w:val="es-ES_tradnl"/>
        </w:rPr>
        <w:t>introducir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sistemas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voluntarios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licencias</w:t>
      </w:r>
      <w:r w:rsidR="007665EA">
        <w:rPr>
          <w:lang w:val="es-ES_tradnl"/>
        </w:rPr>
        <w:t xml:space="preserve"> </w:t>
      </w:r>
      <w:r w:rsidR="00FA7C46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E4207F">
        <w:rPr>
          <w:lang w:val="es-ES_tradnl"/>
        </w:rPr>
        <w:t>colaborar</w:t>
      </w:r>
      <w:r w:rsidR="007665EA">
        <w:rPr>
          <w:lang w:val="es-ES_tradnl"/>
        </w:rPr>
        <w:t xml:space="preserve"> </w:t>
      </w:r>
      <w:r w:rsidR="00E4207F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E4207F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E4207F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E4207F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EE4EC0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EE4EC0">
        <w:rPr>
          <w:lang w:val="es-ES_tradnl"/>
        </w:rPr>
        <w:t>desarrollo</w:t>
      </w:r>
      <w:r w:rsidR="007665EA">
        <w:rPr>
          <w:lang w:val="es-ES_tradnl"/>
        </w:rPr>
        <w:t xml:space="preserve"> </w:t>
      </w:r>
      <w:r w:rsidR="00EE4EC0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medidas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normativas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regulatorias</w:t>
      </w:r>
      <w:r w:rsidR="007665EA">
        <w:rPr>
          <w:lang w:val="es-ES_tradnl"/>
        </w:rPr>
        <w:t xml:space="preserve"> </w:t>
      </w:r>
      <w:r w:rsidR="00CC6FB0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C6FB0">
        <w:rPr>
          <w:lang w:val="es-ES_tradnl"/>
        </w:rPr>
        <w:t>manejo</w:t>
      </w:r>
      <w:r w:rsidR="007665EA">
        <w:rPr>
          <w:lang w:val="es-ES_tradnl"/>
        </w:rPr>
        <w:t xml:space="preserve"> </w:t>
      </w:r>
      <w:r w:rsidR="00CC6FB0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E174FA" w:rsidRPr="00E174FA">
        <w:rPr>
          <w:lang w:val="es-ES_tradnl"/>
        </w:rPr>
        <w:t>reserva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HCFC</w:t>
      </w:r>
      <w:r w:rsidR="007665EA">
        <w:rPr>
          <w:lang w:val="es-ES_tradnl"/>
        </w:rPr>
        <w:t xml:space="preserve"> </w:t>
      </w:r>
      <w:r w:rsidR="00F43AEA" w:rsidRPr="00F43AEA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F43AEA" w:rsidRPr="00F43AEA">
        <w:rPr>
          <w:lang w:val="es-ES_tradnl"/>
        </w:rPr>
        <w:lastRenderedPageBreak/>
        <w:t>servicio</w:t>
      </w:r>
      <w:r w:rsidR="007665EA">
        <w:rPr>
          <w:lang w:val="es-ES_tradnl"/>
        </w:rPr>
        <w:t xml:space="preserve"> </w:t>
      </w:r>
      <w:r w:rsidR="00F43AEA" w:rsidRPr="00F43AEA">
        <w:rPr>
          <w:lang w:val="es-ES_tradnl"/>
        </w:rPr>
        <w:t>técnico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después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</w:t>
      </w:r>
      <w:r w:rsidR="0087485F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2030,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incluyendo</w:t>
      </w:r>
      <w:r w:rsidR="007665EA">
        <w:rPr>
          <w:lang w:val="es-ES_tradnl"/>
        </w:rPr>
        <w:t xml:space="preserve"> </w:t>
      </w:r>
      <w:r w:rsidR="00275450">
        <w:rPr>
          <w:lang w:val="es-ES_tradnl"/>
        </w:rPr>
        <w:t>normas</w:t>
      </w:r>
      <w:r w:rsidR="007665EA">
        <w:rPr>
          <w:lang w:val="es-ES_tradnl"/>
        </w:rPr>
        <w:t xml:space="preserve"> </w:t>
      </w:r>
      <w:r w:rsidR="008273F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equipo</w:t>
      </w:r>
      <w:r w:rsidR="008273F2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232B9D">
        <w:rPr>
          <w:lang w:val="es-ES_tradnl"/>
        </w:rPr>
        <w:t>usados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recuperación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reciclaje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refrigerantes;</w:t>
      </w:r>
    </w:p>
    <w:p w14:paraId="65770B15" w14:textId="0C61492F" w:rsidR="00A10C91" w:rsidRPr="007143C2" w:rsidRDefault="00CB142B" w:rsidP="00A83C1B">
      <w:pPr>
        <w:pStyle w:val="Heading2"/>
        <w:spacing w:before="240"/>
        <w:rPr>
          <w:lang w:val="es-ES_tradnl"/>
        </w:rPr>
      </w:pPr>
      <w:r w:rsidRPr="00CB142B">
        <w:rPr>
          <w:i/>
          <w:lang w:val="es-ES_tradnl"/>
        </w:rPr>
        <w:t>Sistemas</w:t>
      </w:r>
      <w:r w:rsidR="007665EA">
        <w:rPr>
          <w:i/>
          <w:lang w:val="es-ES_tradnl"/>
        </w:rPr>
        <w:t xml:space="preserve"> </w:t>
      </w:r>
      <w:r w:rsidRPr="00CB142B">
        <w:rPr>
          <w:i/>
          <w:lang w:val="es-ES_tradnl"/>
        </w:rPr>
        <w:t>nacionales</w:t>
      </w:r>
      <w:r w:rsidR="007665EA">
        <w:rPr>
          <w:i/>
          <w:lang w:val="es-ES_tradnl"/>
        </w:rPr>
        <w:t xml:space="preserve"> </w:t>
      </w:r>
      <w:r w:rsidRPr="00CB142B">
        <w:rPr>
          <w:i/>
          <w:lang w:val="es-ES_tradnl"/>
        </w:rPr>
        <w:t>de</w:t>
      </w:r>
      <w:r w:rsidR="007665EA">
        <w:rPr>
          <w:i/>
          <w:lang w:val="es-ES_tradnl"/>
        </w:rPr>
        <w:t xml:space="preserve"> </w:t>
      </w:r>
      <w:r w:rsidRPr="00CB142B">
        <w:rPr>
          <w:i/>
          <w:lang w:val="es-ES_tradnl"/>
        </w:rPr>
        <w:t>aduanas</w:t>
      </w:r>
      <w:r w:rsidR="007665EA">
        <w:rPr>
          <w:i/>
          <w:lang w:val="es-ES_tradnl"/>
        </w:rPr>
        <w:t xml:space="preserve"> </w:t>
      </w:r>
      <w:r w:rsidRPr="00CB142B">
        <w:rPr>
          <w:i/>
          <w:lang w:val="es-ES_tradnl"/>
        </w:rPr>
        <w:t>y</w:t>
      </w:r>
      <w:r w:rsidR="007665EA">
        <w:rPr>
          <w:i/>
          <w:lang w:val="es-ES_tradnl"/>
        </w:rPr>
        <w:t xml:space="preserve"> </w:t>
      </w:r>
      <w:r w:rsidRPr="00CB142B">
        <w:rPr>
          <w:i/>
          <w:lang w:val="es-ES_tradnl"/>
        </w:rPr>
        <w:t>de</w:t>
      </w:r>
      <w:r w:rsidR="007665EA">
        <w:rPr>
          <w:i/>
          <w:lang w:val="es-ES_tradnl"/>
        </w:rPr>
        <w:t xml:space="preserve"> </w:t>
      </w:r>
      <w:r w:rsidRPr="00CB142B">
        <w:rPr>
          <w:i/>
          <w:lang w:val="es-ES_tradnl"/>
        </w:rPr>
        <w:t>fiscalización</w:t>
      </w:r>
      <w:r w:rsidR="007665EA">
        <w:rPr>
          <w:i/>
          <w:lang w:val="es-ES_tradnl"/>
        </w:rPr>
        <w:t xml:space="preserve"> </w:t>
      </w:r>
      <w:r w:rsidRPr="00CB142B">
        <w:rPr>
          <w:i/>
          <w:lang w:val="es-ES_tradnl"/>
        </w:rPr>
        <w:t>operativos</w:t>
      </w:r>
      <w:r w:rsidR="007665EA">
        <w:rPr>
          <w:i/>
          <w:lang w:val="es-ES_tradnl"/>
        </w:rPr>
        <w:t xml:space="preserve"> </w:t>
      </w:r>
      <w:r w:rsidRPr="00CB142B">
        <w:rPr>
          <w:i/>
          <w:lang w:val="es-ES_tradnl"/>
        </w:rPr>
        <w:t>y</w:t>
      </w:r>
      <w:r w:rsidR="007665EA">
        <w:rPr>
          <w:i/>
          <w:lang w:val="es-ES_tradnl"/>
        </w:rPr>
        <w:t xml:space="preserve"> </w:t>
      </w:r>
      <w:r w:rsidRPr="00CB142B">
        <w:rPr>
          <w:i/>
          <w:lang w:val="es-ES_tradnl"/>
        </w:rPr>
        <w:t>fortalecidos</w:t>
      </w:r>
      <w:r w:rsidR="00C47EC5" w:rsidRPr="007143C2">
        <w:rPr>
          <w:lang w:val="es-ES_tradnl"/>
        </w:rPr>
        <w:t>:</w:t>
      </w:r>
      <w:r w:rsidR="007665EA">
        <w:rPr>
          <w:lang w:val="es-ES_tradnl"/>
        </w:rPr>
        <w:t xml:space="preserve"> </w:t>
      </w:r>
      <w:r w:rsidR="00A74474" w:rsidRPr="007143C2">
        <w:rPr>
          <w:lang w:val="es-ES_tradnl"/>
        </w:rPr>
        <w:t>Apoyar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DA47AA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9543E2">
        <w:rPr>
          <w:lang w:val="es-ES_tradnl"/>
        </w:rPr>
        <w:t>fortalecer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0B67E2">
        <w:rPr>
          <w:lang w:val="es-ES_tradnl"/>
        </w:rPr>
        <w:t>aplicación</w:t>
      </w:r>
      <w:r w:rsidR="00A10C91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monitoreo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fiscalización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52741">
        <w:rPr>
          <w:lang w:val="es-ES_tradnl"/>
        </w:rPr>
        <w:t>normas</w:t>
      </w:r>
      <w:r w:rsidR="007665EA">
        <w:rPr>
          <w:lang w:val="es-ES_tradnl"/>
        </w:rPr>
        <w:t xml:space="preserve"> </w:t>
      </w:r>
      <w:r w:rsidR="005A5C3E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regulaciones</w:t>
      </w:r>
      <w:r w:rsidR="007665EA">
        <w:rPr>
          <w:lang w:val="es-ES_tradnl"/>
        </w:rPr>
        <w:t xml:space="preserve"> </w:t>
      </w:r>
      <w:r w:rsidR="00C84C3A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sustancias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controladas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614410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F63A0B" w:rsidRPr="007143C2">
        <w:rPr>
          <w:lang w:val="es-ES_tradnl"/>
        </w:rPr>
        <w:t>prevención</w:t>
      </w:r>
      <w:r w:rsidR="007665EA">
        <w:rPr>
          <w:lang w:val="es-ES_tradnl"/>
        </w:rPr>
        <w:t xml:space="preserve"> </w:t>
      </w:r>
      <w:r w:rsidR="00F63A0B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comercio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ilícito</w:t>
      </w:r>
      <w:r w:rsidR="007665EA">
        <w:rPr>
          <w:lang w:val="es-ES_tradnl"/>
        </w:rPr>
        <w:t xml:space="preserve"> </w:t>
      </w:r>
      <w:r w:rsidR="00007C55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007C55">
        <w:rPr>
          <w:lang w:val="es-ES_tradnl"/>
        </w:rPr>
        <w:t>través</w:t>
      </w:r>
      <w:r w:rsidR="007665EA">
        <w:rPr>
          <w:lang w:val="es-ES_tradnl"/>
        </w:rPr>
        <w:t xml:space="preserve"> </w:t>
      </w:r>
      <w:r w:rsidR="00007C55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5142E" w:rsidRPr="007143C2">
        <w:rPr>
          <w:lang w:val="es-ES_tradnl"/>
        </w:rPr>
        <w:t>sensibilización</w:t>
      </w:r>
      <w:r w:rsidR="007665EA">
        <w:rPr>
          <w:lang w:val="es-ES_tradnl"/>
        </w:rPr>
        <w:t xml:space="preserve"> </w:t>
      </w:r>
      <w:r w:rsidR="0035142E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5142E" w:rsidRPr="007143C2">
        <w:rPr>
          <w:lang w:val="es-ES_tradnl"/>
        </w:rPr>
        <w:t>desarrollo</w:t>
      </w:r>
      <w:r w:rsidR="007665EA">
        <w:rPr>
          <w:lang w:val="es-ES_tradnl"/>
        </w:rPr>
        <w:t xml:space="preserve"> </w:t>
      </w:r>
      <w:r w:rsidR="0035142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5142E" w:rsidRPr="007143C2">
        <w:rPr>
          <w:lang w:val="es-ES_tradnl"/>
        </w:rPr>
        <w:t>capacidades</w:t>
      </w:r>
      <w:r w:rsidR="00A10C91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promover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capacitación</w:t>
      </w:r>
      <w:r w:rsidR="007665EA">
        <w:rPr>
          <w:lang w:val="es-ES_tradnl"/>
        </w:rPr>
        <w:t xml:space="preserve"> </w:t>
      </w:r>
      <w:r w:rsidR="00504592">
        <w:rPr>
          <w:lang w:val="es-ES_tradnl"/>
        </w:rPr>
        <w:t>aduanera</w:t>
      </w:r>
      <w:r w:rsidR="007665EA">
        <w:rPr>
          <w:lang w:val="es-ES_tradnl"/>
        </w:rPr>
        <w:t xml:space="preserve"> </w:t>
      </w:r>
      <w:r w:rsidR="00504592" w:rsidRPr="0050459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04592" w:rsidRPr="0050459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04592" w:rsidRPr="00504592">
        <w:rPr>
          <w:lang w:val="es-ES_tradnl"/>
        </w:rPr>
        <w:t>fiscalización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desarrolladas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6C0738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DF544A">
        <w:rPr>
          <w:lang w:val="es-ES_tradnl"/>
        </w:rPr>
        <w:t>otros</w:t>
      </w:r>
      <w:r w:rsidR="00A10C91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A8320B">
        <w:rPr>
          <w:lang w:val="es-ES_tradnl"/>
        </w:rPr>
        <w:t>colaborar</w:t>
      </w:r>
      <w:r w:rsidR="007665EA">
        <w:rPr>
          <w:lang w:val="es-ES_tradnl"/>
        </w:rPr>
        <w:t xml:space="preserve"> </w:t>
      </w:r>
      <w:r w:rsidR="00A8320B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5E4F27">
        <w:rPr>
          <w:lang w:val="es-ES_tradnl"/>
        </w:rPr>
        <w:t>instituciones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capacitación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aduanera</w:t>
      </w:r>
      <w:r w:rsidR="007665EA">
        <w:rPr>
          <w:lang w:val="es-ES_tradnl"/>
        </w:rPr>
        <w:t xml:space="preserve"> </w:t>
      </w:r>
      <w:r w:rsidR="00E03281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7329B6">
        <w:rPr>
          <w:lang w:val="es-ES_tradnl"/>
        </w:rPr>
        <w:t>in</w:t>
      </w:r>
      <w:r w:rsidR="00736792">
        <w:rPr>
          <w:lang w:val="es-ES_tradnl"/>
        </w:rPr>
        <w:t>tegrar</w:t>
      </w:r>
      <w:r w:rsidR="007665EA">
        <w:rPr>
          <w:lang w:val="es-ES_tradnl"/>
        </w:rPr>
        <w:t xml:space="preserve"> </w:t>
      </w:r>
      <w:r w:rsidR="00B01114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54167B">
        <w:rPr>
          <w:lang w:val="es-ES_tradnl"/>
        </w:rPr>
        <w:t>contenidos</w:t>
      </w:r>
      <w:r w:rsidR="007665EA">
        <w:rPr>
          <w:lang w:val="es-ES_tradnl"/>
        </w:rPr>
        <w:t xml:space="preserve"> </w:t>
      </w:r>
      <w:r w:rsidR="00B01114">
        <w:rPr>
          <w:lang w:val="es-ES_tradnl"/>
        </w:rPr>
        <w:t>necesarios</w:t>
      </w:r>
      <w:r w:rsidR="007665EA">
        <w:rPr>
          <w:lang w:val="es-ES_tradnl"/>
        </w:rPr>
        <w:t xml:space="preserve"> </w:t>
      </w:r>
      <w:r w:rsidR="004D7BA7">
        <w:rPr>
          <w:lang w:val="es-ES_tradnl"/>
        </w:rPr>
        <w:t>a</w:t>
      </w:r>
      <w:r w:rsidR="00B01114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B01114">
        <w:rPr>
          <w:lang w:val="es-ES_tradnl"/>
        </w:rPr>
        <w:t>currículum</w:t>
      </w:r>
      <w:r w:rsidR="00A10C91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promover</w:t>
      </w:r>
      <w:r w:rsidR="007665EA">
        <w:rPr>
          <w:lang w:val="es-ES_tradnl"/>
        </w:rPr>
        <w:t xml:space="preserve"> </w:t>
      </w:r>
      <w:r w:rsidR="00995F98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F81A53">
        <w:rPr>
          <w:lang w:val="es-ES_tradnl"/>
        </w:rPr>
        <w:t>normalización</w:t>
      </w:r>
      <w:r w:rsidR="007665EA">
        <w:rPr>
          <w:lang w:val="es-ES_tradnl"/>
        </w:rPr>
        <w:t xml:space="preserve"> </w:t>
      </w:r>
      <w:r w:rsidR="00F81A5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042CD" w:rsidRPr="007143C2">
        <w:rPr>
          <w:lang w:val="es-ES_tradnl"/>
        </w:rPr>
        <w:t>procedimientos</w:t>
      </w:r>
      <w:r w:rsidR="007665EA">
        <w:rPr>
          <w:lang w:val="es-ES_tradnl"/>
        </w:rPr>
        <w:t xml:space="preserve"> </w:t>
      </w:r>
      <w:r w:rsidR="00315D06" w:rsidRPr="007143C2">
        <w:rPr>
          <w:lang w:val="es-ES_tradnl"/>
        </w:rPr>
        <w:t>operativos</w:t>
      </w:r>
      <w:r w:rsidR="007665EA">
        <w:rPr>
          <w:lang w:val="es-ES_tradnl"/>
        </w:rPr>
        <w:t xml:space="preserve"> </w:t>
      </w:r>
      <w:r w:rsidR="00315D06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enfoques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innovadores</w:t>
      </w:r>
      <w:r w:rsidR="007665EA">
        <w:rPr>
          <w:lang w:val="es-ES_tradnl"/>
        </w:rPr>
        <w:t xml:space="preserve"> </w:t>
      </w:r>
      <w:r w:rsidR="009A7F59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A7F59">
        <w:rPr>
          <w:lang w:val="es-ES_tradnl"/>
        </w:rPr>
        <w:t>fiscalización</w:t>
      </w:r>
      <w:r w:rsidR="007665EA">
        <w:rPr>
          <w:lang w:val="es-ES_tradnl"/>
        </w:rPr>
        <w:t xml:space="preserve"> </w:t>
      </w:r>
      <w:r w:rsidR="009A7F59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licencias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cuotas</w:t>
      </w:r>
      <w:r w:rsidR="007665EA">
        <w:rPr>
          <w:lang w:val="es-ES_tradnl"/>
        </w:rPr>
        <w:t xml:space="preserve"> </w:t>
      </w:r>
      <w:r w:rsidR="003A2204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3A2204">
        <w:rPr>
          <w:lang w:val="es-ES_tradnl"/>
        </w:rPr>
        <w:t>nivel</w:t>
      </w:r>
      <w:r w:rsidR="007665EA">
        <w:rPr>
          <w:lang w:val="es-ES_tradnl"/>
        </w:rPr>
        <w:t xml:space="preserve"> </w:t>
      </w:r>
      <w:r w:rsidR="00EB09FC">
        <w:rPr>
          <w:lang w:val="es-ES_tradnl"/>
        </w:rPr>
        <w:t>tanto</w:t>
      </w:r>
      <w:r w:rsidR="007665EA">
        <w:rPr>
          <w:lang w:val="es-ES_tradnl"/>
        </w:rPr>
        <w:t xml:space="preserve"> </w:t>
      </w:r>
      <w:r w:rsidR="003A2204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F36C1" w:rsidRPr="007143C2">
        <w:rPr>
          <w:lang w:val="es-ES_tradnl"/>
        </w:rPr>
        <w:t>fronteras</w:t>
      </w:r>
      <w:r w:rsidR="007665EA">
        <w:rPr>
          <w:lang w:val="es-ES_tradnl"/>
        </w:rPr>
        <w:t xml:space="preserve"> </w:t>
      </w:r>
      <w:r w:rsidR="00EB09FC">
        <w:rPr>
          <w:lang w:val="es-ES_tradnl"/>
        </w:rPr>
        <w:t>como</w:t>
      </w:r>
      <w:r w:rsidR="007665EA">
        <w:rPr>
          <w:lang w:val="es-ES_tradnl"/>
        </w:rPr>
        <w:t xml:space="preserve"> </w:t>
      </w:r>
      <w:r w:rsidR="00EB09F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A7D1C">
        <w:rPr>
          <w:lang w:val="es-ES_tradnl"/>
        </w:rPr>
        <w:t>mercado</w:t>
      </w:r>
      <w:r w:rsidR="007665EA">
        <w:rPr>
          <w:lang w:val="es-ES_tradnl"/>
        </w:rPr>
        <w:t xml:space="preserve"> </w:t>
      </w:r>
      <w:r w:rsidR="003A7D1C">
        <w:rPr>
          <w:lang w:val="es-ES_tradnl"/>
        </w:rPr>
        <w:t>nacional</w:t>
      </w:r>
      <w:r w:rsidR="00A10C91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fortalecer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cooperación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entre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264C3F" w:rsidRPr="007143C2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3A0585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A0585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3A0585">
        <w:rPr>
          <w:lang w:val="es-ES_tradnl"/>
        </w:rPr>
        <w:t>autoridades</w:t>
      </w:r>
      <w:r w:rsidR="007665EA">
        <w:rPr>
          <w:lang w:val="es-ES_tradnl"/>
        </w:rPr>
        <w:t xml:space="preserve"> </w:t>
      </w:r>
      <w:r w:rsidR="003A0585">
        <w:rPr>
          <w:lang w:val="es-ES_tradnl"/>
        </w:rPr>
        <w:t>aduaneras</w:t>
      </w:r>
      <w:r w:rsidR="007665EA">
        <w:rPr>
          <w:lang w:val="es-ES_tradnl"/>
        </w:rPr>
        <w:t xml:space="preserve"> </w:t>
      </w:r>
      <w:r w:rsidR="003A0585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A0585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A0585">
        <w:rPr>
          <w:lang w:val="es-ES_tradnl"/>
        </w:rPr>
        <w:t>fiscalización</w:t>
      </w:r>
      <w:r w:rsidR="00A10C91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7E6278">
        <w:rPr>
          <w:lang w:val="es-ES_tradnl"/>
        </w:rPr>
        <w:t>trabajar</w:t>
      </w:r>
      <w:r w:rsidR="007665EA">
        <w:rPr>
          <w:lang w:val="es-ES_tradnl"/>
        </w:rPr>
        <w:t xml:space="preserve"> </w:t>
      </w:r>
      <w:r w:rsidR="007E6278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E2554B" w:rsidRPr="007143C2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autoridades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aduaneras</w:t>
      </w:r>
      <w:r w:rsidR="007665EA">
        <w:rPr>
          <w:lang w:val="es-ES_tradnl"/>
        </w:rPr>
        <w:t xml:space="preserve"> </w:t>
      </w:r>
      <w:r w:rsidR="007D18C8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C23E58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C23E58">
        <w:rPr>
          <w:lang w:val="es-ES_tradnl"/>
        </w:rPr>
        <w:t>mejoramiento</w:t>
      </w:r>
      <w:r w:rsidR="007665EA">
        <w:rPr>
          <w:lang w:val="es-ES_tradnl"/>
        </w:rPr>
        <w:t xml:space="preserve"> </w:t>
      </w:r>
      <w:r w:rsidR="00C23E58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calidad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8C4723">
        <w:rPr>
          <w:lang w:val="es-ES_tradnl"/>
        </w:rPr>
        <w:t>datos</w:t>
      </w:r>
      <w:r w:rsidR="007665EA">
        <w:rPr>
          <w:lang w:val="es-ES_tradnl"/>
        </w:rPr>
        <w:t xml:space="preserve"> </w:t>
      </w:r>
      <w:r w:rsidR="008C472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C4723">
        <w:rPr>
          <w:lang w:val="es-ES_tradnl"/>
        </w:rPr>
        <w:t>comercio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8C4723">
        <w:rPr>
          <w:lang w:val="es-ES_tradnl"/>
        </w:rPr>
        <w:t>preparar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57259F">
        <w:rPr>
          <w:lang w:val="es-ES_tradnl"/>
        </w:rPr>
        <w:t>implementación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códigos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Sistema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Armonizado</w:t>
      </w:r>
      <w:r w:rsidR="007665EA">
        <w:rPr>
          <w:lang w:val="es-ES_tradnl"/>
        </w:rPr>
        <w:t xml:space="preserve"> </w:t>
      </w:r>
      <w:r w:rsidR="00E2554B" w:rsidRPr="007143C2">
        <w:rPr>
          <w:lang w:val="es-ES_tradnl"/>
        </w:rPr>
        <w:t>OMA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2028;</w:t>
      </w:r>
      <w:r w:rsidR="007665EA">
        <w:rPr>
          <w:lang w:val="es-ES_tradnl"/>
        </w:rPr>
        <w:t xml:space="preserve"> </w:t>
      </w:r>
      <w:r w:rsidR="00F67C44">
        <w:rPr>
          <w:lang w:val="es-ES_tradnl"/>
        </w:rPr>
        <w:t>formar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inspectores</w:t>
      </w:r>
      <w:r w:rsidR="007665EA">
        <w:rPr>
          <w:lang w:val="es-ES_tradnl"/>
        </w:rPr>
        <w:t xml:space="preserve"> </w:t>
      </w:r>
      <w:r w:rsidR="00F67C44">
        <w:rPr>
          <w:lang w:val="es-ES_tradnl"/>
        </w:rPr>
        <w:t>ambientales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ayudar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E2554B" w:rsidRPr="007143C2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diseñar</w:t>
      </w:r>
      <w:r w:rsidR="007665EA">
        <w:rPr>
          <w:lang w:val="es-ES_tradnl"/>
        </w:rPr>
        <w:t xml:space="preserve"> </w:t>
      </w:r>
      <w:r w:rsidR="00214BA8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214BA8">
        <w:rPr>
          <w:lang w:val="es-ES_tradnl"/>
        </w:rPr>
        <w:t>implementar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programas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piloto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A1A96">
        <w:rPr>
          <w:lang w:val="es-ES_tradnl"/>
        </w:rPr>
        <w:t>control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la</w:t>
      </w:r>
      <w:r w:rsidR="00E46588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cadena</w:t>
      </w:r>
      <w:r w:rsidR="00E46588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suministro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nacional</w:t>
      </w:r>
      <w:r w:rsidR="007665EA">
        <w:rPr>
          <w:lang w:val="es-ES_tradnl"/>
        </w:rPr>
        <w:t xml:space="preserve"> </w:t>
      </w:r>
      <w:r w:rsidR="00260410">
        <w:rPr>
          <w:lang w:val="es-ES_tradnl"/>
        </w:rPr>
        <w:t>orientados</w:t>
      </w:r>
      <w:r w:rsidR="007665EA">
        <w:rPr>
          <w:lang w:val="es-ES_tradnl"/>
        </w:rPr>
        <w:t xml:space="preserve"> </w:t>
      </w:r>
      <w:r w:rsidR="00260410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260410">
        <w:rPr>
          <w:lang w:val="es-ES_tradnl"/>
        </w:rPr>
        <w:t>fiscalizar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mayoristas,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importadores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empresas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servicio</w:t>
      </w:r>
      <w:r w:rsidR="007665EA">
        <w:rPr>
          <w:lang w:val="es-ES_tradnl"/>
        </w:rPr>
        <w:t xml:space="preserve"> </w:t>
      </w:r>
      <w:r w:rsidR="00A10C91" w:rsidRPr="007143C2">
        <w:rPr>
          <w:lang w:val="es-ES_tradnl"/>
        </w:rPr>
        <w:t>técnico;</w:t>
      </w:r>
    </w:p>
    <w:p w14:paraId="76F730BB" w14:textId="00DEC9A5" w:rsidR="0004690E" w:rsidRPr="0086286D" w:rsidRDefault="00531F51" w:rsidP="00BD0869">
      <w:pPr>
        <w:pStyle w:val="Heading2"/>
        <w:spacing w:before="240"/>
        <w:rPr>
          <w:lang w:val="es-ES_tradnl"/>
        </w:rPr>
      </w:pPr>
      <w:r w:rsidRPr="0086286D">
        <w:rPr>
          <w:i/>
          <w:lang w:val="es-ES_tradnl"/>
        </w:rPr>
        <w:t>Trabajadores</w:t>
      </w:r>
      <w:r w:rsidR="007665EA">
        <w:rPr>
          <w:i/>
          <w:lang w:val="es-ES_tradnl"/>
        </w:rPr>
        <w:t xml:space="preserve"> </w:t>
      </w:r>
      <w:r w:rsidRPr="0086286D">
        <w:rPr>
          <w:i/>
          <w:lang w:val="es-ES_tradnl"/>
        </w:rPr>
        <w:t>e</w:t>
      </w:r>
      <w:r w:rsidR="007665EA">
        <w:rPr>
          <w:i/>
          <w:lang w:val="es-ES_tradnl"/>
        </w:rPr>
        <w:t xml:space="preserve"> </w:t>
      </w:r>
      <w:r w:rsidRPr="0086286D">
        <w:rPr>
          <w:i/>
          <w:lang w:val="es-ES_tradnl"/>
        </w:rPr>
        <w:t>instituciones</w:t>
      </w:r>
      <w:r w:rsidR="007665EA">
        <w:rPr>
          <w:i/>
          <w:lang w:val="es-ES_tradnl"/>
        </w:rPr>
        <w:t xml:space="preserve"> </w:t>
      </w:r>
      <w:r w:rsidR="003B3FA1" w:rsidRPr="0086286D">
        <w:rPr>
          <w:i/>
          <w:lang w:val="es-ES_tradnl"/>
        </w:rPr>
        <w:t>nacionales</w:t>
      </w:r>
      <w:r w:rsidR="007665EA">
        <w:rPr>
          <w:i/>
          <w:lang w:val="es-ES_tradnl"/>
        </w:rPr>
        <w:t xml:space="preserve"> </w:t>
      </w:r>
      <w:r w:rsidR="003B3FA1" w:rsidRPr="0086286D">
        <w:rPr>
          <w:i/>
          <w:lang w:val="es-ES_tradnl"/>
        </w:rPr>
        <w:t>de</w:t>
      </w:r>
      <w:r w:rsidR="007665EA">
        <w:rPr>
          <w:i/>
          <w:lang w:val="es-ES_tradnl"/>
        </w:rPr>
        <w:t xml:space="preserve"> </w:t>
      </w:r>
      <w:r w:rsidR="003B3FA1" w:rsidRPr="0086286D">
        <w:rPr>
          <w:i/>
          <w:lang w:val="es-ES_tradnl"/>
        </w:rPr>
        <w:t>refrigeración</w:t>
      </w:r>
      <w:r w:rsidR="007665EA">
        <w:rPr>
          <w:i/>
          <w:lang w:val="es-ES_tradnl"/>
        </w:rPr>
        <w:t xml:space="preserve"> </w:t>
      </w:r>
      <w:r w:rsidR="003B3FA1" w:rsidRPr="0086286D">
        <w:rPr>
          <w:i/>
          <w:lang w:val="es-ES_tradnl"/>
        </w:rPr>
        <w:t>y</w:t>
      </w:r>
      <w:r w:rsidR="007665EA">
        <w:rPr>
          <w:i/>
          <w:lang w:val="es-ES_tradnl"/>
        </w:rPr>
        <w:t xml:space="preserve"> </w:t>
      </w:r>
      <w:r w:rsidR="003B3FA1" w:rsidRPr="0086286D">
        <w:rPr>
          <w:i/>
          <w:lang w:val="es-ES_tradnl"/>
        </w:rPr>
        <w:t>climatización</w:t>
      </w:r>
      <w:r w:rsidR="007665EA">
        <w:rPr>
          <w:i/>
          <w:lang w:val="es-ES_tradnl"/>
        </w:rPr>
        <w:t xml:space="preserve"> </w:t>
      </w:r>
      <w:r w:rsidR="003B3FA1" w:rsidRPr="0086286D">
        <w:rPr>
          <w:i/>
          <w:lang w:val="es-ES_tradnl"/>
        </w:rPr>
        <w:t>que</w:t>
      </w:r>
      <w:r w:rsidR="007665EA">
        <w:rPr>
          <w:i/>
          <w:lang w:val="es-ES_tradnl"/>
        </w:rPr>
        <w:t xml:space="preserve"> </w:t>
      </w:r>
      <w:r w:rsidR="003B3FA1" w:rsidRPr="0086286D">
        <w:rPr>
          <w:i/>
          <w:lang w:val="es-ES_tradnl"/>
        </w:rPr>
        <w:t>hagan</w:t>
      </w:r>
      <w:r w:rsidR="007665EA">
        <w:rPr>
          <w:i/>
          <w:lang w:val="es-ES_tradnl"/>
        </w:rPr>
        <w:t xml:space="preserve"> </w:t>
      </w:r>
      <w:r w:rsidRPr="0086286D">
        <w:rPr>
          <w:i/>
          <w:lang w:val="es-ES_tradnl"/>
        </w:rPr>
        <w:t>un</w:t>
      </w:r>
      <w:r w:rsidR="007665EA">
        <w:rPr>
          <w:i/>
          <w:lang w:val="es-ES_tradnl"/>
        </w:rPr>
        <w:t xml:space="preserve"> </w:t>
      </w:r>
      <w:r w:rsidRPr="0086286D">
        <w:rPr>
          <w:i/>
          <w:lang w:val="es-ES_tradnl"/>
        </w:rPr>
        <w:t>manejo</w:t>
      </w:r>
      <w:r w:rsidR="007665EA">
        <w:rPr>
          <w:i/>
          <w:lang w:val="es-ES_tradnl"/>
        </w:rPr>
        <w:t xml:space="preserve"> </w:t>
      </w:r>
      <w:r w:rsidRPr="0086286D">
        <w:rPr>
          <w:i/>
          <w:lang w:val="es-ES_tradnl"/>
        </w:rPr>
        <w:t>seguro,</w:t>
      </w:r>
      <w:r w:rsidR="007665EA">
        <w:rPr>
          <w:i/>
          <w:lang w:val="es-ES_tradnl"/>
        </w:rPr>
        <w:t xml:space="preserve"> </w:t>
      </w:r>
      <w:r w:rsidRPr="0086286D">
        <w:rPr>
          <w:i/>
          <w:lang w:val="es-ES_tradnl"/>
        </w:rPr>
        <w:t>eficiente</w:t>
      </w:r>
      <w:r w:rsidR="007665EA">
        <w:rPr>
          <w:i/>
          <w:lang w:val="es-ES_tradnl"/>
        </w:rPr>
        <w:t xml:space="preserve"> </w:t>
      </w:r>
      <w:r w:rsidRPr="0086286D">
        <w:rPr>
          <w:i/>
          <w:lang w:val="es-ES_tradnl"/>
        </w:rPr>
        <w:t>y</w:t>
      </w:r>
      <w:r w:rsidR="007665EA">
        <w:rPr>
          <w:i/>
          <w:lang w:val="es-ES_tradnl"/>
        </w:rPr>
        <w:t xml:space="preserve"> </w:t>
      </w:r>
      <w:r w:rsidRPr="0086286D">
        <w:rPr>
          <w:i/>
          <w:lang w:val="es-ES_tradnl"/>
        </w:rPr>
        <w:t>ecológico</w:t>
      </w:r>
      <w:r w:rsidR="007665EA">
        <w:rPr>
          <w:i/>
          <w:lang w:val="es-ES_tradnl"/>
        </w:rPr>
        <w:t xml:space="preserve"> </w:t>
      </w:r>
      <w:r w:rsidRPr="0086286D">
        <w:rPr>
          <w:i/>
          <w:lang w:val="es-ES_tradnl"/>
        </w:rPr>
        <w:t>de</w:t>
      </w:r>
      <w:r w:rsidR="007665EA">
        <w:rPr>
          <w:i/>
          <w:lang w:val="es-ES_tradnl"/>
        </w:rPr>
        <w:t xml:space="preserve"> </w:t>
      </w:r>
      <w:r w:rsidRPr="0086286D">
        <w:rPr>
          <w:i/>
          <w:lang w:val="es-ES_tradnl"/>
        </w:rPr>
        <w:t>los</w:t>
      </w:r>
      <w:r w:rsidR="007665EA">
        <w:rPr>
          <w:i/>
          <w:lang w:val="es-ES_tradnl"/>
        </w:rPr>
        <w:t xml:space="preserve"> </w:t>
      </w:r>
      <w:r w:rsidRPr="0086286D">
        <w:rPr>
          <w:i/>
          <w:lang w:val="es-ES_tradnl"/>
        </w:rPr>
        <w:t>refrigerantes</w:t>
      </w:r>
      <w:r w:rsidR="00F9584C">
        <w:rPr>
          <w:i/>
          <w:lang w:val="es-ES_tradnl"/>
        </w:rPr>
        <w:t>:</w:t>
      </w:r>
      <w:r w:rsidR="007665EA">
        <w:rPr>
          <w:i/>
          <w:lang w:val="es-ES_tradnl"/>
        </w:rPr>
        <w:t xml:space="preserve"> </w:t>
      </w:r>
      <w:r w:rsidR="00352069" w:rsidRPr="0086286D">
        <w:rPr>
          <w:lang w:val="es-ES_tradnl"/>
        </w:rPr>
        <w:t>Informar</w:t>
      </w:r>
      <w:r w:rsidR="007665EA">
        <w:rPr>
          <w:lang w:val="es-ES_tradnl"/>
        </w:rPr>
        <w:t xml:space="preserve"> </w:t>
      </w:r>
      <w:r w:rsidR="0054422E" w:rsidRPr="0086286D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47557E" w:rsidRPr="0086286D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D67CDA" w:rsidRPr="0086286D">
        <w:rPr>
          <w:lang w:val="es-ES_tradnl"/>
        </w:rPr>
        <w:t>contra</w:t>
      </w:r>
      <w:r w:rsidR="0004690E" w:rsidRPr="0086286D">
        <w:rPr>
          <w:lang w:val="es-ES_tradnl"/>
        </w:rPr>
        <w:t>partes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servicio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técnico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refrigerantes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alternativos,</w:t>
      </w:r>
      <w:r w:rsidR="007665EA">
        <w:rPr>
          <w:lang w:val="es-ES_tradnl"/>
        </w:rPr>
        <w:t xml:space="preserve"> </w:t>
      </w:r>
      <w:r w:rsidR="00DE215B" w:rsidRPr="0086286D">
        <w:rPr>
          <w:lang w:val="es-ES_tradnl"/>
        </w:rPr>
        <w:t>nuevas</w:t>
      </w:r>
      <w:r w:rsidR="007665EA">
        <w:rPr>
          <w:lang w:val="es-ES_tradnl"/>
        </w:rPr>
        <w:t xml:space="preserve"> </w:t>
      </w:r>
      <w:r w:rsidR="00DE215B" w:rsidRPr="0086286D">
        <w:rPr>
          <w:lang w:val="es-ES_tradnl"/>
        </w:rPr>
        <w:t>tecnologías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mejores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prácticas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A0C45" w:rsidRPr="0086286D">
        <w:rPr>
          <w:lang w:val="es-ES_tradnl"/>
        </w:rPr>
        <w:t>mantenimiento</w:t>
      </w:r>
      <w:r w:rsidR="0004690E" w:rsidRPr="0086286D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difundir</w:t>
      </w:r>
      <w:r w:rsidR="007665EA">
        <w:rPr>
          <w:lang w:val="es-ES_tradnl"/>
        </w:rPr>
        <w:t xml:space="preserve"> </w:t>
      </w:r>
      <w:r w:rsidR="009A3A55" w:rsidRPr="0086286D">
        <w:rPr>
          <w:lang w:val="es-ES_tradnl"/>
        </w:rPr>
        <w:t>pautas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estandarizadas</w:t>
      </w:r>
      <w:r w:rsidR="007665EA">
        <w:rPr>
          <w:lang w:val="es-ES_tradnl"/>
        </w:rPr>
        <w:t xml:space="preserve"> </w:t>
      </w:r>
      <w:r w:rsidR="005F24BB" w:rsidRPr="0086286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602EA" w:rsidRPr="0086286D">
        <w:rPr>
          <w:lang w:val="es-ES_tradnl"/>
        </w:rPr>
        <w:t>servicio</w:t>
      </w:r>
      <w:r w:rsidR="007665EA">
        <w:rPr>
          <w:lang w:val="es-ES_tradnl"/>
        </w:rPr>
        <w:t xml:space="preserve"> </w:t>
      </w:r>
      <w:r w:rsidR="007602EA" w:rsidRPr="0086286D">
        <w:rPr>
          <w:lang w:val="es-ES_tradnl"/>
        </w:rPr>
        <w:t>técnico</w:t>
      </w:r>
      <w:r w:rsidR="0004690E" w:rsidRPr="0086286D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marcos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acreditación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base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competencias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técnicas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1461DF" w:rsidRPr="0086286D">
        <w:rPr>
          <w:lang w:val="es-ES_tradnl"/>
        </w:rPr>
        <w:t>elaborar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materiales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técnicos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simplificados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alternativas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HFC</w:t>
      </w:r>
      <w:r w:rsidR="007665EA">
        <w:rPr>
          <w:lang w:val="es-ES_tradnl"/>
        </w:rPr>
        <w:t xml:space="preserve"> </w:t>
      </w:r>
      <w:r w:rsidR="002226C2" w:rsidRPr="0086286D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sus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usos;</w:t>
      </w:r>
      <w:r w:rsidR="007665EA">
        <w:rPr>
          <w:lang w:val="es-ES_tradnl"/>
        </w:rPr>
        <w:t xml:space="preserve"> </w:t>
      </w:r>
      <w:r w:rsidR="00262FF1" w:rsidRPr="0086286D">
        <w:rPr>
          <w:lang w:val="es-ES_tradnl"/>
        </w:rPr>
        <w:t>colaborar</w:t>
      </w:r>
      <w:r w:rsidR="007665EA">
        <w:rPr>
          <w:lang w:val="es-ES_tradnl"/>
        </w:rPr>
        <w:t xml:space="preserve"> </w:t>
      </w:r>
      <w:r w:rsidR="00262FF1" w:rsidRPr="0086286D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262FF1" w:rsidRPr="0086286D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262FF1" w:rsidRPr="0086286D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262FF1" w:rsidRPr="0086286D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74689F" w:rsidRPr="0086286D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74689F" w:rsidRPr="0086286D">
        <w:rPr>
          <w:lang w:val="es-ES_tradnl"/>
        </w:rPr>
        <w:t>adopción</w:t>
      </w:r>
      <w:r w:rsidR="007665EA">
        <w:rPr>
          <w:lang w:val="es-ES_tradnl"/>
        </w:rPr>
        <w:t xml:space="preserve"> </w:t>
      </w:r>
      <w:r w:rsidR="0074689F" w:rsidRPr="0086286D">
        <w:rPr>
          <w:lang w:val="es-ES_tradnl"/>
        </w:rPr>
        <w:t>o</w:t>
      </w:r>
      <w:r w:rsidR="007665EA">
        <w:rPr>
          <w:lang w:val="es-ES_tradnl"/>
        </w:rPr>
        <w:t xml:space="preserve"> </w:t>
      </w:r>
      <w:r w:rsidR="0074689F" w:rsidRPr="0086286D">
        <w:rPr>
          <w:lang w:val="es-ES_tradnl"/>
        </w:rPr>
        <w:t>actualización</w:t>
      </w:r>
      <w:r w:rsidR="007665EA">
        <w:rPr>
          <w:lang w:val="es-ES_tradnl"/>
        </w:rPr>
        <w:t xml:space="preserve"> </w:t>
      </w:r>
      <w:r w:rsidR="0074689F" w:rsidRPr="0086286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códigos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prácticas</w:t>
      </w:r>
      <w:r w:rsidR="007665EA">
        <w:rPr>
          <w:lang w:val="es-ES_tradnl"/>
        </w:rPr>
        <w:t xml:space="preserve"> </w:t>
      </w:r>
      <w:r w:rsidR="006C4E8C" w:rsidRPr="0086286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602EA" w:rsidRPr="0086286D">
        <w:rPr>
          <w:lang w:val="es-ES_tradnl"/>
        </w:rPr>
        <w:t>servicio</w:t>
      </w:r>
      <w:r w:rsidR="007665EA">
        <w:rPr>
          <w:lang w:val="es-ES_tradnl"/>
        </w:rPr>
        <w:t xml:space="preserve"> </w:t>
      </w:r>
      <w:r w:rsidR="007602EA" w:rsidRPr="0086286D">
        <w:rPr>
          <w:lang w:val="es-ES_tradnl"/>
        </w:rPr>
        <w:t>técnico</w:t>
      </w:r>
      <w:r w:rsidR="0004690E" w:rsidRPr="0086286D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fortalecer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085166" w:rsidRPr="0086286D">
        <w:rPr>
          <w:lang w:val="es-ES_tradnl"/>
        </w:rPr>
        <w:t>capacidades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85028" w:rsidRPr="0086286D">
        <w:rPr>
          <w:lang w:val="es-ES_tradnl"/>
        </w:rPr>
        <w:t>técnicos</w:t>
      </w:r>
      <w:r w:rsidR="007665EA">
        <w:rPr>
          <w:lang w:val="es-ES_tradnl"/>
        </w:rPr>
        <w:t xml:space="preserve"> </w:t>
      </w:r>
      <w:r w:rsidR="00985028" w:rsidRPr="0086286D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241709" w:rsidRPr="0086286D">
        <w:rPr>
          <w:lang w:val="es-ES_tradnl"/>
        </w:rPr>
        <w:t>instructores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983E15" w:rsidRPr="0086286D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983E15" w:rsidRPr="0086286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instalación,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puesta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3D19A5" w:rsidRPr="0086286D">
        <w:rPr>
          <w:lang w:val="es-ES_tradnl"/>
        </w:rPr>
        <w:t>marcha</w:t>
      </w:r>
      <w:r w:rsidR="0004690E" w:rsidRPr="0086286D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servicio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técnico,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mantenimiento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864586">
        <w:rPr>
          <w:lang w:val="es-ES_tradnl"/>
        </w:rPr>
        <w:t>desguace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22735">
        <w:rPr>
          <w:lang w:val="es-ES_tradnl"/>
        </w:rPr>
        <w:t>equipos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146EC1">
        <w:rPr>
          <w:lang w:val="es-ES_tradnl"/>
        </w:rPr>
        <w:t>utiliza</w:t>
      </w:r>
      <w:r w:rsidR="0004690E" w:rsidRPr="0086286D">
        <w:rPr>
          <w:lang w:val="es-ES_tradnl"/>
        </w:rPr>
        <w:t>n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refrigerantes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alternativos;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promover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cooperación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entre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15E0B" w:rsidRPr="0086286D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315E0B" w:rsidRPr="0086286D">
        <w:rPr>
          <w:lang w:val="es-ES_tradnl"/>
        </w:rPr>
        <w:t>instituciones</w:t>
      </w:r>
      <w:r w:rsidR="007665EA">
        <w:rPr>
          <w:lang w:val="es-ES_tradnl"/>
        </w:rPr>
        <w:t xml:space="preserve"> </w:t>
      </w:r>
      <w:r w:rsidR="00315E0B" w:rsidRPr="0086286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B37D18" w:rsidRPr="0086286D">
        <w:rPr>
          <w:lang w:val="es-ES_tradnl"/>
        </w:rPr>
        <w:t>educación</w:t>
      </w:r>
      <w:r w:rsidR="007665EA">
        <w:rPr>
          <w:lang w:val="es-ES_tradnl"/>
        </w:rPr>
        <w:t xml:space="preserve"> </w:t>
      </w:r>
      <w:r w:rsidR="00B37D18" w:rsidRPr="0086286D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B37D18" w:rsidRPr="0086286D">
        <w:rPr>
          <w:lang w:val="es-ES_tradnl"/>
        </w:rPr>
        <w:t>formación</w:t>
      </w:r>
      <w:r w:rsidR="007665EA">
        <w:rPr>
          <w:lang w:val="es-ES_tradnl"/>
        </w:rPr>
        <w:t xml:space="preserve"> </w:t>
      </w:r>
      <w:r w:rsidR="00B37D18" w:rsidRPr="0086286D">
        <w:rPr>
          <w:lang w:val="es-ES_tradnl"/>
        </w:rPr>
        <w:t>técnico-profesional</w:t>
      </w:r>
      <w:r w:rsidR="0004690E" w:rsidRPr="0086286D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fomentar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751673" w:rsidRPr="00751673">
        <w:rPr>
          <w:lang w:val="es-ES_tradnl"/>
        </w:rPr>
        <w:t>colaboración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AB2B61" w:rsidRPr="0086286D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B2B61" w:rsidRPr="0086286D">
        <w:rPr>
          <w:lang w:val="es-ES_tradnl"/>
        </w:rPr>
        <w:t>organismos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normalización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fortalecer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asociaciones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gremiales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sector;</w:t>
      </w:r>
      <w:r w:rsidR="007665EA">
        <w:rPr>
          <w:lang w:val="es-ES_tradnl"/>
        </w:rPr>
        <w:t xml:space="preserve"> </w:t>
      </w:r>
      <w:r w:rsidR="00862781" w:rsidRPr="00862781">
        <w:rPr>
          <w:lang w:val="es-ES_tradnl"/>
        </w:rPr>
        <w:t>reforzar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la</w:t>
      </w:r>
      <w:r w:rsidR="00E1625B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capacidad</w:t>
      </w:r>
      <w:r w:rsidR="00E1625B">
        <w:rPr>
          <w:lang w:val="es-ES_tradnl"/>
        </w:rPr>
        <w:t>es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relación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185C38" w:rsidRPr="0086286D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185C38" w:rsidRPr="0086286D">
        <w:rPr>
          <w:lang w:val="es-ES_tradnl"/>
        </w:rPr>
        <w:t>sector</w:t>
      </w:r>
      <w:r w:rsidR="007665EA">
        <w:rPr>
          <w:lang w:val="es-ES_tradnl"/>
        </w:rPr>
        <w:t xml:space="preserve"> </w:t>
      </w:r>
      <w:r w:rsidR="00185C38" w:rsidRPr="0086286D">
        <w:rPr>
          <w:lang w:val="es-ES_tradnl"/>
        </w:rPr>
        <w:t>cadena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frío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HFC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alternativas</w:t>
      </w:r>
      <w:r w:rsidR="007665EA">
        <w:rPr>
          <w:lang w:val="es-ES_tradnl"/>
        </w:rPr>
        <w:t xml:space="preserve"> </w:t>
      </w:r>
      <w:r w:rsidR="007254D8" w:rsidRPr="0086286D">
        <w:rPr>
          <w:lang w:val="es-ES_tradnl"/>
        </w:rPr>
        <w:t>utilizada</w:t>
      </w:r>
      <w:r w:rsidR="0004690E" w:rsidRPr="0086286D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04690E" w:rsidRPr="0086286D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D161EA" w:rsidRPr="0086286D">
        <w:rPr>
          <w:lang w:val="es-ES_tradnl"/>
        </w:rPr>
        <w:t>aire</w:t>
      </w:r>
      <w:r w:rsidR="007665EA">
        <w:rPr>
          <w:lang w:val="es-ES_tradnl"/>
        </w:rPr>
        <w:t xml:space="preserve"> </w:t>
      </w:r>
      <w:r w:rsidR="00D161EA" w:rsidRPr="0086286D">
        <w:rPr>
          <w:lang w:val="es-ES_tradnl"/>
        </w:rPr>
        <w:t>acondicionado</w:t>
      </w:r>
      <w:r w:rsidR="007665EA">
        <w:rPr>
          <w:lang w:val="es-ES_tradnl"/>
        </w:rPr>
        <w:t xml:space="preserve"> </w:t>
      </w:r>
      <w:r w:rsidR="00D161EA" w:rsidRPr="0086286D">
        <w:rPr>
          <w:lang w:val="es-ES_tradnl"/>
        </w:rPr>
        <w:t>vehicular</w:t>
      </w:r>
      <w:r w:rsidR="0004690E" w:rsidRPr="0086286D">
        <w:rPr>
          <w:lang w:val="es-ES_tradnl"/>
        </w:rPr>
        <w:t>;</w:t>
      </w:r>
    </w:p>
    <w:p w14:paraId="0D54DC81" w14:textId="0016AF36" w:rsidR="0004690E" w:rsidRPr="007143C2" w:rsidRDefault="007F41DF" w:rsidP="00A83C1B">
      <w:pPr>
        <w:pStyle w:val="Heading2"/>
        <w:spacing w:before="240"/>
        <w:rPr>
          <w:lang w:val="es-ES_tradnl"/>
        </w:rPr>
      </w:pPr>
      <w:r w:rsidRPr="007F41DF">
        <w:rPr>
          <w:i/>
          <w:lang w:val="es-ES_tradnl"/>
        </w:rPr>
        <w:t>Efectiva</w:t>
      </w:r>
      <w:r w:rsidR="007665EA">
        <w:rPr>
          <w:i/>
          <w:lang w:val="es-ES_tradnl"/>
        </w:rPr>
        <w:t xml:space="preserve"> </w:t>
      </w:r>
      <w:r w:rsidR="00107907">
        <w:rPr>
          <w:i/>
          <w:lang w:val="es-ES_tradnl"/>
        </w:rPr>
        <w:t>ejecución</w:t>
      </w:r>
      <w:r w:rsidR="007665EA">
        <w:rPr>
          <w:i/>
          <w:lang w:val="es-ES_tradnl"/>
        </w:rPr>
        <w:t xml:space="preserve"> </w:t>
      </w:r>
      <w:r w:rsidR="00107907">
        <w:rPr>
          <w:i/>
          <w:lang w:val="es-ES_tradnl"/>
        </w:rPr>
        <w:t>de</w:t>
      </w:r>
      <w:r w:rsidR="007665EA">
        <w:rPr>
          <w:i/>
          <w:lang w:val="es-ES_tradnl"/>
        </w:rPr>
        <w:t xml:space="preserve"> </w:t>
      </w:r>
      <w:r w:rsidR="00107907">
        <w:rPr>
          <w:i/>
          <w:lang w:val="es-ES_tradnl"/>
        </w:rPr>
        <w:t>los</w:t>
      </w:r>
      <w:r w:rsidR="007665EA">
        <w:rPr>
          <w:i/>
          <w:lang w:val="es-ES_tradnl"/>
        </w:rPr>
        <w:t xml:space="preserve"> </w:t>
      </w:r>
      <w:r w:rsidR="00107907">
        <w:rPr>
          <w:i/>
          <w:lang w:val="es-ES_tradnl"/>
        </w:rPr>
        <w:t>proyectos</w:t>
      </w:r>
      <w:r w:rsidR="007665EA">
        <w:rPr>
          <w:i/>
          <w:lang w:val="es-ES_tradnl"/>
        </w:rPr>
        <w:t xml:space="preserve"> </w:t>
      </w:r>
      <w:r w:rsidR="00107907">
        <w:rPr>
          <w:i/>
          <w:lang w:val="es-ES_tradnl"/>
        </w:rPr>
        <w:t>financiados</w:t>
      </w:r>
      <w:r w:rsidR="007665EA">
        <w:rPr>
          <w:i/>
          <w:lang w:val="es-ES_tradnl"/>
        </w:rPr>
        <w:t xml:space="preserve"> </w:t>
      </w:r>
      <w:r w:rsidR="00107907">
        <w:rPr>
          <w:i/>
          <w:lang w:val="es-ES_tradnl"/>
        </w:rPr>
        <w:t>por</w:t>
      </w:r>
      <w:r w:rsidR="007665EA">
        <w:rPr>
          <w:i/>
          <w:lang w:val="es-ES_tradnl"/>
        </w:rPr>
        <w:t xml:space="preserve"> </w:t>
      </w:r>
      <w:r w:rsidR="00107907">
        <w:rPr>
          <w:i/>
          <w:lang w:val="es-ES_tradnl"/>
        </w:rPr>
        <w:t>el</w:t>
      </w:r>
      <w:r w:rsidR="007665EA">
        <w:rPr>
          <w:i/>
          <w:lang w:val="es-ES_tradnl"/>
        </w:rPr>
        <w:t xml:space="preserve"> </w:t>
      </w:r>
      <w:r w:rsidR="00107907">
        <w:rPr>
          <w:i/>
          <w:lang w:val="es-ES_tradnl"/>
        </w:rPr>
        <w:t>Fondo</w:t>
      </w:r>
      <w:r w:rsidR="007665EA">
        <w:rPr>
          <w:i/>
          <w:lang w:val="es-ES_tradnl"/>
        </w:rPr>
        <w:t xml:space="preserve"> </w:t>
      </w:r>
      <w:r w:rsidR="003B3FA1">
        <w:rPr>
          <w:i/>
          <w:lang w:val="es-ES_tradnl"/>
        </w:rPr>
        <w:t>que</w:t>
      </w:r>
      <w:r w:rsidR="007665EA">
        <w:rPr>
          <w:i/>
          <w:lang w:val="es-ES_tradnl"/>
        </w:rPr>
        <w:t xml:space="preserve"> </w:t>
      </w:r>
      <w:r w:rsidR="003B3FA1">
        <w:rPr>
          <w:i/>
          <w:lang w:val="es-ES_tradnl"/>
        </w:rPr>
        <w:t>permita</w:t>
      </w:r>
      <w:r w:rsidR="007665EA">
        <w:rPr>
          <w:i/>
          <w:lang w:val="es-ES_tradnl"/>
        </w:rPr>
        <w:t xml:space="preserve"> </w:t>
      </w:r>
      <w:r w:rsidR="003B3FA1">
        <w:rPr>
          <w:i/>
          <w:lang w:val="es-ES_tradnl"/>
        </w:rPr>
        <w:t>a</w:t>
      </w:r>
      <w:r w:rsidR="007665EA">
        <w:rPr>
          <w:i/>
          <w:lang w:val="es-ES_tradnl"/>
        </w:rPr>
        <w:t xml:space="preserve"> </w:t>
      </w:r>
      <w:r w:rsidR="003B3FA1">
        <w:rPr>
          <w:i/>
          <w:lang w:val="es-ES_tradnl"/>
        </w:rPr>
        <w:t>los</w:t>
      </w:r>
      <w:r w:rsidR="007665EA">
        <w:rPr>
          <w:i/>
          <w:lang w:val="es-ES_tradnl"/>
        </w:rPr>
        <w:t xml:space="preserve"> </w:t>
      </w:r>
      <w:r w:rsidR="003B3FA1">
        <w:rPr>
          <w:i/>
          <w:lang w:val="es-ES_tradnl"/>
        </w:rPr>
        <w:t>países</w:t>
      </w:r>
      <w:r w:rsidR="007665EA">
        <w:rPr>
          <w:i/>
          <w:lang w:val="es-ES_tradnl"/>
        </w:rPr>
        <w:t xml:space="preserve"> </w:t>
      </w:r>
      <w:r w:rsidR="003B3FA1">
        <w:rPr>
          <w:i/>
          <w:lang w:val="es-ES_tradnl"/>
        </w:rPr>
        <w:t>lograr</w:t>
      </w:r>
      <w:r w:rsidR="007665EA">
        <w:rPr>
          <w:i/>
          <w:lang w:val="es-ES_tradnl"/>
        </w:rPr>
        <w:t xml:space="preserve"> </w:t>
      </w:r>
      <w:r w:rsidRPr="007F41DF">
        <w:rPr>
          <w:i/>
          <w:lang w:val="es-ES_tradnl"/>
        </w:rPr>
        <w:t>las</w:t>
      </w:r>
      <w:r w:rsidR="007665EA">
        <w:rPr>
          <w:i/>
          <w:lang w:val="es-ES_tradnl"/>
        </w:rPr>
        <w:t xml:space="preserve"> </w:t>
      </w:r>
      <w:r w:rsidRPr="007F41DF">
        <w:rPr>
          <w:i/>
          <w:lang w:val="es-ES_tradnl"/>
        </w:rPr>
        <w:t>metas</w:t>
      </w:r>
      <w:r w:rsidR="007665EA">
        <w:rPr>
          <w:i/>
          <w:lang w:val="es-ES_tradnl"/>
        </w:rPr>
        <w:t xml:space="preserve"> </w:t>
      </w:r>
      <w:r w:rsidRPr="007F41DF">
        <w:rPr>
          <w:i/>
          <w:lang w:val="es-ES_tradnl"/>
        </w:rPr>
        <w:t>de</w:t>
      </w:r>
      <w:r w:rsidR="007665EA">
        <w:rPr>
          <w:i/>
          <w:lang w:val="es-ES_tradnl"/>
        </w:rPr>
        <w:t xml:space="preserve"> </w:t>
      </w:r>
      <w:r w:rsidRPr="007F41DF">
        <w:rPr>
          <w:i/>
          <w:lang w:val="es-ES_tradnl"/>
        </w:rPr>
        <w:t>cumplimiento</w:t>
      </w:r>
      <w:r w:rsidR="007665EA">
        <w:rPr>
          <w:i/>
          <w:lang w:val="es-ES_tradnl"/>
        </w:rPr>
        <w:t xml:space="preserve"> </w:t>
      </w:r>
      <w:r w:rsidRPr="007F41DF">
        <w:rPr>
          <w:i/>
          <w:lang w:val="es-ES_tradnl"/>
        </w:rPr>
        <w:t>definidas</w:t>
      </w:r>
      <w:r w:rsidR="007665EA">
        <w:rPr>
          <w:i/>
          <w:lang w:val="es-ES_tradnl"/>
        </w:rPr>
        <w:t xml:space="preserve"> </w:t>
      </w:r>
      <w:r w:rsidRPr="007F41DF">
        <w:rPr>
          <w:i/>
          <w:lang w:val="es-ES_tradnl"/>
        </w:rPr>
        <w:t>en</w:t>
      </w:r>
      <w:r w:rsidR="007665EA">
        <w:rPr>
          <w:i/>
          <w:lang w:val="es-ES_tradnl"/>
        </w:rPr>
        <w:t xml:space="preserve"> </w:t>
      </w:r>
      <w:r w:rsidRPr="007F41DF">
        <w:rPr>
          <w:i/>
          <w:lang w:val="es-ES_tradnl"/>
        </w:rPr>
        <w:t>el</w:t>
      </w:r>
      <w:r w:rsidR="007665EA">
        <w:rPr>
          <w:i/>
          <w:lang w:val="es-ES_tradnl"/>
        </w:rPr>
        <w:t xml:space="preserve"> </w:t>
      </w:r>
      <w:r w:rsidRPr="007F41DF">
        <w:rPr>
          <w:i/>
          <w:lang w:val="es-ES_tradnl"/>
        </w:rPr>
        <w:t>Protocolo</w:t>
      </w:r>
      <w:r w:rsidR="007665EA">
        <w:rPr>
          <w:i/>
          <w:lang w:val="es-ES_tradnl"/>
        </w:rPr>
        <w:t xml:space="preserve"> </w:t>
      </w:r>
      <w:r w:rsidRPr="007F41DF">
        <w:rPr>
          <w:i/>
          <w:lang w:val="es-ES_tradnl"/>
        </w:rPr>
        <w:t>y</w:t>
      </w:r>
      <w:r w:rsidR="007665EA">
        <w:rPr>
          <w:i/>
          <w:lang w:val="es-ES_tradnl"/>
        </w:rPr>
        <w:t xml:space="preserve"> </w:t>
      </w:r>
      <w:r w:rsidRPr="007F41DF">
        <w:rPr>
          <w:i/>
          <w:lang w:val="es-ES_tradnl"/>
        </w:rPr>
        <w:t>en</w:t>
      </w:r>
      <w:r w:rsidR="007665EA">
        <w:rPr>
          <w:i/>
          <w:lang w:val="es-ES_tradnl"/>
        </w:rPr>
        <w:t xml:space="preserve"> </w:t>
      </w:r>
      <w:r w:rsidRPr="007F41DF">
        <w:rPr>
          <w:i/>
          <w:lang w:val="es-ES_tradnl"/>
        </w:rPr>
        <w:t>los</w:t>
      </w:r>
      <w:r w:rsidR="007665EA">
        <w:rPr>
          <w:i/>
          <w:lang w:val="es-ES_tradnl"/>
        </w:rPr>
        <w:t xml:space="preserve"> </w:t>
      </w:r>
      <w:r w:rsidRPr="007F41DF">
        <w:rPr>
          <w:i/>
          <w:lang w:val="es-ES_tradnl"/>
        </w:rPr>
        <w:t>acuerdos</w:t>
      </w:r>
      <w:r w:rsidR="007665EA">
        <w:rPr>
          <w:i/>
          <w:lang w:val="es-ES_tradnl"/>
        </w:rPr>
        <w:t xml:space="preserve"> </w:t>
      </w:r>
      <w:r w:rsidRPr="007F41DF">
        <w:rPr>
          <w:i/>
          <w:lang w:val="es-ES_tradnl"/>
        </w:rPr>
        <w:t>con</w:t>
      </w:r>
      <w:r w:rsidR="007665EA">
        <w:rPr>
          <w:i/>
          <w:lang w:val="es-ES_tradnl"/>
        </w:rPr>
        <w:t xml:space="preserve"> </w:t>
      </w:r>
      <w:r w:rsidRPr="007F41DF">
        <w:rPr>
          <w:i/>
          <w:lang w:val="es-ES_tradnl"/>
        </w:rPr>
        <w:t>el</w:t>
      </w:r>
      <w:r w:rsidR="007665EA">
        <w:rPr>
          <w:i/>
          <w:lang w:val="es-ES_tradnl"/>
        </w:rPr>
        <w:t xml:space="preserve"> </w:t>
      </w:r>
      <w:r w:rsidRPr="007F41DF">
        <w:rPr>
          <w:i/>
          <w:lang w:val="es-ES_tradnl"/>
        </w:rPr>
        <w:t>Comité</w:t>
      </w:r>
      <w:r w:rsidR="007665EA">
        <w:rPr>
          <w:i/>
          <w:lang w:val="es-ES_tradnl"/>
        </w:rPr>
        <w:t xml:space="preserve"> </w:t>
      </w:r>
      <w:r w:rsidRPr="007F41DF">
        <w:rPr>
          <w:i/>
          <w:lang w:val="es-ES_tradnl"/>
        </w:rPr>
        <w:t>Ejecutivo</w:t>
      </w:r>
      <w:r w:rsidR="00C47EC5" w:rsidRPr="007143C2">
        <w:rPr>
          <w:lang w:val="es-ES_tradnl"/>
        </w:rPr>
        <w:t>:</w:t>
      </w:r>
      <w:r w:rsidR="007665EA">
        <w:rPr>
          <w:lang w:val="es-ES_tradnl"/>
        </w:rPr>
        <w:t xml:space="preserve"> </w:t>
      </w:r>
      <w:r w:rsidR="009A729E">
        <w:rPr>
          <w:lang w:val="es-ES_tradnl"/>
        </w:rPr>
        <w:t>Seguir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apoyando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preparación,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presentación,</w:t>
      </w:r>
      <w:r w:rsidR="007665EA">
        <w:rPr>
          <w:lang w:val="es-ES_tradnl"/>
        </w:rPr>
        <w:t xml:space="preserve"> </w:t>
      </w:r>
      <w:r w:rsidR="00473643">
        <w:rPr>
          <w:lang w:val="es-ES_tradnl"/>
        </w:rPr>
        <w:t>implementación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supervisión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etapas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tramos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F41CF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8F18AB" w:rsidRPr="008F18AB">
        <w:rPr>
          <w:lang w:val="es-ES_tradnl"/>
        </w:rPr>
        <w:t>PGEH</w:t>
      </w:r>
      <w:r w:rsidR="007665EA">
        <w:rPr>
          <w:lang w:val="es-ES_tradnl"/>
        </w:rPr>
        <w:t xml:space="preserve"> </w:t>
      </w:r>
      <w:r w:rsidR="008F18AB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8F18AB">
        <w:rPr>
          <w:lang w:val="es-ES_tradnl"/>
        </w:rPr>
        <w:t>PAK</w:t>
      </w:r>
      <w:r w:rsidR="0004690E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apoyar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verificación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consumo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HCFC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8B3D5D">
        <w:rPr>
          <w:lang w:val="es-ES_tradnl"/>
        </w:rPr>
        <w:t>HFC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262FF1">
        <w:rPr>
          <w:lang w:val="es-ES_tradnl"/>
        </w:rPr>
        <w:t>colaborar</w:t>
      </w:r>
      <w:r w:rsidR="007665EA">
        <w:rPr>
          <w:lang w:val="es-ES_tradnl"/>
        </w:rPr>
        <w:t xml:space="preserve"> </w:t>
      </w:r>
      <w:r w:rsidR="00262FF1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262FF1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262FF1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262FF1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dar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seguimiento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recomendaciones</w:t>
      </w:r>
      <w:r w:rsidR="007665EA">
        <w:rPr>
          <w:lang w:val="es-ES_tradnl"/>
        </w:rPr>
        <w:t xml:space="preserve"> </w:t>
      </w:r>
      <w:r w:rsidR="006943F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informes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4690E" w:rsidRPr="007143C2">
        <w:rPr>
          <w:lang w:val="es-ES_tradnl"/>
        </w:rPr>
        <w:t>verificación</w:t>
      </w:r>
      <w:r w:rsidR="00A41C99" w:rsidRPr="007143C2">
        <w:rPr>
          <w:lang w:val="es-ES_tradnl"/>
        </w:rPr>
        <w:t>;</w:t>
      </w:r>
    </w:p>
    <w:p w14:paraId="6125DEAE" w14:textId="58C9AA93" w:rsidR="00C47EC5" w:rsidRPr="007143C2" w:rsidRDefault="00A46611" w:rsidP="00C47EC5">
      <w:pPr>
        <w:pStyle w:val="Heading2"/>
        <w:spacing w:before="240"/>
        <w:rPr>
          <w:lang w:val="es-ES_tradnl"/>
        </w:rPr>
      </w:pPr>
      <w:r w:rsidRPr="00A46611">
        <w:rPr>
          <w:i/>
          <w:lang w:val="es-ES_tradnl"/>
        </w:rPr>
        <w:t>Mantener</w:t>
      </w:r>
      <w:r w:rsidR="007665EA">
        <w:rPr>
          <w:i/>
          <w:lang w:val="es-ES_tradnl"/>
        </w:rPr>
        <w:t xml:space="preserve"> </w:t>
      </w:r>
      <w:r w:rsidRPr="00A46611">
        <w:rPr>
          <w:i/>
          <w:lang w:val="es-ES_tradnl"/>
        </w:rPr>
        <w:t>o</w:t>
      </w:r>
      <w:r w:rsidR="007665EA">
        <w:rPr>
          <w:i/>
          <w:lang w:val="es-ES_tradnl"/>
        </w:rPr>
        <w:t xml:space="preserve"> </w:t>
      </w:r>
      <w:r w:rsidRPr="00A46611">
        <w:rPr>
          <w:i/>
          <w:lang w:val="es-ES_tradnl"/>
        </w:rPr>
        <w:t>potenciar</w:t>
      </w:r>
      <w:r w:rsidR="007665EA">
        <w:rPr>
          <w:i/>
          <w:lang w:val="es-ES_tradnl"/>
        </w:rPr>
        <w:t xml:space="preserve"> </w:t>
      </w:r>
      <w:r w:rsidRPr="00A46611">
        <w:rPr>
          <w:i/>
          <w:lang w:val="es-ES_tradnl"/>
        </w:rPr>
        <w:t>la</w:t>
      </w:r>
      <w:r w:rsidR="007665EA">
        <w:rPr>
          <w:i/>
          <w:lang w:val="es-ES_tradnl"/>
        </w:rPr>
        <w:t xml:space="preserve"> </w:t>
      </w:r>
      <w:r w:rsidRPr="00A46611">
        <w:rPr>
          <w:i/>
          <w:lang w:val="es-ES_tradnl"/>
        </w:rPr>
        <w:t>eficiencia</w:t>
      </w:r>
      <w:r w:rsidR="007665EA">
        <w:rPr>
          <w:i/>
          <w:lang w:val="es-ES_tradnl"/>
        </w:rPr>
        <w:t xml:space="preserve"> </w:t>
      </w:r>
      <w:r w:rsidRPr="00A46611">
        <w:rPr>
          <w:i/>
          <w:lang w:val="es-ES_tradnl"/>
        </w:rPr>
        <w:t>energética</w:t>
      </w:r>
      <w:r w:rsidR="007665EA">
        <w:rPr>
          <w:i/>
          <w:lang w:val="es-ES_tradnl"/>
        </w:rPr>
        <w:t xml:space="preserve"> </w:t>
      </w:r>
      <w:r w:rsidRPr="00A46611">
        <w:rPr>
          <w:i/>
          <w:lang w:val="es-ES_tradnl"/>
        </w:rPr>
        <w:t>en</w:t>
      </w:r>
      <w:r w:rsidR="007665EA">
        <w:rPr>
          <w:i/>
          <w:lang w:val="es-ES_tradnl"/>
        </w:rPr>
        <w:t xml:space="preserve"> </w:t>
      </w:r>
      <w:r w:rsidRPr="00A46611">
        <w:rPr>
          <w:i/>
          <w:lang w:val="es-ES_tradnl"/>
        </w:rPr>
        <w:t>el</w:t>
      </w:r>
      <w:r w:rsidR="007665EA">
        <w:rPr>
          <w:i/>
          <w:lang w:val="es-ES_tradnl"/>
        </w:rPr>
        <w:t xml:space="preserve"> </w:t>
      </w:r>
      <w:r w:rsidRPr="00A46611">
        <w:rPr>
          <w:i/>
          <w:lang w:val="es-ES_tradnl"/>
        </w:rPr>
        <w:t>sector</w:t>
      </w:r>
      <w:r w:rsidR="007665EA">
        <w:rPr>
          <w:i/>
          <w:lang w:val="es-ES_tradnl"/>
        </w:rPr>
        <w:t xml:space="preserve"> </w:t>
      </w:r>
      <w:r w:rsidRPr="00A46611">
        <w:rPr>
          <w:i/>
          <w:lang w:val="es-ES_tradnl"/>
        </w:rPr>
        <w:t>refrigeración</w:t>
      </w:r>
      <w:r w:rsidR="007665EA">
        <w:rPr>
          <w:i/>
          <w:lang w:val="es-ES_tradnl"/>
        </w:rPr>
        <w:t xml:space="preserve"> </w:t>
      </w:r>
      <w:r w:rsidRPr="00A46611">
        <w:rPr>
          <w:i/>
          <w:lang w:val="es-ES_tradnl"/>
        </w:rPr>
        <w:t>y</w:t>
      </w:r>
      <w:r w:rsidR="007665EA">
        <w:rPr>
          <w:i/>
          <w:lang w:val="es-ES_tradnl"/>
        </w:rPr>
        <w:t xml:space="preserve"> </w:t>
      </w:r>
      <w:r w:rsidRPr="00A46611">
        <w:rPr>
          <w:i/>
          <w:lang w:val="es-ES_tradnl"/>
        </w:rPr>
        <w:t>climatización</w:t>
      </w:r>
      <w:r w:rsidR="00C47EC5" w:rsidRPr="007143C2">
        <w:rPr>
          <w:i/>
          <w:iCs/>
          <w:lang w:val="es-ES_tradnl"/>
        </w:rPr>
        <w:t>:</w:t>
      </w:r>
      <w:r w:rsidR="007665EA">
        <w:rPr>
          <w:i/>
          <w:iCs/>
          <w:lang w:val="es-ES_tradnl"/>
        </w:rPr>
        <w:t xml:space="preserve"> </w:t>
      </w:r>
      <w:r w:rsidR="00332101">
        <w:rPr>
          <w:lang w:val="es-ES_tradnl"/>
        </w:rPr>
        <w:t>A</w:t>
      </w:r>
      <w:r w:rsidR="00CD66F3">
        <w:rPr>
          <w:lang w:val="es-ES_tradnl"/>
        </w:rPr>
        <w:t>yudar</w:t>
      </w:r>
      <w:r w:rsidR="007665EA">
        <w:rPr>
          <w:lang w:val="es-ES_tradnl"/>
        </w:rPr>
        <w:t xml:space="preserve"> </w:t>
      </w:r>
      <w:r w:rsidR="00CD66F3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0D6F03" w:rsidRPr="007143C2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E951CD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fortalecer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colaboración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DA0262">
        <w:rPr>
          <w:lang w:val="es-ES_tradnl"/>
        </w:rPr>
        <w:t>autoridades</w:t>
      </w:r>
      <w:r w:rsidR="007665EA">
        <w:rPr>
          <w:lang w:val="es-ES_tradnl"/>
        </w:rPr>
        <w:t xml:space="preserve"> </w:t>
      </w:r>
      <w:r w:rsidR="00DA0262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="00DA026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DA0262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DA0262">
        <w:rPr>
          <w:lang w:val="es-ES_tradnl"/>
        </w:rPr>
        <w:t>energética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desarrollar</w:t>
      </w:r>
      <w:r w:rsidR="007665EA">
        <w:rPr>
          <w:lang w:val="es-ES_tradnl"/>
        </w:rPr>
        <w:t xml:space="preserve"> </w:t>
      </w:r>
      <w:r w:rsidR="00AE04AD">
        <w:rPr>
          <w:lang w:val="es-ES_tradnl"/>
        </w:rPr>
        <w:t>marcos</w:t>
      </w:r>
      <w:r w:rsidR="007665EA">
        <w:rPr>
          <w:lang w:val="es-ES_tradnl"/>
        </w:rPr>
        <w:t xml:space="preserve"> </w:t>
      </w:r>
      <w:r w:rsidR="00AE04AD">
        <w:rPr>
          <w:lang w:val="es-ES_tradnl"/>
        </w:rPr>
        <w:t>regulatorios</w:t>
      </w:r>
      <w:r w:rsidR="007665EA">
        <w:rPr>
          <w:lang w:val="es-ES_tradnl"/>
        </w:rPr>
        <w:t xml:space="preserve"> </w:t>
      </w:r>
      <w:r w:rsidR="00AE04AD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E04AD">
        <w:rPr>
          <w:lang w:val="es-ES_tradnl"/>
        </w:rPr>
        <w:t>normativos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permitan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mantener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o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potenciar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energética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equipos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refrigeración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climatización</w:t>
      </w:r>
      <w:r w:rsidR="007665EA">
        <w:rPr>
          <w:lang w:val="es-ES_tradnl"/>
        </w:rPr>
        <w:t xml:space="preserve"> </w:t>
      </w:r>
      <w:r w:rsidR="00A2691B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942BE0" w:rsidRPr="007143C2">
        <w:rPr>
          <w:lang w:val="es-ES_tradnl"/>
        </w:rPr>
        <w:t>fortalecer</w:t>
      </w:r>
      <w:r w:rsidR="007665EA">
        <w:rPr>
          <w:lang w:val="es-ES_tradnl"/>
        </w:rPr>
        <w:t xml:space="preserve"> </w:t>
      </w:r>
      <w:r w:rsidR="00942BE0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209AB" w:rsidRPr="007143C2">
        <w:rPr>
          <w:lang w:val="es-ES_tradnl"/>
        </w:rPr>
        <w:t>capacidades</w:t>
      </w:r>
      <w:r w:rsidR="007665EA">
        <w:rPr>
          <w:lang w:val="es-ES_tradnl"/>
        </w:rPr>
        <w:t xml:space="preserve"> </w:t>
      </w:r>
      <w:r w:rsidR="00A209A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209AB" w:rsidRPr="007143C2">
        <w:rPr>
          <w:lang w:val="es-ES_tradnl"/>
        </w:rPr>
        <w:t>fiscalización</w:t>
      </w:r>
      <w:r w:rsidR="007665EA">
        <w:rPr>
          <w:lang w:val="es-ES_tradnl"/>
        </w:rPr>
        <w:t xml:space="preserve"> </w:t>
      </w:r>
      <w:r w:rsidR="00A209A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209AB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0D6F03" w:rsidRPr="007143C2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A209A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D43A0F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43A0F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209AB" w:rsidRPr="007143C2">
        <w:rPr>
          <w:lang w:val="es-ES_tradnl"/>
        </w:rPr>
        <w:t>autoridades</w:t>
      </w:r>
      <w:r w:rsidR="007665EA">
        <w:rPr>
          <w:lang w:val="es-ES_tradnl"/>
        </w:rPr>
        <w:t xml:space="preserve"> </w:t>
      </w:r>
      <w:r w:rsidR="00F86CC5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F86CC5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62023D">
        <w:rPr>
          <w:lang w:val="es-ES_tradnl"/>
        </w:rPr>
        <w:t>aduanera</w:t>
      </w:r>
      <w:r w:rsidR="007665EA">
        <w:rPr>
          <w:lang w:val="es-ES_tradnl"/>
        </w:rPr>
        <w:t xml:space="preserve"> </w:t>
      </w:r>
      <w:r w:rsidR="00A209A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62023D">
        <w:rPr>
          <w:lang w:val="es-ES_tradnl"/>
        </w:rPr>
        <w:t>energética</w:t>
      </w:r>
      <w:r w:rsidR="00C47EC5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D93987">
        <w:rPr>
          <w:lang w:val="es-ES_tradnl"/>
        </w:rPr>
        <w:t>promover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integración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módulos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energética</w:t>
      </w:r>
      <w:r w:rsidR="007665EA">
        <w:rPr>
          <w:lang w:val="es-ES_tradnl"/>
        </w:rPr>
        <w:t xml:space="preserve"> </w:t>
      </w:r>
      <w:r w:rsidR="003D5DD0">
        <w:rPr>
          <w:lang w:val="es-ES_tradnl"/>
        </w:rPr>
        <w:t>a</w:t>
      </w:r>
      <w:r w:rsidR="00B34B99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B34B99">
        <w:rPr>
          <w:lang w:val="es-ES_tradnl"/>
        </w:rPr>
        <w:t>currículum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capacitación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acreditación</w:t>
      </w:r>
      <w:r w:rsidR="007665EA" w:rsidRPr="00D371CA">
        <w:rPr>
          <w:lang w:val="es-ES"/>
        </w:rPr>
        <w:t xml:space="preserve"> </w:t>
      </w:r>
      <w:r w:rsidR="00666E9B">
        <w:rPr>
          <w:lang w:val="es-ES_tradnl"/>
        </w:rPr>
        <w:t>técnica</w:t>
      </w:r>
      <w:r w:rsidR="00C47EC5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elaborar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difundir</w:t>
      </w:r>
      <w:r w:rsidR="007665EA">
        <w:rPr>
          <w:lang w:val="es-ES_tradnl"/>
        </w:rPr>
        <w:t xml:space="preserve"> </w:t>
      </w:r>
      <w:r w:rsidR="006A2C22">
        <w:rPr>
          <w:lang w:val="es-ES_tradnl"/>
        </w:rPr>
        <w:t>pautas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integración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PAK,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PGEH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marcos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normativos</w:t>
      </w:r>
      <w:r w:rsidR="007665EA">
        <w:rPr>
          <w:lang w:val="es-ES_tradnl"/>
        </w:rPr>
        <w:t xml:space="preserve"> </w:t>
      </w:r>
      <w:r w:rsidR="004952C9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="0030430E" w:rsidRPr="0030430E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0430E" w:rsidRPr="0030430E">
        <w:rPr>
          <w:lang w:val="es-ES_tradnl"/>
        </w:rPr>
        <w:t>consideraciones</w:t>
      </w:r>
      <w:r w:rsidR="007665EA">
        <w:rPr>
          <w:lang w:val="es-ES_tradnl"/>
        </w:rPr>
        <w:t xml:space="preserve"> </w:t>
      </w:r>
      <w:r w:rsidR="0030430E" w:rsidRPr="0030430E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0430E" w:rsidRPr="0030430E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="0030430E" w:rsidRPr="0030430E">
        <w:rPr>
          <w:lang w:val="es-ES_tradnl"/>
        </w:rPr>
        <w:t>energética</w:t>
      </w:r>
      <w:r w:rsidR="007665EA">
        <w:rPr>
          <w:lang w:val="es-ES_tradnl"/>
        </w:rPr>
        <w:t xml:space="preserve"> </w:t>
      </w:r>
      <w:r w:rsidR="00CF7AE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CF7AE2">
        <w:rPr>
          <w:lang w:val="es-ES_tradnl"/>
        </w:rPr>
        <w:t>den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cuenta</w:t>
      </w:r>
      <w:r w:rsidR="007665EA">
        <w:rPr>
          <w:lang w:val="es-ES_tradnl"/>
        </w:rPr>
        <w:t xml:space="preserve"> </w:t>
      </w:r>
      <w:r w:rsidR="00CF7AE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circunstancias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nacionales,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temperatura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ambiente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estado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9D7BD4">
        <w:rPr>
          <w:lang w:val="es-ES_tradnl"/>
        </w:rPr>
        <w:t>normas</w:t>
      </w:r>
      <w:r w:rsidR="007665EA">
        <w:rPr>
          <w:lang w:val="es-ES_tradnl"/>
        </w:rPr>
        <w:t xml:space="preserve"> </w:t>
      </w:r>
      <w:r w:rsidR="009D7BD4">
        <w:rPr>
          <w:lang w:val="es-ES_tradnl"/>
        </w:rPr>
        <w:t>mínimas</w:t>
      </w:r>
      <w:r w:rsidR="007665EA">
        <w:rPr>
          <w:lang w:val="es-ES_tradnl"/>
        </w:rPr>
        <w:t xml:space="preserve"> </w:t>
      </w:r>
      <w:r w:rsidR="009D7BD4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D7BD4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="009D7BD4">
        <w:rPr>
          <w:lang w:val="es-ES_tradnl"/>
        </w:rPr>
        <w:t>energética</w:t>
      </w:r>
      <w:r w:rsidR="00C47EC5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EB0ED7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EB0ED7">
        <w:rPr>
          <w:lang w:val="es-ES_tradnl"/>
        </w:rPr>
        <w:t>solicitud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artículo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5</w:t>
      </w:r>
      <w:r w:rsidR="000634EC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B12C30">
        <w:rPr>
          <w:lang w:val="es-ES_tradnl"/>
        </w:rPr>
        <w:t>asistir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preparación</w:t>
      </w:r>
      <w:r w:rsidR="008B798D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presentación</w:t>
      </w:r>
      <w:r w:rsidR="007665EA">
        <w:rPr>
          <w:lang w:val="es-ES_tradnl"/>
        </w:rPr>
        <w:t xml:space="preserve"> </w:t>
      </w:r>
      <w:r w:rsidR="008B798D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8B798D" w:rsidRPr="008B798D">
        <w:rPr>
          <w:lang w:val="es-ES_tradnl"/>
        </w:rPr>
        <w:t>implementación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energética</w:t>
      </w:r>
      <w:r w:rsidR="007665EA">
        <w:rPr>
          <w:lang w:val="es-ES_tradnl"/>
        </w:rPr>
        <w:t xml:space="preserve"> </w:t>
      </w:r>
      <w:r w:rsidR="00446A65">
        <w:rPr>
          <w:lang w:val="es-ES_tradnl"/>
        </w:rPr>
        <w:t>según</w:t>
      </w:r>
      <w:r w:rsidR="007665EA">
        <w:rPr>
          <w:lang w:val="es-ES_tradnl"/>
        </w:rPr>
        <w:t xml:space="preserve"> </w:t>
      </w:r>
      <w:r w:rsidR="008958C9" w:rsidRPr="008958C9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8958C9" w:rsidRPr="008958C9">
        <w:rPr>
          <w:lang w:val="es-ES_tradnl"/>
        </w:rPr>
        <w:t>ventanas</w:t>
      </w:r>
      <w:r w:rsidR="007665EA">
        <w:rPr>
          <w:lang w:val="es-ES_tradnl"/>
        </w:rPr>
        <w:t xml:space="preserve"> </w:t>
      </w:r>
      <w:r w:rsidR="008958C9" w:rsidRPr="008958C9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958C9" w:rsidRPr="008958C9">
        <w:rPr>
          <w:lang w:val="es-ES_tradnl"/>
        </w:rPr>
        <w:t>financiamiento</w:t>
      </w:r>
      <w:r w:rsidR="007665EA">
        <w:rPr>
          <w:lang w:val="es-ES_tradnl"/>
        </w:rPr>
        <w:t xml:space="preserve"> </w:t>
      </w:r>
      <w:r w:rsidR="008958C9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1C359E" w:rsidRPr="007143C2">
        <w:rPr>
          <w:lang w:val="es-ES_tradnl"/>
        </w:rPr>
        <w:t>decisiones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Comité</w:t>
      </w:r>
      <w:r w:rsidR="007665EA">
        <w:rPr>
          <w:lang w:val="es-ES_tradnl"/>
        </w:rPr>
        <w:t xml:space="preserve"> </w:t>
      </w:r>
      <w:r w:rsidR="00C47EC5" w:rsidRPr="007143C2">
        <w:rPr>
          <w:lang w:val="es-ES_tradnl"/>
        </w:rPr>
        <w:t>Ejecutivo;</w:t>
      </w:r>
    </w:p>
    <w:p w14:paraId="6DA8646D" w14:textId="0D19F52E" w:rsidR="00816CD3" w:rsidRPr="007143C2" w:rsidRDefault="000B2BA3" w:rsidP="00A83C1B">
      <w:pPr>
        <w:pStyle w:val="Heading2"/>
        <w:spacing w:before="240"/>
        <w:rPr>
          <w:lang w:val="es-ES_tradnl"/>
        </w:rPr>
      </w:pPr>
      <w:r w:rsidRPr="000B2BA3">
        <w:rPr>
          <w:i/>
          <w:lang w:val="es-ES_tradnl"/>
        </w:rPr>
        <w:lastRenderedPageBreak/>
        <w:t>Gestión</w:t>
      </w:r>
      <w:r w:rsidR="007665EA">
        <w:rPr>
          <w:i/>
          <w:lang w:val="es-ES_tradnl"/>
        </w:rPr>
        <w:t xml:space="preserve"> </w:t>
      </w:r>
      <w:r w:rsidRPr="000B2BA3">
        <w:rPr>
          <w:i/>
          <w:lang w:val="es-ES_tradnl"/>
        </w:rPr>
        <w:t>y</w:t>
      </w:r>
      <w:r w:rsidR="007665EA">
        <w:rPr>
          <w:i/>
          <w:lang w:val="es-ES_tradnl"/>
        </w:rPr>
        <w:t xml:space="preserve"> </w:t>
      </w:r>
      <w:r w:rsidR="003B3FA1">
        <w:rPr>
          <w:i/>
          <w:lang w:val="es-ES_tradnl"/>
        </w:rPr>
        <w:t>eliminación</w:t>
      </w:r>
      <w:r w:rsidR="007665EA">
        <w:rPr>
          <w:i/>
          <w:lang w:val="es-ES_tradnl"/>
        </w:rPr>
        <w:t xml:space="preserve"> </w:t>
      </w:r>
      <w:r w:rsidR="003B3FA1">
        <w:rPr>
          <w:i/>
          <w:lang w:val="es-ES_tradnl"/>
        </w:rPr>
        <w:t>integral</w:t>
      </w:r>
      <w:r w:rsidR="007665EA">
        <w:rPr>
          <w:i/>
          <w:lang w:val="es-ES_tradnl"/>
        </w:rPr>
        <w:t xml:space="preserve"> </w:t>
      </w:r>
      <w:r w:rsidR="003B3FA1">
        <w:rPr>
          <w:i/>
          <w:lang w:val="es-ES_tradnl"/>
        </w:rPr>
        <w:t>de</w:t>
      </w:r>
      <w:r w:rsidR="007665EA">
        <w:rPr>
          <w:i/>
          <w:lang w:val="es-ES_tradnl"/>
        </w:rPr>
        <w:t xml:space="preserve"> </w:t>
      </w:r>
      <w:r w:rsidR="003B3FA1">
        <w:rPr>
          <w:i/>
          <w:lang w:val="es-ES_tradnl"/>
        </w:rPr>
        <w:t>refrigerantes</w:t>
      </w:r>
      <w:r w:rsidR="007665EA">
        <w:rPr>
          <w:i/>
          <w:lang w:val="es-ES_tradnl"/>
        </w:rPr>
        <w:t xml:space="preserve"> </w:t>
      </w:r>
      <w:r w:rsidR="003B3FA1">
        <w:rPr>
          <w:i/>
          <w:lang w:val="es-ES_tradnl"/>
        </w:rPr>
        <w:t>que</w:t>
      </w:r>
      <w:r w:rsidR="007665EA">
        <w:rPr>
          <w:i/>
          <w:lang w:val="es-ES_tradnl"/>
        </w:rPr>
        <w:t xml:space="preserve"> </w:t>
      </w:r>
      <w:r w:rsidR="003B3FA1">
        <w:rPr>
          <w:i/>
          <w:lang w:val="es-ES_tradnl"/>
        </w:rPr>
        <w:t>den</w:t>
      </w:r>
      <w:r w:rsidR="007665EA">
        <w:rPr>
          <w:i/>
          <w:lang w:val="es-ES_tradnl"/>
        </w:rPr>
        <w:t xml:space="preserve"> </w:t>
      </w:r>
      <w:r w:rsidR="003B3FA1">
        <w:rPr>
          <w:i/>
          <w:lang w:val="es-ES_tradnl"/>
        </w:rPr>
        <w:t>eficacia</w:t>
      </w:r>
      <w:r w:rsidR="007665EA">
        <w:rPr>
          <w:i/>
          <w:lang w:val="es-ES_tradnl"/>
        </w:rPr>
        <w:t xml:space="preserve"> </w:t>
      </w:r>
      <w:r w:rsidRPr="000B2BA3">
        <w:rPr>
          <w:i/>
          <w:lang w:val="es-ES_tradnl"/>
        </w:rPr>
        <w:t>a</w:t>
      </w:r>
      <w:r w:rsidR="007665EA">
        <w:rPr>
          <w:i/>
          <w:lang w:val="es-ES_tradnl"/>
        </w:rPr>
        <w:t xml:space="preserve"> </w:t>
      </w:r>
      <w:r w:rsidRPr="000B2BA3">
        <w:rPr>
          <w:i/>
          <w:lang w:val="es-ES_tradnl"/>
        </w:rPr>
        <w:t>los</w:t>
      </w:r>
      <w:r w:rsidR="007665EA">
        <w:rPr>
          <w:i/>
          <w:lang w:val="es-ES_tradnl"/>
        </w:rPr>
        <w:t xml:space="preserve"> </w:t>
      </w:r>
      <w:r w:rsidRPr="000B2BA3">
        <w:rPr>
          <w:i/>
          <w:lang w:val="es-ES_tradnl"/>
        </w:rPr>
        <w:t>sistemas</w:t>
      </w:r>
      <w:r w:rsidR="007665EA">
        <w:rPr>
          <w:i/>
          <w:lang w:val="es-ES_tradnl"/>
        </w:rPr>
        <w:t xml:space="preserve"> </w:t>
      </w:r>
      <w:r w:rsidRPr="000B2BA3">
        <w:rPr>
          <w:i/>
          <w:lang w:val="es-ES_tradnl"/>
        </w:rPr>
        <w:t>nacionales</w:t>
      </w:r>
      <w:r w:rsidR="007665EA">
        <w:rPr>
          <w:i/>
          <w:lang w:val="es-ES_tradnl"/>
        </w:rPr>
        <w:t xml:space="preserve"> </w:t>
      </w:r>
      <w:r w:rsidRPr="000B2BA3">
        <w:rPr>
          <w:i/>
          <w:lang w:val="es-ES_tradnl"/>
        </w:rPr>
        <w:t>de</w:t>
      </w:r>
      <w:r w:rsidR="007665EA">
        <w:rPr>
          <w:i/>
          <w:lang w:val="es-ES_tradnl"/>
        </w:rPr>
        <w:t xml:space="preserve"> </w:t>
      </w:r>
      <w:r w:rsidRPr="000B2BA3">
        <w:rPr>
          <w:i/>
          <w:lang w:val="es-ES_tradnl"/>
        </w:rPr>
        <w:t>manejo</w:t>
      </w:r>
      <w:r w:rsidR="007665EA">
        <w:rPr>
          <w:i/>
          <w:lang w:val="es-ES_tradnl"/>
        </w:rPr>
        <w:t xml:space="preserve"> </w:t>
      </w:r>
      <w:r w:rsidRPr="000B2BA3">
        <w:rPr>
          <w:i/>
          <w:lang w:val="es-ES_tradnl"/>
        </w:rPr>
        <w:t>establecidos</w:t>
      </w:r>
      <w:r w:rsidR="007665EA">
        <w:rPr>
          <w:i/>
          <w:lang w:val="es-ES_tradnl"/>
        </w:rPr>
        <w:t xml:space="preserve"> </w:t>
      </w:r>
      <w:r w:rsidRPr="000B2BA3">
        <w:rPr>
          <w:i/>
          <w:lang w:val="es-ES_tradnl"/>
        </w:rPr>
        <w:t>conforme</w:t>
      </w:r>
      <w:r w:rsidR="007665EA">
        <w:rPr>
          <w:i/>
          <w:lang w:val="es-ES_tradnl"/>
        </w:rPr>
        <w:t xml:space="preserve"> </w:t>
      </w:r>
      <w:r w:rsidRPr="000B2BA3">
        <w:rPr>
          <w:i/>
          <w:lang w:val="es-ES_tradnl"/>
        </w:rPr>
        <w:t>al</w:t>
      </w:r>
      <w:r w:rsidR="007665EA">
        <w:rPr>
          <w:i/>
          <w:lang w:val="es-ES_tradnl"/>
        </w:rPr>
        <w:t xml:space="preserve"> </w:t>
      </w:r>
      <w:r w:rsidR="002673A2">
        <w:rPr>
          <w:i/>
          <w:lang w:val="es-ES_tradnl"/>
        </w:rPr>
        <w:t>Protocolo</w:t>
      </w:r>
      <w:r w:rsidR="007665EA">
        <w:rPr>
          <w:i/>
          <w:lang w:val="es-ES_tradnl"/>
        </w:rPr>
        <w:t xml:space="preserve"> </w:t>
      </w:r>
      <w:r w:rsidR="002673A2">
        <w:rPr>
          <w:i/>
          <w:lang w:val="es-ES_tradnl"/>
        </w:rPr>
        <w:t>de</w:t>
      </w:r>
      <w:r w:rsidR="007665EA">
        <w:rPr>
          <w:i/>
          <w:lang w:val="es-ES_tradnl"/>
        </w:rPr>
        <w:t xml:space="preserve"> </w:t>
      </w:r>
      <w:r w:rsidR="002673A2">
        <w:rPr>
          <w:i/>
          <w:lang w:val="es-ES_tradnl"/>
        </w:rPr>
        <w:t>Montreal</w:t>
      </w:r>
      <w:r w:rsidR="002673A2">
        <w:rPr>
          <w:i/>
          <w:iCs/>
          <w:lang w:val="es-ES_tradnl"/>
        </w:rPr>
        <w:t>:</w:t>
      </w:r>
      <w:r w:rsidR="007665EA">
        <w:rPr>
          <w:i/>
          <w:iCs/>
          <w:lang w:val="es-ES_tradnl"/>
        </w:rPr>
        <w:t xml:space="preserve"> </w:t>
      </w:r>
      <w:r w:rsidR="002673A2">
        <w:rPr>
          <w:lang w:val="es-ES_tradnl"/>
        </w:rPr>
        <w:t>Informar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47557E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9E059D">
        <w:rPr>
          <w:lang w:val="es-ES_tradnl"/>
        </w:rPr>
        <w:t>materias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técnicas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301E1">
        <w:rPr>
          <w:lang w:val="es-ES_tradnl"/>
        </w:rPr>
        <w:t>normativas</w:t>
      </w:r>
      <w:r w:rsidR="00816CD3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mejores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prácticas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modelos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financiamiento</w:t>
      </w:r>
      <w:r w:rsidR="007665EA">
        <w:rPr>
          <w:lang w:val="es-ES_tradnl"/>
        </w:rPr>
        <w:t xml:space="preserve"> </w:t>
      </w:r>
      <w:r w:rsidR="00A73CCD">
        <w:rPr>
          <w:lang w:val="es-ES_tradnl"/>
        </w:rPr>
        <w:t>sustentable</w:t>
      </w:r>
      <w:r w:rsidR="007665EA">
        <w:rPr>
          <w:lang w:val="es-ES_tradnl"/>
        </w:rPr>
        <w:t xml:space="preserve"> </w:t>
      </w:r>
      <w:r w:rsidR="00F8252A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026CE3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12855">
        <w:rPr>
          <w:lang w:val="es-ES_tradnl"/>
        </w:rPr>
        <w:t>gestión</w:t>
      </w:r>
      <w:r w:rsidR="007665EA">
        <w:rPr>
          <w:lang w:val="es-ES_tradnl"/>
        </w:rPr>
        <w:t xml:space="preserve"> </w:t>
      </w:r>
      <w:r w:rsidR="00A12855">
        <w:rPr>
          <w:lang w:val="es-ES_tradnl"/>
        </w:rPr>
        <w:t>integral</w:t>
      </w:r>
      <w:r w:rsidR="007665EA">
        <w:rPr>
          <w:lang w:val="es-ES_tradnl"/>
        </w:rPr>
        <w:t xml:space="preserve"> </w:t>
      </w:r>
      <w:r w:rsidR="00A12855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2855">
        <w:rPr>
          <w:lang w:val="es-ES_tradnl"/>
        </w:rPr>
        <w:t>refrigerantes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eliminación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sustancias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controladas</w:t>
      </w:r>
      <w:r w:rsidR="007665EA">
        <w:rPr>
          <w:lang w:val="es-ES_tradnl"/>
        </w:rPr>
        <w:t xml:space="preserve"> </w:t>
      </w:r>
      <w:r w:rsidR="00490934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reuniones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redes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regionales</w:t>
      </w:r>
      <w:r w:rsidR="007665EA">
        <w:rPr>
          <w:lang w:val="es-ES_tradnl"/>
        </w:rPr>
        <w:t xml:space="preserve"> </w:t>
      </w:r>
      <w:r w:rsidR="00DE4025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DE4025" w:rsidRPr="007143C2">
        <w:rPr>
          <w:lang w:val="es-ES_tradnl"/>
        </w:rPr>
        <w:t>eventos</w:t>
      </w:r>
      <w:r w:rsidR="007665EA">
        <w:rPr>
          <w:lang w:val="es-ES_tradnl"/>
        </w:rPr>
        <w:t xml:space="preserve"> </w:t>
      </w:r>
      <w:r w:rsidR="001C63FC">
        <w:rPr>
          <w:lang w:val="es-ES_tradnl"/>
        </w:rPr>
        <w:t>similares</w:t>
      </w:r>
      <w:r w:rsidR="00DB4F3E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7B1B6D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7B1B6D">
        <w:rPr>
          <w:lang w:val="es-ES_tradnl"/>
        </w:rPr>
        <w:t>conjunto</w:t>
      </w:r>
      <w:r w:rsidR="007665EA">
        <w:rPr>
          <w:lang w:val="es-ES_tradnl"/>
        </w:rPr>
        <w:t xml:space="preserve"> </w:t>
      </w:r>
      <w:r w:rsidR="007B1B6D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BE4E94">
        <w:rPr>
          <w:lang w:val="es-ES_tradnl"/>
        </w:rPr>
        <w:t>la</w:t>
      </w:r>
      <w:r w:rsidR="00816CD3" w:rsidRPr="007143C2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BE4E94">
        <w:rPr>
          <w:lang w:val="es-ES_tradnl"/>
        </w:rPr>
        <w:t>contrapartes</w:t>
      </w:r>
      <w:r w:rsidR="007665EA">
        <w:rPr>
          <w:lang w:val="es-ES_tradnl"/>
        </w:rPr>
        <w:t xml:space="preserve"> </w:t>
      </w:r>
      <w:r w:rsidR="00BE4E94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BE4E94">
        <w:rPr>
          <w:lang w:val="es-ES_tradnl"/>
        </w:rPr>
        <w:t>caso</w:t>
      </w:r>
      <w:r w:rsidR="00816CD3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desarrollar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difundir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orientaciones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prácticas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845BFD">
        <w:rPr>
          <w:lang w:val="es-ES_tradnl"/>
        </w:rPr>
        <w:t>gestión</w:t>
      </w:r>
      <w:r w:rsidR="007665EA">
        <w:rPr>
          <w:lang w:val="es-ES_tradnl"/>
        </w:rPr>
        <w:t xml:space="preserve"> </w:t>
      </w:r>
      <w:r w:rsidR="00845BFD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845BFD">
        <w:rPr>
          <w:lang w:val="es-ES_tradnl"/>
        </w:rPr>
        <w:t>eliminación</w:t>
      </w:r>
      <w:r w:rsidR="007665EA">
        <w:rPr>
          <w:lang w:val="es-ES_tradnl"/>
        </w:rPr>
        <w:t xml:space="preserve"> </w:t>
      </w:r>
      <w:r w:rsidR="00845BF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B56E0">
        <w:rPr>
          <w:lang w:val="es-ES_tradnl"/>
        </w:rPr>
        <w:t>desechos</w:t>
      </w:r>
      <w:r w:rsidR="00816CD3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EB30F9">
        <w:rPr>
          <w:lang w:val="es-ES_tradnl"/>
        </w:rPr>
        <w:t>prestar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asistencia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técnica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artículo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5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DD3745">
        <w:rPr>
          <w:lang w:val="es-ES_tradnl"/>
        </w:rPr>
        <w:t>consideren</w:t>
      </w:r>
      <w:r w:rsidR="007665EA">
        <w:rPr>
          <w:lang w:val="es-ES_tradnl"/>
        </w:rPr>
        <w:t xml:space="preserve"> </w:t>
      </w:r>
      <w:r w:rsidR="00B75FFC">
        <w:rPr>
          <w:lang w:val="es-ES_tradnl"/>
        </w:rPr>
        <w:t>exportar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sustancias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controladas</w:t>
      </w:r>
      <w:r w:rsidR="007665EA">
        <w:rPr>
          <w:lang w:val="es-ES_tradnl"/>
        </w:rPr>
        <w:t xml:space="preserve"> </w:t>
      </w:r>
      <w:r w:rsidR="00FD02F6">
        <w:rPr>
          <w:lang w:val="es-ES_tradnl"/>
        </w:rPr>
        <w:t>agotadas</w:t>
      </w:r>
      <w:r w:rsidR="00816CD3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FD02F6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D02F6">
        <w:rPr>
          <w:lang w:val="es-ES_tradnl"/>
        </w:rPr>
        <w:t>desecho</w:t>
      </w:r>
      <w:r w:rsidR="00816CD3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recicladas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o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regeneradas</w:t>
      </w:r>
      <w:r w:rsidR="007665EA">
        <w:rPr>
          <w:lang w:val="es-ES_tradnl"/>
        </w:rPr>
        <w:t xml:space="preserve"> </w:t>
      </w:r>
      <w:r w:rsidR="000431AE">
        <w:rPr>
          <w:lang w:val="es-ES_tradnl"/>
        </w:rPr>
        <w:t>y/o</w:t>
      </w:r>
      <w:r w:rsidR="007665EA">
        <w:rPr>
          <w:lang w:val="es-ES_tradnl"/>
        </w:rPr>
        <w:t xml:space="preserve"> </w:t>
      </w:r>
      <w:r w:rsidR="008773DC">
        <w:rPr>
          <w:lang w:val="es-ES_tradnl"/>
        </w:rPr>
        <w:t>evaluar</w:t>
      </w:r>
      <w:r w:rsidR="007665EA">
        <w:rPr>
          <w:lang w:val="es-ES_tradnl"/>
        </w:rPr>
        <w:t xml:space="preserve"> </w:t>
      </w:r>
      <w:r w:rsidR="008F72F5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8F72F5" w:rsidRPr="007143C2">
        <w:rPr>
          <w:lang w:val="es-ES_tradnl"/>
        </w:rPr>
        <w:t>viabilidad</w:t>
      </w:r>
      <w:r w:rsidR="007665EA">
        <w:rPr>
          <w:lang w:val="es-ES_tradnl"/>
        </w:rPr>
        <w:t xml:space="preserve"> </w:t>
      </w:r>
      <w:r w:rsidR="008F72F5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8F72F5" w:rsidRPr="007143C2">
        <w:rPr>
          <w:lang w:val="es-ES_tradnl"/>
        </w:rPr>
        <w:t>sostenibilidad</w:t>
      </w:r>
      <w:r w:rsidR="007665EA">
        <w:rPr>
          <w:lang w:val="es-ES_tradnl"/>
        </w:rPr>
        <w:t xml:space="preserve"> </w:t>
      </w:r>
      <w:r w:rsidR="008F72F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F72F5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993DA1">
        <w:rPr>
          <w:lang w:val="es-ES_tradnl"/>
        </w:rPr>
        <w:t>métodos</w:t>
      </w:r>
      <w:r w:rsidR="007665EA">
        <w:rPr>
          <w:lang w:val="es-ES_tradnl"/>
        </w:rPr>
        <w:t xml:space="preserve"> </w:t>
      </w:r>
      <w:r w:rsidR="008F72F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F72F5" w:rsidRPr="007143C2">
        <w:rPr>
          <w:lang w:val="es-ES_tradnl"/>
        </w:rPr>
        <w:t>gestión</w:t>
      </w:r>
      <w:r w:rsidR="007665EA">
        <w:rPr>
          <w:lang w:val="es-ES_tradnl"/>
        </w:rPr>
        <w:t xml:space="preserve"> </w:t>
      </w:r>
      <w:r w:rsidR="008F72F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B47037" w:rsidRPr="00B47037">
        <w:rPr>
          <w:lang w:val="es-ES_tradnl"/>
        </w:rPr>
        <w:t>desecho</w:t>
      </w:r>
      <w:r w:rsidR="00B47037">
        <w:rPr>
          <w:lang w:val="es-ES_tradnl"/>
        </w:rPr>
        <w:t>s</w:t>
      </w:r>
      <w:r w:rsidR="00816CD3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362009" w:rsidRPr="007143C2">
        <w:rPr>
          <w:lang w:val="es-ES_tradnl"/>
        </w:rPr>
        <w:t>apoyar</w:t>
      </w:r>
      <w:r w:rsidR="007665EA">
        <w:rPr>
          <w:lang w:val="es-ES_tradnl"/>
        </w:rPr>
        <w:t xml:space="preserve"> </w:t>
      </w:r>
      <w:r w:rsidR="00362009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362009" w:rsidRPr="007143C2">
        <w:rPr>
          <w:lang w:val="es-ES_tradnl"/>
        </w:rPr>
        <w:t>coordinación</w:t>
      </w:r>
      <w:r w:rsidR="007665EA">
        <w:rPr>
          <w:lang w:val="es-ES_tradnl"/>
        </w:rPr>
        <w:t xml:space="preserve"> </w:t>
      </w:r>
      <w:r w:rsidR="00362009" w:rsidRPr="007143C2">
        <w:rPr>
          <w:lang w:val="es-ES_tradnl"/>
        </w:rPr>
        <w:t>entre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6467EA">
        <w:rPr>
          <w:lang w:val="es-ES_tradnl"/>
        </w:rPr>
        <w:t>ONO,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entes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coordinadores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Convenio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BE79D5">
        <w:rPr>
          <w:lang w:val="es-ES_tradnl"/>
        </w:rPr>
        <w:t>Basilea</w:t>
      </w:r>
      <w:r w:rsidR="007665EA">
        <w:rPr>
          <w:lang w:val="es-ES_tradnl"/>
        </w:rPr>
        <w:t xml:space="preserve"> </w:t>
      </w:r>
      <w:r w:rsidR="00BE79D5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B6624E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autoridades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970C1">
        <w:rPr>
          <w:lang w:val="es-ES_tradnl"/>
        </w:rPr>
        <w:t>control</w:t>
      </w:r>
      <w:r w:rsidR="007665EA">
        <w:rPr>
          <w:lang w:val="es-ES_tradnl"/>
        </w:rPr>
        <w:t xml:space="preserve"> </w:t>
      </w:r>
      <w:r w:rsidR="00E0604F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E0604F">
        <w:rPr>
          <w:lang w:val="es-ES_tradnl"/>
        </w:rPr>
        <w:t>comercio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gestión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ecológica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sustancias</w:t>
      </w:r>
      <w:r w:rsidR="007665EA">
        <w:rPr>
          <w:lang w:val="es-ES_tradnl"/>
        </w:rPr>
        <w:t xml:space="preserve"> </w:t>
      </w:r>
      <w:r w:rsidR="00AF6155">
        <w:rPr>
          <w:lang w:val="es-ES_tradnl"/>
        </w:rPr>
        <w:t>controladas</w:t>
      </w:r>
      <w:r w:rsidR="00D25AC3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7D622A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105777">
        <w:rPr>
          <w:lang w:val="es-ES_tradnl"/>
        </w:rPr>
        <w:t>seguir</w:t>
      </w:r>
      <w:r w:rsidR="007665EA">
        <w:rPr>
          <w:lang w:val="es-ES_tradnl"/>
        </w:rPr>
        <w:t xml:space="preserve"> </w:t>
      </w:r>
      <w:r w:rsidR="00105777">
        <w:rPr>
          <w:lang w:val="es-ES_tradnl"/>
        </w:rPr>
        <w:t>apoyando</w:t>
      </w:r>
      <w:r w:rsidR="007665EA">
        <w:rPr>
          <w:lang w:val="es-ES_tradnl"/>
        </w:rPr>
        <w:t xml:space="preserve"> </w:t>
      </w:r>
      <w:r w:rsidR="00261B9D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proyectos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aprobados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virtud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decisión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91/66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Comité</w:t>
      </w:r>
      <w:r w:rsidR="007665EA">
        <w:rPr>
          <w:lang w:val="es-ES_tradnl"/>
        </w:rPr>
        <w:t xml:space="preserve"> </w:t>
      </w:r>
      <w:r w:rsidR="00184690">
        <w:rPr>
          <w:lang w:val="es-ES_tradnl"/>
        </w:rPr>
        <w:t>Ejecutivo</w:t>
      </w:r>
      <w:r w:rsidR="007665EA">
        <w:rPr>
          <w:lang w:val="es-ES_tradnl"/>
        </w:rPr>
        <w:t xml:space="preserve"> </w:t>
      </w:r>
      <w:r w:rsidR="0075093A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816CD3" w:rsidRPr="007143C2">
        <w:rPr>
          <w:lang w:val="es-ES_tradnl"/>
        </w:rPr>
        <w:t>inventarios</w:t>
      </w:r>
      <w:r w:rsidR="007665EA">
        <w:rPr>
          <w:lang w:val="es-ES_tradnl"/>
        </w:rPr>
        <w:t xml:space="preserve"> </w:t>
      </w:r>
      <w:r w:rsidR="00434304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34304" w:rsidRPr="007143C2">
        <w:rPr>
          <w:lang w:val="es-ES_tradnl"/>
        </w:rPr>
        <w:t>bancos</w:t>
      </w:r>
      <w:r w:rsidR="007665EA">
        <w:rPr>
          <w:lang w:val="es-ES_tradnl"/>
        </w:rPr>
        <w:t xml:space="preserve"> </w:t>
      </w:r>
      <w:r w:rsidR="00434304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07273">
        <w:rPr>
          <w:lang w:val="es-ES_tradnl"/>
        </w:rPr>
        <w:t>s</w:t>
      </w:r>
      <w:r w:rsidR="00007273" w:rsidRPr="00007273">
        <w:rPr>
          <w:lang w:val="es-ES_tradnl"/>
        </w:rPr>
        <w:t>ustancias</w:t>
      </w:r>
      <w:r w:rsidR="007665EA">
        <w:rPr>
          <w:lang w:val="es-ES_tradnl"/>
        </w:rPr>
        <w:t xml:space="preserve"> </w:t>
      </w:r>
      <w:r w:rsidR="00007273" w:rsidRPr="00007273">
        <w:rPr>
          <w:lang w:val="es-ES_tradnl"/>
        </w:rPr>
        <w:t>controladas</w:t>
      </w:r>
      <w:r w:rsidR="007665EA">
        <w:rPr>
          <w:lang w:val="es-ES_tradnl"/>
        </w:rPr>
        <w:t xml:space="preserve"> </w:t>
      </w:r>
      <w:r w:rsidR="00007273" w:rsidRPr="00007273">
        <w:rPr>
          <w:lang w:val="es-ES_tradnl"/>
        </w:rPr>
        <w:t>agotadas</w:t>
      </w:r>
      <w:r w:rsidR="007665EA">
        <w:rPr>
          <w:lang w:val="es-ES_tradnl"/>
        </w:rPr>
        <w:t xml:space="preserve"> </w:t>
      </w:r>
      <w:r w:rsidR="00007273" w:rsidRPr="00007273">
        <w:rPr>
          <w:lang w:val="es-ES_tradnl"/>
        </w:rPr>
        <w:t>o</w:t>
      </w:r>
      <w:r w:rsidR="007665EA">
        <w:rPr>
          <w:lang w:val="es-ES_tradnl"/>
        </w:rPr>
        <w:t xml:space="preserve"> </w:t>
      </w:r>
      <w:r w:rsidR="00007273" w:rsidRPr="0000727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07273" w:rsidRPr="00007273">
        <w:rPr>
          <w:lang w:val="es-ES_tradnl"/>
        </w:rPr>
        <w:t>desecho</w:t>
      </w:r>
      <w:r w:rsidR="007665EA">
        <w:rPr>
          <w:lang w:val="es-ES_tradnl"/>
        </w:rPr>
        <w:t xml:space="preserve"> </w:t>
      </w:r>
      <w:r w:rsidR="00007273" w:rsidRPr="00007273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07273" w:rsidRPr="0000727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07273" w:rsidRPr="00007273">
        <w:rPr>
          <w:lang w:val="es-ES_tradnl"/>
        </w:rPr>
        <w:t>plan</w:t>
      </w:r>
      <w:r w:rsidR="007679AE">
        <w:rPr>
          <w:lang w:val="es-ES_tradnl"/>
        </w:rPr>
        <w:t>es</w:t>
      </w:r>
      <w:r w:rsidR="007665EA">
        <w:rPr>
          <w:lang w:val="es-ES_tradnl"/>
        </w:rPr>
        <w:t xml:space="preserve"> </w:t>
      </w:r>
      <w:r w:rsidR="00007273" w:rsidRPr="00007273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007273" w:rsidRPr="00007273">
        <w:rPr>
          <w:lang w:val="es-ES_tradnl"/>
        </w:rPr>
        <w:t>su</w:t>
      </w:r>
      <w:r w:rsidR="007665EA">
        <w:rPr>
          <w:lang w:val="es-ES_tradnl"/>
        </w:rPr>
        <w:t xml:space="preserve"> </w:t>
      </w:r>
      <w:r w:rsidR="00007273" w:rsidRPr="00007273">
        <w:rPr>
          <w:lang w:val="es-ES_tradnl"/>
        </w:rPr>
        <w:t>acopio,</w:t>
      </w:r>
      <w:r w:rsidR="007665EA">
        <w:rPr>
          <w:lang w:val="es-ES_tradnl"/>
        </w:rPr>
        <w:t xml:space="preserve"> </w:t>
      </w:r>
      <w:r w:rsidR="00007273" w:rsidRPr="00007273">
        <w:rPr>
          <w:lang w:val="es-ES_tradnl"/>
        </w:rPr>
        <w:t>transporte</w:t>
      </w:r>
      <w:r w:rsidR="007665EA">
        <w:rPr>
          <w:lang w:val="es-ES_tradnl"/>
        </w:rPr>
        <w:t xml:space="preserve"> </w:t>
      </w:r>
      <w:r w:rsidR="00007273" w:rsidRPr="00007273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07273" w:rsidRPr="00007273">
        <w:rPr>
          <w:lang w:val="es-ES_tradnl"/>
        </w:rPr>
        <w:t>eliminación</w:t>
      </w:r>
      <w:r w:rsidR="00816CD3" w:rsidRPr="007143C2">
        <w:rPr>
          <w:lang w:val="es-ES_tradnl"/>
        </w:rPr>
        <w:t>;</w:t>
      </w:r>
    </w:p>
    <w:p w14:paraId="425DE218" w14:textId="383F8E7C" w:rsidR="005C70F9" w:rsidRPr="007143C2" w:rsidRDefault="00485FBC" w:rsidP="00A83C1B">
      <w:pPr>
        <w:pStyle w:val="Heading2"/>
        <w:spacing w:before="240"/>
        <w:rPr>
          <w:lang w:val="es-ES_tradnl"/>
        </w:rPr>
      </w:pPr>
      <w:r w:rsidRPr="00485FBC">
        <w:rPr>
          <w:i/>
          <w:lang w:val="es-ES_tradnl"/>
        </w:rPr>
        <w:t>Acciones</w:t>
      </w:r>
      <w:r w:rsidR="007665EA">
        <w:rPr>
          <w:i/>
          <w:lang w:val="es-ES_tradnl"/>
        </w:rPr>
        <w:t xml:space="preserve"> </w:t>
      </w:r>
      <w:r w:rsidRPr="00485FBC">
        <w:rPr>
          <w:i/>
          <w:lang w:val="es-ES_tradnl"/>
        </w:rPr>
        <w:t>específicas</w:t>
      </w:r>
      <w:r w:rsidR="007665EA">
        <w:rPr>
          <w:i/>
          <w:lang w:val="es-ES_tradnl"/>
        </w:rPr>
        <w:t xml:space="preserve"> </w:t>
      </w:r>
      <w:r w:rsidRPr="00485FBC">
        <w:rPr>
          <w:i/>
          <w:lang w:val="es-ES_tradnl"/>
        </w:rPr>
        <w:t>de</w:t>
      </w:r>
      <w:r w:rsidR="007665EA">
        <w:rPr>
          <w:i/>
          <w:lang w:val="es-ES_tradnl"/>
        </w:rPr>
        <w:t xml:space="preserve"> </w:t>
      </w:r>
      <w:r w:rsidR="003B3FA1">
        <w:rPr>
          <w:i/>
          <w:lang w:val="es-ES_tradnl"/>
        </w:rPr>
        <w:t>comunicación</w:t>
      </w:r>
      <w:r w:rsidR="007665EA">
        <w:rPr>
          <w:i/>
          <w:lang w:val="es-ES_tradnl"/>
        </w:rPr>
        <w:t xml:space="preserve"> </w:t>
      </w:r>
      <w:r w:rsidR="003B3FA1">
        <w:rPr>
          <w:i/>
          <w:lang w:val="es-ES_tradnl"/>
        </w:rPr>
        <w:t>e</w:t>
      </w:r>
      <w:r w:rsidR="007665EA">
        <w:rPr>
          <w:i/>
          <w:lang w:val="es-ES_tradnl"/>
        </w:rPr>
        <w:t xml:space="preserve"> </w:t>
      </w:r>
      <w:r w:rsidR="003B3FA1">
        <w:rPr>
          <w:i/>
          <w:lang w:val="es-ES_tradnl"/>
        </w:rPr>
        <w:t>información</w:t>
      </w:r>
      <w:r w:rsidR="007665EA">
        <w:rPr>
          <w:i/>
          <w:lang w:val="es-ES_tradnl"/>
        </w:rPr>
        <w:t xml:space="preserve"> </w:t>
      </w:r>
      <w:r w:rsidR="003B3FA1">
        <w:rPr>
          <w:i/>
          <w:lang w:val="es-ES_tradnl"/>
        </w:rPr>
        <w:t>que</w:t>
      </w:r>
      <w:r w:rsidR="007665EA">
        <w:rPr>
          <w:i/>
          <w:lang w:val="es-ES_tradnl"/>
        </w:rPr>
        <w:t xml:space="preserve"> </w:t>
      </w:r>
      <w:r w:rsidR="003B3FA1">
        <w:rPr>
          <w:i/>
          <w:lang w:val="es-ES_tradnl"/>
        </w:rPr>
        <w:t>respalden</w:t>
      </w:r>
      <w:r w:rsidR="007665EA">
        <w:rPr>
          <w:i/>
          <w:lang w:val="es-ES_tradnl"/>
        </w:rPr>
        <w:t xml:space="preserve"> </w:t>
      </w:r>
      <w:r w:rsidRPr="00485FBC">
        <w:rPr>
          <w:i/>
          <w:lang w:val="es-ES_tradnl"/>
        </w:rPr>
        <w:t>las</w:t>
      </w:r>
      <w:r w:rsidR="007665EA">
        <w:rPr>
          <w:i/>
          <w:lang w:val="es-ES_tradnl"/>
        </w:rPr>
        <w:t xml:space="preserve"> </w:t>
      </w:r>
      <w:r w:rsidRPr="00485FBC">
        <w:rPr>
          <w:i/>
          <w:lang w:val="es-ES_tradnl"/>
        </w:rPr>
        <w:t>metas</w:t>
      </w:r>
      <w:r w:rsidR="007665EA">
        <w:rPr>
          <w:i/>
          <w:lang w:val="es-ES_tradnl"/>
        </w:rPr>
        <w:t xml:space="preserve"> </w:t>
      </w:r>
      <w:r w:rsidRPr="00485FBC">
        <w:rPr>
          <w:i/>
          <w:lang w:val="es-ES_tradnl"/>
        </w:rPr>
        <w:t>nacionales</w:t>
      </w:r>
      <w:r w:rsidR="007665EA">
        <w:rPr>
          <w:i/>
          <w:lang w:val="es-ES_tradnl"/>
        </w:rPr>
        <w:t xml:space="preserve"> </w:t>
      </w:r>
      <w:r w:rsidRPr="00485FBC">
        <w:rPr>
          <w:i/>
          <w:lang w:val="es-ES_tradnl"/>
        </w:rPr>
        <w:t>de</w:t>
      </w:r>
      <w:r w:rsidR="007665EA">
        <w:rPr>
          <w:i/>
          <w:lang w:val="es-ES_tradnl"/>
        </w:rPr>
        <w:t xml:space="preserve"> </w:t>
      </w:r>
      <w:r w:rsidRPr="00485FBC">
        <w:rPr>
          <w:i/>
          <w:lang w:val="es-ES_tradnl"/>
        </w:rPr>
        <w:t>cumplimiento</w:t>
      </w:r>
      <w:r w:rsidR="005C70F9" w:rsidRPr="007143C2">
        <w:rPr>
          <w:lang w:val="es-ES_tradnl"/>
        </w:rPr>
        <w:t>:</w:t>
      </w:r>
      <w:r w:rsidR="007665EA">
        <w:rPr>
          <w:lang w:val="es-ES_tradnl"/>
        </w:rPr>
        <w:t xml:space="preserve"> </w:t>
      </w:r>
      <w:r w:rsidR="00B84D00" w:rsidRPr="007143C2">
        <w:rPr>
          <w:lang w:val="es-ES_tradnl"/>
        </w:rPr>
        <w:t>Desarrollar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difundir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materiales</w:t>
      </w:r>
      <w:r w:rsidR="007665EA">
        <w:rPr>
          <w:lang w:val="es-ES_tradnl"/>
        </w:rPr>
        <w:t xml:space="preserve"> </w:t>
      </w:r>
      <w:r w:rsidR="00AB3870">
        <w:rPr>
          <w:lang w:val="es-ES_tradnl"/>
        </w:rPr>
        <w:t>informativos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C4353A">
        <w:rPr>
          <w:lang w:val="es-ES_tradnl"/>
        </w:rPr>
        <w:t>materias</w:t>
      </w:r>
      <w:r w:rsidR="007665EA">
        <w:rPr>
          <w:lang w:val="es-ES_tradnl"/>
        </w:rPr>
        <w:t xml:space="preserve"> </w:t>
      </w:r>
      <w:r w:rsidR="00C4353A">
        <w:rPr>
          <w:lang w:val="es-ES_tradnl"/>
        </w:rPr>
        <w:t>prioritarias</w:t>
      </w:r>
      <w:r w:rsidR="007665EA">
        <w:rPr>
          <w:lang w:val="es-ES_tradnl"/>
        </w:rPr>
        <w:t xml:space="preserve"> </w:t>
      </w:r>
      <w:r w:rsidR="00C4353A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Protocolo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Montreal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Enmienda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Kigali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través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canales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digitales,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impresos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audiovisuales,</w:t>
      </w:r>
      <w:r w:rsidR="007665EA">
        <w:rPr>
          <w:lang w:val="es-ES_tradnl"/>
        </w:rPr>
        <w:t xml:space="preserve"> </w:t>
      </w:r>
      <w:r w:rsidR="006B7867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6B7867">
        <w:rPr>
          <w:lang w:val="es-ES_tradnl"/>
        </w:rPr>
        <w:t>especial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materiales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dirigidos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E6621F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66306">
        <w:rPr>
          <w:lang w:val="es-ES_tradnl"/>
        </w:rPr>
        <w:t>máximas</w:t>
      </w:r>
      <w:r w:rsidR="007665EA">
        <w:rPr>
          <w:lang w:val="es-ES_tradnl"/>
        </w:rPr>
        <w:t xml:space="preserve"> </w:t>
      </w:r>
      <w:r w:rsidR="00E6621F">
        <w:rPr>
          <w:lang w:val="es-ES_tradnl"/>
        </w:rPr>
        <w:t>autoridades</w:t>
      </w:r>
      <w:r w:rsidR="007665EA">
        <w:rPr>
          <w:lang w:val="es-ES_tradnl"/>
        </w:rPr>
        <w:t xml:space="preserve"> </w:t>
      </w:r>
      <w:r w:rsidR="0045658C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45658C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45658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E6023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8E6023">
        <w:rPr>
          <w:lang w:val="es-ES_tradnl"/>
        </w:rPr>
        <w:t>metas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cumplimiento;</w:t>
      </w:r>
      <w:r w:rsidR="007665EA">
        <w:rPr>
          <w:lang w:val="es-ES_tradnl"/>
        </w:rPr>
        <w:t xml:space="preserve"> </w:t>
      </w:r>
      <w:r w:rsidR="00485591">
        <w:rPr>
          <w:lang w:val="es-ES_tradnl"/>
        </w:rPr>
        <w:t>ayudar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E557AF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interesados</w:t>
      </w:r>
      <w:r w:rsidR="007665EA">
        <w:rPr>
          <w:lang w:val="es-ES_tradnl"/>
        </w:rPr>
        <w:t xml:space="preserve"> </w:t>
      </w:r>
      <w:r w:rsidR="00AC5A1E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C5A1E">
        <w:rPr>
          <w:lang w:val="es-ES_tradnl"/>
        </w:rPr>
        <w:t>organizar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sensibilización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pública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motivo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4F4138" w:rsidRPr="004F4138">
        <w:rPr>
          <w:lang w:val="es-ES_tradnl"/>
        </w:rPr>
        <w:t>Día</w:t>
      </w:r>
      <w:r w:rsidR="007665EA">
        <w:rPr>
          <w:lang w:val="es-ES_tradnl"/>
        </w:rPr>
        <w:t xml:space="preserve"> </w:t>
      </w:r>
      <w:r w:rsidR="004F4138" w:rsidRPr="004F4138">
        <w:rPr>
          <w:lang w:val="es-ES_tradnl"/>
        </w:rPr>
        <w:t>Internacional</w:t>
      </w:r>
      <w:r w:rsidR="007665EA">
        <w:rPr>
          <w:lang w:val="es-ES_tradnl"/>
        </w:rPr>
        <w:t xml:space="preserve"> </w:t>
      </w:r>
      <w:r w:rsidR="004F4138" w:rsidRPr="004F4138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F4138" w:rsidRPr="004F4138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4F4138" w:rsidRPr="004F4138">
        <w:rPr>
          <w:lang w:val="es-ES_tradnl"/>
        </w:rPr>
        <w:t>Aduanas</w:t>
      </w:r>
      <w:r w:rsidR="005C70F9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Día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Mundial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Refrigeración</w:t>
      </w:r>
      <w:r w:rsidR="0008565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Día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Mundial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Ozono</w:t>
      </w:r>
      <w:r w:rsidR="007665EA">
        <w:rPr>
          <w:lang w:val="es-ES_tradnl"/>
        </w:rPr>
        <w:t xml:space="preserve"> </w:t>
      </w:r>
      <w:r w:rsidR="0008565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BF1BDA" w:rsidRPr="007143C2">
        <w:rPr>
          <w:lang w:val="es-ES_tradnl"/>
        </w:rPr>
        <w:t>otras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extensión</w:t>
      </w:r>
      <w:r w:rsidR="00BF1BDA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traducir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difundir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materiales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informativos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clave</w:t>
      </w:r>
      <w:r w:rsidR="007665EA">
        <w:rPr>
          <w:lang w:val="es-ES_tradnl"/>
        </w:rPr>
        <w:t xml:space="preserve"> </w:t>
      </w:r>
      <w:r w:rsidR="00E905FC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idiomas</w:t>
      </w:r>
      <w:r w:rsidR="007665EA">
        <w:rPr>
          <w:lang w:val="es-ES_tradnl"/>
        </w:rPr>
        <w:t xml:space="preserve"> </w:t>
      </w:r>
      <w:r w:rsidR="0098613B">
        <w:rPr>
          <w:lang w:val="es-ES_tradnl"/>
        </w:rPr>
        <w:t>oficiales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Naciones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Unidas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distintos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inglés;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ayudar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47557E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interesadas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implementar</w:t>
      </w:r>
      <w:r w:rsidR="007665EA">
        <w:rPr>
          <w:lang w:val="es-ES_tradnl"/>
        </w:rPr>
        <w:t xml:space="preserve"> </w:t>
      </w:r>
      <w:r w:rsidR="00251ADC" w:rsidRPr="007143C2">
        <w:rPr>
          <w:lang w:val="es-ES_tradnl"/>
        </w:rPr>
        <w:t>estrategias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comunicacionales</w:t>
      </w:r>
      <w:r w:rsidR="007665EA">
        <w:rPr>
          <w:lang w:val="es-ES_tradnl"/>
        </w:rPr>
        <w:t xml:space="preserve"> </w:t>
      </w:r>
      <w:r w:rsidR="002E5FA7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2E5FA7">
        <w:rPr>
          <w:lang w:val="es-ES_tradnl"/>
        </w:rPr>
        <w:t>destaquen</w:t>
      </w:r>
      <w:r w:rsidR="007665EA">
        <w:rPr>
          <w:lang w:val="es-ES_tradnl"/>
        </w:rPr>
        <w:t xml:space="preserve"> </w:t>
      </w:r>
      <w:r w:rsidR="00984EF2" w:rsidRPr="007143C2">
        <w:rPr>
          <w:lang w:val="es-ES_tradnl"/>
        </w:rPr>
        <w:t>casos</w:t>
      </w:r>
      <w:r w:rsidR="007665EA">
        <w:rPr>
          <w:lang w:val="es-ES_tradnl"/>
        </w:rPr>
        <w:t xml:space="preserve"> </w:t>
      </w:r>
      <w:r w:rsidR="00984EF2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84EF2" w:rsidRPr="007143C2">
        <w:rPr>
          <w:lang w:val="es-ES_tradnl"/>
        </w:rPr>
        <w:t>éxito,</w:t>
      </w:r>
      <w:r w:rsidR="007665EA">
        <w:rPr>
          <w:lang w:val="es-ES_tradnl"/>
        </w:rPr>
        <w:t xml:space="preserve"> </w:t>
      </w:r>
      <w:r w:rsidR="00984EF2" w:rsidRPr="007143C2">
        <w:rPr>
          <w:lang w:val="es-ES_tradnl"/>
        </w:rPr>
        <w:t>experiencias</w:t>
      </w:r>
      <w:r w:rsidR="007665EA">
        <w:rPr>
          <w:lang w:val="es-ES_tradnl"/>
        </w:rPr>
        <w:t xml:space="preserve"> </w:t>
      </w:r>
      <w:r w:rsidR="00984EF2" w:rsidRPr="007143C2">
        <w:rPr>
          <w:lang w:val="es-ES_tradnl"/>
        </w:rPr>
        <w:t>recogidas</w:t>
      </w:r>
      <w:r w:rsidR="007665EA">
        <w:rPr>
          <w:lang w:val="es-ES_tradnl"/>
        </w:rPr>
        <w:t xml:space="preserve"> </w:t>
      </w:r>
      <w:r w:rsidR="00984EF2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984EF2" w:rsidRPr="007143C2">
        <w:rPr>
          <w:lang w:val="es-ES_tradnl"/>
        </w:rPr>
        <w:t>buenas</w:t>
      </w:r>
      <w:r w:rsidR="007665EA">
        <w:rPr>
          <w:lang w:val="es-ES_tradnl"/>
        </w:rPr>
        <w:t xml:space="preserve"> </w:t>
      </w:r>
      <w:r w:rsidR="00984EF2" w:rsidRPr="007143C2">
        <w:rPr>
          <w:lang w:val="es-ES_tradnl"/>
        </w:rPr>
        <w:t>prácticas</w:t>
      </w:r>
      <w:r w:rsidR="005C70F9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promover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cooperación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instituciones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educativas,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universidades,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centros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investigación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organizaciones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juveniles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5113AA">
        <w:rPr>
          <w:lang w:val="es-ES_tradnl"/>
        </w:rPr>
        <w:t>potenciar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sensibilización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pública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desarrollar</w:t>
      </w:r>
      <w:r w:rsidR="007665EA">
        <w:rPr>
          <w:lang w:val="es-ES_tradnl"/>
        </w:rPr>
        <w:t xml:space="preserve"> </w:t>
      </w:r>
      <w:r w:rsidR="00EB6D03" w:rsidRPr="00EB6D03">
        <w:rPr>
          <w:lang w:val="es-ES_tradnl"/>
        </w:rPr>
        <w:t>futuras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capacidades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refrigeración</w:t>
      </w:r>
      <w:r w:rsidR="007665EA">
        <w:rPr>
          <w:lang w:val="es-ES_tradnl"/>
        </w:rPr>
        <w:t xml:space="preserve"> </w:t>
      </w:r>
      <w:r w:rsidR="005C70F9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F5FF3">
        <w:rPr>
          <w:lang w:val="es-ES_tradnl"/>
        </w:rPr>
        <w:t>gestión</w:t>
      </w:r>
      <w:r w:rsidR="007665EA">
        <w:rPr>
          <w:lang w:val="es-ES_tradnl"/>
        </w:rPr>
        <w:t xml:space="preserve"> </w:t>
      </w:r>
      <w:r w:rsidR="00AC61B3" w:rsidRPr="00AC61B3">
        <w:rPr>
          <w:lang w:val="es-ES_tradnl"/>
        </w:rPr>
        <w:t>sustentable</w:t>
      </w:r>
      <w:r w:rsidR="007665EA">
        <w:rPr>
          <w:lang w:val="es-ES_tradnl"/>
        </w:rPr>
        <w:t xml:space="preserve"> </w:t>
      </w:r>
      <w:r w:rsidR="005F5FF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F5FF3">
        <w:rPr>
          <w:lang w:val="es-ES_tradnl"/>
        </w:rPr>
        <w:t>refrigerantes</w:t>
      </w:r>
      <w:r w:rsidR="005C70F9" w:rsidRPr="007143C2">
        <w:rPr>
          <w:lang w:val="es-ES_tradnl"/>
        </w:rPr>
        <w:t>;</w:t>
      </w:r>
    </w:p>
    <w:p w14:paraId="2CA8D07E" w14:textId="004B65B6" w:rsidR="005C70F9" w:rsidRPr="008773DC" w:rsidRDefault="00893877" w:rsidP="00A83C1B">
      <w:pPr>
        <w:pStyle w:val="Heading2"/>
        <w:spacing w:before="240"/>
        <w:rPr>
          <w:lang w:val="es-ES_tradnl"/>
        </w:rPr>
      </w:pPr>
      <w:r w:rsidRPr="008773DC">
        <w:rPr>
          <w:i/>
          <w:lang w:val="es-ES_tradnl"/>
        </w:rPr>
        <w:t>Sistemas</w:t>
      </w:r>
      <w:r w:rsidR="007665EA">
        <w:rPr>
          <w:i/>
          <w:lang w:val="es-ES_tradnl"/>
        </w:rPr>
        <w:t xml:space="preserve"> </w:t>
      </w:r>
      <w:r w:rsidRPr="008773DC">
        <w:rPr>
          <w:i/>
          <w:lang w:val="es-ES_tradnl"/>
        </w:rPr>
        <w:t>de</w:t>
      </w:r>
      <w:r w:rsidR="007665EA">
        <w:rPr>
          <w:i/>
          <w:lang w:val="es-ES_tradnl"/>
        </w:rPr>
        <w:t xml:space="preserve"> </w:t>
      </w:r>
      <w:r w:rsidRPr="008773DC">
        <w:rPr>
          <w:i/>
          <w:lang w:val="es-ES_tradnl"/>
        </w:rPr>
        <w:t>información</w:t>
      </w:r>
      <w:r w:rsidR="007665EA">
        <w:rPr>
          <w:i/>
          <w:lang w:val="es-ES_tradnl"/>
        </w:rPr>
        <w:t xml:space="preserve"> </w:t>
      </w:r>
      <w:r w:rsidRPr="008773DC">
        <w:rPr>
          <w:i/>
          <w:lang w:val="es-ES_tradnl"/>
        </w:rPr>
        <w:t>y</w:t>
      </w:r>
      <w:r w:rsidR="007665EA">
        <w:rPr>
          <w:i/>
          <w:lang w:val="es-ES_tradnl"/>
        </w:rPr>
        <w:t xml:space="preserve"> </w:t>
      </w:r>
      <w:r w:rsidRPr="008773DC">
        <w:rPr>
          <w:i/>
          <w:lang w:val="es-ES_tradnl"/>
        </w:rPr>
        <w:t>herramientas</w:t>
      </w:r>
      <w:r w:rsidR="007665EA">
        <w:rPr>
          <w:i/>
          <w:lang w:val="es-ES_tradnl"/>
        </w:rPr>
        <w:t xml:space="preserve"> </w:t>
      </w:r>
      <w:r w:rsidRPr="008773DC">
        <w:rPr>
          <w:i/>
          <w:lang w:val="es-ES_tradnl"/>
        </w:rPr>
        <w:t>digitales</w:t>
      </w:r>
      <w:r w:rsidR="007665EA">
        <w:rPr>
          <w:i/>
          <w:lang w:val="es-ES_tradnl"/>
        </w:rPr>
        <w:t xml:space="preserve"> </w:t>
      </w:r>
      <w:r w:rsidR="003B3FA1" w:rsidRPr="008773DC">
        <w:rPr>
          <w:i/>
          <w:lang w:val="es-ES_tradnl"/>
        </w:rPr>
        <w:t>modernas</w:t>
      </w:r>
      <w:r w:rsidR="007665EA">
        <w:rPr>
          <w:i/>
          <w:lang w:val="es-ES_tradnl"/>
        </w:rPr>
        <w:t xml:space="preserve"> </w:t>
      </w:r>
      <w:r w:rsidR="003B3FA1" w:rsidRPr="008773DC">
        <w:rPr>
          <w:i/>
          <w:lang w:val="es-ES_tradnl"/>
        </w:rPr>
        <w:t>que</w:t>
      </w:r>
      <w:r w:rsidR="007665EA">
        <w:rPr>
          <w:i/>
          <w:lang w:val="es-ES_tradnl"/>
        </w:rPr>
        <w:t xml:space="preserve"> </w:t>
      </w:r>
      <w:r w:rsidR="003B3FA1" w:rsidRPr="008773DC">
        <w:rPr>
          <w:i/>
          <w:lang w:val="es-ES_tradnl"/>
        </w:rPr>
        <w:t>refuercen</w:t>
      </w:r>
      <w:r w:rsidR="007665EA">
        <w:rPr>
          <w:i/>
          <w:lang w:val="es-ES_tradnl"/>
        </w:rPr>
        <w:t xml:space="preserve"> </w:t>
      </w:r>
      <w:r w:rsidR="003B3FA1" w:rsidRPr="008773DC">
        <w:rPr>
          <w:i/>
          <w:lang w:val="es-ES_tradnl"/>
        </w:rPr>
        <w:t>la</w:t>
      </w:r>
      <w:r w:rsidR="007665EA">
        <w:rPr>
          <w:i/>
          <w:lang w:val="es-ES_tradnl"/>
        </w:rPr>
        <w:t xml:space="preserve"> </w:t>
      </w:r>
      <w:r w:rsidR="003B3FA1" w:rsidRPr="008773DC">
        <w:rPr>
          <w:i/>
          <w:lang w:val="es-ES_tradnl"/>
        </w:rPr>
        <w:t>efectiva</w:t>
      </w:r>
      <w:r w:rsidR="007665EA">
        <w:rPr>
          <w:i/>
          <w:lang w:val="es-ES_tradnl"/>
        </w:rPr>
        <w:t xml:space="preserve"> </w:t>
      </w:r>
      <w:r w:rsidRPr="008773DC">
        <w:rPr>
          <w:i/>
          <w:lang w:val="es-ES_tradnl"/>
        </w:rPr>
        <w:t>aplicación</w:t>
      </w:r>
      <w:r w:rsidR="007665EA">
        <w:rPr>
          <w:i/>
          <w:lang w:val="es-ES_tradnl"/>
        </w:rPr>
        <w:t xml:space="preserve"> </w:t>
      </w:r>
      <w:r w:rsidRPr="008773DC">
        <w:rPr>
          <w:i/>
          <w:lang w:val="es-ES_tradnl"/>
        </w:rPr>
        <w:t>de</w:t>
      </w:r>
      <w:r w:rsidR="007665EA">
        <w:rPr>
          <w:i/>
          <w:lang w:val="es-ES_tradnl"/>
        </w:rPr>
        <w:t xml:space="preserve"> </w:t>
      </w:r>
      <w:r w:rsidRPr="008773DC">
        <w:rPr>
          <w:i/>
          <w:lang w:val="es-ES_tradnl"/>
        </w:rPr>
        <w:t>los</w:t>
      </w:r>
      <w:r w:rsidR="007665EA">
        <w:rPr>
          <w:i/>
          <w:lang w:val="es-ES_tradnl"/>
        </w:rPr>
        <w:t xml:space="preserve"> </w:t>
      </w:r>
      <w:r w:rsidRPr="008773DC">
        <w:rPr>
          <w:i/>
          <w:lang w:val="es-ES_tradnl"/>
        </w:rPr>
        <w:t>marcos</w:t>
      </w:r>
      <w:r w:rsidR="007665EA">
        <w:rPr>
          <w:i/>
          <w:lang w:val="es-ES_tradnl"/>
        </w:rPr>
        <w:t xml:space="preserve"> </w:t>
      </w:r>
      <w:r w:rsidRPr="008773DC">
        <w:rPr>
          <w:i/>
          <w:lang w:val="es-ES_tradnl"/>
        </w:rPr>
        <w:t>nacionales</w:t>
      </w:r>
      <w:r w:rsidR="007665EA">
        <w:rPr>
          <w:i/>
          <w:lang w:val="es-ES_tradnl"/>
        </w:rPr>
        <w:t xml:space="preserve"> </w:t>
      </w:r>
      <w:r w:rsidRPr="008773DC">
        <w:rPr>
          <w:i/>
          <w:lang w:val="es-ES_tradnl"/>
        </w:rPr>
        <w:t>de</w:t>
      </w:r>
      <w:r w:rsidR="007665EA">
        <w:rPr>
          <w:i/>
          <w:lang w:val="es-ES_tradnl"/>
        </w:rPr>
        <w:t xml:space="preserve"> </w:t>
      </w:r>
      <w:r w:rsidRPr="008773DC">
        <w:rPr>
          <w:i/>
          <w:lang w:val="es-ES_tradnl"/>
        </w:rPr>
        <w:t>cumplimiento</w:t>
      </w:r>
      <w:r w:rsidR="00984EF2" w:rsidRPr="008773DC">
        <w:rPr>
          <w:lang w:val="es-ES_tradnl"/>
        </w:rPr>
        <w:t>:</w:t>
      </w:r>
      <w:r w:rsidR="007665EA">
        <w:rPr>
          <w:lang w:val="es-ES_tradnl"/>
        </w:rPr>
        <w:t xml:space="preserve"> </w:t>
      </w:r>
      <w:r w:rsidR="007C37BA" w:rsidRPr="008773DC">
        <w:rPr>
          <w:lang w:val="es-ES_tradnl"/>
        </w:rPr>
        <w:t>Promover</w:t>
      </w:r>
      <w:r w:rsidR="007665EA">
        <w:rPr>
          <w:lang w:val="es-ES_tradnl"/>
        </w:rPr>
        <w:t xml:space="preserve"> </w:t>
      </w:r>
      <w:r w:rsidR="006F2604" w:rsidRPr="008773DC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6F2604" w:rsidRPr="008773DC">
        <w:rPr>
          <w:lang w:val="es-ES_tradnl"/>
        </w:rPr>
        <w:t>modernización</w:t>
      </w:r>
      <w:r w:rsidR="007665EA">
        <w:rPr>
          <w:lang w:val="es-ES_tradnl"/>
        </w:rPr>
        <w:t xml:space="preserve"> </w:t>
      </w:r>
      <w:r w:rsidR="004C5565" w:rsidRPr="008773DC">
        <w:rPr>
          <w:lang w:val="es-ES_tradnl"/>
        </w:rPr>
        <w:t>operativa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436365" w:rsidRPr="008773DC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436365" w:rsidRPr="008773DC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436365" w:rsidRPr="008773DC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436365" w:rsidRPr="008773D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recopilación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datos,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gestión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registros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almacenamiento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70688" w:rsidRPr="008773DC">
        <w:rPr>
          <w:lang w:val="es-ES_tradnl"/>
        </w:rPr>
        <w:t>archivos</w:t>
      </w:r>
      <w:r w:rsidR="005C70F9" w:rsidRPr="008773DC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facilitar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intercambio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conocimientos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sistemas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electrónicos</w:t>
      </w:r>
      <w:r w:rsidR="007665EA">
        <w:rPr>
          <w:lang w:val="es-ES_tradnl"/>
        </w:rPr>
        <w:t xml:space="preserve"> </w:t>
      </w:r>
      <w:r w:rsidR="00126BFA" w:rsidRPr="008773D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concesión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26BFA" w:rsidRPr="008773DC">
        <w:rPr>
          <w:lang w:val="es-ES_tradnl"/>
        </w:rPr>
        <w:t>licencias</w:t>
      </w:r>
      <w:r w:rsidR="005C70F9" w:rsidRPr="008773DC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gestión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cuotas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supervisión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comercio;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proporcionar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información</w:t>
      </w:r>
      <w:r w:rsidR="007665EA">
        <w:rPr>
          <w:lang w:val="es-ES_tradnl"/>
        </w:rPr>
        <w:t xml:space="preserve"> </w:t>
      </w:r>
      <w:r w:rsidR="00632917" w:rsidRPr="008773DC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2A7A03" w:rsidRPr="008773DC">
        <w:rPr>
          <w:lang w:val="es-ES_tradnl"/>
        </w:rPr>
        <w:t>orientación</w:t>
      </w:r>
      <w:r w:rsidR="007665EA">
        <w:rPr>
          <w:lang w:val="es-ES_tradnl"/>
        </w:rPr>
        <w:t xml:space="preserve"> </w:t>
      </w:r>
      <w:r w:rsidR="002A7A03" w:rsidRPr="008773DC">
        <w:rPr>
          <w:lang w:val="es-ES_tradnl"/>
        </w:rPr>
        <w:t>normativa</w:t>
      </w:r>
      <w:r w:rsidR="007665EA">
        <w:rPr>
          <w:lang w:val="es-ES_tradnl"/>
        </w:rPr>
        <w:t xml:space="preserve"> </w:t>
      </w:r>
      <w:r w:rsidR="002A7A03" w:rsidRPr="008773DC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2A7A03" w:rsidRPr="008773DC">
        <w:rPr>
          <w:lang w:val="es-ES_tradnl"/>
        </w:rPr>
        <w:t>técnica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DE215B" w:rsidRPr="008773DC">
        <w:rPr>
          <w:lang w:val="es-ES_tradnl"/>
        </w:rPr>
        <w:t>nuevas</w:t>
      </w:r>
      <w:r w:rsidR="007665EA">
        <w:rPr>
          <w:lang w:val="es-ES_tradnl"/>
        </w:rPr>
        <w:t xml:space="preserve"> </w:t>
      </w:r>
      <w:r w:rsidR="00DE215B" w:rsidRPr="008773DC">
        <w:rPr>
          <w:lang w:val="es-ES_tradnl"/>
        </w:rPr>
        <w:t>tecnologías</w:t>
      </w:r>
      <w:r w:rsidR="007706FB" w:rsidRPr="008773DC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7706FB" w:rsidRPr="008773DC">
        <w:rPr>
          <w:lang w:val="es-ES_tradnl"/>
        </w:rPr>
        <w:t>soluciones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4A3134" w:rsidRPr="008773DC">
        <w:rPr>
          <w:lang w:val="es-ES_tradnl"/>
        </w:rPr>
        <w:t>sector</w:t>
      </w:r>
      <w:r w:rsidR="0063784F" w:rsidRPr="008773DC">
        <w:rPr>
          <w:lang w:val="es-ES_tradnl"/>
        </w:rPr>
        <w:t>iales</w:t>
      </w:r>
      <w:r w:rsidR="007665EA">
        <w:rPr>
          <w:lang w:val="es-ES_tradnl"/>
        </w:rPr>
        <w:t xml:space="preserve"> </w:t>
      </w:r>
      <w:r w:rsidR="000B59BC" w:rsidRPr="008773DC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7142AD">
        <w:rPr>
          <w:lang w:val="es-ES_tradnl"/>
        </w:rPr>
        <w:t>hagan</w:t>
      </w:r>
      <w:r w:rsidR="007665EA">
        <w:rPr>
          <w:lang w:val="es-ES_tradnl"/>
        </w:rPr>
        <w:t xml:space="preserve"> </w:t>
      </w:r>
      <w:r w:rsidR="007142AD">
        <w:rPr>
          <w:lang w:val="es-ES_tradnl"/>
        </w:rPr>
        <w:t>uso</w:t>
      </w:r>
      <w:r w:rsidR="007665EA">
        <w:rPr>
          <w:lang w:val="es-ES_tradnl"/>
        </w:rPr>
        <w:t xml:space="preserve"> </w:t>
      </w:r>
      <w:r w:rsidR="007142A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B59BC" w:rsidRPr="008773DC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E85371" w:rsidRPr="008773DC">
        <w:rPr>
          <w:lang w:val="es-ES_tradnl"/>
        </w:rPr>
        <w:t>inteligencia</w:t>
      </w:r>
      <w:r w:rsidR="007665EA">
        <w:rPr>
          <w:lang w:val="es-ES_tradnl"/>
        </w:rPr>
        <w:t xml:space="preserve"> </w:t>
      </w:r>
      <w:r w:rsidR="00E85371" w:rsidRPr="008773DC">
        <w:rPr>
          <w:lang w:val="es-ES_tradnl"/>
        </w:rPr>
        <w:t>artificial</w:t>
      </w:r>
      <w:r w:rsidR="005C70F9" w:rsidRPr="008773DC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4F4194" w:rsidRPr="008773DC">
        <w:rPr>
          <w:lang w:val="es-ES_tradnl"/>
        </w:rPr>
        <w:t>entre</w:t>
      </w:r>
      <w:r w:rsidR="007665EA">
        <w:rPr>
          <w:lang w:val="es-ES_tradnl"/>
        </w:rPr>
        <w:t xml:space="preserve"> </w:t>
      </w:r>
      <w:r w:rsidR="004F4194" w:rsidRPr="008773DC">
        <w:rPr>
          <w:lang w:val="es-ES_tradnl"/>
        </w:rPr>
        <w:t>ellas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plataformas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capacitación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virtual</w:t>
      </w:r>
      <w:r w:rsidR="007665EA">
        <w:rPr>
          <w:lang w:val="es-ES_tradnl"/>
        </w:rPr>
        <w:t xml:space="preserve"> </w:t>
      </w:r>
      <w:r w:rsidR="002A7A03" w:rsidRPr="008773DC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sistemas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ventanilla</w:t>
      </w:r>
      <w:r w:rsidR="007665EA">
        <w:rPr>
          <w:lang w:val="es-ES_tradnl"/>
        </w:rPr>
        <w:t xml:space="preserve"> </w:t>
      </w:r>
      <w:r w:rsidR="00EA1D98" w:rsidRPr="008773DC">
        <w:rPr>
          <w:lang w:val="es-ES_tradnl"/>
        </w:rPr>
        <w:t>única,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473C8C">
        <w:rPr>
          <w:lang w:val="es-ES_tradnl"/>
        </w:rPr>
        <w:t>ayudar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interesados</w:t>
      </w:r>
      <w:r w:rsidR="007665EA">
        <w:rPr>
          <w:lang w:val="es-ES_tradnl"/>
        </w:rPr>
        <w:t xml:space="preserve"> </w:t>
      </w:r>
      <w:r w:rsidR="00840C43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E07428" w:rsidRPr="008773DC">
        <w:rPr>
          <w:lang w:val="es-ES_tradnl"/>
        </w:rPr>
        <w:t>probar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adoptar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soluciones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gestión</w:t>
      </w:r>
      <w:r w:rsidR="007665EA">
        <w:rPr>
          <w:lang w:val="es-ES_tradnl"/>
        </w:rPr>
        <w:t xml:space="preserve"> </w:t>
      </w:r>
      <w:r w:rsidR="00B04B54" w:rsidRPr="008773DC">
        <w:rPr>
          <w:lang w:val="es-ES_tradnl"/>
        </w:rPr>
        <w:t>digital</w:t>
      </w:r>
      <w:r w:rsidR="005C70F9" w:rsidRPr="008773DC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5C70F9" w:rsidRPr="008773DC">
        <w:rPr>
          <w:lang w:val="es-ES_tradnl"/>
        </w:rPr>
        <w:t>y</w:t>
      </w:r>
    </w:p>
    <w:p w14:paraId="5FFD5967" w14:textId="04C27C4D" w:rsidR="00F349CC" w:rsidRPr="007143C2" w:rsidRDefault="005436B9" w:rsidP="00A83C1B">
      <w:pPr>
        <w:pStyle w:val="Heading2"/>
        <w:spacing w:before="240"/>
        <w:rPr>
          <w:lang w:val="es-ES_tradnl"/>
        </w:rPr>
      </w:pPr>
      <w:r w:rsidRPr="00716333">
        <w:rPr>
          <w:i/>
          <w:lang w:val="es-ES_tradnl"/>
        </w:rPr>
        <w:t>Programas</w:t>
      </w:r>
      <w:r w:rsidR="007665EA">
        <w:rPr>
          <w:i/>
          <w:lang w:val="es-ES_tradnl"/>
        </w:rPr>
        <w:t xml:space="preserve"> </w:t>
      </w:r>
      <w:r w:rsidRPr="00716333">
        <w:rPr>
          <w:i/>
          <w:lang w:val="es-ES_tradnl"/>
        </w:rPr>
        <w:t>y</w:t>
      </w:r>
      <w:r w:rsidR="007665EA">
        <w:rPr>
          <w:i/>
          <w:lang w:val="es-ES_tradnl"/>
        </w:rPr>
        <w:t xml:space="preserve"> </w:t>
      </w:r>
      <w:r w:rsidRPr="00716333">
        <w:rPr>
          <w:i/>
          <w:lang w:val="es-ES_tradnl"/>
        </w:rPr>
        <w:t>proyectos</w:t>
      </w:r>
      <w:r w:rsidR="007665EA">
        <w:rPr>
          <w:i/>
          <w:lang w:val="es-ES_tradnl"/>
        </w:rPr>
        <w:t xml:space="preserve"> </w:t>
      </w:r>
      <w:r w:rsidR="003B3FA1">
        <w:rPr>
          <w:i/>
          <w:lang w:val="es-ES_tradnl"/>
        </w:rPr>
        <w:t>del</w:t>
      </w:r>
      <w:r w:rsidR="007665EA">
        <w:rPr>
          <w:i/>
          <w:lang w:val="es-ES_tradnl"/>
        </w:rPr>
        <w:t xml:space="preserve"> </w:t>
      </w:r>
      <w:r w:rsidR="00F0635D">
        <w:rPr>
          <w:i/>
          <w:lang w:val="es-ES_tradnl"/>
        </w:rPr>
        <w:t>Fondo</w:t>
      </w:r>
      <w:r w:rsidR="007665EA">
        <w:rPr>
          <w:i/>
          <w:lang w:val="es-ES_tradnl"/>
        </w:rPr>
        <w:t xml:space="preserve"> </w:t>
      </w:r>
      <w:r w:rsidR="00F0635D">
        <w:rPr>
          <w:i/>
          <w:lang w:val="es-ES_tradnl"/>
        </w:rPr>
        <w:t>que</w:t>
      </w:r>
      <w:r w:rsidR="007665EA">
        <w:rPr>
          <w:i/>
          <w:lang w:val="es-ES_tradnl"/>
        </w:rPr>
        <w:t xml:space="preserve"> </w:t>
      </w:r>
      <w:r w:rsidR="00F0635D">
        <w:rPr>
          <w:i/>
          <w:lang w:val="es-ES_tradnl"/>
        </w:rPr>
        <w:t>consideren</w:t>
      </w:r>
      <w:r w:rsidR="007665EA">
        <w:rPr>
          <w:i/>
          <w:lang w:val="es-ES_tradnl"/>
        </w:rPr>
        <w:t xml:space="preserve"> </w:t>
      </w:r>
      <w:r w:rsidR="00F0635D">
        <w:rPr>
          <w:i/>
          <w:lang w:val="es-ES_tradnl"/>
        </w:rPr>
        <w:t>el</w:t>
      </w:r>
      <w:r w:rsidR="007665EA">
        <w:rPr>
          <w:i/>
          <w:lang w:val="es-ES_tradnl"/>
        </w:rPr>
        <w:t xml:space="preserve"> </w:t>
      </w:r>
      <w:r w:rsidR="00F0635D">
        <w:rPr>
          <w:i/>
          <w:lang w:val="es-ES_tradnl"/>
        </w:rPr>
        <w:t>empoderamiento</w:t>
      </w:r>
      <w:r w:rsidR="007665EA">
        <w:rPr>
          <w:i/>
          <w:lang w:val="es-ES_tradnl"/>
        </w:rPr>
        <w:t xml:space="preserve"> </w:t>
      </w:r>
      <w:r w:rsidR="00F0635D">
        <w:rPr>
          <w:i/>
          <w:lang w:val="es-ES_tradnl"/>
        </w:rPr>
        <w:t>de</w:t>
      </w:r>
      <w:r w:rsidR="007665EA">
        <w:rPr>
          <w:i/>
          <w:lang w:val="es-ES_tradnl"/>
        </w:rPr>
        <w:t xml:space="preserve"> </w:t>
      </w:r>
      <w:r w:rsidR="00F0635D">
        <w:rPr>
          <w:i/>
          <w:lang w:val="es-ES_tradnl"/>
        </w:rPr>
        <w:t>la</w:t>
      </w:r>
      <w:r w:rsidR="007665EA">
        <w:rPr>
          <w:i/>
          <w:lang w:val="es-ES_tradnl"/>
        </w:rPr>
        <w:t xml:space="preserve"> </w:t>
      </w:r>
      <w:r w:rsidR="00F0635D">
        <w:rPr>
          <w:i/>
          <w:lang w:val="es-ES_tradnl"/>
        </w:rPr>
        <w:t>mujer</w:t>
      </w:r>
      <w:r w:rsidR="005112E6" w:rsidRPr="007143C2">
        <w:rPr>
          <w:lang w:val="es-ES_tradnl"/>
        </w:rPr>
        <w:t>:</w:t>
      </w:r>
      <w:r w:rsidR="007665EA">
        <w:rPr>
          <w:lang w:val="es-ES_tradnl"/>
        </w:rPr>
        <w:t xml:space="preserve"> </w:t>
      </w:r>
      <w:r w:rsidR="00DC7023">
        <w:rPr>
          <w:lang w:val="es-ES_tradnl"/>
        </w:rPr>
        <w:t>Caut</w:t>
      </w:r>
      <w:r w:rsidR="00F6194E">
        <w:rPr>
          <w:lang w:val="es-ES_tradnl"/>
        </w:rPr>
        <w:t>elar</w:t>
      </w:r>
      <w:r w:rsidR="007665EA">
        <w:rPr>
          <w:lang w:val="es-ES_tradnl"/>
        </w:rPr>
        <w:t xml:space="preserve"> </w:t>
      </w:r>
      <w:r w:rsidR="00D61106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proyectos</w:t>
      </w:r>
      <w:r w:rsidR="007665EA">
        <w:rPr>
          <w:lang w:val="es-ES_tradnl"/>
        </w:rPr>
        <w:t xml:space="preserve"> </w:t>
      </w:r>
      <w:r w:rsidR="003B0899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7C139E" w:rsidRPr="007143C2">
        <w:rPr>
          <w:lang w:val="es-ES_tradnl"/>
        </w:rPr>
        <w:t>Fondo</w:t>
      </w:r>
      <w:r w:rsidR="007665EA">
        <w:rPr>
          <w:lang w:val="es-ES_tradnl"/>
        </w:rPr>
        <w:t xml:space="preserve"> </w:t>
      </w:r>
      <w:r w:rsidR="0048709E">
        <w:rPr>
          <w:lang w:val="es-ES_tradnl"/>
        </w:rPr>
        <w:t>ejecutados</w:t>
      </w:r>
      <w:r w:rsidR="007665EA">
        <w:rPr>
          <w:lang w:val="es-ES_tradnl"/>
        </w:rPr>
        <w:t xml:space="preserve"> </w:t>
      </w:r>
      <w:r w:rsidR="0048709E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incluyan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acordes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E73C91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980FE1" w:rsidRPr="007143C2">
        <w:rPr>
          <w:lang w:val="es-ES_tradnl"/>
        </w:rPr>
        <w:t>políticas</w:t>
      </w:r>
      <w:r w:rsidR="007665EA">
        <w:rPr>
          <w:lang w:val="es-ES_tradnl"/>
        </w:rPr>
        <w:t xml:space="preserve"> </w:t>
      </w:r>
      <w:r w:rsidR="00862A1C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862A1C">
        <w:rPr>
          <w:lang w:val="es-ES_tradnl"/>
        </w:rPr>
        <w:t>Fondo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421D03">
        <w:rPr>
          <w:lang w:val="es-ES_tradnl"/>
        </w:rPr>
        <w:t>seguir</w:t>
      </w:r>
      <w:r w:rsidR="007665EA">
        <w:rPr>
          <w:lang w:val="es-ES_tradnl"/>
        </w:rPr>
        <w:t xml:space="preserve"> </w:t>
      </w:r>
      <w:r w:rsidR="00F907EF">
        <w:rPr>
          <w:lang w:val="es-ES_tradnl"/>
        </w:rPr>
        <w:t>informando</w:t>
      </w:r>
      <w:r w:rsidR="007665EA">
        <w:rPr>
          <w:lang w:val="es-ES_tradnl"/>
        </w:rPr>
        <w:t xml:space="preserve"> </w:t>
      </w:r>
      <w:r w:rsidR="00A24835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="00A24835">
        <w:rPr>
          <w:lang w:val="es-ES_tradnl"/>
        </w:rPr>
        <w:t>respecto</w:t>
      </w:r>
      <w:r w:rsidR="007665EA">
        <w:rPr>
          <w:lang w:val="es-ES_tradnl"/>
        </w:rPr>
        <w:t xml:space="preserve"> </w:t>
      </w:r>
      <w:r w:rsidR="00C92126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C92126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reuniones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redes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regionales;</w:t>
      </w:r>
      <w:r w:rsidR="007665EA">
        <w:rPr>
          <w:lang w:val="es-ES_tradnl"/>
        </w:rPr>
        <w:t xml:space="preserve"> </w:t>
      </w:r>
      <w:r w:rsidR="00FE4AA0">
        <w:rPr>
          <w:lang w:val="es-ES_tradnl"/>
        </w:rPr>
        <w:t>fomentar</w:t>
      </w:r>
      <w:r w:rsidR="007665EA">
        <w:rPr>
          <w:lang w:val="es-ES_tradnl"/>
        </w:rPr>
        <w:t xml:space="preserve"> </w:t>
      </w:r>
      <w:r w:rsidR="00FE4AA0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6E5FDB" w:rsidRPr="007143C2">
        <w:rPr>
          <w:lang w:val="es-ES_tradnl"/>
        </w:rPr>
        <w:t>participación</w:t>
      </w:r>
      <w:r w:rsidR="007665EA">
        <w:rPr>
          <w:lang w:val="es-ES_tradnl"/>
        </w:rPr>
        <w:t xml:space="preserve"> </w:t>
      </w:r>
      <w:r w:rsidR="00472CEF">
        <w:rPr>
          <w:lang w:val="es-ES_tradnl"/>
        </w:rPr>
        <w:t>sectorial</w:t>
      </w:r>
      <w:r w:rsidR="007665EA">
        <w:rPr>
          <w:lang w:val="es-ES_tradnl"/>
        </w:rPr>
        <w:t xml:space="preserve"> </w:t>
      </w:r>
      <w:r w:rsidR="00DC471F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C471F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DC471F">
        <w:rPr>
          <w:lang w:val="es-ES_tradnl"/>
        </w:rPr>
        <w:t>mujer</w:t>
      </w:r>
      <w:r w:rsidR="007665EA">
        <w:rPr>
          <w:lang w:val="es-ES_tradnl"/>
        </w:rPr>
        <w:t xml:space="preserve"> </w:t>
      </w:r>
      <w:r w:rsidR="006E5FDB" w:rsidRPr="007143C2">
        <w:rPr>
          <w:lang w:val="es-ES_tradnl"/>
        </w:rPr>
        <w:t>mediante</w:t>
      </w:r>
      <w:r w:rsidR="007665EA">
        <w:rPr>
          <w:lang w:val="es-ES_tradnl"/>
        </w:rPr>
        <w:t xml:space="preserve"> </w:t>
      </w:r>
      <w:r w:rsidR="006E5FDB" w:rsidRPr="007143C2">
        <w:rPr>
          <w:lang w:val="es-ES_tradnl"/>
        </w:rPr>
        <w:t>sensibilización</w:t>
      </w:r>
      <w:r w:rsidR="00F47DA3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F47DA3">
        <w:rPr>
          <w:lang w:val="es-ES_tradnl"/>
        </w:rPr>
        <w:t>información</w:t>
      </w:r>
      <w:r w:rsidR="007665EA">
        <w:rPr>
          <w:lang w:val="es-ES_tradnl"/>
        </w:rPr>
        <w:t xml:space="preserve"> </w:t>
      </w:r>
      <w:r w:rsidR="00F47DA3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oportunidades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766B6">
        <w:rPr>
          <w:lang w:val="es-ES_tradnl"/>
        </w:rPr>
        <w:t>asociatividad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mentoría</w:t>
      </w:r>
      <w:r w:rsidR="007665EA">
        <w:rPr>
          <w:lang w:val="es-ES_tradnl"/>
        </w:rPr>
        <w:t xml:space="preserve"> </w:t>
      </w:r>
      <w:r w:rsidR="0056560D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56560D">
        <w:rPr>
          <w:lang w:val="es-ES_tradnl"/>
        </w:rPr>
        <w:t>conjunto</w:t>
      </w:r>
      <w:r w:rsidR="007665EA">
        <w:rPr>
          <w:lang w:val="es-ES_tradnl"/>
        </w:rPr>
        <w:t xml:space="preserve"> </w:t>
      </w:r>
      <w:r w:rsidR="0056560D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1E6DA9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6A756D">
        <w:rPr>
          <w:lang w:val="es-ES_tradnl"/>
        </w:rPr>
        <w:t>Red</w:t>
      </w:r>
      <w:r w:rsidR="007665EA">
        <w:rPr>
          <w:lang w:val="es-ES_tradnl"/>
        </w:rPr>
        <w:t xml:space="preserve"> </w:t>
      </w:r>
      <w:r w:rsidR="006A756D">
        <w:rPr>
          <w:lang w:val="es-ES_tradnl"/>
        </w:rPr>
        <w:t>Internacional</w:t>
      </w:r>
      <w:r w:rsidR="007665EA">
        <w:rPr>
          <w:lang w:val="es-ES_tradnl"/>
        </w:rPr>
        <w:t xml:space="preserve"> </w:t>
      </w:r>
      <w:r w:rsidR="006A756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A756D">
        <w:rPr>
          <w:lang w:val="es-ES_tradnl"/>
        </w:rPr>
        <w:t>Mujeres</w:t>
      </w:r>
      <w:r w:rsidR="007665EA">
        <w:rPr>
          <w:lang w:val="es-ES_tradnl"/>
        </w:rPr>
        <w:t xml:space="preserve"> </w:t>
      </w:r>
      <w:r w:rsidR="006A756D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6A756D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6A756D">
        <w:rPr>
          <w:lang w:val="es-ES_tradnl"/>
        </w:rPr>
        <w:t>Refrigeración</w:t>
      </w:r>
      <w:r w:rsidR="005F7276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5F7276" w:rsidRPr="007143C2">
        <w:rPr>
          <w:lang w:val="es-ES_tradnl"/>
        </w:rPr>
        <w:t>promoviendo</w:t>
      </w:r>
      <w:r w:rsidR="007665EA">
        <w:rPr>
          <w:lang w:val="es-ES_tradnl"/>
        </w:rPr>
        <w:t xml:space="preserve"> </w:t>
      </w:r>
      <w:r w:rsidR="00B237E8">
        <w:rPr>
          <w:lang w:val="es-ES_tradnl"/>
        </w:rPr>
        <w:t>ejemplos</w:t>
      </w:r>
      <w:r w:rsidR="007665EA">
        <w:rPr>
          <w:lang w:val="es-ES_tradnl"/>
        </w:rPr>
        <w:t xml:space="preserve"> </w:t>
      </w:r>
      <w:r w:rsidR="00B237E8">
        <w:rPr>
          <w:lang w:val="es-ES_tradnl"/>
        </w:rPr>
        <w:t>positivos</w:t>
      </w:r>
      <w:r w:rsidR="00F349CC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661B84">
        <w:rPr>
          <w:lang w:val="es-ES_tradnl"/>
        </w:rPr>
        <w:t>casos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éxito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logros</w:t>
      </w:r>
      <w:r w:rsidR="007665EA">
        <w:rPr>
          <w:lang w:val="es-ES_tradnl"/>
        </w:rPr>
        <w:t xml:space="preserve"> </w:t>
      </w:r>
      <w:r w:rsidR="00DC471F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947C6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DC471F">
        <w:rPr>
          <w:lang w:val="es-ES_tradnl"/>
        </w:rPr>
        <w:t>mujer</w:t>
      </w:r>
      <w:r w:rsidR="00A67F5A">
        <w:rPr>
          <w:lang w:val="es-ES_tradnl"/>
        </w:rPr>
        <w:t>es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425A09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425A09">
        <w:rPr>
          <w:lang w:val="es-ES_tradnl"/>
        </w:rPr>
        <w:t>desempeñan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F349CC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0405EE">
        <w:rPr>
          <w:lang w:val="es-ES_tradnl"/>
        </w:rPr>
        <w:t>sector</w:t>
      </w:r>
      <w:r w:rsidR="00704D0C" w:rsidRPr="007143C2">
        <w:rPr>
          <w:lang w:val="es-ES_tradnl"/>
        </w:rPr>
        <w:t>.</w:t>
      </w:r>
    </w:p>
    <w:p w14:paraId="02B3DA89" w14:textId="0F68536A" w:rsidR="00A83C1B" w:rsidRPr="007143C2" w:rsidRDefault="002F661D" w:rsidP="00A83C1B">
      <w:pPr>
        <w:pStyle w:val="Heading1"/>
        <w:keepNext/>
        <w:numPr>
          <w:ilvl w:val="0"/>
          <w:numId w:val="0"/>
        </w:numPr>
        <w:tabs>
          <w:tab w:val="left" w:pos="720"/>
        </w:tabs>
        <w:rPr>
          <w:u w:val="single"/>
          <w:lang w:val="es-ES_tradnl"/>
        </w:rPr>
      </w:pPr>
      <w:r w:rsidRPr="002F661D">
        <w:rPr>
          <w:u w:val="single"/>
          <w:lang w:val="es-ES_tradnl"/>
        </w:rPr>
        <w:t>Cambios</w:t>
      </w:r>
      <w:r w:rsidR="007665EA">
        <w:rPr>
          <w:u w:val="single"/>
          <w:lang w:val="es-ES_tradnl"/>
        </w:rPr>
        <w:t xml:space="preserve"> </w:t>
      </w:r>
      <w:r w:rsidRPr="002F661D">
        <w:rPr>
          <w:u w:val="single"/>
          <w:lang w:val="es-ES_tradnl"/>
        </w:rPr>
        <w:t>en</w:t>
      </w:r>
      <w:r w:rsidR="007665EA">
        <w:rPr>
          <w:u w:val="single"/>
          <w:lang w:val="es-ES_tradnl"/>
        </w:rPr>
        <w:t xml:space="preserve"> </w:t>
      </w:r>
      <w:r w:rsidRPr="002F661D">
        <w:rPr>
          <w:u w:val="single"/>
          <w:lang w:val="es-ES_tradnl"/>
        </w:rPr>
        <w:t>el</w:t>
      </w:r>
      <w:r w:rsidR="007665EA">
        <w:rPr>
          <w:u w:val="single"/>
          <w:lang w:val="es-ES_tradnl"/>
        </w:rPr>
        <w:t xml:space="preserve"> </w:t>
      </w:r>
      <w:r w:rsidRPr="002F661D">
        <w:rPr>
          <w:u w:val="single"/>
          <w:lang w:val="es-ES_tradnl"/>
        </w:rPr>
        <w:t>presupuesto</w:t>
      </w:r>
      <w:r w:rsidR="007665EA">
        <w:rPr>
          <w:u w:val="single"/>
          <w:lang w:val="es-ES_tradnl"/>
        </w:rPr>
        <w:t xml:space="preserve"> </w:t>
      </w:r>
      <w:r w:rsidRPr="002F661D">
        <w:rPr>
          <w:u w:val="single"/>
          <w:lang w:val="es-ES_tradnl"/>
        </w:rPr>
        <w:t>del</w:t>
      </w:r>
      <w:r w:rsidR="007665EA">
        <w:rPr>
          <w:u w:val="single"/>
          <w:lang w:val="es-ES_tradnl"/>
        </w:rPr>
        <w:t xml:space="preserve"> </w:t>
      </w:r>
      <w:r w:rsidRPr="002F661D">
        <w:rPr>
          <w:u w:val="single"/>
          <w:lang w:val="es-ES_tradnl"/>
        </w:rPr>
        <w:t>PAC</w:t>
      </w:r>
      <w:r w:rsidR="007665EA">
        <w:rPr>
          <w:u w:val="single"/>
          <w:lang w:val="es-ES_tradnl"/>
        </w:rPr>
        <w:t xml:space="preserve"> </w:t>
      </w:r>
      <w:r w:rsidRPr="002F661D">
        <w:rPr>
          <w:u w:val="single"/>
          <w:lang w:val="es-ES_tradnl"/>
        </w:rPr>
        <w:t>para</w:t>
      </w:r>
      <w:r w:rsidR="007665EA">
        <w:rPr>
          <w:u w:val="single"/>
          <w:lang w:val="es-ES_tradnl"/>
        </w:rPr>
        <w:t xml:space="preserve"> </w:t>
      </w:r>
      <w:r w:rsidRPr="002F661D">
        <w:rPr>
          <w:u w:val="single"/>
          <w:lang w:val="es-ES_tradnl"/>
        </w:rPr>
        <w:t>el</w:t>
      </w:r>
      <w:r w:rsidR="007665EA">
        <w:rPr>
          <w:u w:val="single"/>
          <w:lang w:val="es-ES_tradnl"/>
        </w:rPr>
        <w:t xml:space="preserve"> </w:t>
      </w:r>
      <w:r w:rsidRPr="002F661D">
        <w:rPr>
          <w:u w:val="single"/>
          <w:lang w:val="es-ES_tradnl"/>
        </w:rPr>
        <w:t>ejercicio</w:t>
      </w:r>
      <w:r w:rsidR="007665EA">
        <w:rPr>
          <w:u w:val="single"/>
          <w:lang w:val="es-ES_tradnl"/>
        </w:rPr>
        <w:t xml:space="preserve"> </w:t>
      </w:r>
      <w:r w:rsidR="00A83C1B" w:rsidRPr="007143C2">
        <w:rPr>
          <w:u w:val="single"/>
          <w:lang w:val="es-ES_tradnl"/>
        </w:rPr>
        <w:t>2027</w:t>
      </w:r>
    </w:p>
    <w:p w14:paraId="2722BAD8" w14:textId="24B4BD7E" w:rsidR="00F03BE8" w:rsidRPr="007143C2" w:rsidRDefault="00C30CFA" w:rsidP="00A83C1B">
      <w:pPr>
        <w:numPr>
          <w:ilvl w:val="0"/>
          <w:numId w:val="1"/>
        </w:numPr>
        <w:spacing w:after="240"/>
        <w:outlineLvl w:val="0"/>
        <w:rPr>
          <w:lang w:val="es-ES_tradnl"/>
        </w:rPr>
      </w:pPr>
      <w:r w:rsidRPr="00C30CFA">
        <w:rPr>
          <w:lang w:val="es-ES_tradnl"/>
        </w:rPr>
        <w:t>Según</w:t>
      </w:r>
      <w:r w:rsidR="007665EA">
        <w:rPr>
          <w:lang w:val="es-ES_tradnl"/>
        </w:rPr>
        <w:t xml:space="preserve"> </w:t>
      </w:r>
      <w:r w:rsidRPr="00C30CFA">
        <w:rPr>
          <w:lang w:val="es-ES_tradnl"/>
        </w:rPr>
        <w:t>consta</w:t>
      </w:r>
      <w:r w:rsidR="007665EA">
        <w:rPr>
          <w:lang w:val="es-ES_tradnl"/>
        </w:rPr>
        <w:t xml:space="preserve"> </w:t>
      </w:r>
      <w:r w:rsidRPr="00C30CFA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Pr="00C30CFA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C30CFA">
        <w:rPr>
          <w:lang w:val="es-ES_tradnl"/>
        </w:rPr>
        <w:t>Parte</w:t>
      </w:r>
      <w:r w:rsidR="007665EA">
        <w:rPr>
          <w:lang w:val="es-ES_tradnl"/>
        </w:rPr>
        <w:t xml:space="preserve"> </w:t>
      </w:r>
      <w:r w:rsidRPr="00C30CFA">
        <w:rPr>
          <w:lang w:val="es-ES_tradnl"/>
        </w:rPr>
        <w:t>III</w:t>
      </w:r>
      <w:r w:rsidR="007665EA">
        <w:rPr>
          <w:lang w:val="es-ES_tradnl"/>
        </w:rPr>
        <w:t xml:space="preserve"> </w:t>
      </w:r>
      <w:r w:rsidRPr="00C30CFA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C30CFA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C30CFA">
        <w:rPr>
          <w:lang w:val="es-ES_tradnl"/>
        </w:rPr>
        <w:t>presentación</w:t>
      </w:r>
      <w:r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>
        <w:rPr>
          <w:lang w:val="es-ES_tradnl"/>
        </w:rPr>
        <w:t>l</w:t>
      </w:r>
      <w:r w:rsidR="00BE5AC0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BE5AC0" w:rsidRPr="00BE5AC0">
        <w:rPr>
          <w:lang w:val="es-ES_tradnl"/>
        </w:rPr>
        <w:t>propuesta</w:t>
      </w:r>
      <w:r w:rsidR="007665EA">
        <w:rPr>
          <w:lang w:val="es-ES_tradnl"/>
        </w:rPr>
        <w:t xml:space="preserve"> </w:t>
      </w:r>
      <w:r w:rsidR="00BE5AC0">
        <w:rPr>
          <w:lang w:val="es-ES_tradnl"/>
        </w:rPr>
        <w:t>presupuestaria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724B9D">
        <w:rPr>
          <w:lang w:val="es-ES_tradnl"/>
        </w:rPr>
        <w:t>2027</w:t>
      </w:r>
      <w:r w:rsidR="007665EA">
        <w:rPr>
          <w:lang w:val="es-ES_tradnl"/>
        </w:rPr>
        <w:t xml:space="preserve"> </w:t>
      </w:r>
      <w:r w:rsidR="00724B9D">
        <w:rPr>
          <w:lang w:val="es-ES_tradnl"/>
        </w:rPr>
        <w:t>asciende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a</w:t>
      </w:r>
      <w:r w:rsidR="007665EA">
        <w:rPr>
          <w:lang w:val="es-ES_tradnl"/>
        </w:rPr>
        <w:t xml:space="preserve"> USD </w:t>
      </w:r>
      <w:r w:rsidR="000E69C9" w:rsidRPr="007143C2">
        <w:rPr>
          <w:lang w:val="es-ES_tradnl"/>
        </w:rPr>
        <w:t>11.419.783</w:t>
      </w:r>
      <w:r w:rsidR="007665EA">
        <w:rPr>
          <w:lang w:val="es-ES_tradnl"/>
        </w:rPr>
        <w:t xml:space="preserve"> </w:t>
      </w:r>
      <w:r w:rsidR="00E056D1">
        <w:rPr>
          <w:lang w:val="es-ES_tradnl"/>
        </w:rPr>
        <w:t>más</w:t>
      </w:r>
      <w:r w:rsidR="007665EA">
        <w:rPr>
          <w:lang w:val="es-ES_tradnl"/>
        </w:rPr>
        <w:t xml:space="preserve"> </w:t>
      </w:r>
      <w:r w:rsidR="00E056D1">
        <w:rPr>
          <w:lang w:val="es-ES_tradnl"/>
        </w:rPr>
        <w:t>gastos</w:t>
      </w:r>
      <w:r w:rsidR="007665EA">
        <w:rPr>
          <w:lang w:val="es-ES_tradnl"/>
        </w:rPr>
        <w:t xml:space="preserve"> </w:t>
      </w:r>
      <w:r w:rsidR="00E056D1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056D1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E056D1">
        <w:rPr>
          <w:lang w:val="es-ES_tradnl"/>
        </w:rPr>
        <w:t>de</w:t>
      </w:r>
      <w:r w:rsidR="007665EA">
        <w:rPr>
          <w:lang w:val="es-ES_tradnl"/>
        </w:rPr>
        <w:t xml:space="preserve"> USD </w:t>
      </w:r>
      <w:r w:rsidR="000E69C9" w:rsidRPr="007143C2">
        <w:rPr>
          <w:lang w:val="es-ES_tradnl"/>
        </w:rPr>
        <w:t>913.583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(8</w:t>
      </w:r>
      <w:r w:rsidR="002C3398">
        <w:rPr>
          <w:lang w:val="es-ES_tradnl"/>
        </w:rPr>
        <w:t>%)</w:t>
      </w:r>
      <w:r w:rsidR="00A83C1B"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total</w:t>
      </w:r>
      <w:r w:rsidR="007665EA">
        <w:rPr>
          <w:lang w:val="es-ES_tradnl"/>
        </w:rPr>
        <w:t xml:space="preserve"> </w:t>
      </w:r>
      <w:r w:rsidR="00390EC7">
        <w:rPr>
          <w:lang w:val="es-ES_tradnl"/>
        </w:rPr>
        <w:t>supera</w:t>
      </w:r>
      <w:r w:rsidR="007665EA">
        <w:rPr>
          <w:lang w:val="es-ES_tradnl"/>
        </w:rPr>
        <w:t xml:space="preserve"> </w:t>
      </w:r>
      <w:r w:rsidR="00390EC7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4F5B52"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4F5B52" w:rsidRPr="007143C2">
        <w:rPr>
          <w:lang w:val="es-ES_tradnl"/>
        </w:rPr>
        <w:t>1,27</w:t>
      </w:r>
      <w:r w:rsidR="007665EA">
        <w:rPr>
          <w:lang w:val="es-ES_tradnl"/>
        </w:rPr>
        <w:t xml:space="preserve"> </w:t>
      </w:r>
      <w:r w:rsidR="00A83C1B" w:rsidRPr="007143C2" w:rsidDel="00F82951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A83C1B" w:rsidRPr="007143C2" w:rsidDel="00F82951">
        <w:rPr>
          <w:lang w:val="es-ES_tradnl"/>
        </w:rPr>
        <w:t>ciento</w:t>
      </w:r>
      <w:r w:rsidR="007665EA">
        <w:rPr>
          <w:lang w:val="es-ES_tradnl"/>
        </w:rPr>
        <w:t xml:space="preserve"> </w:t>
      </w:r>
      <w:r w:rsidR="001D0264">
        <w:rPr>
          <w:lang w:val="es-ES_tradnl"/>
        </w:rPr>
        <w:t>lo</w:t>
      </w:r>
      <w:r w:rsidR="007665EA">
        <w:rPr>
          <w:lang w:val="es-ES_tradnl"/>
        </w:rPr>
        <w:t xml:space="preserve"> </w:t>
      </w:r>
      <w:r w:rsidR="00A83C1B" w:rsidRPr="007143C2" w:rsidDel="00F82951">
        <w:rPr>
          <w:lang w:val="es-ES_tradnl"/>
        </w:rPr>
        <w:t>aprobado</w:t>
      </w:r>
      <w:r w:rsidR="007665EA">
        <w:rPr>
          <w:lang w:val="es-ES_tradnl"/>
        </w:rPr>
        <w:t xml:space="preserve"> </w:t>
      </w:r>
      <w:r w:rsidR="00A83C1B" w:rsidRPr="007143C2" w:rsidDel="00F82951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4D0C94" w:rsidRPr="007143C2">
        <w:rPr>
          <w:lang w:val="es-ES_tradnl"/>
        </w:rPr>
        <w:t>2026</w:t>
      </w:r>
      <w:r w:rsidR="007665EA">
        <w:rPr>
          <w:lang w:val="es-ES_tradnl"/>
        </w:rPr>
        <w:t xml:space="preserve"> </w:t>
      </w:r>
      <w:r w:rsidR="00A83C1B" w:rsidRPr="007143C2" w:rsidDel="00F82951">
        <w:rPr>
          <w:lang w:val="es-ES_tradnl"/>
        </w:rPr>
        <w:t>(</w:t>
      </w:r>
      <w:r w:rsidR="007665EA">
        <w:rPr>
          <w:lang w:val="es-ES_tradnl"/>
        </w:rPr>
        <w:t>USD </w:t>
      </w:r>
      <w:r w:rsidR="004D0C94" w:rsidRPr="007143C2">
        <w:rPr>
          <w:lang w:val="es-ES_tradnl"/>
        </w:rPr>
        <w:t>11.276.967</w:t>
      </w:r>
      <w:r w:rsidR="007665EA">
        <w:rPr>
          <w:lang w:val="es-ES_tradnl"/>
        </w:rPr>
        <w:t xml:space="preserve"> </w:t>
      </w:r>
      <w:r w:rsidR="001806BB" w:rsidRPr="007143C2" w:rsidDel="00F82951">
        <w:rPr>
          <w:lang w:val="es-ES_tradnl"/>
        </w:rPr>
        <w:t>más</w:t>
      </w:r>
      <w:r w:rsidR="007665EA">
        <w:rPr>
          <w:lang w:val="es-ES_tradnl"/>
        </w:rPr>
        <w:t xml:space="preserve"> </w:t>
      </w:r>
      <w:r w:rsidR="002E5BA4" w:rsidRPr="007143C2">
        <w:rPr>
          <w:lang w:val="es-ES_tradnl"/>
        </w:rPr>
        <w:t>gastos</w:t>
      </w:r>
      <w:r w:rsidR="007665EA">
        <w:rPr>
          <w:lang w:val="es-ES_tradnl"/>
        </w:rPr>
        <w:t xml:space="preserve"> </w:t>
      </w:r>
      <w:r w:rsidR="002E5BA4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E5BA4" w:rsidRPr="007143C2">
        <w:rPr>
          <w:lang w:val="es-ES_tradnl"/>
        </w:rPr>
        <w:t>apoyo</w:t>
      </w:r>
      <w:r w:rsidR="00CE38C8" w:rsidRPr="007143C2">
        <w:rPr>
          <w:lang w:val="es-ES_tradnl"/>
        </w:rPr>
        <w:t>)</w:t>
      </w:r>
      <w:r w:rsidR="00E46E07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E46E07" w:rsidRPr="007143C2">
        <w:rPr>
          <w:lang w:val="es-ES_tradnl"/>
        </w:rPr>
        <w:t>lo</w:t>
      </w:r>
      <w:r w:rsidR="007665EA">
        <w:rPr>
          <w:lang w:val="es-ES_tradnl"/>
        </w:rPr>
        <w:t xml:space="preserve"> </w:t>
      </w:r>
      <w:r w:rsidR="00E46E07" w:rsidRPr="007143C2">
        <w:rPr>
          <w:lang w:val="es-ES_tradnl"/>
        </w:rPr>
        <w:t>cual</w:t>
      </w:r>
      <w:r w:rsidR="007665EA">
        <w:rPr>
          <w:lang w:val="es-ES_tradnl"/>
        </w:rPr>
        <w:t xml:space="preserve"> </w:t>
      </w:r>
      <w:r w:rsidR="00E9611B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E9611B">
        <w:rPr>
          <w:lang w:val="es-ES_tradnl"/>
        </w:rPr>
        <w:t>ajusta</w:t>
      </w:r>
      <w:r w:rsidR="007665EA">
        <w:rPr>
          <w:lang w:val="es-ES_tradnl"/>
        </w:rPr>
        <w:t xml:space="preserve"> </w:t>
      </w:r>
      <w:r w:rsidR="00E46E07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E46E07" w:rsidRPr="007143C2">
        <w:rPr>
          <w:lang w:val="es-ES_tradnl"/>
        </w:rPr>
        <w:t>lo</w:t>
      </w:r>
      <w:r w:rsidR="007665EA">
        <w:rPr>
          <w:lang w:val="es-ES_tradnl"/>
        </w:rPr>
        <w:t xml:space="preserve"> </w:t>
      </w:r>
      <w:r w:rsidR="00E46E07" w:rsidRPr="007143C2">
        <w:rPr>
          <w:lang w:val="es-ES_tradnl"/>
        </w:rPr>
        <w:t>dispuesto</w:t>
      </w:r>
      <w:r w:rsidR="007665EA">
        <w:rPr>
          <w:lang w:val="es-ES_tradnl"/>
        </w:rPr>
        <w:t xml:space="preserve"> </w:t>
      </w:r>
      <w:r w:rsidR="00E46E07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E46E07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E46E07" w:rsidRPr="007143C2">
        <w:rPr>
          <w:lang w:val="es-ES_tradnl"/>
        </w:rPr>
        <w:lastRenderedPageBreak/>
        <w:t>decisión</w:t>
      </w:r>
      <w:r w:rsidR="007665EA">
        <w:rPr>
          <w:lang w:val="es-ES_tradnl"/>
        </w:rPr>
        <w:t xml:space="preserve"> </w:t>
      </w:r>
      <w:r w:rsidR="00B96D87">
        <w:rPr>
          <w:lang w:val="es-ES_tradnl"/>
        </w:rPr>
        <w:t>47/24</w:t>
      </w:r>
      <w:r w:rsidR="007665EA">
        <w:rPr>
          <w:lang w:val="es-ES_tradnl"/>
        </w:rPr>
        <w:t xml:space="preserve"> </w:t>
      </w:r>
      <w:r w:rsidR="00B96D87">
        <w:rPr>
          <w:lang w:val="es-ES_tradnl"/>
        </w:rPr>
        <w:t>a)</w:t>
      </w:r>
      <w:r w:rsidR="007665EA">
        <w:rPr>
          <w:lang w:val="es-ES_tradnl"/>
        </w:rPr>
        <w:t xml:space="preserve"> </w:t>
      </w:r>
      <w:r w:rsidR="00B96D87">
        <w:rPr>
          <w:lang w:val="es-ES_tradnl"/>
        </w:rPr>
        <w:t>iii)</w:t>
      </w:r>
      <w:r w:rsidR="005130BD" w:rsidRPr="007143C2">
        <w:rPr>
          <w:lang w:val="es-ES_tradnl"/>
        </w:rPr>
        <w:t>.</w:t>
      </w:r>
      <w:r w:rsidR="00E46E07" w:rsidRPr="007143C2">
        <w:rPr>
          <w:rStyle w:val="FootnoteReference"/>
          <w:lang w:val="es-ES_tradnl"/>
        </w:rPr>
        <w:footnoteReference w:id="11"/>
      </w:r>
      <w:r w:rsidR="007665EA">
        <w:rPr>
          <w:lang w:val="es-ES_tradnl"/>
        </w:rPr>
        <w:t xml:space="preserve"> </w:t>
      </w:r>
      <w:r w:rsidR="002E68FE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2E68FE" w:rsidRPr="007143C2">
        <w:rPr>
          <w:lang w:val="es-ES_tradnl"/>
        </w:rPr>
        <w:t>presupuesto</w:t>
      </w:r>
      <w:r w:rsidR="007665EA">
        <w:rPr>
          <w:lang w:val="es-ES_tradnl"/>
        </w:rPr>
        <w:t xml:space="preserve"> </w:t>
      </w:r>
      <w:r w:rsidR="002E68FE" w:rsidRPr="007143C2">
        <w:rPr>
          <w:lang w:val="es-ES_tradnl"/>
        </w:rPr>
        <w:t>2026</w:t>
      </w:r>
      <w:r w:rsidR="007665EA">
        <w:rPr>
          <w:lang w:val="es-ES_tradnl"/>
        </w:rPr>
        <w:t xml:space="preserve"> </w:t>
      </w:r>
      <w:r w:rsidR="00D74A84">
        <w:rPr>
          <w:lang w:val="es-ES_tradnl"/>
        </w:rPr>
        <w:t>incluía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una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asignación</w:t>
      </w:r>
      <w:r w:rsidR="007665EA">
        <w:rPr>
          <w:lang w:val="es-ES_tradnl"/>
        </w:rPr>
        <w:t xml:space="preserve"> </w:t>
      </w:r>
      <w:r w:rsidR="0040037A">
        <w:rPr>
          <w:lang w:val="es-ES_tradnl"/>
        </w:rPr>
        <w:t>extra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USD </w:t>
      </w:r>
      <w:r w:rsidR="003B19CF">
        <w:rPr>
          <w:lang w:val="es-ES_tradnl"/>
        </w:rPr>
        <w:t>150.000</w:t>
      </w:r>
      <w:r w:rsidR="007665EA">
        <w:rPr>
          <w:lang w:val="es-ES_tradnl"/>
        </w:rPr>
        <w:t xml:space="preserve"> </w:t>
      </w:r>
      <w:r w:rsidR="006D2DDC">
        <w:rPr>
          <w:lang w:val="es-ES_tradnl"/>
        </w:rPr>
        <w:t>(</w:t>
      </w:r>
      <w:r w:rsidR="001806BB" w:rsidRPr="007143C2">
        <w:rPr>
          <w:lang w:val="es-ES_tradnl"/>
        </w:rPr>
        <w:t>decisión</w:t>
      </w:r>
      <w:r w:rsidR="007665EA">
        <w:rPr>
          <w:lang w:val="es-ES_tradnl"/>
        </w:rPr>
        <w:t xml:space="preserve"> </w:t>
      </w:r>
      <w:r w:rsidR="001806BB" w:rsidRPr="007143C2">
        <w:rPr>
          <w:lang w:val="es-ES_tradnl"/>
        </w:rPr>
        <w:t>93/95</w:t>
      </w:r>
      <w:r w:rsidR="007665EA">
        <w:rPr>
          <w:lang w:val="es-ES_tradnl"/>
        </w:rPr>
        <w:t xml:space="preserve"> </w:t>
      </w:r>
      <w:r w:rsidR="0031678F">
        <w:rPr>
          <w:lang w:val="es-ES_tradnl"/>
        </w:rPr>
        <w:t>d)</w:t>
      </w:r>
      <w:r w:rsidR="00364722">
        <w:rPr>
          <w:lang w:val="es-ES_tradnl"/>
        </w:rPr>
        <w:t>)</w:t>
      </w:r>
      <w:r w:rsidR="007665EA">
        <w:rPr>
          <w:lang w:val="es-ES_tradnl"/>
        </w:rPr>
        <w:t xml:space="preserve"> </w:t>
      </w:r>
      <w:r w:rsidR="0036472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36472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0E377A">
        <w:rPr>
          <w:lang w:val="es-ES_tradnl"/>
        </w:rPr>
        <w:t>prestación</w:t>
      </w:r>
      <w:r w:rsidR="007665EA">
        <w:rPr>
          <w:lang w:val="es-ES_tradnl"/>
        </w:rPr>
        <w:t xml:space="preserve"> </w:t>
      </w:r>
      <w:r w:rsidR="000E377A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E00E7" w:rsidRPr="007143C2">
        <w:rPr>
          <w:lang w:val="es-ES_tradnl"/>
        </w:rPr>
        <w:t>asistencia</w:t>
      </w:r>
      <w:r w:rsidR="007665EA">
        <w:rPr>
          <w:lang w:val="es-ES_tradnl"/>
        </w:rPr>
        <w:t xml:space="preserve"> </w:t>
      </w:r>
      <w:r w:rsidR="00DE00E7" w:rsidRPr="007143C2">
        <w:rPr>
          <w:lang w:val="es-ES_tradnl"/>
        </w:rPr>
        <w:t>técnica</w:t>
      </w:r>
      <w:r w:rsidR="007665EA">
        <w:rPr>
          <w:lang w:val="es-ES_tradnl"/>
        </w:rPr>
        <w:t xml:space="preserve"> </w:t>
      </w:r>
      <w:r w:rsidR="00DE00E7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E377A">
        <w:rPr>
          <w:lang w:val="es-ES_tradnl"/>
        </w:rPr>
        <w:t>normativa</w:t>
      </w:r>
      <w:r w:rsidR="007665EA">
        <w:rPr>
          <w:lang w:val="es-ES_tradnl"/>
        </w:rPr>
        <w:t xml:space="preserve"> </w:t>
      </w:r>
      <w:r w:rsidR="00DE00E7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DE00E7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DE00E7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E00E7" w:rsidRPr="007143C2">
        <w:rPr>
          <w:lang w:val="es-ES_tradnl"/>
        </w:rPr>
        <w:t>bajo</w:t>
      </w:r>
      <w:r w:rsidR="007665EA">
        <w:rPr>
          <w:lang w:val="es-ES_tradnl"/>
        </w:rPr>
        <w:t xml:space="preserve"> </w:t>
      </w:r>
      <w:r w:rsidR="00DE00E7" w:rsidRPr="007143C2">
        <w:rPr>
          <w:lang w:val="es-ES_tradnl"/>
        </w:rPr>
        <w:t>consumo</w:t>
      </w:r>
      <w:r w:rsidR="00D351B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DA3A83">
        <w:rPr>
          <w:lang w:val="es-ES_tradnl"/>
        </w:rPr>
        <w:t>Descontando</w:t>
      </w:r>
      <w:r w:rsidR="007665EA">
        <w:rPr>
          <w:lang w:val="es-ES_tradnl"/>
        </w:rPr>
        <w:t xml:space="preserve"> </w:t>
      </w:r>
      <w:r w:rsidR="00DA3A83">
        <w:rPr>
          <w:lang w:val="es-ES_tradnl"/>
        </w:rPr>
        <w:t>es</w:t>
      </w:r>
      <w:r w:rsidR="00F42924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976E93">
        <w:rPr>
          <w:lang w:val="es-ES_tradnl"/>
        </w:rPr>
        <w:t>suma</w:t>
      </w:r>
      <w:r w:rsidR="002E68FE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F42924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FE2928">
        <w:rPr>
          <w:lang w:val="es-ES_tradnl"/>
        </w:rPr>
        <w:t>presupuesto</w:t>
      </w:r>
      <w:r w:rsidR="007665EA">
        <w:rPr>
          <w:lang w:val="es-ES_tradnl"/>
        </w:rPr>
        <w:t xml:space="preserve"> </w:t>
      </w:r>
      <w:r w:rsidR="00FE2928">
        <w:rPr>
          <w:lang w:val="es-ES_tradnl"/>
        </w:rPr>
        <w:t>202</w:t>
      </w:r>
      <w:r w:rsidR="00866F41" w:rsidRPr="007143C2">
        <w:rPr>
          <w:lang w:val="es-ES_tradnl"/>
        </w:rPr>
        <w:t>7</w:t>
      </w:r>
      <w:r w:rsidR="007665EA">
        <w:rPr>
          <w:lang w:val="es-ES_tradnl"/>
        </w:rPr>
        <w:t xml:space="preserve"> </w:t>
      </w:r>
      <w:r w:rsidR="00473534">
        <w:rPr>
          <w:lang w:val="es-ES_tradnl"/>
        </w:rPr>
        <w:t>sube</w:t>
      </w:r>
      <w:r w:rsidR="007665EA">
        <w:rPr>
          <w:lang w:val="es-ES_tradnl"/>
        </w:rPr>
        <w:t xml:space="preserve"> </w:t>
      </w:r>
      <w:r w:rsidR="00473534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473534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18711F" w:rsidRPr="007143C2">
        <w:rPr>
          <w:lang w:val="es-ES_tradnl"/>
        </w:rPr>
        <w:t>2</w:t>
      </w:r>
      <w:r w:rsidR="002E68FE" w:rsidRPr="007143C2">
        <w:rPr>
          <w:lang w:val="es-ES_tradnl"/>
        </w:rPr>
        <w:t>,</w:t>
      </w:r>
      <w:r w:rsidR="0018711F" w:rsidRPr="007143C2">
        <w:rPr>
          <w:lang w:val="es-ES_tradnl"/>
        </w:rPr>
        <w:t>6</w:t>
      </w:r>
      <w:r w:rsidR="007665EA">
        <w:rPr>
          <w:lang w:val="es-ES_tradnl"/>
        </w:rPr>
        <w:t xml:space="preserve"> </w:t>
      </w:r>
      <w:r w:rsidR="001806BB" w:rsidRPr="007143C2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1806BB" w:rsidRPr="007143C2">
        <w:rPr>
          <w:lang w:val="es-ES_tradnl"/>
        </w:rPr>
        <w:t>ciento</w:t>
      </w:r>
      <w:r w:rsidR="004A2465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BA5CD8">
        <w:rPr>
          <w:lang w:val="es-ES_tradnl"/>
        </w:rPr>
        <w:t>cifra</w:t>
      </w:r>
      <w:r w:rsidR="007665EA">
        <w:rPr>
          <w:lang w:val="es-ES_tradnl"/>
        </w:rPr>
        <w:t xml:space="preserve"> </w:t>
      </w:r>
      <w:r w:rsidR="00BA5CD8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C9087C" w:rsidRPr="00C9087C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C9087C" w:rsidRPr="00C9087C">
        <w:rPr>
          <w:lang w:val="es-ES_tradnl"/>
        </w:rPr>
        <w:t>ajusta</w:t>
      </w:r>
      <w:r w:rsidR="007665EA">
        <w:rPr>
          <w:lang w:val="es-ES_tradnl"/>
        </w:rPr>
        <w:t xml:space="preserve"> </w:t>
      </w:r>
      <w:r w:rsidR="00760E38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065D84">
        <w:rPr>
          <w:lang w:val="es-ES_tradnl"/>
        </w:rPr>
        <w:t>lo</w:t>
      </w:r>
      <w:r w:rsidR="007665EA">
        <w:rPr>
          <w:lang w:val="es-ES_tradnl"/>
        </w:rPr>
        <w:t xml:space="preserve"> </w:t>
      </w:r>
      <w:r w:rsidR="00065D84">
        <w:rPr>
          <w:lang w:val="es-ES_tradnl"/>
        </w:rPr>
        <w:t>dispuesto</w:t>
      </w:r>
      <w:r w:rsidR="00DE00E7" w:rsidRPr="007143C2">
        <w:rPr>
          <w:lang w:val="es-ES_tradnl"/>
        </w:rPr>
        <w:t>.</w:t>
      </w:r>
    </w:p>
    <w:p w14:paraId="70554F9B" w14:textId="524197D2" w:rsidR="00A83C1B" w:rsidRPr="007143C2" w:rsidRDefault="00A83C1B" w:rsidP="00A83C1B">
      <w:pPr>
        <w:pStyle w:val="Heading1"/>
        <w:widowControl w:val="0"/>
        <w:numPr>
          <w:ilvl w:val="0"/>
          <w:numId w:val="0"/>
        </w:numPr>
        <w:tabs>
          <w:tab w:val="left" w:pos="720"/>
        </w:tabs>
        <w:rPr>
          <w:lang w:val="es-ES_tradnl"/>
        </w:rPr>
      </w:pPr>
      <w:r w:rsidRPr="007143C2">
        <w:rPr>
          <w:i/>
          <w:lang w:val="es-ES_tradnl"/>
        </w:rPr>
        <w:t>Cambios</w:t>
      </w:r>
      <w:r w:rsidR="007665EA">
        <w:rPr>
          <w:i/>
          <w:lang w:val="es-ES_tradnl"/>
        </w:rPr>
        <w:t xml:space="preserve"> </w:t>
      </w:r>
      <w:r w:rsidRPr="007143C2">
        <w:rPr>
          <w:i/>
          <w:lang w:val="es-ES_tradnl"/>
        </w:rPr>
        <w:t>en</w:t>
      </w:r>
      <w:r w:rsidR="007665EA">
        <w:rPr>
          <w:i/>
          <w:lang w:val="es-ES_tradnl"/>
        </w:rPr>
        <w:t xml:space="preserve"> </w:t>
      </w:r>
      <w:r w:rsidRPr="007143C2">
        <w:rPr>
          <w:i/>
          <w:lang w:val="es-ES_tradnl"/>
        </w:rPr>
        <w:t>el</w:t>
      </w:r>
      <w:r w:rsidR="007665EA">
        <w:rPr>
          <w:i/>
          <w:lang w:val="es-ES_tradnl"/>
        </w:rPr>
        <w:t xml:space="preserve"> </w:t>
      </w:r>
      <w:r w:rsidRPr="007143C2">
        <w:rPr>
          <w:i/>
          <w:lang w:val="es-ES_tradnl"/>
        </w:rPr>
        <w:t>presupuesto</w:t>
      </w:r>
      <w:r w:rsidR="007665EA">
        <w:rPr>
          <w:i/>
          <w:lang w:val="es-ES_tradnl"/>
        </w:rPr>
        <w:t xml:space="preserve"> </w:t>
      </w:r>
      <w:r w:rsidRPr="007143C2">
        <w:rPr>
          <w:i/>
          <w:lang w:val="es-ES_tradnl"/>
        </w:rPr>
        <w:t>programático</w:t>
      </w:r>
      <w:r w:rsidRPr="007143C2">
        <w:rPr>
          <w:rStyle w:val="FootnoteReference"/>
          <w:lang w:val="es-ES_tradnl"/>
        </w:rPr>
        <w:footnoteReference w:id="12"/>
      </w:r>
    </w:p>
    <w:p w14:paraId="512A6FE0" w14:textId="3D5965F2" w:rsidR="00F03BE8" w:rsidRPr="007C2ED0" w:rsidRDefault="001C224F" w:rsidP="00A83C1B">
      <w:pPr>
        <w:numPr>
          <w:ilvl w:val="0"/>
          <w:numId w:val="1"/>
        </w:numPr>
        <w:spacing w:after="240"/>
        <w:outlineLvl w:val="0"/>
        <w:rPr>
          <w:lang w:val="es-ES_tradnl"/>
        </w:rPr>
      </w:pPr>
      <w:r w:rsidRPr="007C2ED0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Pr="007C2ED0">
        <w:rPr>
          <w:lang w:val="es-ES_tradnl"/>
        </w:rPr>
        <w:t>cuanto</w:t>
      </w:r>
      <w:r w:rsidR="007665EA">
        <w:rPr>
          <w:lang w:val="es-ES_tradnl"/>
        </w:rPr>
        <w:t xml:space="preserve"> </w:t>
      </w:r>
      <w:r w:rsidRPr="007C2ED0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CD2986" w:rsidRPr="007C2ED0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D44AA9" w:rsidRPr="00D44AA9">
        <w:rPr>
          <w:lang w:val="es-ES_tradnl"/>
        </w:rPr>
        <w:t>principales</w:t>
      </w:r>
      <w:r w:rsidR="007665EA">
        <w:rPr>
          <w:lang w:val="es-ES_tradnl"/>
        </w:rPr>
        <w:t xml:space="preserve"> </w:t>
      </w:r>
      <w:r w:rsidR="00822BD0" w:rsidRPr="007C2ED0">
        <w:rPr>
          <w:lang w:val="es-ES_tradnl"/>
        </w:rPr>
        <w:t>componentes</w:t>
      </w:r>
      <w:r w:rsidR="007665EA">
        <w:rPr>
          <w:lang w:val="es-ES_tradnl"/>
        </w:rPr>
        <w:t xml:space="preserve"> </w:t>
      </w:r>
      <w:r w:rsidR="00CD2986" w:rsidRPr="007C2ED0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CD2986" w:rsidRPr="007C2ED0">
        <w:rPr>
          <w:lang w:val="es-ES_tradnl"/>
        </w:rPr>
        <w:t>presupuesto</w:t>
      </w:r>
      <w:r w:rsidR="00A83C1B" w:rsidRPr="007C2ED0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C32E9A" w:rsidRPr="00C32E9A">
        <w:rPr>
          <w:lang w:val="es-ES_tradnl"/>
        </w:rPr>
        <w:t>atendida</w:t>
      </w:r>
      <w:r w:rsidR="007665EA">
        <w:rPr>
          <w:lang w:val="es-ES_tradnl"/>
        </w:rPr>
        <w:t xml:space="preserve"> </w:t>
      </w:r>
      <w:r w:rsidR="00C32E9A" w:rsidRPr="00C32E9A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C32E9A" w:rsidRPr="00C32E9A">
        <w:rPr>
          <w:lang w:val="es-ES_tradnl"/>
        </w:rPr>
        <w:t>inflación</w:t>
      </w:r>
      <w:r w:rsidR="007665EA">
        <w:rPr>
          <w:lang w:val="es-ES_tradnl"/>
        </w:rPr>
        <w:t xml:space="preserve"> </w:t>
      </w:r>
      <w:r w:rsidR="00D13452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D13452">
        <w:rPr>
          <w:lang w:val="es-ES_tradnl"/>
        </w:rPr>
        <w:t>propone</w:t>
      </w:r>
      <w:r w:rsidR="007665EA">
        <w:rPr>
          <w:lang w:val="es-ES_tradnl"/>
        </w:rPr>
        <w:t xml:space="preserve"> </w:t>
      </w:r>
      <w:r w:rsidR="00356F3D">
        <w:rPr>
          <w:lang w:val="es-ES_tradnl"/>
        </w:rPr>
        <w:t>reajustar</w:t>
      </w:r>
      <w:r w:rsidR="007665EA">
        <w:rPr>
          <w:lang w:val="es-ES_tradnl"/>
        </w:rPr>
        <w:t xml:space="preserve"> </w:t>
      </w:r>
      <w:r w:rsidR="008D2E7D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8D2E7D">
        <w:rPr>
          <w:lang w:val="es-ES_tradnl"/>
        </w:rPr>
        <w:t>partida</w:t>
      </w:r>
      <w:r w:rsidR="007665EA">
        <w:rPr>
          <w:lang w:val="es-ES_tradnl"/>
        </w:rPr>
        <w:t xml:space="preserve"> </w:t>
      </w:r>
      <w:r w:rsidR="00C45BE2" w:rsidRPr="007C2ED0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45BE2" w:rsidRPr="007C2ED0">
        <w:rPr>
          <w:lang w:val="es-ES_tradnl"/>
        </w:rPr>
        <w:t>personal</w:t>
      </w:r>
      <w:r w:rsidR="007665EA">
        <w:rPr>
          <w:lang w:val="es-ES_tradnl"/>
        </w:rPr>
        <w:t xml:space="preserve"> </w:t>
      </w:r>
      <w:r w:rsidR="00D5571C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D5571C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D5571C" w:rsidRPr="00D5571C">
        <w:rPr>
          <w:lang w:val="es-ES_tradnl"/>
        </w:rPr>
        <w:t>3</w:t>
      </w:r>
      <w:r w:rsidR="007665EA">
        <w:rPr>
          <w:lang w:val="es-ES_tradnl"/>
        </w:rPr>
        <w:t xml:space="preserve"> </w:t>
      </w:r>
      <w:r w:rsidR="00D5571C" w:rsidRPr="00D5571C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D5571C" w:rsidRPr="00D5571C">
        <w:rPr>
          <w:lang w:val="es-ES_tradnl"/>
        </w:rPr>
        <w:t>ciento</w:t>
      </w:r>
      <w:r w:rsidR="007665EA">
        <w:rPr>
          <w:lang w:val="es-ES_tradnl"/>
        </w:rPr>
        <w:t xml:space="preserve"> </w:t>
      </w:r>
      <w:r w:rsidR="005A4145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65DCF" w:rsidRPr="007C2ED0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E1105A">
        <w:rPr>
          <w:lang w:val="es-ES_tradnl"/>
        </w:rPr>
        <w:t>gasto</w:t>
      </w:r>
      <w:r w:rsidR="007665EA">
        <w:rPr>
          <w:lang w:val="es-ES_tradnl"/>
        </w:rPr>
        <w:t xml:space="preserve"> </w:t>
      </w:r>
      <w:r w:rsidR="00E1105A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65DCF" w:rsidRPr="007C2ED0">
        <w:rPr>
          <w:lang w:val="es-ES_tradnl"/>
        </w:rPr>
        <w:t>viajes</w:t>
      </w:r>
      <w:r w:rsidR="007665EA">
        <w:rPr>
          <w:lang w:val="es-ES_tradnl"/>
        </w:rPr>
        <w:t xml:space="preserve"> </w:t>
      </w:r>
      <w:r w:rsidR="00E57306" w:rsidRPr="007C2ED0">
        <w:rPr>
          <w:lang w:val="es-ES_tradnl"/>
        </w:rPr>
        <w:t>en</w:t>
      </w:r>
      <w:r w:rsidR="007665EA">
        <w:rPr>
          <w:lang w:val="es-ES_tradnl"/>
        </w:rPr>
        <w:t xml:space="preserve"> USD </w:t>
      </w:r>
      <w:r w:rsidR="004D38B9" w:rsidRPr="007C2ED0">
        <w:rPr>
          <w:lang w:val="es-ES_tradnl"/>
        </w:rPr>
        <w:t>50.000</w:t>
      </w:r>
      <w:r w:rsidR="007665EA">
        <w:rPr>
          <w:lang w:val="es-ES_tradnl"/>
        </w:rPr>
        <w:t xml:space="preserve"> </w:t>
      </w:r>
      <w:r w:rsidR="004D38B9" w:rsidRPr="007C2ED0">
        <w:rPr>
          <w:lang w:val="es-ES_tradnl"/>
        </w:rPr>
        <w:t>(</w:t>
      </w:r>
      <w:r w:rsidR="00E20988" w:rsidRPr="007C2ED0">
        <w:rPr>
          <w:lang w:val="es-ES_tradnl"/>
        </w:rPr>
        <w:t>8,75</w:t>
      </w:r>
      <w:r w:rsidR="002C3398" w:rsidRPr="007C2ED0">
        <w:rPr>
          <w:lang w:val="es-ES_tradnl"/>
        </w:rPr>
        <w:t>%)</w:t>
      </w:r>
      <w:r w:rsidR="007665EA">
        <w:rPr>
          <w:lang w:val="es-ES_tradnl"/>
        </w:rPr>
        <w:t xml:space="preserve"> </w:t>
      </w:r>
      <w:r w:rsidR="00DB1260">
        <w:rPr>
          <w:lang w:val="es-ES_tradnl"/>
        </w:rPr>
        <w:t>debido</w:t>
      </w:r>
      <w:r w:rsidR="007665EA">
        <w:rPr>
          <w:lang w:val="es-ES_tradnl"/>
        </w:rPr>
        <w:t xml:space="preserve"> </w:t>
      </w:r>
      <w:r w:rsidR="00DB1260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="009F7A4B">
        <w:rPr>
          <w:lang w:val="es-ES_tradnl"/>
        </w:rPr>
        <w:t>mayor</w:t>
      </w:r>
      <w:r w:rsidR="007665EA">
        <w:rPr>
          <w:lang w:val="es-ES_tradnl"/>
        </w:rPr>
        <w:t xml:space="preserve"> </w:t>
      </w:r>
      <w:r w:rsidR="009F7A4B">
        <w:rPr>
          <w:lang w:val="es-ES_tradnl"/>
        </w:rPr>
        <w:t>costo</w:t>
      </w:r>
      <w:r w:rsidR="007665EA">
        <w:rPr>
          <w:lang w:val="es-ES_tradnl"/>
        </w:rPr>
        <w:t xml:space="preserve"> </w:t>
      </w:r>
      <w:r w:rsidR="00A83C1B" w:rsidRPr="007C2ED0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C2ED0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E866EF">
        <w:rPr>
          <w:lang w:val="es-ES_tradnl"/>
        </w:rPr>
        <w:t>pasajes</w:t>
      </w:r>
      <w:r w:rsidR="0092778B" w:rsidRPr="007C2ED0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8E0CAE">
        <w:rPr>
          <w:lang w:val="es-ES_tradnl"/>
        </w:rPr>
        <w:t>E</w:t>
      </w:r>
      <w:r w:rsidR="003E6E46" w:rsidRPr="007C2ED0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B57D22" w:rsidRPr="007C2ED0">
        <w:rPr>
          <w:lang w:val="es-ES_tradnl"/>
        </w:rPr>
        <w:t>presupuesto</w:t>
      </w:r>
      <w:r w:rsidR="007665EA">
        <w:rPr>
          <w:lang w:val="es-ES_tradnl"/>
        </w:rPr>
        <w:t xml:space="preserve"> </w:t>
      </w:r>
      <w:r w:rsidR="00E20988" w:rsidRPr="007C2ED0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20988" w:rsidRPr="007C2ED0">
        <w:rPr>
          <w:lang w:val="es-ES_tradnl"/>
        </w:rPr>
        <w:t>servicios</w:t>
      </w:r>
      <w:r w:rsidR="007665EA">
        <w:rPr>
          <w:lang w:val="es-ES_tradnl"/>
        </w:rPr>
        <w:t xml:space="preserve"> </w:t>
      </w:r>
      <w:r w:rsidR="00E20988" w:rsidRPr="007C2ED0">
        <w:rPr>
          <w:lang w:val="es-ES_tradnl"/>
        </w:rPr>
        <w:t>globales</w:t>
      </w:r>
      <w:r w:rsidR="007665EA" w:rsidRPr="00D371CA">
        <w:rPr>
          <w:lang w:val="es-ES"/>
        </w:rPr>
        <w:t xml:space="preserve"> </w:t>
      </w:r>
      <w:r w:rsidR="008E0CAE" w:rsidRPr="008E0CAE">
        <w:rPr>
          <w:lang w:val="es-ES_tradnl"/>
        </w:rPr>
        <w:t>no</w:t>
      </w:r>
      <w:r w:rsidR="007665EA">
        <w:rPr>
          <w:lang w:val="es-ES_tradnl"/>
        </w:rPr>
        <w:t xml:space="preserve"> </w:t>
      </w:r>
      <w:r w:rsidR="008E0CAE" w:rsidRPr="008E0CAE">
        <w:rPr>
          <w:lang w:val="es-ES_tradnl"/>
        </w:rPr>
        <w:t>presenta</w:t>
      </w:r>
      <w:r w:rsidR="007665EA">
        <w:rPr>
          <w:lang w:val="es-ES_tradnl"/>
        </w:rPr>
        <w:t xml:space="preserve"> </w:t>
      </w:r>
      <w:r w:rsidR="008E0CAE" w:rsidRPr="008E0CAE">
        <w:rPr>
          <w:lang w:val="es-ES_tradnl"/>
        </w:rPr>
        <w:t>cambios</w:t>
      </w:r>
      <w:r w:rsidR="007665EA">
        <w:rPr>
          <w:lang w:val="es-ES_tradnl"/>
        </w:rPr>
        <w:t xml:space="preserve"> </w:t>
      </w:r>
      <w:r w:rsidR="0009361F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9361F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EE3504" w:rsidRPr="007C2ED0">
        <w:rPr>
          <w:lang w:val="es-ES_tradnl"/>
        </w:rPr>
        <w:t>mantiene</w:t>
      </w:r>
      <w:r w:rsidR="007665EA">
        <w:rPr>
          <w:lang w:val="es-ES_tradnl"/>
        </w:rPr>
        <w:t xml:space="preserve"> </w:t>
      </w:r>
      <w:r w:rsidR="0009361F">
        <w:rPr>
          <w:lang w:val="es-ES_tradnl"/>
        </w:rPr>
        <w:t>a</w:t>
      </w:r>
      <w:r w:rsidR="00EE3504" w:rsidRPr="007C2ED0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8242EA" w:rsidRPr="007C2ED0">
        <w:rPr>
          <w:lang w:val="es-ES_tradnl"/>
        </w:rPr>
        <w:t>nivel</w:t>
      </w:r>
      <w:r w:rsidR="007665EA">
        <w:rPr>
          <w:lang w:val="es-ES_tradnl"/>
        </w:rPr>
        <w:t xml:space="preserve"> </w:t>
      </w:r>
      <w:r w:rsidR="00CF0F90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CF0F90">
        <w:rPr>
          <w:lang w:val="es-ES_tradnl"/>
        </w:rPr>
        <w:t>año</w:t>
      </w:r>
      <w:r w:rsidR="007665EA">
        <w:rPr>
          <w:lang w:val="es-ES_tradnl"/>
        </w:rPr>
        <w:t xml:space="preserve"> </w:t>
      </w:r>
      <w:r w:rsidR="00EE3504" w:rsidRPr="007C2ED0">
        <w:rPr>
          <w:lang w:val="es-ES_tradnl"/>
        </w:rPr>
        <w:t>2026</w:t>
      </w:r>
      <w:r w:rsidR="007665EA">
        <w:rPr>
          <w:lang w:val="es-ES_tradnl"/>
        </w:rPr>
        <w:t xml:space="preserve"> </w:t>
      </w:r>
      <w:r w:rsidR="00C56DD9">
        <w:rPr>
          <w:lang w:val="es-ES_tradnl"/>
        </w:rPr>
        <w:t>tras</w:t>
      </w:r>
      <w:r w:rsidR="007665EA">
        <w:rPr>
          <w:lang w:val="es-ES_tradnl"/>
        </w:rPr>
        <w:t xml:space="preserve"> </w:t>
      </w:r>
      <w:r w:rsidR="00C56DD9">
        <w:rPr>
          <w:lang w:val="es-ES_tradnl"/>
        </w:rPr>
        <w:t>descontar</w:t>
      </w:r>
      <w:r w:rsidR="007665EA">
        <w:rPr>
          <w:lang w:val="es-ES_tradnl"/>
        </w:rPr>
        <w:t xml:space="preserve"> </w:t>
      </w:r>
      <w:r w:rsidR="004F4959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4F4959">
        <w:rPr>
          <w:lang w:val="es-ES_tradnl"/>
        </w:rPr>
        <w:t>asignación</w:t>
      </w:r>
      <w:r w:rsidR="007665EA">
        <w:rPr>
          <w:lang w:val="es-ES_tradnl"/>
        </w:rPr>
        <w:t xml:space="preserve"> </w:t>
      </w:r>
      <w:r w:rsidR="00856993">
        <w:rPr>
          <w:lang w:val="es-ES_tradnl"/>
        </w:rPr>
        <w:t>extraordinaria</w:t>
      </w:r>
      <w:r w:rsidR="007665EA">
        <w:rPr>
          <w:lang w:val="es-ES_tradnl"/>
        </w:rPr>
        <w:t xml:space="preserve"> </w:t>
      </w:r>
      <w:r w:rsidR="004F4959">
        <w:rPr>
          <w:lang w:val="es-ES_tradnl"/>
        </w:rPr>
        <w:t>de</w:t>
      </w:r>
      <w:r w:rsidR="007665EA">
        <w:rPr>
          <w:lang w:val="es-ES_tradnl"/>
        </w:rPr>
        <w:t xml:space="preserve"> USD </w:t>
      </w:r>
      <w:r w:rsidR="004F4959" w:rsidRPr="007C2ED0">
        <w:rPr>
          <w:lang w:val="es-ES_tradnl"/>
        </w:rPr>
        <w:t>150.000</w:t>
      </w:r>
      <w:r w:rsidR="007665EA">
        <w:rPr>
          <w:lang w:val="es-ES_tradnl"/>
        </w:rPr>
        <w:t xml:space="preserve"> </w:t>
      </w:r>
      <w:r w:rsidR="004F4959">
        <w:rPr>
          <w:lang w:val="es-ES_tradnl"/>
        </w:rPr>
        <w:t>prevista</w:t>
      </w:r>
      <w:r w:rsidR="007665EA">
        <w:rPr>
          <w:lang w:val="es-ES_tradnl"/>
        </w:rPr>
        <w:t xml:space="preserve"> </w:t>
      </w:r>
      <w:r w:rsidR="005E6C8B" w:rsidRPr="007C2ED0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FE0FBD" w:rsidRPr="007C2ED0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FE0FBD" w:rsidRPr="007C2ED0">
        <w:rPr>
          <w:lang w:val="es-ES_tradnl"/>
        </w:rPr>
        <w:t>decisión</w:t>
      </w:r>
      <w:r w:rsidR="001221BF">
        <w:rPr>
          <w:lang w:val="es-ES_tradnl"/>
        </w:rPr>
        <w:t> </w:t>
      </w:r>
      <w:r w:rsidR="00FE0FBD" w:rsidRPr="007C2ED0">
        <w:rPr>
          <w:lang w:val="es-ES_tradnl"/>
        </w:rPr>
        <w:t>93/95</w:t>
      </w:r>
      <w:r w:rsidR="007665EA">
        <w:rPr>
          <w:lang w:val="es-ES_tradnl"/>
        </w:rPr>
        <w:t xml:space="preserve"> </w:t>
      </w:r>
      <w:r w:rsidR="0031678F" w:rsidRPr="007C2ED0">
        <w:rPr>
          <w:lang w:val="es-ES_tradnl"/>
        </w:rPr>
        <w:t>d)</w:t>
      </w:r>
      <w:r w:rsidR="00FE0FBD" w:rsidRPr="007C2ED0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A9580A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9580A">
        <w:rPr>
          <w:lang w:val="es-ES_tradnl"/>
        </w:rPr>
        <w:t>demás</w:t>
      </w:r>
      <w:r w:rsidR="007665EA">
        <w:rPr>
          <w:lang w:val="es-ES_tradnl"/>
        </w:rPr>
        <w:t xml:space="preserve"> </w:t>
      </w:r>
      <w:r w:rsidR="006A1EF5" w:rsidRPr="007C2ED0">
        <w:rPr>
          <w:lang w:val="es-ES_tradnl"/>
        </w:rPr>
        <w:t>áreas</w:t>
      </w:r>
      <w:r w:rsidR="007665EA">
        <w:rPr>
          <w:lang w:val="es-ES_tradnl"/>
        </w:rPr>
        <w:t xml:space="preserve"> </w:t>
      </w:r>
      <w:r w:rsidR="006A1EF5" w:rsidRPr="007C2ED0">
        <w:rPr>
          <w:lang w:val="es-ES_tradnl"/>
        </w:rPr>
        <w:t>(</w:t>
      </w:r>
      <w:r w:rsidR="00814E55" w:rsidRPr="007C2ED0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="006A1EF5" w:rsidRPr="007C2ED0">
        <w:rPr>
          <w:lang w:val="es-ES_tradnl"/>
        </w:rPr>
        <w:t>regionales</w:t>
      </w:r>
      <w:r w:rsidR="00814E55" w:rsidRPr="007C2ED0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B6775F" w:rsidRPr="007C2ED0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B6775F" w:rsidRPr="007C2ED0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6A1EF5" w:rsidRPr="007C2ED0">
        <w:rPr>
          <w:lang w:val="es-ES_tradnl"/>
        </w:rPr>
        <w:t>reuniones</w:t>
      </w:r>
      <w:r w:rsidR="00B6775F" w:rsidRPr="007C2ED0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A80C11">
        <w:rPr>
          <w:lang w:val="es-ES_tradnl"/>
        </w:rPr>
        <w:t>operación</w:t>
      </w:r>
      <w:r w:rsidR="007665EA">
        <w:rPr>
          <w:lang w:val="es-ES_tradnl"/>
        </w:rPr>
        <w:t xml:space="preserve"> </w:t>
      </w:r>
      <w:r w:rsidR="00A80C11">
        <w:rPr>
          <w:lang w:val="es-ES_tradnl"/>
        </w:rPr>
        <w:t>administrativa</w:t>
      </w:r>
      <w:r w:rsidR="006A1EF5" w:rsidRPr="007C2ED0">
        <w:rPr>
          <w:lang w:val="es-ES_tradnl"/>
        </w:rPr>
        <w:t>)</w:t>
      </w:r>
      <w:r w:rsidR="007665EA" w:rsidRPr="00D371CA">
        <w:rPr>
          <w:lang w:val="es-ES"/>
        </w:rPr>
        <w:t xml:space="preserve"> </w:t>
      </w:r>
      <w:r w:rsidR="00A43E2F">
        <w:rPr>
          <w:lang w:val="es-ES_tradnl"/>
        </w:rPr>
        <w:t>muestran</w:t>
      </w:r>
      <w:r w:rsidR="007665EA">
        <w:rPr>
          <w:lang w:val="es-ES_tradnl"/>
        </w:rPr>
        <w:t xml:space="preserve"> </w:t>
      </w:r>
      <w:r w:rsidR="00D202F3" w:rsidRPr="00D202F3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D202F3" w:rsidRPr="00D202F3">
        <w:rPr>
          <w:lang w:val="es-ES_tradnl"/>
        </w:rPr>
        <w:t>crecimiento</w:t>
      </w:r>
      <w:r w:rsidR="007665EA">
        <w:rPr>
          <w:lang w:val="es-ES_tradnl"/>
        </w:rPr>
        <w:t xml:space="preserve"> </w:t>
      </w:r>
      <w:r w:rsidR="00D202F3" w:rsidRPr="00D202F3">
        <w:rPr>
          <w:lang w:val="es-ES_tradnl"/>
        </w:rPr>
        <w:t>cero</w:t>
      </w:r>
      <w:r w:rsidR="006A1EF5" w:rsidRPr="007C2ED0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6A1EF5" w:rsidRPr="007C2ED0">
        <w:rPr>
          <w:lang w:val="es-ES_tradnl"/>
        </w:rPr>
        <w:t>lo</w:t>
      </w:r>
      <w:r w:rsidR="007665EA">
        <w:rPr>
          <w:lang w:val="es-ES_tradnl"/>
        </w:rPr>
        <w:t xml:space="preserve"> </w:t>
      </w:r>
      <w:r w:rsidR="006A1EF5" w:rsidRPr="007C2ED0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21445D">
        <w:rPr>
          <w:lang w:val="es-ES_tradnl"/>
        </w:rPr>
        <w:t>arroja</w:t>
      </w:r>
      <w:r w:rsidR="007665EA">
        <w:rPr>
          <w:lang w:val="es-ES_tradnl"/>
        </w:rPr>
        <w:t xml:space="preserve"> </w:t>
      </w:r>
      <w:r w:rsidR="006A1EF5" w:rsidRPr="007C2ED0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144398" w:rsidRPr="00144398">
        <w:rPr>
          <w:lang w:val="es-ES_tradnl"/>
        </w:rPr>
        <w:t>mencionado</w:t>
      </w:r>
      <w:r w:rsidR="007665EA">
        <w:rPr>
          <w:lang w:val="es-ES_tradnl"/>
        </w:rPr>
        <w:t xml:space="preserve"> </w:t>
      </w:r>
      <w:r w:rsidR="006A1EF5" w:rsidRPr="007C2ED0">
        <w:rPr>
          <w:lang w:val="es-ES_tradnl"/>
        </w:rPr>
        <w:t>aumento</w:t>
      </w:r>
      <w:r w:rsidR="007665EA">
        <w:rPr>
          <w:lang w:val="es-ES_tradnl"/>
        </w:rPr>
        <w:t xml:space="preserve"> </w:t>
      </w:r>
      <w:r w:rsidR="006A1EF5" w:rsidRPr="007C2ED0">
        <w:rPr>
          <w:lang w:val="es-ES_tradnl"/>
        </w:rPr>
        <w:t>presupuestario</w:t>
      </w:r>
      <w:r w:rsidR="007665EA">
        <w:rPr>
          <w:lang w:val="es-ES_tradnl"/>
        </w:rPr>
        <w:t xml:space="preserve"> </w:t>
      </w:r>
      <w:r w:rsidR="006A1EF5" w:rsidRPr="007C2ED0">
        <w:rPr>
          <w:lang w:val="es-ES_tradnl"/>
        </w:rPr>
        <w:t>general</w:t>
      </w:r>
      <w:r w:rsidR="007665EA">
        <w:rPr>
          <w:lang w:val="es-ES_tradnl"/>
        </w:rPr>
        <w:t xml:space="preserve"> </w:t>
      </w:r>
      <w:r w:rsidR="006A1EF5" w:rsidRPr="007C2ED0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7132EF" w:rsidRPr="007C2ED0">
        <w:rPr>
          <w:lang w:val="es-ES_tradnl"/>
        </w:rPr>
        <w:t>2</w:t>
      </w:r>
      <w:r w:rsidR="00DE00E7" w:rsidRPr="007C2ED0">
        <w:rPr>
          <w:lang w:val="es-ES_tradnl"/>
        </w:rPr>
        <w:t>,</w:t>
      </w:r>
      <w:r w:rsidR="007132EF" w:rsidRPr="007C2ED0">
        <w:rPr>
          <w:lang w:val="es-ES_tradnl"/>
        </w:rPr>
        <w:t>6</w:t>
      </w:r>
      <w:r w:rsidR="007665EA">
        <w:rPr>
          <w:lang w:val="es-ES_tradnl"/>
        </w:rPr>
        <w:t xml:space="preserve"> </w:t>
      </w:r>
      <w:r w:rsidR="006A1EF5" w:rsidRPr="007C2ED0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A34E7E" w:rsidRPr="007C2ED0">
        <w:rPr>
          <w:lang w:val="es-ES_tradnl"/>
        </w:rPr>
        <w:t>ciento</w:t>
      </w:r>
      <w:r w:rsidR="00725BA6" w:rsidRPr="007C2ED0">
        <w:rPr>
          <w:lang w:val="es-ES_tradnl"/>
        </w:rPr>
        <w:t>.</w:t>
      </w:r>
    </w:p>
    <w:p w14:paraId="3EE70C57" w14:textId="03D3D921" w:rsidR="00F03BE8" w:rsidRPr="007143C2" w:rsidRDefault="00E64C19" w:rsidP="00A83C1B">
      <w:pPr>
        <w:numPr>
          <w:ilvl w:val="0"/>
          <w:numId w:val="1"/>
        </w:numPr>
        <w:spacing w:after="240"/>
        <w:outlineLvl w:val="0"/>
        <w:rPr>
          <w:lang w:val="es-ES_tradnl"/>
        </w:rPr>
      </w:pPr>
      <w:r>
        <w:rPr>
          <w:lang w:val="es-ES_tradnl"/>
        </w:rPr>
        <w:t>Aunque</w:t>
      </w:r>
      <w:r w:rsidR="007665EA">
        <w:rPr>
          <w:lang w:val="es-ES_tradnl"/>
        </w:rPr>
        <w:t xml:space="preserve"> </w:t>
      </w:r>
      <w:r w:rsidR="0043403F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7109F6" w:rsidRPr="007143C2">
        <w:rPr>
          <w:lang w:val="es-ES_tradnl"/>
        </w:rPr>
        <w:t>presupuesto</w:t>
      </w:r>
      <w:r w:rsidR="007665EA">
        <w:rPr>
          <w:lang w:val="es-ES_tradnl"/>
        </w:rPr>
        <w:t xml:space="preserve"> </w:t>
      </w:r>
      <w:r w:rsidR="007109F6" w:rsidRPr="007143C2">
        <w:rPr>
          <w:lang w:val="es-ES_tradnl"/>
        </w:rPr>
        <w:t>general</w:t>
      </w:r>
      <w:r w:rsidR="007665EA">
        <w:rPr>
          <w:lang w:val="es-ES_tradnl"/>
        </w:rPr>
        <w:t xml:space="preserve"> </w:t>
      </w:r>
      <w:r w:rsidR="007109F6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7109F6" w:rsidRPr="007143C2">
        <w:rPr>
          <w:lang w:val="es-ES_tradnl"/>
        </w:rPr>
        <w:t>servicios</w:t>
      </w:r>
      <w:r w:rsidR="007665EA">
        <w:rPr>
          <w:lang w:val="es-ES_tradnl"/>
        </w:rPr>
        <w:t xml:space="preserve"> </w:t>
      </w:r>
      <w:r w:rsidR="007109F6" w:rsidRPr="007143C2">
        <w:rPr>
          <w:lang w:val="es-ES_tradnl"/>
        </w:rPr>
        <w:t>globales</w:t>
      </w:r>
      <w:r w:rsidR="007665EA" w:rsidRPr="00D371CA">
        <w:rPr>
          <w:lang w:val="es-ES"/>
        </w:rPr>
        <w:t xml:space="preserve"> </w:t>
      </w:r>
      <w:r w:rsidR="00B1596D" w:rsidRPr="00B1596D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B1596D" w:rsidRPr="00B1596D">
        <w:rPr>
          <w:lang w:val="es-ES_tradnl"/>
        </w:rPr>
        <w:t>mantiene</w:t>
      </w:r>
      <w:r w:rsidR="007109F6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DF1123" w:rsidRPr="007143C2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EF7CBC">
        <w:rPr>
          <w:lang w:val="es-ES_tradnl"/>
        </w:rPr>
        <w:t>propone</w:t>
      </w:r>
      <w:r w:rsidR="007665EA">
        <w:rPr>
          <w:lang w:val="es-ES_tradnl"/>
        </w:rPr>
        <w:t xml:space="preserve"> </w:t>
      </w:r>
      <w:r w:rsidR="00EF7CBC">
        <w:rPr>
          <w:lang w:val="es-ES_tradnl"/>
        </w:rPr>
        <w:t>modificar</w:t>
      </w:r>
      <w:r w:rsidR="007665EA">
        <w:rPr>
          <w:lang w:val="es-ES_tradnl"/>
        </w:rPr>
        <w:t xml:space="preserve"> </w:t>
      </w:r>
      <w:r w:rsidR="007109F6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7109F6" w:rsidRPr="007143C2">
        <w:rPr>
          <w:lang w:val="es-ES_tradnl"/>
        </w:rPr>
        <w:t>partidas</w:t>
      </w:r>
      <w:r w:rsidR="007665EA">
        <w:rPr>
          <w:lang w:val="es-ES_tradnl"/>
        </w:rPr>
        <w:t xml:space="preserve"> </w:t>
      </w:r>
      <w:r w:rsidR="007109F6" w:rsidRPr="007143C2">
        <w:rPr>
          <w:lang w:val="es-ES_tradnl"/>
        </w:rPr>
        <w:t>presupuestarias</w:t>
      </w:r>
      <w:r w:rsidR="007665EA">
        <w:rPr>
          <w:lang w:val="es-ES_tradnl"/>
        </w:rPr>
        <w:t xml:space="preserve"> </w:t>
      </w:r>
      <w:r w:rsidR="00F8636C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F8636C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F8636C">
        <w:rPr>
          <w:lang w:val="es-ES_tradnl"/>
        </w:rPr>
        <w:t>indica</w:t>
      </w:r>
      <w:r w:rsidR="007665EA">
        <w:rPr>
          <w:lang w:val="es-ES_tradnl"/>
        </w:rPr>
        <w:t xml:space="preserve"> </w:t>
      </w:r>
      <w:r w:rsidR="001203C7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1203C7">
        <w:rPr>
          <w:lang w:val="es-ES_tradnl"/>
        </w:rPr>
        <w:t>arreglo</w:t>
      </w:r>
      <w:r w:rsidR="007665EA">
        <w:rPr>
          <w:lang w:val="es-ES_tradnl"/>
        </w:rPr>
        <w:t xml:space="preserve"> </w:t>
      </w:r>
      <w:r w:rsidR="007442AD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7442AD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7442AD" w:rsidRPr="007143C2">
        <w:rPr>
          <w:lang w:val="es-ES_tradnl"/>
        </w:rPr>
        <w:t>decisión</w:t>
      </w:r>
      <w:r w:rsidR="007665EA">
        <w:rPr>
          <w:lang w:val="es-ES_tradnl"/>
        </w:rPr>
        <w:t xml:space="preserve"> </w:t>
      </w:r>
      <w:r w:rsidR="00E37A69">
        <w:rPr>
          <w:lang w:val="es-ES_tradnl"/>
        </w:rPr>
        <w:t>97/85</w:t>
      </w:r>
      <w:r w:rsidR="007665EA">
        <w:rPr>
          <w:lang w:val="es-ES_tradnl"/>
        </w:rPr>
        <w:t xml:space="preserve"> </w:t>
      </w:r>
      <w:r w:rsidR="00E37A69">
        <w:rPr>
          <w:lang w:val="es-ES_tradnl"/>
        </w:rPr>
        <w:t>d)</w:t>
      </w:r>
      <w:r w:rsidR="007665EA">
        <w:rPr>
          <w:lang w:val="es-ES_tradnl"/>
        </w:rPr>
        <w:t xml:space="preserve"> </w:t>
      </w:r>
      <w:r w:rsidR="00E37A69">
        <w:rPr>
          <w:lang w:val="es-ES_tradnl"/>
        </w:rPr>
        <w:t>ii)</w:t>
      </w:r>
      <w:r w:rsidR="007442AD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592760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7442AD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7442AD" w:rsidRPr="007143C2">
        <w:rPr>
          <w:lang w:val="es-ES_tradnl"/>
        </w:rPr>
        <w:t>permite</w:t>
      </w:r>
      <w:r w:rsidR="007665EA">
        <w:rPr>
          <w:lang w:val="es-ES_tradnl"/>
        </w:rPr>
        <w:t xml:space="preserve"> </w:t>
      </w:r>
      <w:r w:rsidR="007442AD" w:rsidRPr="007143C2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="007442AD"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014C61">
        <w:rPr>
          <w:lang w:val="es-ES_tradnl"/>
        </w:rPr>
        <w:t>ajustar</w:t>
      </w:r>
      <w:r w:rsidR="007665EA">
        <w:rPr>
          <w:lang w:val="es-ES_tradnl"/>
        </w:rPr>
        <w:t xml:space="preserve"> </w:t>
      </w:r>
      <w:r w:rsidR="00014C61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014C61">
        <w:rPr>
          <w:lang w:val="es-ES_tradnl"/>
        </w:rPr>
        <w:t>partidas</w:t>
      </w:r>
      <w:r w:rsidR="007665EA">
        <w:rPr>
          <w:lang w:val="es-ES_tradnl"/>
        </w:rPr>
        <w:t xml:space="preserve"> </w:t>
      </w:r>
      <w:r w:rsidR="00D80843" w:rsidRPr="007143C2">
        <w:rPr>
          <w:lang w:val="es-ES_tradnl"/>
        </w:rPr>
        <w:t>presupuestarias</w:t>
      </w:r>
      <w:r w:rsidR="007665EA">
        <w:rPr>
          <w:lang w:val="es-ES_tradnl"/>
        </w:rPr>
        <w:t xml:space="preserve"> </w:t>
      </w:r>
      <w:r w:rsidR="007442AD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E868AD" w:rsidRPr="007143C2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624BD7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014C61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BD302D">
        <w:rPr>
          <w:lang w:val="es-ES_tradnl"/>
        </w:rPr>
        <w:t>nuevas</w:t>
      </w:r>
      <w:r w:rsidR="007665EA">
        <w:rPr>
          <w:lang w:val="es-ES_tradnl"/>
        </w:rPr>
        <w:t xml:space="preserve"> </w:t>
      </w:r>
      <w:r w:rsidR="007442AD" w:rsidRPr="007143C2">
        <w:rPr>
          <w:lang w:val="es-ES_tradnl"/>
        </w:rPr>
        <w:t>prioridades</w:t>
      </w:r>
      <w:r w:rsidR="007109F6" w:rsidRPr="007143C2">
        <w:rPr>
          <w:lang w:val="es-ES_tradnl"/>
        </w:rPr>
        <w:t>:</w:t>
      </w:r>
    </w:p>
    <w:p w14:paraId="37F17946" w14:textId="153E4DB9" w:rsidR="00F03BE8" w:rsidRPr="007143C2" w:rsidRDefault="00F640B4" w:rsidP="0043403F">
      <w:pPr>
        <w:pStyle w:val="Heading2"/>
        <w:rPr>
          <w:lang w:val="es-ES_tradnl"/>
        </w:rPr>
      </w:pPr>
      <w:r>
        <w:rPr>
          <w:lang w:val="es-ES_tradnl"/>
        </w:rPr>
        <w:t>Partidas</w:t>
      </w:r>
      <w:r w:rsidR="007665EA">
        <w:rPr>
          <w:lang w:val="es-ES_tradnl"/>
        </w:rPr>
        <w:t xml:space="preserve"> </w:t>
      </w:r>
      <w:r w:rsidR="00271096" w:rsidRPr="007143C2">
        <w:rPr>
          <w:lang w:val="es-ES_tradnl"/>
        </w:rPr>
        <w:t>3213</w:t>
      </w:r>
      <w:r w:rsidR="007665EA">
        <w:rPr>
          <w:lang w:val="es-ES_tradnl"/>
        </w:rPr>
        <w:t xml:space="preserve"> </w:t>
      </w:r>
      <w:r w:rsidR="00E87C86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126262" w:rsidRPr="007143C2">
        <w:rPr>
          <w:lang w:val="es-ES_tradnl"/>
        </w:rPr>
        <w:t>3216</w:t>
      </w:r>
      <w:r w:rsidR="0043403F" w:rsidRPr="007143C2">
        <w:rPr>
          <w:lang w:val="es-ES_tradnl"/>
        </w:rPr>
        <w:t>:</w:t>
      </w:r>
    </w:p>
    <w:p w14:paraId="490F4E65" w14:textId="758B2AF1" w:rsidR="0039198A" w:rsidRPr="007143C2" w:rsidRDefault="003D55A7" w:rsidP="00CD168F">
      <w:pPr>
        <w:pStyle w:val="Heading3"/>
        <w:rPr>
          <w:lang w:val="es-ES_tradnl"/>
        </w:rPr>
      </w:pPr>
      <w:r>
        <w:rPr>
          <w:lang w:val="es-ES_tradnl"/>
        </w:rPr>
        <w:t>Cambio</w:t>
      </w:r>
      <w:r w:rsidR="00591641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FF73E5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26262" w:rsidRPr="007143C2">
        <w:rPr>
          <w:lang w:val="es-ES_tradnl"/>
        </w:rPr>
        <w:t>numeración</w:t>
      </w:r>
      <w:r w:rsidR="007665EA">
        <w:rPr>
          <w:lang w:val="es-ES_tradnl"/>
        </w:rPr>
        <w:t xml:space="preserve"> </w:t>
      </w:r>
      <w:r w:rsidR="002C42DC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2C42DC">
        <w:rPr>
          <w:lang w:val="es-ES_tradnl"/>
        </w:rPr>
        <w:t>raíz</w:t>
      </w:r>
      <w:r w:rsidR="007665EA">
        <w:rPr>
          <w:lang w:val="es-ES_tradnl"/>
        </w:rPr>
        <w:t xml:space="preserve"> </w:t>
      </w:r>
      <w:r w:rsidR="00F578D4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26262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126262" w:rsidRPr="007143C2">
        <w:rPr>
          <w:lang w:val="es-ES_tradnl"/>
        </w:rPr>
        <w:t>eliminación</w:t>
      </w:r>
      <w:r w:rsidR="007665EA">
        <w:rPr>
          <w:lang w:val="es-ES_tradnl"/>
        </w:rPr>
        <w:t xml:space="preserve"> </w:t>
      </w:r>
      <w:r w:rsidR="00126262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8E1817" w:rsidRPr="007143C2">
        <w:rPr>
          <w:lang w:val="es-ES_tradnl"/>
        </w:rPr>
        <w:t>presupuesto</w:t>
      </w:r>
      <w:r w:rsidR="007665EA">
        <w:rPr>
          <w:lang w:val="es-ES_tradnl"/>
        </w:rPr>
        <w:t xml:space="preserve"> </w:t>
      </w:r>
      <w:r w:rsidR="00A85C4D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931B30" w:rsidRPr="007143C2">
        <w:rPr>
          <w:lang w:val="es-ES_tradnl"/>
        </w:rPr>
        <w:t>asistencia</w:t>
      </w:r>
      <w:r w:rsidR="007665EA">
        <w:rPr>
          <w:lang w:val="es-ES_tradnl"/>
        </w:rPr>
        <w:t xml:space="preserve"> </w:t>
      </w:r>
      <w:r w:rsidR="00931B30" w:rsidRPr="007143C2">
        <w:rPr>
          <w:lang w:val="es-ES_tradnl"/>
        </w:rPr>
        <w:t>técnica</w:t>
      </w:r>
      <w:r w:rsidR="007665EA">
        <w:rPr>
          <w:lang w:val="es-ES_tradnl"/>
        </w:rPr>
        <w:t xml:space="preserve"> </w:t>
      </w:r>
      <w:r w:rsidR="00126262" w:rsidRPr="007143C2">
        <w:rPr>
          <w:lang w:val="es-ES_tradnl"/>
        </w:rPr>
        <w:t>temporal</w:t>
      </w:r>
      <w:r w:rsidR="007665EA">
        <w:rPr>
          <w:lang w:val="es-ES_tradnl"/>
        </w:rPr>
        <w:t xml:space="preserve"> </w:t>
      </w:r>
      <w:r w:rsidR="00A336C2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336C2" w:rsidRPr="007143C2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A336C2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336C2" w:rsidRPr="007143C2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="00A336C2" w:rsidRPr="007143C2">
        <w:rPr>
          <w:lang w:val="es-ES_tradnl"/>
        </w:rPr>
        <w:t>energética</w:t>
      </w:r>
      <w:r w:rsidR="00215956" w:rsidRPr="007143C2">
        <w:rPr>
          <w:lang w:val="es-ES_tradnl"/>
        </w:rPr>
        <w:t>,</w:t>
      </w:r>
      <w:r w:rsidR="008E1817" w:rsidRPr="007143C2">
        <w:rPr>
          <w:rStyle w:val="FootnoteReference"/>
          <w:lang w:val="es-ES_tradnl"/>
        </w:rPr>
        <w:footnoteReference w:id="13"/>
      </w:r>
      <w:r w:rsidR="007665EA">
        <w:rPr>
          <w:lang w:val="es-ES_tradnl"/>
        </w:rPr>
        <w:t xml:space="preserve"> </w:t>
      </w:r>
      <w:r w:rsidR="00A336C2" w:rsidRPr="007143C2">
        <w:rPr>
          <w:lang w:val="es-ES_tradnl"/>
        </w:rPr>
        <w:t>anteriormente</w:t>
      </w:r>
      <w:r w:rsidR="007665EA">
        <w:rPr>
          <w:lang w:val="es-ES_tradnl"/>
        </w:rPr>
        <w:t xml:space="preserve"> </w:t>
      </w:r>
      <w:r w:rsidR="00456B4B">
        <w:rPr>
          <w:lang w:val="es-ES_tradnl"/>
        </w:rPr>
        <w:t>partida</w:t>
      </w:r>
      <w:r w:rsidR="007665EA">
        <w:rPr>
          <w:lang w:val="es-ES_tradnl"/>
        </w:rPr>
        <w:t xml:space="preserve"> </w:t>
      </w:r>
      <w:r w:rsidR="00456B4B">
        <w:rPr>
          <w:lang w:val="es-ES_tradnl"/>
        </w:rPr>
        <w:t>3</w:t>
      </w:r>
      <w:r w:rsidR="00A336C2" w:rsidRPr="007143C2">
        <w:rPr>
          <w:lang w:val="es-ES_tradnl"/>
        </w:rPr>
        <w:t>213</w:t>
      </w:r>
      <w:r w:rsidR="000F40E4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16622D">
        <w:rPr>
          <w:lang w:val="es-ES_tradnl"/>
        </w:rPr>
        <w:t>así</w:t>
      </w:r>
      <w:r w:rsidR="007665EA">
        <w:rPr>
          <w:lang w:val="es-ES_tradnl"/>
        </w:rPr>
        <w:t xml:space="preserve"> </w:t>
      </w:r>
      <w:r w:rsidR="0016622D">
        <w:rPr>
          <w:lang w:val="es-ES_tradnl"/>
        </w:rPr>
        <w:t>como</w:t>
      </w:r>
      <w:r w:rsidR="007665EA">
        <w:rPr>
          <w:lang w:val="es-ES_tradnl"/>
        </w:rPr>
        <w:t xml:space="preserve"> </w:t>
      </w:r>
      <w:r w:rsidR="00354BD7" w:rsidRPr="00354BD7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354BD7" w:rsidRPr="00354BD7">
        <w:rPr>
          <w:lang w:val="es-ES_tradnl"/>
        </w:rPr>
        <w:t>eliminación</w:t>
      </w:r>
      <w:r w:rsidR="007665EA">
        <w:rPr>
          <w:lang w:val="es-ES_tradnl"/>
        </w:rPr>
        <w:t xml:space="preserve"> </w:t>
      </w:r>
      <w:r w:rsidR="008E1817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8E1817" w:rsidRPr="007143C2">
        <w:rPr>
          <w:lang w:val="es-ES_tradnl"/>
        </w:rPr>
        <w:t>presupuesto</w:t>
      </w:r>
      <w:r w:rsidR="007665EA">
        <w:rPr>
          <w:lang w:val="es-ES_tradnl"/>
        </w:rPr>
        <w:t xml:space="preserve"> </w:t>
      </w:r>
      <w:r w:rsidR="009F5350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8E1817" w:rsidRPr="007143C2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8E1817" w:rsidRPr="007143C2">
        <w:rPr>
          <w:lang w:val="es-ES_tradnl"/>
        </w:rPr>
        <w:t>técnico</w:t>
      </w:r>
      <w:r w:rsidR="007665EA">
        <w:rPr>
          <w:lang w:val="es-ES_tradnl"/>
        </w:rPr>
        <w:t xml:space="preserve"> </w:t>
      </w:r>
      <w:r w:rsidR="008E1817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8E1817" w:rsidRPr="007143C2">
        <w:rPr>
          <w:lang w:val="es-ES_tradnl"/>
        </w:rPr>
        <w:t>normativo</w:t>
      </w:r>
      <w:r w:rsidR="007665EA">
        <w:rPr>
          <w:lang w:val="es-ES_tradnl"/>
        </w:rPr>
        <w:t xml:space="preserve"> </w:t>
      </w:r>
      <w:r w:rsidR="00B85F71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423DD3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423DD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23DD3" w:rsidRPr="007143C2">
        <w:rPr>
          <w:lang w:val="es-ES_tradnl"/>
        </w:rPr>
        <w:t>bajo</w:t>
      </w:r>
      <w:r w:rsidR="007665EA">
        <w:rPr>
          <w:lang w:val="es-ES_tradnl"/>
        </w:rPr>
        <w:t xml:space="preserve"> </w:t>
      </w:r>
      <w:r w:rsidR="00423DD3" w:rsidRPr="007143C2">
        <w:rPr>
          <w:lang w:val="es-ES_tradnl"/>
        </w:rPr>
        <w:t>consumo</w:t>
      </w:r>
      <w:r w:rsidR="00DF1123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DF1123" w:rsidRPr="007143C2">
        <w:rPr>
          <w:lang w:val="es-ES_tradnl"/>
        </w:rPr>
        <w:t>anteriormente</w:t>
      </w:r>
      <w:r w:rsidR="007665EA">
        <w:rPr>
          <w:lang w:val="es-ES_tradnl"/>
        </w:rPr>
        <w:t xml:space="preserve"> </w:t>
      </w:r>
      <w:r w:rsidR="00456B4B">
        <w:rPr>
          <w:lang w:val="es-ES_tradnl"/>
        </w:rPr>
        <w:t>partida</w:t>
      </w:r>
      <w:r w:rsidR="007665EA">
        <w:rPr>
          <w:lang w:val="es-ES_tradnl"/>
        </w:rPr>
        <w:t xml:space="preserve"> </w:t>
      </w:r>
      <w:r w:rsidR="00456B4B">
        <w:rPr>
          <w:lang w:val="es-ES_tradnl"/>
        </w:rPr>
        <w:t>3</w:t>
      </w:r>
      <w:r w:rsidR="00DF1123" w:rsidRPr="007143C2">
        <w:rPr>
          <w:lang w:val="es-ES_tradnl"/>
        </w:rPr>
        <w:t>216</w:t>
      </w:r>
      <w:r w:rsidR="009C2073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9C2073" w:rsidRPr="007143C2">
        <w:rPr>
          <w:lang w:val="es-ES_tradnl"/>
        </w:rPr>
        <w:t>y</w:t>
      </w:r>
    </w:p>
    <w:p w14:paraId="638B432F" w14:textId="6687895D" w:rsidR="00F03BE8" w:rsidRPr="007143C2" w:rsidRDefault="006217E1" w:rsidP="009D0AEB">
      <w:pPr>
        <w:pStyle w:val="Heading3"/>
        <w:rPr>
          <w:lang w:val="es-ES_tradnl"/>
        </w:rPr>
      </w:pPr>
      <w:r>
        <w:rPr>
          <w:lang w:val="es-ES_tradnl"/>
        </w:rPr>
        <w:t>Inclusión</w:t>
      </w:r>
      <w:r w:rsidR="007665EA">
        <w:rPr>
          <w:lang w:val="es-ES_tradnl"/>
        </w:rPr>
        <w:t xml:space="preserve"> </w:t>
      </w:r>
      <w:r w:rsidR="00423DD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23DD3" w:rsidRPr="007143C2">
        <w:rPr>
          <w:lang w:val="es-ES_tradnl"/>
        </w:rPr>
        <w:t>presupuesto</w:t>
      </w:r>
      <w:r w:rsidR="007665EA">
        <w:rPr>
          <w:lang w:val="es-ES_tradnl"/>
        </w:rPr>
        <w:t xml:space="preserve"> </w:t>
      </w:r>
      <w:r w:rsidR="00A74C71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12B50" w:rsidRPr="007143C2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812B50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812B50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812B50" w:rsidRPr="007143C2">
        <w:rPr>
          <w:lang w:val="es-ES_tradnl"/>
        </w:rPr>
        <w:t>digitalización</w:t>
      </w:r>
      <w:r w:rsidR="007665EA">
        <w:rPr>
          <w:lang w:val="es-ES_tradnl"/>
        </w:rPr>
        <w:t xml:space="preserve"> </w:t>
      </w:r>
      <w:r w:rsidR="00812B50" w:rsidRPr="007143C2">
        <w:rPr>
          <w:lang w:val="es-ES_tradnl"/>
        </w:rPr>
        <w:t>(herramientas</w:t>
      </w:r>
      <w:r w:rsidR="007665EA">
        <w:rPr>
          <w:lang w:val="es-ES_tradnl"/>
        </w:rPr>
        <w:t xml:space="preserve"> </w:t>
      </w:r>
      <w:r w:rsidR="00812B50" w:rsidRPr="007143C2">
        <w:rPr>
          <w:lang w:val="es-ES_tradnl"/>
        </w:rPr>
        <w:t>digitales)</w:t>
      </w:r>
      <w:r w:rsidR="008733BF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A90837">
        <w:rPr>
          <w:lang w:val="es-ES_tradnl"/>
        </w:rPr>
        <w:t>actualmente</w:t>
      </w:r>
      <w:r w:rsidR="007665EA">
        <w:rPr>
          <w:lang w:val="es-ES_tradnl"/>
        </w:rPr>
        <w:t xml:space="preserve"> </w:t>
      </w:r>
      <w:r w:rsidR="00456B4B">
        <w:rPr>
          <w:lang w:val="es-ES_tradnl"/>
        </w:rPr>
        <w:t>p</w:t>
      </w:r>
      <w:r w:rsidR="00F640B4">
        <w:rPr>
          <w:lang w:val="es-ES_tradnl"/>
        </w:rPr>
        <w:t>artida</w:t>
      </w:r>
      <w:r w:rsidR="007665EA">
        <w:rPr>
          <w:lang w:val="es-ES_tradnl"/>
        </w:rPr>
        <w:t xml:space="preserve"> </w:t>
      </w:r>
      <w:r w:rsidR="008733BF" w:rsidRPr="007143C2">
        <w:rPr>
          <w:lang w:val="es-ES_tradnl"/>
        </w:rPr>
        <w:t>3216,</w:t>
      </w:r>
      <w:r w:rsidR="007665EA">
        <w:rPr>
          <w:lang w:val="es-ES_tradnl"/>
        </w:rPr>
        <w:t xml:space="preserve"> </w:t>
      </w:r>
      <w:r w:rsidR="004E6121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9C2073" w:rsidRPr="007143C2">
        <w:rPr>
          <w:lang w:val="es-ES_tradnl"/>
        </w:rPr>
        <w:t>fin</w:t>
      </w:r>
      <w:r w:rsidR="007665EA">
        <w:rPr>
          <w:lang w:val="es-ES_tradnl"/>
        </w:rPr>
        <w:t xml:space="preserve"> </w:t>
      </w:r>
      <w:r w:rsidR="009C207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C2073" w:rsidRPr="007143C2">
        <w:rPr>
          <w:lang w:val="es-ES_tradnl"/>
        </w:rPr>
        <w:t>implementar</w:t>
      </w:r>
      <w:r w:rsidR="007665EA">
        <w:rPr>
          <w:lang w:val="es-ES_tradnl"/>
        </w:rPr>
        <w:t xml:space="preserve"> </w:t>
      </w:r>
      <w:r w:rsidR="009C2073" w:rsidRPr="007143C2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="009C2073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9C2073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9C2073" w:rsidRPr="007143C2">
        <w:rPr>
          <w:lang w:val="es-ES_tradnl"/>
        </w:rPr>
        <w:t>marco</w:t>
      </w:r>
      <w:r w:rsidR="007665EA">
        <w:rPr>
          <w:lang w:val="es-ES_tradnl"/>
        </w:rPr>
        <w:t xml:space="preserve"> </w:t>
      </w:r>
      <w:r w:rsidR="009C2073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C2073" w:rsidRPr="007143C2">
        <w:rPr>
          <w:lang w:val="es-ES_tradnl"/>
        </w:rPr>
        <w:t>este</w:t>
      </w:r>
      <w:r w:rsidR="007665EA">
        <w:rPr>
          <w:lang w:val="es-ES_tradnl"/>
        </w:rPr>
        <w:t xml:space="preserve"> </w:t>
      </w:r>
      <w:r w:rsidR="00825D77" w:rsidRPr="007143C2">
        <w:rPr>
          <w:lang w:val="es-ES_tradnl"/>
        </w:rPr>
        <w:t>nuevo</w:t>
      </w:r>
      <w:r w:rsidR="007665EA">
        <w:rPr>
          <w:lang w:val="es-ES_tradnl"/>
        </w:rPr>
        <w:t xml:space="preserve"> </w:t>
      </w:r>
      <w:r w:rsidR="00825D77" w:rsidRPr="007143C2">
        <w:rPr>
          <w:lang w:val="es-ES_tradnl"/>
        </w:rPr>
        <w:t>resultado</w:t>
      </w:r>
      <w:r w:rsidR="007665EA">
        <w:rPr>
          <w:lang w:val="es-ES_tradnl"/>
        </w:rPr>
        <w:t xml:space="preserve"> </w:t>
      </w:r>
      <w:r w:rsidR="00825D77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825D77" w:rsidRPr="007143C2">
        <w:rPr>
          <w:lang w:val="es-ES_tradnl"/>
        </w:rPr>
        <w:t>plan</w:t>
      </w:r>
      <w:r w:rsidR="007665EA">
        <w:rPr>
          <w:lang w:val="es-ES_tradnl"/>
        </w:rPr>
        <w:t xml:space="preserve"> </w:t>
      </w:r>
      <w:r w:rsidR="00825D77" w:rsidRPr="007143C2">
        <w:rPr>
          <w:lang w:val="es-ES_tradnl"/>
        </w:rPr>
        <w:t>estratégico</w:t>
      </w:r>
      <w:r w:rsidR="007665EA">
        <w:rPr>
          <w:lang w:val="es-ES_tradnl"/>
        </w:rPr>
        <w:t xml:space="preserve"> </w:t>
      </w:r>
      <w:r w:rsidR="00825D77" w:rsidRPr="007143C2">
        <w:rPr>
          <w:lang w:val="es-ES_tradnl"/>
        </w:rPr>
        <w:t>2027-2029</w:t>
      </w:r>
      <w:r w:rsidR="00476C91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540905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540905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540905">
        <w:rPr>
          <w:lang w:val="es-ES_tradnl"/>
        </w:rPr>
        <w:t>suma</w:t>
      </w:r>
      <w:r w:rsidR="007665EA">
        <w:rPr>
          <w:lang w:val="es-ES_tradnl"/>
        </w:rPr>
        <w:t xml:space="preserve"> </w:t>
      </w:r>
      <w:r w:rsidR="00FC06A3">
        <w:rPr>
          <w:lang w:val="es-ES_tradnl"/>
        </w:rPr>
        <w:t>de</w:t>
      </w:r>
      <w:r w:rsidR="007665EA">
        <w:rPr>
          <w:lang w:val="es-ES_tradnl"/>
        </w:rPr>
        <w:t xml:space="preserve"> USD </w:t>
      </w:r>
      <w:r w:rsidR="001B76FC" w:rsidRPr="007143C2">
        <w:rPr>
          <w:lang w:val="es-ES_tradnl"/>
        </w:rPr>
        <w:t>60.000,</w:t>
      </w:r>
      <w:r w:rsidR="007665EA">
        <w:rPr>
          <w:lang w:val="es-ES_tradnl"/>
        </w:rPr>
        <w:t xml:space="preserve"> </w:t>
      </w:r>
      <w:r w:rsidR="001B76FC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15283" w:rsidRPr="00A15283">
        <w:rPr>
          <w:lang w:val="es-ES_tradnl"/>
        </w:rPr>
        <w:t>eliminación</w:t>
      </w:r>
      <w:r w:rsidR="007665EA">
        <w:rPr>
          <w:lang w:val="es-ES_tradnl"/>
        </w:rPr>
        <w:t xml:space="preserve"> </w:t>
      </w:r>
      <w:r w:rsidR="00551DEE" w:rsidRPr="00551DEE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51DEE" w:rsidRPr="00551DEE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551DEE" w:rsidRPr="00551DEE">
        <w:rPr>
          <w:lang w:val="es-ES_tradnl"/>
        </w:rPr>
        <w:t>partida</w:t>
      </w:r>
      <w:r w:rsidR="007665EA">
        <w:rPr>
          <w:lang w:val="es-ES_tradnl"/>
        </w:rPr>
        <w:t xml:space="preserve"> </w:t>
      </w:r>
      <w:r w:rsidR="00551DEE" w:rsidRPr="00551DEE">
        <w:rPr>
          <w:lang w:val="es-ES_tradnl"/>
        </w:rPr>
        <w:t>3212</w:t>
      </w:r>
      <w:r w:rsidR="007665EA">
        <w:rPr>
          <w:lang w:val="es-ES_tradnl"/>
        </w:rPr>
        <w:t xml:space="preserve"> </w:t>
      </w:r>
      <w:r w:rsidR="00A1528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5283">
        <w:rPr>
          <w:lang w:val="es-ES_tradnl"/>
        </w:rPr>
        <w:t>un</w:t>
      </w:r>
      <w:r w:rsidR="00C35D2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C35D22">
        <w:rPr>
          <w:lang w:val="es-ES_tradnl"/>
        </w:rPr>
        <w:t>suma</w:t>
      </w:r>
      <w:r w:rsidR="007665EA">
        <w:rPr>
          <w:lang w:val="es-ES_tradnl"/>
        </w:rPr>
        <w:t xml:space="preserve"> </w:t>
      </w:r>
      <w:r w:rsidR="001B76FC" w:rsidRPr="007143C2">
        <w:rPr>
          <w:lang w:val="es-ES_tradnl"/>
        </w:rPr>
        <w:t>equivalente</w:t>
      </w:r>
      <w:r w:rsidR="007665EA">
        <w:rPr>
          <w:lang w:val="es-ES_tradnl"/>
        </w:rPr>
        <w:t xml:space="preserve"> </w:t>
      </w:r>
      <w:r w:rsidR="00194F5A">
        <w:rPr>
          <w:lang w:val="es-ES_tradnl"/>
        </w:rPr>
        <w:t>correspondiente</w:t>
      </w:r>
      <w:r w:rsidR="007665EA">
        <w:rPr>
          <w:lang w:val="es-ES_tradnl"/>
        </w:rPr>
        <w:t xml:space="preserve"> </w:t>
      </w:r>
      <w:r w:rsidR="00476C91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476C91" w:rsidRPr="007143C2">
        <w:rPr>
          <w:lang w:val="es-ES_tradnl"/>
        </w:rPr>
        <w:t>traducción</w:t>
      </w:r>
      <w:r w:rsidR="007665EA">
        <w:rPr>
          <w:lang w:val="es-ES_tradnl"/>
        </w:rPr>
        <w:t xml:space="preserve"> </w:t>
      </w:r>
      <w:r w:rsidR="00476C9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476C91" w:rsidRPr="007143C2">
        <w:rPr>
          <w:lang w:val="es-ES_tradnl"/>
        </w:rPr>
        <w:t>extensión.</w:t>
      </w:r>
    </w:p>
    <w:p w14:paraId="5F156361" w14:textId="324C0713" w:rsidR="00F03BE8" w:rsidRPr="007143C2" w:rsidRDefault="008C3B85" w:rsidP="0066370C">
      <w:pPr>
        <w:pStyle w:val="Heading1"/>
        <w:numPr>
          <w:ilvl w:val="0"/>
          <w:numId w:val="0"/>
        </w:numPr>
        <w:rPr>
          <w:i/>
          <w:lang w:val="es-ES_tradnl"/>
        </w:rPr>
      </w:pPr>
      <w:r>
        <w:rPr>
          <w:i/>
          <w:u w:val="single"/>
          <w:lang w:val="es-ES_tradnl"/>
        </w:rPr>
        <w:t>Cambios</w:t>
      </w:r>
      <w:r w:rsidR="007665EA">
        <w:rPr>
          <w:i/>
          <w:u w:val="single"/>
          <w:lang w:val="es-ES_tradnl"/>
        </w:rPr>
        <w:t xml:space="preserve"> </w:t>
      </w:r>
      <w:r>
        <w:rPr>
          <w:i/>
          <w:u w:val="single"/>
          <w:lang w:val="es-ES_tradnl"/>
        </w:rPr>
        <w:t>en</w:t>
      </w:r>
      <w:r w:rsidR="007665EA">
        <w:rPr>
          <w:i/>
          <w:u w:val="single"/>
          <w:lang w:val="es-ES_tradnl"/>
        </w:rPr>
        <w:t xml:space="preserve"> </w:t>
      </w:r>
      <w:r>
        <w:rPr>
          <w:i/>
          <w:u w:val="single"/>
          <w:lang w:val="es-ES_tradnl"/>
        </w:rPr>
        <w:t>materia</w:t>
      </w:r>
      <w:r w:rsidR="007665EA">
        <w:rPr>
          <w:i/>
          <w:u w:val="single"/>
          <w:lang w:val="es-ES_tradnl"/>
        </w:rPr>
        <w:t xml:space="preserve"> </w:t>
      </w:r>
      <w:r>
        <w:rPr>
          <w:i/>
          <w:u w:val="single"/>
          <w:lang w:val="es-ES_tradnl"/>
        </w:rPr>
        <w:t>de</w:t>
      </w:r>
      <w:r w:rsidR="007665EA">
        <w:rPr>
          <w:i/>
          <w:u w:val="single"/>
          <w:lang w:val="es-ES_tradnl"/>
        </w:rPr>
        <w:t xml:space="preserve"> </w:t>
      </w:r>
      <w:r>
        <w:rPr>
          <w:i/>
          <w:u w:val="single"/>
          <w:lang w:val="es-ES_tradnl"/>
        </w:rPr>
        <w:t>persona</w:t>
      </w:r>
      <w:r w:rsidR="00A83C1B" w:rsidRPr="007143C2">
        <w:rPr>
          <w:i/>
          <w:u w:val="single"/>
          <w:lang w:val="es-ES_tradnl"/>
        </w:rPr>
        <w:t>l</w:t>
      </w:r>
      <w:r w:rsidR="00A83C1B" w:rsidRPr="007143C2">
        <w:rPr>
          <w:rStyle w:val="FootnoteReference"/>
          <w:i/>
          <w:lang w:val="es-ES_tradnl"/>
        </w:rPr>
        <w:footnoteReference w:id="14"/>
      </w:r>
    </w:p>
    <w:p w14:paraId="012A8976" w14:textId="05F98673" w:rsidR="00154227" w:rsidRPr="007143C2" w:rsidRDefault="00F60880" w:rsidP="00154227">
      <w:pPr>
        <w:numPr>
          <w:ilvl w:val="0"/>
          <w:numId w:val="1"/>
        </w:numPr>
        <w:spacing w:after="240"/>
        <w:outlineLvl w:val="0"/>
        <w:rPr>
          <w:lang w:val="es-ES_tradnl"/>
        </w:rPr>
      </w:pPr>
      <w:r>
        <w:rPr>
          <w:lang w:val="es-ES_tradnl"/>
        </w:rPr>
        <w:t>Atendida</w:t>
      </w:r>
      <w:r w:rsidR="007665EA">
        <w:rPr>
          <w:lang w:val="es-ES_tradnl"/>
        </w:rPr>
        <w:t xml:space="preserve"> </w:t>
      </w:r>
      <w:r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>
        <w:rPr>
          <w:lang w:val="es-ES_tradnl"/>
        </w:rPr>
        <w:t>inflación</w:t>
      </w:r>
      <w:r w:rsidR="009836DF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9836DF">
        <w:rPr>
          <w:lang w:val="es-ES_tradnl"/>
        </w:rPr>
        <w:t>e</w:t>
      </w:r>
      <w:r w:rsidR="00A83C1B" w:rsidRPr="007143C2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0215E7" w:rsidRPr="000215E7">
        <w:rPr>
          <w:lang w:val="es-ES_tradnl"/>
        </w:rPr>
        <w:t>propone</w:t>
      </w:r>
      <w:r w:rsidR="007665EA">
        <w:rPr>
          <w:lang w:val="es-ES_tradnl"/>
        </w:rPr>
        <w:t xml:space="preserve"> </w:t>
      </w:r>
      <w:r w:rsidR="00357E10">
        <w:rPr>
          <w:lang w:val="es-ES_tradnl"/>
        </w:rPr>
        <w:t>reajustar</w:t>
      </w:r>
      <w:r w:rsidR="007665EA">
        <w:rPr>
          <w:lang w:val="es-ES_tradnl"/>
        </w:rPr>
        <w:t xml:space="preserve"> </w:t>
      </w:r>
      <w:r w:rsidR="000215E7" w:rsidRPr="000215E7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0215E7" w:rsidRPr="000215E7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0215E7" w:rsidRPr="000215E7">
        <w:rPr>
          <w:lang w:val="es-ES_tradnl"/>
        </w:rPr>
        <w:t>3</w:t>
      </w:r>
      <w:r w:rsidR="007665EA">
        <w:rPr>
          <w:lang w:val="es-ES_tradnl"/>
        </w:rPr>
        <w:t xml:space="preserve"> </w:t>
      </w:r>
      <w:r w:rsidR="000215E7" w:rsidRPr="000215E7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0215E7" w:rsidRPr="000215E7">
        <w:rPr>
          <w:lang w:val="es-ES_tradnl"/>
        </w:rPr>
        <w:t>ciento</w:t>
      </w:r>
      <w:r w:rsidR="007665EA">
        <w:rPr>
          <w:lang w:val="es-ES_tradnl"/>
        </w:rPr>
        <w:t xml:space="preserve"> </w:t>
      </w:r>
      <w:r w:rsidR="00E425C1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E425C1">
        <w:rPr>
          <w:lang w:val="es-ES_tradnl"/>
        </w:rPr>
        <w:t>partida</w:t>
      </w:r>
      <w:r w:rsidR="007665EA">
        <w:rPr>
          <w:lang w:val="es-ES_tradnl"/>
        </w:rPr>
        <w:t xml:space="preserve"> </w:t>
      </w:r>
      <w:r w:rsidR="00E425C1">
        <w:rPr>
          <w:lang w:val="es-ES_tradnl"/>
        </w:rPr>
        <w:t>general</w:t>
      </w:r>
      <w:r w:rsidR="007665EA">
        <w:rPr>
          <w:lang w:val="es-ES_tradnl"/>
        </w:rPr>
        <w:t xml:space="preserve"> </w:t>
      </w:r>
      <w:r w:rsidR="00E425C1">
        <w:rPr>
          <w:lang w:val="es-ES_tradnl"/>
        </w:rPr>
        <w:t>destinada</w:t>
      </w:r>
      <w:r w:rsidR="007665EA">
        <w:rPr>
          <w:lang w:val="es-ES_tradnl"/>
        </w:rPr>
        <w:t xml:space="preserve"> </w:t>
      </w:r>
      <w:r w:rsidR="007C2C86" w:rsidRPr="007C2C86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7C2C86" w:rsidRPr="007C2C86">
        <w:rPr>
          <w:lang w:val="es-ES_tradnl"/>
        </w:rPr>
        <w:t>personal</w:t>
      </w:r>
      <w:r w:rsidR="004716B2"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4716B2" w:rsidRPr="007143C2">
        <w:rPr>
          <w:lang w:val="es-ES_tradnl"/>
        </w:rPr>
        <w:t>Esta</w:t>
      </w:r>
      <w:r w:rsidR="007665EA">
        <w:rPr>
          <w:lang w:val="es-ES_tradnl"/>
        </w:rPr>
        <w:t xml:space="preserve"> </w:t>
      </w:r>
      <w:r w:rsidR="004716B2" w:rsidRPr="007143C2">
        <w:rPr>
          <w:lang w:val="es-ES_tradnl"/>
        </w:rPr>
        <w:t>propuesta</w:t>
      </w:r>
      <w:r w:rsidR="007665EA">
        <w:rPr>
          <w:lang w:val="es-ES_tradnl"/>
        </w:rPr>
        <w:t xml:space="preserve"> </w:t>
      </w:r>
      <w:r w:rsidR="004716B2" w:rsidRPr="007143C2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4716B2" w:rsidRPr="007143C2">
        <w:rPr>
          <w:lang w:val="es-ES_tradnl"/>
        </w:rPr>
        <w:t>basa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010AE3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010AE3">
        <w:rPr>
          <w:lang w:val="es-ES_tradnl"/>
        </w:rPr>
        <w:t>costo</w:t>
      </w:r>
      <w:r w:rsidR="007665EA">
        <w:rPr>
          <w:lang w:val="es-ES_tradnl"/>
        </w:rPr>
        <w:t xml:space="preserve"> </w:t>
      </w:r>
      <w:r w:rsidR="00010AE3">
        <w:rPr>
          <w:lang w:val="es-ES_tradnl"/>
        </w:rPr>
        <w:t>real</w:t>
      </w:r>
      <w:r w:rsidR="007665EA">
        <w:rPr>
          <w:lang w:val="es-ES_tradnl"/>
        </w:rPr>
        <w:t xml:space="preserve"> </w:t>
      </w:r>
      <w:r w:rsidR="00D97C1E" w:rsidRPr="00D97C1E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5670E9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D97C1E" w:rsidRPr="00D97C1E">
        <w:rPr>
          <w:lang w:val="es-ES_tradnl"/>
        </w:rPr>
        <w:t>2026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3A4A57" w:rsidRPr="003A4A57">
        <w:rPr>
          <w:lang w:val="es-ES_tradnl"/>
        </w:rPr>
        <w:t>puestos</w:t>
      </w:r>
      <w:r w:rsidR="007665EA">
        <w:rPr>
          <w:lang w:val="es-ES_tradnl"/>
        </w:rPr>
        <w:t xml:space="preserve"> </w:t>
      </w:r>
      <w:r w:rsidR="00DE2BF8">
        <w:rPr>
          <w:lang w:val="es-ES_tradnl"/>
        </w:rPr>
        <w:t>no</w:t>
      </w:r>
      <w:r w:rsidR="007665EA">
        <w:rPr>
          <w:lang w:val="es-ES_tradnl"/>
        </w:rPr>
        <w:t xml:space="preserve"> </w:t>
      </w:r>
      <w:r w:rsidR="00DE2BF8" w:rsidRPr="00DE2BF8">
        <w:rPr>
          <w:lang w:val="es-ES_tradnl"/>
        </w:rPr>
        <w:t>vacantes</w:t>
      </w:r>
      <w:r w:rsidR="007665EA">
        <w:rPr>
          <w:lang w:val="es-ES_tradnl"/>
        </w:rPr>
        <w:t xml:space="preserve"> </w:t>
      </w:r>
      <w:r w:rsidR="004E1CD3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4E1CD3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303451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303451">
        <w:rPr>
          <w:lang w:val="es-ES_tradnl"/>
        </w:rPr>
        <w:t>gasto</w:t>
      </w:r>
      <w:r w:rsidR="007665EA">
        <w:rPr>
          <w:lang w:val="es-ES_tradnl"/>
        </w:rPr>
        <w:t xml:space="preserve"> </w:t>
      </w:r>
      <w:r w:rsidR="00303451">
        <w:rPr>
          <w:lang w:val="es-ES_tradnl"/>
        </w:rPr>
        <w:t>corriente</w:t>
      </w:r>
      <w:r w:rsidR="007665EA">
        <w:rPr>
          <w:lang w:val="es-ES_tradnl"/>
        </w:rPr>
        <w:t xml:space="preserve"> </w:t>
      </w:r>
      <w:r w:rsidR="00303451">
        <w:rPr>
          <w:lang w:val="es-ES_tradnl"/>
        </w:rPr>
        <w:t>oficial</w:t>
      </w:r>
      <w:r w:rsidR="007665EA">
        <w:rPr>
          <w:lang w:val="es-ES_tradnl"/>
        </w:rPr>
        <w:t xml:space="preserve"> </w:t>
      </w:r>
      <w:r w:rsidR="00DA0602">
        <w:rPr>
          <w:lang w:val="es-ES_tradnl"/>
        </w:rPr>
        <w:t>fijado</w:t>
      </w:r>
      <w:r w:rsidR="007665EA">
        <w:rPr>
          <w:lang w:val="es-ES_tradnl"/>
        </w:rPr>
        <w:t xml:space="preserve"> </w:t>
      </w:r>
      <w:r w:rsidR="00CD6768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4E1CD3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CF0457">
        <w:rPr>
          <w:lang w:val="es-ES_tradnl"/>
        </w:rPr>
        <w:t>ONU</w:t>
      </w:r>
      <w:r w:rsidR="007665EA">
        <w:rPr>
          <w:lang w:val="es-ES_tradnl"/>
        </w:rPr>
        <w:t xml:space="preserve"> </w:t>
      </w:r>
      <w:r w:rsidR="00D64434" w:rsidRPr="00D64434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D64434" w:rsidRPr="00D64434">
        <w:rPr>
          <w:lang w:val="es-ES_tradnl"/>
        </w:rPr>
        <w:t>2025</w:t>
      </w:r>
      <w:r w:rsidR="007665EA">
        <w:rPr>
          <w:lang w:val="es-ES_tradnl"/>
        </w:rPr>
        <w:t xml:space="preserve"> </w:t>
      </w:r>
      <w:r w:rsidR="006F70CD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6F70CD">
        <w:rPr>
          <w:lang w:val="es-ES_tradnl"/>
        </w:rPr>
        <w:t>puestos</w:t>
      </w:r>
      <w:r w:rsidR="007665EA">
        <w:rPr>
          <w:lang w:val="es-ES_tradnl"/>
        </w:rPr>
        <w:t xml:space="preserve"> </w:t>
      </w:r>
      <w:r w:rsidR="006F70CD">
        <w:rPr>
          <w:lang w:val="es-ES_tradnl"/>
        </w:rPr>
        <w:t>vacantes</w:t>
      </w:r>
      <w:r w:rsidR="00A83C1B"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154227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154227"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154227" w:rsidRPr="007143C2">
        <w:rPr>
          <w:lang w:val="es-ES_tradnl"/>
        </w:rPr>
        <w:t>propone</w:t>
      </w:r>
      <w:r w:rsidR="007665EA">
        <w:rPr>
          <w:lang w:val="es-ES_tradnl"/>
        </w:rPr>
        <w:t xml:space="preserve"> </w:t>
      </w:r>
      <w:r w:rsidR="00832627">
        <w:rPr>
          <w:lang w:val="es-ES_tradnl"/>
        </w:rPr>
        <w:t>modificar</w:t>
      </w:r>
      <w:r w:rsidR="007665EA">
        <w:rPr>
          <w:lang w:val="es-ES_tradnl"/>
        </w:rPr>
        <w:t xml:space="preserve"> </w:t>
      </w:r>
      <w:r w:rsidR="00C82B93">
        <w:rPr>
          <w:lang w:val="es-ES_tradnl"/>
        </w:rPr>
        <w:t>estas</w:t>
      </w:r>
      <w:r w:rsidR="007665EA">
        <w:rPr>
          <w:lang w:val="es-ES_tradnl"/>
        </w:rPr>
        <w:t xml:space="preserve"> </w:t>
      </w:r>
      <w:r w:rsidR="00F640B4">
        <w:rPr>
          <w:lang w:val="es-ES_tradnl"/>
        </w:rPr>
        <w:t>partidas</w:t>
      </w:r>
      <w:r w:rsidR="007665EA">
        <w:rPr>
          <w:lang w:val="es-ES_tradnl"/>
        </w:rPr>
        <w:t xml:space="preserve"> </w:t>
      </w:r>
      <w:r w:rsidR="00832627">
        <w:rPr>
          <w:lang w:val="es-ES_tradnl"/>
        </w:rPr>
        <w:t>como</w:t>
      </w:r>
      <w:r w:rsidR="007665EA">
        <w:rPr>
          <w:lang w:val="es-ES_tradnl"/>
        </w:rPr>
        <w:t xml:space="preserve"> </w:t>
      </w:r>
      <w:r w:rsidR="00832627">
        <w:rPr>
          <w:lang w:val="es-ES_tradnl"/>
        </w:rPr>
        <w:t>sigue</w:t>
      </w:r>
      <w:r w:rsidR="00154227" w:rsidRPr="007143C2">
        <w:rPr>
          <w:lang w:val="es-ES_tradnl"/>
        </w:rPr>
        <w:t>:</w:t>
      </w:r>
      <w:r w:rsidR="00EA05F3" w:rsidRPr="007143C2">
        <w:rPr>
          <w:vertAlign w:val="superscript"/>
          <w:lang w:val="es-ES_tradnl"/>
        </w:rPr>
        <w:footnoteReference w:id="15"/>
      </w:r>
    </w:p>
    <w:p w14:paraId="607263E6" w14:textId="36330940" w:rsidR="00154227" w:rsidRPr="007143C2" w:rsidRDefault="00F640B4" w:rsidP="00154227">
      <w:pPr>
        <w:pStyle w:val="Heading2"/>
        <w:rPr>
          <w:lang w:val="es-ES_tradnl"/>
        </w:rPr>
      </w:pPr>
      <w:r>
        <w:rPr>
          <w:lang w:val="es-ES_tradnl"/>
        </w:rPr>
        <w:t>Partida</w:t>
      </w:r>
      <w:r w:rsidR="007665EA">
        <w:rPr>
          <w:lang w:val="es-ES_tradnl"/>
        </w:rPr>
        <w:t xml:space="preserve"> </w:t>
      </w:r>
      <w:r w:rsidR="00172F41" w:rsidRPr="007143C2">
        <w:rPr>
          <w:lang w:val="es-ES_tradnl"/>
        </w:rPr>
        <w:t>1109</w:t>
      </w:r>
      <w:r w:rsidR="005F2256" w:rsidRPr="007143C2">
        <w:rPr>
          <w:lang w:val="es-ES_tradnl"/>
        </w:rPr>
        <w:t>:</w:t>
      </w:r>
      <w:r w:rsidR="007665EA">
        <w:rPr>
          <w:lang w:val="es-ES_tradnl"/>
        </w:rPr>
        <w:t xml:space="preserve"> </w:t>
      </w:r>
      <w:r w:rsidR="005F2256" w:rsidRPr="007143C2">
        <w:rPr>
          <w:lang w:val="es-ES_tradnl"/>
        </w:rPr>
        <w:t>Rebaja</w:t>
      </w:r>
      <w:r w:rsidR="00C3733F">
        <w:rPr>
          <w:lang w:val="es-ES_tradnl"/>
        </w:rPr>
        <w:t>r</w:t>
      </w:r>
      <w:r w:rsidR="007665EA">
        <w:rPr>
          <w:lang w:val="es-ES_tradnl"/>
        </w:rPr>
        <w:t xml:space="preserve"> </w:t>
      </w:r>
      <w:r w:rsidR="005F2256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265D50">
        <w:rPr>
          <w:lang w:val="es-ES_tradnl"/>
        </w:rPr>
        <w:t>puesto</w:t>
      </w:r>
      <w:r w:rsidR="007665EA">
        <w:rPr>
          <w:lang w:val="es-ES_tradnl"/>
        </w:rPr>
        <w:t xml:space="preserve"> </w:t>
      </w:r>
      <w:r w:rsidR="00A86F50" w:rsidRPr="00A86F50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6F50" w:rsidRPr="00A86F50">
        <w:rPr>
          <w:lang w:val="es-ES_tradnl"/>
        </w:rPr>
        <w:t>nivel</w:t>
      </w:r>
      <w:r w:rsidR="007665EA">
        <w:rPr>
          <w:lang w:val="es-ES_tradnl"/>
        </w:rPr>
        <w:t xml:space="preserve"> </w:t>
      </w:r>
      <w:r w:rsidR="00A86F50" w:rsidRPr="00A86F50">
        <w:rPr>
          <w:lang w:val="es-ES_tradnl"/>
        </w:rPr>
        <w:t>P5</w:t>
      </w:r>
      <w:r w:rsidR="007665EA">
        <w:rPr>
          <w:lang w:val="es-ES_tradnl"/>
        </w:rPr>
        <w:t xml:space="preserve"> </w:t>
      </w:r>
      <w:r w:rsidR="00A86F50">
        <w:rPr>
          <w:lang w:val="es-ES_tradnl"/>
        </w:rPr>
        <w:t>(</w:t>
      </w:r>
      <w:r w:rsidR="00DA0B1C" w:rsidRPr="007143C2">
        <w:rPr>
          <w:rFonts w:asciiTheme="majorBidi" w:hAnsiTheme="majorBidi" w:cstheme="majorBidi"/>
          <w:lang w:val="es-ES_tradnl"/>
        </w:rPr>
        <w:t>Coordinador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136856">
        <w:rPr>
          <w:rFonts w:asciiTheme="majorBidi" w:hAnsiTheme="majorBidi" w:cstheme="majorBidi"/>
          <w:lang w:val="es-ES_tradnl"/>
        </w:rPr>
        <w:t>de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136856" w:rsidRPr="00136856">
        <w:rPr>
          <w:rFonts w:asciiTheme="majorBidi" w:hAnsiTheme="majorBidi" w:cstheme="majorBidi"/>
          <w:lang w:val="es-ES_tradnl"/>
        </w:rPr>
        <w:t>Alianzas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136856" w:rsidRPr="00136856">
        <w:rPr>
          <w:rFonts w:asciiTheme="majorBidi" w:hAnsiTheme="majorBidi" w:cstheme="majorBidi"/>
          <w:lang w:val="es-ES_tradnl"/>
        </w:rPr>
        <w:t>Internacionales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DA0B1C" w:rsidRPr="007143C2">
        <w:rPr>
          <w:rFonts w:asciiTheme="majorBidi" w:hAnsiTheme="majorBidi" w:cstheme="majorBidi"/>
          <w:lang w:val="es-ES_tradnl"/>
        </w:rPr>
        <w:t>del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711B2E">
        <w:rPr>
          <w:rFonts w:asciiTheme="majorBidi" w:hAnsiTheme="majorBidi" w:cstheme="majorBidi"/>
          <w:lang w:val="es-ES_tradnl"/>
        </w:rPr>
        <w:t>Protocolo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711B2E">
        <w:rPr>
          <w:rFonts w:asciiTheme="majorBidi" w:hAnsiTheme="majorBidi" w:cstheme="majorBidi"/>
          <w:lang w:val="es-ES_tradnl"/>
        </w:rPr>
        <w:t>de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711B2E">
        <w:rPr>
          <w:rFonts w:asciiTheme="majorBidi" w:hAnsiTheme="majorBidi" w:cstheme="majorBidi"/>
          <w:lang w:val="es-ES_tradnl"/>
        </w:rPr>
        <w:t>Montreal)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ED5E09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ED5E09" w:rsidRPr="007143C2">
        <w:rPr>
          <w:lang w:val="es-ES_tradnl"/>
        </w:rPr>
        <w:t>nivel</w:t>
      </w:r>
      <w:r w:rsidR="007665EA">
        <w:rPr>
          <w:lang w:val="es-ES_tradnl"/>
        </w:rPr>
        <w:t xml:space="preserve"> </w:t>
      </w:r>
      <w:r w:rsidR="00ED5E09" w:rsidRPr="007143C2">
        <w:rPr>
          <w:lang w:val="es-ES_tradnl"/>
        </w:rPr>
        <w:t>P4</w:t>
      </w:r>
      <w:r w:rsidR="007665EA">
        <w:rPr>
          <w:lang w:val="es-ES_tradnl"/>
        </w:rPr>
        <w:t xml:space="preserve"> </w:t>
      </w:r>
      <w:r w:rsidR="00C579E5" w:rsidRPr="007143C2">
        <w:rPr>
          <w:lang w:val="es-ES_tradnl"/>
        </w:rPr>
        <w:t>(</w:t>
      </w:r>
      <w:r w:rsidR="008A170B" w:rsidRPr="007143C2">
        <w:rPr>
          <w:rFonts w:asciiTheme="majorBidi" w:hAnsiTheme="majorBidi" w:cstheme="majorBidi"/>
          <w:lang w:val="es-ES_tradnl"/>
        </w:rPr>
        <w:t>Administrador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8A170B" w:rsidRPr="007143C2">
        <w:rPr>
          <w:rFonts w:asciiTheme="majorBidi" w:hAnsiTheme="majorBidi" w:cstheme="majorBidi"/>
          <w:lang w:val="es-ES_tradnl"/>
        </w:rPr>
        <w:t>de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8A170B" w:rsidRPr="007143C2">
        <w:rPr>
          <w:rFonts w:asciiTheme="majorBidi" w:hAnsiTheme="majorBidi" w:cstheme="majorBidi"/>
          <w:lang w:val="es-ES_tradnl"/>
        </w:rPr>
        <w:t>Programas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D43294">
        <w:rPr>
          <w:rFonts w:asciiTheme="majorBidi" w:hAnsiTheme="majorBidi" w:cstheme="majorBidi"/>
          <w:lang w:val="es-ES_tradnl"/>
        </w:rPr>
        <w:t>del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8A170B" w:rsidRPr="007143C2">
        <w:rPr>
          <w:rFonts w:asciiTheme="majorBidi" w:hAnsiTheme="majorBidi" w:cstheme="majorBidi"/>
          <w:lang w:val="es-ES_tradnl"/>
        </w:rPr>
        <w:t>Sector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8A170B" w:rsidRPr="007143C2">
        <w:rPr>
          <w:rFonts w:asciiTheme="majorBidi" w:hAnsiTheme="majorBidi" w:cstheme="majorBidi"/>
          <w:lang w:val="es-ES_tradnl"/>
        </w:rPr>
        <w:t>Servicio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8A170B" w:rsidRPr="007143C2">
        <w:rPr>
          <w:rFonts w:asciiTheme="majorBidi" w:hAnsiTheme="majorBidi" w:cstheme="majorBidi"/>
          <w:lang w:val="es-ES_tradnl"/>
        </w:rPr>
        <w:t>Técnico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8A170B" w:rsidRPr="007143C2">
        <w:rPr>
          <w:rFonts w:asciiTheme="majorBidi" w:hAnsiTheme="majorBidi" w:cstheme="majorBidi"/>
          <w:lang w:val="es-ES_tradnl"/>
        </w:rPr>
        <w:t>de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8A170B" w:rsidRPr="007143C2">
        <w:rPr>
          <w:rFonts w:asciiTheme="majorBidi" w:hAnsiTheme="majorBidi" w:cstheme="majorBidi"/>
          <w:lang w:val="es-ES_tradnl"/>
        </w:rPr>
        <w:t>Equipos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8A170B" w:rsidRPr="007143C2">
        <w:rPr>
          <w:rFonts w:asciiTheme="majorBidi" w:hAnsiTheme="majorBidi" w:cstheme="majorBidi"/>
          <w:lang w:val="es-ES_tradnl"/>
        </w:rPr>
        <w:t>de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8A170B" w:rsidRPr="007143C2">
        <w:rPr>
          <w:rFonts w:asciiTheme="majorBidi" w:hAnsiTheme="majorBidi" w:cstheme="majorBidi"/>
          <w:lang w:val="es-ES_tradnl"/>
        </w:rPr>
        <w:t>Refrigeración)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B02B09">
        <w:rPr>
          <w:rFonts w:asciiTheme="majorBidi" w:hAnsiTheme="majorBidi" w:cstheme="majorBidi"/>
          <w:lang w:val="es-ES_tradnl"/>
        </w:rPr>
        <w:t>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B02B09">
        <w:rPr>
          <w:rFonts w:asciiTheme="majorBidi" w:hAnsiTheme="majorBidi" w:cstheme="majorBidi"/>
          <w:lang w:val="es-ES_tradnl"/>
        </w:rPr>
        <w:t>fin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B02B09">
        <w:rPr>
          <w:rFonts w:asciiTheme="majorBidi" w:hAnsiTheme="majorBidi" w:cstheme="majorBidi"/>
          <w:lang w:val="es-ES_tradnl"/>
        </w:rPr>
        <w:t>de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EF2849" w:rsidRPr="007143C2">
        <w:rPr>
          <w:rFonts w:asciiTheme="majorBidi" w:hAnsiTheme="majorBidi" w:cstheme="majorBidi"/>
          <w:lang w:val="es-ES_tradnl"/>
        </w:rPr>
        <w:t>reflejar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EF2849" w:rsidRPr="007143C2">
        <w:rPr>
          <w:rFonts w:asciiTheme="majorBidi" w:hAnsiTheme="majorBidi" w:cstheme="majorBidi"/>
          <w:lang w:val="es-ES_tradnl"/>
        </w:rPr>
        <w:t>un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EF2849" w:rsidRPr="007143C2">
        <w:rPr>
          <w:lang w:val="es-ES_tradnl"/>
        </w:rPr>
        <w:t>cargo</w:t>
      </w:r>
      <w:r w:rsidR="007665EA">
        <w:rPr>
          <w:lang w:val="es-ES_tradnl"/>
        </w:rPr>
        <w:t xml:space="preserve"> </w:t>
      </w:r>
      <w:r w:rsidR="00EF2849" w:rsidRPr="007143C2">
        <w:rPr>
          <w:rFonts w:asciiTheme="majorBidi" w:hAnsiTheme="majorBidi" w:cstheme="majorBidi"/>
          <w:lang w:val="es-ES_tradnl"/>
        </w:rPr>
        <w:t>más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EF2849" w:rsidRPr="007143C2">
        <w:rPr>
          <w:lang w:val="es-ES_tradnl"/>
        </w:rPr>
        <w:t>operativo</w:t>
      </w:r>
      <w:r w:rsidR="007665EA">
        <w:rPr>
          <w:lang w:val="es-ES_tradnl"/>
        </w:rPr>
        <w:t xml:space="preserve"> </w:t>
      </w:r>
      <w:r w:rsidR="00EF2849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EF2849" w:rsidRPr="007143C2">
        <w:rPr>
          <w:lang w:val="es-ES_tradnl"/>
        </w:rPr>
        <w:t>técnico</w:t>
      </w:r>
      <w:r w:rsidR="00587B1C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587B1C" w:rsidRPr="007143C2">
        <w:rPr>
          <w:lang w:val="es-ES_tradnl"/>
        </w:rPr>
        <w:t>y</w:t>
      </w:r>
    </w:p>
    <w:p w14:paraId="7F6F2E03" w14:textId="10D56739" w:rsidR="0015261A" w:rsidRPr="007143C2" w:rsidRDefault="00F640B4" w:rsidP="0015261A">
      <w:pPr>
        <w:pStyle w:val="Heading2"/>
        <w:rPr>
          <w:lang w:val="es-ES_tradnl"/>
        </w:rPr>
      </w:pPr>
      <w:r>
        <w:rPr>
          <w:lang w:val="es-ES_tradnl"/>
        </w:rPr>
        <w:lastRenderedPageBreak/>
        <w:t>Partida</w:t>
      </w:r>
      <w:r w:rsidR="007665EA">
        <w:rPr>
          <w:lang w:val="es-ES_tradnl"/>
        </w:rPr>
        <w:t xml:space="preserve"> </w:t>
      </w:r>
      <w:r w:rsidR="0015261A" w:rsidRPr="007143C2">
        <w:rPr>
          <w:lang w:val="es-ES_tradnl"/>
        </w:rPr>
        <w:t>1110:</w:t>
      </w:r>
      <w:r w:rsidR="007665EA">
        <w:rPr>
          <w:lang w:val="es-ES_tradnl"/>
        </w:rPr>
        <w:t xml:space="preserve"> </w:t>
      </w:r>
      <w:r w:rsidR="00C7786F">
        <w:rPr>
          <w:lang w:val="es-ES_tradnl"/>
        </w:rPr>
        <w:t>Nueva</w:t>
      </w:r>
      <w:r w:rsidR="007665EA">
        <w:rPr>
          <w:lang w:val="es-ES_tradnl"/>
        </w:rPr>
        <w:t xml:space="preserve"> </w:t>
      </w:r>
      <w:r w:rsidR="001E7AA8" w:rsidRPr="001E7AA8">
        <w:rPr>
          <w:lang w:val="es-ES_tradnl"/>
        </w:rPr>
        <w:t>partida</w:t>
      </w:r>
      <w:r w:rsidR="007665EA">
        <w:rPr>
          <w:lang w:val="es-ES_tradnl"/>
        </w:rPr>
        <w:t xml:space="preserve"> </w:t>
      </w:r>
      <w:r w:rsidR="00BB7434">
        <w:rPr>
          <w:lang w:val="es-ES_tradnl"/>
        </w:rPr>
        <w:t>destinada</w:t>
      </w:r>
      <w:r w:rsidR="007665EA">
        <w:rPr>
          <w:lang w:val="es-ES_tradnl"/>
        </w:rPr>
        <w:t xml:space="preserve"> </w:t>
      </w:r>
      <w:r w:rsidR="00BB7434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46094F">
        <w:rPr>
          <w:lang w:val="es-ES_tradnl"/>
        </w:rPr>
        <w:t>crea</w:t>
      </w:r>
      <w:r w:rsidR="00CA4D38">
        <w:rPr>
          <w:lang w:val="es-ES_tradnl"/>
        </w:rPr>
        <w:t>r</w:t>
      </w:r>
      <w:r w:rsidR="007665EA">
        <w:rPr>
          <w:lang w:val="es-ES_tradnl"/>
        </w:rPr>
        <w:t xml:space="preserve"> </w:t>
      </w:r>
      <w:r w:rsidR="00D1024C"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D1024C" w:rsidRPr="007143C2">
        <w:rPr>
          <w:lang w:val="es-ES_tradnl"/>
        </w:rPr>
        <w:t>cargo</w:t>
      </w:r>
      <w:r w:rsidR="007665EA">
        <w:rPr>
          <w:lang w:val="es-ES_tradnl"/>
        </w:rPr>
        <w:t xml:space="preserve"> </w:t>
      </w:r>
      <w:r w:rsidR="00126774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26774" w:rsidRPr="007143C2">
        <w:rPr>
          <w:lang w:val="es-ES_tradnl"/>
        </w:rPr>
        <w:t>categoría</w:t>
      </w:r>
      <w:r w:rsidR="007665EA">
        <w:rPr>
          <w:lang w:val="es-ES_tradnl"/>
        </w:rPr>
        <w:t xml:space="preserve"> </w:t>
      </w:r>
      <w:r w:rsidR="00126774" w:rsidRPr="007143C2">
        <w:rPr>
          <w:lang w:val="es-ES_tradnl"/>
        </w:rPr>
        <w:t>P2</w:t>
      </w:r>
      <w:r w:rsidR="007665EA">
        <w:rPr>
          <w:lang w:val="es-ES_tradnl"/>
        </w:rPr>
        <w:t xml:space="preserve"> </w:t>
      </w:r>
      <w:r w:rsidR="00DD563D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753B4D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753B4D">
        <w:rPr>
          <w:lang w:val="es-ES_tradnl"/>
        </w:rPr>
        <w:t>monto</w:t>
      </w:r>
      <w:r w:rsidR="007665EA">
        <w:rPr>
          <w:lang w:val="es-ES_tradnl"/>
        </w:rPr>
        <w:t xml:space="preserve"> </w:t>
      </w:r>
      <w:r w:rsidR="00753B4D">
        <w:rPr>
          <w:lang w:val="es-ES_tradnl"/>
        </w:rPr>
        <w:t>ahorrado</w:t>
      </w:r>
      <w:r w:rsidR="007665EA">
        <w:rPr>
          <w:lang w:val="es-ES_tradnl"/>
        </w:rPr>
        <w:t xml:space="preserve"> </w:t>
      </w:r>
      <w:r w:rsidR="00D606D2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126774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69663E">
        <w:rPr>
          <w:lang w:val="es-ES_tradnl"/>
        </w:rPr>
        <w:t>anterior</w:t>
      </w:r>
      <w:r w:rsidR="007665EA">
        <w:rPr>
          <w:lang w:val="es-ES_tradnl"/>
        </w:rPr>
        <w:t xml:space="preserve"> </w:t>
      </w:r>
      <w:r w:rsidR="0069663E">
        <w:rPr>
          <w:lang w:val="es-ES_tradnl"/>
        </w:rPr>
        <w:t>rebaja</w:t>
      </w:r>
      <w:r w:rsidR="007665EA">
        <w:rPr>
          <w:lang w:val="es-ES_tradnl"/>
        </w:rPr>
        <w:t xml:space="preserve"> </w:t>
      </w:r>
      <w:r w:rsidR="00DF5AE1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2828C5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6B3CE7">
        <w:rPr>
          <w:lang w:val="es-ES_tradnl"/>
        </w:rPr>
        <w:t>consiguiente</w:t>
      </w:r>
      <w:r w:rsidR="007665EA">
        <w:rPr>
          <w:lang w:val="es-ES_tradnl"/>
        </w:rPr>
        <w:t xml:space="preserve"> </w:t>
      </w:r>
      <w:r w:rsidR="002828C5" w:rsidRPr="007143C2">
        <w:rPr>
          <w:lang w:val="es-ES_tradnl"/>
        </w:rPr>
        <w:t>reasignación</w:t>
      </w:r>
      <w:r w:rsidR="007665EA">
        <w:rPr>
          <w:lang w:val="es-ES_tradnl"/>
        </w:rPr>
        <w:t xml:space="preserve"> </w:t>
      </w:r>
      <w:r w:rsidR="006B3CE7">
        <w:rPr>
          <w:lang w:val="es-ES_tradnl"/>
        </w:rPr>
        <w:t>presupuestaria</w:t>
      </w:r>
      <w:r w:rsidR="00126774"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612640" w:rsidRPr="007143C2">
        <w:rPr>
          <w:lang w:val="es-ES_tradnl"/>
        </w:rPr>
        <w:t>Este</w:t>
      </w:r>
      <w:r w:rsidR="007665EA">
        <w:rPr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nuevo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877820" w:rsidRPr="007143C2">
        <w:rPr>
          <w:rFonts w:asciiTheme="majorBidi" w:hAnsiTheme="majorBidi" w:cstheme="majorBidi"/>
          <w:lang w:val="es-ES_tradnl"/>
        </w:rPr>
        <w:t>cargo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975BFB">
        <w:rPr>
          <w:rFonts w:asciiTheme="majorBidi" w:hAnsiTheme="majorBidi" w:cstheme="majorBidi"/>
          <w:lang w:val="es-ES_tradnl"/>
        </w:rPr>
        <w:t>(</w:t>
      </w:r>
      <w:r w:rsidR="005212CA" w:rsidRPr="005212CA">
        <w:rPr>
          <w:rFonts w:asciiTheme="majorBidi" w:hAnsiTheme="majorBidi" w:cstheme="majorBidi"/>
          <w:lang w:val="es-ES_tradnl"/>
        </w:rPr>
        <w:t>Administrador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Asociado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de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Programas</w:t>
      </w:r>
      <w:r w:rsidR="00975BFB">
        <w:rPr>
          <w:rFonts w:asciiTheme="majorBidi" w:hAnsiTheme="majorBidi" w:cstheme="majorBidi"/>
          <w:lang w:val="es-ES_tradnl"/>
        </w:rPr>
        <w:t>)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6604A">
        <w:rPr>
          <w:rFonts w:asciiTheme="majorBidi" w:hAnsiTheme="majorBidi" w:cstheme="majorBidi"/>
          <w:lang w:val="es-ES_tradnl"/>
        </w:rPr>
        <w:t>operaría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55867">
        <w:rPr>
          <w:rFonts w:asciiTheme="majorBidi" w:hAnsiTheme="majorBidi" w:cstheme="majorBidi"/>
          <w:lang w:val="es-ES_tradnl"/>
        </w:rPr>
        <w:t>en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55867">
        <w:rPr>
          <w:rFonts w:asciiTheme="majorBidi" w:hAnsiTheme="majorBidi" w:cstheme="majorBidi"/>
          <w:lang w:val="es-ES_tradnl"/>
        </w:rPr>
        <w:t>la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B44C1B">
        <w:rPr>
          <w:rFonts w:asciiTheme="majorBidi" w:hAnsiTheme="majorBidi" w:cstheme="majorBidi"/>
          <w:lang w:val="es-ES_tradnl"/>
        </w:rPr>
        <w:t>sede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de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París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877820" w:rsidRPr="007143C2">
        <w:rPr>
          <w:rFonts w:asciiTheme="majorBidi" w:hAnsiTheme="majorBidi" w:cstheme="majorBidi"/>
          <w:lang w:val="es-ES_tradnl"/>
        </w:rPr>
        <w:t>y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E14881">
        <w:rPr>
          <w:rFonts w:asciiTheme="majorBidi" w:hAnsiTheme="majorBidi" w:cstheme="majorBidi"/>
          <w:lang w:val="es-ES_tradnl"/>
        </w:rPr>
        <w:t>estaría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E14881">
        <w:rPr>
          <w:rFonts w:asciiTheme="majorBidi" w:hAnsiTheme="majorBidi" w:cstheme="majorBidi"/>
          <w:lang w:val="es-ES_tradnl"/>
        </w:rPr>
        <w:t>destinado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E14881">
        <w:rPr>
          <w:rFonts w:asciiTheme="majorBidi" w:hAnsiTheme="majorBidi" w:cstheme="majorBidi"/>
          <w:lang w:val="es-ES_tradnl"/>
        </w:rPr>
        <w:t>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E14881">
        <w:rPr>
          <w:rFonts w:asciiTheme="majorBidi" w:hAnsiTheme="majorBidi" w:cstheme="majorBidi"/>
          <w:lang w:val="es-ES_tradnl"/>
        </w:rPr>
        <w:t>prestar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apoyo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proyectos,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servicios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iniciativas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del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CB154B">
        <w:rPr>
          <w:rFonts w:asciiTheme="majorBidi" w:hAnsiTheme="majorBidi" w:cstheme="majorBidi"/>
          <w:lang w:val="es-ES_tradnl"/>
        </w:rPr>
        <w:t>PAC</w:t>
      </w:r>
      <w:r w:rsidR="00612640" w:rsidRPr="007143C2">
        <w:rPr>
          <w:rFonts w:asciiTheme="majorBidi" w:hAnsiTheme="majorBidi" w:cstheme="majorBidi"/>
          <w:lang w:val="es-ES_tradnl"/>
        </w:rPr>
        <w:t>,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465545" w:rsidRPr="00465545">
        <w:rPr>
          <w:rFonts w:asciiTheme="majorBidi" w:hAnsiTheme="majorBidi" w:cstheme="majorBidi"/>
          <w:lang w:val="es-ES_tradnl"/>
        </w:rPr>
        <w:t>incluyendo,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465545" w:rsidRPr="00465545">
        <w:rPr>
          <w:rFonts w:asciiTheme="majorBidi" w:hAnsiTheme="majorBidi" w:cstheme="majorBidi"/>
          <w:lang w:val="es-ES_tradnl"/>
        </w:rPr>
        <w:t>sólo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465545" w:rsidRPr="00465545">
        <w:rPr>
          <w:rFonts w:asciiTheme="majorBidi" w:hAnsiTheme="majorBidi" w:cstheme="majorBidi"/>
          <w:lang w:val="es-ES_tradnl"/>
        </w:rPr>
        <w:t>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465545" w:rsidRPr="00465545">
        <w:rPr>
          <w:rFonts w:asciiTheme="majorBidi" w:hAnsiTheme="majorBidi" w:cstheme="majorBidi"/>
          <w:lang w:val="es-ES_tradnl"/>
        </w:rPr>
        <w:t>título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465545" w:rsidRPr="00465545">
        <w:rPr>
          <w:rFonts w:asciiTheme="majorBidi" w:hAnsiTheme="majorBidi" w:cstheme="majorBidi"/>
          <w:lang w:val="es-ES_tradnl"/>
        </w:rPr>
        <w:t>ilustrativo</w:t>
      </w:r>
      <w:r w:rsidR="00612640" w:rsidRPr="007143C2">
        <w:rPr>
          <w:rFonts w:asciiTheme="majorBidi" w:hAnsiTheme="majorBidi" w:cstheme="majorBidi"/>
          <w:lang w:val="es-ES_tradnl"/>
        </w:rPr>
        <w:t>,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el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sector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servicio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técnico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de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equipos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de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refrigeración,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eficiencia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energética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y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otras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877820" w:rsidRPr="007143C2">
        <w:rPr>
          <w:rFonts w:asciiTheme="majorBidi" w:hAnsiTheme="majorBidi" w:cstheme="majorBidi"/>
          <w:lang w:val="es-ES_tradnl"/>
        </w:rPr>
        <w:t>áreas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612640" w:rsidRPr="007143C2">
        <w:rPr>
          <w:rFonts w:asciiTheme="majorBidi" w:hAnsiTheme="majorBidi" w:cstheme="majorBidi"/>
          <w:lang w:val="es-ES_tradnl"/>
        </w:rPr>
        <w:t>prioritarias.</w:t>
      </w:r>
    </w:p>
    <w:p w14:paraId="4A7C3258" w14:textId="4F54DBC3" w:rsidR="004466DB" w:rsidRPr="007143C2" w:rsidRDefault="002109C8" w:rsidP="004466DB">
      <w:pPr>
        <w:numPr>
          <w:ilvl w:val="0"/>
          <w:numId w:val="1"/>
        </w:numPr>
        <w:spacing w:after="240"/>
        <w:outlineLvl w:val="0"/>
        <w:rPr>
          <w:lang w:val="es-ES_tradnl"/>
        </w:rPr>
      </w:pPr>
      <w:r>
        <w:rPr>
          <w:lang w:val="es-ES_tradnl"/>
        </w:rPr>
        <w:t>Toda</w:t>
      </w:r>
      <w:r w:rsidR="007665EA">
        <w:rPr>
          <w:lang w:val="es-ES_tradnl"/>
        </w:rPr>
        <w:t xml:space="preserve"> </w:t>
      </w:r>
      <w:r>
        <w:rPr>
          <w:lang w:val="es-ES_tradnl"/>
        </w:rPr>
        <w:t>vacante</w:t>
      </w:r>
      <w:r w:rsidR="007665EA">
        <w:rPr>
          <w:lang w:val="es-ES_tradnl"/>
        </w:rPr>
        <w:t xml:space="preserve"> </w:t>
      </w:r>
      <w:r w:rsidR="004466DB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4466DB" w:rsidRPr="007143C2">
        <w:rPr>
          <w:lang w:val="es-ES_tradnl"/>
        </w:rPr>
        <w:t>cargos</w:t>
      </w:r>
      <w:r w:rsidR="007665EA">
        <w:rPr>
          <w:lang w:val="es-ES_tradnl"/>
        </w:rPr>
        <w:t xml:space="preserve"> </w:t>
      </w:r>
      <w:r w:rsidR="004466D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466DB"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4466DB" w:rsidRPr="007143C2">
        <w:rPr>
          <w:lang w:val="es-ES_tradnl"/>
        </w:rPr>
        <w:t>año</w:t>
      </w:r>
      <w:r w:rsidR="007665EA">
        <w:rPr>
          <w:lang w:val="es-ES_tradnl"/>
        </w:rPr>
        <w:t xml:space="preserve"> </w:t>
      </w:r>
      <w:r w:rsidR="004466DB" w:rsidRPr="007143C2">
        <w:rPr>
          <w:lang w:val="es-ES_tradnl"/>
        </w:rPr>
        <w:t>o</w:t>
      </w:r>
      <w:r w:rsidR="007665EA">
        <w:rPr>
          <w:lang w:val="es-ES_tradnl"/>
        </w:rPr>
        <w:t xml:space="preserve"> </w:t>
      </w:r>
      <w:r w:rsidR="004466DB" w:rsidRPr="007143C2">
        <w:rPr>
          <w:lang w:val="es-ES_tradnl"/>
        </w:rPr>
        <w:t>más</w:t>
      </w:r>
      <w:r w:rsidR="007665EA">
        <w:rPr>
          <w:lang w:val="es-ES_tradnl"/>
        </w:rPr>
        <w:t xml:space="preserve"> </w:t>
      </w:r>
      <w:r w:rsidR="004466D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466DB" w:rsidRPr="007143C2">
        <w:rPr>
          <w:lang w:val="es-ES_tradnl"/>
        </w:rPr>
        <w:t>duración,</w:t>
      </w:r>
      <w:r w:rsidR="007665EA">
        <w:rPr>
          <w:lang w:val="es-ES_tradnl"/>
        </w:rPr>
        <w:t xml:space="preserve"> </w:t>
      </w:r>
      <w:r w:rsidR="00EA413C">
        <w:rPr>
          <w:lang w:val="es-ES_tradnl"/>
        </w:rPr>
        <w:t>incluyendo</w:t>
      </w:r>
      <w:r w:rsidR="007665EA">
        <w:rPr>
          <w:lang w:val="es-ES_tradnl"/>
        </w:rPr>
        <w:t xml:space="preserve"> </w:t>
      </w:r>
      <w:r w:rsidR="00B833B1">
        <w:rPr>
          <w:lang w:val="es-ES_tradnl"/>
        </w:rPr>
        <w:t>aquel</w:t>
      </w:r>
      <w:r w:rsidR="004466DB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9745D1">
        <w:rPr>
          <w:lang w:val="es-ES_tradnl"/>
        </w:rPr>
        <w:t>financiados</w:t>
      </w:r>
      <w:r w:rsidR="007665EA">
        <w:rPr>
          <w:lang w:val="es-ES_tradnl"/>
        </w:rPr>
        <w:t xml:space="preserve"> </w:t>
      </w:r>
      <w:r w:rsidR="009745D1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EF69BE">
        <w:rPr>
          <w:lang w:val="es-ES_tradnl"/>
        </w:rPr>
        <w:t>cargo</w:t>
      </w:r>
      <w:r w:rsidR="007665EA">
        <w:rPr>
          <w:lang w:val="es-ES_tradnl"/>
        </w:rPr>
        <w:t xml:space="preserve"> </w:t>
      </w:r>
      <w:r w:rsidR="00EF69BE">
        <w:rPr>
          <w:lang w:val="es-ES_tradnl"/>
        </w:rPr>
        <w:t>a</w:t>
      </w:r>
      <w:r w:rsidR="004466DB" w:rsidRPr="007143C2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4466DB" w:rsidRPr="007143C2">
        <w:rPr>
          <w:lang w:val="es-ES_tradnl"/>
        </w:rPr>
        <w:t>presupuesto</w:t>
      </w:r>
      <w:r w:rsidR="007665EA">
        <w:rPr>
          <w:lang w:val="es-ES_tradnl"/>
        </w:rPr>
        <w:t xml:space="preserve"> </w:t>
      </w:r>
      <w:r w:rsidR="004466DB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4466DB" w:rsidRPr="007143C2">
        <w:rPr>
          <w:lang w:val="es-ES_tradnl"/>
        </w:rPr>
        <w:t>PAC,</w:t>
      </w:r>
      <w:r w:rsidR="007665EA">
        <w:rPr>
          <w:lang w:val="es-ES_tradnl"/>
        </w:rPr>
        <w:t xml:space="preserve"> </w:t>
      </w:r>
      <w:r w:rsidR="00A01AB8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866C8B">
        <w:rPr>
          <w:lang w:val="es-ES_tradnl"/>
        </w:rPr>
        <w:t>public</w:t>
      </w:r>
      <w:r w:rsidR="00B0118B">
        <w:rPr>
          <w:lang w:val="es-ES_tradnl"/>
        </w:rPr>
        <w:t>it</w:t>
      </w:r>
      <w:r w:rsidR="00866C8B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4466DB" w:rsidRPr="007143C2">
        <w:rPr>
          <w:lang w:val="es-ES_tradnl"/>
        </w:rPr>
        <w:t>como</w:t>
      </w:r>
      <w:r w:rsidR="007665EA">
        <w:rPr>
          <w:lang w:val="es-ES_tradnl"/>
        </w:rPr>
        <w:t xml:space="preserve"> </w:t>
      </w:r>
      <w:r w:rsidR="00866C8B">
        <w:rPr>
          <w:lang w:val="es-ES_tradnl"/>
        </w:rPr>
        <w:t>nombramiento</w:t>
      </w:r>
      <w:r w:rsidR="007665EA">
        <w:rPr>
          <w:lang w:val="es-ES_tradnl"/>
        </w:rPr>
        <w:t xml:space="preserve"> </w:t>
      </w:r>
      <w:r w:rsidR="004466D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466DB" w:rsidRPr="007143C2">
        <w:rPr>
          <w:lang w:val="es-ES_tradnl"/>
        </w:rPr>
        <w:t>plazo</w:t>
      </w:r>
      <w:r w:rsidR="007665EA">
        <w:rPr>
          <w:lang w:val="es-ES_tradnl"/>
        </w:rPr>
        <w:t xml:space="preserve"> </w:t>
      </w:r>
      <w:r w:rsidR="004466DB" w:rsidRPr="007143C2">
        <w:rPr>
          <w:lang w:val="es-ES_tradnl"/>
        </w:rPr>
        <w:t>fijo</w:t>
      </w:r>
      <w:r w:rsidR="007665EA">
        <w:rPr>
          <w:lang w:val="es-ES_tradnl"/>
        </w:rPr>
        <w:t xml:space="preserve"> </w:t>
      </w:r>
      <w:r w:rsidR="007A4031">
        <w:rPr>
          <w:lang w:val="es-ES_tradnl"/>
        </w:rPr>
        <w:t>renovab</w:t>
      </w:r>
      <w:r w:rsidR="00AE2130">
        <w:rPr>
          <w:lang w:val="es-ES_tradnl"/>
        </w:rPr>
        <w:t>le</w:t>
      </w:r>
      <w:r w:rsidR="007665EA">
        <w:rPr>
          <w:lang w:val="es-ES_tradnl"/>
        </w:rPr>
        <w:t xml:space="preserve"> </w:t>
      </w:r>
      <w:r w:rsidR="004466DB" w:rsidRPr="007143C2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4466DB"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4466DB" w:rsidRPr="007143C2">
        <w:rPr>
          <w:lang w:val="es-ES_tradnl"/>
        </w:rPr>
        <w:t>máximo</w:t>
      </w:r>
      <w:r w:rsidR="007665EA">
        <w:rPr>
          <w:lang w:val="es-ES_tradnl"/>
        </w:rPr>
        <w:t xml:space="preserve"> </w:t>
      </w:r>
      <w:r w:rsidR="004466D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466DB"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1479CC">
        <w:rPr>
          <w:lang w:val="es-ES_tradnl"/>
        </w:rPr>
        <w:t>año</w:t>
      </w:r>
      <w:r w:rsidR="00DD65A5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2D5607">
        <w:rPr>
          <w:lang w:val="es-ES_tradnl"/>
        </w:rPr>
        <w:t>sujeto</w:t>
      </w:r>
      <w:r w:rsidR="007665EA">
        <w:rPr>
          <w:lang w:val="es-ES_tradnl"/>
        </w:rPr>
        <w:t xml:space="preserve"> </w:t>
      </w:r>
      <w:r w:rsidR="002D5607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907074">
        <w:rPr>
          <w:lang w:val="es-ES_tradnl"/>
        </w:rPr>
        <w:t>presupuesto</w:t>
      </w:r>
      <w:r w:rsidR="004466DB" w:rsidRPr="007143C2">
        <w:rPr>
          <w:lang w:val="es-ES_tradnl"/>
        </w:rPr>
        <w:t>.</w:t>
      </w:r>
    </w:p>
    <w:p w14:paraId="2F43F524" w14:textId="314A43F0" w:rsidR="00A83C1B" w:rsidRPr="007143C2" w:rsidRDefault="00D24F85" w:rsidP="002D0CCB">
      <w:pPr>
        <w:keepNext/>
        <w:spacing w:after="240"/>
        <w:rPr>
          <w:i/>
          <w:iCs/>
          <w:u w:val="single"/>
          <w:lang w:val="es-ES_tradnl"/>
        </w:rPr>
      </w:pPr>
      <w:r>
        <w:rPr>
          <w:i/>
          <w:iCs/>
          <w:u w:val="single"/>
          <w:lang w:val="es-ES_tradnl"/>
        </w:rPr>
        <w:t>Pasajes</w:t>
      </w:r>
      <w:r w:rsidR="00A83C1B" w:rsidRPr="007143C2">
        <w:rPr>
          <w:i/>
          <w:iCs/>
          <w:u w:val="single"/>
          <w:lang w:val="es-ES_tradnl"/>
        </w:rPr>
        <w:t>,</w:t>
      </w:r>
      <w:r w:rsidR="007665EA">
        <w:rPr>
          <w:i/>
          <w:iCs/>
          <w:u w:val="single"/>
          <w:lang w:val="es-ES_tradnl"/>
        </w:rPr>
        <w:t xml:space="preserve"> </w:t>
      </w:r>
      <w:r w:rsidR="00A83C1B" w:rsidRPr="007143C2">
        <w:rPr>
          <w:i/>
          <w:iCs/>
          <w:u w:val="single"/>
          <w:lang w:val="es-ES_tradnl"/>
        </w:rPr>
        <w:t>actividades</w:t>
      </w:r>
      <w:r w:rsidR="007665EA">
        <w:rPr>
          <w:i/>
          <w:iCs/>
          <w:u w:val="single"/>
          <w:lang w:val="es-ES_tradnl"/>
        </w:rPr>
        <w:t xml:space="preserve"> </w:t>
      </w:r>
      <w:r w:rsidR="00A83C1B" w:rsidRPr="007143C2">
        <w:rPr>
          <w:i/>
          <w:iCs/>
          <w:u w:val="single"/>
          <w:lang w:val="es-ES_tradnl"/>
        </w:rPr>
        <w:t>y</w:t>
      </w:r>
      <w:r w:rsidR="007665EA">
        <w:rPr>
          <w:i/>
          <w:iCs/>
          <w:u w:val="single"/>
          <w:lang w:val="es-ES_tradnl"/>
        </w:rPr>
        <w:t xml:space="preserve"> </w:t>
      </w:r>
      <w:r w:rsidR="00A83C1B" w:rsidRPr="007143C2">
        <w:rPr>
          <w:i/>
          <w:iCs/>
          <w:u w:val="single"/>
          <w:lang w:val="es-ES_tradnl"/>
        </w:rPr>
        <w:t>reuniones</w:t>
      </w:r>
      <w:r w:rsidR="007665EA">
        <w:rPr>
          <w:i/>
          <w:iCs/>
          <w:u w:val="single"/>
          <w:lang w:val="es-ES_tradnl"/>
        </w:rPr>
        <w:t xml:space="preserve"> </w:t>
      </w:r>
      <w:r w:rsidR="00B10AA0">
        <w:rPr>
          <w:i/>
          <w:iCs/>
          <w:u w:val="single"/>
          <w:lang w:val="es-ES_tradnl"/>
        </w:rPr>
        <w:t>regionales</w:t>
      </w:r>
      <w:r w:rsidR="007665EA">
        <w:rPr>
          <w:i/>
          <w:iCs/>
          <w:u w:val="single"/>
          <w:lang w:val="es-ES_tradnl"/>
        </w:rPr>
        <w:t xml:space="preserve"> </w:t>
      </w:r>
      <w:r w:rsidR="00A83C1B" w:rsidRPr="007143C2">
        <w:rPr>
          <w:i/>
          <w:iCs/>
          <w:u w:val="single"/>
          <w:lang w:val="es-ES_tradnl"/>
        </w:rPr>
        <w:t>y</w:t>
      </w:r>
      <w:r w:rsidR="007665EA">
        <w:rPr>
          <w:i/>
          <w:iCs/>
          <w:u w:val="single"/>
          <w:lang w:val="es-ES_tradnl"/>
        </w:rPr>
        <w:t xml:space="preserve"> </w:t>
      </w:r>
      <w:r w:rsidR="0067099B">
        <w:rPr>
          <w:i/>
          <w:iCs/>
          <w:u w:val="single"/>
          <w:lang w:val="es-ES_tradnl"/>
        </w:rPr>
        <w:t>operacio</w:t>
      </w:r>
      <w:r w:rsidR="00B626D4">
        <w:rPr>
          <w:i/>
          <w:iCs/>
          <w:u w:val="single"/>
          <w:lang w:val="es-ES_tradnl"/>
        </w:rPr>
        <w:t>n</w:t>
      </w:r>
      <w:r w:rsidR="0067099B">
        <w:rPr>
          <w:i/>
          <w:iCs/>
          <w:u w:val="single"/>
          <w:lang w:val="es-ES_tradnl"/>
        </w:rPr>
        <w:t>es</w:t>
      </w:r>
      <w:r w:rsidR="007665EA">
        <w:rPr>
          <w:i/>
          <w:iCs/>
          <w:u w:val="single"/>
          <w:lang w:val="es-ES_tradnl"/>
        </w:rPr>
        <w:t xml:space="preserve"> </w:t>
      </w:r>
      <w:r w:rsidR="003820E8">
        <w:rPr>
          <w:i/>
          <w:iCs/>
          <w:u w:val="single"/>
          <w:lang w:val="es-ES_tradnl"/>
        </w:rPr>
        <w:t>administrativa</w:t>
      </w:r>
      <w:r w:rsidR="0067099B">
        <w:rPr>
          <w:i/>
          <w:iCs/>
          <w:u w:val="single"/>
          <w:lang w:val="es-ES_tradnl"/>
        </w:rPr>
        <w:t>s</w:t>
      </w:r>
      <w:r w:rsidR="007665EA">
        <w:rPr>
          <w:i/>
          <w:iCs/>
          <w:u w:val="single"/>
          <w:lang w:val="es-ES_tradnl"/>
        </w:rPr>
        <w:t xml:space="preserve"> </w:t>
      </w:r>
      <w:r w:rsidR="00CB107D" w:rsidRPr="007143C2">
        <w:rPr>
          <w:i/>
          <w:iCs/>
          <w:u w:val="single"/>
          <w:lang w:val="es-ES_tradnl"/>
        </w:rPr>
        <w:t>(</w:t>
      </w:r>
      <w:r w:rsidR="003820E8" w:rsidRPr="003820E8">
        <w:rPr>
          <w:i/>
          <w:iCs/>
          <w:u w:val="single"/>
          <w:lang w:val="es-ES_tradnl"/>
        </w:rPr>
        <w:t>oficinas</w:t>
      </w:r>
      <w:r w:rsidR="007665EA">
        <w:rPr>
          <w:i/>
          <w:iCs/>
          <w:u w:val="single"/>
          <w:lang w:val="es-ES_tradnl"/>
        </w:rPr>
        <w:t xml:space="preserve"> </w:t>
      </w:r>
      <w:r w:rsidR="00A83C1B" w:rsidRPr="007143C2">
        <w:rPr>
          <w:i/>
          <w:iCs/>
          <w:u w:val="single"/>
          <w:lang w:val="es-ES_tradnl"/>
        </w:rPr>
        <w:t>y</w:t>
      </w:r>
      <w:r w:rsidR="007665EA">
        <w:rPr>
          <w:i/>
          <w:iCs/>
          <w:u w:val="single"/>
          <w:lang w:val="es-ES_tradnl"/>
        </w:rPr>
        <w:t xml:space="preserve"> </w:t>
      </w:r>
      <w:r w:rsidR="00A83C1B" w:rsidRPr="007143C2">
        <w:rPr>
          <w:i/>
          <w:iCs/>
          <w:u w:val="single"/>
          <w:lang w:val="es-ES_tradnl"/>
        </w:rPr>
        <w:t>equipo</w:t>
      </w:r>
      <w:r w:rsidR="00E51D52">
        <w:rPr>
          <w:i/>
          <w:iCs/>
          <w:u w:val="single"/>
          <w:lang w:val="es-ES_tradnl"/>
        </w:rPr>
        <w:t>s</w:t>
      </w:r>
      <w:r w:rsidR="00CB107D" w:rsidRPr="007143C2">
        <w:rPr>
          <w:i/>
          <w:iCs/>
          <w:u w:val="single"/>
          <w:lang w:val="es-ES_tradnl"/>
        </w:rPr>
        <w:t>)</w:t>
      </w:r>
    </w:p>
    <w:p w14:paraId="56A45FC3" w14:textId="7152FF14" w:rsidR="00F03BE8" w:rsidRPr="007143C2" w:rsidRDefault="00A83C1B" w:rsidP="009677E9">
      <w:pPr>
        <w:widowControl w:val="0"/>
        <w:numPr>
          <w:ilvl w:val="0"/>
          <w:numId w:val="1"/>
        </w:numPr>
        <w:spacing w:after="240"/>
        <w:outlineLvl w:val="0"/>
        <w:rPr>
          <w:lang w:val="es-ES_tradnl"/>
        </w:rPr>
      </w:pP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ED51A4" w:rsidRPr="00ED51A4">
        <w:rPr>
          <w:lang w:val="es-ES_tradnl"/>
        </w:rPr>
        <w:t>escenario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estos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componentes</w:t>
      </w:r>
      <w:r w:rsidR="007665EA">
        <w:rPr>
          <w:lang w:val="es-ES_tradnl"/>
        </w:rPr>
        <w:t xml:space="preserve"> </w:t>
      </w:r>
      <w:r w:rsidR="00ED51A4">
        <w:rPr>
          <w:lang w:val="es-ES_tradnl"/>
        </w:rPr>
        <w:t>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crecimiento</w:t>
      </w:r>
      <w:r w:rsidR="007665EA">
        <w:rPr>
          <w:lang w:val="es-ES_tradnl"/>
        </w:rPr>
        <w:t xml:space="preserve"> </w:t>
      </w:r>
      <w:r w:rsidR="00393AD5">
        <w:rPr>
          <w:lang w:val="es-ES_tradnl"/>
        </w:rPr>
        <w:t>cero</w:t>
      </w:r>
      <w:r w:rsidR="007665EA">
        <w:rPr>
          <w:lang w:val="es-ES_tradnl"/>
        </w:rPr>
        <w:t xml:space="preserve"> </w:t>
      </w:r>
      <w:r w:rsidR="00393AD5">
        <w:rPr>
          <w:lang w:val="es-ES_tradnl"/>
        </w:rPr>
        <w:t>salvo</w:t>
      </w:r>
      <w:r w:rsidR="007665EA">
        <w:rPr>
          <w:lang w:val="es-ES_tradnl"/>
        </w:rPr>
        <w:t xml:space="preserve"> </w:t>
      </w:r>
      <w:r w:rsidR="00171DF3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171DF3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171DF3">
        <w:rPr>
          <w:lang w:val="es-ES_tradnl"/>
        </w:rPr>
        <w:t>caso</w:t>
      </w:r>
      <w:r w:rsidR="007665EA">
        <w:rPr>
          <w:lang w:val="es-ES_tradnl"/>
        </w:rPr>
        <w:t xml:space="preserve"> </w:t>
      </w:r>
      <w:r w:rsidR="00171DF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15579">
        <w:rPr>
          <w:lang w:val="es-ES_tradnl"/>
        </w:rPr>
        <w:t>pasajes</w:t>
      </w:r>
      <w:r w:rsidR="007665EA">
        <w:rPr>
          <w:lang w:val="es-ES_tradnl"/>
        </w:rPr>
        <w:t xml:space="preserve"> </w:t>
      </w:r>
      <w:r w:rsidR="00393AD5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93AD5">
        <w:rPr>
          <w:lang w:val="es-ES_tradnl"/>
        </w:rPr>
        <w:t>traslados</w:t>
      </w:r>
      <w:r w:rsidR="00CB107D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A5171B">
        <w:rPr>
          <w:lang w:val="es-ES_tradnl"/>
        </w:rPr>
        <w:t>partida</w:t>
      </w:r>
      <w:r w:rsidR="007665EA">
        <w:rPr>
          <w:lang w:val="es-ES_tradnl"/>
        </w:rPr>
        <w:t xml:space="preserve"> </w:t>
      </w:r>
      <w:r w:rsidR="00790A3E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790A3E" w:rsidRPr="007143C2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790A3E" w:rsidRPr="007143C2">
        <w:rPr>
          <w:lang w:val="es-ES_tradnl"/>
        </w:rPr>
        <w:t>propone</w:t>
      </w:r>
      <w:r w:rsidR="007665EA">
        <w:rPr>
          <w:lang w:val="es-ES_tradnl"/>
        </w:rPr>
        <w:t xml:space="preserve"> </w:t>
      </w:r>
      <w:r w:rsidR="00B33BAB" w:rsidRPr="00B33BAB">
        <w:rPr>
          <w:lang w:val="es-ES_tradnl"/>
        </w:rPr>
        <w:t>reajustar</w:t>
      </w:r>
      <w:r w:rsidR="007665EA">
        <w:rPr>
          <w:lang w:val="es-ES_tradnl"/>
        </w:rPr>
        <w:t xml:space="preserve"> </w:t>
      </w:r>
      <w:r w:rsidR="00FE481E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FE481E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790A3E" w:rsidRPr="007143C2">
        <w:rPr>
          <w:lang w:val="es-ES_tradnl"/>
        </w:rPr>
        <w:t>8,75</w:t>
      </w:r>
      <w:r w:rsidR="007665EA">
        <w:rPr>
          <w:lang w:val="es-ES_tradnl"/>
        </w:rPr>
        <w:t xml:space="preserve"> </w:t>
      </w:r>
      <w:r w:rsidR="00790A3E" w:rsidRPr="007143C2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790A3E" w:rsidRPr="007143C2">
        <w:rPr>
          <w:lang w:val="es-ES_tradnl"/>
        </w:rPr>
        <w:t>ciento.</w:t>
      </w:r>
    </w:p>
    <w:p w14:paraId="36FC462B" w14:textId="6F02A967" w:rsidR="00A83C1B" w:rsidRPr="007143C2" w:rsidRDefault="00E60657" w:rsidP="00A83C1B">
      <w:pPr>
        <w:keepNext/>
        <w:spacing w:after="240"/>
        <w:rPr>
          <w:i/>
          <w:iCs/>
          <w:u w:val="single"/>
          <w:lang w:val="es-ES_tradnl"/>
        </w:rPr>
      </w:pPr>
      <w:r w:rsidRPr="00E60657">
        <w:rPr>
          <w:i/>
          <w:iCs/>
          <w:u w:val="single"/>
          <w:lang w:val="es-ES_tradnl"/>
        </w:rPr>
        <w:t>Comparación</w:t>
      </w:r>
      <w:r w:rsidR="007665EA">
        <w:rPr>
          <w:i/>
          <w:iCs/>
          <w:u w:val="single"/>
          <w:lang w:val="es-ES_tradnl"/>
        </w:rPr>
        <w:t xml:space="preserve"> </w:t>
      </w:r>
      <w:r w:rsidRPr="00E60657">
        <w:rPr>
          <w:i/>
          <w:iCs/>
          <w:u w:val="single"/>
          <w:lang w:val="es-ES_tradnl"/>
        </w:rPr>
        <w:t>del</w:t>
      </w:r>
      <w:r w:rsidR="007665EA">
        <w:rPr>
          <w:i/>
          <w:iCs/>
          <w:u w:val="single"/>
          <w:lang w:val="es-ES_tradnl"/>
        </w:rPr>
        <w:t xml:space="preserve"> </w:t>
      </w:r>
      <w:r w:rsidRPr="00E60657">
        <w:rPr>
          <w:i/>
          <w:iCs/>
          <w:u w:val="single"/>
          <w:lang w:val="es-ES_tradnl"/>
        </w:rPr>
        <w:t>presupuesto</w:t>
      </w:r>
      <w:r w:rsidR="007665EA">
        <w:rPr>
          <w:i/>
          <w:iCs/>
          <w:u w:val="single"/>
          <w:lang w:val="es-ES_tradnl"/>
        </w:rPr>
        <w:t xml:space="preserve"> </w:t>
      </w:r>
      <w:r w:rsidRPr="00E60657">
        <w:rPr>
          <w:i/>
          <w:iCs/>
          <w:u w:val="single"/>
          <w:lang w:val="es-ES_tradnl"/>
        </w:rPr>
        <w:t>para</w:t>
      </w:r>
      <w:r w:rsidR="007665EA">
        <w:rPr>
          <w:i/>
          <w:iCs/>
          <w:u w:val="single"/>
          <w:lang w:val="es-ES_tradnl"/>
        </w:rPr>
        <w:t xml:space="preserve"> </w:t>
      </w:r>
      <w:r w:rsidRPr="00E60657">
        <w:rPr>
          <w:i/>
          <w:iCs/>
          <w:u w:val="single"/>
          <w:lang w:val="es-ES_tradnl"/>
        </w:rPr>
        <w:t>el</w:t>
      </w:r>
      <w:r w:rsidR="007665EA">
        <w:rPr>
          <w:i/>
          <w:iCs/>
          <w:u w:val="single"/>
          <w:lang w:val="es-ES_tradnl"/>
        </w:rPr>
        <w:t xml:space="preserve"> </w:t>
      </w:r>
      <w:r w:rsidRPr="00E60657">
        <w:rPr>
          <w:i/>
          <w:iCs/>
          <w:u w:val="single"/>
          <w:lang w:val="es-ES_tradnl"/>
        </w:rPr>
        <w:t>trienio</w:t>
      </w:r>
      <w:r w:rsidR="007665EA">
        <w:rPr>
          <w:i/>
          <w:iCs/>
          <w:u w:val="single"/>
          <w:lang w:val="es-ES_tradnl"/>
        </w:rPr>
        <w:t xml:space="preserve"> </w:t>
      </w:r>
      <w:r w:rsidR="000E6489" w:rsidRPr="007143C2">
        <w:rPr>
          <w:i/>
          <w:iCs/>
          <w:u w:val="single"/>
          <w:lang w:val="es-ES_tradnl"/>
        </w:rPr>
        <w:t>2025-2027</w:t>
      </w:r>
    </w:p>
    <w:p w14:paraId="78F9D524" w14:textId="60A929EE" w:rsidR="00F03BE8" w:rsidRPr="007143C2" w:rsidRDefault="00DA46B9" w:rsidP="00A83C1B">
      <w:pPr>
        <w:widowControl w:val="0"/>
        <w:numPr>
          <w:ilvl w:val="0"/>
          <w:numId w:val="1"/>
        </w:numPr>
        <w:spacing w:after="240"/>
        <w:outlineLvl w:val="0"/>
        <w:rPr>
          <w:lang w:val="es-ES_tradnl"/>
        </w:rPr>
      </w:pPr>
      <w:r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>
        <w:rPr>
          <w:lang w:val="es-ES_tradnl"/>
        </w:rPr>
        <w:t>conformidad</w:t>
      </w:r>
      <w:r w:rsidR="007665EA">
        <w:rPr>
          <w:lang w:val="es-ES_tradnl"/>
        </w:rPr>
        <w:t xml:space="preserve"> </w:t>
      </w:r>
      <w:r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decisión</w:t>
      </w:r>
      <w:r w:rsidR="007665EA">
        <w:rPr>
          <w:lang w:val="es-ES_tradnl"/>
        </w:rPr>
        <w:t xml:space="preserve"> </w:t>
      </w:r>
      <w:r w:rsidR="001E05B0" w:rsidRPr="007143C2">
        <w:rPr>
          <w:lang w:val="es-ES_tradnl"/>
        </w:rPr>
        <w:t>97/85</w:t>
      </w:r>
      <w:r w:rsidR="007665EA">
        <w:rPr>
          <w:lang w:val="es-ES_tradnl"/>
        </w:rPr>
        <w:t xml:space="preserve"> </w:t>
      </w:r>
      <w:r w:rsidR="00FC00CE">
        <w:rPr>
          <w:lang w:val="es-ES_tradnl"/>
        </w:rPr>
        <w:t>d)</w:t>
      </w:r>
      <w:r w:rsidR="007665EA">
        <w:rPr>
          <w:lang w:val="es-ES_tradnl"/>
        </w:rPr>
        <w:t xml:space="preserve"> </w:t>
      </w:r>
      <w:r w:rsidR="00192948">
        <w:rPr>
          <w:lang w:val="es-ES_tradnl"/>
        </w:rPr>
        <w:t>iv)</w:t>
      </w:r>
      <w:r w:rsidR="00A83C1B" w:rsidRPr="007143C2">
        <w:rPr>
          <w:lang w:val="es-ES_tradnl"/>
        </w:rPr>
        <w:t>,</w:t>
      </w:r>
      <w:r w:rsidR="00A83C1B" w:rsidRPr="007143C2">
        <w:rPr>
          <w:vertAlign w:val="superscript"/>
          <w:lang w:val="es-ES_tradnl"/>
        </w:rPr>
        <w:footnoteReference w:id="16"/>
      </w:r>
      <w:r w:rsidR="007665EA">
        <w:rPr>
          <w:lang w:val="es-ES_tradnl"/>
        </w:rPr>
        <w:t xml:space="preserve"> </w:t>
      </w:r>
      <w:r w:rsidR="00EE2CD8" w:rsidRPr="00EE2CD8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EE2CD8" w:rsidRPr="00EE2CD8">
        <w:rPr>
          <w:lang w:val="es-ES_tradnl"/>
        </w:rPr>
        <w:t>Cuadro</w:t>
      </w:r>
      <w:r w:rsidR="007665EA">
        <w:rPr>
          <w:lang w:val="es-ES_tradnl"/>
        </w:rPr>
        <w:t xml:space="preserve"> </w:t>
      </w:r>
      <w:r w:rsidR="00EE2CD8" w:rsidRPr="00EE2CD8">
        <w:rPr>
          <w:lang w:val="es-ES_tradnl"/>
        </w:rPr>
        <w:t>1</w:t>
      </w:r>
      <w:r w:rsidR="007665EA">
        <w:rPr>
          <w:lang w:val="es-ES_tradnl"/>
        </w:rPr>
        <w:t xml:space="preserve"> </w:t>
      </w:r>
      <w:r w:rsidR="0086759B" w:rsidRPr="0086759B">
        <w:rPr>
          <w:lang w:val="es-ES_tradnl"/>
        </w:rPr>
        <w:t>presenta</w:t>
      </w:r>
      <w:r w:rsidR="007665EA">
        <w:rPr>
          <w:lang w:val="es-ES_tradnl"/>
        </w:rPr>
        <w:t xml:space="preserve"> </w:t>
      </w:r>
      <w:r w:rsidR="002F0D44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EE2CD8" w:rsidRPr="00EE2CD8">
        <w:rPr>
          <w:lang w:val="es-ES_tradnl"/>
        </w:rPr>
        <w:t>comparación</w:t>
      </w:r>
      <w:r w:rsidR="007665EA">
        <w:rPr>
          <w:lang w:val="es-ES_tradnl"/>
        </w:rPr>
        <w:t xml:space="preserve"> </w:t>
      </w:r>
      <w:r w:rsidR="00236064">
        <w:rPr>
          <w:lang w:val="es-ES_tradnl"/>
        </w:rPr>
        <w:t>trienal</w:t>
      </w:r>
      <w:r w:rsidR="007665EA">
        <w:rPr>
          <w:lang w:val="es-ES_tradnl"/>
        </w:rPr>
        <w:t xml:space="preserve"> </w:t>
      </w:r>
      <w:r w:rsidR="00EE2CD8" w:rsidRPr="00EE2CD8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EE2CD8" w:rsidRPr="00EE2CD8">
        <w:rPr>
          <w:lang w:val="es-ES_tradnl"/>
        </w:rPr>
        <w:t>presupuesto</w:t>
      </w:r>
      <w:r w:rsidR="007665EA">
        <w:rPr>
          <w:lang w:val="es-ES_tradnl"/>
        </w:rPr>
        <w:t xml:space="preserve"> </w:t>
      </w:r>
      <w:r w:rsidR="00EE2CD8" w:rsidRPr="00EE2CD8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EE2CD8" w:rsidRPr="00EE2CD8">
        <w:rPr>
          <w:lang w:val="es-ES_tradnl"/>
        </w:rPr>
        <w:t>PAC.</w:t>
      </w:r>
    </w:p>
    <w:p w14:paraId="7237CA3A" w14:textId="6246F76A" w:rsidR="00A83C1B" w:rsidRPr="007143C2" w:rsidRDefault="00A83C1B" w:rsidP="00A83C1B">
      <w:pPr>
        <w:keepNext/>
        <w:widowControl w:val="0"/>
        <w:rPr>
          <w:b/>
          <w:lang w:val="es-ES_tradnl"/>
        </w:rPr>
      </w:pPr>
      <w:r w:rsidRPr="007143C2">
        <w:rPr>
          <w:b/>
          <w:lang w:val="es-ES_tradnl"/>
        </w:rPr>
        <w:t>Cuadro</w:t>
      </w:r>
      <w:r w:rsidR="007665EA">
        <w:rPr>
          <w:b/>
          <w:lang w:val="es-ES_tradnl"/>
        </w:rPr>
        <w:t xml:space="preserve"> </w:t>
      </w:r>
      <w:r w:rsidRPr="007143C2">
        <w:rPr>
          <w:b/>
          <w:lang w:val="es-ES_tradnl"/>
        </w:rPr>
        <w:t>1:</w:t>
      </w:r>
      <w:r w:rsidR="007665EA">
        <w:rPr>
          <w:b/>
          <w:lang w:val="es-ES_tradnl"/>
        </w:rPr>
        <w:t xml:space="preserve"> </w:t>
      </w:r>
      <w:r w:rsidRPr="007143C2">
        <w:rPr>
          <w:b/>
          <w:lang w:val="es-ES_tradnl"/>
        </w:rPr>
        <w:t>Presupuesto</w:t>
      </w:r>
      <w:r w:rsidR="007665EA">
        <w:rPr>
          <w:b/>
          <w:lang w:val="es-ES_tradnl"/>
        </w:rPr>
        <w:t xml:space="preserve"> </w:t>
      </w:r>
      <w:r w:rsidRPr="007143C2">
        <w:rPr>
          <w:b/>
          <w:lang w:val="es-ES_tradnl"/>
        </w:rPr>
        <w:t>PAC</w:t>
      </w:r>
      <w:r w:rsidR="007665EA">
        <w:rPr>
          <w:b/>
          <w:lang w:val="es-ES_tradnl"/>
        </w:rPr>
        <w:t xml:space="preserve"> </w:t>
      </w:r>
      <w:r w:rsidRPr="007143C2">
        <w:rPr>
          <w:b/>
          <w:lang w:val="es-ES_tradnl"/>
        </w:rPr>
        <w:t>para</w:t>
      </w:r>
      <w:r w:rsidR="007665EA">
        <w:rPr>
          <w:b/>
          <w:lang w:val="es-ES_tradnl"/>
        </w:rPr>
        <w:t xml:space="preserve"> </w:t>
      </w:r>
      <w:r w:rsidR="004B5988">
        <w:rPr>
          <w:b/>
          <w:lang w:val="es-ES_tradnl"/>
        </w:rPr>
        <w:t>el</w:t>
      </w:r>
      <w:r w:rsidR="007665EA">
        <w:rPr>
          <w:b/>
          <w:lang w:val="es-ES_tradnl"/>
        </w:rPr>
        <w:t xml:space="preserve"> </w:t>
      </w:r>
      <w:r w:rsidR="004B5988">
        <w:rPr>
          <w:b/>
          <w:lang w:val="es-ES_tradnl"/>
        </w:rPr>
        <w:t>trienio</w:t>
      </w:r>
      <w:r w:rsidR="007665EA">
        <w:rPr>
          <w:b/>
          <w:lang w:val="es-ES_tradnl"/>
        </w:rPr>
        <w:t xml:space="preserve"> </w:t>
      </w:r>
      <w:r w:rsidR="000E6489" w:rsidRPr="007143C2">
        <w:rPr>
          <w:b/>
          <w:lang w:val="es-ES_tradnl"/>
        </w:rPr>
        <w:t>2025-2027</w:t>
      </w:r>
      <w:r w:rsidR="007665EA">
        <w:rPr>
          <w:b/>
          <w:lang w:val="es-ES_tradnl"/>
        </w:rPr>
        <w:t xml:space="preserve"> </w:t>
      </w:r>
      <w:r w:rsidRPr="007143C2">
        <w:rPr>
          <w:b/>
          <w:lang w:val="es-ES_tradnl"/>
        </w:rPr>
        <w:t>(USD)</w:t>
      </w:r>
    </w:p>
    <w:tbl>
      <w:tblPr>
        <w:tblW w:w="9419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16"/>
        <w:gridCol w:w="1209"/>
        <w:gridCol w:w="1209"/>
        <w:gridCol w:w="1024"/>
        <w:gridCol w:w="1209"/>
        <w:gridCol w:w="1223"/>
        <w:gridCol w:w="1229"/>
      </w:tblGrid>
      <w:tr w:rsidR="0058460D" w:rsidRPr="007143C2" w14:paraId="2CF33C43" w14:textId="77777777" w:rsidTr="008C2693">
        <w:trPr>
          <w:trHeight w:val="230"/>
          <w:tblHeader/>
        </w:trPr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  <w:hideMark/>
          </w:tcPr>
          <w:p w14:paraId="61561A04" w14:textId="54D03DCD" w:rsidR="00A83C1B" w:rsidRPr="007143C2" w:rsidRDefault="00A83C1B" w:rsidP="00EB4657">
            <w:pPr>
              <w:widowControl w:val="0"/>
              <w:jc w:val="left"/>
              <w:rPr>
                <w:b/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b/>
                <w:color w:val="000000"/>
                <w:sz w:val="20"/>
                <w:szCs w:val="20"/>
                <w:lang w:val="es-ES_tradnl" w:eastAsia="en-GB"/>
              </w:rPr>
              <w:t>Partida</w:t>
            </w:r>
          </w:p>
        </w:tc>
        <w:tc>
          <w:tcPr>
            <w:tcW w:w="3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0EA8A" w14:textId="061A539F" w:rsidR="00A83C1B" w:rsidRPr="007143C2" w:rsidRDefault="000E6489" w:rsidP="00465E49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b/>
                <w:bCs/>
                <w:color w:val="000000"/>
                <w:sz w:val="20"/>
                <w:szCs w:val="20"/>
                <w:lang w:val="es-ES_tradnl" w:eastAsia="en-GB"/>
              </w:rPr>
              <w:t>2025</w:t>
            </w:r>
          </w:p>
        </w:tc>
        <w:tc>
          <w:tcPr>
            <w:tcW w:w="2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276DD" w14:textId="0C9611F8" w:rsidR="00A83C1B" w:rsidRPr="007143C2" w:rsidRDefault="000E6489" w:rsidP="00465E49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b/>
                <w:bCs/>
                <w:color w:val="000000"/>
                <w:sz w:val="20"/>
                <w:szCs w:val="20"/>
                <w:lang w:val="es-ES_tradnl" w:eastAsia="en-GB"/>
              </w:rPr>
              <w:t>2026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6E81C" w14:textId="4153F358" w:rsidR="00A83C1B" w:rsidRPr="007143C2" w:rsidRDefault="000E6489" w:rsidP="00465E49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b/>
                <w:bCs/>
                <w:color w:val="000000"/>
                <w:sz w:val="20"/>
                <w:szCs w:val="20"/>
                <w:lang w:val="es-ES_tradnl" w:eastAsia="en-GB"/>
              </w:rPr>
              <w:t>2027</w:t>
            </w:r>
          </w:p>
        </w:tc>
      </w:tr>
      <w:tr w:rsidR="003A4DEE" w:rsidRPr="007143C2" w14:paraId="6F986BC4" w14:textId="77777777" w:rsidTr="008C2693">
        <w:trPr>
          <w:trHeight w:val="71"/>
          <w:tblHeader/>
        </w:trPr>
        <w:tc>
          <w:tcPr>
            <w:tcW w:w="2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B91C3" w14:textId="77777777" w:rsidR="00A83C1B" w:rsidRPr="007143C2" w:rsidRDefault="00A83C1B" w:rsidP="00EB4657">
            <w:pPr>
              <w:widowControl w:val="0"/>
              <w:jc w:val="left"/>
              <w:rPr>
                <w:b/>
                <w:color w:val="000000"/>
                <w:sz w:val="20"/>
                <w:szCs w:val="20"/>
                <w:lang w:val="es-ES_tradnl" w:eastAsia="en-GB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F39AE3" w14:textId="545CE106" w:rsidR="00A83C1B" w:rsidRPr="007143C2" w:rsidRDefault="00A83C1B" w:rsidP="00465E49">
            <w:pPr>
              <w:widowControl w:val="0"/>
              <w:jc w:val="center"/>
              <w:rPr>
                <w:b/>
                <w:color w:val="000000"/>
                <w:sz w:val="20"/>
                <w:szCs w:val="20"/>
                <w:lang w:val="es-ES_tradnl"/>
              </w:rPr>
            </w:pPr>
            <w:r w:rsidRPr="007143C2">
              <w:rPr>
                <w:b/>
                <w:color w:val="000000"/>
                <w:sz w:val="20"/>
                <w:szCs w:val="20"/>
                <w:lang w:val="es-ES_tradnl"/>
              </w:rPr>
              <w:t>Aprobad</w:t>
            </w:r>
            <w:r w:rsidR="007F5C8C">
              <w:rPr>
                <w:b/>
                <w:color w:val="000000"/>
                <w:sz w:val="20"/>
                <w:szCs w:val="20"/>
                <w:lang w:val="es-ES_tradnl"/>
              </w:rPr>
              <w:t>o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89E762" w14:textId="5246438F" w:rsidR="00A83C1B" w:rsidRPr="007143C2" w:rsidRDefault="002B5442" w:rsidP="00465E49">
            <w:pPr>
              <w:widowControl w:val="0"/>
              <w:jc w:val="center"/>
              <w:rPr>
                <w:b/>
                <w:color w:val="000000"/>
                <w:sz w:val="20"/>
                <w:szCs w:val="20"/>
                <w:lang w:val="es-ES_tradnl"/>
              </w:rPr>
            </w:pPr>
            <w:r>
              <w:rPr>
                <w:b/>
                <w:color w:val="000000"/>
                <w:sz w:val="20"/>
                <w:szCs w:val="20"/>
                <w:lang w:val="es-ES_tradnl"/>
              </w:rPr>
              <w:t>Desembolso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E6A40" w14:textId="77777777" w:rsidR="00A83C1B" w:rsidRPr="007143C2" w:rsidRDefault="00A83C1B" w:rsidP="00465E49">
            <w:pPr>
              <w:widowControl w:val="0"/>
              <w:jc w:val="center"/>
              <w:rPr>
                <w:b/>
                <w:color w:val="000000"/>
                <w:sz w:val="20"/>
                <w:szCs w:val="20"/>
                <w:lang w:val="es-ES_tradnl"/>
              </w:rPr>
            </w:pPr>
            <w:r w:rsidRPr="007143C2">
              <w:rPr>
                <w:b/>
                <w:color w:val="000000"/>
                <w:sz w:val="20"/>
                <w:szCs w:val="20"/>
                <w:lang w:val="es-ES_tradnl"/>
              </w:rPr>
              <w:t>Saldo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BEF64F" w14:textId="77777777" w:rsidR="00A83C1B" w:rsidRPr="007143C2" w:rsidRDefault="00A83C1B" w:rsidP="00465E49">
            <w:pPr>
              <w:widowControl w:val="0"/>
              <w:jc w:val="center"/>
              <w:rPr>
                <w:b/>
                <w:color w:val="000000"/>
                <w:sz w:val="20"/>
                <w:szCs w:val="20"/>
                <w:lang w:val="es-ES_tradnl"/>
              </w:rPr>
            </w:pPr>
            <w:r w:rsidRPr="007143C2">
              <w:rPr>
                <w:b/>
                <w:color w:val="000000"/>
                <w:sz w:val="20"/>
                <w:szCs w:val="20"/>
                <w:lang w:val="es-ES_tradnl"/>
              </w:rPr>
              <w:t>Aprobado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FC2577" w14:textId="47800644" w:rsidR="00A83C1B" w:rsidRPr="007143C2" w:rsidRDefault="002B5442" w:rsidP="001B6595">
            <w:pPr>
              <w:widowControl w:val="0"/>
              <w:jc w:val="center"/>
              <w:rPr>
                <w:b/>
                <w:color w:val="000000"/>
                <w:sz w:val="20"/>
                <w:szCs w:val="20"/>
                <w:lang w:val="es-ES_tradnl"/>
              </w:rPr>
            </w:pPr>
            <w:r w:rsidRPr="002B5442">
              <w:rPr>
                <w:b/>
                <w:color w:val="000000"/>
                <w:sz w:val="20"/>
                <w:szCs w:val="20"/>
                <w:lang w:val="es-ES_tradnl" w:eastAsia="en-GB"/>
              </w:rPr>
              <w:t>Desembolso</w:t>
            </w:r>
            <w:r w:rsidR="00A83C1B" w:rsidRPr="007143C2">
              <w:rPr>
                <w:sz w:val="20"/>
                <w:szCs w:val="20"/>
                <w:vertAlign w:val="superscript"/>
                <w:lang w:val="es-ES_tradnl"/>
              </w:rPr>
              <w:t>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362E3B" w14:textId="2D33FD95" w:rsidR="00A83C1B" w:rsidRPr="007143C2" w:rsidRDefault="00A83C1B" w:rsidP="00465E49">
            <w:pPr>
              <w:widowControl w:val="0"/>
              <w:jc w:val="center"/>
              <w:rPr>
                <w:b/>
                <w:color w:val="000000"/>
                <w:sz w:val="20"/>
                <w:szCs w:val="20"/>
                <w:lang w:val="es-ES_tradnl"/>
              </w:rPr>
            </w:pPr>
            <w:r w:rsidRPr="007143C2">
              <w:rPr>
                <w:b/>
                <w:color w:val="000000"/>
                <w:sz w:val="20"/>
                <w:szCs w:val="20"/>
                <w:lang w:val="es-ES_tradnl"/>
              </w:rPr>
              <w:t>Propuest</w:t>
            </w:r>
            <w:r w:rsidR="000135E4">
              <w:rPr>
                <w:b/>
                <w:color w:val="000000"/>
                <w:sz w:val="20"/>
                <w:szCs w:val="20"/>
                <w:lang w:val="es-ES_tradnl"/>
              </w:rPr>
              <w:t>o</w:t>
            </w:r>
          </w:p>
        </w:tc>
      </w:tr>
      <w:tr w:rsidR="003A4DEE" w:rsidRPr="007143C2" w14:paraId="414C23A0" w14:textId="77777777" w:rsidTr="008C2693"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  <w:hideMark/>
          </w:tcPr>
          <w:p w14:paraId="456B3258" w14:textId="437CF4CD" w:rsidR="005166F4" w:rsidRPr="007143C2" w:rsidRDefault="00AF6F3A" w:rsidP="00EB4657">
            <w:pPr>
              <w:widowControl w:val="0"/>
              <w:jc w:val="left"/>
              <w:rPr>
                <w:color w:val="000000"/>
                <w:sz w:val="20"/>
                <w:szCs w:val="20"/>
                <w:lang w:val="es-ES_tradnl" w:eastAsia="en-GB"/>
              </w:rPr>
            </w:pPr>
            <w:r w:rsidRPr="00AF6F3A">
              <w:rPr>
                <w:color w:val="000000"/>
                <w:sz w:val="20"/>
                <w:szCs w:val="20"/>
                <w:lang w:val="es-ES_tradnl" w:eastAsia="en-GB"/>
              </w:rPr>
              <w:t>Personal</w:t>
            </w:r>
            <w:r w:rsidR="007665EA">
              <w:rPr>
                <w:color w:val="000000"/>
                <w:sz w:val="20"/>
                <w:szCs w:val="20"/>
                <w:lang w:val="es-ES_tradnl" w:eastAsia="en-GB"/>
              </w:rPr>
              <w:t xml:space="preserve"> </w:t>
            </w:r>
            <w:r w:rsidRPr="00AF6F3A">
              <w:rPr>
                <w:color w:val="000000"/>
                <w:sz w:val="20"/>
                <w:szCs w:val="20"/>
                <w:lang w:val="es-ES_tradnl" w:eastAsia="en-GB"/>
              </w:rPr>
              <w:t>y</w:t>
            </w:r>
            <w:r w:rsidR="007665EA">
              <w:rPr>
                <w:color w:val="000000"/>
                <w:sz w:val="20"/>
                <w:szCs w:val="20"/>
                <w:lang w:val="es-ES_tradnl" w:eastAsia="en-GB"/>
              </w:rPr>
              <w:t xml:space="preserve"> </w:t>
            </w:r>
            <w:r w:rsidRPr="00AF6F3A">
              <w:rPr>
                <w:color w:val="000000"/>
                <w:sz w:val="20"/>
                <w:szCs w:val="20"/>
                <w:lang w:val="es-ES_tradnl" w:eastAsia="en-GB"/>
              </w:rPr>
              <w:t>asesorías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3C77226D" w14:textId="75F4E3AC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7.854.531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41707BE0" w14:textId="22CBA62F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sz w:val="20"/>
                <w:szCs w:val="20"/>
                <w:lang w:val="es-ES_tradnl"/>
              </w:rPr>
              <w:t>7.776.320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134D16C5" w14:textId="354ED65E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sz w:val="20"/>
                <w:szCs w:val="20"/>
                <w:lang w:val="es-ES_tradnl"/>
              </w:rPr>
              <w:t>78.211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0F6F479B" w14:textId="292A6A51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8.090.167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3B1AB616" w14:textId="4DCEC9BB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7.890.000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0AC84D5A" w14:textId="312B58AE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8.332.983</w:t>
            </w:r>
          </w:p>
        </w:tc>
      </w:tr>
      <w:tr w:rsidR="003A4DEE" w:rsidRPr="007143C2" w14:paraId="5B223BED" w14:textId="77777777" w:rsidTr="008C2693"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  <w:hideMark/>
          </w:tcPr>
          <w:p w14:paraId="20FF983B" w14:textId="20E073A5" w:rsidR="005166F4" w:rsidRPr="007143C2" w:rsidRDefault="00687E9E" w:rsidP="00EB4657">
            <w:pPr>
              <w:widowControl w:val="0"/>
              <w:jc w:val="left"/>
              <w:rPr>
                <w:color w:val="000000"/>
                <w:sz w:val="20"/>
                <w:szCs w:val="20"/>
                <w:lang w:val="es-ES_tradnl" w:eastAsia="en-GB"/>
              </w:rPr>
            </w:pPr>
            <w:r w:rsidRPr="00687E9E">
              <w:rPr>
                <w:color w:val="000000"/>
                <w:sz w:val="20"/>
                <w:szCs w:val="20"/>
                <w:lang w:val="es-ES_tradnl" w:eastAsia="en-GB"/>
              </w:rPr>
              <w:t>Pasajes</w:t>
            </w:r>
            <w:r w:rsidR="007665EA">
              <w:rPr>
                <w:color w:val="000000"/>
                <w:sz w:val="20"/>
                <w:szCs w:val="20"/>
                <w:lang w:val="es-ES_tradnl" w:eastAsia="en-GB"/>
              </w:rPr>
              <w:t xml:space="preserve"> </w:t>
            </w:r>
            <w:r w:rsidRPr="00687E9E">
              <w:rPr>
                <w:color w:val="000000"/>
                <w:sz w:val="20"/>
                <w:szCs w:val="20"/>
                <w:lang w:val="es-ES_tradnl" w:eastAsia="en-GB"/>
              </w:rPr>
              <w:t>y</w:t>
            </w:r>
            <w:r w:rsidR="007665EA">
              <w:rPr>
                <w:color w:val="000000"/>
                <w:sz w:val="20"/>
                <w:szCs w:val="20"/>
                <w:lang w:val="es-ES_tradnl" w:eastAsia="en-GB"/>
              </w:rPr>
              <w:t xml:space="preserve"> </w:t>
            </w:r>
            <w:r w:rsidRPr="00687E9E">
              <w:rPr>
                <w:color w:val="000000"/>
                <w:sz w:val="20"/>
                <w:szCs w:val="20"/>
                <w:lang w:val="es-ES_tradnl" w:eastAsia="en-GB"/>
              </w:rPr>
              <w:t>traslados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087FC084" w14:textId="270C4387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575</w:t>
            </w:r>
            <w:r w:rsidR="005503F4">
              <w:rPr>
                <w:color w:val="000000"/>
                <w:sz w:val="20"/>
                <w:szCs w:val="20"/>
                <w:lang w:val="es-ES_tradnl"/>
              </w:rPr>
              <w:t>.</w:t>
            </w:r>
            <w:r w:rsidRPr="007143C2">
              <w:rPr>
                <w:color w:val="000000"/>
                <w:sz w:val="20"/>
                <w:szCs w:val="20"/>
                <w:lang w:val="es-ES_tradnl"/>
              </w:rPr>
              <w:t>400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28093A75" w14:textId="79B31158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sz w:val="20"/>
                <w:szCs w:val="20"/>
                <w:lang w:val="es-ES_tradnl"/>
              </w:rPr>
              <w:t>511.321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05145E51" w14:textId="2C82B2EF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sz w:val="20"/>
                <w:szCs w:val="20"/>
                <w:lang w:val="es-ES_tradnl"/>
              </w:rPr>
              <w:t>64.079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79730BA9" w14:textId="5B3D614B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571.400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4D93421D" w14:textId="111DD890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571.400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255C25C8" w14:textId="66F5CC9F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621.400</w:t>
            </w:r>
          </w:p>
        </w:tc>
      </w:tr>
      <w:tr w:rsidR="003A4DEE" w:rsidRPr="007143C2" w14:paraId="630AB5B6" w14:textId="77777777" w:rsidTr="008C2693"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  <w:hideMark/>
          </w:tcPr>
          <w:p w14:paraId="4B61DDDF" w14:textId="3B4D83DA" w:rsidR="005166F4" w:rsidRPr="007143C2" w:rsidRDefault="005166F4" w:rsidP="00EB4657">
            <w:pPr>
              <w:widowControl w:val="0"/>
              <w:jc w:val="left"/>
              <w:rPr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 w:eastAsia="en-GB"/>
              </w:rPr>
              <w:t>Actividades</w:t>
            </w:r>
            <w:r w:rsidR="007665EA">
              <w:rPr>
                <w:color w:val="000000"/>
                <w:sz w:val="20"/>
                <w:szCs w:val="20"/>
                <w:lang w:val="es-ES_tradnl" w:eastAsia="en-GB"/>
              </w:rPr>
              <w:t xml:space="preserve"> </w:t>
            </w:r>
            <w:r w:rsidRPr="007143C2">
              <w:rPr>
                <w:color w:val="000000"/>
                <w:sz w:val="20"/>
                <w:szCs w:val="20"/>
                <w:lang w:val="es-ES_tradnl" w:eastAsia="en-GB"/>
              </w:rPr>
              <w:t>y</w:t>
            </w:r>
            <w:r w:rsidR="007665EA">
              <w:rPr>
                <w:color w:val="000000"/>
                <w:sz w:val="20"/>
                <w:szCs w:val="20"/>
                <w:lang w:val="es-ES_tradnl" w:eastAsia="en-GB"/>
              </w:rPr>
              <w:t xml:space="preserve"> </w:t>
            </w:r>
            <w:r w:rsidRPr="007143C2">
              <w:rPr>
                <w:color w:val="000000"/>
                <w:sz w:val="20"/>
                <w:szCs w:val="20"/>
                <w:lang w:val="es-ES_tradnl" w:eastAsia="en-GB"/>
              </w:rPr>
              <w:t>reuniones</w:t>
            </w:r>
            <w:r w:rsidR="007665EA">
              <w:rPr>
                <w:color w:val="000000"/>
                <w:sz w:val="20"/>
                <w:szCs w:val="20"/>
                <w:lang w:val="es-ES_tradnl" w:eastAsia="en-GB"/>
              </w:rPr>
              <w:t xml:space="preserve"> </w:t>
            </w:r>
            <w:r w:rsidRPr="007143C2">
              <w:rPr>
                <w:color w:val="000000"/>
                <w:sz w:val="20"/>
                <w:szCs w:val="20"/>
                <w:lang w:val="es-ES_tradnl" w:eastAsia="en-GB"/>
              </w:rPr>
              <w:t>regionales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048987A3" w14:textId="7D0BB6E0" w:rsidR="005166F4" w:rsidRPr="007143C2" w:rsidRDefault="005166F4" w:rsidP="0086418B">
            <w:pPr>
              <w:widowControl w:val="0"/>
              <w:ind w:left="112"/>
              <w:jc w:val="right"/>
              <w:rPr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1.316.400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2B25209A" w14:textId="65AD469E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sz w:val="20"/>
                <w:szCs w:val="20"/>
                <w:lang w:val="es-ES_tradnl"/>
              </w:rPr>
              <w:t>1.076.774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4A608A1D" w14:textId="2D174C0C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sz w:val="20"/>
                <w:szCs w:val="20"/>
                <w:lang w:val="es-ES_tradnl"/>
              </w:rPr>
              <w:t>239.626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749F5007" w14:textId="5CCA591B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1.320.400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1ECE000D" w14:textId="4109C6AF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1.320.400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5FE4AE97" w14:textId="7EB7DF8D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1.320.400</w:t>
            </w:r>
          </w:p>
        </w:tc>
      </w:tr>
      <w:tr w:rsidR="003A4DEE" w:rsidRPr="007143C2" w14:paraId="1FA4D93B" w14:textId="77777777" w:rsidTr="008C2693"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  <w:hideMark/>
          </w:tcPr>
          <w:p w14:paraId="2CEA05AC" w14:textId="2385506D" w:rsidR="005166F4" w:rsidRPr="007143C2" w:rsidRDefault="005166F4" w:rsidP="00EB4657">
            <w:pPr>
              <w:widowControl w:val="0"/>
              <w:jc w:val="left"/>
              <w:rPr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 w:eastAsia="en-GB"/>
              </w:rPr>
              <w:t>Servicios</w:t>
            </w:r>
            <w:r w:rsidR="007665EA">
              <w:rPr>
                <w:color w:val="000000"/>
                <w:sz w:val="20"/>
                <w:szCs w:val="20"/>
                <w:lang w:val="es-ES_tradnl" w:eastAsia="en-GB"/>
              </w:rPr>
              <w:t xml:space="preserve"> </w:t>
            </w:r>
            <w:r w:rsidRPr="007143C2">
              <w:rPr>
                <w:color w:val="000000"/>
                <w:sz w:val="20"/>
                <w:szCs w:val="20"/>
                <w:lang w:val="es-ES_tradnl" w:eastAsia="en-GB"/>
              </w:rPr>
              <w:t>globales</w:t>
            </w:r>
            <w:r w:rsidR="007665EA">
              <w:rPr>
                <w:color w:val="000000"/>
                <w:sz w:val="20"/>
                <w:szCs w:val="20"/>
                <w:lang w:val="es-ES_tradnl" w:eastAsia="en-GB"/>
              </w:rPr>
              <w:t xml:space="preserve"> </w:t>
            </w:r>
            <w:r w:rsidRPr="007143C2">
              <w:rPr>
                <w:color w:val="000000"/>
                <w:sz w:val="20"/>
                <w:szCs w:val="20"/>
                <w:lang w:val="es-ES_tradnl" w:eastAsia="en-GB"/>
              </w:rPr>
              <w:t>y</w:t>
            </w:r>
            <w:r w:rsidR="007665EA">
              <w:rPr>
                <w:color w:val="000000"/>
                <w:sz w:val="20"/>
                <w:szCs w:val="20"/>
                <w:lang w:val="es-ES_tradnl" w:eastAsia="en-GB"/>
              </w:rPr>
              <w:t xml:space="preserve"> </w:t>
            </w:r>
            <w:r w:rsidRPr="007143C2">
              <w:rPr>
                <w:color w:val="000000"/>
                <w:sz w:val="20"/>
                <w:szCs w:val="20"/>
                <w:lang w:val="es-ES_tradnl" w:eastAsia="en-GB"/>
              </w:rPr>
              <w:t>apoyo</w:t>
            </w:r>
            <w:r w:rsidR="007665EA">
              <w:rPr>
                <w:color w:val="000000"/>
                <w:sz w:val="20"/>
                <w:szCs w:val="20"/>
                <w:lang w:val="es-ES_tradnl" w:eastAsia="en-GB"/>
              </w:rPr>
              <w:t xml:space="preserve"> </w:t>
            </w:r>
            <w:r w:rsidRPr="007143C2">
              <w:rPr>
                <w:color w:val="000000"/>
                <w:sz w:val="20"/>
                <w:szCs w:val="20"/>
                <w:lang w:val="es-ES_tradnl" w:eastAsia="en-GB"/>
              </w:rPr>
              <w:t>a</w:t>
            </w:r>
            <w:r w:rsidR="007665EA">
              <w:rPr>
                <w:color w:val="000000"/>
                <w:sz w:val="20"/>
                <w:szCs w:val="20"/>
                <w:lang w:val="es-ES_tradnl" w:eastAsia="en-GB"/>
              </w:rPr>
              <w:t xml:space="preserve"> </w:t>
            </w:r>
            <w:r w:rsidRPr="007143C2">
              <w:rPr>
                <w:color w:val="000000"/>
                <w:sz w:val="20"/>
                <w:szCs w:val="20"/>
                <w:lang w:val="es-ES_tradnl" w:eastAsia="en-GB"/>
              </w:rPr>
              <w:t>reuniones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28E8694F" w14:textId="45739FC4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855.000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771CBCA9" w14:textId="437AF9BC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sz w:val="20"/>
                <w:szCs w:val="20"/>
                <w:lang w:val="es-ES_tradnl"/>
              </w:rPr>
              <w:t>614.857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247E8BBE" w14:textId="66E38AAC" w:rsidR="005166F4" w:rsidRPr="007143C2" w:rsidRDefault="008B5D8B" w:rsidP="0086418B">
            <w:pPr>
              <w:widowControl w:val="0"/>
              <w:jc w:val="right"/>
              <w:rPr>
                <w:color w:val="000000"/>
                <w:sz w:val="20"/>
                <w:szCs w:val="20"/>
                <w:lang w:val="es-ES_tradnl" w:eastAsia="en-GB"/>
              </w:rPr>
            </w:pPr>
            <w:r>
              <w:rPr>
                <w:sz w:val="20"/>
                <w:szCs w:val="20"/>
                <w:lang w:val="es-ES_tradnl"/>
              </w:rPr>
              <w:t>240.</w:t>
            </w:r>
            <w:r w:rsidR="005166F4" w:rsidRPr="007143C2">
              <w:rPr>
                <w:sz w:val="20"/>
                <w:szCs w:val="20"/>
                <w:lang w:val="es-ES_tradnl"/>
              </w:rPr>
              <w:t>143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25C3C4AD" w14:textId="00C6BC57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705.000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625CF3B7" w14:textId="6333F6CC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650.000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22FEAFA4" w14:textId="5B8FDBDB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555.000</w:t>
            </w:r>
          </w:p>
        </w:tc>
      </w:tr>
      <w:tr w:rsidR="003A4DEE" w:rsidRPr="007143C2" w14:paraId="6193D773" w14:textId="77777777" w:rsidTr="008C2693"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  <w:hideMark/>
          </w:tcPr>
          <w:p w14:paraId="122E7E2F" w14:textId="728B2E34" w:rsidR="005166F4" w:rsidRPr="007143C2" w:rsidRDefault="008D4BEF" w:rsidP="00EB4657">
            <w:pPr>
              <w:widowControl w:val="0"/>
              <w:jc w:val="left"/>
              <w:rPr>
                <w:color w:val="000000"/>
                <w:sz w:val="20"/>
                <w:szCs w:val="20"/>
                <w:lang w:val="es-ES_tradnl" w:eastAsia="en-GB"/>
              </w:rPr>
            </w:pPr>
            <w:r>
              <w:rPr>
                <w:color w:val="000000"/>
                <w:sz w:val="20"/>
                <w:szCs w:val="20"/>
                <w:lang w:val="es-ES_tradnl" w:eastAsia="en-GB"/>
              </w:rPr>
              <w:t>Oficinas</w:t>
            </w:r>
            <w:r w:rsidR="007665EA">
              <w:rPr>
                <w:color w:val="000000"/>
                <w:sz w:val="20"/>
                <w:szCs w:val="20"/>
                <w:lang w:val="es-ES_tradnl" w:eastAsia="en-GB"/>
              </w:rPr>
              <w:t xml:space="preserve"> </w:t>
            </w:r>
            <w:r w:rsidR="006C4912" w:rsidRPr="006C4912">
              <w:rPr>
                <w:color w:val="000000"/>
                <w:sz w:val="20"/>
                <w:szCs w:val="20"/>
                <w:lang w:val="es-ES_tradnl" w:eastAsia="en-GB"/>
              </w:rPr>
              <w:t>y</w:t>
            </w:r>
            <w:r w:rsidR="007665EA">
              <w:rPr>
                <w:color w:val="000000"/>
                <w:sz w:val="20"/>
                <w:szCs w:val="20"/>
                <w:lang w:val="es-ES_tradnl" w:eastAsia="en-GB"/>
              </w:rPr>
              <w:t xml:space="preserve"> </w:t>
            </w:r>
            <w:r w:rsidR="006C4912" w:rsidRPr="006C4912">
              <w:rPr>
                <w:color w:val="000000"/>
                <w:sz w:val="20"/>
                <w:szCs w:val="20"/>
                <w:lang w:val="es-ES_tradnl" w:eastAsia="en-GB"/>
              </w:rPr>
              <w:t>equipos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1CAB8B12" w14:textId="7FC50DB9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590.000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7C02FBA4" w14:textId="5FCB6F12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sz w:val="20"/>
                <w:szCs w:val="20"/>
                <w:lang w:val="es-ES_tradnl"/>
              </w:rPr>
              <w:t>475.019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197CB512" w14:textId="69DBF6EC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sz w:val="20"/>
                <w:szCs w:val="20"/>
                <w:lang w:val="es-ES_tradnl"/>
              </w:rPr>
              <w:t>114.981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603B3BFE" w14:textId="179C86D3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590.000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5B7971EA" w14:textId="38F24D81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550.000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5D13F466" w14:textId="2675BAD4" w:rsidR="005166F4" w:rsidRPr="007143C2" w:rsidRDefault="005166F4" w:rsidP="0086418B">
            <w:pPr>
              <w:widowControl w:val="0"/>
              <w:jc w:val="right"/>
              <w:rPr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590.000</w:t>
            </w:r>
          </w:p>
        </w:tc>
      </w:tr>
      <w:tr w:rsidR="003A4DEE" w:rsidRPr="007143C2" w14:paraId="7567F993" w14:textId="77777777" w:rsidTr="008C2693"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  <w:hideMark/>
          </w:tcPr>
          <w:p w14:paraId="7FBD5447" w14:textId="09790D6B" w:rsidR="0086418B" w:rsidRPr="007143C2" w:rsidRDefault="0086418B" w:rsidP="00EB4657">
            <w:pPr>
              <w:widowControl w:val="0"/>
              <w:jc w:val="left"/>
              <w:rPr>
                <w:b/>
                <w:color w:val="000000"/>
                <w:sz w:val="20"/>
                <w:szCs w:val="20"/>
                <w:lang w:val="es-ES_tradnl"/>
              </w:rPr>
            </w:pPr>
            <w:r w:rsidRPr="007143C2">
              <w:rPr>
                <w:b/>
                <w:color w:val="000000"/>
                <w:sz w:val="20"/>
                <w:szCs w:val="20"/>
                <w:lang w:val="es-ES_tradnl"/>
              </w:rPr>
              <w:t>Subtotal</w:t>
            </w:r>
            <w:r w:rsidR="007665EA">
              <w:rPr>
                <w:b/>
                <w:color w:val="000000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1D573183" w14:textId="7C55443B" w:rsidR="0086418B" w:rsidRPr="007143C2" w:rsidRDefault="0086418B" w:rsidP="00F95C11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b/>
                <w:bCs/>
                <w:color w:val="000000"/>
                <w:sz w:val="20"/>
                <w:szCs w:val="20"/>
                <w:lang w:val="es-ES_tradnl"/>
              </w:rPr>
              <w:t>11.191.331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35134309" w14:textId="6E277D66" w:rsidR="0086418B" w:rsidRPr="007143C2" w:rsidRDefault="0086418B" w:rsidP="00F95C11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b/>
                <w:bCs/>
                <w:color w:val="000000"/>
                <w:sz w:val="20"/>
                <w:szCs w:val="20"/>
                <w:lang w:val="es-ES_tradnl"/>
              </w:rPr>
              <w:t>10.454.291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3EFF7EF2" w14:textId="7C029688" w:rsidR="0086418B" w:rsidRPr="007143C2" w:rsidRDefault="0086418B" w:rsidP="00F95C11">
            <w:pPr>
              <w:widowControl w:val="0"/>
              <w:jc w:val="right"/>
              <w:rPr>
                <w:b/>
                <w:bCs/>
                <w:sz w:val="20"/>
                <w:szCs w:val="20"/>
                <w:highlight w:val="yellow"/>
                <w:lang w:val="es-ES_tradnl"/>
              </w:rPr>
            </w:pPr>
            <w:r w:rsidRPr="007143C2">
              <w:rPr>
                <w:b/>
                <w:bCs/>
                <w:color w:val="000000"/>
                <w:sz w:val="20"/>
                <w:szCs w:val="20"/>
                <w:lang w:val="es-ES_tradnl"/>
              </w:rPr>
              <w:t>737.040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6AB5D91C" w14:textId="0A55CF94" w:rsidR="0086418B" w:rsidRPr="007143C2" w:rsidRDefault="0086418B" w:rsidP="00F95C11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b/>
                <w:bCs/>
                <w:color w:val="000000"/>
                <w:sz w:val="20"/>
                <w:szCs w:val="20"/>
                <w:lang w:val="es-ES_tradnl"/>
              </w:rPr>
              <w:t>11.276.967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5D570726" w14:textId="4B11A4D8" w:rsidR="0086418B" w:rsidRPr="007143C2" w:rsidRDefault="0086418B" w:rsidP="00F95C11">
            <w:pPr>
              <w:jc w:val="right"/>
              <w:rPr>
                <w:b/>
                <w:bCs/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b/>
                <w:bCs/>
                <w:color w:val="000000"/>
                <w:sz w:val="20"/>
                <w:szCs w:val="20"/>
                <w:lang w:val="es-ES_tradnl"/>
              </w:rPr>
              <w:t>10.981.800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6EBA1FEF" w14:textId="4826EB97" w:rsidR="0086418B" w:rsidRPr="007143C2" w:rsidRDefault="0086418B" w:rsidP="00F95C11">
            <w:pPr>
              <w:jc w:val="right"/>
              <w:rPr>
                <w:b/>
                <w:bCs/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b/>
                <w:bCs/>
                <w:color w:val="000000"/>
                <w:sz w:val="20"/>
                <w:szCs w:val="20"/>
                <w:lang w:val="es-ES_tradnl"/>
              </w:rPr>
              <w:t>11.419.783</w:t>
            </w:r>
          </w:p>
        </w:tc>
      </w:tr>
      <w:tr w:rsidR="003A4DEE" w:rsidRPr="007143C2" w14:paraId="4815C8DE" w14:textId="77777777" w:rsidTr="008C2693"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  <w:hideMark/>
          </w:tcPr>
          <w:p w14:paraId="30DE7005" w14:textId="0649E9E6" w:rsidR="00DC432B" w:rsidRPr="007143C2" w:rsidRDefault="00DC432B" w:rsidP="00EB4657">
            <w:pPr>
              <w:widowControl w:val="0"/>
              <w:jc w:val="left"/>
              <w:rPr>
                <w:color w:val="000000"/>
                <w:sz w:val="20"/>
                <w:szCs w:val="20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 w:eastAsia="en-GB"/>
              </w:rPr>
              <w:t>Gastos</w:t>
            </w:r>
            <w:r w:rsidR="007665EA">
              <w:rPr>
                <w:color w:val="000000"/>
                <w:sz w:val="20"/>
                <w:szCs w:val="20"/>
                <w:lang w:val="es-ES_tradnl" w:eastAsia="en-GB"/>
              </w:rPr>
              <w:t xml:space="preserve"> </w:t>
            </w:r>
            <w:r w:rsidRPr="007143C2">
              <w:rPr>
                <w:color w:val="000000"/>
                <w:sz w:val="20"/>
                <w:szCs w:val="20"/>
                <w:lang w:val="es-ES_tradnl" w:eastAsia="en-GB"/>
              </w:rPr>
              <w:t>de</w:t>
            </w:r>
            <w:r w:rsidR="007665EA">
              <w:rPr>
                <w:color w:val="000000"/>
                <w:sz w:val="20"/>
                <w:szCs w:val="20"/>
                <w:lang w:val="es-ES_tradnl" w:eastAsia="en-GB"/>
              </w:rPr>
              <w:t xml:space="preserve"> </w:t>
            </w:r>
            <w:r w:rsidRPr="007143C2">
              <w:rPr>
                <w:color w:val="000000"/>
                <w:sz w:val="20"/>
                <w:szCs w:val="20"/>
                <w:lang w:val="es-ES_tradnl" w:eastAsia="en-GB"/>
              </w:rPr>
              <w:t>apoyo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607C2DC8" w14:textId="59D768C1" w:rsidR="00DC432B" w:rsidRPr="007143C2" w:rsidRDefault="00DC432B" w:rsidP="00F95C11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895.306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16F533D1" w14:textId="37DAA614" w:rsidR="00DC432B" w:rsidRPr="007143C2" w:rsidRDefault="00DC432B" w:rsidP="00F95C11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836.343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57D18A74" w14:textId="5A2231AB" w:rsidR="00DC432B" w:rsidRPr="007143C2" w:rsidRDefault="00DC432B" w:rsidP="00F95C11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58.963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0EB61397" w14:textId="6CD8563E" w:rsidR="00DC432B" w:rsidRPr="007143C2" w:rsidRDefault="00DC432B" w:rsidP="00F95C11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902.157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7A1A4C56" w14:textId="4C9C1FB2" w:rsidR="00DC432B" w:rsidRPr="007143C2" w:rsidRDefault="00DC432B" w:rsidP="00F95C11">
            <w:pPr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878.544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5DEF8031" w14:textId="06C10790" w:rsidR="00DC432B" w:rsidRPr="007143C2" w:rsidRDefault="00DC432B" w:rsidP="00054634">
            <w:pPr>
              <w:jc w:val="right"/>
              <w:rPr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913.583</w:t>
            </w:r>
          </w:p>
        </w:tc>
      </w:tr>
      <w:tr w:rsidR="003A4DEE" w:rsidRPr="007143C2" w14:paraId="301421E5" w14:textId="77777777" w:rsidTr="008C2693">
        <w:trPr>
          <w:trHeight w:val="71"/>
        </w:trPr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  <w:hideMark/>
          </w:tcPr>
          <w:p w14:paraId="06C7CA2A" w14:textId="77777777" w:rsidR="00DC432B" w:rsidRPr="007143C2" w:rsidRDefault="00DC432B" w:rsidP="00EB4657">
            <w:pPr>
              <w:widowControl w:val="0"/>
              <w:jc w:val="left"/>
              <w:rPr>
                <w:b/>
                <w:color w:val="000000"/>
                <w:sz w:val="20"/>
                <w:szCs w:val="20"/>
                <w:lang w:val="es-ES_tradnl"/>
              </w:rPr>
            </w:pPr>
            <w:r w:rsidRPr="007143C2">
              <w:rPr>
                <w:b/>
                <w:iCs/>
                <w:color w:val="000000"/>
                <w:sz w:val="20"/>
                <w:szCs w:val="20"/>
                <w:lang w:val="es-ES_tradnl" w:eastAsia="en-GB"/>
              </w:rPr>
              <w:t>Total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39A354BF" w14:textId="6BD0190C" w:rsidR="00DC432B" w:rsidRPr="007143C2" w:rsidRDefault="00DC432B" w:rsidP="00F95C11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b/>
                <w:bCs/>
                <w:color w:val="000000"/>
                <w:sz w:val="20"/>
                <w:szCs w:val="20"/>
                <w:lang w:val="es-ES_tradnl"/>
              </w:rPr>
              <w:t>12.086.637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49F6F2A9" w14:textId="295DC491" w:rsidR="00DC432B" w:rsidRPr="007143C2" w:rsidRDefault="00DC432B" w:rsidP="00F95C11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b/>
                <w:bCs/>
                <w:color w:val="000000"/>
                <w:sz w:val="20"/>
                <w:szCs w:val="20"/>
                <w:lang w:val="es-ES_tradnl"/>
              </w:rPr>
              <w:t>11.290.634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21C81DFB" w14:textId="584FC510" w:rsidR="00DC432B" w:rsidRPr="007143C2" w:rsidRDefault="00DC432B" w:rsidP="00F95C11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b/>
                <w:bCs/>
                <w:color w:val="000000"/>
                <w:sz w:val="20"/>
                <w:szCs w:val="20"/>
                <w:lang w:val="es-ES_tradnl"/>
              </w:rPr>
              <w:t>796.003</w:t>
            </w:r>
            <w:r w:rsidR="0017384E" w:rsidRPr="007143C2">
              <w:rPr>
                <w:sz w:val="19"/>
                <w:szCs w:val="19"/>
                <w:vertAlign w:val="superscript"/>
                <w:lang w:val="es-ES_tradnl"/>
              </w:rPr>
              <w:t>b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1532DED5" w14:textId="060FE341" w:rsidR="00DC432B" w:rsidRPr="007143C2" w:rsidRDefault="00DC432B" w:rsidP="00F95C11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7143C2">
              <w:rPr>
                <w:b/>
                <w:bCs/>
                <w:color w:val="000000"/>
                <w:sz w:val="20"/>
                <w:szCs w:val="20"/>
                <w:lang w:val="es-ES_tradnl"/>
              </w:rPr>
              <w:t>12.179.124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5B9B5124" w14:textId="551205CC" w:rsidR="00DC432B" w:rsidRPr="007143C2" w:rsidRDefault="00F95C11" w:rsidP="00F95C11">
            <w:pPr>
              <w:jc w:val="right"/>
              <w:rPr>
                <w:b/>
                <w:bCs/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b/>
                <w:bCs/>
                <w:color w:val="000000"/>
                <w:sz w:val="20"/>
                <w:szCs w:val="20"/>
                <w:lang w:val="es-ES_tradnl"/>
              </w:rPr>
              <w:t>11.860.344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7084C205" w14:textId="5556BCA9" w:rsidR="00DC432B" w:rsidRPr="007143C2" w:rsidRDefault="00F95C11" w:rsidP="00F95C11">
            <w:pPr>
              <w:jc w:val="right"/>
              <w:rPr>
                <w:b/>
                <w:bCs/>
                <w:color w:val="000000"/>
                <w:sz w:val="20"/>
                <w:szCs w:val="20"/>
                <w:highlight w:val="yellow"/>
                <w:lang w:val="es-ES_tradnl" w:eastAsia="en-GB"/>
              </w:rPr>
            </w:pPr>
            <w:r w:rsidRPr="007143C2">
              <w:rPr>
                <w:b/>
                <w:bCs/>
                <w:color w:val="000000"/>
                <w:sz w:val="20"/>
                <w:szCs w:val="20"/>
                <w:lang w:val="es-ES_tradnl"/>
              </w:rPr>
              <w:t>12.333.366</w:t>
            </w:r>
          </w:p>
        </w:tc>
      </w:tr>
    </w:tbl>
    <w:p w14:paraId="0F650D36" w14:textId="1EF61B11" w:rsidR="00A83C1B" w:rsidRPr="007143C2" w:rsidRDefault="00A83C1B" w:rsidP="00A83C1B">
      <w:pPr>
        <w:widowControl w:val="0"/>
        <w:rPr>
          <w:sz w:val="19"/>
          <w:szCs w:val="19"/>
          <w:lang w:val="es-ES_tradnl"/>
        </w:rPr>
      </w:pPr>
      <w:r w:rsidRPr="007143C2">
        <w:rPr>
          <w:sz w:val="19"/>
          <w:szCs w:val="19"/>
          <w:vertAlign w:val="superscript"/>
          <w:lang w:val="es-ES_tradnl"/>
        </w:rPr>
        <w:t>a</w:t>
      </w:r>
      <w:r w:rsidR="007665EA">
        <w:rPr>
          <w:sz w:val="19"/>
          <w:szCs w:val="19"/>
          <w:vertAlign w:val="superscript"/>
          <w:lang w:val="es-ES_tradnl"/>
        </w:rPr>
        <w:t xml:space="preserve"> </w:t>
      </w:r>
      <w:r w:rsidR="007A0509">
        <w:rPr>
          <w:sz w:val="19"/>
          <w:szCs w:val="19"/>
          <w:lang w:val="es-ES_tradnl"/>
        </w:rPr>
        <w:t>Estimación</w:t>
      </w:r>
      <w:r w:rsidR="007665EA">
        <w:rPr>
          <w:sz w:val="19"/>
          <w:szCs w:val="19"/>
          <w:lang w:val="es-ES_tradnl"/>
        </w:rPr>
        <w:t xml:space="preserve"> </w:t>
      </w:r>
      <w:r w:rsidRPr="007143C2">
        <w:rPr>
          <w:sz w:val="19"/>
          <w:szCs w:val="19"/>
          <w:lang w:val="es-ES_tradnl"/>
        </w:rPr>
        <w:t>al</w:t>
      </w:r>
      <w:r w:rsidR="007665EA">
        <w:rPr>
          <w:sz w:val="19"/>
          <w:szCs w:val="19"/>
          <w:lang w:val="es-ES_tradnl"/>
        </w:rPr>
        <w:t xml:space="preserve"> </w:t>
      </w:r>
      <w:r w:rsidRPr="007143C2">
        <w:rPr>
          <w:sz w:val="19"/>
          <w:szCs w:val="19"/>
          <w:lang w:val="es-ES_tradnl"/>
        </w:rPr>
        <w:t>31</w:t>
      </w:r>
      <w:r w:rsidR="007665EA">
        <w:rPr>
          <w:sz w:val="19"/>
          <w:szCs w:val="19"/>
          <w:lang w:val="es-ES_tradnl"/>
        </w:rPr>
        <w:t xml:space="preserve"> </w:t>
      </w:r>
      <w:r w:rsidRPr="007143C2">
        <w:rPr>
          <w:sz w:val="19"/>
          <w:szCs w:val="19"/>
          <w:lang w:val="es-ES_tradnl"/>
        </w:rPr>
        <w:t>de</w:t>
      </w:r>
      <w:r w:rsidR="007665EA">
        <w:rPr>
          <w:sz w:val="19"/>
          <w:szCs w:val="19"/>
          <w:lang w:val="es-ES_tradnl"/>
        </w:rPr>
        <w:t xml:space="preserve"> </w:t>
      </w:r>
      <w:r w:rsidRPr="007143C2">
        <w:rPr>
          <w:sz w:val="19"/>
          <w:szCs w:val="19"/>
          <w:lang w:val="es-ES_tradnl"/>
        </w:rPr>
        <w:t>diciembre</w:t>
      </w:r>
      <w:r w:rsidR="007665EA">
        <w:rPr>
          <w:sz w:val="19"/>
          <w:szCs w:val="19"/>
          <w:lang w:val="es-ES_tradnl"/>
        </w:rPr>
        <w:t xml:space="preserve"> </w:t>
      </w:r>
      <w:r w:rsidR="005166F4" w:rsidRPr="007143C2">
        <w:rPr>
          <w:sz w:val="19"/>
          <w:szCs w:val="19"/>
          <w:lang w:val="es-ES_tradnl"/>
        </w:rPr>
        <w:t>de</w:t>
      </w:r>
      <w:r w:rsidR="007665EA">
        <w:rPr>
          <w:sz w:val="19"/>
          <w:szCs w:val="19"/>
          <w:lang w:val="es-ES_tradnl"/>
        </w:rPr>
        <w:t xml:space="preserve"> </w:t>
      </w:r>
      <w:r w:rsidR="005166F4" w:rsidRPr="007143C2">
        <w:rPr>
          <w:sz w:val="19"/>
          <w:szCs w:val="19"/>
          <w:lang w:val="es-ES_tradnl"/>
        </w:rPr>
        <w:t>2026</w:t>
      </w:r>
      <w:r w:rsidRPr="007143C2">
        <w:rPr>
          <w:sz w:val="19"/>
          <w:szCs w:val="19"/>
          <w:lang w:val="es-ES_tradnl"/>
        </w:rPr>
        <w:t>.</w:t>
      </w:r>
    </w:p>
    <w:p w14:paraId="033F2027" w14:textId="704B729A" w:rsidR="00F03BE8" w:rsidRPr="007143C2" w:rsidRDefault="00A83C1B" w:rsidP="00A83C1B">
      <w:pPr>
        <w:widowControl w:val="0"/>
        <w:rPr>
          <w:sz w:val="19"/>
          <w:lang w:val="es-ES_tradnl"/>
        </w:rPr>
      </w:pPr>
      <w:r w:rsidRPr="007143C2">
        <w:rPr>
          <w:sz w:val="19"/>
          <w:szCs w:val="19"/>
          <w:vertAlign w:val="superscript"/>
          <w:lang w:val="es-ES_tradnl"/>
        </w:rPr>
        <w:t>b</w:t>
      </w:r>
      <w:r w:rsidR="007665EA">
        <w:rPr>
          <w:sz w:val="19"/>
          <w:szCs w:val="19"/>
          <w:vertAlign w:val="superscript"/>
          <w:lang w:val="es-ES_tradnl"/>
        </w:rPr>
        <w:t xml:space="preserve"> </w:t>
      </w:r>
      <w:r w:rsidR="00B85DFB">
        <w:rPr>
          <w:sz w:val="19"/>
          <w:lang w:val="es-ES_tradnl"/>
        </w:rPr>
        <w:t>Saldo</w:t>
      </w:r>
      <w:r w:rsidR="007665EA">
        <w:rPr>
          <w:sz w:val="19"/>
          <w:lang w:val="es-ES_tradnl"/>
        </w:rPr>
        <w:t xml:space="preserve"> </w:t>
      </w:r>
      <w:r w:rsidR="00B85DFB">
        <w:rPr>
          <w:sz w:val="19"/>
          <w:lang w:val="es-ES_tradnl"/>
        </w:rPr>
        <w:t>reintegrado</w:t>
      </w:r>
      <w:r w:rsidR="007665EA">
        <w:rPr>
          <w:sz w:val="19"/>
          <w:lang w:val="es-ES_tradnl"/>
        </w:rPr>
        <w:t xml:space="preserve"> </w:t>
      </w:r>
      <w:r w:rsidRPr="007143C2">
        <w:rPr>
          <w:sz w:val="19"/>
          <w:lang w:val="es-ES_tradnl"/>
        </w:rPr>
        <w:t>en</w:t>
      </w:r>
      <w:r w:rsidR="007665EA">
        <w:rPr>
          <w:sz w:val="19"/>
          <w:lang w:val="es-ES_tradnl"/>
        </w:rPr>
        <w:t xml:space="preserve"> </w:t>
      </w:r>
      <w:r w:rsidRPr="007143C2">
        <w:rPr>
          <w:sz w:val="19"/>
          <w:lang w:val="es-ES_tradnl"/>
        </w:rPr>
        <w:t>la</w:t>
      </w:r>
      <w:r w:rsidR="007665EA">
        <w:rPr>
          <w:sz w:val="19"/>
          <w:lang w:val="es-ES_tradnl"/>
        </w:rPr>
        <w:t xml:space="preserve"> </w:t>
      </w:r>
      <w:r w:rsidR="006B4152">
        <w:rPr>
          <w:sz w:val="19"/>
          <w:lang w:val="es-ES_tradnl"/>
        </w:rPr>
        <w:t>99ª</w:t>
      </w:r>
      <w:r w:rsidR="007665EA">
        <w:rPr>
          <w:sz w:val="19"/>
          <w:lang w:val="es-ES_tradnl"/>
        </w:rPr>
        <w:t xml:space="preserve"> </w:t>
      </w:r>
      <w:r w:rsidR="006B4152">
        <w:rPr>
          <w:sz w:val="19"/>
          <w:lang w:val="es-ES_tradnl"/>
        </w:rPr>
        <w:t>reunión</w:t>
      </w:r>
      <w:r w:rsidRPr="007143C2">
        <w:rPr>
          <w:sz w:val="19"/>
          <w:lang w:val="es-ES_tradnl"/>
        </w:rPr>
        <w:t>.</w:t>
      </w:r>
    </w:p>
    <w:p w14:paraId="6A609999" w14:textId="1587DC85" w:rsidR="00A83C1B" w:rsidRPr="007143C2" w:rsidRDefault="00AA5389" w:rsidP="005935DB">
      <w:pPr>
        <w:pStyle w:val="Heading1"/>
        <w:widowControl w:val="0"/>
        <w:spacing w:before="240"/>
        <w:rPr>
          <w:lang w:val="es-ES_tradnl"/>
        </w:rPr>
      </w:pPr>
      <w:bookmarkStart w:id="0" w:name="_Hlk182338250"/>
      <w:r>
        <w:rPr>
          <w:lang w:val="es-ES_tradnl"/>
        </w:rPr>
        <w:t>Según</w:t>
      </w:r>
      <w:r w:rsidR="007665EA">
        <w:rPr>
          <w:lang w:val="es-ES_tradnl"/>
        </w:rPr>
        <w:t xml:space="preserve"> </w:t>
      </w:r>
      <w:r>
        <w:rPr>
          <w:lang w:val="es-ES_tradnl"/>
        </w:rPr>
        <w:t>consta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documento</w:t>
      </w:r>
      <w:r w:rsidR="007665EA">
        <w:rPr>
          <w:lang w:val="es-ES_tradnl"/>
        </w:rPr>
        <w:t xml:space="preserve"> </w:t>
      </w:r>
      <w:r w:rsidRPr="0088713D">
        <w:rPr>
          <w:i/>
          <w:lang w:val="es-ES_tradnl"/>
        </w:rPr>
        <w:t>Informe</w:t>
      </w:r>
      <w:r w:rsidR="007665EA">
        <w:rPr>
          <w:i/>
          <w:lang w:val="es-ES_tradnl"/>
        </w:rPr>
        <w:t xml:space="preserve"> </w:t>
      </w:r>
      <w:r w:rsidRPr="0088713D">
        <w:rPr>
          <w:i/>
          <w:lang w:val="es-ES_tradnl"/>
        </w:rPr>
        <w:t>sobre</w:t>
      </w:r>
      <w:r w:rsidR="007665EA">
        <w:rPr>
          <w:i/>
          <w:lang w:val="es-ES_tradnl"/>
        </w:rPr>
        <w:t xml:space="preserve"> </w:t>
      </w:r>
      <w:r w:rsidRPr="0088713D">
        <w:rPr>
          <w:i/>
          <w:lang w:val="es-ES_tradnl"/>
        </w:rPr>
        <w:t>saldos</w:t>
      </w:r>
      <w:r w:rsidR="007665EA">
        <w:rPr>
          <w:i/>
          <w:lang w:val="es-ES_tradnl"/>
        </w:rPr>
        <w:t xml:space="preserve"> </w:t>
      </w:r>
      <w:r w:rsidRPr="0088713D">
        <w:rPr>
          <w:i/>
          <w:lang w:val="es-ES_tradnl"/>
        </w:rPr>
        <w:t>y</w:t>
      </w:r>
      <w:r w:rsidR="007665EA">
        <w:rPr>
          <w:i/>
          <w:lang w:val="es-ES_tradnl"/>
        </w:rPr>
        <w:t xml:space="preserve"> </w:t>
      </w:r>
      <w:r w:rsidRPr="0088713D">
        <w:rPr>
          <w:i/>
          <w:lang w:val="es-ES_tradnl"/>
        </w:rPr>
        <w:t>disponibilidad</w:t>
      </w:r>
      <w:r w:rsidR="007665EA">
        <w:rPr>
          <w:i/>
          <w:lang w:val="es-ES_tradnl"/>
        </w:rPr>
        <w:t xml:space="preserve"> </w:t>
      </w:r>
      <w:r w:rsidRPr="0088713D">
        <w:rPr>
          <w:i/>
          <w:lang w:val="es-ES_tradnl"/>
        </w:rPr>
        <w:t>de</w:t>
      </w:r>
      <w:r w:rsidR="007665EA">
        <w:rPr>
          <w:i/>
          <w:lang w:val="es-ES_tradnl"/>
        </w:rPr>
        <w:t xml:space="preserve"> </w:t>
      </w:r>
      <w:r w:rsidRPr="0088713D">
        <w:rPr>
          <w:i/>
          <w:lang w:val="es-ES_tradnl"/>
        </w:rPr>
        <w:t>recursos</w:t>
      </w:r>
      <w:r>
        <w:rPr>
          <w:lang w:val="es-ES_tradnl"/>
        </w:rPr>
        <w:t>,</w:t>
      </w:r>
      <w:r w:rsidRPr="007143C2">
        <w:rPr>
          <w:vertAlign w:val="superscript"/>
          <w:lang w:val="es-ES_tradnl"/>
        </w:rPr>
        <w:footnoteReference w:id="17"/>
      </w:r>
      <w:r w:rsidR="007665EA">
        <w:rPr>
          <w:lang w:val="es-ES_tradnl"/>
        </w:rPr>
        <w:t xml:space="preserve"> </w:t>
      </w:r>
      <w:r w:rsidR="00374866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>
        <w:rPr>
          <w:lang w:val="es-ES_tradnl"/>
        </w:rPr>
        <w:t>c</w:t>
      </w:r>
      <w:r w:rsidR="0053745E">
        <w:rPr>
          <w:lang w:val="es-ES_tradnl"/>
        </w:rPr>
        <w:t>onforme</w:t>
      </w:r>
      <w:r w:rsidR="007665EA">
        <w:rPr>
          <w:lang w:val="es-ES_tradnl"/>
        </w:rPr>
        <w:t xml:space="preserve"> </w:t>
      </w:r>
      <w:r w:rsidR="0053745E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53745E" w:rsidRPr="0053745E">
        <w:rPr>
          <w:lang w:val="es-ES_tradnl"/>
        </w:rPr>
        <w:t>lo</w:t>
      </w:r>
      <w:r w:rsidR="007665EA">
        <w:rPr>
          <w:lang w:val="es-ES_tradnl"/>
        </w:rPr>
        <w:t xml:space="preserve"> </w:t>
      </w:r>
      <w:r w:rsidR="0053745E" w:rsidRPr="0053745E">
        <w:rPr>
          <w:lang w:val="es-ES_tradnl"/>
        </w:rPr>
        <w:t>dispuesto</w:t>
      </w:r>
      <w:r w:rsidR="007665EA">
        <w:rPr>
          <w:lang w:val="es-ES_tradnl"/>
        </w:rPr>
        <w:t xml:space="preserve"> </w:t>
      </w:r>
      <w:r w:rsidR="0053745E" w:rsidRPr="0053745E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53745E" w:rsidRPr="0053745E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53745E" w:rsidRPr="0053745E">
        <w:rPr>
          <w:lang w:val="es-ES_tradnl"/>
        </w:rPr>
        <w:t>decisión</w:t>
      </w:r>
      <w:r w:rsidR="007665EA">
        <w:rPr>
          <w:lang w:val="es-ES_tradnl"/>
        </w:rPr>
        <w:t xml:space="preserve"> </w:t>
      </w:r>
      <w:r w:rsidR="0053745E" w:rsidRPr="0053745E">
        <w:rPr>
          <w:lang w:val="es-ES_tradnl"/>
        </w:rPr>
        <w:t>35/36</w:t>
      </w:r>
      <w:r w:rsidR="007665EA">
        <w:rPr>
          <w:lang w:val="es-ES_tradnl"/>
        </w:rPr>
        <w:t xml:space="preserve"> </w:t>
      </w:r>
      <w:r w:rsidR="0053745E" w:rsidRPr="0053745E">
        <w:rPr>
          <w:lang w:val="es-ES_tradnl"/>
        </w:rPr>
        <w:t>d)</w:t>
      </w:r>
      <w:r w:rsidR="0053745E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53745E">
        <w:rPr>
          <w:lang w:val="es-ES_tradnl"/>
        </w:rPr>
        <w:t>d</w:t>
      </w:r>
      <w:r w:rsidR="00F72C8E" w:rsidRPr="007143C2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F72C8E" w:rsidRPr="007143C2">
        <w:rPr>
          <w:lang w:val="es-ES_tradnl"/>
        </w:rPr>
        <w:t>los</w:t>
      </w:r>
      <w:r w:rsidR="007665EA">
        <w:rPr>
          <w:lang w:val="es-ES_tradnl"/>
        </w:rPr>
        <w:t xml:space="preserve"> USD </w:t>
      </w:r>
      <w:r w:rsidR="00DB1CEB">
        <w:rPr>
          <w:lang w:val="es-ES_tradnl"/>
        </w:rPr>
        <w:t>11.191.331</w:t>
      </w:r>
      <w:r w:rsidR="007665EA">
        <w:rPr>
          <w:lang w:val="es-ES_tradnl"/>
        </w:rPr>
        <w:t xml:space="preserve"> </w:t>
      </w:r>
      <w:r w:rsidR="000F4ABC">
        <w:rPr>
          <w:lang w:val="es-ES_tradnl"/>
        </w:rPr>
        <w:t>más</w:t>
      </w:r>
      <w:r w:rsidR="007665EA">
        <w:rPr>
          <w:lang w:val="es-ES_tradnl"/>
        </w:rPr>
        <w:t xml:space="preserve"> </w:t>
      </w:r>
      <w:r w:rsidR="000F4ABC">
        <w:rPr>
          <w:lang w:val="es-ES_tradnl"/>
        </w:rPr>
        <w:t>gastos</w:t>
      </w:r>
      <w:r w:rsidR="007665EA">
        <w:rPr>
          <w:lang w:val="es-ES_tradnl"/>
        </w:rPr>
        <w:t xml:space="preserve"> </w:t>
      </w:r>
      <w:r w:rsidR="000F4AB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F4ABC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0F4ABC">
        <w:rPr>
          <w:lang w:val="es-ES_tradnl"/>
        </w:rPr>
        <w:t>de</w:t>
      </w:r>
      <w:r w:rsidR="007665EA">
        <w:rPr>
          <w:lang w:val="es-ES_tradnl"/>
        </w:rPr>
        <w:t xml:space="preserve"> USD </w:t>
      </w:r>
      <w:r w:rsidR="000C2B90">
        <w:rPr>
          <w:lang w:val="es-ES_tradnl"/>
        </w:rPr>
        <w:t>895.306</w:t>
      </w:r>
      <w:r w:rsidR="007665EA">
        <w:rPr>
          <w:lang w:val="es-ES_tradnl"/>
        </w:rPr>
        <w:t xml:space="preserve"> </w:t>
      </w:r>
      <w:r w:rsidR="00F72C8E" w:rsidRPr="007143C2">
        <w:rPr>
          <w:lang w:val="es-ES_tradnl"/>
        </w:rPr>
        <w:t>aprobados</w:t>
      </w:r>
      <w:r w:rsidR="007665EA">
        <w:rPr>
          <w:lang w:val="es-ES_tradnl"/>
        </w:rPr>
        <w:t xml:space="preserve"> </w:t>
      </w:r>
      <w:r w:rsidR="00B17227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F72C8E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F72C8E" w:rsidRPr="007143C2">
        <w:rPr>
          <w:lang w:val="es-ES_tradnl"/>
        </w:rPr>
        <w:t>presupuesto</w:t>
      </w:r>
      <w:r w:rsidR="007665EA">
        <w:rPr>
          <w:lang w:val="es-ES_tradnl"/>
        </w:rPr>
        <w:t xml:space="preserve"> </w:t>
      </w:r>
      <w:r w:rsidR="00F72C8E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F72C8E" w:rsidRPr="007143C2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F72C8E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9B6DD1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9B6DD1">
        <w:rPr>
          <w:lang w:val="es-ES_tradnl"/>
        </w:rPr>
        <w:t>ejercicio</w:t>
      </w:r>
      <w:r w:rsidR="007665EA">
        <w:rPr>
          <w:lang w:val="es-ES_tradnl"/>
        </w:rPr>
        <w:t xml:space="preserve"> </w:t>
      </w:r>
      <w:r w:rsidR="00F72C8E" w:rsidRPr="007143C2">
        <w:rPr>
          <w:lang w:val="es-ES_tradnl"/>
        </w:rPr>
        <w:t>2025,</w:t>
      </w:r>
      <w:r w:rsidR="007665EA">
        <w:rPr>
          <w:lang w:val="es-ES_tradnl"/>
        </w:rPr>
        <w:t xml:space="preserve"> </w:t>
      </w:r>
      <w:r w:rsidR="00F72C8E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F72C8E"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D97EC8">
        <w:rPr>
          <w:lang w:val="es-ES_tradnl"/>
        </w:rPr>
        <w:t>reintegró</w:t>
      </w:r>
      <w:r w:rsidR="007665EA">
        <w:rPr>
          <w:lang w:val="es-ES_tradnl"/>
        </w:rPr>
        <w:t xml:space="preserve"> </w:t>
      </w:r>
      <w:r w:rsidR="00D728DA" w:rsidRPr="00D728DA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D728DA" w:rsidRPr="00D728DA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D728DA" w:rsidRPr="00D728DA">
        <w:rPr>
          <w:lang w:val="es-ES_tradnl"/>
        </w:rPr>
        <w:t>99ª</w:t>
      </w:r>
      <w:r w:rsidR="007665EA">
        <w:rPr>
          <w:lang w:val="es-ES_tradnl"/>
        </w:rPr>
        <w:t xml:space="preserve"> </w:t>
      </w:r>
      <w:r w:rsidR="00D728DA" w:rsidRPr="00D728DA">
        <w:rPr>
          <w:lang w:val="es-ES_tradnl"/>
        </w:rPr>
        <w:t>reunión</w:t>
      </w:r>
      <w:r w:rsidR="007665EA">
        <w:rPr>
          <w:lang w:val="es-ES_tradnl"/>
        </w:rPr>
        <w:t xml:space="preserve"> </w:t>
      </w:r>
      <w:r w:rsidR="00F37220">
        <w:rPr>
          <w:lang w:val="es-ES_tradnl"/>
        </w:rPr>
        <w:t>saldos</w:t>
      </w:r>
      <w:r w:rsidR="007665EA">
        <w:rPr>
          <w:lang w:val="es-ES_tradnl"/>
        </w:rPr>
        <w:t xml:space="preserve"> </w:t>
      </w:r>
      <w:r w:rsidR="00152A70">
        <w:rPr>
          <w:lang w:val="es-ES_tradnl"/>
        </w:rPr>
        <w:t>de</w:t>
      </w:r>
      <w:r w:rsidR="007665EA">
        <w:rPr>
          <w:lang w:val="es-ES_tradnl"/>
        </w:rPr>
        <w:t xml:space="preserve"> USD </w:t>
      </w:r>
      <w:r w:rsidR="00F72C8E" w:rsidRPr="007143C2">
        <w:rPr>
          <w:lang w:val="es-ES_tradnl"/>
        </w:rPr>
        <w:t>737.040</w:t>
      </w:r>
      <w:r w:rsidR="007665EA">
        <w:rPr>
          <w:lang w:val="es-ES_tradnl"/>
        </w:rPr>
        <w:t xml:space="preserve"> </w:t>
      </w:r>
      <w:r w:rsidR="000B715A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F72C8E" w:rsidRPr="007143C2">
        <w:rPr>
          <w:lang w:val="es-ES_tradnl"/>
        </w:rPr>
        <w:t>costos</w:t>
      </w:r>
      <w:r w:rsidR="007665EA">
        <w:rPr>
          <w:lang w:val="es-ES_tradnl"/>
        </w:rPr>
        <w:t xml:space="preserve"> </w:t>
      </w:r>
      <w:r w:rsidR="00F72C8E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403FE0">
        <w:rPr>
          <w:lang w:val="es-ES_tradnl"/>
        </w:rPr>
        <w:t>proyecto</w:t>
      </w:r>
      <w:r w:rsidR="007665EA">
        <w:rPr>
          <w:lang w:val="es-ES_tradnl"/>
        </w:rPr>
        <w:t xml:space="preserve"> </w:t>
      </w:r>
      <w:r w:rsidR="001A2954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1A2954">
        <w:rPr>
          <w:lang w:val="es-ES_tradnl"/>
        </w:rPr>
        <w:t>de</w:t>
      </w:r>
      <w:r w:rsidR="007665EA">
        <w:rPr>
          <w:lang w:val="es-ES_tradnl"/>
        </w:rPr>
        <w:t xml:space="preserve"> USD </w:t>
      </w:r>
      <w:r w:rsidR="00D728DA">
        <w:rPr>
          <w:lang w:val="es-ES_tradnl"/>
        </w:rPr>
        <w:t>58.963</w:t>
      </w:r>
      <w:r w:rsidR="007665EA" w:rsidRPr="00D371CA">
        <w:rPr>
          <w:lang w:val="es-ES"/>
        </w:rPr>
        <w:t xml:space="preserve"> </w:t>
      </w:r>
      <w:r w:rsidR="00970291" w:rsidRPr="00D371CA">
        <w:rPr>
          <w:lang w:val="es-ES"/>
        </w:rPr>
        <w:t>en</w:t>
      </w:r>
      <w:r w:rsidR="007665EA" w:rsidRPr="00D371CA">
        <w:rPr>
          <w:lang w:val="es-ES"/>
        </w:rPr>
        <w:t xml:space="preserve"> </w:t>
      </w:r>
      <w:r w:rsidR="004A2A62" w:rsidRPr="004A2A62">
        <w:rPr>
          <w:lang w:val="es-ES_tradnl"/>
        </w:rPr>
        <w:t>gastos</w:t>
      </w:r>
      <w:r w:rsidR="007665EA">
        <w:rPr>
          <w:lang w:val="es-ES_tradnl"/>
        </w:rPr>
        <w:t xml:space="preserve"> </w:t>
      </w:r>
      <w:r w:rsidR="004A2A62" w:rsidRPr="004A2A6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A2A62" w:rsidRPr="004A2A62">
        <w:rPr>
          <w:lang w:val="es-ES_tradnl"/>
        </w:rPr>
        <w:t>apoyo</w:t>
      </w:r>
      <w:r w:rsidR="00BC2836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bookmarkEnd w:id="0"/>
      <w:r w:rsidR="00A83C1B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mayor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parte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saldos</w:t>
      </w:r>
      <w:r w:rsidR="007665EA">
        <w:rPr>
          <w:lang w:val="es-ES_tradnl"/>
        </w:rPr>
        <w:t xml:space="preserve"> </w:t>
      </w:r>
      <w:r w:rsidR="00A83C1B" w:rsidRPr="007143C2">
        <w:rPr>
          <w:lang w:val="es-ES_tradnl"/>
        </w:rPr>
        <w:t>reintegrados</w:t>
      </w:r>
      <w:r w:rsidR="007665EA">
        <w:rPr>
          <w:lang w:val="es-ES_tradnl"/>
        </w:rPr>
        <w:t xml:space="preserve"> </w:t>
      </w:r>
      <w:r w:rsidR="00B80012">
        <w:rPr>
          <w:lang w:val="es-ES_tradnl"/>
        </w:rPr>
        <w:t>dicen</w:t>
      </w:r>
      <w:r w:rsidR="007665EA">
        <w:rPr>
          <w:lang w:val="es-ES_tradnl"/>
        </w:rPr>
        <w:t xml:space="preserve"> </w:t>
      </w:r>
      <w:r w:rsidR="00B80012">
        <w:rPr>
          <w:lang w:val="es-ES_tradnl"/>
        </w:rPr>
        <w:t>relación</w:t>
      </w:r>
      <w:r w:rsidR="007665EA">
        <w:rPr>
          <w:lang w:val="es-ES_tradnl"/>
        </w:rPr>
        <w:t xml:space="preserve"> </w:t>
      </w:r>
      <w:r w:rsidR="00B80012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C17CBE" w:rsidRPr="007143C2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="00C17CBE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C17CBE" w:rsidRPr="007143C2">
        <w:rPr>
          <w:lang w:val="es-ES_tradnl"/>
        </w:rPr>
        <w:t>reuniones</w:t>
      </w:r>
      <w:r w:rsidR="007665EA">
        <w:rPr>
          <w:lang w:val="es-ES_tradnl"/>
        </w:rPr>
        <w:t xml:space="preserve"> </w:t>
      </w:r>
      <w:r w:rsidR="00C17CBE" w:rsidRPr="007143C2">
        <w:rPr>
          <w:lang w:val="es-ES_tradnl"/>
        </w:rPr>
        <w:t>regionales</w:t>
      </w:r>
      <w:r w:rsidR="00C30999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CE15CE" w:rsidRPr="007143C2">
        <w:rPr>
          <w:lang w:val="es-ES_tradnl"/>
        </w:rPr>
        <w:t>servicios</w:t>
      </w:r>
      <w:r w:rsidR="007665EA">
        <w:rPr>
          <w:lang w:val="es-ES_tradnl"/>
        </w:rPr>
        <w:t xml:space="preserve"> </w:t>
      </w:r>
      <w:r w:rsidR="00C17CBE" w:rsidRPr="007143C2">
        <w:rPr>
          <w:lang w:val="es-ES_tradnl"/>
        </w:rPr>
        <w:t>globales</w:t>
      </w:r>
      <w:r w:rsidR="007665EA">
        <w:rPr>
          <w:lang w:val="es-ES_tradnl"/>
        </w:rPr>
        <w:t xml:space="preserve"> </w:t>
      </w:r>
      <w:r w:rsidR="00CE15CE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CE15CE" w:rsidRPr="007143C2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CE15CE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CE15CE" w:rsidRPr="007143C2">
        <w:rPr>
          <w:lang w:val="es-ES_tradnl"/>
        </w:rPr>
        <w:t>reuniones.</w:t>
      </w:r>
    </w:p>
    <w:p w14:paraId="4761B8F9" w14:textId="05C81FC6" w:rsidR="00A83C1B" w:rsidRPr="007143C2" w:rsidRDefault="00A83C1B" w:rsidP="00F36273">
      <w:pPr>
        <w:pStyle w:val="Heading1"/>
        <w:keepNext/>
        <w:numPr>
          <w:ilvl w:val="0"/>
          <w:numId w:val="0"/>
        </w:numPr>
        <w:jc w:val="center"/>
        <w:rPr>
          <w:b/>
          <w:caps/>
          <w:lang w:val="es-ES_tradnl"/>
        </w:rPr>
      </w:pPr>
      <w:r w:rsidRPr="007143C2">
        <w:rPr>
          <w:b/>
          <w:caps/>
          <w:lang w:val="es-ES_tradnl"/>
        </w:rPr>
        <w:lastRenderedPageBreak/>
        <w:t>Observaciones</w:t>
      </w:r>
      <w:r w:rsidR="007665EA">
        <w:rPr>
          <w:b/>
          <w:caps/>
          <w:lang w:val="es-ES_tradnl"/>
        </w:rPr>
        <w:t xml:space="preserve"> </w:t>
      </w:r>
      <w:r w:rsidRPr="007143C2">
        <w:rPr>
          <w:b/>
          <w:caps/>
          <w:lang w:val="es-ES_tradnl"/>
        </w:rPr>
        <w:t>y</w:t>
      </w:r>
      <w:r w:rsidR="007665EA">
        <w:rPr>
          <w:b/>
          <w:caps/>
          <w:lang w:val="es-ES_tradnl"/>
        </w:rPr>
        <w:t xml:space="preserve"> </w:t>
      </w:r>
      <w:r w:rsidRPr="007143C2">
        <w:rPr>
          <w:b/>
          <w:caps/>
          <w:lang w:val="es-ES_tradnl"/>
        </w:rPr>
        <w:t>recomendación</w:t>
      </w:r>
      <w:r w:rsidR="007665EA">
        <w:rPr>
          <w:b/>
          <w:caps/>
          <w:lang w:val="es-ES_tradnl"/>
        </w:rPr>
        <w:t xml:space="preserve"> </w:t>
      </w:r>
      <w:r w:rsidRPr="007143C2">
        <w:rPr>
          <w:b/>
          <w:caps/>
          <w:lang w:val="es-ES_tradnl"/>
        </w:rPr>
        <w:t>de</w:t>
      </w:r>
      <w:r w:rsidR="007665EA">
        <w:rPr>
          <w:b/>
          <w:caps/>
          <w:lang w:val="es-ES_tradnl"/>
        </w:rPr>
        <w:t xml:space="preserve"> </w:t>
      </w:r>
      <w:r w:rsidRPr="007143C2">
        <w:rPr>
          <w:b/>
          <w:caps/>
          <w:lang w:val="es-ES_tradnl"/>
        </w:rPr>
        <w:t>la</w:t>
      </w:r>
      <w:r w:rsidR="007665EA">
        <w:rPr>
          <w:b/>
          <w:caps/>
          <w:lang w:val="es-ES_tradnl"/>
        </w:rPr>
        <w:t xml:space="preserve"> </w:t>
      </w:r>
      <w:r w:rsidRPr="007143C2">
        <w:rPr>
          <w:b/>
          <w:caps/>
          <w:lang w:val="es-ES_tradnl"/>
        </w:rPr>
        <w:t>Secretaría</w:t>
      </w:r>
    </w:p>
    <w:p w14:paraId="0B01F4D0" w14:textId="0D7C325C" w:rsidR="00A83C1B" w:rsidRPr="007143C2" w:rsidRDefault="00E572F9" w:rsidP="00F36273">
      <w:pPr>
        <w:keepNext/>
        <w:spacing w:after="240"/>
        <w:jc w:val="left"/>
        <w:rPr>
          <w:sz w:val="24"/>
          <w:szCs w:val="24"/>
          <w:lang w:val="es-ES_tradnl"/>
        </w:rPr>
      </w:pPr>
      <w:r w:rsidRPr="007143C2">
        <w:rPr>
          <w:b/>
          <w:sz w:val="24"/>
          <w:szCs w:val="24"/>
          <w:lang w:val="es-ES_tradnl"/>
        </w:rPr>
        <w:t>Observaciones</w:t>
      </w:r>
    </w:p>
    <w:p w14:paraId="0158A7B4" w14:textId="048B9A7E" w:rsidR="000E6489" w:rsidRPr="007143C2" w:rsidRDefault="000E6489" w:rsidP="002930A1">
      <w:pPr>
        <w:numPr>
          <w:ilvl w:val="0"/>
          <w:numId w:val="1"/>
        </w:numPr>
        <w:spacing w:after="240"/>
        <w:outlineLvl w:val="0"/>
        <w:rPr>
          <w:lang w:val="es-ES_tradnl"/>
        </w:rPr>
      </w:pP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Secretaría</w:t>
      </w:r>
      <w:r w:rsidR="007665EA">
        <w:rPr>
          <w:lang w:val="es-ES_tradnl"/>
        </w:rPr>
        <w:t xml:space="preserve"> </w:t>
      </w:r>
      <w:r w:rsidR="00553BEF" w:rsidRPr="00553BEF">
        <w:rPr>
          <w:lang w:val="es-ES_tradnl"/>
        </w:rPr>
        <w:t>analizó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EE35CC">
        <w:rPr>
          <w:lang w:val="es-ES_tradnl"/>
        </w:rPr>
        <w:t>propuesta</w:t>
      </w:r>
      <w:r w:rsidR="007665EA">
        <w:rPr>
          <w:lang w:val="es-ES_tradnl"/>
        </w:rPr>
        <w:t xml:space="preserve"> </w:t>
      </w:r>
      <w:r w:rsidR="003E344C">
        <w:rPr>
          <w:lang w:val="es-ES_tradnl"/>
        </w:rPr>
        <w:t>programática</w:t>
      </w:r>
      <w:r w:rsidR="007665EA">
        <w:rPr>
          <w:lang w:val="es-ES_tradnl"/>
        </w:rPr>
        <w:t xml:space="preserve"> </w:t>
      </w:r>
      <w:r w:rsidR="003E344C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E344C">
        <w:rPr>
          <w:lang w:val="es-ES_tradnl"/>
        </w:rPr>
        <w:t>presupuestaria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414F99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414F99" w:rsidRPr="00414F99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414F99" w:rsidRPr="00414F99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414F99" w:rsidRPr="00414F99">
        <w:rPr>
          <w:lang w:val="es-ES_tradnl"/>
        </w:rPr>
        <w:t>cambios</w:t>
      </w:r>
      <w:r w:rsidR="007665EA">
        <w:rPr>
          <w:lang w:val="es-ES_tradnl"/>
        </w:rPr>
        <w:t xml:space="preserve"> </w:t>
      </w:r>
      <w:r w:rsidR="00414F99" w:rsidRPr="00414F99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414F99" w:rsidRPr="00414F99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414F99" w:rsidRPr="00414F99">
        <w:rPr>
          <w:lang w:val="es-ES_tradnl"/>
        </w:rPr>
        <w:t>programática</w:t>
      </w:r>
      <w:r w:rsidR="007665EA">
        <w:rPr>
          <w:lang w:val="es-ES_tradnl"/>
        </w:rPr>
        <w:t xml:space="preserve"> </w:t>
      </w:r>
      <w:r w:rsidR="00414F99" w:rsidRPr="00414F99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414F99" w:rsidRPr="00414F99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14F99" w:rsidRPr="00414F99">
        <w:rPr>
          <w:lang w:val="es-ES_tradnl"/>
        </w:rPr>
        <w:t>recursos</w:t>
      </w:r>
      <w:r w:rsidR="007665EA">
        <w:rPr>
          <w:lang w:val="es-ES_tradnl"/>
        </w:rPr>
        <w:t xml:space="preserve"> </w:t>
      </w:r>
      <w:r w:rsidR="00414F99" w:rsidRPr="00414F99">
        <w:rPr>
          <w:lang w:val="es-ES_tradnl"/>
        </w:rPr>
        <w:t>humanos</w:t>
      </w:r>
      <w:r w:rsidR="007665EA">
        <w:rPr>
          <w:lang w:val="es-ES_tradnl"/>
        </w:rPr>
        <w:t xml:space="preserve"> </w:t>
      </w:r>
      <w:r w:rsidR="0005756B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05756B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05756B">
        <w:rPr>
          <w:lang w:val="es-ES_tradnl"/>
        </w:rPr>
        <w:t>luz</w:t>
      </w:r>
      <w:r w:rsidR="007665EA">
        <w:rPr>
          <w:lang w:val="es-ES_tradnl"/>
        </w:rPr>
        <w:t xml:space="preserve"> </w:t>
      </w:r>
      <w:r w:rsidR="0005756B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14F99" w:rsidRPr="00414F99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414F99" w:rsidRPr="00414F99">
        <w:rPr>
          <w:lang w:val="es-ES_tradnl"/>
        </w:rPr>
        <w:t>decisión</w:t>
      </w:r>
      <w:r w:rsidR="007665EA">
        <w:rPr>
          <w:lang w:val="es-ES_tradnl"/>
        </w:rPr>
        <w:t xml:space="preserve"> </w:t>
      </w:r>
      <w:r w:rsidR="009E6766" w:rsidRPr="007143C2">
        <w:rPr>
          <w:lang w:val="es-ES_tradnl"/>
        </w:rPr>
        <w:t>97/85</w:t>
      </w:r>
      <w:r w:rsidR="007665EA">
        <w:rPr>
          <w:lang w:val="es-ES_tradnl"/>
        </w:rPr>
        <w:t xml:space="preserve"> </w:t>
      </w:r>
      <w:r w:rsidR="0031678F">
        <w:rPr>
          <w:lang w:val="es-ES_tradnl"/>
        </w:rPr>
        <w:t>d)</w:t>
      </w:r>
      <w:r w:rsidRPr="007143C2">
        <w:rPr>
          <w:vertAlign w:val="superscript"/>
          <w:lang w:val="es-ES_tradnl"/>
        </w:rPr>
        <w:footnoteReference w:id="18"/>
      </w:r>
      <w:r w:rsidR="007665EA">
        <w:rPr>
          <w:lang w:val="es-ES_tradnl"/>
        </w:rPr>
        <w:t xml:space="preserve"> </w:t>
      </w:r>
      <w:r w:rsidR="00787F13" w:rsidRPr="00787F13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787F13" w:rsidRPr="00787F1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87F13" w:rsidRPr="00787F13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787F13" w:rsidRPr="00787F13">
        <w:rPr>
          <w:lang w:val="es-ES_tradnl"/>
        </w:rPr>
        <w:t>estructura</w:t>
      </w:r>
      <w:r w:rsidR="007665EA">
        <w:rPr>
          <w:lang w:val="es-ES_tradnl"/>
        </w:rPr>
        <w:t xml:space="preserve"> </w:t>
      </w:r>
      <w:r w:rsidR="00787F13" w:rsidRPr="00787F13">
        <w:rPr>
          <w:lang w:val="es-ES_tradnl"/>
        </w:rPr>
        <w:t>general</w:t>
      </w:r>
      <w:r w:rsidR="007665EA">
        <w:rPr>
          <w:lang w:val="es-ES_tradnl"/>
        </w:rPr>
        <w:t xml:space="preserve"> </w:t>
      </w:r>
      <w:r w:rsidR="00787F13" w:rsidRPr="00787F13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787F13" w:rsidRPr="00787F13">
        <w:rPr>
          <w:lang w:val="es-ES_tradnl"/>
        </w:rPr>
        <w:t>PAC,</w:t>
      </w:r>
      <w:r w:rsidR="007665EA">
        <w:rPr>
          <w:lang w:val="es-ES_tradnl"/>
        </w:rPr>
        <w:t xml:space="preserve"> </w:t>
      </w:r>
      <w:r w:rsidR="00787F13" w:rsidRPr="00787F1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87F13" w:rsidRPr="00787F13">
        <w:rPr>
          <w:lang w:val="es-ES_tradnl"/>
        </w:rPr>
        <w:t>sus</w:t>
      </w:r>
      <w:r w:rsidR="007665EA">
        <w:rPr>
          <w:lang w:val="es-ES_tradnl"/>
        </w:rPr>
        <w:t xml:space="preserve"> </w:t>
      </w:r>
      <w:r w:rsidR="00787F13" w:rsidRPr="00787F13">
        <w:rPr>
          <w:lang w:val="es-ES_tradnl"/>
        </w:rPr>
        <w:t>operaciones</w:t>
      </w:r>
      <w:r w:rsidR="007665EA">
        <w:rPr>
          <w:lang w:val="es-ES_tradnl"/>
        </w:rPr>
        <w:t xml:space="preserve"> </w:t>
      </w:r>
      <w:r w:rsidR="00787F13" w:rsidRPr="00787F13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787F13" w:rsidRPr="00787F13">
        <w:rPr>
          <w:lang w:val="es-ES_tradnl"/>
        </w:rPr>
        <w:t>estructura</w:t>
      </w:r>
      <w:r w:rsidR="007665EA">
        <w:rPr>
          <w:lang w:val="es-ES_tradnl"/>
        </w:rPr>
        <w:t xml:space="preserve"> </w:t>
      </w:r>
      <w:r w:rsidR="00787F13" w:rsidRPr="00787F13">
        <w:rPr>
          <w:lang w:val="es-ES_tradnl"/>
        </w:rPr>
        <w:t>regional</w:t>
      </w:r>
      <w:r w:rsidR="007665EA">
        <w:rPr>
          <w:lang w:val="es-ES_tradnl"/>
        </w:rPr>
        <w:t xml:space="preserve"> </w:t>
      </w:r>
      <w:r w:rsidR="00787F13" w:rsidRPr="00787F13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787F13" w:rsidRPr="00787F13">
        <w:rPr>
          <w:lang w:val="es-ES_tradnl"/>
        </w:rPr>
        <w:t>demás</w:t>
      </w:r>
      <w:r w:rsidR="007665EA">
        <w:rPr>
          <w:lang w:val="es-ES_tradnl"/>
        </w:rPr>
        <w:t xml:space="preserve"> </w:t>
      </w:r>
      <w:r w:rsidR="00787F13" w:rsidRPr="00787F13">
        <w:rPr>
          <w:lang w:val="es-ES_tradnl"/>
        </w:rPr>
        <w:t>decisiones</w:t>
      </w:r>
      <w:r w:rsidR="007665EA">
        <w:rPr>
          <w:lang w:val="es-ES_tradnl"/>
        </w:rPr>
        <w:t xml:space="preserve"> </w:t>
      </w:r>
      <w:r w:rsidR="00787F13" w:rsidRPr="00787F13">
        <w:rPr>
          <w:lang w:val="es-ES_tradnl"/>
        </w:rPr>
        <w:t>pertinentes.</w:t>
      </w:r>
    </w:p>
    <w:p w14:paraId="43E5C523" w14:textId="2B172880" w:rsidR="0045502B" w:rsidRPr="007143C2" w:rsidRDefault="000E6489" w:rsidP="0045502B">
      <w:pPr>
        <w:numPr>
          <w:ilvl w:val="0"/>
          <w:numId w:val="1"/>
        </w:numPr>
        <w:spacing w:before="240" w:after="240"/>
        <w:outlineLvl w:val="0"/>
        <w:rPr>
          <w:lang w:val="es-ES_tradnl"/>
        </w:rPr>
      </w:pP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Secretaría</w:t>
      </w:r>
      <w:r w:rsidR="007665EA">
        <w:rPr>
          <w:lang w:val="es-ES_tradnl"/>
        </w:rPr>
        <w:t xml:space="preserve"> </w:t>
      </w:r>
      <w:r w:rsidR="007F32D8">
        <w:rPr>
          <w:lang w:val="es-ES_tradnl"/>
        </w:rPr>
        <w:t>solicitó</w:t>
      </w:r>
      <w:r w:rsidR="007665EA">
        <w:rPr>
          <w:lang w:val="es-ES_tradnl"/>
        </w:rPr>
        <w:t xml:space="preserve"> </w:t>
      </w:r>
      <w:r w:rsidR="00D27DB3">
        <w:rPr>
          <w:lang w:val="es-ES_tradnl"/>
        </w:rPr>
        <w:t>informar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cambios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introducidos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estrategia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2027-2029</w:t>
      </w:r>
      <w:r w:rsidR="007665EA">
        <w:rPr>
          <w:lang w:val="es-ES_tradnl"/>
        </w:rPr>
        <w:t xml:space="preserve"> </w:t>
      </w:r>
      <w:r w:rsidR="009B757F" w:rsidRPr="009B757F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9B757F" w:rsidRPr="009B757F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4829BE">
        <w:rPr>
          <w:lang w:val="es-ES_tradnl"/>
        </w:rPr>
        <w:t>tras</w:t>
      </w:r>
      <w:r w:rsidR="007665EA">
        <w:rPr>
          <w:lang w:val="es-ES_tradnl"/>
        </w:rPr>
        <w:t xml:space="preserve"> </w:t>
      </w:r>
      <w:r w:rsidR="00456FD3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456FD3">
        <w:rPr>
          <w:lang w:val="es-ES_tradnl"/>
        </w:rPr>
        <w:t>realización</w:t>
      </w:r>
      <w:r w:rsidR="007665EA">
        <w:rPr>
          <w:lang w:val="es-ES_tradnl"/>
        </w:rPr>
        <w:t xml:space="preserve"> </w:t>
      </w:r>
      <w:r w:rsidR="00456FD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829BE">
        <w:rPr>
          <w:lang w:val="es-ES_tradnl"/>
        </w:rPr>
        <w:t>extensas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consultas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22192C">
        <w:rPr>
          <w:lang w:val="es-ES_tradnl"/>
        </w:rPr>
        <w:t>de</w:t>
      </w:r>
      <w:r w:rsidR="003A7EFA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163B29">
        <w:rPr>
          <w:lang w:val="es-ES_tradnl"/>
        </w:rPr>
        <w:t>análisis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110D92">
        <w:rPr>
          <w:lang w:val="es-ES_tradnl"/>
        </w:rPr>
        <w:t>implementación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estrategia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2024-2026</w:t>
      </w:r>
      <w:r w:rsidR="00AB1E7E"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E</w:t>
      </w:r>
      <w:r w:rsidR="0022192C">
        <w:rPr>
          <w:lang w:val="es-ES_tradnl"/>
        </w:rPr>
        <w:t>n</w:t>
      </w:r>
      <w:r w:rsidR="007665EA">
        <w:rPr>
          <w:lang w:val="es-ES_tradnl"/>
        </w:rPr>
        <w:t xml:space="preserve"> </w:t>
      </w:r>
      <w:r w:rsidR="0022192C">
        <w:rPr>
          <w:lang w:val="es-ES_tradnl"/>
        </w:rPr>
        <w:t>respuesta,</w:t>
      </w:r>
      <w:r w:rsidR="007665EA">
        <w:rPr>
          <w:lang w:val="es-ES_tradnl"/>
        </w:rPr>
        <w:t xml:space="preserve"> </w:t>
      </w:r>
      <w:r w:rsidR="0022192C">
        <w:rPr>
          <w:lang w:val="es-ES_tradnl"/>
        </w:rPr>
        <w:t>e</w:t>
      </w:r>
      <w:r w:rsidR="00AB1E7E" w:rsidRPr="007143C2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22192C">
        <w:rPr>
          <w:lang w:val="es-ES_tradnl"/>
        </w:rPr>
        <w:t>señaló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C77C63">
        <w:rPr>
          <w:lang w:val="es-ES_tradnl"/>
        </w:rPr>
        <w:t>este</w:t>
      </w:r>
      <w:r w:rsidR="007665EA">
        <w:rPr>
          <w:lang w:val="es-ES_tradnl"/>
        </w:rPr>
        <w:t xml:space="preserve"> </w:t>
      </w:r>
      <w:r w:rsidR="00C77C63">
        <w:rPr>
          <w:lang w:val="es-ES_tradnl"/>
        </w:rPr>
        <w:t>proceso</w:t>
      </w:r>
      <w:r w:rsidR="007665EA">
        <w:rPr>
          <w:lang w:val="es-ES_tradnl"/>
        </w:rPr>
        <w:t xml:space="preserve"> </w:t>
      </w:r>
      <w:r w:rsidR="00B81BF5">
        <w:rPr>
          <w:lang w:val="es-ES_tradnl"/>
        </w:rPr>
        <w:t>había</w:t>
      </w:r>
      <w:r w:rsidR="007665EA">
        <w:rPr>
          <w:lang w:val="es-ES_tradnl"/>
        </w:rPr>
        <w:t xml:space="preserve"> </w:t>
      </w:r>
      <w:r w:rsidR="00B81BF5">
        <w:rPr>
          <w:lang w:val="es-ES_tradnl"/>
        </w:rPr>
        <w:t>corroborado</w:t>
      </w:r>
      <w:r w:rsidR="007665EA">
        <w:rPr>
          <w:lang w:val="es-ES_tradnl"/>
        </w:rPr>
        <w:t xml:space="preserve"> </w:t>
      </w:r>
      <w:r w:rsidR="00AD6615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D6615">
        <w:rPr>
          <w:lang w:val="es-ES_tradnl"/>
        </w:rPr>
        <w:t>eficacia</w:t>
      </w:r>
      <w:r w:rsidR="007665EA">
        <w:rPr>
          <w:lang w:val="es-ES_tradnl"/>
        </w:rPr>
        <w:t xml:space="preserve"> </w:t>
      </w:r>
      <w:r w:rsidR="00AD6615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D6615">
        <w:rPr>
          <w:lang w:val="es-ES_tradnl"/>
        </w:rPr>
        <w:t>pertinencia</w:t>
      </w:r>
      <w:r w:rsidR="007665EA">
        <w:rPr>
          <w:lang w:val="es-ES_tradnl"/>
        </w:rPr>
        <w:t xml:space="preserve"> </w:t>
      </w:r>
      <w:r w:rsidR="00AD6615">
        <w:rPr>
          <w:lang w:val="es-ES_tradnl"/>
        </w:rPr>
        <w:t>d</w:t>
      </w:r>
      <w:r w:rsidR="00AB1E7E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modelo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básico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prestación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servicios,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particular</w:t>
      </w:r>
      <w:r w:rsidR="007665EA">
        <w:rPr>
          <w:lang w:val="es-ES_tradnl"/>
        </w:rPr>
        <w:t xml:space="preserve"> </w:t>
      </w:r>
      <w:r w:rsidR="001B6A24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B6A24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redes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regionales,</w:t>
      </w:r>
      <w:r w:rsidR="007665EA">
        <w:rPr>
          <w:lang w:val="es-ES_tradnl"/>
        </w:rPr>
        <w:t xml:space="preserve"> </w:t>
      </w:r>
      <w:r w:rsidR="00205FFF">
        <w:rPr>
          <w:lang w:val="es-ES_tradnl"/>
        </w:rPr>
        <w:t>asistencia</w:t>
      </w:r>
      <w:r w:rsidR="007665EA">
        <w:rPr>
          <w:lang w:val="es-ES_tradnl"/>
        </w:rPr>
        <w:t xml:space="preserve"> </w:t>
      </w:r>
      <w:r w:rsidR="00205FFF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="00205FFF">
        <w:rPr>
          <w:lang w:val="es-ES_tradnl"/>
        </w:rPr>
        <w:t>cumplimiento</w:t>
      </w:r>
      <w:r w:rsidR="00AB1E7E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fortalecimiento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capacidades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7C4E81" w:rsidRPr="007143C2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cooperación</w:t>
      </w:r>
      <w:r w:rsidR="007665EA">
        <w:rPr>
          <w:lang w:val="es-ES_tradnl"/>
        </w:rPr>
        <w:t xml:space="preserve"> </w:t>
      </w:r>
      <w:r w:rsidR="00C64E3E" w:rsidRPr="007143C2">
        <w:rPr>
          <w:lang w:val="es-ES_tradnl"/>
        </w:rPr>
        <w:t>sur-s</w:t>
      </w:r>
      <w:r w:rsidR="00AB1E7E" w:rsidRPr="007143C2">
        <w:rPr>
          <w:lang w:val="es-ES_tradnl"/>
        </w:rPr>
        <w:t>ur.</w:t>
      </w:r>
      <w:r w:rsidR="007665EA">
        <w:rPr>
          <w:lang w:val="es-ES_tradnl"/>
        </w:rPr>
        <w:t xml:space="preserve"> </w:t>
      </w:r>
      <w:r w:rsidR="00C44FAA">
        <w:rPr>
          <w:lang w:val="es-ES_tradnl"/>
        </w:rPr>
        <w:t>Dicho</w:t>
      </w:r>
      <w:r w:rsidR="007665EA">
        <w:rPr>
          <w:lang w:val="es-ES_tradnl"/>
        </w:rPr>
        <w:t xml:space="preserve"> </w:t>
      </w:r>
      <w:r w:rsidR="00C44FAA">
        <w:rPr>
          <w:lang w:val="es-ES_tradnl"/>
        </w:rPr>
        <w:t>es</w:t>
      </w:r>
      <w:r w:rsidR="0062047A">
        <w:rPr>
          <w:lang w:val="es-ES_tradnl"/>
        </w:rPr>
        <w:t>t</w:t>
      </w:r>
      <w:r w:rsidR="00C44FAA">
        <w:rPr>
          <w:lang w:val="es-ES_tradnl"/>
        </w:rPr>
        <w:t>o</w:t>
      </w:r>
      <w:r w:rsidR="00AB1E7E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F3070C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F3070C">
        <w:rPr>
          <w:lang w:val="es-ES_tradnl"/>
        </w:rPr>
        <w:t>actores</w:t>
      </w:r>
      <w:r w:rsidR="007665EA">
        <w:rPr>
          <w:lang w:val="es-ES_tradnl"/>
        </w:rPr>
        <w:t xml:space="preserve"> </w:t>
      </w:r>
      <w:r w:rsidR="00F3070C">
        <w:rPr>
          <w:lang w:val="es-ES_tradnl"/>
        </w:rPr>
        <w:t>intervinientes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habían</w:t>
      </w:r>
      <w:r w:rsidR="007665EA">
        <w:rPr>
          <w:lang w:val="es-ES_tradnl"/>
        </w:rPr>
        <w:t xml:space="preserve"> </w:t>
      </w:r>
      <w:r w:rsidR="00EA4CFF">
        <w:rPr>
          <w:lang w:val="es-ES_tradnl"/>
        </w:rPr>
        <w:t>detectado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necesidad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56CAE">
        <w:rPr>
          <w:lang w:val="es-ES_tradnl"/>
        </w:rPr>
        <w:t>dar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mayor</w:t>
      </w:r>
      <w:r w:rsidR="007665EA">
        <w:rPr>
          <w:lang w:val="es-ES_tradnl"/>
        </w:rPr>
        <w:t xml:space="preserve"> </w:t>
      </w:r>
      <w:r w:rsidR="00AD07DA">
        <w:rPr>
          <w:lang w:val="es-ES_tradnl"/>
        </w:rPr>
        <w:t>énfasis</w:t>
      </w:r>
      <w:r w:rsidR="007665EA">
        <w:rPr>
          <w:lang w:val="es-ES_tradnl"/>
        </w:rPr>
        <w:t xml:space="preserve"> </w:t>
      </w:r>
      <w:r w:rsidR="00BE5665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sostenibilidad,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especialmente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BD0E7D">
        <w:rPr>
          <w:lang w:val="es-ES_tradnl"/>
        </w:rPr>
        <w:t>cuanto</w:t>
      </w:r>
      <w:r w:rsidR="007665EA">
        <w:rPr>
          <w:lang w:val="es-ES_tradnl"/>
        </w:rPr>
        <w:t xml:space="preserve"> </w:t>
      </w:r>
      <w:r w:rsidR="005D5F7B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395410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395410">
        <w:rPr>
          <w:lang w:val="es-ES_tradnl"/>
        </w:rPr>
        <w:t>preparativos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77281B">
        <w:rPr>
          <w:lang w:val="es-ES_tradnl"/>
        </w:rPr>
        <w:t>eliminación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HCFC</w:t>
      </w:r>
      <w:r w:rsidR="007665EA">
        <w:rPr>
          <w:lang w:val="es-ES_tradnl"/>
        </w:rPr>
        <w:t xml:space="preserve"> </w:t>
      </w:r>
      <w:r w:rsidR="002B7F34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2030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implementación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PAK.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Entre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C82FE9">
        <w:rPr>
          <w:lang w:val="es-ES_tradnl"/>
        </w:rPr>
        <w:t>principales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recomendaciones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271549">
        <w:rPr>
          <w:lang w:val="es-ES_tradnl"/>
        </w:rPr>
        <w:t>destacan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pasar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enfoque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centrado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proyectos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modelo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cumplimiento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más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sistémico,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ampliar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sistemas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licencias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cuotas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HFC,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mejorar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gestión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datos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digitales,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fortalecer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capacidad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institucional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904886">
        <w:rPr>
          <w:lang w:val="es-ES_tradnl"/>
        </w:rPr>
        <w:t>ONO</w:t>
      </w:r>
      <w:r w:rsidR="00AB1E7E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potenciar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función</w:t>
      </w:r>
      <w:r w:rsidR="007665EA">
        <w:rPr>
          <w:lang w:val="es-ES_tradnl"/>
        </w:rPr>
        <w:t xml:space="preserve"> </w:t>
      </w:r>
      <w:r w:rsidR="00CD4A5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intercambio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información</w:t>
      </w:r>
      <w:r w:rsidR="007665EA">
        <w:rPr>
          <w:lang w:val="es-ES_tradnl"/>
        </w:rPr>
        <w:t xml:space="preserve"> </w:t>
      </w:r>
      <w:r w:rsidR="00CD4A53" w:rsidRPr="00CD4A53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CD4A53" w:rsidRPr="00CD4A53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mediante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orientaciones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productos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conocimiento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más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estandarizados,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733AAE">
        <w:rPr>
          <w:lang w:val="es-ES_tradnl"/>
        </w:rPr>
        <w:t>fortalecer</w:t>
      </w:r>
      <w:r w:rsidR="007665EA">
        <w:rPr>
          <w:lang w:val="es-ES_tradnl"/>
        </w:rPr>
        <w:t xml:space="preserve"> </w:t>
      </w:r>
      <w:r w:rsidR="00733AAE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12855">
        <w:rPr>
          <w:lang w:val="es-ES_tradnl"/>
        </w:rPr>
        <w:t>gestión</w:t>
      </w:r>
      <w:r w:rsidR="007665EA">
        <w:rPr>
          <w:lang w:val="es-ES_tradnl"/>
        </w:rPr>
        <w:t xml:space="preserve"> </w:t>
      </w:r>
      <w:r w:rsidR="00A12855">
        <w:rPr>
          <w:lang w:val="es-ES_tradnl"/>
        </w:rPr>
        <w:t>integral</w:t>
      </w:r>
      <w:r w:rsidR="007665EA">
        <w:rPr>
          <w:lang w:val="es-ES_tradnl"/>
        </w:rPr>
        <w:t xml:space="preserve"> </w:t>
      </w:r>
      <w:r w:rsidR="00A12855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2855">
        <w:rPr>
          <w:lang w:val="es-ES_tradnl"/>
        </w:rPr>
        <w:t>refrigerantes</w:t>
      </w:r>
      <w:r w:rsidR="00AB1E7E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refrigeración</w:t>
      </w:r>
      <w:r w:rsidR="007665EA">
        <w:rPr>
          <w:lang w:val="es-ES_tradnl"/>
        </w:rPr>
        <w:t xml:space="preserve"> </w:t>
      </w:r>
      <w:r w:rsidR="00A73CCD">
        <w:rPr>
          <w:lang w:val="es-ES_tradnl"/>
        </w:rPr>
        <w:t>sostenible</w:t>
      </w:r>
      <w:r w:rsidR="00AB1E7E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4F35D5" w:rsidRPr="007143C2">
        <w:rPr>
          <w:lang w:val="es-ES_tradnl"/>
        </w:rPr>
        <w:t>aire</w:t>
      </w:r>
      <w:r w:rsidR="007665EA">
        <w:rPr>
          <w:lang w:val="es-ES_tradnl"/>
        </w:rPr>
        <w:t xml:space="preserve"> </w:t>
      </w:r>
      <w:r w:rsidR="004F35D5" w:rsidRPr="007143C2">
        <w:rPr>
          <w:lang w:val="es-ES_tradnl"/>
        </w:rPr>
        <w:t>acondicionado</w:t>
      </w:r>
      <w:r w:rsidR="007665EA">
        <w:rPr>
          <w:lang w:val="es-ES_tradnl"/>
        </w:rPr>
        <w:t xml:space="preserve"> </w:t>
      </w:r>
      <w:r w:rsidR="004F35D5" w:rsidRPr="007143C2">
        <w:rPr>
          <w:lang w:val="es-ES_tradnl"/>
        </w:rPr>
        <w:t>vehicular</w:t>
      </w:r>
      <w:r w:rsidR="00AB1E7E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energética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4E4AE1">
        <w:rPr>
          <w:lang w:val="es-ES_tradnl"/>
        </w:rPr>
        <w:t>acreditación</w:t>
      </w:r>
      <w:r w:rsidR="007665EA">
        <w:rPr>
          <w:lang w:val="es-ES_tradnl"/>
        </w:rPr>
        <w:t xml:space="preserve"> </w:t>
      </w:r>
      <w:r w:rsidR="004E4AE1">
        <w:rPr>
          <w:lang w:val="es-ES_tradnl"/>
        </w:rPr>
        <w:t>técnica</w:t>
      </w:r>
      <w:r w:rsidR="00AB1E7E"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estrategia</w:t>
      </w:r>
      <w:r w:rsidR="007665EA">
        <w:rPr>
          <w:lang w:val="es-ES_tradnl"/>
        </w:rPr>
        <w:t xml:space="preserve"> </w:t>
      </w:r>
      <w:r w:rsidR="00AF423E" w:rsidRPr="00AF423E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F423E" w:rsidRPr="00AF423E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AB1E7E" w:rsidRPr="007143C2">
        <w:rPr>
          <w:lang w:val="es-ES_tradnl"/>
        </w:rPr>
        <w:t>2027-2029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refleja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estos</w:t>
      </w:r>
      <w:r w:rsidR="007665EA">
        <w:rPr>
          <w:lang w:val="es-ES_tradnl"/>
        </w:rPr>
        <w:t xml:space="preserve"> </w:t>
      </w:r>
      <w:r w:rsidR="007C4E81" w:rsidRPr="007143C2">
        <w:rPr>
          <w:lang w:val="es-ES_tradnl"/>
        </w:rPr>
        <w:t>ajustes</w:t>
      </w:r>
      <w:r w:rsidR="007665EA">
        <w:rPr>
          <w:lang w:val="es-ES_tradnl"/>
        </w:rPr>
        <w:t xml:space="preserve"> </w:t>
      </w:r>
      <w:r w:rsidR="007C4E81" w:rsidRPr="007143C2">
        <w:rPr>
          <w:lang w:val="es-ES_tradnl"/>
        </w:rPr>
        <w:t>y</w:t>
      </w:r>
      <w:r w:rsidR="00636FEF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más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rediseño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fundamental,</w:t>
      </w:r>
      <w:r w:rsidR="007665EA">
        <w:rPr>
          <w:lang w:val="es-ES_tradnl"/>
        </w:rPr>
        <w:t xml:space="preserve"> </w:t>
      </w:r>
      <w:r w:rsidR="00636FEF" w:rsidRPr="00636FEF">
        <w:rPr>
          <w:lang w:val="es-ES_tradnl"/>
        </w:rPr>
        <w:t>representa</w:t>
      </w:r>
      <w:r w:rsidR="007665EA">
        <w:rPr>
          <w:lang w:val="es-ES_tradnl"/>
        </w:rPr>
        <w:t xml:space="preserve"> </w:t>
      </w:r>
      <w:r w:rsidR="00636FEF" w:rsidRPr="00636FEF">
        <w:rPr>
          <w:lang w:val="es-ES_tradnl"/>
        </w:rPr>
        <w:t>una</w:t>
      </w:r>
      <w:r w:rsidR="007665EA">
        <w:rPr>
          <w:lang w:val="es-ES_tradnl"/>
        </w:rPr>
        <w:t xml:space="preserve"> </w:t>
      </w:r>
      <w:r w:rsidR="00636FEF" w:rsidRPr="00636FEF">
        <w:rPr>
          <w:lang w:val="es-ES_tradnl"/>
        </w:rPr>
        <w:t>evolución</w:t>
      </w:r>
      <w:r w:rsidR="007665EA">
        <w:rPr>
          <w:lang w:val="es-ES_tradnl"/>
        </w:rPr>
        <w:t xml:space="preserve"> </w:t>
      </w:r>
      <w:r w:rsidR="005513C3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6A4623">
        <w:rPr>
          <w:lang w:val="es-ES_tradnl"/>
        </w:rPr>
        <w:t>privilegia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sostenibilidad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cumplimiento,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resiliencia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institucional,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digitalización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prioridades</w:t>
      </w:r>
      <w:r w:rsidR="007665EA">
        <w:rPr>
          <w:lang w:val="es-ES_tradnl"/>
        </w:rPr>
        <w:t xml:space="preserve"> </w:t>
      </w:r>
      <w:r w:rsidR="00174A85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174A85">
        <w:rPr>
          <w:lang w:val="es-ES_tradnl"/>
        </w:rPr>
        <w:t>s</w:t>
      </w:r>
      <w:r w:rsidR="00616B8B">
        <w:rPr>
          <w:lang w:val="es-ES_tradnl"/>
        </w:rPr>
        <w:t>urgen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Enmienda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5502B" w:rsidRPr="007143C2">
        <w:rPr>
          <w:lang w:val="es-ES_tradnl"/>
        </w:rPr>
        <w:t>Kigali.</w:t>
      </w:r>
    </w:p>
    <w:p w14:paraId="3C2B5F05" w14:textId="72C560E7" w:rsidR="0051679B" w:rsidRPr="007143C2" w:rsidRDefault="00EF1699" w:rsidP="0051679B">
      <w:pPr>
        <w:numPr>
          <w:ilvl w:val="0"/>
          <w:numId w:val="1"/>
        </w:numPr>
        <w:spacing w:before="240" w:after="240"/>
        <w:outlineLvl w:val="0"/>
        <w:rPr>
          <w:lang w:val="es-ES_tradnl"/>
        </w:rPr>
      </w:pPr>
      <w:r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>
        <w:rPr>
          <w:lang w:val="es-ES_tradnl"/>
        </w:rPr>
        <w:t>consultó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si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todas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regiones</w:t>
      </w:r>
      <w:r w:rsidR="007665EA">
        <w:rPr>
          <w:lang w:val="es-ES_tradnl"/>
        </w:rPr>
        <w:t xml:space="preserve"> </w:t>
      </w:r>
      <w:r w:rsidR="00441268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BA18DE" w:rsidRPr="00BA18DE">
        <w:rPr>
          <w:lang w:val="es-ES_tradnl"/>
        </w:rPr>
        <w:t>utiliza</w:t>
      </w:r>
      <w:r w:rsidR="007665EA">
        <w:rPr>
          <w:lang w:val="es-ES_tradnl"/>
        </w:rPr>
        <w:t xml:space="preserve"> </w:t>
      </w:r>
      <w:r w:rsidR="00F82905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E91C1D">
        <w:rPr>
          <w:lang w:val="es-ES_tradnl"/>
        </w:rPr>
        <w:t>misma</w:t>
      </w:r>
      <w:r w:rsidR="007665EA">
        <w:rPr>
          <w:lang w:val="es-ES_tradnl"/>
        </w:rPr>
        <w:t xml:space="preserve"> </w:t>
      </w:r>
      <w:r w:rsidR="00BA18DE" w:rsidRPr="00BA18DE">
        <w:rPr>
          <w:lang w:val="es-ES_tradnl"/>
        </w:rPr>
        <w:t>metodología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evaluar</w:t>
      </w:r>
      <w:r w:rsidR="007665EA">
        <w:rPr>
          <w:lang w:val="es-ES_tradnl"/>
        </w:rPr>
        <w:t xml:space="preserve"> </w:t>
      </w:r>
      <w:r w:rsidR="00E65C8A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E65C8A">
        <w:rPr>
          <w:lang w:val="es-ES_tradnl"/>
        </w:rPr>
        <w:t>riesgo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A0BBE">
        <w:rPr>
          <w:lang w:val="es-ES_tradnl"/>
        </w:rPr>
        <w:t>in</w:t>
      </w:r>
      <w:r w:rsidR="0051679B" w:rsidRPr="007143C2">
        <w:rPr>
          <w:lang w:val="es-ES_tradnl"/>
        </w:rPr>
        <w:t>cumplimiento,</w:t>
      </w:r>
      <w:r w:rsidR="007665EA">
        <w:rPr>
          <w:lang w:val="es-ES_tradnl"/>
        </w:rPr>
        <w:t xml:space="preserve"> </w:t>
      </w:r>
      <w:r w:rsidR="00D3725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implementación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políticas,</w:t>
      </w:r>
      <w:r w:rsidR="007665EA">
        <w:rPr>
          <w:lang w:val="es-ES_tradnl"/>
        </w:rPr>
        <w:t xml:space="preserve"> </w:t>
      </w:r>
      <w:r w:rsidR="00D3725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comercio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ilícito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D3725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dificultades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técnicas</w:t>
      </w:r>
      <w:r w:rsidR="007665EA">
        <w:rPr>
          <w:lang w:val="es-ES_tradnl"/>
        </w:rPr>
        <w:t xml:space="preserve"> </w:t>
      </w:r>
      <w:r w:rsidR="00D3725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D37252">
        <w:rPr>
          <w:lang w:val="es-ES_tradnl"/>
        </w:rPr>
        <w:t>enfrentan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artículo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5,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qué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manera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equipos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regionales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coordinan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dan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seguimiento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acciones</w:t>
      </w:r>
      <w:r w:rsidR="007665EA">
        <w:rPr>
          <w:lang w:val="es-ES_tradnl"/>
        </w:rPr>
        <w:t xml:space="preserve"> </w:t>
      </w:r>
      <w:r w:rsidR="00F75793">
        <w:rPr>
          <w:lang w:val="es-ES_tradnl"/>
        </w:rPr>
        <w:t>complementarias.</w:t>
      </w:r>
      <w:r w:rsidR="007665EA">
        <w:rPr>
          <w:lang w:val="es-ES_tradnl"/>
        </w:rPr>
        <w:t xml:space="preserve"> </w:t>
      </w:r>
      <w:r w:rsidR="00F75793">
        <w:rPr>
          <w:lang w:val="es-ES_tradnl"/>
        </w:rPr>
        <w:t>E</w:t>
      </w:r>
      <w:r w:rsidR="0051679B" w:rsidRPr="007143C2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632AC5">
        <w:rPr>
          <w:lang w:val="es-ES_tradnl"/>
        </w:rPr>
        <w:t>respondió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372CE9" w:rsidRPr="00372CE9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372CE9" w:rsidRPr="00372CE9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C3481C">
        <w:rPr>
          <w:lang w:val="es-ES_tradnl"/>
        </w:rPr>
        <w:t>utiliza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enfoque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armonizado</w:t>
      </w:r>
      <w:r w:rsidR="007665EA">
        <w:rPr>
          <w:lang w:val="es-ES_tradnl"/>
        </w:rPr>
        <w:t xml:space="preserve"> </w:t>
      </w:r>
      <w:r w:rsidR="00222C61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222C61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222C61">
        <w:rPr>
          <w:lang w:val="es-ES_tradnl"/>
        </w:rPr>
        <w:t>ciñe</w:t>
      </w:r>
      <w:r w:rsidR="007665EA">
        <w:rPr>
          <w:lang w:val="es-ES_tradnl"/>
        </w:rPr>
        <w:t xml:space="preserve"> </w:t>
      </w:r>
      <w:r w:rsidR="00222C61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requisitos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623B8">
        <w:rPr>
          <w:lang w:val="es-ES_tradnl"/>
        </w:rPr>
        <w:t>información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Protocolo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Montreal,</w:t>
      </w:r>
      <w:r w:rsidR="007665EA">
        <w:rPr>
          <w:lang w:val="es-ES_tradnl"/>
        </w:rPr>
        <w:t xml:space="preserve"> </w:t>
      </w:r>
      <w:r w:rsidR="00E73B7E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decisiones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5E03EF">
        <w:rPr>
          <w:lang w:val="es-ES_tradnl"/>
        </w:rPr>
        <w:t>Comité</w:t>
      </w:r>
      <w:r w:rsidR="007665EA">
        <w:rPr>
          <w:lang w:val="es-ES_tradnl"/>
        </w:rPr>
        <w:t xml:space="preserve"> </w:t>
      </w:r>
      <w:r w:rsidR="005E03EF">
        <w:rPr>
          <w:lang w:val="es-ES_tradnl"/>
        </w:rPr>
        <w:t>Ejecutivo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E73B7E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722E72">
        <w:rPr>
          <w:lang w:val="es-ES_tradnl"/>
        </w:rPr>
        <w:t>su</w:t>
      </w:r>
      <w:r w:rsidR="007665EA">
        <w:rPr>
          <w:lang w:val="es-ES_tradnl"/>
        </w:rPr>
        <w:t xml:space="preserve"> </w:t>
      </w:r>
      <w:r w:rsidR="00722E72">
        <w:rPr>
          <w:lang w:val="es-ES_tradnl"/>
        </w:rPr>
        <w:t>propia</w:t>
      </w:r>
      <w:r w:rsidR="007665EA">
        <w:rPr>
          <w:lang w:val="es-ES_tradnl"/>
        </w:rPr>
        <w:t xml:space="preserve"> </w:t>
      </w:r>
      <w:r w:rsidR="0075632F">
        <w:rPr>
          <w:lang w:val="es-ES_tradnl"/>
        </w:rPr>
        <w:t>metodología</w:t>
      </w:r>
      <w:r w:rsidR="0051679B"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101D72" w:rsidRPr="007143C2">
        <w:rPr>
          <w:lang w:val="es-ES_tradnl"/>
        </w:rPr>
        <w:t>E</w:t>
      </w:r>
      <w:r w:rsidR="0051679B" w:rsidRPr="007143C2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cumplimiento</w:t>
      </w:r>
      <w:r w:rsidR="007665EA">
        <w:rPr>
          <w:lang w:val="es-ES_tradnl"/>
        </w:rPr>
        <w:t xml:space="preserve"> </w:t>
      </w:r>
      <w:r w:rsidR="00101D72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101D72">
        <w:rPr>
          <w:lang w:val="es-ES_tradnl"/>
        </w:rPr>
        <w:t>evalúa</w:t>
      </w:r>
      <w:r w:rsidR="007665EA">
        <w:rPr>
          <w:lang w:val="es-ES_tradnl"/>
        </w:rPr>
        <w:t xml:space="preserve"> </w:t>
      </w:r>
      <w:r w:rsidR="00901310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901310">
        <w:rPr>
          <w:lang w:val="es-ES_tradnl"/>
        </w:rPr>
        <w:t>base</w:t>
      </w:r>
      <w:r w:rsidR="007665EA">
        <w:rPr>
          <w:lang w:val="es-ES_tradnl"/>
        </w:rPr>
        <w:t xml:space="preserve"> </w:t>
      </w:r>
      <w:r w:rsidR="00901310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901310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datos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901310">
        <w:rPr>
          <w:lang w:val="es-ES_tradnl"/>
        </w:rPr>
        <w:t>artículo</w:t>
      </w:r>
      <w:r w:rsidR="007665EA">
        <w:rPr>
          <w:lang w:val="es-ES_tradnl"/>
        </w:rPr>
        <w:t xml:space="preserve"> </w:t>
      </w:r>
      <w:r w:rsidR="00901310">
        <w:rPr>
          <w:lang w:val="es-ES_tradnl"/>
        </w:rPr>
        <w:t>7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programa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país,</w:t>
      </w:r>
      <w:r w:rsidR="007665EA">
        <w:rPr>
          <w:lang w:val="es-ES_tradnl"/>
        </w:rPr>
        <w:t xml:space="preserve"> </w:t>
      </w:r>
      <w:r w:rsidR="0058555F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tendencias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consumo,</w:t>
      </w:r>
      <w:r w:rsidR="007665EA">
        <w:rPr>
          <w:lang w:val="es-ES_tradnl"/>
        </w:rPr>
        <w:t xml:space="preserve"> </w:t>
      </w:r>
      <w:r w:rsidR="0058555F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sistemas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licencias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cuotas,</w:t>
      </w:r>
      <w:r w:rsidR="007665EA">
        <w:rPr>
          <w:lang w:val="es-ES_tradnl"/>
        </w:rPr>
        <w:t xml:space="preserve"> </w:t>
      </w:r>
      <w:r w:rsidR="0058555F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avance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proyectos</w:t>
      </w:r>
      <w:r w:rsidR="007665EA">
        <w:rPr>
          <w:lang w:val="es-ES_tradnl"/>
        </w:rPr>
        <w:t xml:space="preserve"> </w:t>
      </w:r>
      <w:r w:rsidR="0058555F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8555F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interacción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regular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1E686D">
        <w:rPr>
          <w:lang w:val="es-ES_tradnl"/>
        </w:rPr>
        <w:t>ONO</w:t>
      </w:r>
      <w:r w:rsidR="0051679B"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9040C6">
        <w:rPr>
          <w:lang w:val="es-ES_tradnl"/>
        </w:rPr>
        <w:t>riesgos</w:t>
      </w:r>
      <w:r w:rsidR="007665EA">
        <w:rPr>
          <w:lang w:val="es-ES_tradnl"/>
        </w:rPr>
        <w:t xml:space="preserve"> </w:t>
      </w:r>
      <w:r w:rsidR="009040C6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040C6">
        <w:rPr>
          <w:lang w:val="es-ES_tradnl"/>
        </w:rPr>
        <w:t>incumplimiento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problemas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emergentes</w:t>
      </w:r>
      <w:r w:rsidR="007665EA">
        <w:rPr>
          <w:lang w:val="es-ES_tradnl"/>
        </w:rPr>
        <w:t xml:space="preserve"> </w:t>
      </w:r>
      <w:r w:rsidR="00A54B66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A54B66" w:rsidRPr="00A54B66">
        <w:rPr>
          <w:lang w:val="es-ES_tradnl"/>
        </w:rPr>
        <w:t>monitorean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través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evaluaciones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nacionales,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reuniones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red,</w:t>
      </w:r>
      <w:r w:rsidR="007665EA">
        <w:rPr>
          <w:lang w:val="es-ES_tradnl"/>
        </w:rPr>
        <w:t xml:space="preserve"> </w:t>
      </w:r>
      <w:r w:rsidR="00B81FD7">
        <w:rPr>
          <w:lang w:val="es-ES_tradnl"/>
        </w:rPr>
        <w:t>giras</w:t>
      </w:r>
      <w:r w:rsidR="0051679B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consultas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análisis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políticas,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normativa</w:t>
      </w:r>
      <w:r w:rsidR="00004540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comercio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ilícito.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equipos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regionales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comparten</w:t>
      </w:r>
      <w:r w:rsidR="007665EA">
        <w:rPr>
          <w:lang w:val="es-ES_tradnl"/>
        </w:rPr>
        <w:t xml:space="preserve"> </w:t>
      </w:r>
      <w:r w:rsidR="00C400CC">
        <w:rPr>
          <w:lang w:val="es-ES_tradnl"/>
        </w:rPr>
        <w:t>información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mejores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prácticas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mediante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una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planificación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común,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procesos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62139">
        <w:rPr>
          <w:lang w:val="es-ES_tradnl"/>
        </w:rPr>
        <w:t>información</w:t>
      </w:r>
      <w:r w:rsidR="0051679B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intercambios</w:t>
      </w:r>
      <w:r w:rsidR="007665EA">
        <w:rPr>
          <w:lang w:val="es-ES_tradnl"/>
        </w:rPr>
        <w:t xml:space="preserve"> </w:t>
      </w:r>
      <w:r w:rsidR="00826D36">
        <w:rPr>
          <w:lang w:val="es-ES_tradnl"/>
        </w:rPr>
        <w:t>entre</w:t>
      </w:r>
      <w:r w:rsidR="007665EA">
        <w:rPr>
          <w:lang w:val="es-ES_tradnl"/>
        </w:rPr>
        <w:t xml:space="preserve"> </w:t>
      </w:r>
      <w:r w:rsidR="00826D36">
        <w:rPr>
          <w:lang w:val="es-ES_tradnl"/>
        </w:rPr>
        <w:t>regiones</w:t>
      </w:r>
      <w:r w:rsidR="0051679B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reuniones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conjuntas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seminarios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telemáticos,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tiempo</w:t>
      </w:r>
      <w:r w:rsidR="007665EA">
        <w:rPr>
          <w:lang w:val="es-ES_tradnl"/>
        </w:rPr>
        <w:t xml:space="preserve"> </w:t>
      </w:r>
      <w:r w:rsidR="008E3D31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E3D31">
        <w:rPr>
          <w:lang w:val="es-ES_tradnl"/>
        </w:rPr>
        <w:t>adaptar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circunstancias</w:t>
      </w:r>
      <w:r w:rsidR="007665EA">
        <w:rPr>
          <w:lang w:val="es-ES_tradnl"/>
        </w:rPr>
        <w:t xml:space="preserve"> </w:t>
      </w:r>
      <w:r w:rsidR="003656B4">
        <w:rPr>
          <w:lang w:val="es-ES_tradnl"/>
        </w:rPr>
        <w:t>nacionales</w:t>
      </w:r>
      <w:r w:rsidR="0051679B"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8744B6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información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recopilada</w:t>
      </w:r>
      <w:r w:rsidR="007665EA">
        <w:rPr>
          <w:lang w:val="es-ES_tradnl"/>
        </w:rPr>
        <w:t xml:space="preserve"> </w:t>
      </w:r>
      <w:r w:rsidR="00D201C1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D201C1">
        <w:rPr>
          <w:lang w:val="es-ES_tradnl"/>
        </w:rPr>
        <w:t>utiliza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5A76EF">
        <w:rPr>
          <w:lang w:val="es-ES_tradnl"/>
        </w:rPr>
        <w:t>detectar</w:t>
      </w:r>
      <w:r w:rsidR="007665EA">
        <w:rPr>
          <w:lang w:val="es-ES_tradnl"/>
        </w:rPr>
        <w:t xml:space="preserve"> </w:t>
      </w:r>
      <w:r w:rsidR="009040C6">
        <w:rPr>
          <w:lang w:val="es-ES_tradnl"/>
        </w:rPr>
        <w:t>riesgos</w:t>
      </w:r>
      <w:r w:rsidR="007665EA">
        <w:rPr>
          <w:lang w:val="es-ES_tradnl"/>
        </w:rPr>
        <w:t xml:space="preserve"> </w:t>
      </w:r>
      <w:r w:rsidR="009040C6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040C6">
        <w:rPr>
          <w:lang w:val="es-ES_tradnl"/>
        </w:rPr>
        <w:t>incumplimiento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diseñar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intervenciones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específicas</w:t>
      </w:r>
      <w:r w:rsidR="007665EA">
        <w:rPr>
          <w:lang w:val="es-ES_tradnl"/>
        </w:rPr>
        <w:t xml:space="preserve"> </w:t>
      </w:r>
      <w:r w:rsidR="00DB023D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DB023D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AD2342">
        <w:rPr>
          <w:lang w:val="es-ES_tradnl"/>
        </w:rPr>
        <w:t>normativa</w:t>
      </w:r>
      <w:r w:rsidR="0051679B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746C62">
        <w:rPr>
          <w:lang w:val="es-ES_tradnl"/>
        </w:rPr>
        <w:t>institucional</w:t>
      </w:r>
      <w:r w:rsidR="0051679B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8D6AA3" w:rsidRPr="008D6AA3">
        <w:rPr>
          <w:lang w:val="es-ES_tradnl"/>
        </w:rPr>
        <w:t>técnic</w:t>
      </w:r>
      <w:r w:rsidR="00865A6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DF2D21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1679B" w:rsidRPr="007143C2">
        <w:rPr>
          <w:lang w:val="es-ES_tradnl"/>
        </w:rPr>
        <w:t>fiscalización.</w:t>
      </w:r>
    </w:p>
    <w:p w14:paraId="72C18DC2" w14:textId="433B93EA" w:rsidR="0051679B" w:rsidRPr="007143C2" w:rsidRDefault="0051679B" w:rsidP="0051679B">
      <w:pPr>
        <w:numPr>
          <w:ilvl w:val="0"/>
          <w:numId w:val="1"/>
        </w:numPr>
        <w:spacing w:before="240" w:after="240"/>
        <w:outlineLvl w:val="0"/>
        <w:rPr>
          <w:lang w:val="es-ES_tradnl"/>
        </w:rPr>
      </w:pP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Secretaría</w:t>
      </w:r>
      <w:r w:rsidR="007665EA">
        <w:rPr>
          <w:lang w:val="es-ES_tradnl"/>
        </w:rPr>
        <w:t xml:space="preserve"> </w:t>
      </w:r>
      <w:r w:rsidR="007F32D8">
        <w:rPr>
          <w:lang w:val="es-ES_tradnl"/>
        </w:rPr>
        <w:t>consultó</w:t>
      </w:r>
      <w:r w:rsidR="007665EA">
        <w:rPr>
          <w:lang w:val="es-ES_tradnl"/>
        </w:rPr>
        <w:t xml:space="preserve"> </w:t>
      </w:r>
      <w:r w:rsidR="008A26C6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806891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8A26C6">
        <w:rPr>
          <w:lang w:val="es-ES_tradnl"/>
        </w:rPr>
        <w:t>incorporación</w:t>
      </w:r>
      <w:r w:rsidR="007665EA">
        <w:rPr>
          <w:lang w:val="es-ES_tradnl"/>
        </w:rPr>
        <w:t xml:space="preserve"> </w:t>
      </w:r>
      <w:r w:rsidR="008A26C6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recomendaciones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evaluación</w:t>
      </w:r>
      <w:r w:rsidR="007665EA">
        <w:rPr>
          <w:lang w:val="es-ES_tradnl"/>
        </w:rPr>
        <w:t xml:space="preserve"> </w:t>
      </w:r>
      <w:r w:rsidR="0001414C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01414C">
        <w:rPr>
          <w:lang w:val="es-ES_tradnl"/>
        </w:rPr>
        <w:t>curso</w:t>
      </w:r>
      <w:r w:rsidR="007665EA">
        <w:rPr>
          <w:lang w:val="es-ES_tradnl"/>
        </w:rPr>
        <w:t xml:space="preserve"> </w:t>
      </w:r>
      <w:r w:rsidR="00CE4775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9276C4">
        <w:rPr>
          <w:lang w:val="es-ES_tradnl"/>
        </w:rPr>
        <w:t>estrategia</w:t>
      </w:r>
      <w:r w:rsidR="007665EA">
        <w:rPr>
          <w:lang w:val="es-ES_tradnl"/>
        </w:rPr>
        <w:t xml:space="preserve"> </w:t>
      </w:r>
      <w:r w:rsidR="009276C4">
        <w:rPr>
          <w:lang w:val="es-ES_tradnl"/>
        </w:rPr>
        <w:t>2027-2029</w:t>
      </w:r>
      <w:r w:rsidR="007665EA">
        <w:rPr>
          <w:lang w:val="es-ES_tradnl"/>
        </w:rPr>
        <w:t xml:space="preserve"> </w:t>
      </w:r>
      <w:r w:rsidR="009276C4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9276C4">
        <w:rPr>
          <w:lang w:val="es-ES_tradnl"/>
        </w:rPr>
        <w:t>PAC</w:t>
      </w:r>
      <w:r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respondió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Acción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Ozono</w:t>
      </w:r>
      <w:r w:rsidR="007665EA">
        <w:rPr>
          <w:lang w:val="es-ES_tradnl"/>
        </w:rPr>
        <w:t xml:space="preserve"> </w:t>
      </w:r>
      <w:r w:rsidR="00D547CB">
        <w:rPr>
          <w:lang w:val="es-ES_tradnl"/>
        </w:rPr>
        <w:t>estudiará</w:t>
      </w:r>
      <w:r w:rsidR="007665EA">
        <w:rPr>
          <w:lang w:val="es-ES_tradnl"/>
        </w:rPr>
        <w:t xml:space="preserve"> </w:t>
      </w:r>
      <w:r w:rsidR="00651CB0">
        <w:rPr>
          <w:lang w:val="es-ES_tradnl"/>
        </w:rPr>
        <w:t>lo</w:t>
      </w:r>
      <w:r w:rsidRPr="007143C2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651CB0">
        <w:rPr>
          <w:lang w:val="es-ES_tradnl"/>
        </w:rPr>
        <w:t>resultados</w:t>
      </w:r>
      <w:r w:rsidR="007665EA">
        <w:rPr>
          <w:lang w:val="es-ES_tradnl"/>
        </w:rPr>
        <w:t xml:space="preserve"> </w:t>
      </w:r>
      <w:r w:rsidR="0065739D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65739D">
        <w:rPr>
          <w:lang w:val="es-ES_tradnl"/>
        </w:rPr>
        <w:t>cuanto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estén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disponibles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integrará</w:t>
      </w:r>
      <w:r w:rsidR="007665EA">
        <w:rPr>
          <w:lang w:val="es-ES_tradnl"/>
        </w:rPr>
        <w:t xml:space="preserve"> </w:t>
      </w:r>
      <w:r w:rsidR="000F1501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planes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trabajo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2028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2029</w:t>
      </w:r>
      <w:r w:rsidR="007665EA">
        <w:rPr>
          <w:lang w:val="es-ES_tradnl"/>
        </w:rPr>
        <w:t xml:space="preserve"> </w:t>
      </w:r>
      <w:r w:rsidR="00E81C39">
        <w:rPr>
          <w:lang w:val="es-ES_tradnl"/>
        </w:rPr>
        <w:t>lo</w:t>
      </w:r>
      <w:r w:rsidR="000F1501" w:rsidRPr="000F1501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0F1501" w:rsidRPr="000F1501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0F1501" w:rsidRPr="000F1501">
        <w:rPr>
          <w:lang w:val="es-ES_tradnl"/>
        </w:rPr>
        <w:t>resulten</w:t>
      </w:r>
      <w:r w:rsidR="007665EA">
        <w:rPr>
          <w:lang w:val="es-ES_tradnl"/>
        </w:rPr>
        <w:t xml:space="preserve"> </w:t>
      </w:r>
      <w:r w:rsidR="000F1501" w:rsidRPr="000F1501">
        <w:rPr>
          <w:lang w:val="es-ES_tradnl"/>
        </w:rPr>
        <w:t>pertinentes</w:t>
      </w:r>
      <w:r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Esto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permitirá</w:t>
      </w:r>
      <w:r w:rsidR="007665EA">
        <w:rPr>
          <w:lang w:val="es-ES_tradnl"/>
        </w:rPr>
        <w:t xml:space="preserve"> </w:t>
      </w:r>
      <w:r w:rsidR="009D11DA">
        <w:rPr>
          <w:lang w:val="es-ES_tradnl"/>
        </w:rPr>
        <w:t>ajustar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prioridades,</w:t>
      </w:r>
      <w:r w:rsidR="007665EA">
        <w:rPr>
          <w:lang w:val="es-ES_tradnl"/>
        </w:rPr>
        <w:t xml:space="preserve"> </w:t>
      </w:r>
      <w:r w:rsidR="003F6506">
        <w:rPr>
          <w:lang w:val="es-ES_tradnl"/>
        </w:rPr>
        <w:t>métodos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934BBB">
        <w:rPr>
          <w:lang w:val="es-ES_tradnl"/>
        </w:rPr>
        <w:t>entrega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servicios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según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sea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necesario,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tiempo</w:t>
      </w:r>
      <w:r w:rsidR="007665EA">
        <w:rPr>
          <w:lang w:val="es-ES_tradnl"/>
        </w:rPr>
        <w:t xml:space="preserve"> </w:t>
      </w:r>
      <w:r w:rsidR="0053779E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3779E">
        <w:rPr>
          <w:lang w:val="es-ES_tradnl"/>
        </w:rPr>
        <w:t>mantener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4A51A8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artículo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5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731A77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C0AA0">
        <w:rPr>
          <w:lang w:val="es-ES_tradnl"/>
        </w:rPr>
        <w:t>atender</w:t>
      </w:r>
      <w:r w:rsidR="007665EA">
        <w:rPr>
          <w:lang w:val="es-ES_tradnl"/>
        </w:rPr>
        <w:t xml:space="preserve"> </w:t>
      </w:r>
      <w:r w:rsidR="004C0AA0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B534FA">
        <w:rPr>
          <w:lang w:val="es-ES_tradnl"/>
        </w:rPr>
        <w:t>nuevas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necesidades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cumplimiento.</w:t>
      </w:r>
    </w:p>
    <w:p w14:paraId="36ABE206" w14:textId="266CB58A" w:rsidR="00F03BE8" w:rsidRPr="007143C2" w:rsidRDefault="0027015E" w:rsidP="00EC7AA8">
      <w:pPr>
        <w:numPr>
          <w:ilvl w:val="0"/>
          <w:numId w:val="1"/>
        </w:numPr>
        <w:spacing w:before="240" w:after="240"/>
        <w:outlineLvl w:val="0"/>
        <w:rPr>
          <w:lang w:val="es-ES_tradnl"/>
        </w:rPr>
      </w:pPr>
      <w:r w:rsidRPr="007143C2">
        <w:rPr>
          <w:lang w:val="es-ES_tradnl"/>
        </w:rPr>
        <w:lastRenderedPageBreak/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Secretaría</w:t>
      </w:r>
      <w:r w:rsidR="007665EA">
        <w:rPr>
          <w:lang w:val="es-ES_tradnl"/>
        </w:rPr>
        <w:t xml:space="preserve"> </w:t>
      </w:r>
      <w:r w:rsidR="00DD5B53">
        <w:rPr>
          <w:lang w:val="es-ES_tradnl"/>
        </w:rPr>
        <w:t>inquirió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4766F8" w:rsidRPr="004766F8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4766F8" w:rsidRPr="004766F8">
        <w:rPr>
          <w:lang w:val="es-ES_tradnl"/>
        </w:rPr>
        <w:t>proyecto</w:t>
      </w:r>
      <w:r w:rsidR="007665EA">
        <w:rPr>
          <w:lang w:val="es-ES_tradnl"/>
        </w:rPr>
        <w:t xml:space="preserve"> </w:t>
      </w:r>
      <w:r w:rsidR="004766F8" w:rsidRPr="004766F8">
        <w:rPr>
          <w:lang w:val="es-ES_tradnl"/>
        </w:rPr>
        <w:t>piloto</w:t>
      </w:r>
      <w:r w:rsidR="007665EA">
        <w:rPr>
          <w:lang w:val="es-ES_tradnl"/>
        </w:rPr>
        <w:t xml:space="preserve"> </w:t>
      </w:r>
      <w:r w:rsidR="004766F8" w:rsidRPr="004766F8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4766F8" w:rsidRPr="004766F8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B0511E">
        <w:rPr>
          <w:lang w:val="es-ES_tradnl"/>
        </w:rPr>
        <w:t>implementa</w:t>
      </w:r>
      <w:r w:rsidR="007665EA">
        <w:rPr>
          <w:lang w:val="es-ES_tradnl"/>
        </w:rPr>
        <w:t xml:space="preserve"> </w:t>
      </w:r>
      <w:r w:rsidR="004766F8" w:rsidRPr="004766F8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4766F8" w:rsidRPr="004766F8">
        <w:rPr>
          <w:lang w:val="es-ES_tradnl"/>
        </w:rPr>
        <w:t>Cabo</w:t>
      </w:r>
      <w:r w:rsidR="007665EA">
        <w:rPr>
          <w:lang w:val="es-ES_tradnl"/>
        </w:rPr>
        <w:t xml:space="preserve"> </w:t>
      </w:r>
      <w:r w:rsidR="004766F8" w:rsidRPr="004766F8">
        <w:rPr>
          <w:lang w:val="es-ES_tradnl"/>
        </w:rPr>
        <w:t>Verde,</w:t>
      </w:r>
      <w:r w:rsidR="007665EA">
        <w:rPr>
          <w:lang w:val="es-ES_tradnl"/>
        </w:rPr>
        <w:t xml:space="preserve"> </w:t>
      </w:r>
      <w:r w:rsidR="004766F8" w:rsidRPr="004766F8">
        <w:rPr>
          <w:lang w:val="es-ES_tradnl"/>
        </w:rPr>
        <w:t>país</w:t>
      </w:r>
      <w:r w:rsidR="007665EA">
        <w:rPr>
          <w:lang w:val="es-ES_tradnl"/>
        </w:rPr>
        <w:t xml:space="preserve"> </w:t>
      </w:r>
      <w:r w:rsidR="004766F8" w:rsidRPr="004766F8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766F8" w:rsidRPr="004766F8">
        <w:rPr>
          <w:lang w:val="es-ES_tradnl"/>
        </w:rPr>
        <w:t>bajo</w:t>
      </w:r>
      <w:r w:rsidR="007665EA">
        <w:rPr>
          <w:lang w:val="es-ES_tradnl"/>
        </w:rPr>
        <w:t xml:space="preserve"> </w:t>
      </w:r>
      <w:r w:rsidR="004766F8" w:rsidRPr="004766F8">
        <w:rPr>
          <w:lang w:val="es-ES_tradnl"/>
        </w:rPr>
        <w:t>consumo</w:t>
      </w:r>
      <w:r w:rsidR="004766F8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BF47EC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BF47EC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FB40E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506F6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2506F6" w:rsidRPr="007143C2">
        <w:rPr>
          <w:lang w:val="es-ES_tradnl"/>
        </w:rPr>
        <w:t>ejecución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Enmienda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766F8">
        <w:rPr>
          <w:lang w:val="es-ES_tradnl"/>
        </w:rPr>
        <w:t>Kigali</w:t>
      </w:r>
      <w:r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consulta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refería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cómo</w:t>
      </w:r>
      <w:r w:rsidR="007665EA">
        <w:rPr>
          <w:lang w:val="es-ES_tradnl"/>
        </w:rPr>
        <w:t xml:space="preserve"> </w:t>
      </w:r>
      <w:r w:rsidR="006621A6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595ACA" w:rsidRPr="00595ACA">
        <w:rPr>
          <w:lang w:val="es-ES_tradnl"/>
        </w:rPr>
        <w:t>proyecta</w:t>
      </w:r>
      <w:r w:rsidR="007665EA">
        <w:rPr>
          <w:lang w:val="es-ES_tradnl"/>
        </w:rPr>
        <w:t xml:space="preserve"> </w:t>
      </w:r>
      <w:r w:rsidR="00692D2F">
        <w:rPr>
          <w:lang w:val="es-ES_tradnl"/>
        </w:rPr>
        <w:t>ampliar</w:t>
      </w:r>
      <w:r w:rsidR="007665EA">
        <w:rPr>
          <w:lang w:val="es-ES_tradnl"/>
        </w:rPr>
        <w:t xml:space="preserve"> </w:t>
      </w:r>
      <w:r w:rsidR="003553C4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C2192F" w:rsidRPr="00C2192F">
        <w:rPr>
          <w:lang w:val="es-ES_tradnl"/>
        </w:rPr>
        <w:t>incorporar</w:t>
      </w:r>
      <w:r w:rsidR="007665EA">
        <w:rPr>
          <w:lang w:val="es-ES_tradnl"/>
        </w:rPr>
        <w:t xml:space="preserve"> </w:t>
      </w:r>
      <w:r w:rsidR="00C2192F" w:rsidRPr="00C2192F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C2192F" w:rsidRPr="00C2192F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C2192F" w:rsidRPr="00C2192F">
        <w:rPr>
          <w:lang w:val="es-ES_tradnl"/>
        </w:rPr>
        <w:t>códigos</w:t>
      </w:r>
      <w:r w:rsidR="007665EA">
        <w:rPr>
          <w:lang w:val="es-ES_tradnl"/>
        </w:rPr>
        <w:t xml:space="preserve"> </w:t>
      </w:r>
      <w:r w:rsidR="00C2192F" w:rsidRPr="00C2192F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2192F" w:rsidRPr="00C2192F">
        <w:rPr>
          <w:lang w:val="es-ES_tradnl"/>
        </w:rPr>
        <w:t>prácticas</w:t>
      </w:r>
      <w:r w:rsidR="007665EA">
        <w:rPr>
          <w:lang w:val="es-ES_tradnl"/>
        </w:rPr>
        <w:t xml:space="preserve"> </w:t>
      </w:r>
      <w:r w:rsidR="00C2192F" w:rsidRPr="00C2192F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C2192F" w:rsidRPr="00C2192F">
        <w:rPr>
          <w:lang w:val="es-ES_tradnl"/>
        </w:rPr>
        <w:t>sistemas</w:t>
      </w:r>
      <w:r w:rsidR="007665EA">
        <w:rPr>
          <w:lang w:val="es-ES_tradnl"/>
        </w:rPr>
        <w:t xml:space="preserve"> </w:t>
      </w:r>
      <w:r w:rsidR="00C2192F" w:rsidRPr="00C2192F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2192F" w:rsidRPr="00C2192F">
        <w:rPr>
          <w:lang w:val="es-ES_tradnl"/>
        </w:rPr>
        <w:t>acreditación</w:t>
      </w:r>
      <w:r w:rsidR="007665EA">
        <w:rPr>
          <w:lang w:val="es-ES_tradnl"/>
        </w:rPr>
        <w:t xml:space="preserve"> </w:t>
      </w:r>
      <w:r w:rsidR="00C2192F" w:rsidRPr="00C2192F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2192F" w:rsidRPr="00C2192F">
        <w:rPr>
          <w:lang w:val="es-ES_tradnl"/>
        </w:rPr>
        <w:t>otros</w:t>
      </w:r>
      <w:r w:rsidR="007665EA">
        <w:rPr>
          <w:lang w:val="es-ES_tradnl"/>
        </w:rPr>
        <w:t xml:space="preserve"> </w:t>
      </w:r>
      <w:r w:rsidR="00C2192F" w:rsidRPr="00C2192F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13173B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13173B">
        <w:rPr>
          <w:lang w:val="es-ES_tradnl"/>
        </w:rPr>
        <w:t>avances</w:t>
      </w:r>
      <w:r w:rsidR="007665EA">
        <w:rPr>
          <w:lang w:val="es-ES_tradnl"/>
        </w:rPr>
        <w:t xml:space="preserve"> </w:t>
      </w:r>
      <w:r w:rsidR="007F1358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7F1358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7F1358">
        <w:rPr>
          <w:lang w:val="es-ES_tradnl"/>
        </w:rPr>
        <w:t>logren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FE3D6F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FE3D6F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manejo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refrigerantes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inflamables,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tóxicos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alta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presión</w:t>
      </w:r>
      <w:r w:rsidR="007665EA">
        <w:rPr>
          <w:lang w:val="es-ES_tradnl"/>
        </w:rPr>
        <w:t xml:space="preserve"> </w:t>
      </w:r>
      <w:r w:rsidR="006274E3">
        <w:rPr>
          <w:lang w:val="es-ES_tradnl"/>
        </w:rPr>
        <w:t>una</w:t>
      </w:r>
      <w:r w:rsidR="007665EA">
        <w:rPr>
          <w:lang w:val="es-ES_tradnl"/>
        </w:rPr>
        <w:t xml:space="preserve"> </w:t>
      </w:r>
      <w:r w:rsidR="006274E3">
        <w:rPr>
          <w:lang w:val="es-ES_tradnl"/>
        </w:rPr>
        <w:t>vez</w:t>
      </w:r>
      <w:r w:rsidR="007665EA">
        <w:rPr>
          <w:lang w:val="es-ES_tradnl"/>
        </w:rPr>
        <w:t xml:space="preserve"> </w:t>
      </w:r>
      <w:r w:rsidR="006A3616" w:rsidRPr="006A3616">
        <w:rPr>
          <w:lang w:val="es-ES_tradnl"/>
        </w:rPr>
        <w:t>concluido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piloto.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0B0D9A">
        <w:rPr>
          <w:lang w:val="es-ES_tradnl"/>
        </w:rPr>
        <w:t>informó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proyecto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está</w:t>
      </w:r>
      <w:r w:rsidR="007665EA">
        <w:rPr>
          <w:lang w:val="es-ES_tradnl"/>
        </w:rPr>
        <w:t xml:space="preserve"> </w:t>
      </w:r>
      <w:r w:rsidR="00335FFE">
        <w:rPr>
          <w:lang w:val="es-ES_tradnl"/>
        </w:rPr>
        <w:t>sometiendo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prueba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enfoque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práctico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adaptable</w:t>
      </w:r>
      <w:r w:rsidR="007665EA">
        <w:rPr>
          <w:lang w:val="es-ES_tradnl"/>
        </w:rPr>
        <w:t xml:space="preserve"> </w:t>
      </w:r>
      <w:r w:rsidR="0071567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C846D4">
        <w:rPr>
          <w:lang w:val="es-ES_tradnl"/>
        </w:rPr>
        <w:t>gestión</w:t>
      </w:r>
      <w:r w:rsidR="007665EA">
        <w:rPr>
          <w:lang w:val="es-ES_tradnl"/>
        </w:rPr>
        <w:t xml:space="preserve"> </w:t>
      </w:r>
      <w:r w:rsidR="0071567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riesgos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asociados</w:t>
      </w:r>
      <w:r w:rsidR="007665EA">
        <w:rPr>
          <w:lang w:val="es-ES_tradnl"/>
        </w:rPr>
        <w:t xml:space="preserve"> </w:t>
      </w:r>
      <w:r w:rsidR="00F32903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refrigerantes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bajo</w:t>
      </w:r>
      <w:r w:rsidR="007665EA">
        <w:rPr>
          <w:lang w:val="es-ES_tradnl"/>
        </w:rPr>
        <w:t xml:space="preserve"> </w:t>
      </w:r>
      <w:r w:rsidR="0060591B">
        <w:rPr>
          <w:lang w:val="es-ES_tradnl"/>
        </w:rPr>
        <w:t>PCA</w:t>
      </w:r>
      <w:r w:rsidR="007665EA">
        <w:rPr>
          <w:lang w:val="es-ES_tradnl"/>
        </w:rPr>
        <w:t xml:space="preserve"> </w:t>
      </w:r>
      <w:r w:rsidR="0076714E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E47D2F">
        <w:rPr>
          <w:lang w:val="es-ES_tradnl"/>
        </w:rPr>
        <w:t>detecta</w:t>
      </w:r>
      <w:r w:rsidR="007665EA">
        <w:rPr>
          <w:lang w:val="es-ES_tradnl"/>
        </w:rPr>
        <w:t xml:space="preserve"> </w:t>
      </w:r>
      <w:r w:rsidR="00C819C2">
        <w:rPr>
          <w:lang w:val="es-ES_tradnl"/>
        </w:rPr>
        <w:t>vacíos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9E2E6B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6222C0" w:rsidRPr="006222C0">
        <w:rPr>
          <w:lang w:val="es-ES_tradnl"/>
        </w:rPr>
        <w:t>prácticas</w:t>
      </w:r>
      <w:r w:rsidR="007665EA">
        <w:rPr>
          <w:lang w:val="es-ES_tradnl"/>
        </w:rPr>
        <w:t xml:space="preserve"> </w:t>
      </w:r>
      <w:r w:rsidR="006222C0" w:rsidRPr="006222C0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capacitación,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acreditación,</w:t>
      </w:r>
      <w:r w:rsidR="007665EA">
        <w:rPr>
          <w:lang w:val="es-ES_tradnl"/>
        </w:rPr>
        <w:t xml:space="preserve"> </w:t>
      </w:r>
      <w:r w:rsidR="003052D7">
        <w:rPr>
          <w:lang w:val="es-ES_tradnl"/>
        </w:rPr>
        <w:t>regulación</w:t>
      </w:r>
      <w:r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375BA4">
        <w:rPr>
          <w:lang w:val="es-ES_tradnl"/>
        </w:rPr>
        <w:t>uso</w:t>
      </w:r>
      <w:r w:rsidR="007665EA">
        <w:rPr>
          <w:lang w:val="es-ES_tradnl"/>
        </w:rPr>
        <w:t xml:space="preserve"> </w:t>
      </w:r>
      <w:r w:rsidR="00375BA4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equipo</w:t>
      </w:r>
      <w:r w:rsidR="007C021E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8519C7">
        <w:rPr>
          <w:lang w:val="es-ES_tradnl"/>
        </w:rPr>
        <w:t>seguridad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346E4">
        <w:rPr>
          <w:lang w:val="es-ES_tradnl"/>
        </w:rPr>
        <w:t>desarrolla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diagnóstico,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metodología</w:t>
      </w:r>
      <w:r w:rsidR="00753C55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evaluación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riesgos,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registro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técnicos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mecanismos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316DC">
        <w:rPr>
          <w:lang w:val="es-ES_tradnl"/>
        </w:rPr>
        <w:t>información</w:t>
      </w:r>
      <w:r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experiencias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recogidas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servirán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base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2832EC">
        <w:rPr>
          <w:lang w:val="es-ES_tradnl"/>
        </w:rPr>
        <w:t>desarrollar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módulos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capacitación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normalizados,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programas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32DC9">
        <w:rPr>
          <w:lang w:val="es-ES_tradnl"/>
        </w:rPr>
        <w:t>formación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63D51">
        <w:rPr>
          <w:lang w:val="es-ES_tradnl"/>
        </w:rPr>
        <w:t>capacitadores</w:t>
      </w:r>
      <w:r w:rsidR="007665EA">
        <w:rPr>
          <w:lang w:val="es-ES_tradnl"/>
        </w:rPr>
        <w:t xml:space="preserve"> </w:t>
      </w:r>
      <w:r w:rsidR="00663D51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reconocimiento</w:t>
      </w:r>
      <w:r w:rsidR="007665EA">
        <w:rPr>
          <w:lang w:val="es-ES_tradnl"/>
        </w:rPr>
        <w:t xml:space="preserve"> </w:t>
      </w:r>
      <w:r w:rsidR="0095145B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aprendizaje</w:t>
      </w:r>
      <w:r w:rsidR="0095145B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previo</w:t>
      </w:r>
      <w:r w:rsidR="0095145B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técnicos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informales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71F84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integración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6697D">
        <w:rPr>
          <w:lang w:val="es-ES_tradnl"/>
        </w:rPr>
        <w:t>normas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B4016">
        <w:rPr>
          <w:lang w:val="es-ES_tradnl"/>
        </w:rPr>
        <w:t>seguridad</w:t>
      </w:r>
      <w:r w:rsidR="007665EA">
        <w:rPr>
          <w:lang w:val="es-ES_tradnl"/>
        </w:rPr>
        <w:t xml:space="preserve"> </w:t>
      </w:r>
      <w:r w:rsidR="004B4016">
        <w:rPr>
          <w:lang w:val="es-ES_tradnl"/>
        </w:rPr>
        <w:t>ocupacional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4E4AE1">
        <w:rPr>
          <w:lang w:val="es-ES_tradnl"/>
        </w:rPr>
        <w:t>acreditación</w:t>
      </w:r>
      <w:r w:rsidR="007665EA">
        <w:rPr>
          <w:lang w:val="es-ES_tradnl"/>
        </w:rPr>
        <w:t xml:space="preserve"> </w:t>
      </w:r>
      <w:r w:rsidR="004E4AE1">
        <w:rPr>
          <w:lang w:val="es-ES_tradnl"/>
        </w:rPr>
        <w:t>técnica</w:t>
      </w:r>
      <w:r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sistemas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concesión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licencias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PAK.</w:t>
      </w:r>
      <w:r w:rsidR="007665EA">
        <w:rPr>
          <w:lang w:val="es-ES_tradnl"/>
        </w:rPr>
        <w:t xml:space="preserve"> </w:t>
      </w:r>
      <w:r w:rsidR="004B3B1F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4B3B1F">
        <w:rPr>
          <w:lang w:val="es-ES_tradnl"/>
        </w:rPr>
        <w:t>resultados</w:t>
      </w:r>
      <w:r w:rsidR="007665EA">
        <w:rPr>
          <w:lang w:val="es-ES_tradnl"/>
        </w:rPr>
        <w:t xml:space="preserve"> </w:t>
      </w:r>
      <w:r w:rsidR="004B3B1F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4B3B1F">
        <w:rPr>
          <w:lang w:val="es-ES_tradnl"/>
        </w:rPr>
        <w:t>consolidarán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marco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seguridad</w:t>
      </w:r>
      <w:r w:rsidR="007665EA">
        <w:rPr>
          <w:lang w:val="es-ES_tradnl"/>
        </w:rPr>
        <w:t xml:space="preserve"> </w:t>
      </w:r>
      <w:r w:rsidR="00EE0C59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refrigeración</w:t>
      </w:r>
      <w:r w:rsidR="007665EA">
        <w:rPr>
          <w:lang w:val="es-ES_tradnl"/>
        </w:rPr>
        <w:t xml:space="preserve"> </w:t>
      </w:r>
      <w:r w:rsidR="007602EA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7602EA" w:rsidRPr="007143C2">
        <w:rPr>
          <w:lang w:val="es-ES_tradnl"/>
        </w:rPr>
        <w:t>climatización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8E6FE9">
        <w:rPr>
          <w:lang w:val="es-ES_tradnl"/>
        </w:rPr>
        <w:t>toda</w:t>
      </w:r>
      <w:r w:rsidR="007665EA">
        <w:rPr>
          <w:lang w:val="es-ES_tradnl"/>
        </w:rPr>
        <w:t xml:space="preserve"> </w:t>
      </w:r>
      <w:r w:rsidR="008E6FE9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194137">
        <w:rPr>
          <w:lang w:val="es-ES_tradnl"/>
        </w:rPr>
        <w:t>África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2055FD">
        <w:rPr>
          <w:lang w:val="es-ES_tradnl"/>
        </w:rPr>
        <w:t>dará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orientación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E0A0C">
        <w:rPr>
          <w:lang w:val="es-ES_tradnl"/>
        </w:rPr>
        <w:t>servirá</w:t>
      </w:r>
      <w:r w:rsidR="007665EA">
        <w:rPr>
          <w:lang w:val="es-ES_tradnl"/>
        </w:rPr>
        <w:t xml:space="preserve"> </w:t>
      </w:r>
      <w:r w:rsidR="000E0A0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hoja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ruta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otros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</w:t>
      </w:r>
      <w:r w:rsidR="002605DF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A70566">
        <w:rPr>
          <w:lang w:val="es-ES_tradnl"/>
        </w:rPr>
        <w:t>bajo</w:t>
      </w:r>
      <w:r w:rsidR="007665EA">
        <w:rPr>
          <w:lang w:val="es-ES_tradnl"/>
        </w:rPr>
        <w:t xml:space="preserve"> </w:t>
      </w:r>
      <w:r w:rsidR="00A70566">
        <w:rPr>
          <w:lang w:val="es-ES_tradnl"/>
        </w:rPr>
        <w:t>consumo</w:t>
      </w:r>
      <w:r w:rsidR="007665EA">
        <w:rPr>
          <w:lang w:val="es-ES_tradnl"/>
        </w:rPr>
        <w:t xml:space="preserve"> </w:t>
      </w:r>
      <w:r w:rsidR="00765E11">
        <w:rPr>
          <w:lang w:val="es-ES_tradnl"/>
        </w:rPr>
        <w:t>podrán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adaptar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sus</w:t>
      </w:r>
      <w:r w:rsidR="007665EA">
        <w:rPr>
          <w:lang w:val="es-ES_tradnl"/>
        </w:rPr>
        <w:t xml:space="preserve"> </w:t>
      </w:r>
      <w:r w:rsidR="00D33A78">
        <w:rPr>
          <w:lang w:val="es-ES_tradnl"/>
        </w:rPr>
        <w:t>respectivas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circunstancias.</w:t>
      </w:r>
    </w:p>
    <w:p w14:paraId="31EA22A3" w14:textId="7785D2B2" w:rsidR="00AB1E7E" w:rsidRPr="007143C2" w:rsidRDefault="00B6551E" w:rsidP="00EC7AA8">
      <w:pPr>
        <w:numPr>
          <w:ilvl w:val="0"/>
          <w:numId w:val="1"/>
        </w:numPr>
        <w:spacing w:before="240" w:after="240"/>
        <w:outlineLvl w:val="0"/>
        <w:rPr>
          <w:lang w:val="es-ES_tradnl"/>
        </w:rPr>
      </w:pPr>
      <w:r>
        <w:rPr>
          <w:lang w:val="es-ES_tradnl"/>
        </w:rPr>
        <w:t>Tras</w:t>
      </w:r>
      <w:r w:rsidR="007665EA">
        <w:rPr>
          <w:lang w:val="es-ES_tradnl"/>
        </w:rPr>
        <w:t xml:space="preserve"> </w:t>
      </w:r>
      <w:r>
        <w:rPr>
          <w:lang w:val="es-ES_tradnl"/>
        </w:rPr>
        <w:t>una</w:t>
      </w:r>
      <w:r w:rsidR="007665EA">
        <w:rPr>
          <w:lang w:val="es-ES_tradnl"/>
        </w:rPr>
        <w:t xml:space="preserve"> </w:t>
      </w:r>
      <w:r w:rsidR="007A4350" w:rsidRPr="007143C2">
        <w:rPr>
          <w:lang w:val="es-ES_tradnl"/>
        </w:rPr>
        <w:t>consulta</w:t>
      </w:r>
      <w:r w:rsidR="007665EA">
        <w:rPr>
          <w:lang w:val="es-ES_tradnl"/>
        </w:rPr>
        <w:t xml:space="preserve"> </w:t>
      </w:r>
      <w:r w:rsidR="007A4350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A4350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7A4350" w:rsidRPr="007143C2">
        <w:rPr>
          <w:lang w:val="es-ES_tradnl"/>
        </w:rPr>
        <w:t>Secretaría</w:t>
      </w:r>
      <w:r w:rsidR="007665EA">
        <w:rPr>
          <w:lang w:val="es-ES_tradnl"/>
        </w:rPr>
        <w:t xml:space="preserve"> </w:t>
      </w:r>
      <w:r w:rsidR="007A4350" w:rsidRPr="007143C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7A4350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870B5C">
        <w:rPr>
          <w:lang w:val="es-ES_tradnl"/>
        </w:rPr>
        <w:t>aparente</w:t>
      </w:r>
      <w:r w:rsidR="007665EA">
        <w:rPr>
          <w:lang w:val="es-ES_tradnl"/>
        </w:rPr>
        <w:t xml:space="preserve"> </w:t>
      </w:r>
      <w:r w:rsidR="007A4350" w:rsidRPr="007143C2">
        <w:rPr>
          <w:lang w:val="es-ES_tradnl"/>
        </w:rPr>
        <w:t>ausencia</w:t>
      </w:r>
      <w:r w:rsidR="007665EA">
        <w:rPr>
          <w:lang w:val="es-ES_tradnl"/>
        </w:rPr>
        <w:t xml:space="preserve"> </w:t>
      </w:r>
      <w:r w:rsidR="007A4350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E26878" w:rsidRPr="007143C2">
        <w:rPr>
          <w:lang w:val="es-ES_tradnl"/>
        </w:rPr>
        <w:t>programa</w:t>
      </w:r>
      <w:r w:rsidR="007665EA">
        <w:rPr>
          <w:lang w:val="es-ES_tradnl"/>
        </w:rPr>
        <w:t xml:space="preserve"> </w:t>
      </w:r>
      <w:r w:rsidR="007A4350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52571" w:rsidRPr="00852571">
        <w:rPr>
          <w:lang w:val="es-ES_tradnl"/>
        </w:rPr>
        <w:t>licencia</w:t>
      </w:r>
      <w:r w:rsidR="0031672E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852571" w:rsidRPr="00852571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52571" w:rsidRPr="00852571">
        <w:rPr>
          <w:lang w:val="es-ES_tradnl"/>
        </w:rPr>
        <w:t>manejo</w:t>
      </w:r>
      <w:r w:rsidR="007665EA">
        <w:rPr>
          <w:lang w:val="es-ES_tradnl"/>
        </w:rPr>
        <w:t xml:space="preserve"> </w:t>
      </w:r>
      <w:r w:rsidR="00852571" w:rsidRPr="00852571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52571" w:rsidRPr="00852571">
        <w:rPr>
          <w:lang w:val="es-ES_tradnl"/>
        </w:rPr>
        <w:t>refrigerantes</w:t>
      </w:r>
      <w:r w:rsidR="007665EA">
        <w:rPr>
          <w:lang w:val="es-ES_tradnl"/>
        </w:rPr>
        <w:t xml:space="preserve"> </w:t>
      </w:r>
      <w:r w:rsidR="001875AF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7A4350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F66055">
        <w:rPr>
          <w:lang w:val="es-ES_tradnl"/>
        </w:rPr>
        <w:t>estrategia</w:t>
      </w:r>
      <w:r w:rsidR="007665EA">
        <w:rPr>
          <w:lang w:val="es-ES_tradnl"/>
        </w:rPr>
        <w:t xml:space="preserve"> </w:t>
      </w:r>
      <w:r w:rsidR="00F66055">
        <w:rPr>
          <w:lang w:val="es-ES_tradnl"/>
        </w:rPr>
        <w:t>2027-2029</w:t>
      </w:r>
      <w:r w:rsidR="007A4350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aclaró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F66055" w:rsidRPr="00F66055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F66055" w:rsidRPr="00F66055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no</w:t>
      </w:r>
      <w:r w:rsidR="007665EA">
        <w:rPr>
          <w:lang w:val="es-ES_tradnl"/>
        </w:rPr>
        <w:t xml:space="preserve"> </w:t>
      </w:r>
      <w:r w:rsidR="00266356">
        <w:rPr>
          <w:lang w:val="es-ES_tradnl"/>
        </w:rPr>
        <w:t>lo</w:t>
      </w:r>
      <w:r w:rsidR="007665EA">
        <w:rPr>
          <w:lang w:val="es-ES_tradnl"/>
        </w:rPr>
        <w:t xml:space="preserve"> </w:t>
      </w:r>
      <w:r w:rsidR="00695DBF">
        <w:rPr>
          <w:lang w:val="es-ES_tradnl"/>
        </w:rPr>
        <w:t>ha</w:t>
      </w:r>
      <w:r w:rsidR="007665EA">
        <w:rPr>
          <w:lang w:val="es-ES_tradnl"/>
        </w:rPr>
        <w:t xml:space="preserve"> </w:t>
      </w:r>
      <w:r w:rsidR="00695DBF">
        <w:rPr>
          <w:lang w:val="es-ES_tradnl"/>
        </w:rPr>
        <w:t>descontinuado</w:t>
      </w:r>
      <w:r w:rsidR="0029247E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29247E">
        <w:rPr>
          <w:lang w:val="es-ES_tradnl"/>
        </w:rPr>
        <w:t>A</w:t>
      </w:r>
      <w:r w:rsidR="00721862">
        <w:rPr>
          <w:lang w:val="es-ES_tradnl"/>
        </w:rPr>
        <w:t>unque</w:t>
      </w:r>
      <w:r w:rsidR="007665EA">
        <w:rPr>
          <w:lang w:val="es-ES_tradnl"/>
        </w:rPr>
        <w:t xml:space="preserve"> </w:t>
      </w:r>
      <w:r w:rsidR="00721862">
        <w:rPr>
          <w:lang w:val="es-ES_tradnl"/>
        </w:rPr>
        <w:t>e</w:t>
      </w:r>
      <w:r w:rsidR="008532EF">
        <w:rPr>
          <w:lang w:val="es-ES_tradnl"/>
        </w:rPr>
        <w:t>ste</w:t>
      </w:r>
      <w:r w:rsidR="007665EA">
        <w:rPr>
          <w:lang w:val="es-ES_tradnl"/>
        </w:rPr>
        <w:t xml:space="preserve"> </w:t>
      </w:r>
      <w:r w:rsidR="008532EF" w:rsidRPr="008532EF">
        <w:rPr>
          <w:lang w:val="es-ES_tradnl"/>
        </w:rPr>
        <w:t>programa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logró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establecer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F31124">
        <w:rPr>
          <w:lang w:val="es-ES_tradnl"/>
        </w:rPr>
        <w:t>probar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éxito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marco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competencias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reconocido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nivel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mundial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técnicos</w:t>
      </w:r>
      <w:r w:rsidR="007665EA">
        <w:rPr>
          <w:lang w:val="es-ES_tradnl"/>
        </w:rPr>
        <w:t xml:space="preserve"> </w:t>
      </w:r>
      <w:r w:rsidR="006F6A67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6F6A67" w:rsidRPr="007143C2">
        <w:rPr>
          <w:lang w:val="es-ES_tradnl"/>
        </w:rPr>
        <w:t>calefacción,</w:t>
      </w:r>
      <w:r w:rsidR="007665EA">
        <w:rPr>
          <w:lang w:val="es-ES_tradnl"/>
        </w:rPr>
        <w:t xml:space="preserve"> </w:t>
      </w:r>
      <w:r w:rsidR="006F6A67" w:rsidRPr="007143C2">
        <w:rPr>
          <w:lang w:val="es-ES_tradnl"/>
        </w:rPr>
        <w:t>ventilación</w:t>
      </w:r>
      <w:r w:rsidR="002D4EE1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B10930">
        <w:rPr>
          <w:lang w:val="es-ES_tradnl"/>
        </w:rPr>
        <w:t>climatización</w:t>
      </w:r>
      <w:r w:rsidR="007665EA">
        <w:rPr>
          <w:lang w:val="es-ES_tradnl"/>
        </w:rPr>
        <w:t xml:space="preserve"> </w:t>
      </w:r>
      <w:r w:rsidR="006F6A67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6F6A67" w:rsidRPr="007143C2">
        <w:rPr>
          <w:lang w:val="es-ES_tradnl"/>
        </w:rPr>
        <w:t>refrigeración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seis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diferentes</w:t>
      </w:r>
      <w:r w:rsidR="007665EA">
        <w:rPr>
          <w:lang w:val="es-ES_tradnl"/>
        </w:rPr>
        <w:t xml:space="preserve"> </w:t>
      </w:r>
      <w:r w:rsidR="00721862">
        <w:rPr>
          <w:lang w:val="es-ES_tradnl"/>
        </w:rPr>
        <w:t>regiones</w:t>
      </w:r>
      <w:r w:rsidR="00920E09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AD3178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AD3178">
        <w:rPr>
          <w:lang w:val="es-ES_tradnl"/>
        </w:rPr>
        <w:t>comprobó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2E4198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5E0570">
        <w:rPr>
          <w:lang w:val="es-ES_tradnl"/>
        </w:rPr>
        <w:t>adopción</w:t>
      </w:r>
      <w:r w:rsidR="007665EA">
        <w:rPr>
          <w:lang w:val="es-ES_tradnl"/>
        </w:rPr>
        <w:t xml:space="preserve"> </w:t>
      </w:r>
      <w:r w:rsidR="005E0570">
        <w:rPr>
          <w:lang w:val="es-ES_tradnl"/>
        </w:rPr>
        <w:t>general</w:t>
      </w:r>
      <w:r w:rsidR="007665EA">
        <w:rPr>
          <w:lang w:val="es-ES_tradnl"/>
        </w:rPr>
        <w:t xml:space="preserve"> </w:t>
      </w:r>
      <w:r w:rsidR="001E4B50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sistema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acreditación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internacional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gestionado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1712F">
        <w:rPr>
          <w:lang w:val="es-ES_tradnl"/>
        </w:rPr>
        <w:t>forma</w:t>
      </w:r>
      <w:r w:rsidR="007665EA">
        <w:rPr>
          <w:lang w:val="es-ES_tradnl"/>
        </w:rPr>
        <w:t xml:space="preserve"> </w:t>
      </w:r>
      <w:r w:rsidR="0081712F">
        <w:rPr>
          <w:lang w:val="es-ES_tradnl"/>
        </w:rPr>
        <w:t>central</w:t>
      </w:r>
      <w:r w:rsidR="007665EA">
        <w:rPr>
          <w:lang w:val="es-ES_tradnl"/>
        </w:rPr>
        <w:t xml:space="preserve"> </w:t>
      </w:r>
      <w:r w:rsidR="00E07540">
        <w:rPr>
          <w:lang w:val="es-ES_tradnl"/>
        </w:rPr>
        <w:t>es</w:t>
      </w:r>
      <w:r w:rsidR="007665EA">
        <w:rPr>
          <w:lang w:val="es-ES_tradnl"/>
        </w:rPr>
        <w:t xml:space="preserve"> </w:t>
      </w:r>
      <w:r w:rsidR="00810825">
        <w:rPr>
          <w:lang w:val="es-ES_tradnl"/>
        </w:rPr>
        <w:t>excesivamente</w:t>
      </w:r>
      <w:r w:rsidR="007665EA">
        <w:rPr>
          <w:lang w:val="es-ES_tradnl"/>
        </w:rPr>
        <w:t xml:space="preserve"> </w:t>
      </w:r>
      <w:r w:rsidR="002E25C3">
        <w:rPr>
          <w:lang w:val="es-ES_tradnl"/>
        </w:rPr>
        <w:t>compleja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8B1041">
        <w:rPr>
          <w:lang w:val="es-ES_tradnl"/>
        </w:rPr>
        <w:t>demanda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demasiados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recursos.</w:t>
      </w:r>
      <w:r w:rsidR="007665EA">
        <w:rPr>
          <w:lang w:val="es-ES_tradnl"/>
        </w:rPr>
        <w:t xml:space="preserve"> </w:t>
      </w:r>
      <w:r w:rsidR="003600B4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3600B4">
        <w:rPr>
          <w:lang w:val="es-ES_tradnl"/>
        </w:rPr>
        <w:t>consecuencia</w:t>
      </w:r>
      <w:r w:rsidR="00920E09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655C30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655C30">
        <w:rPr>
          <w:lang w:val="es-ES_tradnl"/>
        </w:rPr>
        <w:t>dio</w:t>
      </w:r>
      <w:r w:rsidR="007665EA">
        <w:rPr>
          <w:lang w:val="es-ES_tradnl"/>
        </w:rPr>
        <w:t xml:space="preserve"> </w:t>
      </w:r>
      <w:r w:rsidR="00655C30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655C30">
        <w:rPr>
          <w:lang w:val="es-ES_tradnl"/>
        </w:rPr>
        <w:t>terminada</w:t>
      </w:r>
      <w:r w:rsidR="007665EA">
        <w:rPr>
          <w:lang w:val="es-ES_tradnl"/>
        </w:rPr>
        <w:t xml:space="preserve"> </w:t>
      </w:r>
      <w:r w:rsidR="00655C30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655C30">
        <w:rPr>
          <w:lang w:val="es-ES_tradnl"/>
        </w:rPr>
        <w:t>etapa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desarrollo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y,</w:t>
      </w:r>
      <w:r w:rsidR="007665EA">
        <w:rPr>
          <w:lang w:val="es-ES_tradnl"/>
        </w:rPr>
        <w:t xml:space="preserve"> </w:t>
      </w:r>
      <w:r w:rsidR="00A9315E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E0323B">
        <w:rPr>
          <w:lang w:val="es-ES_tradnl"/>
        </w:rPr>
        <w:t>colaboración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4721C9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FA48CE" w:rsidRPr="00FA48CE">
        <w:rPr>
          <w:lang w:val="es-ES_tradnl"/>
        </w:rPr>
        <w:t>Asociación</w:t>
      </w:r>
      <w:r w:rsidR="007665EA">
        <w:rPr>
          <w:lang w:val="es-ES_tradnl"/>
        </w:rPr>
        <w:t xml:space="preserve"> </w:t>
      </w:r>
      <w:r w:rsidR="00FA48CE" w:rsidRPr="00FA48CE">
        <w:rPr>
          <w:lang w:val="es-ES_tradnl"/>
        </w:rPr>
        <w:t>Europea</w:t>
      </w:r>
      <w:r w:rsidR="007665EA">
        <w:rPr>
          <w:lang w:val="es-ES_tradnl"/>
        </w:rPr>
        <w:t xml:space="preserve"> </w:t>
      </w:r>
      <w:r w:rsidR="00FA48CE" w:rsidRPr="00FA48CE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A48CE" w:rsidRPr="00FA48CE">
        <w:rPr>
          <w:lang w:val="es-ES_tradnl"/>
        </w:rPr>
        <w:t>Instaladores</w:t>
      </w:r>
      <w:r w:rsidR="007665EA">
        <w:rPr>
          <w:lang w:val="es-ES_tradnl"/>
        </w:rPr>
        <w:t xml:space="preserve"> </w:t>
      </w:r>
      <w:r w:rsidR="00FA48CE" w:rsidRPr="00FA48CE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A48CE" w:rsidRPr="00FA48CE">
        <w:rPr>
          <w:lang w:val="es-ES_tradnl"/>
        </w:rPr>
        <w:t>Aire</w:t>
      </w:r>
      <w:r w:rsidR="007665EA">
        <w:rPr>
          <w:lang w:val="es-ES_tradnl"/>
        </w:rPr>
        <w:t xml:space="preserve"> </w:t>
      </w:r>
      <w:r w:rsidR="00FA48CE" w:rsidRPr="00FA48CE">
        <w:rPr>
          <w:lang w:val="es-ES_tradnl"/>
        </w:rPr>
        <w:t>Acondicionado</w:t>
      </w:r>
      <w:r w:rsidR="007665EA">
        <w:rPr>
          <w:lang w:val="es-ES_tradnl"/>
        </w:rPr>
        <w:t xml:space="preserve"> </w:t>
      </w:r>
      <w:r w:rsidR="00FA48CE" w:rsidRPr="00FA48CE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FA48CE" w:rsidRPr="00FA48CE">
        <w:rPr>
          <w:lang w:val="es-ES_tradnl"/>
        </w:rPr>
        <w:t>Refrigeración</w:t>
      </w:r>
      <w:r w:rsidR="00920E09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27612E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marco,</w:t>
      </w:r>
      <w:r w:rsidR="007665EA">
        <w:rPr>
          <w:lang w:val="es-ES_tradnl"/>
        </w:rPr>
        <w:t xml:space="preserve"> </w:t>
      </w:r>
      <w:r w:rsidR="0027612E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27612E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recursos</w:t>
      </w:r>
      <w:r w:rsidR="007665EA">
        <w:rPr>
          <w:lang w:val="es-ES_tradnl"/>
        </w:rPr>
        <w:t xml:space="preserve"> </w:t>
      </w:r>
      <w:r w:rsidR="00706356">
        <w:rPr>
          <w:lang w:val="es-ES_tradnl"/>
        </w:rPr>
        <w:t>fueron</w:t>
      </w:r>
      <w:r w:rsidR="007665EA">
        <w:rPr>
          <w:lang w:val="es-ES_tradnl"/>
        </w:rPr>
        <w:t xml:space="preserve"> </w:t>
      </w:r>
      <w:r w:rsidR="003105C8">
        <w:rPr>
          <w:lang w:val="es-ES_tradnl"/>
        </w:rPr>
        <w:t>re</w:t>
      </w:r>
      <w:r w:rsidR="00706356">
        <w:rPr>
          <w:lang w:val="es-ES_tradnl"/>
        </w:rPr>
        <w:t>convertido</w:t>
      </w:r>
      <w:r w:rsidR="00277DF4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conjunto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modulares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E71209">
        <w:rPr>
          <w:lang w:val="es-ES_tradnl"/>
        </w:rPr>
        <w:t>podrán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utilizar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desarrollar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o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fortalecer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sus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propios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sistemas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calificación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4E4AE1">
        <w:rPr>
          <w:lang w:val="es-ES_tradnl"/>
        </w:rPr>
        <w:t>acreditación</w:t>
      </w:r>
      <w:r w:rsidR="007665EA">
        <w:rPr>
          <w:lang w:val="es-ES_tradnl"/>
        </w:rPr>
        <w:t xml:space="preserve"> </w:t>
      </w:r>
      <w:r w:rsidR="004E4AE1">
        <w:rPr>
          <w:lang w:val="es-ES_tradnl"/>
        </w:rPr>
        <w:t>técnica</w:t>
      </w:r>
      <w:r w:rsidR="007665EA">
        <w:rPr>
          <w:lang w:val="es-ES_tradnl"/>
        </w:rPr>
        <w:t xml:space="preserve"> </w:t>
      </w:r>
      <w:r w:rsidR="007E7A21">
        <w:rPr>
          <w:lang w:val="es-ES_tradnl"/>
        </w:rPr>
        <w:t>según</w:t>
      </w:r>
      <w:r w:rsidR="007665EA">
        <w:rPr>
          <w:lang w:val="es-ES_tradnl"/>
        </w:rPr>
        <w:t xml:space="preserve"> </w:t>
      </w:r>
      <w:r w:rsidR="007E7A21">
        <w:rPr>
          <w:lang w:val="es-ES_tradnl"/>
        </w:rPr>
        <w:t>sus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necesidades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normativas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920E09" w:rsidRPr="007143C2">
        <w:rPr>
          <w:lang w:val="es-ES_tradnl"/>
        </w:rPr>
        <w:t>institucionales.</w:t>
      </w:r>
    </w:p>
    <w:p w14:paraId="02B01DF1" w14:textId="5811A1B3" w:rsidR="001E05B0" w:rsidRPr="007143C2" w:rsidRDefault="001E05B0" w:rsidP="003C4D79">
      <w:pPr>
        <w:rPr>
          <w:i/>
          <w:iCs/>
          <w:lang w:val="es-ES_tradnl"/>
        </w:rPr>
      </w:pPr>
      <w:r w:rsidRPr="007143C2">
        <w:rPr>
          <w:i/>
          <w:iCs/>
          <w:lang w:val="es-ES_tradnl"/>
        </w:rPr>
        <w:t>Solicitud</w:t>
      </w:r>
      <w:r w:rsidR="007665EA">
        <w:rPr>
          <w:i/>
          <w:iCs/>
          <w:lang w:val="es-ES_tradnl"/>
        </w:rPr>
        <w:t xml:space="preserve"> </w:t>
      </w:r>
      <w:r w:rsidR="00AF0FB9">
        <w:rPr>
          <w:i/>
          <w:iCs/>
          <w:lang w:val="es-ES_tradnl"/>
        </w:rPr>
        <w:t>presupuestaria</w:t>
      </w:r>
      <w:r w:rsidR="007665EA">
        <w:rPr>
          <w:i/>
          <w:iCs/>
          <w:lang w:val="es-ES_tradnl"/>
        </w:rPr>
        <w:t xml:space="preserve"> </w:t>
      </w:r>
      <w:r w:rsidR="00B37F7D">
        <w:rPr>
          <w:i/>
          <w:iCs/>
          <w:lang w:val="es-ES_tradnl"/>
        </w:rPr>
        <w:t>para</w:t>
      </w:r>
      <w:r w:rsidR="007665EA">
        <w:rPr>
          <w:i/>
          <w:iCs/>
          <w:lang w:val="es-ES_tradnl"/>
        </w:rPr>
        <w:t xml:space="preserve"> </w:t>
      </w:r>
      <w:r w:rsidR="00A065B5">
        <w:rPr>
          <w:i/>
          <w:iCs/>
          <w:lang w:val="es-ES_tradnl"/>
        </w:rPr>
        <w:t>el</w:t>
      </w:r>
      <w:r w:rsidR="007665EA">
        <w:rPr>
          <w:i/>
          <w:iCs/>
          <w:lang w:val="es-ES_tradnl"/>
        </w:rPr>
        <w:t xml:space="preserve"> </w:t>
      </w:r>
      <w:r w:rsidR="00A065B5">
        <w:rPr>
          <w:i/>
          <w:iCs/>
          <w:lang w:val="es-ES_tradnl"/>
        </w:rPr>
        <w:t>ej</w:t>
      </w:r>
      <w:r w:rsidR="00C369F8">
        <w:rPr>
          <w:i/>
          <w:iCs/>
          <w:lang w:val="es-ES_tradnl"/>
        </w:rPr>
        <w:t>ercicio</w:t>
      </w:r>
      <w:r w:rsidR="007665EA">
        <w:rPr>
          <w:i/>
          <w:iCs/>
          <w:lang w:val="es-ES_tradnl"/>
        </w:rPr>
        <w:t xml:space="preserve"> </w:t>
      </w:r>
      <w:r w:rsidRPr="007143C2">
        <w:rPr>
          <w:i/>
          <w:iCs/>
          <w:lang w:val="es-ES_tradnl"/>
        </w:rPr>
        <w:t>2027</w:t>
      </w:r>
    </w:p>
    <w:p w14:paraId="2506E614" w14:textId="77777777" w:rsidR="001E05B0" w:rsidRPr="007143C2" w:rsidRDefault="001E05B0" w:rsidP="003C4D79">
      <w:pPr>
        <w:rPr>
          <w:i/>
          <w:iCs/>
          <w:lang w:val="es-ES_tradnl"/>
        </w:rPr>
      </w:pPr>
    </w:p>
    <w:p w14:paraId="0EB49888" w14:textId="6F103857" w:rsidR="003C4D79" w:rsidRPr="007143C2" w:rsidRDefault="00851148" w:rsidP="0077714D">
      <w:pPr>
        <w:pStyle w:val="Heading1"/>
        <w:rPr>
          <w:lang w:val="es-ES_tradnl"/>
        </w:rPr>
      </w:pPr>
      <w:r>
        <w:rPr>
          <w:lang w:val="es-ES_tradnl"/>
        </w:rPr>
        <w:t>L</w:t>
      </w:r>
      <w:r w:rsidR="003C4D79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Secretaría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solicitó</w:t>
      </w:r>
      <w:r w:rsidR="007665EA">
        <w:rPr>
          <w:lang w:val="es-ES_tradnl"/>
        </w:rPr>
        <w:t xml:space="preserve"> </w:t>
      </w:r>
      <w:r w:rsidR="0017085E">
        <w:rPr>
          <w:lang w:val="es-ES_tradnl"/>
        </w:rPr>
        <w:t>aclarar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algunas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6E21E2" w:rsidRPr="007143C2">
        <w:rPr>
          <w:lang w:val="es-ES_tradnl"/>
        </w:rPr>
        <w:t>partidas</w:t>
      </w:r>
      <w:r w:rsidR="007665EA">
        <w:rPr>
          <w:lang w:val="es-ES_tradnl"/>
        </w:rPr>
        <w:t xml:space="preserve"> </w:t>
      </w:r>
      <w:r w:rsidR="004B6E39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B6E39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4B6E39">
        <w:rPr>
          <w:lang w:val="es-ES_tradnl"/>
        </w:rPr>
        <w:t>propuesta</w:t>
      </w:r>
      <w:r w:rsidR="007665EA">
        <w:rPr>
          <w:lang w:val="es-ES_tradnl"/>
        </w:rPr>
        <w:t xml:space="preserve"> </w:t>
      </w:r>
      <w:r w:rsidRPr="00851148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Pr="00851148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851148">
        <w:rPr>
          <w:lang w:val="es-ES_tradnl"/>
        </w:rPr>
        <w:t>ejercicio</w:t>
      </w:r>
      <w:r w:rsidR="003C4D79"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FF6314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FF6314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FF6314">
        <w:rPr>
          <w:lang w:val="es-ES_tradnl"/>
        </w:rPr>
        <w:t>respondió</w:t>
      </w:r>
      <w:r w:rsidR="007665EA">
        <w:rPr>
          <w:lang w:val="es-ES_tradnl"/>
        </w:rPr>
        <w:t xml:space="preserve"> </w:t>
      </w:r>
      <w:r w:rsidR="00FF6314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967837">
        <w:rPr>
          <w:lang w:val="es-ES_tradnl"/>
        </w:rPr>
        <w:t>e</w:t>
      </w:r>
      <w:r w:rsidR="003C4D79" w:rsidRPr="007143C2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46420C">
        <w:rPr>
          <w:lang w:val="es-ES_tradnl"/>
        </w:rPr>
        <w:t>reajuste</w:t>
      </w:r>
      <w:r w:rsidR="007665EA">
        <w:rPr>
          <w:lang w:val="es-ES_tradnl"/>
        </w:rPr>
        <w:t xml:space="preserve"> </w:t>
      </w:r>
      <w:r w:rsidR="0046420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D4CF7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8,75</w:t>
      </w:r>
      <w:r w:rsidR="007665EA">
        <w:rPr>
          <w:lang w:val="es-ES_tradnl"/>
        </w:rPr>
        <w:t xml:space="preserve"> </w:t>
      </w:r>
      <w:r w:rsidR="00447E76" w:rsidRPr="007143C2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447E76" w:rsidRPr="007143C2">
        <w:rPr>
          <w:lang w:val="es-ES_tradnl"/>
        </w:rPr>
        <w:t>ciento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(</w:t>
      </w:r>
      <w:r w:rsidR="007665EA">
        <w:rPr>
          <w:lang w:val="es-ES_tradnl"/>
        </w:rPr>
        <w:t>USD </w:t>
      </w:r>
      <w:r w:rsidR="003C4D79" w:rsidRPr="007143C2">
        <w:rPr>
          <w:lang w:val="es-ES_tradnl"/>
        </w:rPr>
        <w:t>50.000)</w:t>
      </w:r>
      <w:r w:rsidR="007665EA">
        <w:rPr>
          <w:lang w:val="es-ES_tradnl"/>
        </w:rPr>
        <w:t xml:space="preserve"> </w:t>
      </w:r>
      <w:r w:rsidR="008C09E8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8C09E8" w:rsidRPr="008C09E8">
        <w:rPr>
          <w:lang w:val="es-ES_tradnl"/>
        </w:rPr>
        <w:t>pasajes</w:t>
      </w:r>
      <w:r w:rsidR="007665EA">
        <w:rPr>
          <w:lang w:val="es-ES_tradnl"/>
        </w:rPr>
        <w:t xml:space="preserve"> </w:t>
      </w:r>
      <w:r w:rsidR="0046420C">
        <w:rPr>
          <w:lang w:val="es-ES_tradnl"/>
        </w:rPr>
        <w:t>busca</w:t>
      </w:r>
      <w:r w:rsidR="007665EA">
        <w:rPr>
          <w:lang w:val="es-ES_tradnl"/>
        </w:rPr>
        <w:t xml:space="preserve"> </w:t>
      </w:r>
      <w:r w:rsidR="00D272E3">
        <w:rPr>
          <w:lang w:val="es-ES_tradnl"/>
        </w:rPr>
        <w:t>asistir</w:t>
      </w:r>
      <w:r w:rsidR="007665EA">
        <w:rPr>
          <w:lang w:val="es-ES_tradnl"/>
        </w:rPr>
        <w:t xml:space="preserve"> </w:t>
      </w:r>
      <w:r w:rsidR="00D272E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272E3">
        <w:rPr>
          <w:lang w:val="es-ES_tradnl"/>
        </w:rPr>
        <w:t>manera</w:t>
      </w:r>
      <w:r w:rsidR="007665EA">
        <w:rPr>
          <w:lang w:val="es-ES_tradnl"/>
        </w:rPr>
        <w:t xml:space="preserve"> </w:t>
      </w:r>
      <w:r w:rsidR="00D74C61">
        <w:rPr>
          <w:lang w:val="es-ES_tradnl"/>
        </w:rPr>
        <w:t>más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directa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artículo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5</w:t>
      </w:r>
      <w:r w:rsidR="007665EA">
        <w:rPr>
          <w:lang w:val="es-ES_tradnl"/>
        </w:rPr>
        <w:t xml:space="preserve"> </w:t>
      </w:r>
      <w:r w:rsidR="00956B6B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período</w:t>
      </w:r>
      <w:r w:rsidR="007665EA">
        <w:rPr>
          <w:lang w:val="es-ES_tradnl"/>
        </w:rPr>
        <w:t xml:space="preserve"> </w:t>
      </w:r>
      <w:r w:rsidR="005C20B9">
        <w:rPr>
          <w:lang w:val="es-ES_tradnl"/>
        </w:rPr>
        <w:t>2027-2029</w:t>
      </w:r>
      <w:r w:rsidR="007665EA">
        <w:rPr>
          <w:lang w:val="es-ES_tradnl"/>
        </w:rPr>
        <w:t xml:space="preserve"> </w:t>
      </w:r>
      <w:r w:rsidR="000A42A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A42AC">
        <w:rPr>
          <w:lang w:val="es-ES_tradnl"/>
        </w:rPr>
        <w:t>cara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eliminación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HCFC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792BEB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36E6C">
        <w:rPr>
          <w:lang w:val="es-ES_tradnl"/>
        </w:rPr>
        <w:t>importantes</w:t>
      </w:r>
      <w:r w:rsidR="007665EA">
        <w:rPr>
          <w:lang w:val="es-ES_tradnl"/>
        </w:rPr>
        <w:t xml:space="preserve"> </w:t>
      </w:r>
      <w:r w:rsidR="00272F25" w:rsidRPr="007143C2">
        <w:rPr>
          <w:lang w:val="es-ES_tradnl"/>
        </w:rPr>
        <w:t>hitos</w:t>
      </w:r>
      <w:r w:rsidR="007665EA">
        <w:rPr>
          <w:lang w:val="es-ES_tradnl"/>
        </w:rPr>
        <w:t xml:space="preserve"> </w:t>
      </w:r>
      <w:r w:rsidR="00272F2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72F25" w:rsidRPr="007143C2">
        <w:rPr>
          <w:lang w:val="es-ES_tradnl"/>
        </w:rPr>
        <w:t>cumplimiento</w:t>
      </w:r>
      <w:r w:rsidR="007665EA">
        <w:rPr>
          <w:lang w:val="es-ES_tradnl"/>
        </w:rPr>
        <w:t xml:space="preserve"> </w:t>
      </w:r>
      <w:r w:rsidR="00272F25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Enmienda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Kigali</w:t>
      </w:r>
      <w:r w:rsidR="007665EA" w:rsidRPr="00D371CA">
        <w:rPr>
          <w:lang w:val="es-ES"/>
        </w:rPr>
        <w:t xml:space="preserve"> </w:t>
      </w:r>
      <w:r w:rsidR="00792BEB" w:rsidRPr="00792BEB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792BEB" w:rsidRPr="00792BEB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792BEB" w:rsidRPr="00792BEB">
        <w:rPr>
          <w:lang w:val="es-ES_tradnl"/>
        </w:rPr>
        <w:t>2030</w:t>
      </w:r>
      <w:r w:rsidR="003C4D79"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612E3C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recursos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adicionales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260170" w:rsidRPr="00260170">
        <w:rPr>
          <w:lang w:val="es-ES_tradnl"/>
        </w:rPr>
        <w:t>pasajes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permitirán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="00A522CD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9549E6">
        <w:rPr>
          <w:lang w:val="es-ES_tradnl"/>
        </w:rPr>
        <w:t>apoy</w:t>
      </w:r>
      <w:r w:rsidR="005A3688">
        <w:rPr>
          <w:lang w:val="es-ES_tradnl"/>
        </w:rPr>
        <w:t>ar</w:t>
      </w:r>
      <w:r w:rsidR="007665EA">
        <w:rPr>
          <w:lang w:val="es-ES_tradnl"/>
        </w:rPr>
        <w:t xml:space="preserve"> </w:t>
      </w:r>
      <w:r w:rsidR="00504084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AA1D1E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5F6CEC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5F6CE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F6CEC">
        <w:rPr>
          <w:lang w:val="es-ES_tradnl"/>
        </w:rPr>
        <w:t>gestión</w:t>
      </w:r>
      <w:r w:rsidR="007665EA">
        <w:rPr>
          <w:lang w:val="es-ES_tradnl"/>
        </w:rPr>
        <w:t xml:space="preserve"> </w:t>
      </w:r>
      <w:r w:rsidR="005F6CE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BD15DD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061C24" w:rsidRPr="00061C24">
        <w:rPr>
          <w:lang w:val="es-ES_tradnl"/>
        </w:rPr>
        <w:t>reserva</w:t>
      </w:r>
      <w:r w:rsidR="007665EA">
        <w:rPr>
          <w:lang w:val="es-ES_tradnl"/>
        </w:rPr>
        <w:t xml:space="preserve"> </w:t>
      </w:r>
      <w:r w:rsidR="00061C24" w:rsidRPr="00061C24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61C24" w:rsidRPr="00061C24">
        <w:rPr>
          <w:lang w:val="es-ES_tradnl"/>
        </w:rPr>
        <w:t>HCFC</w:t>
      </w:r>
      <w:r w:rsidR="007665EA">
        <w:rPr>
          <w:lang w:val="es-ES_tradnl"/>
        </w:rPr>
        <w:t xml:space="preserve"> </w:t>
      </w:r>
      <w:r w:rsidR="00061C24" w:rsidRPr="00061C24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061C24" w:rsidRPr="00061C24">
        <w:rPr>
          <w:lang w:val="es-ES_tradnl"/>
        </w:rPr>
        <w:t>servicio</w:t>
      </w:r>
      <w:r w:rsidR="007665EA">
        <w:rPr>
          <w:lang w:val="es-ES_tradnl"/>
        </w:rPr>
        <w:t xml:space="preserve"> </w:t>
      </w:r>
      <w:r w:rsidR="00061C24" w:rsidRPr="00061C24">
        <w:rPr>
          <w:lang w:val="es-ES_tradnl"/>
        </w:rPr>
        <w:t>técnico</w:t>
      </w:r>
      <w:r w:rsidR="003C4D79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sistemas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licencia</w:t>
      </w:r>
      <w:r w:rsidR="00F02CEB">
        <w:rPr>
          <w:lang w:val="es-ES_tradnl"/>
        </w:rPr>
        <w:t>s</w:t>
      </w:r>
      <w:r w:rsidR="00DD3FB1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cuotas</w:t>
      </w:r>
      <w:r w:rsidR="007665EA">
        <w:rPr>
          <w:lang w:val="es-ES_tradnl"/>
        </w:rPr>
        <w:t xml:space="preserve"> </w:t>
      </w:r>
      <w:r w:rsidR="00DD3FB1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verificación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HFC,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implementación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PAK</w:t>
      </w:r>
      <w:r w:rsidR="007F4001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A12855">
        <w:rPr>
          <w:lang w:val="es-ES_tradnl"/>
        </w:rPr>
        <w:t>gestión</w:t>
      </w:r>
      <w:r w:rsidR="007665EA">
        <w:rPr>
          <w:lang w:val="es-ES_tradnl"/>
        </w:rPr>
        <w:t xml:space="preserve"> </w:t>
      </w:r>
      <w:r w:rsidR="00A12855">
        <w:rPr>
          <w:lang w:val="es-ES_tradnl"/>
        </w:rPr>
        <w:t>integral</w:t>
      </w:r>
      <w:r w:rsidR="007665EA">
        <w:rPr>
          <w:lang w:val="es-ES_tradnl"/>
        </w:rPr>
        <w:t xml:space="preserve"> </w:t>
      </w:r>
      <w:r w:rsidR="00A12855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12855">
        <w:rPr>
          <w:lang w:val="es-ES_tradnl"/>
        </w:rPr>
        <w:t>refrigerantes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fortalecimiento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institucional.</w:t>
      </w:r>
      <w:r w:rsidR="007665EA">
        <w:rPr>
          <w:lang w:val="es-ES_tradnl"/>
        </w:rPr>
        <w:t xml:space="preserve"> </w:t>
      </w:r>
      <w:r w:rsidR="00EA5EAB">
        <w:rPr>
          <w:lang w:val="es-ES_tradnl"/>
        </w:rPr>
        <w:t>E</w:t>
      </w:r>
      <w:r w:rsidR="00B3063E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A522CD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B3063E">
        <w:rPr>
          <w:lang w:val="es-ES_tradnl"/>
        </w:rPr>
        <w:t>podrá</w:t>
      </w:r>
      <w:r w:rsidR="007665EA">
        <w:rPr>
          <w:lang w:val="es-ES_tradnl"/>
        </w:rPr>
        <w:t xml:space="preserve"> </w:t>
      </w:r>
      <w:r w:rsidR="00B3063E">
        <w:rPr>
          <w:lang w:val="es-ES_tradnl"/>
        </w:rPr>
        <w:t>además</w:t>
      </w:r>
      <w:r w:rsidR="007665EA">
        <w:rPr>
          <w:lang w:val="es-ES_tradnl"/>
        </w:rPr>
        <w:t xml:space="preserve"> </w:t>
      </w:r>
      <w:r w:rsidR="002F3675">
        <w:rPr>
          <w:lang w:val="es-ES_tradnl"/>
        </w:rPr>
        <w:t>dar</w:t>
      </w:r>
      <w:r w:rsidR="007665EA">
        <w:rPr>
          <w:lang w:val="es-ES_tradnl"/>
        </w:rPr>
        <w:t xml:space="preserve"> </w:t>
      </w:r>
      <w:r w:rsidR="00085E4B">
        <w:rPr>
          <w:lang w:val="es-ES_tradnl"/>
        </w:rPr>
        <w:t>mejor</w:t>
      </w:r>
      <w:r w:rsidR="007665EA">
        <w:rPr>
          <w:lang w:val="es-ES_tradnl"/>
        </w:rPr>
        <w:t xml:space="preserve"> </w:t>
      </w:r>
      <w:r w:rsidR="002F3675">
        <w:rPr>
          <w:lang w:val="es-ES_tradnl"/>
        </w:rPr>
        <w:t>respuesta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3912D8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092576">
        <w:rPr>
          <w:lang w:val="es-ES_tradnl"/>
        </w:rPr>
        <w:t>requiera</w:t>
      </w:r>
      <w:r w:rsidR="003C4D79" w:rsidRPr="007143C2">
        <w:rPr>
          <w:lang w:val="es-ES_tradnl"/>
        </w:rPr>
        <w:t>n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asistencia</w:t>
      </w:r>
      <w:r w:rsidR="007665EA">
        <w:rPr>
          <w:lang w:val="es-ES_tradnl"/>
        </w:rPr>
        <w:t xml:space="preserve"> </w:t>
      </w:r>
      <w:r w:rsidR="00E7595C">
        <w:rPr>
          <w:lang w:val="es-ES_tradnl"/>
        </w:rPr>
        <w:t>práctica</w:t>
      </w:r>
      <w:r w:rsidR="007665EA">
        <w:rPr>
          <w:lang w:val="es-ES_tradnl"/>
        </w:rPr>
        <w:t xml:space="preserve"> </w:t>
      </w:r>
      <w:r w:rsidR="007D1B90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7D1B90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7D1B90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1464A">
        <w:rPr>
          <w:lang w:val="es-ES_tradnl"/>
        </w:rPr>
        <w:t>peligro</w:t>
      </w:r>
      <w:r w:rsidR="00070976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incumplimiento,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rotación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personal</w:t>
      </w:r>
      <w:r w:rsidR="007665EA">
        <w:rPr>
          <w:lang w:val="es-ES_tradnl"/>
        </w:rPr>
        <w:t xml:space="preserve"> </w:t>
      </w:r>
      <w:r w:rsidR="008C6CE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532E13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dificultades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normativas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C4D79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F4014">
        <w:rPr>
          <w:lang w:val="es-ES_tradnl"/>
        </w:rPr>
        <w:t>información</w:t>
      </w:r>
      <w:r w:rsidR="003C4D79" w:rsidRPr="007143C2">
        <w:rPr>
          <w:lang w:val="es-ES_tradnl"/>
        </w:rPr>
        <w:t>.</w:t>
      </w:r>
    </w:p>
    <w:p w14:paraId="00F71DCD" w14:textId="2BC55D7A" w:rsidR="007F4001" w:rsidRPr="007143C2" w:rsidRDefault="007F4001" w:rsidP="0077714D">
      <w:pPr>
        <w:pStyle w:val="Heading1"/>
        <w:rPr>
          <w:lang w:val="es-ES_tradnl"/>
        </w:rPr>
      </w:pPr>
      <w:r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cuanto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</w:t>
      </w:r>
      <w:r w:rsidR="009A0C30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6B4108">
        <w:rPr>
          <w:lang w:val="es-ES_tradnl"/>
        </w:rPr>
        <w:t>recorte</w:t>
      </w:r>
      <w:r w:rsidR="007665EA">
        <w:rPr>
          <w:lang w:val="es-ES_tradnl"/>
        </w:rPr>
        <w:t xml:space="preserve"> </w:t>
      </w:r>
      <w:r w:rsidR="00D40610">
        <w:rPr>
          <w:lang w:val="es-ES_tradnl"/>
        </w:rPr>
        <w:t>(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USD </w:t>
      </w:r>
      <w:r w:rsidRPr="007143C2">
        <w:rPr>
          <w:lang w:val="es-ES_tradnl"/>
        </w:rPr>
        <w:t>160.000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</w:t>
      </w:r>
      <w:r w:rsidR="007665EA">
        <w:rPr>
          <w:lang w:val="es-ES_tradnl"/>
        </w:rPr>
        <w:t xml:space="preserve"> USD </w:t>
      </w:r>
      <w:r w:rsidR="00445135">
        <w:rPr>
          <w:lang w:val="es-ES_tradnl"/>
        </w:rPr>
        <w:t>100.000</w:t>
      </w:r>
      <w:r w:rsidR="00D40610">
        <w:rPr>
          <w:lang w:val="es-ES_tradnl"/>
        </w:rPr>
        <w:t>)</w:t>
      </w:r>
      <w:r w:rsidR="007665EA">
        <w:rPr>
          <w:lang w:val="es-ES_tradnl"/>
        </w:rPr>
        <w:t xml:space="preserve"> </w:t>
      </w:r>
      <w:r w:rsidR="003B7FAC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F449CE" w:rsidRPr="00F449CE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F449CE" w:rsidRPr="00F449CE">
        <w:rPr>
          <w:lang w:val="es-ES_tradnl"/>
        </w:rPr>
        <w:t>partida</w:t>
      </w:r>
      <w:r w:rsidR="007665EA">
        <w:rPr>
          <w:lang w:val="es-ES_tradnl"/>
        </w:rPr>
        <w:t xml:space="preserve"> </w:t>
      </w:r>
      <w:r w:rsidR="00F449CE" w:rsidRPr="00F449CE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449CE" w:rsidRPr="00F449CE">
        <w:rPr>
          <w:lang w:val="es-ES_tradnl"/>
        </w:rPr>
        <w:t>traducción</w:t>
      </w:r>
      <w:r w:rsidR="007665EA">
        <w:rPr>
          <w:lang w:val="es-ES_tradnl"/>
        </w:rPr>
        <w:t xml:space="preserve"> </w:t>
      </w:r>
      <w:r w:rsidR="00F449CE" w:rsidRPr="00F449CE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F449CE" w:rsidRPr="00F449CE">
        <w:rPr>
          <w:lang w:val="es-ES_tradnl"/>
        </w:rPr>
        <w:t>extensión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2524F2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2524F2" w:rsidRPr="007143C2">
        <w:rPr>
          <w:lang w:val="es-ES_tradnl"/>
        </w:rPr>
        <w:t>introducción</w:t>
      </w:r>
      <w:r w:rsidR="007665EA">
        <w:rPr>
          <w:lang w:val="es-ES_tradnl"/>
        </w:rPr>
        <w:t xml:space="preserve"> </w:t>
      </w:r>
      <w:r w:rsidR="002524F2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524F2" w:rsidRPr="007143C2">
        <w:rPr>
          <w:lang w:val="es-ES_tradnl"/>
        </w:rPr>
        <w:t>una</w:t>
      </w:r>
      <w:r w:rsidR="007665EA">
        <w:rPr>
          <w:lang w:val="es-ES_tradnl"/>
        </w:rPr>
        <w:t xml:space="preserve"> </w:t>
      </w:r>
      <w:r w:rsidR="00614588" w:rsidRPr="007143C2">
        <w:rPr>
          <w:lang w:val="es-ES_tradnl"/>
        </w:rPr>
        <w:t>partida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USD </w:t>
      </w:r>
      <w:r w:rsidR="00F018DE" w:rsidRPr="007143C2">
        <w:rPr>
          <w:lang w:val="es-ES_tradnl"/>
        </w:rPr>
        <w:t>60.000</w:t>
      </w:r>
      <w:r w:rsidR="007665EA">
        <w:rPr>
          <w:lang w:val="es-ES_tradnl"/>
        </w:rPr>
        <w:t xml:space="preserve"> </w:t>
      </w:r>
      <w:r w:rsidR="00C51BE9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digitalización,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805E2B" w:rsidRPr="00805E2B">
        <w:rPr>
          <w:lang w:val="es-ES_tradnl"/>
        </w:rPr>
        <w:t>afirmó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no</w:t>
      </w:r>
      <w:r w:rsidR="007665EA">
        <w:rPr>
          <w:lang w:val="es-ES_tradnl"/>
        </w:rPr>
        <w:t xml:space="preserve"> </w:t>
      </w:r>
      <w:r w:rsidR="00746C83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746C83">
        <w:rPr>
          <w:lang w:val="es-ES_tradnl"/>
        </w:rPr>
        <w:t>está</w:t>
      </w:r>
      <w:r w:rsidR="009F35E5">
        <w:rPr>
          <w:lang w:val="es-ES_tradnl"/>
        </w:rPr>
        <w:t>n</w:t>
      </w:r>
      <w:r w:rsidR="007665EA">
        <w:rPr>
          <w:lang w:val="es-ES_tradnl"/>
        </w:rPr>
        <w:t xml:space="preserve"> </w:t>
      </w:r>
      <w:r w:rsidR="0018696D" w:rsidRPr="0018696D">
        <w:rPr>
          <w:lang w:val="es-ES_tradnl"/>
        </w:rPr>
        <w:t>reduciendo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6A79B2">
        <w:rPr>
          <w:lang w:val="es-ES_tradnl"/>
        </w:rPr>
        <w:t>labores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comunicación,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intercambio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conocimientos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o</w:t>
      </w:r>
      <w:r w:rsidR="007665EA">
        <w:rPr>
          <w:lang w:val="es-ES_tradnl"/>
        </w:rPr>
        <w:t xml:space="preserve"> </w:t>
      </w:r>
      <w:r w:rsidR="009E413B">
        <w:rPr>
          <w:lang w:val="es-ES_tradnl"/>
        </w:rPr>
        <w:t>traducción</w:t>
      </w:r>
      <w:r w:rsidR="00765FEF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C10435">
        <w:rPr>
          <w:lang w:val="es-ES_tradnl"/>
        </w:rPr>
        <w:t>sino</w:t>
      </w:r>
      <w:r w:rsidR="007665EA">
        <w:rPr>
          <w:lang w:val="es-ES_tradnl"/>
        </w:rPr>
        <w:t xml:space="preserve"> </w:t>
      </w:r>
      <w:r w:rsidR="00232C9D">
        <w:rPr>
          <w:lang w:val="es-ES_tradnl"/>
        </w:rPr>
        <w:t>pasando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materiales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impresos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E254D2" w:rsidRPr="00E254D2">
        <w:rPr>
          <w:lang w:val="es-ES_tradnl"/>
        </w:rPr>
        <w:t>eventos</w:t>
      </w:r>
      <w:r w:rsidR="007665EA">
        <w:rPr>
          <w:lang w:val="es-ES_tradnl"/>
        </w:rPr>
        <w:t xml:space="preserve"> </w:t>
      </w:r>
      <w:r w:rsidR="00E254D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="00E254D2">
        <w:rPr>
          <w:lang w:val="es-ES_tradnl"/>
        </w:rPr>
        <w:t>presenciales</w:t>
      </w:r>
      <w:r w:rsidR="007665EA">
        <w:rPr>
          <w:lang w:val="es-ES_tradnl"/>
        </w:rPr>
        <w:t xml:space="preserve"> </w:t>
      </w:r>
      <w:r w:rsidR="00E254D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plataformas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digitales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B0604">
        <w:rPr>
          <w:lang w:val="es-ES_tradnl"/>
        </w:rPr>
        <w:t>mejor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relación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costo-beneficio,</w:t>
      </w:r>
      <w:r w:rsidR="007665EA">
        <w:rPr>
          <w:lang w:val="es-ES_tradnl"/>
        </w:rPr>
        <w:t xml:space="preserve"> </w:t>
      </w:r>
      <w:r w:rsidR="004A3428">
        <w:rPr>
          <w:lang w:val="es-ES_tradnl"/>
        </w:rPr>
        <w:t>instrumentos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aprendizaje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línea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repositorios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electrónicos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EE2EC1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conocimiento,</w:t>
      </w:r>
      <w:r w:rsidR="007665EA">
        <w:rPr>
          <w:lang w:val="es-ES_tradnl"/>
        </w:rPr>
        <w:t xml:space="preserve"> </w:t>
      </w:r>
      <w:r w:rsidR="00DA1A90">
        <w:rPr>
          <w:lang w:val="es-ES_tradnl"/>
        </w:rPr>
        <w:t>manteniendo</w:t>
      </w:r>
      <w:r w:rsidR="007665EA">
        <w:rPr>
          <w:lang w:val="es-ES_tradnl"/>
        </w:rPr>
        <w:t xml:space="preserve"> </w:t>
      </w:r>
      <w:r w:rsidR="00DA1A90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control</w:t>
      </w:r>
      <w:r w:rsidR="007665EA">
        <w:rPr>
          <w:lang w:val="es-ES_tradnl"/>
        </w:rPr>
        <w:t xml:space="preserve"> </w:t>
      </w:r>
      <w:r w:rsidR="00DA1A90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907D5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calidad</w:t>
      </w:r>
      <w:r w:rsidR="007665EA">
        <w:rPr>
          <w:lang w:val="es-ES_tradnl"/>
        </w:rPr>
        <w:t xml:space="preserve"> </w:t>
      </w:r>
      <w:r w:rsidR="00F54D24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E409F7">
        <w:rPr>
          <w:lang w:val="es-ES_tradnl"/>
        </w:rPr>
        <w:t>materiales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traducidos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472F69">
        <w:rPr>
          <w:lang w:val="es-ES_tradnl"/>
        </w:rPr>
        <w:t>comunicacionales</w:t>
      </w:r>
      <w:r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partida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responde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42736A">
        <w:rPr>
          <w:lang w:val="es-ES_tradnl"/>
        </w:rPr>
        <w:t>una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creciente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demanda</w:t>
      </w:r>
      <w:r w:rsidR="007665EA">
        <w:rPr>
          <w:lang w:val="es-ES_tradnl"/>
        </w:rPr>
        <w:t xml:space="preserve"> </w:t>
      </w:r>
      <w:r w:rsidR="00A61A8D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soluciones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digitales</w:t>
      </w:r>
      <w:r w:rsidR="007665EA">
        <w:rPr>
          <w:lang w:val="es-ES_tradnl"/>
        </w:rPr>
        <w:t xml:space="preserve"> </w:t>
      </w:r>
      <w:r w:rsidR="002E250E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parte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artículo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5</w:t>
      </w:r>
      <w:r w:rsidR="007665EA">
        <w:rPr>
          <w:lang w:val="es-ES_tradnl"/>
        </w:rPr>
        <w:t xml:space="preserve"> </w:t>
      </w:r>
      <w:r w:rsidR="00F0469D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F0469D">
        <w:rPr>
          <w:lang w:val="es-ES_tradnl"/>
        </w:rPr>
        <w:t>irá</w:t>
      </w:r>
      <w:r w:rsidR="007665EA">
        <w:rPr>
          <w:lang w:val="es-ES_tradnl"/>
        </w:rPr>
        <w:t xml:space="preserve"> </w:t>
      </w:r>
      <w:r w:rsidR="00F0469D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F0469D">
        <w:rPr>
          <w:lang w:val="es-ES_tradnl"/>
        </w:rPr>
        <w:t>respaldo</w:t>
      </w:r>
      <w:r w:rsidR="007665EA">
        <w:rPr>
          <w:lang w:val="es-ES_tradnl"/>
        </w:rPr>
        <w:t xml:space="preserve"> </w:t>
      </w:r>
      <w:r w:rsidR="00F0469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tales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como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sensibilización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pública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digitales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iniciativas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piloto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desarrollar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o</w:t>
      </w:r>
      <w:r w:rsidR="007665EA">
        <w:rPr>
          <w:lang w:val="es-ES_tradnl"/>
        </w:rPr>
        <w:t xml:space="preserve"> </w:t>
      </w:r>
      <w:r w:rsidR="00FB2CAB">
        <w:rPr>
          <w:lang w:val="es-ES_tradnl"/>
        </w:rPr>
        <w:t>potenciar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2B133F" w:rsidRPr="002B133F">
        <w:rPr>
          <w:lang w:val="es-ES_tradnl"/>
        </w:rPr>
        <w:t>sistemas</w:t>
      </w:r>
      <w:r w:rsidR="007665EA">
        <w:rPr>
          <w:lang w:val="es-ES_tradnl"/>
        </w:rPr>
        <w:t xml:space="preserve"> </w:t>
      </w:r>
      <w:r w:rsidR="002B133F" w:rsidRPr="002B133F">
        <w:rPr>
          <w:lang w:val="es-ES_tradnl"/>
        </w:rPr>
        <w:t>electrónicos</w:t>
      </w:r>
      <w:r w:rsidR="007665EA">
        <w:rPr>
          <w:lang w:val="es-ES_tradnl"/>
        </w:rPr>
        <w:t xml:space="preserve"> </w:t>
      </w:r>
      <w:r w:rsidR="002B133F" w:rsidRPr="002B133F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B133F" w:rsidRPr="002B133F">
        <w:rPr>
          <w:lang w:val="es-ES_tradnl"/>
        </w:rPr>
        <w:t>concesión</w:t>
      </w:r>
      <w:r w:rsidR="007665EA">
        <w:rPr>
          <w:lang w:val="es-ES_tradnl"/>
        </w:rPr>
        <w:t xml:space="preserve"> </w:t>
      </w:r>
      <w:r w:rsidR="002B133F" w:rsidRPr="002B133F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B133F" w:rsidRPr="002B133F">
        <w:rPr>
          <w:lang w:val="es-ES_tradnl"/>
        </w:rPr>
        <w:t>licencias</w:t>
      </w:r>
      <w:r w:rsidR="007665EA">
        <w:rPr>
          <w:lang w:val="es-ES_tradnl"/>
        </w:rPr>
        <w:t xml:space="preserve"> </w:t>
      </w:r>
      <w:r w:rsidR="00141F7A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141F7A">
        <w:rPr>
          <w:lang w:val="es-ES_tradnl"/>
        </w:rPr>
        <w:t>cuotas</w:t>
      </w:r>
      <w:r w:rsidRPr="007143C2">
        <w:rPr>
          <w:lang w:val="es-ES_tradnl"/>
        </w:rPr>
        <w:t>.</w:t>
      </w:r>
    </w:p>
    <w:p w14:paraId="7D5CC186" w14:textId="545F11F2" w:rsidR="001E05B0" w:rsidRPr="007143C2" w:rsidRDefault="001E05B0" w:rsidP="003B6D45">
      <w:pPr>
        <w:keepNext/>
        <w:rPr>
          <w:i/>
          <w:iCs/>
          <w:lang w:val="es-ES_tradnl"/>
        </w:rPr>
      </w:pPr>
      <w:r w:rsidRPr="007143C2">
        <w:rPr>
          <w:i/>
          <w:iCs/>
          <w:lang w:val="es-ES_tradnl"/>
        </w:rPr>
        <w:t>Proyecto</w:t>
      </w:r>
      <w:r w:rsidR="007665EA">
        <w:rPr>
          <w:i/>
          <w:iCs/>
          <w:lang w:val="es-ES_tradnl"/>
        </w:rPr>
        <w:t xml:space="preserve"> </w:t>
      </w:r>
      <w:r w:rsidRPr="007143C2">
        <w:rPr>
          <w:i/>
          <w:iCs/>
          <w:lang w:val="es-ES_tradnl"/>
        </w:rPr>
        <w:t>de</w:t>
      </w:r>
      <w:r w:rsidR="007665EA">
        <w:rPr>
          <w:i/>
          <w:iCs/>
          <w:lang w:val="es-ES_tradnl"/>
        </w:rPr>
        <w:t xml:space="preserve"> </w:t>
      </w:r>
      <w:r w:rsidR="00541783">
        <w:rPr>
          <w:i/>
          <w:iCs/>
          <w:lang w:val="es-ES_tradnl"/>
        </w:rPr>
        <w:t>articulación</w:t>
      </w:r>
      <w:r w:rsidR="007665EA">
        <w:rPr>
          <w:i/>
          <w:iCs/>
          <w:lang w:val="es-ES_tradnl"/>
        </w:rPr>
        <w:t xml:space="preserve"> </w:t>
      </w:r>
      <w:r w:rsidRPr="007143C2">
        <w:rPr>
          <w:i/>
          <w:iCs/>
          <w:lang w:val="es-ES_tradnl"/>
        </w:rPr>
        <w:t>–</w:t>
      </w:r>
      <w:r w:rsidR="007665EA">
        <w:rPr>
          <w:i/>
          <w:iCs/>
          <w:lang w:val="es-ES_tradnl"/>
        </w:rPr>
        <w:t xml:space="preserve"> </w:t>
      </w:r>
      <w:r w:rsidRPr="007143C2">
        <w:rPr>
          <w:i/>
          <w:iCs/>
          <w:lang w:val="es-ES_tradnl"/>
        </w:rPr>
        <w:t>Fase</w:t>
      </w:r>
      <w:r w:rsidR="007665EA">
        <w:rPr>
          <w:i/>
          <w:iCs/>
          <w:lang w:val="es-ES_tradnl"/>
        </w:rPr>
        <w:t xml:space="preserve"> </w:t>
      </w:r>
      <w:r w:rsidRPr="007143C2">
        <w:rPr>
          <w:i/>
          <w:iCs/>
          <w:lang w:val="es-ES_tradnl"/>
        </w:rPr>
        <w:t>II</w:t>
      </w:r>
    </w:p>
    <w:p w14:paraId="4F5AB18B" w14:textId="77777777" w:rsidR="001E05B0" w:rsidRPr="007143C2" w:rsidRDefault="001E05B0" w:rsidP="00431768">
      <w:pPr>
        <w:rPr>
          <w:lang w:val="es-ES_tradnl"/>
        </w:rPr>
      </w:pPr>
    </w:p>
    <w:p w14:paraId="0248B63F" w14:textId="63A700B0" w:rsidR="00ED19FF" w:rsidRPr="005665B6" w:rsidRDefault="00320873" w:rsidP="00447E76">
      <w:pPr>
        <w:pStyle w:val="Heading1"/>
        <w:rPr>
          <w:lang w:val="es-ES_tradnl"/>
        </w:rPr>
      </w:pPr>
      <w:r w:rsidRPr="005665B6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Pr="005665B6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431768" w:rsidRPr="005665B6">
        <w:rPr>
          <w:lang w:val="es-ES_tradnl"/>
        </w:rPr>
        <w:t>retrasos</w:t>
      </w:r>
      <w:r w:rsidR="007665EA">
        <w:rPr>
          <w:lang w:val="es-ES_tradnl"/>
        </w:rPr>
        <w:t xml:space="preserve"> </w:t>
      </w:r>
      <w:r w:rsidR="00E95CD8" w:rsidRPr="005665B6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E95CD8" w:rsidRPr="005665B6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D97321" w:rsidRPr="005665B6">
        <w:rPr>
          <w:lang w:val="es-ES_tradnl"/>
        </w:rPr>
        <w:t>calendario</w:t>
      </w:r>
      <w:r w:rsidR="007665EA">
        <w:rPr>
          <w:lang w:val="es-ES_tradnl"/>
        </w:rPr>
        <w:t xml:space="preserve"> </w:t>
      </w:r>
      <w:r w:rsidR="00E95CD8" w:rsidRPr="005665B6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E95CD8" w:rsidRPr="005665B6">
        <w:rPr>
          <w:lang w:val="es-ES_tradnl"/>
        </w:rPr>
        <w:t>articulación</w:t>
      </w:r>
      <w:r w:rsidR="007665EA">
        <w:rPr>
          <w:lang w:val="es-ES_tradnl"/>
        </w:rPr>
        <w:t xml:space="preserve"> </w:t>
      </w:r>
      <w:r w:rsidR="00F640E4" w:rsidRPr="005665B6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E751EA">
        <w:rPr>
          <w:lang w:val="es-ES_tradnl"/>
        </w:rPr>
        <w:t>advirtió</w:t>
      </w:r>
      <w:r w:rsidR="007665EA">
        <w:rPr>
          <w:lang w:val="es-ES_tradnl"/>
        </w:rPr>
        <w:t xml:space="preserve"> </w:t>
      </w:r>
      <w:r w:rsidR="004F4868" w:rsidRPr="005665B6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4F4868" w:rsidRPr="005665B6">
        <w:rPr>
          <w:lang w:val="es-ES_tradnl"/>
        </w:rPr>
        <w:t>Secretaría</w:t>
      </w:r>
      <w:r w:rsidR="00431768" w:rsidRPr="005665B6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431768" w:rsidRPr="005665B6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431768" w:rsidRPr="005665B6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431768" w:rsidRPr="005665B6">
        <w:rPr>
          <w:lang w:val="es-ES_tradnl"/>
        </w:rPr>
        <w:t>explicó</w:t>
      </w:r>
      <w:r w:rsidR="007665EA">
        <w:rPr>
          <w:lang w:val="es-ES_tradnl"/>
        </w:rPr>
        <w:t xml:space="preserve"> </w:t>
      </w:r>
      <w:r w:rsidR="00431768" w:rsidRPr="005665B6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5460EB" w:rsidRPr="005665B6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5460EB" w:rsidRPr="005665B6">
        <w:rPr>
          <w:lang w:val="es-ES_tradnl"/>
        </w:rPr>
        <w:t>debe</w:t>
      </w:r>
      <w:r w:rsidR="007665EA">
        <w:rPr>
          <w:lang w:val="es-ES_tradnl"/>
        </w:rPr>
        <w:t xml:space="preserve"> </w:t>
      </w:r>
      <w:r w:rsidR="005460EB" w:rsidRPr="005665B6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431768" w:rsidRPr="005665B6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431768" w:rsidRPr="005665B6">
        <w:rPr>
          <w:lang w:val="es-ES_tradnl"/>
        </w:rPr>
        <w:t>esfuerzo</w:t>
      </w:r>
      <w:r w:rsidR="007665EA">
        <w:rPr>
          <w:lang w:val="es-ES_tradnl"/>
        </w:rPr>
        <w:t xml:space="preserve"> </w:t>
      </w:r>
      <w:r w:rsidR="00431768" w:rsidRPr="005665B6">
        <w:rPr>
          <w:lang w:val="es-ES_tradnl"/>
        </w:rPr>
        <w:t>deliberado</w:t>
      </w:r>
      <w:r w:rsidR="007665EA">
        <w:rPr>
          <w:lang w:val="es-ES_tradnl"/>
        </w:rPr>
        <w:t xml:space="preserve"> </w:t>
      </w:r>
      <w:r w:rsidR="00431768" w:rsidRPr="005665B6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410F50" w:rsidRPr="005665B6">
        <w:rPr>
          <w:lang w:val="es-ES_tradnl"/>
        </w:rPr>
        <w:t>cautelar</w:t>
      </w:r>
      <w:r w:rsidR="007665EA">
        <w:rPr>
          <w:lang w:val="es-ES_tradnl"/>
        </w:rPr>
        <w:t xml:space="preserve"> </w:t>
      </w:r>
      <w:r w:rsidR="009E1FBC" w:rsidRPr="005665B6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431768" w:rsidRPr="005665B6">
        <w:rPr>
          <w:lang w:val="es-ES_tradnl"/>
        </w:rPr>
        <w:t>calidad,</w:t>
      </w:r>
      <w:r w:rsidR="007665EA">
        <w:rPr>
          <w:lang w:val="es-ES_tradnl"/>
        </w:rPr>
        <w:t xml:space="preserve"> </w:t>
      </w:r>
      <w:r w:rsidR="00431768" w:rsidRPr="005665B6">
        <w:rPr>
          <w:lang w:val="es-ES_tradnl"/>
        </w:rPr>
        <w:t>pertinencia</w:t>
      </w:r>
      <w:r w:rsidR="007665EA">
        <w:rPr>
          <w:lang w:val="es-ES_tradnl"/>
        </w:rPr>
        <w:t xml:space="preserve"> </w:t>
      </w:r>
      <w:r w:rsidR="00431768" w:rsidRPr="005665B6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431768" w:rsidRPr="005665B6">
        <w:rPr>
          <w:lang w:val="es-ES_tradnl"/>
        </w:rPr>
        <w:t>utilidad</w:t>
      </w:r>
      <w:r w:rsidR="007665EA">
        <w:rPr>
          <w:lang w:val="es-ES_tradnl"/>
        </w:rPr>
        <w:t xml:space="preserve"> </w:t>
      </w:r>
      <w:r w:rsidR="00431768" w:rsidRPr="005665B6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31768" w:rsidRPr="005665B6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9F773F" w:rsidRPr="005665B6">
        <w:rPr>
          <w:lang w:val="es-ES_tradnl"/>
        </w:rPr>
        <w:t>resultados</w:t>
      </w:r>
      <w:r w:rsidR="00ED19FF" w:rsidRPr="005665B6">
        <w:rPr>
          <w:lang w:val="es-ES_tradnl"/>
        </w:rPr>
        <w:t>:</w:t>
      </w:r>
    </w:p>
    <w:p w14:paraId="541E9C76" w14:textId="17B511A3" w:rsidR="00431768" w:rsidRPr="007143C2" w:rsidRDefault="00431768" w:rsidP="009D0AEB">
      <w:pPr>
        <w:pStyle w:val="Heading2"/>
        <w:rPr>
          <w:lang w:val="es-ES_tradnl"/>
        </w:rPr>
      </w:pPr>
      <w:r w:rsidRPr="007143C2">
        <w:rPr>
          <w:lang w:val="es-ES_tradnl"/>
        </w:rPr>
        <w:lastRenderedPageBreak/>
        <w:t>En</w:t>
      </w:r>
      <w:r w:rsidR="007665EA">
        <w:rPr>
          <w:lang w:val="es-ES_tradnl"/>
        </w:rPr>
        <w:t xml:space="preserve"> </w:t>
      </w:r>
      <w:r w:rsidR="00DD21D5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DD21D5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5693A">
        <w:rPr>
          <w:lang w:val="es-ES_tradnl"/>
        </w:rPr>
        <w:t>determinación</w:t>
      </w:r>
      <w:r w:rsidR="007665EA">
        <w:rPr>
          <w:lang w:val="es-ES_tradnl"/>
        </w:rPr>
        <w:t xml:space="preserve"> </w:t>
      </w:r>
      <w:r w:rsidR="00D5693A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2F3C60">
        <w:rPr>
          <w:lang w:val="es-ES_tradnl"/>
        </w:rPr>
        <w:t>necesidades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regionales,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385632">
        <w:rPr>
          <w:lang w:val="es-ES_tradnl"/>
        </w:rPr>
        <w:t>privilegia</w:t>
      </w:r>
      <w:r w:rsidR="007665EA">
        <w:rPr>
          <w:lang w:val="es-ES_tradnl"/>
        </w:rPr>
        <w:t xml:space="preserve"> </w:t>
      </w:r>
      <w:r w:rsidR="007513AE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7513AE" w:rsidRPr="007513AE">
        <w:rPr>
          <w:lang w:val="es-ES_tradnl"/>
        </w:rPr>
        <w:t>información</w:t>
      </w:r>
      <w:r w:rsidR="007665EA">
        <w:rPr>
          <w:lang w:val="es-ES_tradnl"/>
        </w:rPr>
        <w:t xml:space="preserve"> </w:t>
      </w:r>
      <w:r w:rsidR="007513AE">
        <w:rPr>
          <w:lang w:val="es-ES_tradnl"/>
        </w:rPr>
        <w:t>exhaustiva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representativ</w:t>
      </w:r>
      <w:r w:rsidR="007513AE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A308CE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2A5164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546001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546001">
        <w:rPr>
          <w:lang w:val="es-ES_tradnl"/>
        </w:rPr>
        <w:t>evaluación</w:t>
      </w:r>
      <w:r w:rsidR="007665EA">
        <w:rPr>
          <w:lang w:val="es-ES_tradnl"/>
        </w:rPr>
        <w:t xml:space="preserve"> </w:t>
      </w:r>
      <w:r w:rsidR="000D318C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7513AE">
        <w:rPr>
          <w:lang w:val="es-ES_tradnl"/>
        </w:rPr>
        <w:t>datos</w:t>
      </w:r>
      <w:r w:rsidR="007665EA">
        <w:rPr>
          <w:lang w:val="es-ES_tradnl"/>
        </w:rPr>
        <w:t xml:space="preserve"> </w:t>
      </w:r>
      <w:r w:rsidR="007513AE">
        <w:rPr>
          <w:lang w:val="es-ES_tradnl"/>
        </w:rPr>
        <w:t>parciales</w:t>
      </w:r>
      <w:r w:rsidR="009A0766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9A0766">
        <w:rPr>
          <w:lang w:val="es-ES_tradnl"/>
        </w:rPr>
        <w:t>Este</w:t>
      </w:r>
      <w:r w:rsidR="007665EA">
        <w:rPr>
          <w:lang w:val="es-ES_tradnl"/>
        </w:rPr>
        <w:t xml:space="preserve"> </w:t>
      </w:r>
      <w:r w:rsidR="00224CA0">
        <w:rPr>
          <w:lang w:val="es-ES_tradnl"/>
        </w:rPr>
        <w:t>es</w:t>
      </w:r>
      <w:r w:rsidR="007665EA">
        <w:rPr>
          <w:lang w:val="es-ES_tradnl"/>
        </w:rPr>
        <w:t xml:space="preserve"> </w:t>
      </w:r>
      <w:r w:rsidR="00224CA0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9A0766">
        <w:rPr>
          <w:lang w:val="es-ES_tradnl"/>
        </w:rPr>
        <w:t>proceso</w:t>
      </w:r>
      <w:r w:rsidR="007665EA">
        <w:rPr>
          <w:lang w:val="es-ES_tradnl"/>
        </w:rPr>
        <w:t xml:space="preserve"> </w:t>
      </w:r>
      <w:r w:rsidR="00224CA0">
        <w:rPr>
          <w:lang w:val="es-ES_tradnl"/>
        </w:rPr>
        <w:t>cuyo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objeto</w:t>
      </w:r>
      <w:r w:rsidR="007665EA">
        <w:rPr>
          <w:lang w:val="es-ES_tradnl"/>
        </w:rPr>
        <w:t xml:space="preserve"> </w:t>
      </w:r>
      <w:r w:rsidR="00224CA0">
        <w:rPr>
          <w:lang w:val="es-ES_tradnl"/>
        </w:rPr>
        <w:t>es</w:t>
      </w:r>
      <w:r w:rsidR="007665EA">
        <w:rPr>
          <w:lang w:val="es-ES_tradnl"/>
        </w:rPr>
        <w:t xml:space="preserve"> </w:t>
      </w:r>
      <w:r w:rsidR="00BD4F32">
        <w:rPr>
          <w:lang w:val="es-ES_tradnl"/>
        </w:rPr>
        <w:t>fijar</w:t>
      </w:r>
      <w:r w:rsidR="007665EA">
        <w:rPr>
          <w:lang w:val="es-ES_tradnl"/>
        </w:rPr>
        <w:t xml:space="preserve"> </w:t>
      </w:r>
      <w:r w:rsidR="00516560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836F60">
        <w:rPr>
          <w:lang w:val="es-ES_tradnl"/>
        </w:rPr>
        <w:t>temario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talleres,</w:t>
      </w:r>
      <w:r w:rsidR="007665EA">
        <w:rPr>
          <w:lang w:val="es-ES_tradnl"/>
        </w:rPr>
        <w:t xml:space="preserve"> </w:t>
      </w:r>
      <w:r w:rsidR="00830769">
        <w:rPr>
          <w:lang w:val="es-ES_tradnl"/>
        </w:rPr>
        <w:t>detectar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estudios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826CF">
        <w:rPr>
          <w:lang w:val="es-ES_tradnl"/>
        </w:rPr>
        <w:t>caso</w:t>
      </w:r>
      <w:r w:rsidR="007665EA">
        <w:rPr>
          <w:lang w:val="es-ES_tradnl"/>
        </w:rPr>
        <w:t xml:space="preserve"> </w:t>
      </w:r>
      <w:r w:rsidR="00AD3969">
        <w:rPr>
          <w:lang w:val="es-ES_tradnl"/>
        </w:rPr>
        <w:t>y</w:t>
      </w:r>
      <w:r w:rsidR="007665EA" w:rsidRPr="00D371CA">
        <w:rPr>
          <w:lang w:val="es-ES"/>
        </w:rPr>
        <w:t xml:space="preserve"> </w:t>
      </w:r>
      <w:r w:rsidR="00AD3969" w:rsidRPr="00AD3969">
        <w:rPr>
          <w:lang w:val="es-ES_tradnl"/>
        </w:rPr>
        <w:t>temas</w:t>
      </w:r>
      <w:r w:rsidR="007665EA">
        <w:rPr>
          <w:lang w:val="es-ES_tradnl"/>
        </w:rPr>
        <w:t xml:space="preserve"> </w:t>
      </w:r>
      <w:r w:rsidR="00AD3969" w:rsidRPr="00AD3969">
        <w:rPr>
          <w:lang w:val="es-ES_tradnl"/>
        </w:rPr>
        <w:t>prioritarios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FA3EDD">
        <w:rPr>
          <w:lang w:val="es-ES_tradnl"/>
        </w:rPr>
        <w:t>cautelar</w:t>
      </w:r>
      <w:r w:rsidR="007665EA">
        <w:rPr>
          <w:lang w:val="es-ES_tradnl"/>
        </w:rPr>
        <w:t xml:space="preserve"> </w:t>
      </w:r>
      <w:r w:rsidR="00FA3EDD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productos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conocimiento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respondan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616F25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FA3EDD" w:rsidRPr="00FA3EDD">
        <w:rPr>
          <w:lang w:val="es-ES_tradnl"/>
        </w:rPr>
        <w:t>reales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necesidades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regionales.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tanto,</w:t>
      </w:r>
      <w:r w:rsidR="007665EA">
        <w:rPr>
          <w:lang w:val="es-ES_tradnl"/>
        </w:rPr>
        <w:t xml:space="preserve"> </w:t>
      </w:r>
      <w:r w:rsidR="00F9611B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1E45A2">
        <w:rPr>
          <w:lang w:val="es-ES_tradnl"/>
        </w:rPr>
        <w:t>consulta</w:t>
      </w:r>
      <w:r w:rsidR="00F9611B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BA67D0" w:rsidRPr="00BA67D0">
        <w:rPr>
          <w:lang w:val="es-ES_tradnl"/>
        </w:rPr>
        <w:t>exhaustiva</w:t>
      </w:r>
      <w:r w:rsidR="00F9611B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F9611B">
        <w:rPr>
          <w:lang w:val="es-ES_tradnl"/>
        </w:rPr>
        <w:t>son</w:t>
      </w:r>
      <w:r w:rsidR="007665EA">
        <w:rPr>
          <w:lang w:val="es-ES_tradnl"/>
        </w:rPr>
        <w:t xml:space="preserve"> </w:t>
      </w:r>
      <w:r w:rsidR="000526A1">
        <w:rPr>
          <w:lang w:val="es-ES_tradnl"/>
        </w:rPr>
        <w:t>una</w:t>
      </w:r>
      <w:r w:rsidR="007665EA">
        <w:rPr>
          <w:lang w:val="es-ES_tradnl"/>
        </w:rPr>
        <w:t xml:space="preserve"> </w:t>
      </w:r>
      <w:r w:rsidR="000526A1">
        <w:rPr>
          <w:lang w:val="es-ES_tradnl"/>
        </w:rPr>
        <w:t>medida</w:t>
      </w:r>
      <w:r w:rsidR="007665EA">
        <w:rPr>
          <w:lang w:val="es-ES_tradnl"/>
        </w:rPr>
        <w:t xml:space="preserve"> </w:t>
      </w:r>
      <w:r w:rsidR="002E0DEB">
        <w:rPr>
          <w:lang w:val="es-ES_tradnl"/>
        </w:rPr>
        <w:t>necesaria</w:t>
      </w:r>
      <w:r w:rsidR="007665EA">
        <w:rPr>
          <w:lang w:val="es-ES_tradnl"/>
        </w:rPr>
        <w:t xml:space="preserve"> </w:t>
      </w:r>
      <w:r w:rsidR="00A821E3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A821E3">
        <w:rPr>
          <w:lang w:val="es-ES_tradnl"/>
        </w:rPr>
        <w:t>asegurar</w:t>
      </w:r>
      <w:r w:rsidR="007665EA">
        <w:rPr>
          <w:lang w:val="es-ES_tradnl"/>
        </w:rPr>
        <w:t xml:space="preserve"> </w:t>
      </w:r>
      <w:r w:rsidR="003D2B1C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calidad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D2B1C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compromiso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país.</w:t>
      </w:r>
    </w:p>
    <w:p w14:paraId="6A88C16B" w14:textId="1A20599F" w:rsidR="00F03BE8" w:rsidRPr="007143C2" w:rsidRDefault="00431768" w:rsidP="009D0AEB">
      <w:pPr>
        <w:pStyle w:val="Heading2"/>
        <w:rPr>
          <w:lang w:val="es-ES_tradnl"/>
        </w:rPr>
      </w:pPr>
      <w:r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2B1E07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2B1E07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desarrollo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productos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conocimiento,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indicó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092AC0">
        <w:rPr>
          <w:lang w:val="es-ES_tradnl"/>
        </w:rPr>
        <w:t>existen</w:t>
      </w:r>
      <w:r w:rsidR="007665EA">
        <w:rPr>
          <w:lang w:val="es-ES_tradnl"/>
        </w:rPr>
        <w:t xml:space="preserve"> </w:t>
      </w:r>
      <w:r w:rsidR="00532725">
        <w:rPr>
          <w:lang w:val="es-ES_tradnl"/>
        </w:rPr>
        <w:t>varias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recursos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etapas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avanzadas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desarrollo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análisis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técnico,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advirtiendo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no</w:t>
      </w:r>
      <w:r w:rsidR="007665EA">
        <w:rPr>
          <w:lang w:val="es-ES_tradnl"/>
        </w:rPr>
        <w:t xml:space="preserve"> </w:t>
      </w:r>
      <w:r w:rsidR="0079526A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está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desarrollando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como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publicaciones</w:t>
      </w:r>
      <w:r w:rsidR="007665EA">
        <w:rPr>
          <w:lang w:val="es-ES_tradnl"/>
        </w:rPr>
        <w:t xml:space="preserve"> </w:t>
      </w:r>
      <w:r w:rsidR="005D0B6A">
        <w:rPr>
          <w:lang w:val="es-ES_tradnl"/>
        </w:rPr>
        <w:t>independientes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sino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como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paquetes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ejecución</w:t>
      </w:r>
      <w:r w:rsidR="007665EA" w:rsidRPr="00D371CA">
        <w:rPr>
          <w:lang w:val="es-ES"/>
        </w:rPr>
        <w:t xml:space="preserve"> </w:t>
      </w:r>
      <w:r w:rsidR="008B458F">
        <w:rPr>
          <w:lang w:val="es-ES_tradnl"/>
        </w:rPr>
        <w:t>práctica</w:t>
      </w:r>
      <w:r w:rsidR="007665EA">
        <w:rPr>
          <w:lang w:val="es-ES_tradnl"/>
        </w:rPr>
        <w:t xml:space="preserve"> </w:t>
      </w:r>
      <w:r w:rsidR="00767A92" w:rsidRPr="00767A9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767A92" w:rsidRPr="00767A92">
        <w:rPr>
          <w:lang w:val="es-ES_tradnl"/>
        </w:rPr>
        <w:t>idiomas</w:t>
      </w:r>
      <w:r w:rsidR="007665EA">
        <w:rPr>
          <w:lang w:val="es-ES_tradnl"/>
        </w:rPr>
        <w:t xml:space="preserve"> </w:t>
      </w:r>
      <w:r w:rsidR="00767A92" w:rsidRPr="00767A92">
        <w:rPr>
          <w:lang w:val="es-ES_tradnl"/>
        </w:rPr>
        <w:t>inglés,</w:t>
      </w:r>
      <w:r w:rsidR="007665EA">
        <w:rPr>
          <w:lang w:val="es-ES_tradnl"/>
        </w:rPr>
        <w:t xml:space="preserve"> </w:t>
      </w:r>
      <w:r w:rsidR="00767A92" w:rsidRPr="00767A92">
        <w:rPr>
          <w:lang w:val="es-ES_tradnl"/>
        </w:rPr>
        <w:t>francés</w:t>
      </w:r>
      <w:r w:rsidR="007665EA">
        <w:rPr>
          <w:lang w:val="es-ES_tradnl"/>
        </w:rPr>
        <w:t xml:space="preserve"> </w:t>
      </w:r>
      <w:r w:rsidR="00767A92" w:rsidRPr="00767A9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767A92" w:rsidRPr="00767A92">
        <w:rPr>
          <w:lang w:val="es-ES_tradnl"/>
        </w:rPr>
        <w:t>español</w:t>
      </w:r>
      <w:r w:rsidR="007665EA">
        <w:rPr>
          <w:lang w:val="es-ES_tradnl"/>
        </w:rPr>
        <w:t xml:space="preserve"> </w:t>
      </w:r>
      <w:r w:rsidR="00767A9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767A92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767A92">
        <w:rPr>
          <w:lang w:val="es-ES_tradnl"/>
        </w:rPr>
        <w:t>complementan</w:t>
      </w:r>
      <w:r w:rsidR="007665EA">
        <w:rPr>
          <w:lang w:val="es-ES_tradnl"/>
        </w:rPr>
        <w:t xml:space="preserve"> </w:t>
      </w:r>
      <w:r w:rsidR="00771689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guías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usuario,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presentaciones,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notas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facilitadores,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ejercicios</w:t>
      </w:r>
      <w:r w:rsidR="009F59B8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orientación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ejecución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nacional</w:t>
      </w:r>
      <w:r w:rsidR="007665EA">
        <w:rPr>
          <w:lang w:val="es-ES_tradnl"/>
        </w:rPr>
        <w:t xml:space="preserve"> </w:t>
      </w:r>
      <w:r w:rsidR="00563B14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63B14">
        <w:rPr>
          <w:lang w:val="es-ES_tradnl"/>
        </w:rPr>
        <w:t>otros</w:t>
      </w:r>
      <w:r w:rsidR="007665EA">
        <w:rPr>
          <w:lang w:val="es-ES_tradnl"/>
        </w:rPr>
        <w:t xml:space="preserve"> </w:t>
      </w:r>
      <w:r w:rsidR="00563B14" w:rsidRPr="00563B14">
        <w:rPr>
          <w:lang w:val="es-ES_tradnl"/>
        </w:rPr>
        <w:t>recursos</w:t>
      </w:r>
      <w:r w:rsidRPr="007143C2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4436B3">
        <w:rPr>
          <w:lang w:val="es-ES_tradnl"/>
        </w:rPr>
        <w:t>E</w:t>
      </w:r>
      <w:r w:rsidR="00996DC2">
        <w:rPr>
          <w:lang w:val="es-ES_tradnl"/>
        </w:rPr>
        <w:t>sta</w:t>
      </w:r>
      <w:r w:rsidR="007665EA">
        <w:rPr>
          <w:lang w:val="es-ES_tradnl"/>
        </w:rPr>
        <w:t xml:space="preserve"> </w:t>
      </w:r>
      <w:r w:rsidR="00996DC2">
        <w:rPr>
          <w:lang w:val="es-ES_tradnl"/>
        </w:rPr>
        <w:t>labor</w:t>
      </w:r>
      <w:r w:rsidR="007665EA">
        <w:rPr>
          <w:lang w:val="es-ES_tradnl"/>
        </w:rPr>
        <w:t xml:space="preserve"> </w:t>
      </w:r>
      <w:r w:rsidR="004436B3">
        <w:rPr>
          <w:lang w:val="es-ES_tradnl"/>
        </w:rPr>
        <w:t>adicional</w:t>
      </w:r>
      <w:r w:rsidR="007665EA">
        <w:rPr>
          <w:lang w:val="es-ES_tradnl"/>
        </w:rPr>
        <w:t xml:space="preserve"> </w:t>
      </w:r>
      <w:r w:rsidR="004436B3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4436B3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desarrollo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revisión</w:t>
      </w:r>
      <w:r w:rsidR="007665EA">
        <w:rPr>
          <w:lang w:val="es-ES_tradnl"/>
        </w:rPr>
        <w:t xml:space="preserve"> </w:t>
      </w:r>
      <w:r w:rsidR="004C3430">
        <w:rPr>
          <w:lang w:val="es-ES_tradnl"/>
        </w:rPr>
        <w:t>refleja</w:t>
      </w:r>
      <w:r w:rsidR="007665EA">
        <w:rPr>
          <w:lang w:val="es-ES_tradnl"/>
        </w:rPr>
        <w:t xml:space="preserve"> </w:t>
      </w:r>
      <w:r w:rsidR="0062040F">
        <w:rPr>
          <w:lang w:val="es-ES_tradnl"/>
        </w:rPr>
        <w:t>lo</w:t>
      </w:r>
      <w:r w:rsidR="007665EA">
        <w:rPr>
          <w:lang w:val="es-ES_tradnl"/>
        </w:rPr>
        <w:t xml:space="preserve"> </w:t>
      </w:r>
      <w:r w:rsidR="0062040F">
        <w:rPr>
          <w:lang w:val="es-ES_tradnl"/>
        </w:rPr>
        <w:t>aprendido</w:t>
      </w:r>
      <w:r w:rsidR="007665EA">
        <w:rPr>
          <w:lang w:val="es-ES_tradnl"/>
        </w:rPr>
        <w:t xml:space="preserve"> </w:t>
      </w:r>
      <w:r w:rsidR="006E3868">
        <w:rPr>
          <w:lang w:val="es-ES_tradnl"/>
        </w:rPr>
        <w:t>durante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fase</w:t>
      </w:r>
      <w:r w:rsidR="007665EA">
        <w:rPr>
          <w:lang w:val="es-ES_tradnl"/>
        </w:rPr>
        <w:t xml:space="preserve"> </w:t>
      </w:r>
      <w:r w:rsidR="00F71751">
        <w:rPr>
          <w:lang w:val="es-ES_tradnl"/>
        </w:rPr>
        <w:t>I;</w:t>
      </w:r>
      <w:r w:rsidR="007665EA">
        <w:rPr>
          <w:lang w:val="es-ES_tradnl"/>
        </w:rPr>
        <w:t xml:space="preserve"> </w:t>
      </w:r>
      <w:r w:rsidR="00314586">
        <w:rPr>
          <w:lang w:val="es-ES_tradnl"/>
        </w:rPr>
        <w:t>es</w:t>
      </w:r>
      <w:r w:rsidR="007665EA">
        <w:rPr>
          <w:lang w:val="es-ES_tradnl"/>
        </w:rPr>
        <w:t xml:space="preserve"> </w:t>
      </w:r>
      <w:r w:rsidR="00314586">
        <w:rPr>
          <w:lang w:val="es-ES_tradnl"/>
        </w:rPr>
        <w:t>decir</w:t>
      </w:r>
      <w:r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E74D40" w:rsidRPr="00E74D40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E74D40" w:rsidRPr="00E74D40">
        <w:rPr>
          <w:lang w:val="es-ES_tradnl"/>
        </w:rPr>
        <w:t>implementación</w:t>
      </w:r>
      <w:r w:rsidR="007665EA">
        <w:rPr>
          <w:lang w:val="es-ES_tradnl"/>
        </w:rPr>
        <w:t xml:space="preserve"> </w:t>
      </w:r>
      <w:r w:rsidR="00E74D40" w:rsidRPr="00E74D40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E74D40" w:rsidRPr="00E74D40">
        <w:rPr>
          <w:lang w:val="es-ES_tradnl"/>
        </w:rPr>
        <w:t>largo</w:t>
      </w:r>
      <w:r w:rsidR="007665EA">
        <w:rPr>
          <w:lang w:val="es-ES_tradnl"/>
        </w:rPr>
        <w:t xml:space="preserve"> </w:t>
      </w:r>
      <w:r w:rsidR="00E74D40" w:rsidRPr="00E74D40">
        <w:rPr>
          <w:lang w:val="es-ES_tradnl"/>
        </w:rPr>
        <w:t>plazo</w:t>
      </w:r>
      <w:r w:rsidR="007665EA">
        <w:rPr>
          <w:lang w:val="es-ES_tradnl"/>
        </w:rPr>
        <w:t xml:space="preserve"> </w:t>
      </w:r>
      <w:r w:rsidR="004C6100">
        <w:rPr>
          <w:lang w:val="es-ES_tradnl"/>
        </w:rPr>
        <w:t>requiere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prácticas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D411B7">
        <w:rPr>
          <w:lang w:val="es-ES_tradnl"/>
        </w:rPr>
        <w:t>reutilizables</w:t>
      </w:r>
      <w:r w:rsidR="007665EA">
        <w:rPr>
          <w:lang w:val="es-ES_tradnl"/>
        </w:rPr>
        <w:t xml:space="preserve"> </w:t>
      </w:r>
      <w:r w:rsidR="00D411B7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21503">
        <w:rPr>
          <w:lang w:val="es-ES_tradnl"/>
        </w:rPr>
        <w:t>una</w:t>
      </w:r>
      <w:r w:rsidR="007665EA">
        <w:rPr>
          <w:lang w:val="es-ES_tradnl"/>
        </w:rPr>
        <w:t xml:space="preserve"> </w:t>
      </w:r>
      <w:r w:rsidR="00321503">
        <w:rPr>
          <w:lang w:val="es-ES_tradnl"/>
        </w:rPr>
        <w:t>orientación</w:t>
      </w:r>
      <w:r w:rsidR="007665EA">
        <w:rPr>
          <w:lang w:val="es-ES_tradnl"/>
        </w:rPr>
        <w:t xml:space="preserve"> </w:t>
      </w:r>
      <w:r w:rsidR="00321503">
        <w:rPr>
          <w:lang w:val="es-ES_tradnl"/>
        </w:rPr>
        <w:t>estructurada</w:t>
      </w:r>
      <w:r w:rsidRPr="007143C2">
        <w:rPr>
          <w:lang w:val="es-ES_tradnl"/>
        </w:rPr>
        <w:t>.</w:t>
      </w:r>
    </w:p>
    <w:p w14:paraId="4C9EFAA5" w14:textId="163705C4" w:rsidR="00431768" w:rsidRPr="007143C2" w:rsidRDefault="00431768" w:rsidP="009D0AEB">
      <w:pPr>
        <w:pStyle w:val="Heading2"/>
        <w:rPr>
          <w:lang w:val="es-ES_tradnl"/>
        </w:rPr>
      </w:pPr>
      <w:r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E175BB" w:rsidRPr="00E175BB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E175BB" w:rsidRPr="00E175BB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talleres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41783">
        <w:rPr>
          <w:lang w:val="es-ES_tradnl"/>
        </w:rPr>
        <w:t>articulación</w:t>
      </w:r>
      <w:r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explicó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B40DFC">
        <w:rPr>
          <w:lang w:val="es-ES_tradnl"/>
        </w:rPr>
        <w:t>e</w:t>
      </w:r>
      <w:r w:rsidR="00642154">
        <w:rPr>
          <w:lang w:val="es-ES_tradnl"/>
        </w:rPr>
        <w:t>stos</w:t>
      </w:r>
      <w:r w:rsidR="007665EA">
        <w:rPr>
          <w:lang w:val="es-ES_tradnl"/>
        </w:rPr>
        <w:t xml:space="preserve"> </w:t>
      </w:r>
      <w:r w:rsidR="00B638D3">
        <w:rPr>
          <w:lang w:val="es-ES_tradnl"/>
        </w:rPr>
        <w:t>constituyen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383845" w:rsidRPr="007143C2">
        <w:rPr>
          <w:lang w:val="es-ES_tradnl"/>
        </w:rPr>
        <w:t>etapa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ejecución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aplicación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fase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II.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Programarlos</w:t>
      </w:r>
      <w:r w:rsidR="007665EA">
        <w:rPr>
          <w:lang w:val="es-ES_tradnl"/>
        </w:rPr>
        <w:t xml:space="preserve"> </w:t>
      </w:r>
      <w:r w:rsidR="005B3DB0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una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etapa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posterior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proyecto</w:t>
      </w:r>
      <w:r w:rsidR="007665EA">
        <w:rPr>
          <w:lang w:val="es-ES_tradnl"/>
        </w:rPr>
        <w:t xml:space="preserve"> </w:t>
      </w:r>
      <w:r w:rsidR="0084668E">
        <w:rPr>
          <w:lang w:val="es-ES_tradnl"/>
        </w:rPr>
        <w:t>permitirá</w:t>
      </w:r>
      <w:r w:rsidR="007665EA">
        <w:rPr>
          <w:lang w:val="es-ES_tradnl"/>
        </w:rPr>
        <w:t xml:space="preserve"> </w:t>
      </w:r>
      <w:r w:rsidR="0084668E">
        <w:rPr>
          <w:lang w:val="es-ES_tradnl"/>
        </w:rPr>
        <w:t>concluir</w:t>
      </w:r>
      <w:r w:rsidR="007665EA">
        <w:rPr>
          <w:lang w:val="es-ES_tradnl"/>
        </w:rPr>
        <w:t xml:space="preserve"> </w:t>
      </w:r>
      <w:r w:rsidR="004C49A4">
        <w:rPr>
          <w:lang w:val="es-ES_tradnl"/>
        </w:rPr>
        <w:t>toda</w:t>
      </w:r>
      <w:r w:rsidRPr="007143C2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4C49A4">
        <w:rPr>
          <w:lang w:val="es-ES_tradnl"/>
        </w:rPr>
        <w:t>la</w:t>
      </w:r>
      <w:r w:rsidRPr="007143C2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4C49A4" w:rsidRPr="004C49A4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="00DD4F50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productos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conocimiento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163FA6">
        <w:rPr>
          <w:lang w:val="es-ES_tradnl"/>
        </w:rPr>
        <w:t>su</w:t>
      </w:r>
      <w:r w:rsidR="007665EA">
        <w:rPr>
          <w:lang w:val="es-ES_tradnl"/>
        </w:rPr>
        <w:t xml:space="preserve"> </w:t>
      </w:r>
      <w:r w:rsidR="007F4A56" w:rsidRPr="007F4A56">
        <w:rPr>
          <w:lang w:val="es-ES_tradnl"/>
        </w:rPr>
        <w:t>efectiva</w:t>
      </w:r>
      <w:r w:rsidR="007665EA">
        <w:rPr>
          <w:lang w:val="es-ES_tradnl"/>
        </w:rPr>
        <w:t xml:space="preserve"> </w:t>
      </w:r>
      <w:r w:rsidR="00163FA6">
        <w:rPr>
          <w:lang w:val="es-ES_tradnl"/>
        </w:rPr>
        <w:t>utilización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EF792C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EF792C">
        <w:rPr>
          <w:lang w:val="es-ES_tradnl"/>
        </w:rPr>
        <w:t>ámbitos</w:t>
      </w:r>
      <w:r w:rsidR="007665EA">
        <w:rPr>
          <w:lang w:val="es-ES_tradnl"/>
        </w:rPr>
        <w:t xml:space="preserve"> </w:t>
      </w:r>
      <w:r w:rsidR="00EF792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capacitación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práctica,</w:t>
      </w:r>
      <w:r w:rsidR="007665EA">
        <w:rPr>
          <w:lang w:val="es-ES_tradnl"/>
        </w:rPr>
        <w:t xml:space="preserve"> </w:t>
      </w:r>
      <w:r w:rsidR="00F2038F">
        <w:rPr>
          <w:lang w:val="es-ES_tradnl"/>
        </w:rPr>
        <w:t>intercambio</w:t>
      </w:r>
      <w:r w:rsidR="00223708">
        <w:rPr>
          <w:lang w:val="es-ES_tradnl"/>
        </w:rPr>
        <w:t>s</w:t>
      </w:r>
      <w:r w:rsidR="007665EA">
        <w:rPr>
          <w:lang w:val="es-ES_tradnl"/>
        </w:rPr>
        <w:t xml:space="preserve"> </w:t>
      </w:r>
      <w:r w:rsidR="00653F56">
        <w:rPr>
          <w:lang w:val="es-ES_tradnl"/>
        </w:rPr>
        <w:t>interpares</w:t>
      </w:r>
      <w:r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estudios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caso,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ejercicios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prácticos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planificación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acciones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nacionales,</w:t>
      </w:r>
      <w:r w:rsidR="007665EA">
        <w:rPr>
          <w:lang w:val="es-ES_tradnl"/>
        </w:rPr>
        <w:t xml:space="preserve"> </w:t>
      </w:r>
      <w:r w:rsidR="00C26605">
        <w:rPr>
          <w:lang w:val="es-ES_tradnl"/>
        </w:rPr>
        <w:t>maximizando</w:t>
      </w:r>
      <w:r w:rsidR="007665EA">
        <w:rPr>
          <w:lang w:val="es-ES_tradnl"/>
        </w:rPr>
        <w:t xml:space="preserve"> </w:t>
      </w:r>
      <w:r w:rsidR="00C26605">
        <w:rPr>
          <w:lang w:val="es-ES_tradnl"/>
        </w:rPr>
        <w:t>así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calidad</w:t>
      </w:r>
      <w:r w:rsidR="007665EA">
        <w:rPr>
          <w:lang w:val="es-ES_tradnl"/>
        </w:rPr>
        <w:t xml:space="preserve"> </w:t>
      </w:r>
      <w:r w:rsidR="00C26605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impacto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proceso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41783">
        <w:rPr>
          <w:lang w:val="es-ES_tradnl"/>
        </w:rPr>
        <w:t>articulación</w:t>
      </w:r>
      <w:r w:rsidRPr="007143C2">
        <w:rPr>
          <w:lang w:val="es-ES_tradnl"/>
        </w:rPr>
        <w:t>.</w:t>
      </w:r>
    </w:p>
    <w:p w14:paraId="065D09F4" w14:textId="5D4C56AE" w:rsidR="00F0445E" w:rsidRPr="007143C2" w:rsidRDefault="00580CB4" w:rsidP="0077714D">
      <w:pPr>
        <w:pStyle w:val="Heading1"/>
        <w:rPr>
          <w:lang w:val="es-ES_tradnl"/>
        </w:rPr>
      </w:pPr>
      <w:r>
        <w:rPr>
          <w:lang w:val="es-ES_tradnl"/>
        </w:rPr>
        <w:t>Respecto</w:t>
      </w:r>
      <w:r w:rsidR="007665EA">
        <w:rPr>
          <w:lang w:val="es-ES_tradnl"/>
        </w:rPr>
        <w:t xml:space="preserve"> </w:t>
      </w:r>
      <w:r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955148">
        <w:rPr>
          <w:lang w:val="es-ES_tradnl"/>
        </w:rPr>
        <w:t>incorporación</w:t>
      </w:r>
      <w:r w:rsidR="007665EA">
        <w:rPr>
          <w:lang w:val="es-ES_tradnl"/>
        </w:rPr>
        <w:t xml:space="preserve"> </w:t>
      </w:r>
      <w:r w:rsidR="00955148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C2EFD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3C2EFD">
        <w:rPr>
          <w:lang w:val="es-ES_tradnl"/>
        </w:rPr>
        <w:t>aprendizajes</w:t>
      </w:r>
      <w:r w:rsidR="007665EA">
        <w:rPr>
          <w:lang w:val="es-ES_tradnl"/>
        </w:rPr>
        <w:t xml:space="preserve"> </w:t>
      </w:r>
      <w:r w:rsidR="00CA7099">
        <w:rPr>
          <w:lang w:val="es-ES_tradnl"/>
        </w:rPr>
        <w:t>obtenidos</w:t>
      </w:r>
      <w:r w:rsidR="007665EA">
        <w:rPr>
          <w:lang w:val="es-ES_tradnl"/>
        </w:rPr>
        <w:t xml:space="preserve"> </w:t>
      </w:r>
      <w:r w:rsidR="00BA7B9C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BA7B9C">
        <w:rPr>
          <w:lang w:val="es-ES_tradnl"/>
        </w:rPr>
        <w:t>través</w:t>
      </w:r>
      <w:r w:rsidR="007665EA">
        <w:rPr>
          <w:lang w:val="es-ES_tradnl"/>
        </w:rPr>
        <w:t xml:space="preserve"> </w:t>
      </w:r>
      <w:r w:rsidR="00BA7B9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proyectos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energética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aprobados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virtud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decisiones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89/6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91/65,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F56BC9">
        <w:rPr>
          <w:lang w:val="es-ES_tradnl"/>
        </w:rPr>
        <w:t>señaló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esto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sigue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siendo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414084">
        <w:rPr>
          <w:lang w:val="es-ES_tradnl"/>
        </w:rPr>
        <w:t>aspecto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central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fase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II</w:t>
      </w:r>
      <w:r w:rsidR="007665EA">
        <w:rPr>
          <w:lang w:val="es-ES_tradnl"/>
        </w:rPr>
        <w:t xml:space="preserve"> </w:t>
      </w:r>
      <w:r w:rsidR="00E33A5B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E33A5B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6F234A" w:rsidRPr="006F234A">
        <w:rPr>
          <w:lang w:val="es-ES_tradnl"/>
        </w:rPr>
        <w:t>integrará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244166">
        <w:rPr>
          <w:lang w:val="es-ES_tradnl"/>
        </w:rPr>
        <w:t>principales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lecciones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experiencias</w:t>
      </w:r>
      <w:r w:rsidR="007665EA">
        <w:rPr>
          <w:lang w:val="es-ES_tradnl"/>
        </w:rPr>
        <w:t xml:space="preserve"> </w:t>
      </w:r>
      <w:r w:rsidR="006F234A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productos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conocimiento</w:t>
      </w:r>
      <w:r w:rsidR="007665EA">
        <w:rPr>
          <w:lang w:val="es-ES_tradnl"/>
        </w:rPr>
        <w:t xml:space="preserve"> </w:t>
      </w:r>
      <w:r w:rsidR="005F3E74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5F3E74">
        <w:rPr>
          <w:lang w:val="es-ES_tradnl"/>
        </w:rPr>
        <w:t>desarrollo</w:t>
      </w:r>
      <w:r w:rsidR="00FB1FC2" w:rsidRPr="007143C2">
        <w:rPr>
          <w:lang w:val="es-ES_tradnl"/>
        </w:rPr>
        <w:t>.</w:t>
      </w:r>
      <w:r w:rsidR="00641141" w:rsidRPr="007143C2">
        <w:rPr>
          <w:rStyle w:val="FootnoteReference"/>
          <w:lang w:val="es-ES_tradnl"/>
        </w:rPr>
        <w:footnoteReference w:id="19"/>
      </w:r>
      <w:r w:rsidR="007665EA">
        <w:rPr>
          <w:lang w:val="es-ES_tradnl"/>
        </w:rPr>
        <w:t xml:space="preserve"> </w:t>
      </w:r>
      <w:r w:rsidR="00972DE9">
        <w:rPr>
          <w:lang w:val="es-ES_tradnl"/>
        </w:rPr>
        <w:t>Entre</w:t>
      </w:r>
      <w:r w:rsidR="007665EA">
        <w:rPr>
          <w:lang w:val="es-ES_tradnl"/>
        </w:rPr>
        <w:t xml:space="preserve"> </w:t>
      </w:r>
      <w:r w:rsidR="00972DE9">
        <w:rPr>
          <w:lang w:val="es-ES_tradnl"/>
        </w:rPr>
        <w:t>ellas</w:t>
      </w:r>
      <w:r w:rsidR="007665EA">
        <w:rPr>
          <w:lang w:val="es-ES_tradnl"/>
        </w:rPr>
        <w:t xml:space="preserve"> </w:t>
      </w:r>
      <w:r w:rsidR="00972DE9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972DE9">
        <w:rPr>
          <w:lang w:val="es-ES_tradnl"/>
        </w:rPr>
        <w:t>destacan</w:t>
      </w:r>
      <w:r w:rsidR="007665EA">
        <w:rPr>
          <w:lang w:val="es-ES_tradnl"/>
        </w:rPr>
        <w:t xml:space="preserve"> </w:t>
      </w:r>
      <w:r w:rsidR="006A75A0">
        <w:rPr>
          <w:lang w:val="es-ES_tradnl"/>
        </w:rPr>
        <w:t>aspectos</w:t>
      </w:r>
      <w:r w:rsidR="007665EA">
        <w:rPr>
          <w:lang w:val="es-ES_tradnl"/>
        </w:rPr>
        <w:t xml:space="preserve"> </w:t>
      </w:r>
      <w:r w:rsidR="006A75A0">
        <w:rPr>
          <w:lang w:val="es-ES_tradnl"/>
        </w:rPr>
        <w:t>relativos</w:t>
      </w:r>
      <w:r w:rsidR="007665EA">
        <w:rPr>
          <w:lang w:val="es-ES_tradnl"/>
        </w:rPr>
        <w:t xml:space="preserve"> </w:t>
      </w:r>
      <w:r w:rsidR="006A75A0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9D7BD4">
        <w:rPr>
          <w:lang w:val="es-ES_tradnl"/>
        </w:rPr>
        <w:t>normas</w:t>
      </w:r>
      <w:r w:rsidR="007665EA">
        <w:rPr>
          <w:lang w:val="es-ES_tradnl"/>
        </w:rPr>
        <w:t xml:space="preserve"> </w:t>
      </w:r>
      <w:r w:rsidR="009D7BD4">
        <w:rPr>
          <w:lang w:val="es-ES_tradnl"/>
        </w:rPr>
        <w:t>mínimas</w:t>
      </w:r>
      <w:r w:rsidR="007665EA">
        <w:rPr>
          <w:lang w:val="es-ES_tradnl"/>
        </w:rPr>
        <w:t xml:space="preserve"> </w:t>
      </w:r>
      <w:r w:rsidR="009D7BD4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D7BD4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="004660BB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etiquetado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energético</w:t>
      </w:r>
      <w:r w:rsidR="006124D0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mecanismos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coordinación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institucional</w:t>
      </w:r>
      <w:r w:rsidR="00641141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capacitación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acreditación</w:t>
      </w:r>
      <w:r w:rsidR="006124D0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365841">
        <w:rPr>
          <w:lang w:val="es-ES_tradnl"/>
        </w:rPr>
        <w:t>vigilancia</w:t>
      </w:r>
      <w:r w:rsidR="007665EA">
        <w:rPr>
          <w:lang w:val="es-ES_tradnl"/>
        </w:rPr>
        <w:t xml:space="preserve"> </w:t>
      </w:r>
      <w:r w:rsidR="00365841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fiscalización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mercado</w:t>
      </w:r>
      <w:r w:rsidR="00641141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mecanismos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financiamiento</w:t>
      </w:r>
      <w:r w:rsidR="007665EA">
        <w:rPr>
          <w:lang w:val="es-ES_tradnl"/>
        </w:rPr>
        <w:t xml:space="preserve"> </w:t>
      </w:r>
      <w:r w:rsidR="00FE142D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8D3752">
        <w:rPr>
          <w:lang w:val="es-ES_tradnl"/>
        </w:rPr>
        <w:t>tareas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sensibilización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FB1FC2" w:rsidRPr="007143C2">
        <w:rPr>
          <w:lang w:val="es-ES_tradnl"/>
        </w:rPr>
        <w:t>extensión</w:t>
      </w:r>
      <w:r w:rsidR="007665EA" w:rsidRPr="00D371CA">
        <w:rPr>
          <w:lang w:val="es-ES"/>
        </w:rPr>
        <w:t xml:space="preserve"> </w:t>
      </w:r>
      <w:r w:rsidR="00AE0067" w:rsidRPr="00AE0067">
        <w:rPr>
          <w:lang w:val="es-ES_tradnl"/>
        </w:rPr>
        <w:t>pública</w:t>
      </w:r>
      <w:r w:rsidR="00FB1FC2" w:rsidRPr="007143C2">
        <w:rPr>
          <w:lang w:val="es-ES_tradnl"/>
        </w:rPr>
        <w:t>.</w:t>
      </w:r>
    </w:p>
    <w:p w14:paraId="398C5BBB" w14:textId="2DF9AC7C" w:rsidR="00D60B74" w:rsidRPr="007143C2" w:rsidRDefault="00D60B74" w:rsidP="0077714D">
      <w:pPr>
        <w:pStyle w:val="Heading1"/>
        <w:rPr>
          <w:lang w:val="es-ES_tradnl"/>
        </w:rPr>
      </w:pP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Secretaría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consultó</w:t>
      </w:r>
      <w:r w:rsidR="007665EA">
        <w:rPr>
          <w:lang w:val="es-ES_tradnl"/>
        </w:rPr>
        <w:t xml:space="preserve"> </w:t>
      </w:r>
      <w:r w:rsidR="00A41D2C">
        <w:rPr>
          <w:lang w:val="es-ES_tradnl"/>
        </w:rPr>
        <w:t>además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F26590">
        <w:rPr>
          <w:lang w:val="es-ES_tradnl"/>
        </w:rPr>
        <w:t>resultados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previstos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87896" w:rsidRPr="00787896">
        <w:rPr>
          <w:lang w:val="es-ES_tradnl"/>
        </w:rPr>
        <w:t>educación</w:t>
      </w:r>
      <w:r w:rsidR="007665EA">
        <w:rPr>
          <w:lang w:val="es-ES_tradnl"/>
        </w:rPr>
        <w:t xml:space="preserve"> </w:t>
      </w:r>
      <w:r w:rsidR="00787896" w:rsidRPr="00787896">
        <w:rPr>
          <w:lang w:val="es-ES_tradnl"/>
        </w:rPr>
        <w:t>financiera</w:t>
      </w:r>
      <w:r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acceso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05633C">
        <w:rPr>
          <w:lang w:val="es-ES_tradnl"/>
        </w:rPr>
        <w:t>fondos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recomendación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fase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B3734A">
        <w:rPr>
          <w:lang w:val="es-ES_tradnl"/>
        </w:rPr>
        <w:t>innovar</w:t>
      </w:r>
      <w:r w:rsidR="007665EA">
        <w:rPr>
          <w:lang w:val="es-ES_tradnl"/>
        </w:rPr>
        <w:t xml:space="preserve"> </w:t>
      </w:r>
      <w:r w:rsidR="00430884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430884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430884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30884" w:rsidRPr="00430884">
        <w:rPr>
          <w:lang w:val="es-ES_tradnl"/>
        </w:rPr>
        <w:t>financiamiento</w:t>
      </w:r>
      <w:r w:rsidR="00590600">
        <w:rPr>
          <w:lang w:val="es-ES_tradnl"/>
        </w:rPr>
        <w:t>.</w:t>
      </w:r>
      <w:r w:rsidR="007665EA">
        <w:rPr>
          <w:lang w:val="es-ES_tradnl"/>
        </w:rPr>
        <w:t xml:space="preserve"> </w:t>
      </w:r>
      <w:r w:rsidR="00590600">
        <w:rPr>
          <w:lang w:val="es-ES_tradnl"/>
        </w:rPr>
        <w:t>E</w:t>
      </w:r>
      <w:r w:rsidR="0006548E" w:rsidRPr="007143C2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06548E"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B9454B" w:rsidRPr="007143C2">
        <w:rPr>
          <w:lang w:val="es-ES_tradnl"/>
        </w:rPr>
        <w:t>respondió</w:t>
      </w:r>
      <w:r w:rsidR="007665EA">
        <w:rPr>
          <w:lang w:val="es-ES_tradnl"/>
        </w:rPr>
        <w:t xml:space="preserve"> </w:t>
      </w:r>
      <w:r w:rsidR="0006548E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E92CC4">
        <w:rPr>
          <w:lang w:val="es-ES_tradnl"/>
        </w:rPr>
        <w:t>estos</w:t>
      </w:r>
      <w:r w:rsidR="007665EA">
        <w:rPr>
          <w:lang w:val="es-ES_tradnl"/>
        </w:rPr>
        <w:t xml:space="preserve"> </w:t>
      </w:r>
      <w:r w:rsidR="001D29A4">
        <w:rPr>
          <w:lang w:val="es-ES_tradnl"/>
        </w:rPr>
        <w:t>son</w:t>
      </w:r>
      <w:r w:rsidR="007665EA">
        <w:rPr>
          <w:lang w:val="es-ES_tradnl"/>
        </w:rPr>
        <w:t xml:space="preserve"> </w:t>
      </w:r>
      <w:r w:rsidR="00E92CC4">
        <w:rPr>
          <w:lang w:val="es-ES_tradnl"/>
        </w:rPr>
        <w:t>aspectos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importantes</w:t>
      </w:r>
      <w:r w:rsidR="007665EA">
        <w:rPr>
          <w:lang w:val="es-ES_tradnl"/>
        </w:rPr>
        <w:t xml:space="preserve"> </w:t>
      </w:r>
      <w:r w:rsidR="00A43B76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1D29A4" w:rsidRPr="001D29A4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1D29A4" w:rsidRPr="001D29A4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1D29A4" w:rsidRPr="001D29A4">
        <w:rPr>
          <w:lang w:val="es-ES_tradnl"/>
        </w:rPr>
        <w:t>fase</w:t>
      </w:r>
      <w:r w:rsidR="007665EA">
        <w:rPr>
          <w:lang w:val="es-ES_tradnl"/>
        </w:rPr>
        <w:t xml:space="preserve"> </w:t>
      </w:r>
      <w:r w:rsidR="001D29A4" w:rsidRPr="001D29A4">
        <w:rPr>
          <w:lang w:val="es-ES_tradnl"/>
        </w:rPr>
        <w:t>II</w:t>
      </w:r>
      <w:r w:rsidR="007665EA">
        <w:rPr>
          <w:lang w:val="es-ES_tradnl"/>
        </w:rPr>
        <w:t xml:space="preserve"> </w:t>
      </w:r>
      <w:r w:rsidR="001D29A4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incorporará</w:t>
      </w:r>
      <w:r w:rsidR="001D29A4">
        <w:rPr>
          <w:lang w:val="es-ES_tradnl"/>
        </w:rPr>
        <w:t>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productos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conocimiento</w:t>
      </w:r>
      <w:r w:rsidR="007665EA">
        <w:rPr>
          <w:lang w:val="es-ES_tradnl"/>
        </w:rPr>
        <w:t xml:space="preserve"> </w:t>
      </w:r>
      <w:r w:rsidR="00332255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talleres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41783">
        <w:rPr>
          <w:lang w:val="es-ES_tradnl"/>
        </w:rPr>
        <w:t>articulación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2D7F7F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2D7F7F">
        <w:rPr>
          <w:lang w:val="es-ES_tradnl"/>
        </w:rPr>
        <w:t>año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2027.</w:t>
      </w:r>
      <w:r w:rsidR="007665EA">
        <w:rPr>
          <w:lang w:val="es-ES_tradnl"/>
        </w:rPr>
        <w:t xml:space="preserve"> </w:t>
      </w:r>
      <w:r w:rsidR="00F346B7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D56D3E" w:rsidRPr="00D56D3E">
        <w:rPr>
          <w:lang w:val="es-ES_tradnl"/>
        </w:rPr>
        <w:t>financiamiento</w:t>
      </w:r>
      <w:r w:rsidR="007665EA">
        <w:rPr>
          <w:lang w:val="es-ES_tradnl"/>
        </w:rPr>
        <w:t xml:space="preserve"> </w:t>
      </w:r>
      <w:r w:rsidR="00D56D3E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D56D3E">
        <w:rPr>
          <w:lang w:val="es-ES_tradnl"/>
        </w:rPr>
        <w:t>tratará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como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tema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ejecución</w:t>
      </w:r>
      <w:r w:rsidR="007665EA" w:rsidRPr="00D371CA">
        <w:rPr>
          <w:lang w:val="es-ES"/>
        </w:rPr>
        <w:t xml:space="preserve"> </w:t>
      </w:r>
      <w:r w:rsidR="0037230E" w:rsidRPr="0037230E">
        <w:rPr>
          <w:lang w:val="es-ES_tradnl"/>
        </w:rPr>
        <w:t>transversal</w:t>
      </w:r>
      <w:r w:rsidR="007665EA">
        <w:rPr>
          <w:lang w:val="es-ES_tradnl"/>
        </w:rPr>
        <w:t xml:space="preserve"> </w:t>
      </w:r>
      <w:r w:rsidR="00271513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271513">
        <w:rPr>
          <w:lang w:val="es-ES_tradnl"/>
        </w:rPr>
        <w:t>fin</w:t>
      </w:r>
      <w:r w:rsidR="007665EA">
        <w:rPr>
          <w:lang w:val="es-ES_tradnl"/>
        </w:rPr>
        <w:t xml:space="preserve"> </w:t>
      </w:r>
      <w:r w:rsidR="0027151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B12DA9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770F9F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770F9F">
        <w:rPr>
          <w:lang w:val="es-ES_tradnl"/>
        </w:rPr>
        <w:t>contrapartes</w:t>
      </w:r>
      <w:r w:rsidR="007665EA">
        <w:rPr>
          <w:lang w:val="es-ES_tradnl"/>
        </w:rPr>
        <w:t xml:space="preserve"> </w:t>
      </w:r>
      <w:r w:rsidR="00770F9F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770F9F">
        <w:rPr>
          <w:lang w:val="es-ES_tradnl"/>
        </w:rPr>
        <w:t>autoridades</w:t>
      </w:r>
      <w:r w:rsidR="007665EA">
        <w:rPr>
          <w:lang w:val="es-ES_tradnl"/>
        </w:rPr>
        <w:t xml:space="preserve"> </w:t>
      </w:r>
      <w:r w:rsidR="00770F9F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="00770F9F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770F9F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770F9F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70F9F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="00770F9F">
        <w:rPr>
          <w:lang w:val="es-ES_tradnl"/>
        </w:rPr>
        <w:t>energética</w:t>
      </w:r>
      <w:r w:rsidR="007665EA">
        <w:rPr>
          <w:lang w:val="es-ES_tradnl"/>
        </w:rPr>
        <w:t xml:space="preserve"> </w:t>
      </w:r>
      <w:r w:rsidR="00B12DA9">
        <w:rPr>
          <w:lang w:val="es-ES_tradnl"/>
        </w:rPr>
        <w:t>entiendan</w:t>
      </w:r>
      <w:r w:rsidR="007665EA">
        <w:rPr>
          <w:lang w:val="es-ES_tradnl"/>
        </w:rPr>
        <w:t xml:space="preserve"> </w:t>
      </w:r>
      <w:r w:rsidR="00E73E79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mejor</w:t>
      </w:r>
      <w:r w:rsidR="007665EA">
        <w:rPr>
          <w:lang w:val="es-ES_tradnl"/>
        </w:rPr>
        <w:t xml:space="preserve"> </w:t>
      </w:r>
      <w:r w:rsidR="00C9684A">
        <w:rPr>
          <w:lang w:val="es-ES_tradnl"/>
        </w:rPr>
        <w:t>forma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opciones</w:t>
      </w:r>
      <w:r w:rsidR="007665EA">
        <w:rPr>
          <w:lang w:val="es-ES_tradnl"/>
        </w:rPr>
        <w:t xml:space="preserve"> </w:t>
      </w:r>
      <w:r w:rsidR="00044C17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E24CC7">
        <w:rPr>
          <w:lang w:val="es-ES_tradnl"/>
        </w:rPr>
        <w:t>requisitos</w:t>
      </w:r>
      <w:r w:rsidR="007665EA">
        <w:rPr>
          <w:lang w:val="es-ES_tradnl"/>
        </w:rPr>
        <w:t xml:space="preserve"> </w:t>
      </w:r>
      <w:r w:rsidR="00044C17" w:rsidRPr="00044C17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44C17" w:rsidRPr="00044C17">
        <w:rPr>
          <w:lang w:val="es-ES_tradnl"/>
        </w:rPr>
        <w:t>financiamiento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14699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formas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vincular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7542F4">
        <w:rPr>
          <w:lang w:val="es-ES_tradnl"/>
        </w:rPr>
        <w:t>posibles</w:t>
      </w:r>
      <w:r w:rsidR="007665EA">
        <w:rPr>
          <w:lang w:val="es-ES_tradnl"/>
        </w:rPr>
        <w:t xml:space="preserve"> </w:t>
      </w:r>
      <w:r w:rsidR="007542F4">
        <w:rPr>
          <w:lang w:val="es-ES_tradnl"/>
        </w:rPr>
        <w:t>fuentes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financiamiento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políticas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nacionales,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PAK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iniciativas</w:t>
      </w:r>
      <w:r w:rsidR="007665EA">
        <w:rPr>
          <w:lang w:val="es-ES_tradnl"/>
        </w:rPr>
        <w:t xml:space="preserve"> </w:t>
      </w:r>
      <w:r w:rsidR="003E6645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energética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refrigeración</w:t>
      </w:r>
      <w:r w:rsidR="007665EA">
        <w:rPr>
          <w:lang w:val="es-ES_tradnl"/>
        </w:rPr>
        <w:t xml:space="preserve"> </w:t>
      </w:r>
      <w:r w:rsidR="0089317F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89317F">
        <w:rPr>
          <w:lang w:val="es-ES_tradnl"/>
        </w:rPr>
        <w:t>general</w:t>
      </w:r>
      <w:r w:rsidRPr="007143C2">
        <w:rPr>
          <w:lang w:val="es-ES_tradnl"/>
        </w:rPr>
        <w:t>.</w:t>
      </w:r>
    </w:p>
    <w:p w14:paraId="75EB8049" w14:textId="204274B7" w:rsidR="00B767D8" w:rsidRPr="007143C2" w:rsidRDefault="00692CFA" w:rsidP="0077714D">
      <w:pPr>
        <w:pStyle w:val="Heading1"/>
        <w:rPr>
          <w:lang w:val="es-ES_tradnl"/>
        </w:rPr>
      </w:pPr>
      <w:r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>
        <w:rPr>
          <w:lang w:val="es-ES_tradnl"/>
        </w:rPr>
        <w:t>cuanto</w:t>
      </w:r>
      <w:r w:rsidR="007665EA">
        <w:rPr>
          <w:lang w:val="es-ES_tradnl"/>
        </w:rPr>
        <w:t xml:space="preserve"> </w:t>
      </w:r>
      <w:r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692CFA">
        <w:rPr>
          <w:lang w:val="es-ES_tradnl"/>
        </w:rPr>
        <w:t>reprogramación</w:t>
      </w:r>
      <w:r w:rsidR="007665EA">
        <w:rPr>
          <w:lang w:val="es-ES_tradnl"/>
        </w:rPr>
        <w:t xml:space="preserve"> </w:t>
      </w:r>
      <w:r w:rsidRPr="00692CFA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Pr="00692CFA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692CFA">
        <w:rPr>
          <w:lang w:val="es-ES_tradnl"/>
        </w:rPr>
        <w:t>año</w:t>
      </w:r>
      <w:r w:rsidR="007665EA">
        <w:rPr>
          <w:lang w:val="es-ES_tradnl"/>
        </w:rPr>
        <w:t xml:space="preserve"> </w:t>
      </w:r>
      <w:r w:rsidRPr="00692CFA">
        <w:rPr>
          <w:lang w:val="es-ES_tradnl"/>
        </w:rPr>
        <w:t>2027</w:t>
      </w:r>
      <w:r w:rsidR="007665EA">
        <w:rPr>
          <w:lang w:val="es-ES_tradnl"/>
        </w:rPr>
        <w:t xml:space="preserve"> </w:t>
      </w:r>
      <w:r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F3BD3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FF3BD3">
        <w:rPr>
          <w:lang w:val="es-ES_tradnl"/>
        </w:rPr>
        <w:t>totalidad</w:t>
      </w:r>
      <w:r w:rsidR="007665EA">
        <w:rPr>
          <w:lang w:val="es-ES_tradnl"/>
        </w:rPr>
        <w:t xml:space="preserve"> </w:t>
      </w:r>
      <w:r w:rsidR="00FF3BD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B767D8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B767D8" w:rsidRPr="007143C2">
        <w:rPr>
          <w:lang w:val="es-ES_tradnl"/>
        </w:rPr>
        <w:t>talleres</w:t>
      </w:r>
      <w:r w:rsidR="007665EA">
        <w:rPr>
          <w:lang w:val="es-ES_tradnl"/>
        </w:rPr>
        <w:t xml:space="preserve"> </w:t>
      </w:r>
      <w:r w:rsidR="00B767D8" w:rsidRPr="007143C2">
        <w:rPr>
          <w:lang w:val="es-ES_tradnl"/>
        </w:rPr>
        <w:t>regionales</w:t>
      </w:r>
      <w:r w:rsidR="007665EA">
        <w:rPr>
          <w:lang w:val="es-ES_tradnl"/>
        </w:rPr>
        <w:t xml:space="preserve"> </w:t>
      </w:r>
      <w:r w:rsidR="00B767D8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541783">
        <w:rPr>
          <w:lang w:val="es-ES_tradnl"/>
        </w:rPr>
        <w:t>articulación</w:t>
      </w:r>
      <w:r w:rsidR="00B767D8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F70AB3" w:rsidRPr="00F70AB3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F70AB3" w:rsidRPr="00F70AB3">
        <w:rPr>
          <w:lang w:val="es-ES_tradnl"/>
        </w:rPr>
        <w:t>Secretaría</w:t>
      </w:r>
      <w:r w:rsidR="007665EA">
        <w:rPr>
          <w:lang w:val="es-ES_tradnl"/>
        </w:rPr>
        <w:t xml:space="preserve"> </w:t>
      </w:r>
      <w:r w:rsidR="007F32D8">
        <w:rPr>
          <w:lang w:val="es-ES_tradnl"/>
        </w:rPr>
        <w:t>consultó</w:t>
      </w:r>
      <w:r w:rsidR="007665EA">
        <w:rPr>
          <w:lang w:val="es-ES_tradnl"/>
        </w:rPr>
        <w:t xml:space="preserve"> </w:t>
      </w:r>
      <w:r w:rsidR="00D76A5A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D76A5A">
        <w:rPr>
          <w:lang w:val="es-ES_tradnl"/>
        </w:rPr>
        <w:t>su</w:t>
      </w:r>
      <w:r w:rsidR="007665EA">
        <w:rPr>
          <w:lang w:val="es-ES_tradnl"/>
        </w:rPr>
        <w:t xml:space="preserve"> </w:t>
      </w:r>
      <w:r w:rsidR="00D76A5A">
        <w:rPr>
          <w:lang w:val="es-ES_tradnl"/>
        </w:rPr>
        <w:t>factibilidad</w:t>
      </w:r>
      <w:r w:rsidR="007665EA">
        <w:rPr>
          <w:lang w:val="es-ES_tradnl"/>
        </w:rPr>
        <w:t xml:space="preserve"> </w:t>
      </w:r>
      <w:r w:rsidR="00B767D8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B767D8" w:rsidRPr="007143C2">
        <w:rPr>
          <w:lang w:val="es-ES_tradnl"/>
        </w:rPr>
        <w:t>cómo</w:t>
      </w:r>
      <w:r w:rsidR="007665EA">
        <w:rPr>
          <w:lang w:val="es-ES_tradnl"/>
        </w:rPr>
        <w:t xml:space="preserve"> </w:t>
      </w:r>
      <w:r w:rsidR="00C41330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24455B">
        <w:rPr>
          <w:lang w:val="es-ES_tradnl"/>
        </w:rPr>
        <w:t>mitiga</w:t>
      </w:r>
      <w:r w:rsidR="007665EA">
        <w:rPr>
          <w:lang w:val="es-ES_tradnl"/>
        </w:rPr>
        <w:t xml:space="preserve"> </w:t>
      </w:r>
      <w:r w:rsidR="00BF0AE3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BF0AE3">
        <w:rPr>
          <w:lang w:val="es-ES_tradnl"/>
        </w:rPr>
        <w:t>riesgo</w:t>
      </w:r>
      <w:r w:rsidR="007665EA">
        <w:rPr>
          <w:lang w:val="es-ES_tradnl"/>
        </w:rPr>
        <w:t xml:space="preserve"> </w:t>
      </w:r>
      <w:r w:rsidR="00BF0AE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BF0AE3">
        <w:rPr>
          <w:lang w:val="es-ES_tradnl"/>
        </w:rPr>
        <w:t>sufrir</w:t>
      </w:r>
      <w:r w:rsidR="007665EA">
        <w:rPr>
          <w:lang w:val="es-ES_tradnl"/>
        </w:rPr>
        <w:t xml:space="preserve"> </w:t>
      </w:r>
      <w:r w:rsidR="00B767D8" w:rsidRPr="007143C2">
        <w:rPr>
          <w:lang w:val="es-ES_tradnl"/>
        </w:rPr>
        <w:t>nuevos</w:t>
      </w:r>
      <w:r w:rsidR="007665EA">
        <w:rPr>
          <w:lang w:val="es-ES_tradnl"/>
        </w:rPr>
        <w:t xml:space="preserve"> </w:t>
      </w:r>
      <w:r w:rsidR="00B767D8" w:rsidRPr="007143C2">
        <w:rPr>
          <w:lang w:val="es-ES_tradnl"/>
        </w:rPr>
        <w:t>retrasos.</w:t>
      </w:r>
      <w:r w:rsidR="007665EA">
        <w:rPr>
          <w:lang w:val="es-ES_tradnl"/>
        </w:rPr>
        <w:t xml:space="preserve"> </w:t>
      </w:r>
      <w:r w:rsidR="00944E9B" w:rsidRPr="007143C2">
        <w:rPr>
          <w:lang w:val="es-ES_tradnl"/>
        </w:rPr>
        <w:t>Aunque</w:t>
      </w:r>
      <w:r w:rsidR="007665EA">
        <w:rPr>
          <w:lang w:val="es-ES_tradnl"/>
        </w:rPr>
        <w:t xml:space="preserve"> </w:t>
      </w:r>
      <w:r w:rsidR="00B767D8" w:rsidRPr="007143C2">
        <w:rPr>
          <w:lang w:val="es-ES_tradnl"/>
        </w:rPr>
        <w:t>reconoció</w:t>
      </w:r>
      <w:r w:rsidR="007665EA">
        <w:rPr>
          <w:lang w:val="es-ES_tradnl"/>
        </w:rPr>
        <w:t xml:space="preserve"> </w:t>
      </w:r>
      <w:r w:rsidR="00B767D8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B767D8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B767D8" w:rsidRPr="007143C2">
        <w:rPr>
          <w:lang w:val="es-ES_tradnl"/>
        </w:rPr>
        <w:t>nuevo</w:t>
      </w:r>
      <w:r w:rsidR="007665EA">
        <w:rPr>
          <w:lang w:val="es-ES_tradnl"/>
        </w:rPr>
        <w:t xml:space="preserve"> </w:t>
      </w:r>
      <w:r w:rsidR="006501AA">
        <w:rPr>
          <w:lang w:val="es-ES_tradnl"/>
        </w:rPr>
        <w:t>cronograma</w:t>
      </w:r>
      <w:r w:rsidR="007665EA">
        <w:rPr>
          <w:lang w:val="es-ES_tradnl"/>
        </w:rPr>
        <w:t xml:space="preserve"> </w:t>
      </w:r>
      <w:r w:rsidR="00B767D8" w:rsidRPr="007143C2">
        <w:rPr>
          <w:lang w:val="es-ES_tradnl"/>
        </w:rPr>
        <w:t>era</w:t>
      </w:r>
      <w:r w:rsidR="007665EA">
        <w:rPr>
          <w:lang w:val="es-ES_tradnl"/>
        </w:rPr>
        <w:t xml:space="preserve"> </w:t>
      </w:r>
      <w:r w:rsidR="00B767D8" w:rsidRPr="007143C2">
        <w:rPr>
          <w:lang w:val="es-ES_tradnl"/>
        </w:rPr>
        <w:t>ajustado</w:t>
      </w:r>
      <w:r w:rsidR="0078469D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176CDD">
        <w:rPr>
          <w:lang w:val="es-ES_tradnl"/>
        </w:rPr>
        <w:t>e</w:t>
      </w:r>
      <w:r w:rsidR="00944E9B" w:rsidRPr="00944E9B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944E9B" w:rsidRPr="00944E9B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944E9B" w:rsidRPr="00944E9B">
        <w:rPr>
          <w:lang w:val="es-ES_tradnl"/>
        </w:rPr>
        <w:t>confirmó</w:t>
      </w:r>
      <w:r w:rsidR="007665EA">
        <w:rPr>
          <w:lang w:val="es-ES_tradnl"/>
        </w:rPr>
        <w:t xml:space="preserve"> </w:t>
      </w:r>
      <w:r w:rsidR="00661362">
        <w:rPr>
          <w:lang w:val="es-ES_tradnl"/>
        </w:rPr>
        <w:t>su</w:t>
      </w:r>
      <w:r w:rsidR="007665EA">
        <w:rPr>
          <w:lang w:val="es-ES_tradnl"/>
        </w:rPr>
        <w:t xml:space="preserve"> </w:t>
      </w:r>
      <w:r w:rsidR="00944E9B" w:rsidRPr="00944E9B">
        <w:rPr>
          <w:lang w:val="es-ES_tradnl"/>
        </w:rPr>
        <w:t>viabilidad</w:t>
      </w:r>
      <w:r w:rsidR="00677B2F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975DF6">
        <w:rPr>
          <w:lang w:val="es-ES_tradnl"/>
        </w:rPr>
        <w:t>agregando</w:t>
      </w:r>
      <w:r w:rsidR="007665EA">
        <w:rPr>
          <w:lang w:val="es-ES_tradnl"/>
        </w:rPr>
        <w:t xml:space="preserve"> </w:t>
      </w:r>
      <w:r w:rsidR="00B767D8" w:rsidRPr="007143C2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D67F5C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B61A1E">
        <w:rPr>
          <w:lang w:val="es-ES_tradnl"/>
        </w:rPr>
        <w:t>calendarización</w:t>
      </w:r>
      <w:r w:rsidR="007665EA">
        <w:rPr>
          <w:lang w:val="es-ES_tradnl"/>
        </w:rPr>
        <w:t xml:space="preserve"> </w:t>
      </w:r>
      <w:r w:rsidR="004C3B2F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236064">
        <w:rPr>
          <w:lang w:val="es-ES_tradnl"/>
        </w:rPr>
        <w:t>mantiene</w:t>
      </w:r>
      <w:r w:rsidR="007665EA">
        <w:rPr>
          <w:lang w:val="es-ES_tradnl"/>
        </w:rPr>
        <w:t xml:space="preserve"> </w:t>
      </w:r>
      <w:r w:rsidR="00AC0041" w:rsidRPr="00AC0041">
        <w:rPr>
          <w:lang w:val="es-ES_tradnl"/>
        </w:rPr>
        <w:t>concordante</w:t>
      </w:r>
      <w:r w:rsidR="007665EA">
        <w:rPr>
          <w:lang w:val="es-ES_tradnl"/>
        </w:rPr>
        <w:t xml:space="preserve"> </w:t>
      </w:r>
      <w:r w:rsidR="00D67F5C" w:rsidRPr="007143C2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4E6AB7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4E6AB7">
        <w:rPr>
          <w:lang w:val="es-ES_tradnl"/>
        </w:rPr>
        <w:t>avance</w:t>
      </w:r>
      <w:r w:rsidR="007665EA">
        <w:rPr>
          <w:lang w:val="es-ES_tradnl"/>
        </w:rPr>
        <w:t xml:space="preserve"> </w:t>
      </w:r>
      <w:r w:rsidR="004E6AB7">
        <w:rPr>
          <w:lang w:val="es-ES_tradnl"/>
        </w:rPr>
        <w:t>previsto</w:t>
      </w:r>
      <w:r w:rsidR="007665EA">
        <w:rPr>
          <w:lang w:val="es-ES_tradnl"/>
        </w:rPr>
        <w:t xml:space="preserve"> </w:t>
      </w:r>
      <w:r w:rsidR="00EE7A7C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EE7A7C">
        <w:rPr>
          <w:lang w:val="es-ES_tradnl"/>
        </w:rPr>
        <w:t>cuanto</w:t>
      </w:r>
      <w:r w:rsidR="007665EA">
        <w:rPr>
          <w:lang w:val="es-ES_tradnl"/>
        </w:rPr>
        <w:t xml:space="preserve"> </w:t>
      </w:r>
      <w:r w:rsidR="00EE7A7C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D67F5C" w:rsidRPr="007143C2">
        <w:rPr>
          <w:lang w:val="es-ES_tradnl"/>
        </w:rPr>
        <w:t>evaluaciones</w:t>
      </w:r>
      <w:r w:rsidR="00EE7A7C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D67F5C" w:rsidRPr="007143C2">
        <w:rPr>
          <w:lang w:val="es-ES_tradnl"/>
        </w:rPr>
        <w:t>desarrollo</w:t>
      </w:r>
      <w:r w:rsidR="007665EA">
        <w:rPr>
          <w:lang w:val="es-ES_tradnl"/>
        </w:rPr>
        <w:t xml:space="preserve"> </w:t>
      </w:r>
      <w:r w:rsidR="00D67F5C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67F5C" w:rsidRPr="007143C2">
        <w:rPr>
          <w:lang w:val="es-ES_tradnl"/>
        </w:rPr>
        <w:t>productos</w:t>
      </w:r>
      <w:r w:rsidR="007665EA">
        <w:rPr>
          <w:lang w:val="es-ES_tradnl"/>
        </w:rPr>
        <w:t xml:space="preserve"> </w:t>
      </w:r>
      <w:r w:rsidR="00D67F5C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D67F5C" w:rsidRPr="007143C2">
        <w:rPr>
          <w:lang w:val="es-ES_tradnl"/>
        </w:rPr>
        <w:t>conocimiento</w:t>
      </w:r>
      <w:r w:rsidR="007665EA">
        <w:rPr>
          <w:lang w:val="es-ES_tradnl"/>
        </w:rPr>
        <w:t xml:space="preserve"> </w:t>
      </w:r>
      <w:r w:rsidR="003B0D84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61F93">
        <w:rPr>
          <w:lang w:val="es-ES_tradnl"/>
        </w:rPr>
        <w:t>su</w:t>
      </w:r>
      <w:r w:rsidR="007665EA">
        <w:rPr>
          <w:lang w:val="es-ES_tradnl"/>
        </w:rPr>
        <w:t xml:space="preserve"> </w:t>
      </w:r>
      <w:r w:rsidR="00D67F5C" w:rsidRPr="007143C2">
        <w:rPr>
          <w:lang w:val="es-ES_tradnl"/>
        </w:rPr>
        <w:t>aplicación</w:t>
      </w:r>
      <w:r w:rsidR="007665EA">
        <w:rPr>
          <w:lang w:val="es-ES_tradnl"/>
        </w:rPr>
        <w:t xml:space="preserve"> </w:t>
      </w:r>
      <w:r w:rsidR="00D67F5C" w:rsidRPr="007143C2">
        <w:rPr>
          <w:lang w:val="es-ES_tradnl"/>
        </w:rPr>
        <w:t>práctica</w:t>
      </w:r>
      <w:r w:rsidR="007665EA">
        <w:rPr>
          <w:lang w:val="es-ES_tradnl"/>
        </w:rPr>
        <w:t xml:space="preserve"> </w:t>
      </w:r>
      <w:r w:rsidR="007D61C9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D67F5C" w:rsidRPr="00FF3BD3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D67F5C" w:rsidRPr="00FF3BD3">
        <w:rPr>
          <w:lang w:val="es-ES_tradnl"/>
        </w:rPr>
        <w:t>talleres.</w:t>
      </w:r>
      <w:r w:rsidR="007665EA">
        <w:rPr>
          <w:lang w:val="es-ES_tradnl"/>
        </w:rPr>
        <w:t xml:space="preserve"> </w:t>
      </w:r>
      <w:r w:rsidR="00B767D8" w:rsidRPr="00FF3BD3">
        <w:rPr>
          <w:lang w:val="es-ES_tradnl"/>
        </w:rPr>
        <w:t>Si</w:t>
      </w:r>
      <w:r w:rsidR="007665EA">
        <w:rPr>
          <w:lang w:val="es-ES_tradnl"/>
        </w:rPr>
        <w:t xml:space="preserve"> </w:t>
      </w:r>
      <w:r w:rsidR="00B767D8" w:rsidRPr="00FF3BD3">
        <w:rPr>
          <w:lang w:val="es-ES_tradnl"/>
        </w:rPr>
        <w:t>bien</w:t>
      </w:r>
      <w:r w:rsidR="007665EA">
        <w:rPr>
          <w:lang w:val="es-ES_tradnl"/>
        </w:rPr>
        <w:t xml:space="preserve"> </w:t>
      </w:r>
      <w:r w:rsidR="00B767D8" w:rsidRPr="00FF3BD3">
        <w:rPr>
          <w:lang w:val="es-ES_tradnl"/>
        </w:rPr>
        <w:t>reconoce</w:t>
      </w:r>
      <w:r w:rsidR="007665EA">
        <w:rPr>
          <w:lang w:val="es-ES_tradnl"/>
        </w:rPr>
        <w:t xml:space="preserve"> </w:t>
      </w:r>
      <w:r w:rsidR="00B767D8" w:rsidRPr="00FF3BD3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B767D8" w:rsidRPr="00FF3BD3">
        <w:rPr>
          <w:lang w:val="es-ES_tradnl"/>
        </w:rPr>
        <w:t>riesgo</w:t>
      </w:r>
      <w:r w:rsidR="007665EA">
        <w:rPr>
          <w:lang w:val="es-ES_tradnl"/>
        </w:rPr>
        <w:t xml:space="preserve"> </w:t>
      </w:r>
      <w:r w:rsidR="00B767D8" w:rsidRPr="00FF3BD3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B767D8" w:rsidRPr="00FF3BD3">
        <w:rPr>
          <w:lang w:val="es-ES_tradnl"/>
        </w:rPr>
        <w:t>supone</w:t>
      </w:r>
      <w:r w:rsidR="007665EA">
        <w:rPr>
          <w:lang w:val="es-ES_tradnl"/>
        </w:rPr>
        <w:t xml:space="preserve"> </w:t>
      </w:r>
      <w:r w:rsidR="001A5151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B767D8" w:rsidRPr="00FF3BD3">
        <w:rPr>
          <w:lang w:val="es-ES_tradnl"/>
        </w:rPr>
        <w:t>cronograma</w:t>
      </w:r>
      <w:r w:rsidR="007665EA">
        <w:rPr>
          <w:lang w:val="es-ES_tradnl"/>
        </w:rPr>
        <w:t xml:space="preserve"> </w:t>
      </w:r>
      <w:r w:rsidR="000C5A08">
        <w:rPr>
          <w:lang w:val="es-ES_tradnl"/>
        </w:rPr>
        <w:t>ajustado</w:t>
      </w:r>
      <w:r w:rsidR="00B767D8" w:rsidRPr="00FF3BD3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B767D8" w:rsidRPr="00FF3BD3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B767D8" w:rsidRPr="00546741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F2068D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F2068D">
        <w:rPr>
          <w:lang w:val="es-ES_tradnl"/>
        </w:rPr>
        <w:t>propone</w:t>
      </w:r>
      <w:r w:rsidR="007665EA">
        <w:rPr>
          <w:lang w:val="es-ES_tradnl"/>
        </w:rPr>
        <w:t xml:space="preserve"> </w:t>
      </w:r>
      <w:r w:rsidR="00B767D8" w:rsidRPr="00546741">
        <w:rPr>
          <w:lang w:val="es-ES_tradnl"/>
        </w:rPr>
        <w:t>mitigar</w:t>
      </w:r>
      <w:r w:rsidR="007665EA">
        <w:rPr>
          <w:lang w:val="es-ES_tradnl"/>
        </w:rPr>
        <w:t xml:space="preserve"> </w:t>
      </w:r>
      <w:r w:rsidR="00B767D8" w:rsidRPr="00546741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B767D8" w:rsidRPr="00546741">
        <w:rPr>
          <w:lang w:val="es-ES_tradnl"/>
        </w:rPr>
        <w:t>retrasos</w:t>
      </w:r>
      <w:r w:rsidR="007665EA">
        <w:rPr>
          <w:lang w:val="es-ES_tradnl"/>
        </w:rPr>
        <w:t xml:space="preserve"> </w:t>
      </w:r>
      <w:r w:rsidR="00B767D8" w:rsidRPr="00546741">
        <w:rPr>
          <w:lang w:val="es-ES_tradnl"/>
        </w:rPr>
        <w:t>mediante</w:t>
      </w:r>
      <w:r w:rsidR="007665EA">
        <w:rPr>
          <w:lang w:val="es-ES_tradnl"/>
        </w:rPr>
        <w:t xml:space="preserve"> </w:t>
      </w:r>
      <w:r w:rsidR="00B767D8" w:rsidRPr="00546741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B767D8" w:rsidRPr="00546741">
        <w:rPr>
          <w:lang w:val="es-ES_tradnl"/>
        </w:rPr>
        <w:t>ejecución</w:t>
      </w:r>
      <w:r w:rsidR="007665EA">
        <w:rPr>
          <w:lang w:val="es-ES_tradnl"/>
        </w:rPr>
        <w:t xml:space="preserve"> </w:t>
      </w:r>
      <w:r w:rsidR="00B767D8" w:rsidRPr="00546741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B767D8" w:rsidRPr="00546741">
        <w:rPr>
          <w:lang w:val="es-ES_tradnl"/>
        </w:rPr>
        <w:t>paralelo,</w:t>
      </w:r>
      <w:r w:rsidR="007665EA">
        <w:rPr>
          <w:lang w:val="es-ES_tradnl"/>
        </w:rPr>
        <w:t xml:space="preserve"> </w:t>
      </w:r>
      <w:r w:rsidR="00E53D9C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B767D8" w:rsidRPr="00546741">
        <w:rPr>
          <w:lang w:val="es-ES_tradnl"/>
        </w:rPr>
        <w:t>supervisión</w:t>
      </w:r>
      <w:r w:rsidR="007665EA">
        <w:rPr>
          <w:lang w:val="es-ES_tradnl"/>
        </w:rPr>
        <w:t xml:space="preserve"> </w:t>
      </w:r>
      <w:r w:rsidR="00B767D8" w:rsidRPr="00546741">
        <w:rPr>
          <w:lang w:val="es-ES_tradnl"/>
        </w:rPr>
        <w:t>continua</w:t>
      </w:r>
      <w:r w:rsidR="007665EA">
        <w:rPr>
          <w:lang w:val="es-ES_tradnl"/>
        </w:rPr>
        <w:t xml:space="preserve"> </w:t>
      </w:r>
      <w:r w:rsidR="00B767D8" w:rsidRPr="00546741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D56FE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3D56FE">
        <w:rPr>
          <w:lang w:val="es-ES_tradnl"/>
        </w:rPr>
        <w:t>adopción</w:t>
      </w:r>
      <w:r w:rsidR="007665EA">
        <w:rPr>
          <w:lang w:val="es-ES_tradnl"/>
        </w:rPr>
        <w:t xml:space="preserve"> </w:t>
      </w:r>
      <w:r w:rsidR="003D56FE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B767D8" w:rsidRPr="007143C2">
        <w:rPr>
          <w:lang w:val="es-ES_tradnl"/>
        </w:rPr>
        <w:t>medidas</w:t>
      </w:r>
      <w:r w:rsidR="007665EA">
        <w:rPr>
          <w:lang w:val="es-ES_tradnl"/>
        </w:rPr>
        <w:t xml:space="preserve"> </w:t>
      </w:r>
      <w:r w:rsidR="00B767D8" w:rsidRPr="007143C2">
        <w:rPr>
          <w:lang w:val="es-ES_tradnl"/>
        </w:rPr>
        <w:t>correctivas.</w:t>
      </w:r>
    </w:p>
    <w:p w14:paraId="5AA128AF" w14:textId="62C4BB57" w:rsidR="00F03BE8" w:rsidRPr="007143C2" w:rsidRDefault="008554CF" w:rsidP="008554CF">
      <w:pPr>
        <w:numPr>
          <w:ilvl w:val="0"/>
          <w:numId w:val="1"/>
        </w:numPr>
        <w:spacing w:after="240"/>
        <w:outlineLvl w:val="0"/>
        <w:rPr>
          <w:lang w:val="es-ES_tradnl"/>
        </w:rPr>
      </w:pP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Cuadro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2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compara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presupuesto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611350" w:rsidRPr="00611350">
        <w:rPr>
          <w:lang w:val="es-ES_tradnl"/>
        </w:rPr>
        <w:t>aprobado</w:t>
      </w:r>
      <w:r w:rsidR="007665EA">
        <w:rPr>
          <w:lang w:val="es-ES_tradnl"/>
        </w:rPr>
        <w:t xml:space="preserve"> </w:t>
      </w:r>
      <w:r w:rsidR="0017078C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2026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propuesto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2027.</w:t>
      </w:r>
    </w:p>
    <w:p w14:paraId="55F804FE" w14:textId="1D3ED942" w:rsidR="000E6489" w:rsidRPr="00C267AB" w:rsidRDefault="004A60D8" w:rsidP="002F00BD">
      <w:pPr>
        <w:pStyle w:val="Heading1"/>
        <w:keepNext/>
        <w:numPr>
          <w:ilvl w:val="0"/>
          <w:numId w:val="0"/>
        </w:numPr>
        <w:tabs>
          <w:tab w:val="left" w:pos="720"/>
        </w:tabs>
        <w:spacing w:after="0"/>
        <w:rPr>
          <w:b/>
          <w:lang w:val="es-ES_tradnl"/>
        </w:rPr>
      </w:pPr>
      <w:r w:rsidRPr="00C267AB">
        <w:rPr>
          <w:b/>
          <w:lang w:val="es-ES_tradnl"/>
        </w:rPr>
        <w:lastRenderedPageBreak/>
        <w:t>Cuadro</w:t>
      </w:r>
      <w:r w:rsidR="007665EA">
        <w:rPr>
          <w:b/>
          <w:lang w:val="es-ES_tradnl"/>
        </w:rPr>
        <w:t xml:space="preserve"> </w:t>
      </w:r>
      <w:r w:rsidR="000E6489" w:rsidRPr="00C267AB">
        <w:rPr>
          <w:b/>
          <w:lang w:val="es-ES_tradnl"/>
        </w:rPr>
        <w:t>2.</w:t>
      </w:r>
      <w:r w:rsidR="007665EA">
        <w:rPr>
          <w:b/>
          <w:lang w:val="es-ES_tradnl"/>
        </w:rPr>
        <w:t xml:space="preserve"> </w:t>
      </w:r>
      <w:r w:rsidR="000E6489" w:rsidRPr="00C267AB">
        <w:rPr>
          <w:b/>
          <w:lang w:val="es-ES_tradnl"/>
        </w:rPr>
        <w:t>Comparación</w:t>
      </w:r>
      <w:r w:rsidR="007665EA">
        <w:rPr>
          <w:b/>
          <w:lang w:val="es-ES_tradnl"/>
        </w:rPr>
        <w:t xml:space="preserve"> </w:t>
      </w:r>
      <w:r w:rsidR="000E6489" w:rsidRPr="00C267AB">
        <w:rPr>
          <w:b/>
          <w:lang w:val="es-ES_tradnl"/>
        </w:rPr>
        <w:t>entre</w:t>
      </w:r>
      <w:r w:rsidR="007665EA">
        <w:rPr>
          <w:b/>
          <w:lang w:val="es-ES_tradnl"/>
        </w:rPr>
        <w:t xml:space="preserve"> </w:t>
      </w:r>
      <w:r w:rsidR="000E6489" w:rsidRPr="00C267AB">
        <w:rPr>
          <w:b/>
          <w:lang w:val="es-ES_tradnl"/>
        </w:rPr>
        <w:t>presupuesto</w:t>
      </w:r>
      <w:r w:rsidR="005E241E" w:rsidRPr="00C267AB">
        <w:rPr>
          <w:b/>
          <w:lang w:val="es-ES_tradnl"/>
        </w:rPr>
        <w:t>s</w:t>
      </w:r>
      <w:r w:rsidR="007665EA">
        <w:rPr>
          <w:b/>
          <w:lang w:val="es-ES_tradnl"/>
        </w:rPr>
        <w:t xml:space="preserve"> </w:t>
      </w:r>
      <w:r w:rsidR="005E241E" w:rsidRPr="00C267AB">
        <w:rPr>
          <w:b/>
          <w:caps/>
          <w:lang w:val="es-ES_tradnl"/>
        </w:rPr>
        <w:t>pac</w:t>
      </w:r>
      <w:r w:rsidR="007665EA">
        <w:rPr>
          <w:b/>
          <w:caps/>
          <w:lang w:val="es-ES_tradnl"/>
        </w:rPr>
        <w:t xml:space="preserve"> </w:t>
      </w:r>
      <w:r w:rsidR="000E6489" w:rsidRPr="00C267AB">
        <w:rPr>
          <w:b/>
          <w:lang w:val="es-ES_tradnl"/>
        </w:rPr>
        <w:t>aprobado</w:t>
      </w:r>
      <w:r w:rsidR="007665EA">
        <w:rPr>
          <w:b/>
          <w:lang w:val="es-ES_tradnl"/>
        </w:rPr>
        <w:t xml:space="preserve"> </w:t>
      </w:r>
      <w:r w:rsidR="00BA0175" w:rsidRPr="00C267AB">
        <w:rPr>
          <w:b/>
          <w:lang w:val="es-ES_tradnl"/>
        </w:rPr>
        <w:t>para</w:t>
      </w:r>
      <w:r w:rsidR="007665EA">
        <w:rPr>
          <w:b/>
          <w:lang w:val="es-ES_tradnl"/>
        </w:rPr>
        <w:t xml:space="preserve"> </w:t>
      </w:r>
      <w:r w:rsidR="00BA0175" w:rsidRPr="00C267AB">
        <w:rPr>
          <w:b/>
          <w:lang w:val="es-ES_tradnl"/>
        </w:rPr>
        <w:t>2026</w:t>
      </w:r>
      <w:r w:rsidR="007665EA">
        <w:rPr>
          <w:b/>
          <w:lang w:val="es-ES_tradnl"/>
        </w:rPr>
        <w:t xml:space="preserve"> </w:t>
      </w:r>
      <w:r w:rsidR="000E6489" w:rsidRPr="00C267AB">
        <w:rPr>
          <w:b/>
          <w:lang w:val="es-ES_tradnl"/>
        </w:rPr>
        <w:t>y</w:t>
      </w:r>
      <w:r w:rsidR="007665EA">
        <w:rPr>
          <w:b/>
          <w:lang w:val="es-ES_tradnl"/>
        </w:rPr>
        <w:t xml:space="preserve"> </w:t>
      </w:r>
      <w:r w:rsidR="000E6489" w:rsidRPr="00C267AB">
        <w:rPr>
          <w:b/>
          <w:lang w:val="es-ES_tradnl"/>
        </w:rPr>
        <w:t>propuesto</w:t>
      </w:r>
      <w:r w:rsidR="007665EA">
        <w:rPr>
          <w:b/>
          <w:lang w:val="es-ES_tradnl"/>
        </w:rPr>
        <w:t xml:space="preserve"> </w:t>
      </w:r>
      <w:r w:rsidR="00D45F2C" w:rsidRPr="00C267AB">
        <w:rPr>
          <w:b/>
          <w:lang w:val="es-ES_tradnl"/>
        </w:rPr>
        <w:t>para</w:t>
      </w:r>
      <w:r w:rsidR="007665EA">
        <w:rPr>
          <w:b/>
          <w:lang w:val="es-ES_tradnl"/>
        </w:rPr>
        <w:t xml:space="preserve"> </w:t>
      </w:r>
      <w:r w:rsidR="00D45F2C" w:rsidRPr="00C267AB">
        <w:rPr>
          <w:b/>
          <w:lang w:val="es-ES_tradnl"/>
        </w:rPr>
        <w:t>2027</w:t>
      </w:r>
      <w:r w:rsidR="007665EA">
        <w:rPr>
          <w:b/>
          <w:lang w:val="es-ES_tradnl"/>
        </w:rPr>
        <w:t xml:space="preserve"> </w:t>
      </w:r>
      <w:r w:rsidR="000E6489" w:rsidRPr="00C267AB">
        <w:rPr>
          <w:b/>
          <w:lang w:val="es-ES_tradnl"/>
        </w:rPr>
        <w:t>(USD)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79"/>
        <w:gridCol w:w="1392"/>
        <w:gridCol w:w="1391"/>
        <w:gridCol w:w="1003"/>
        <w:gridCol w:w="1298"/>
      </w:tblGrid>
      <w:tr w:rsidR="0073278D" w:rsidRPr="007143C2" w14:paraId="1B47B59E" w14:textId="77777777" w:rsidTr="00850645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46F1F" w14:textId="4192A781" w:rsidR="000E6489" w:rsidRPr="007143C2" w:rsidRDefault="000E6489" w:rsidP="00F323DF">
            <w:pPr>
              <w:jc w:val="left"/>
              <w:rPr>
                <w:b/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b/>
                <w:color w:val="000000"/>
                <w:sz w:val="20"/>
                <w:szCs w:val="20"/>
                <w:lang w:val="es-ES_tradnl" w:eastAsia="en-CA"/>
              </w:rPr>
              <w:t>Partida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87D2DA" w14:textId="46998BC9" w:rsidR="000E6489" w:rsidRPr="007143C2" w:rsidRDefault="000E6489" w:rsidP="00F323DF">
            <w:pPr>
              <w:jc w:val="center"/>
              <w:rPr>
                <w:b/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b/>
                <w:color w:val="000000"/>
                <w:sz w:val="20"/>
                <w:szCs w:val="20"/>
                <w:lang w:val="es-ES_tradnl" w:eastAsia="en-CA"/>
              </w:rPr>
              <w:t>Aprobado</w:t>
            </w:r>
            <w:r w:rsidR="007665EA">
              <w:rPr>
                <w:b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="00BA0175" w:rsidRPr="007143C2">
              <w:rPr>
                <w:b/>
                <w:color w:val="000000"/>
                <w:sz w:val="20"/>
                <w:szCs w:val="20"/>
                <w:lang w:val="es-ES_tradnl" w:eastAsia="en-CA"/>
              </w:rPr>
              <w:t>2026</w:t>
            </w:r>
            <w:r w:rsidR="007665EA">
              <w:rPr>
                <w:b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B0BFD4" w14:textId="2AE2C3DB" w:rsidR="000E6489" w:rsidRPr="007143C2" w:rsidRDefault="0042067C" w:rsidP="00F323DF">
            <w:pPr>
              <w:jc w:val="center"/>
              <w:rPr>
                <w:b/>
                <w:color w:val="000000"/>
                <w:sz w:val="20"/>
                <w:szCs w:val="20"/>
                <w:lang w:val="es-ES_tradnl" w:eastAsia="en-CA"/>
              </w:rPr>
            </w:pPr>
            <w:r>
              <w:rPr>
                <w:b/>
                <w:color w:val="000000"/>
                <w:sz w:val="20"/>
                <w:szCs w:val="20"/>
                <w:lang w:val="es-ES_tradnl" w:eastAsia="en-CA"/>
              </w:rPr>
              <w:t>Propuesto</w:t>
            </w:r>
            <w:r w:rsidR="007665EA">
              <w:rPr>
                <w:b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="00D45F2C" w:rsidRPr="007143C2">
              <w:rPr>
                <w:b/>
                <w:color w:val="000000"/>
                <w:sz w:val="20"/>
                <w:szCs w:val="20"/>
                <w:lang w:val="es-ES_tradnl" w:eastAsia="en-CA"/>
              </w:rPr>
              <w:t>2027</w:t>
            </w:r>
            <w:r w:rsidR="007665EA">
              <w:rPr>
                <w:b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BBD831" w14:textId="54AFD962" w:rsidR="000E6489" w:rsidRPr="007143C2" w:rsidRDefault="000E6489" w:rsidP="00F323DF">
            <w:pPr>
              <w:jc w:val="center"/>
              <w:rPr>
                <w:b/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b/>
                <w:color w:val="000000"/>
                <w:sz w:val="20"/>
                <w:szCs w:val="20"/>
                <w:lang w:val="es-ES_tradnl" w:eastAsia="en-CA"/>
              </w:rPr>
              <w:t>Diferencia</w:t>
            </w:r>
            <w:r w:rsidR="007665EA">
              <w:rPr>
                <w:b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61C823" w14:textId="050A2CCE" w:rsidR="000E6489" w:rsidRPr="007143C2" w:rsidRDefault="000E6489" w:rsidP="00F323DF">
            <w:pPr>
              <w:jc w:val="center"/>
              <w:rPr>
                <w:b/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b/>
                <w:color w:val="000000"/>
                <w:sz w:val="20"/>
                <w:szCs w:val="20"/>
                <w:lang w:val="es-ES_tradnl" w:eastAsia="en-CA"/>
              </w:rPr>
              <w:t>Variación</w:t>
            </w:r>
            <w:r w:rsidR="007665EA">
              <w:rPr>
                <w:b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="007B6627" w:rsidRPr="007143C2">
              <w:rPr>
                <w:b/>
                <w:color w:val="000000"/>
                <w:sz w:val="20"/>
                <w:szCs w:val="20"/>
                <w:lang w:val="es-ES_tradnl" w:eastAsia="en-CA"/>
              </w:rPr>
              <w:t>(%)</w:t>
            </w:r>
            <w:r w:rsidR="007665EA">
              <w:rPr>
                <w:b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</w:p>
        </w:tc>
      </w:tr>
      <w:tr w:rsidR="0073278D" w:rsidRPr="007143C2" w14:paraId="22389F90" w14:textId="77777777" w:rsidTr="00850645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F2C24" w14:textId="45FE9AF8" w:rsidR="00D45F2C" w:rsidRPr="00F06A69" w:rsidRDefault="00D45F2C" w:rsidP="007D4974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F06A69">
              <w:rPr>
                <w:color w:val="000000"/>
                <w:sz w:val="20"/>
                <w:szCs w:val="20"/>
                <w:lang w:val="es-ES_tradnl" w:eastAsia="en-CA"/>
              </w:rPr>
              <w:t>1100</w:t>
            </w:r>
            <w:r w:rsidR="007665EA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F06A69">
              <w:rPr>
                <w:color w:val="000000"/>
                <w:sz w:val="20"/>
                <w:szCs w:val="20"/>
                <w:lang w:val="es-ES_tradnl" w:eastAsia="en-CA"/>
              </w:rPr>
              <w:t>(</w:t>
            </w:r>
            <w:r w:rsidR="007D4974" w:rsidRPr="00F06A69">
              <w:rPr>
                <w:color w:val="000000"/>
                <w:sz w:val="20"/>
                <w:szCs w:val="20"/>
                <w:lang w:val="es-ES_tradnl" w:eastAsia="en-CA"/>
              </w:rPr>
              <w:t>Personal</w:t>
            </w:r>
            <w:r w:rsidRPr="00F06A69">
              <w:rPr>
                <w:color w:val="000000"/>
                <w:sz w:val="20"/>
                <w:szCs w:val="20"/>
                <w:lang w:val="es-ES_tradnl" w:eastAsia="en-C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461D2E54" w14:textId="4E784B92" w:rsidR="00D45F2C" w:rsidRPr="00F06A69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F06A69">
              <w:rPr>
                <w:color w:val="000000"/>
                <w:sz w:val="20"/>
                <w:szCs w:val="20"/>
                <w:lang w:val="es-ES_tradnl"/>
              </w:rPr>
              <w:t>8.090.167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688730C4" w14:textId="0663D7C9" w:rsidR="00D45F2C" w:rsidRPr="00F06A69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F06A69">
              <w:rPr>
                <w:color w:val="000000"/>
                <w:sz w:val="20"/>
                <w:szCs w:val="20"/>
                <w:lang w:val="es-ES_tradnl"/>
              </w:rPr>
              <w:t>8.332.983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2566D0C2" w14:textId="055E6DD5" w:rsidR="00D45F2C" w:rsidRPr="00F06A69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F06A69">
              <w:rPr>
                <w:color w:val="000000"/>
                <w:sz w:val="20"/>
                <w:szCs w:val="20"/>
                <w:lang w:val="es-ES_tradnl"/>
              </w:rPr>
              <w:t>242.816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7463581F" w14:textId="5071D5C2" w:rsidR="00D45F2C" w:rsidRPr="007143C2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F06A69">
              <w:rPr>
                <w:color w:val="000000"/>
                <w:sz w:val="20"/>
                <w:szCs w:val="20"/>
                <w:lang w:val="es-ES_tradnl"/>
              </w:rPr>
              <w:t>3,00</w:t>
            </w:r>
          </w:p>
        </w:tc>
      </w:tr>
      <w:tr w:rsidR="0073278D" w:rsidRPr="007143C2" w14:paraId="6B620080" w14:textId="77777777" w:rsidTr="00850645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E2C5A" w14:textId="538BFEEC" w:rsidR="00D45F2C" w:rsidRPr="007143C2" w:rsidRDefault="00D45F2C" w:rsidP="008721C1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color w:val="000000"/>
                <w:sz w:val="20"/>
                <w:szCs w:val="20"/>
                <w:lang w:val="es-ES_tradnl" w:eastAsia="en-CA"/>
              </w:rPr>
              <w:t>1600</w:t>
            </w:r>
            <w:r w:rsidR="007665EA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7143C2">
              <w:rPr>
                <w:color w:val="000000"/>
                <w:sz w:val="20"/>
                <w:szCs w:val="20"/>
                <w:lang w:val="es-ES_tradnl" w:eastAsia="en-CA"/>
              </w:rPr>
              <w:t>(</w:t>
            </w:r>
            <w:r w:rsidR="008721C1">
              <w:rPr>
                <w:color w:val="000000"/>
                <w:sz w:val="20"/>
                <w:szCs w:val="20"/>
                <w:lang w:val="es-ES_tradnl" w:eastAsia="en-CA"/>
              </w:rPr>
              <w:t>Pasajes</w:t>
            </w:r>
            <w:r w:rsidRPr="007143C2">
              <w:rPr>
                <w:color w:val="000000"/>
                <w:sz w:val="20"/>
                <w:szCs w:val="20"/>
                <w:lang w:val="es-ES_tradnl" w:eastAsia="en-C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5F087F1D" w14:textId="77F7F887" w:rsidR="00D45F2C" w:rsidRPr="007143C2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571.400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640176A4" w14:textId="3F59ECBF" w:rsidR="00D45F2C" w:rsidRPr="007143C2" w:rsidRDefault="00D45F2C" w:rsidP="00F323DF">
            <w:pPr>
              <w:jc w:val="right"/>
              <w:rPr>
                <w:bCs/>
                <w:sz w:val="20"/>
                <w:szCs w:val="20"/>
                <w:lang w:val="es-ES_tradnl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621.400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27315C21" w14:textId="5D30FEAC" w:rsidR="00D45F2C" w:rsidRPr="007143C2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50.000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2BA81CB4" w14:textId="54CE4220" w:rsidR="00D45F2C" w:rsidRPr="007143C2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8,75</w:t>
            </w:r>
          </w:p>
        </w:tc>
      </w:tr>
      <w:tr w:rsidR="0073278D" w:rsidRPr="007143C2" w14:paraId="186D7F01" w14:textId="77777777" w:rsidTr="00850645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A29E9" w14:textId="3CBF93FA" w:rsidR="00D45F2C" w:rsidRPr="007143C2" w:rsidRDefault="00D45F2C" w:rsidP="00F323DF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color w:val="000000"/>
                <w:sz w:val="20"/>
                <w:szCs w:val="20"/>
                <w:lang w:val="es-ES_tradnl" w:eastAsia="en-CA"/>
              </w:rPr>
              <w:t>2030</w:t>
            </w:r>
            <w:r w:rsidR="007665EA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7143C2">
              <w:rPr>
                <w:color w:val="000000"/>
                <w:sz w:val="20"/>
                <w:szCs w:val="20"/>
                <w:lang w:val="es-ES_tradnl" w:eastAsia="en-CA"/>
              </w:rPr>
              <w:t>(</w:t>
            </w:r>
            <w:r w:rsidR="007D4974" w:rsidRPr="007143C2">
              <w:rPr>
                <w:color w:val="000000"/>
                <w:sz w:val="20"/>
                <w:szCs w:val="20"/>
                <w:lang w:val="es-ES_tradnl" w:eastAsia="en-CA"/>
              </w:rPr>
              <w:t>Actividades</w:t>
            </w:r>
            <w:r w:rsidR="007665EA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7143C2">
              <w:rPr>
                <w:color w:val="000000"/>
                <w:sz w:val="20"/>
                <w:szCs w:val="20"/>
                <w:lang w:val="es-ES_tradnl" w:eastAsia="en-CA"/>
              </w:rPr>
              <w:t>regionales)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65E6896A" w14:textId="7F0640BC" w:rsidR="00D45F2C" w:rsidRPr="007143C2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1.320.400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58328312" w14:textId="77DC3419" w:rsidR="00D45F2C" w:rsidRPr="007143C2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1.320.400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24DB2208" w14:textId="1156DC5B" w:rsidR="00D45F2C" w:rsidRPr="007143C2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05B5543E" w14:textId="2C5D8B20" w:rsidR="00D45F2C" w:rsidRPr="007143C2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0,00</w:t>
            </w:r>
          </w:p>
        </w:tc>
      </w:tr>
      <w:tr w:rsidR="0073278D" w:rsidRPr="007143C2" w14:paraId="56E993F0" w14:textId="77777777" w:rsidTr="00850645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10D8" w14:textId="1C9CBB69" w:rsidR="00D45F2C" w:rsidRPr="007143C2" w:rsidRDefault="00D45F2C" w:rsidP="00F323DF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color w:val="000000"/>
                <w:sz w:val="20"/>
                <w:szCs w:val="20"/>
                <w:lang w:val="es-ES_tradnl" w:eastAsia="en-CA"/>
              </w:rPr>
              <w:t>3200</w:t>
            </w:r>
            <w:r w:rsidR="007665EA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7143C2">
              <w:rPr>
                <w:color w:val="000000"/>
                <w:sz w:val="20"/>
                <w:szCs w:val="20"/>
                <w:lang w:val="es-ES_tradnl" w:eastAsia="en-CA"/>
              </w:rPr>
              <w:t>(</w:t>
            </w:r>
            <w:r w:rsidR="00444F9F" w:rsidRPr="007143C2">
              <w:rPr>
                <w:color w:val="000000"/>
                <w:sz w:val="20"/>
                <w:szCs w:val="20"/>
                <w:lang w:val="es-ES_tradnl" w:eastAsia="en-CA"/>
              </w:rPr>
              <w:t>Servicios</w:t>
            </w:r>
            <w:r w:rsidR="007665EA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7143C2">
              <w:rPr>
                <w:color w:val="000000"/>
                <w:sz w:val="20"/>
                <w:szCs w:val="20"/>
                <w:lang w:val="es-ES_tradnl" w:eastAsia="en-CA"/>
              </w:rPr>
              <w:t>globales)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1FC91340" w14:textId="435810AF" w:rsidR="00D45F2C" w:rsidRPr="007143C2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700.000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7FF43D7C" w14:textId="650FBE82" w:rsidR="00D45F2C" w:rsidRPr="007143C2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550.000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57E7C9F0" w14:textId="7716A7E6" w:rsidR="00D45F2C" w:rsidRPr="007143C2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(150.000)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723ADAD2" w14:textId="011D1215" w:rsidR="00D45F2C" w:rsidRPr="007143C2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(21,43)</w:t>
            </w:r>
          </w:p>
        </w:tc>
      </w:tr>
      <w:tr w:rsidR="0073278D" w:rsidRPr="007143C2" w14:paraId="5807A5DF" w14:textId="77777777" w:rsidTr="00850645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3C85" w14:textId="43CE599A" w:rsidR="00D45F2C" w:rsidRPr="00092558" w:rsidRDefault="00D45F2C" w:rsidP="00F323DF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092558">
              <w:rPr>
                <w:color w:val="000000"/>
                <w:sz w:val="20"/>
                <w:szCs w:val="20"/>
                <w:lang w:val="es-ES_tradnl" w:eastAsia="en-CA"/>
              </w:rPr>
              <w:t>4210</w:t>
            </w:r>
            <w:r w:rsidR="007665EA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092558">
              <w:rPr>
                <w:color w:val="000000"/>
                <w:sz w:val="20"/>
                <w:szCs w:val="20"/>
                <w:lang w:val="es-ES_tradnl" w:eastAsia="en-CA"/>
              </w:rPr>
              <w:t>(</w:t>
            </w:r>
            <w:r w:rsidR="00444F9F" w:rsidRPr="00092558">
              <w:rPr>
                <w:color w:val="000000"/>
                <w:sz w:val="20"/>
                <w:szCs w:val="20"/>
                <w:lang w:val="es-ES_tradnl" w:eastAsia="en-CA"/>
              </w:rPr>
              <w:t>Asesorías</w:t>
            </w:r>
            <w:r w:rsidR="007665EA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="00DB6153" w:rsidRPr="00092558">
              <w:rPr>
                <w:color w:val="000000"/>
                <w:sz w:val="20"/>
                <w:szCs w:val="20"/>
                <w:lang w:val="es-ES_tradnl" w:eastAsia="en-CA"/>
              </w:rPr>
              <w:t>y</w:t>
            </w:r>
            <w:r w:rsidR="007665EA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="00DB6153" w:rsidRPr="00092558">
              <w:rPr>
                <w:color w:val="000000"/>
                <w:sz w:val="20"/>
                <w:szCs w:val="20"/>
                <w:lang w:val="es-ES_tradnl" w:eastAsia="en-CA"/>
              </w:rPr>
              <w:t>reuniones</w:t>
            </w:r>
            <w:r w:rsidR="007665EA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="00DB6153" w:rsidRPr="00092558">
              <w:rPr>
                <w:color w:val="000000"/>
                <w:sz w:val="20"/>
                <w:szCs w:val="20"/>
                <w:lang w:val="es-ES_tradnl" w:eastAsia="en-CA"/>
              </w:rPr>
              <w:t>consultivas</w:t>
            </w:r>
            <w:r w:rsidRPr="00092558">
              <w:rPr>
                <w:color w:val="000000"/>
                <w:sz w:val="20"/>
                <w:szCs w:val="20"/>
                <w:lang w:val="es-ES_tradnl" w:eastAsia="en-C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1767AE75" w14:textId="14E2AD58" w:rsidR="00D45F2C" w:rsidRPr="00092558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092558">
              <w:rPr>
                <w:color w:val="000000"/>
                <w:sz w:val="20"/>
                <w:szCs w:val="20"/>
                <w:lang w:val="es-ES_tradnl"/>
              </w:rPr>
              <w:t>5.000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7F9C86CE" w14:textId="5720D505" w:rsidR="00D45F2C" w:rsidRPr="00092558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092558">
              <w:rPr>
                <w:color w:val="000000"/>
                <w:sz w:val="20"/>
                <w:szCs w:val="20"/>
                <w:lang w:val="es-ES_tradnl"/>
              </w:rPr>
              <w:t>5.000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32EC97E7" w14:textId="566A289B" w:rsidR="00D45F2C" w:rsidRPr="00092558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092558">
              <w:rPr>
                <w:color w:val="000000"/>
                <w:sz w:val="20"/>
                <w:szCs w:val="20"/>
                <w:lang w:val="es-ES_tradn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398C578E" w14:textId="06EE2DE9" w:rsidR="00D45F2C" w:rsidRPr="007143C2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092558">
              <w:rPr>
                <w:color w:val="000000"/>
                <w:sz w:val="20"/>
                <w:szCs w:val="20"/>
                <w:lang w:val="es-ES_tradnl"/>
              </w:rPr>
              <w:t>0,00</w:t>
            </w:r>
          </w:p>
        </w:tc>
      </w:tr>
      <w:tr w:rsidR="0073278D" w:rsidRPr="007143C2" w14:paraId="16E81067" w14:textId="77777777" w:rsidTr="00850645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33A33" w14:textId="5E503419" w:rsidR="00D45F2C" w:rsidRPr="007143C2" w:rsidRDefault="00D45F2C" w:rsidP="00444F9F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color w:val="000000"/>
                <w:sz w:val="20"/>
                <w:szCs w:val="20"/>
                <w:lang w:val="es-ES_tradnl" w:eastAsia="en-CA"/>
              </w:rPr>
              <w:t>5200</w:t>
            </w:r>
            <w:r w:rsidR="007665EA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7143C2">
              <w:rPr>
                <w:color w:val="000000"/>
                <w:sz w:val="20"/>
                <w:szCs w:val="20"/>
                <w:lang w:val="es-ES_tradnl" w:eastAsia="en-CA"/>
              </w:rPr>
              <w:t>(</w:t>
            </w:r>
            <w:r w:rsidR="0073278D">
              <w:rPr>
                <w:color w:val="000000"/>
                <w:sz w:val="20"/>
                <w:szCs w:val="20"/>
                <w:lang w:val="es-ES_tradnl" w:eastAsia="en-CA"/>
              </w:rPr>
              <w:t>Operación</w:t>
            </w:r>
            <w:r w:rsidR="007665EA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="0073278D">
              <w:rPr>
                <w:color w:val="000000"/>
                <w:sz w:val="20"/>
                <w:szCs w:val="20"/>
                <w:lang w:val="es-ES_tradnl" w:eastAsia="en-CA"/>
              </w:rPr>
              <w:t>administrativa</w:t>
            </w:r>
            <w:r w:rsidR="007665EA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7143C2">
              <w:rPr>
                <w:color w:val="000000"/>
                <w:sz w:val="20"/>
                <w:szCs w:val="20"/>
                <w:lang w:val="es-ES_tradnl" w:eastAsia="en-CA"/>
              </w:rPr>
              <w:t>/</w:t>
            </w:r>
            <w:r w:rsidR="007665EA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="0073278D">
              <w:rPr>
                <w:color w:val="000000"/>
                <w:sz w:val="20"/>
                <w:szCs w:val="20"/>
                <w:lang w:val="es-ES_tradnl" w:eastAsia="en-CA"/>
              </w:rPr>
              <w:t>comunicaciones</w:t>
            </w:r>
            <w:r w:rsidRPr="007143C2">
              <w:rPr>
                <w:color w:val="000000"/>
                <w:sz w:val="20"/>
                <w:szCs w:val="20"/>
                <w:lang w:val="es-ES_tradnl" w:eastAsia="en-C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378C765E" w14:textId="219908AB" w:rsidR="00D45F2C" w:rsidRPr="007143C2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590.000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22A5C4B3" w14:textId="06EE5886" w:rsidR="00D45F2C" w:rsidRPr="007143C2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color w:val="000000"/>
                <w:sz w:val="20"/>
                <w:szCs w:val="20"/>
                <w:lang w:val="es-ES_tradnl" w:eastAsia="en-CA"/>
              </w:rPr>
              <w:t>590.000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4C77C49E" w14:textId="6693869C" w:rsidR="00D45F2C" w:rsidRPr="007143C2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29BEC714" w14:textId="66ECBEDD" w:rsidR="00D45F2C" w:rsidRPr="007143C2" w:rsidRDefault="00D45F2C" w:rsidP="00F323DF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color w:val="000000"/>
                <w:sz w:val="20"/>
                <w:szCs w:val="20"/>
                <w:lang w:val="es-ES_tradnl"/>
              </w:rPr>
              <w:t>0,00</w:t>
            </w:r>
          </w:p>
        </w:tc>
      </w:tr>
      <w:tr w:rsidR="0073278D" w:rsidRPr="007143C2" w14:paraId="598A1642" w14:textId="77777777" w:rsidTr="00850645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9F37E" w14:textId="77777777" w:rsidR="00D45F2C" w:rsidRPr="007143C2" w:rsidRDefault="00D45F2C" w:rsidP="00F323DF">
            <w:pPr>
              <w:jc w:val="left"/>
              <w:rPr>
                <w:b/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b/>
                <w:color w:val="000000"/>
                <w:sz w:val="20"/>
                <w:szCs w:val="20"/>
                <w:lang w:val="es-ES_tradnl" w:eastAsia="en-CA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618F0BD4" w14:textId="58733BE1" w:rsidR="00D45F2C" w:rsidRPr="007143C2" w:rsidRDefault="00D45F2C" w:rsidP="00F323DF">
            <w:pPr>
              <w:jc w:val="right"/>
              <w:rPr>
                <w:b/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b/>
                <w:color w:val="000000"/>
                <w:sz w:val="20"/>
                <w:szCs w:val="20"/>
                <w:lang w:val="es-ES_tradnl" w:eastAsia="en-CA"/>
              </w:rPr>
              <w:t>11.276.967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47C5A2CD" w14:textId="3DDC5376" w:rsidR="00D45F2C" w:rsidRPr="007143C2" w:rsidRDefault="00D45F2C" w:rsidP="00F323DF">
            <w:pPr>
              <w:jc w:val="right"/>
              <w:rPr>
                <w:b/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b/>
                <w:color w:val="000000"/>
                <w:sz w:val="20"/>
                <w:szCs w:val="20"/>
                <w:lang w:val="es-ES_tradnl" w:eastAsia="en-CA"/>
              </w:rPr>
              <w:t>11.419.783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040363B3" w14:textId="45E6F86B" w:rsidR="00D45F2C" w:rsidRPr="007143C2" w:rsidRDefault="00D45F2C" w:rsidP="00F323DF">
            <w:pPr>
              <w:jc w:val="right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b/>
                <w:bCs/>
                <w:color w:val="000000"/>
                <w:sz w:val="20"/>
                <w:szCs w:val="20"/>
                <w:lang w:val="es-ES_tradnl"/>
              </w:rPr>
              <w:t>142.816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1114799C" w14:textId="4C6EC459" w:rsidR="00D45F2C" w:rsidRPr="007143C2" w:rsidRDefault="00D45F2C" w:rsidP="00F323DF">
            <w:pPr>
              <w:jc w:val="right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7143C2">
              <w:rPr>
                <w:b/>
                <w:bCs/>
                <w:color w:val="000000"/>
                <w:sz w:val="20"/>
                <w:szCs w:val="20"/>
                <w:lang w:val="es-ES_tradnl"/>
              </w:rPr>
              <w:t>1,</w:t>
            </w:r>
            <w:r w:rsidR="00DA223D" w:rsidRPr="007143C2">
              <w:rPr>
                <w:b/>
                <w:bCs/>
                <w:color w:val="000000"/>
                <w:sz w:val="20"/>
                <w:szCs w:val="20"/>
                <w:lang w:val="es-ES_tradnl"/>
              </w:rPr>
              <w:t>27*</w:t>
            </w:r>
          </w:p>
        </w:tc>
      </w:tr>
    </w:tbl>
    <w:p w14:paraId="5101E6F3" w14:textId="0B5AF214" w:rsidR="00A83C1B" w:rsidRPr="007143C2" w:rsidRDefault="00A94328" w:rsidP="00A83C1B">
      <w:pPr>
        <w:rPr>
          <w:lang w:val="es-ES_tradnl"/>
        </w:rPr>
      </w:pPr>
      <w:r w:rsidRPr="007143C2">
        <w:rPr>
          <w:lang w:val="es-ES_tradnl"/>
        </w:rPr>
        <w:t>*</w:t>
      </w:r>
      <w:r w:rsidR="007665EA">
        <w:rPr>
          <w:sz w:val="18"/>
          <w:szCs w:val="18"/>
          <w:lang w:val="es-ES_tradnl"/>
        </w:rPr>
        <w:t xml:space="preserve"> </w:t>
      </w:r>
      <w:r w:rsidR="00C0055A">
        <w:rPr>
          <w:sz w:val="18"/>
          <w:szCs w:val="18"/>
          <w:lang w:val="es-ES_tradnl"/>
        </w:rPr>
        <w:t>Cifra</w:t>
      </w:r>
      <w:r w:rsidR="007665EA">
        <w:rPr>
          <w:sz w:val="18"/>
          <w:szCs w:val="18"/>
          <w:lang w:val="es-ES_tradnl"/>
        </w:rPr>
        <w:t xml:space="preserve"> </w:t>
      </w:r>
      <w:r w:rsidR="00C0055A">
        <w:rPr>
          <w:sz w:val="18"/>
          <w:szCs w:val="18"/>
          <w:lang w:val="es-ES_tradnl"/>
        </w:rPr>
        <w:t>que</w:t>
      </w:r>
      <w:r w:rsidR="007665EA">
        <w:rPr>
          <w:sz w:val="18"/>
          <w:szCs w:val="18"/>
          <w:lang w:val="es-ES_tradnl"/>
        </w:rPr>
        <w:t xml:space="preserve"> </w:t>
      </w:r>
      <w:r w:rsidR="00C0055A">
        <w:rPr>
          <w:sz w:val="18"/>
          <w:szCs w:val="18"/>
          <w:lang w:val="es-ES_tradnl"/>
        </w:rPr>
        <w:t>sube</w:t>
      </w:r>
      <w:r w:rsidR="007665EA">
        <w:rPr>
          <w:sz w:val="18"/>
          <w:szCs w:val="18"/>
          <w:lang w:val="es-ES_tradnl"/>
        </w:rPr>
        <w:t xml:space="preserve"> </w:t>
      </w:r>
      <w:r w:rsidR="00C0055A">
        <w:rPr>
          <w:sz w:val="18"/>
          <w:szCs w:val="18"/>
          <w:lang w:val="es-ES_tradnl"/>
        </w:rPr>
        <w:t>al</w:t>
      </w:r>
      <w:r w:rsidR="007665EA">
        <w:rPr>
          <w:sz w:val="18"/>
          <w:szCs w:val="18"/>
          <w:lang w:val="es-ES_tradnl"/>
        </w:rPr>
        <w:t xml:space="preserve"> </w:t>
      </w:r>
      <w:r w:rsidR="00DA223D" w:rsidRPr="007143C2">
        <w:rPr>
          <w:sz w:val="18"/>
          <w:szCs w:val="18"/>
          <w:lang w:val="es-ES_tradnl"/>
        </w:rPr>
        <w:t>2,6</w:t>
      </w:r>
      <w:r w:rsidR="007665EA">
        <w:rPr>
          <w:sz w:val="18"/>
          <w:szCs w:val="18"/>
          <w:lang w:val="es-ES_tradnl"/>
        </w:rPr>
        <w:t xml:space="preserve"> </w:t>
      </w:r>
      <w:r w:rsidR="00DA223D" w:rsidRPr="007143C2">
        <w:rPr>
          <w:sz w:val="18"/>
          <w:szCs w:val="18"/>
          <w:lang w:val="es-ES_tradnl"/>
        </w:rPr>
        <w:t>por</w:t>
      </w:r>
      <w:r w:rsidR="007665EA">
        <w:rPr>
          <w:sz w:val="18"/>
          <w:szCs w:val="18"/>
          <w:lang w:val="es-ES_tradnl"/>
        </w:rPr>
        <w:t xml:space="preserve"> </w:t>
      </w:r>
      <w:r w:rsidR="00DA223D" w:rsidRPr="007143C2">
        <w:rPr>
          <w:sz w:val="18"/>
          <w:szCs w:val="18"/>
          <w:lang w:val="es-ES_tradnl"/>
        </w:rPr>
        <w:t>ciento</w:t>
      </w:r>
      <w:r w:rsidR="007665EA">
        <w:rPr>
          <w:sz w:val="18"/>
          <w:szCs w:val="18"/>
          <w:lang w:val="es-ES_tradnl"/>
        </w:rPr>
        <w:t xml:space="preserve"> </w:t>
      </w:r>
      <w:r w:rsidR="007A57B7">
        <w:rPr>
          <w:sz w:val="18"/>
          <w:szCs w:val="18"/>
          <w:lang w:val="es-ES_tradnl"/>
        </w:rPr>
        <w:t>tras</w:t>
      </w:r>
      <w:r w:rsidR="007665EA">
        <w:rPr>
          <w:sz w:val="18"/>
          <w:szCs w:val="18"/>
          <w:lang w:val="es-ES_tradnl"/>
        </w:rPr>
        <w:t xml:space="preserve"> </w:t>
      </w:r>
      <w:r w:rsidR="000922A7">
        <w:rPr>
          <w:sz w:val="18"/>
          <w:szCs w:val="18"/>
          <w:lang w:val="es-ES_tradnl"/>
        </w:rPr>
        <w:t>descontar</w:t>
      </w:r>
      <w:r w:rsidR="007665EA">
        <w:rPr>
          <w:sz w:val="18"/>
          <w:szCs w:val="18"/>
          <w:lang w:val="es-ES_tradnl"/>
        </w:rPr>
        <w:t xml:space="preserve"> </w:t>
      </w:r>
      <w:r w:rsidR="00B56C5B" w:rsidRPr="007143C2">
        <w:rPr>
          <w:sz w:val="18"/>
          <w:szCs w:val="18"/>
          <w:lang w:val="es-ES_tradnl"/>
        </w:rPr>
        <w:t>del</w:t>
      </w:r>
      <w:r w:rsidR="007665EA">
        <w:rPr>
          <w:sz w:val="18"/>
          <w:szCs w:val="18"/>
          <w:lang w:val="es-ES_tradnl"/>
        </w:rPr>
        <w:t xml:space="preserve"> </w:t>
      </w:r>
      <w:r w:rsidR="00B56C5B" w:rsidRPr="007143C2">
        <w:rPr>
          <w:sz w:val="18"/>
          <w:szCs w:val="18"/>
          <w:lang w:val="es-ES_tradnl"/>
        </w:rPr>
        <w:t>presupuesto</w:t>
      </w:r>
      <w:r w:rsidR="007665EA">
        <w:rPr>
          <w:sz w:val="18"/>
          <w:szCs w:val="18"/>
          <w:lang w:val="es-ES_tradnl"/>
        </w:rPr>
        <w:t xml:space="preserve"> </w:t>
      </w:r>
      <w:r w:rsidR="00F3370D" w:rsidRPr="007143C2">
        <w:rPr>
          <w:sz w:val="18"/>
          <w:szCs w:val="18"/>
          <w:lang w:val="es-ES_tradnl"/>
        </w:rPr>
        <w:t>2026</w:t>
      </w:r>
      <w:r w:rsidR="007665EA">
        <w:rPr>
          <w:sz w:val="18"/>
          <w:szCs w:val="18"/>
          <w:lang w:val="es-ES_tradnl"/>
        </w:rPr>
        <w:t xml:space="preserve"> </w:t>
      </w:r>
      <w:r w:rsidR="00B56C5B" w:rsidRPr="007143C2">
        <w:rPr>
          <w:sz w:val="18"/>
          <w:szCs w:val="18"/>
          <w:lang w:val="es-ES_tradnl"/>
        </w:rPr>
        <w:t>los</w:t>
      </w:r>
      <w:r w:rsidR="007665EA">
        <w:rPr>
          <w:sz w:val="18"/>
          <w:szCs w:val="18"/>
          <w:lang w:val="es-ES_tradnl"/>
        </w:rPr>
        <w:t xml:space="preserve"> USD </w:t>
      </w:r>
      <w:r w:rsidR="00B56C5B" w:rsidRPr="007143C2">
        <w:rPr>
          <w:sz w:val="18"/>
          <w:szCs w:val="18"/>
          <w:lang w:val="es-ES_tradnl"/>
        </w:rPr>
        <w:t>150.000</w:t>
      </w:r>
      <w:r w:rsidR="007665EA">
        <w:rPr>
          <w:sz w:val="18"/>
          <w:szCs w:val="18"/>
          <w:lang w:val="es-ES_tradnl"/>
        </w:rPr>
        <w:t xml:space="preserve"> </w:t>
      </w:r>
      <w:r w:rsidR="00F411AE" w:rsidRPr="007143C2">
        <w:rPr>
          <w:sz w:val="18"/>
          <w:szCs w:val="18"/>
          <w:lang w:val="es-ES_tradnl"/>
        </w:rPr>
        <w:t>aprobados</w:t>
      </w:r>
      <w:r w:rsidR="007665EA">
        <w:rPr>
          <w:sz w:val="18"/>
          <w:szCs w:val="18"/>
          <w:lang w:val="es-ES_tradnl"/>
        </w:rPr>
        <w:t xml:space="preserve"> </w:t>
      </w:r>
      <w:r w:rsidR="00464AB7">
        <w:rPr>
          <w:sz w:val="18"/>
          <w:szCs w:val="18"/>
          <w:lang w:val="es-ES_tradnl"/>
        </w:rPr>
        <w:t>en</w:t>
      </w:r>
      <w:r w:rsidR="007665EA">
        <w:rPr>
          <w:sz w:val="18"/>
          <w:szCs w:val="18"/>
          <w:lang w:val="es-ES_tradnl"/>
        </w:rPr>
        <w:t xml:space="preserve"> </w:t>
      </w:r>
      <w:r w:rsidR="00B56C5B" w:rsidRPr="007143C2">
        <w:rPr>
          <w:sz w:val="18"/>
          <w:szCs w:val="18"/>
          <w:lang w:val="es-ES_tradnl"/>
        </w:rPr>
        <w:t>la</w:t>
      </w:r>
      <w:r w:rsidR="007665EA">
        <w:rPr>
          <w:sz w:val="18"/>
          <w:szCs w:val="18"/>
          <w:lang w:val="es-ES_tradnl"/>
        </w:rPr>
        <w:t xml:space="preserve"> </w:t>
      </w:r>
      <w:r w:rsidR="00B56C5B" w:rsidRPr="007143C2">
        <w:rPr>
          <w:sz w:val="18"/>
          <w:szCs w:val="18"/>
          <w:lang w:val="es-ES_tradnl"/>
        </w:rPr>
        <w:t>decisión</w:t>
      </w:r>
      <w:r w:rsidR="007665EA">
        <w:rPr>
          <w:sz w:val="18"/>
          <w:szCs w:val="18"/>
          <w:lang w:val="es-ES_tradnl"/>
        </w:rPr>
        <w:t xml:space="preserve"> </w:t>
      </w:r>
      <w:r w:rsidR="00B56C5B" w:rsidRPr="007143C2">
        <w:rPr>
          <w:sz w:val="18"/>
          <w:szCs w:val="18"/>
          <w:lang w:val="es-ES_tradnl"/>
        </w:rPr>
        <w:t>93/95</w:t>
      </w:r>
      <w:r w:rsidR="007665EA">
        <w:rPr>
          <w:sz w:val="18"/>
          <w:szCs w:val="18"/>
          <w:lang w:val="es-ES_tradnl"/>
        </w:rPr>
        <w:t xml:space="preserve"> </w:t>
      </w:r>
      <w:r w:rsidR="0031678F">
        <w:rPr>
          <w:sz w:val="18"/>
          <w:szCs w:val="18"/>
          <w:lang w:val="es-ES_tradnl"/>
        </w:rPr>
        <w:t>d)</w:t>
      </w:r>
      <w:r w:rsidR="00824649" w:rsidRPr="007143C2">
        <w:rPr>
          <w:sz w:val="18"/>
          <w:szCs w:val="18"/>
          <w:lang w:val="es-ES_tradnl"/>
        </w:rPr>
        <w:t>.</w:t>
      </w:r>
    </w:p>
    <w:p w14:paraId="0607DEFF" w14:textId="77777777" w:rsidR="00B56C5B" w:rsidRPr="007143C2" w:rsidRDefault="00B56C5B" w:rsidP="00443559">
      <w:pPr>
        <w:widowControl w:val="0"/>
        <w:jc w:val="left"/>
        <w:outlineLvl w:val="0"/>
        <w:rPr>
          <w:b/>
          <w:lang w:val="es-ES_tradnl"/>
        </w:rPr>
      </w:pPr>
    </w:p>
    <w:p w14:paraId="5105E11A" w14:textId="43FB76FA" w:rsidR="00A83C1B" w:rsidRPr="007143C2" w:rsidRDefault="00E572F9" w:rsidP="00443559">
      <w:pPr>
        <w:widowControl w:val="0"/>
        <w:spacing w:after="240"/>
        <w:jc w:val="left"/>
        <w:outlineLvl w:val="0"/>
        <w:rPr>
          <w:b/>
          <w:sz w:val="24"/>
          <w:szCs w:val="24"/>
          <w:lang w:val="es-ES_tradnl"/>
        </w:rPr>
      </w:pPr>
      <w:r w:rsidRPr="007143C2">
        <w:rPr>
          <w:b/>
          <w:sz w:val="24"/>
          <w:szCs w:val="24"/>
          <w:lang w:val="es-ES_tradnl"/>
        </w:rPr>
        <w:t>Recomendación</w:t>
      </w:r>
    </w:p>
    <w:p w14:paraId="7714853A" w14:textId="1BEB56A4" w:rsidR="000E6489" w:rsidRPr="007143C2" w:rsidRDefault="00A8748C" w:rsidP="00443559">
      <w:pPr>
        <w:widowControl w:val="0"/>
        <w:numPr>
          <w:ilvl w:val="0"/>
          <w:numId w:val="1"/>
        </w:numPr>
        <w:spacing w:after="240"/>
        <w:outlineLvl w:val="0"/>
        <w:rPr>
          <w:lang w:val="es-ES_tradnl"/>
        </w:rPr>
      </w:pPr>
      <w:r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>
        <w:rPr>
          <w:lang w:val="es-ES_tradnl"/>
        </w:rPr>
        <w:t>luz</w:t>
      </w:r>
      <w:r w:rsidR="007665EA">
        <w:rPr>
          <w:lang w:val="es-ES_tradnl"/>
        </w:rPr>
        <w:t xml:space="preserve"> </w:t>
      </w:r>
      <w:r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>
        <w:rPr>
          <w:lang w:val="es-ES_tradnl"/>
        </w:rPr>
        <w:t>antecedentes</w:t>
      </w:r>
      <w:r w:rsidR="007665EA">
        <w:rPr>
          <w:lang w:val="es-ES_tradnl"/>
        </w:rPr>
        <w:t xml:space="preserve"> </w:t>
      </w:r>
      <w:r>
        <w:rPr>
          <w:lang w:val="es-ES_tradnl"/>
        </w:rPr>
        <w:t>proporcionados</w:t>
      </w:r>
      <w:r w:rsidR="007665EA">
        <w:rPr>
          <w:lang w:val="es-ES_tradnl"/>
        </w:rPr>
        <w:t xml:space="preserve"> </w:t>
      </w:r>
      <w:r w:rsidRPr="00847DFD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Pr="00847DFD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847DFD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Pr="00847DFD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847DF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847DFD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Pr="00847DFD">
        <w:rPr>
          <w:lang w:val="es-ES_tradnl"/>
        </w:rPr>
        <w:t>observaciones</w:t>
      </w:r>
      <w:r w:rsidR="007665EA">
        <w:rPr>
          <w:lang w:val="es-ES_tradnl"/>
        </w:rPr>
        <w:t xml:space="preserve"> </w:t>
      </w:r>
      <w:r w:rsidRPr="00847DFD">
        <w:rPr>
          <w:lang w:val="es-ES_tradnl"/>
        </w:rPr>
        <w:t>precedentes,</w:t>
      </w:r>
      <w:r w:rsidR="007665EA">
        <w:rPr>
          <w:lang w:val="es-ES_tradnl"/>
        </w:rPr>
        <w:t xml:space="preserve"> </w:t>
      </w:r>
      <w:r w:rsidRPr="00847DFD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847DFD">
        <w:rPr>
          <w:lang w:val="es-ES_tradnl"/>
        </w:rPr>
        <w:t>Comité</w:t>
      </w:r>
      <w:r w:rsidR="007665EA">
        <w:rPr>
          <w:lang w:val="es-ES_tradnl"/>
        </w:rPr>
        <w:t xml:space="preserve"> </w:t>
      </w:r>
      <w:r w:rsidRPr="00847DFD">
        <w:rPr>
          <w:lang w:val="es-ES_tradnl"/>
        </w:rPr>
        <w:t>Ejecutivo</w:t>
      </w:r>
      <w:r w:rsidR="007665EA">
        <w:rPr>
          <w:lang w:val="es-ES_tradnl"/>
        </w:rPr>
        <w:t xml:space="preserve"> </w:t>
      </w:r>
      <w:r w:rsidRPr="00847DFD">
        <w:rPr>
          <w:lang w:val="es-ES_tradnl"/>
        </w:rPr>
        <w:t>podrá</w:t>
      </w:r>
      <w:r w:rsidR="007665EA">
        <w:rPr>
          <w:lang w:val="es-ES_tradnl"/>
        </w:rPr>
        <w:t xml:space="preserve"> </w:t>
      </w:r>
      <w:r w:rsidRPr="00847DFD">
        <w:rPr>
          <w:lang w:val="es-ES_tradnl"/>
        </w:rPr>
        <w:t>estimar</w:t>
      </w:r>
      <w:r w:rsidR="007665EA">
        <w:rPr>
          <w:lang w:val="es-ES_tradnl"/>
        </w:rPr>
        <w:t xml:space="preserve"> </w:t>
      </w:r>
      <w:r w:rsidRPr="00847DFD">
        <w:rPr>
          <w:lang w:val="es-ES_tradnl"/>
        </w:rPr>
        <w:t>oportuno:</w:t>
      </w:r>
    </w:p>
    <w:p w14:paraId="3FE6468B" w14:textId="21951CF0" w:rsidR="00F03BE8" w:rsidRPr="007143C2" w:rsidRDefault="000E6489" w:rsidP="007829C5">
      <w:pPr>
        <w:widowControl w:val="0"/>
        <w:numPr>
          <w:ilvl w:val="1"/>
          <w:numId w:val="1"/>
        </w:numPr>
        <w:spacing w:after="240"/>
        <w:ind w:left="1429"/>
        <w:outlineLvl w:val="1"/>
        <w:rPr>
          <w:lang w:val="es-ES_tradnl"/>
        </w:rPr>
      </w:pPr>
      <w:r w:rsidRPr="007143C2">
        <w:rPr>
          <w:lang w:val="es-ES_tradnl"/>
        </w:rPr>
        <w:t>T</w:t>
      </w:r>
      <w:r w:rsidR="007C0F82">
        <w:rPr>
          <w:lang w:val="es-ES_tradnl"/>
        </w:rPr>
        <w:t>omar</w:t>
      </w:r>
      <w:r w:rsidR="007665EA">
        <w:rPr>
          <w:lang w:val="es-ES_tradnl"/>
        </w:rPr>
        <w:t xml:space="preserve"> </w:t>
      </w:r>
      <w:r w:rsidR="007C0F82">
        <w:rPr>
          <w:lang w:val="es-ES_tradnl"/>
        </w:rPr>
        <w:t>nota</w:t>
      </w:r>
      <w:r w:rsidR="007665EA">
        <w:rPr>
          <w:lang w:val="es-ES_tradnl"/>
        </w:rPr>
        <w:t xml:space="preserve"> </w:t>
      </w:r>
      <w:r w:rsidR="007C0F8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7C0F82">
        <w:rPr>
          <w:lang w:val="es-ES_tradnl"/>
        </w:rPr>
        <w:t>informe</w:t>
      </w:r>
      <w:r w:rsidR="007665EA">
        <w:rPr>
          <w:lang w:val="es-ES_tradnl"/>
        </w:rPr>
        <w:t xml:space="preserve"> </w:t>
      </w:r>
      <w:r w:rsidR="007C0F8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C0F82">
        <w:rPr>
          <w:lang w:val="es-ES_tradnl"/>
        </w:rPr>
        <w:t>avance</w:t>
      </w:r>
      <w:r w:rsidR="007665EA">
        <w:rPr>
          <w:lang w:val="es-ES_tradnl"/>
        </w:rPr>
        <w:t xml:space="preserve"> </w:t>
      </w:r>
      <w:r w:rsidR="007D2F1D" w:rsidRPr="007143C2">
        <w:rPr>
          <w:lang w:val="es-ES_tradnl"/>
        </w:rPr>
        <w:t>de</w:t>
      </w:r>
      <w:r w:rsidR="00FA08DA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FA08DA">
        <w:rPr>
          <w:lang w:val="es-ES_tradnl"/>
        </w:rPr>
        <w:t>año</w:t>
      </w:r>
      <w:r w:rsidR="007665EA">
        <w:rPr>
          <w:lang w:val="es-ES_tradnl"/>
        </w:rPr>
        <w:t xml:space="preserve"> </w:t>
      </w:r>
      <w:r w:rsidR="007D2F1D" w:rsidRPr="007143C2">
        <w:rPr>
          <w:lang w:val="es-ES_tradnl"/>
        </w:rPr>
        <w:t>2026</w:t>
      </w:r>
      <w:r w:rsidR="00D51118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70154D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D51118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B3335F" w:rsidRPr="007143C2">
        <w:rPr>
          <w:lang w:val="es-ES_tradnl"/>
        </w:rPr>
        <w:t>estrategia</w:t>
      </w:r>
      <w:r w:rsidR="007665EA">
        <w:rPr>
          <w:lang w:val="es-ES_tradnl"/>
        </w:rPr>
        <w:t xml:space="preserve"> </w:t>
      </w:r>
      <w:r w:rsidR="00D51118" w:rsidRPr="007143C2">
        <w:rPr>
          <w:lang w:val="es-ES_tradnl"/>
        </w:rPr>
        <w:t>propuesta</w:t>
      </w:r>
      <w:r w:rsidR="007665EA">
        <w:rPr>
          <w:lang w:val="es-ES_tradnl"/>
        </w:rPr>
        <w:t xml:space="preserve"> </w:t>
      </w:r>
      <w:r w:rsidR="00B3335F"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0F4C20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0F4C20">
        <w:rPr>
          <w:lang w:val="es-ES_tradnl"/>
        </w:rPr>
        <w:t>trienio</w:t>
      </w:r>
      <w:r w:rsidR="007665EA">
        <w:rPr>
          <w:lang w:val="es-ES_tradnl"/>
        </w:rPr>
        <w:t xml:space="preserve"> </w:t>
      </w:r>
      <w:r w:rsidR="00B3335F" w:rsidRPr="007143C2">
        <w:rPr>
          <w:lang w:val="es-ES_tradnl"/>
        </w:rPr>
        <w:t>2027-2029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23533">
        <w:rPr>
          <w:lang w:val="es-ES_tradnl"/>
        </w:rPr>
        <w:t>d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plan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trabajo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presupuesto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CE6490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CE6490">
        <w:rPr>
          <w:lang w:val="es-ES_tradnl"/>
        </w:rPr>
        <w:t>ejercicio</w:t>
      </w:r>
      <w:r w:rsidR="007665EA">
        <w:rPr>
          <w:lang w:val="es-ES_tradnl"/>
        </w:rPr>
        <w:t xml:space="preserve"> </w:t>
      </w:r>
      <w:r w:rsidR="007D2F1D" w:rsidRPr="007143C2">
        <w:rPr>
          <w:lang w:val="es-ES_tradnl"/>
        </w:rPr>
        <w:t>2027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Programa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Asistencia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Cumplimiento</w:t>
      </w:r>
      <w:r w:rsidR="007665EA">
        <w:rPr>
          <w:lang w:val="es-ES_tradnl"/>
        </w:rPr>
        <w:t xml:space="preserve"> </w:t>
      </w:r>
      <w:r w:rsidR="00BB4E46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BB4E46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BB4E46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BB4E46">
        <w:rPr>
          <w:lang w:val="es-ES_tradnl"/>
        </w:rPr>
        <w:t>recoge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documento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UNEP/OzL.</w:t>
      </w:r>
      <w:r w:rsidR="00B3335F" w:rsidRPr="007143C2">
        <w:rPr>
          <w:lang w:val="es-ES_tradnl"/>
        </w:rPr>
        <w:t>Pro/ExCom/99/77</w:t>
      </w:r>
      <w:r w:rsidRPr="007143C2">
        <w:rPr>
          <w:lang w:val="es-ES_tradnl"/>
        </w:rPr>
        <w:t>;</w:t>
      </w:r>
    </w:p>
    <w:p w14:paraId="0A49EC14" w14:textId="0CC1D470" w:rsidR="000E6489" w:rsidRPr="007143C2" w:rsidRDefault="000E6489" w:rsidP="000E6489">
      <w:pPr>
        <w:pStyle w:val="Heading2"/>
        <w:rPr>
          <w:lang w:val="es-ES_tradnl"/>
        </w:rPr>
      </w:pPr>
      <w:r w:rsidRPr="007143C2">
        <w:rPr>
          <w:lang w:val="es-ES_tradnl"/>
        </w:rPr>
        <w:t>Aprobar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presupuesto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9D5226" w:rsidRPr="009D5226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9D5226" w:rsidRPr="009D5226">
        <w:rPr>
          <w:lang w:val="es-ES_tradnl"/>
        </w:rPr>
        <w:t>ejercicio</w:t>
      </w:r>
      <w:r w:rsidR="007665EA">
        <w:rPr>
          <w:lang w:val="es-ES_tradnl"/>
        </w:rPr>
        <w:t xml:space="preserve"> </w:t>
      </w:r>
      <w:r w:rsidR="007D2F1D" w:rsidRPr="007143C2">
        <w:rPr>
          <w:lang w:val="es-ES_tradnl"/>
        </w:rPr>
        <w:t>2027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suma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USD </w:t>
      </w:r>
      <w:r w:rsidRPr="007143C2">
        <w:rPr>
          <w:lang w:val="es-ES_tradnl"/>
        </w:rPr>
        <w:t>11.</w:t>
      </w:r>
      <w:r w:rsidR="007D2F1D" w:rsidRPr="007143C2">
        <w:rPr>
          <w:lang w:val="es-ES_tradnl"/>
        </w:rPr>
        <w:t>419.783</w:t>
      </w:r>
      <w:r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más</w:t>
      </w:r>
      <w:r w:rsidR="007665EA">
        <w:rPr>
          <w:lang w:val="es-ES_tradnl"/>
        </w:rPr>
        <w:t xml:space="preserve"> </w:t>
      </w:r>
      <w:r w:rsidR="00FB5C59" w:rsidRPr="00FB5C59">
        <w:rPr>
          <w:lang w:val="es-ES_tradnl"/>
        </w:rPr>
        <w:t>gastos</w:t>
      </w:r>
      <w:r w:rsidR="007665EA">
        <w:rPr>
          <w:lang w:val="es-ES_tradnl"/>
        </w:rPr>
        <w:t xml:space="preserve"> </w:t>
      </w:r>
      <w:r w:rsidR="00FB5C59" w:rsidRPr="00FB5C59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B5C59" w:rsidRPr="00FB5C59">
        <w:rPr>
          <w:lang w:val="es-ES_tradnl"/>
        </w:rPr>
        <w:t>apoyo</w:t>
      </w:r>
      <w:r w:rsidR="007665EA">
        <w:rPr>
          <w:lang w:val="es-ES_tradnl"/>
        </w:rPr>
        <w:t xml:space="preserve"> </w:t>
      </w:r>
      <w:r w:rsidR="00FB5C59">
        <w:rPr>
          <w:lang w:val="es-ES_tradnl"/>
        </w:rPr>
        <w:t>reajustados</w:t>
      </w:r>
      <w:r w:rsidR="007665EA">
        <w:rPr>
          <w:lang w:val="es-ES_tradnl"/>
        </w:rPr>
        <w:t xml:space="preserve"> </w:t>
      </w:r>
      <w:r w:rsidR="00FB5C59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FB5C59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8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3400DC">
        <w:rPr>
          <w:lang w:val="es-ES_tradnl"/>
        </w:rPr>
        <w:t>ciento</w:t>
      </w:r>
      <w:r w:rsidR="007665EA">
        <w:rPr>
          <w:lang w:val="es-ES_tradnl"/>
        </w:rPr>
        <w:t xml:space="preserve"> </w:t>
      </w:r>
      <w:r w:rsidR="00CE5BA1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CE5BA1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CE5BA1">
        <w:rPr>
          <w:lang w:val="es-ES_tradnl"/>
        </w:rPr>
        <w:t>total</w:t>
      </w:r>
      <w:r w:rsidR="007665EA">
        <w:rPr>
          <w:lang w:val="es-ES_tradnl"/>
        </w:rPr>
        <w:t xml:space="preserve"> </w:t>
      </w:r>
      <w:r w:rsidR="00644B03">
        <w:rPr>
          <w:lang w:val="es-ES_tradnl"/>
        </w:rPr>
        <w:t>de</w:t>
      </w:r>
      <w:r w:rsidR="007665EA">
        <w:rPr>
          <w:lang w:val="es-ES_tradnl"/>
        </w:rPr>
        <w:t xml:space="preserve"> USD </w:t>
      </w:r>
      <w:r w:rsidR="007D2F1D" w:rsidRPr="007143C2">
        <w:rPr>
          <w:lang w:val="es-ES_tradnl"/>
        </w:rPr>
        <w:t>913.583</w:t>
      </w:r>
      <w:r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324654">
        <w:rPr>
          <w:lang w:val="es-ES_tradnl"/>
        </w:rPr>
        <w:t>habida</w:t>
      </w:r>
      <w:r w:rsidR="007665EA">
        <w:rPr>
          <w:lang w:val="es-ES_tradnl"/>
        </w:rPr>
        <w:t xml:space="preserve"> </w:t>
      </w:r>
      <w:r w:rsidR="00324654">
        <w:rPr>
          <w:lang w:val="es-ES_tradnl"/>
        </w:rPr>
        <w:t>cuenta</w:t>
      </w:r>
      <w:r w:rsidR="007665EA">
        <w:rPr>
          <w:lang w:val="es-ES_tradnl"/>
        </w:rPr>
        <w:t xml:space="preserve"> </w:t>
      </w:r>
      <w:r w:rsidR="00324654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24654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ajustes</w:t>
      </w:r>
      <w:r w:rsidR="007665EA">
        <w:rPr>
          <w:lang w:val="es-ES_tradnl"/>
        </w:rPr>
        <w:t xml:space="preserve"> </w:t>
      </w:r>
      <w:r w:rsidR="00157337">
        <w:rPr>
          <w:lang w:val="es-ES_tradnl"/>
        </w:rPr>
        <w:t>propuestos</w:t>
      </w:r>
      <w:r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</w:p>
    <w:p w14:paraId="50F28059" w14:textId="6ED5A863" w:rsidR="000E6489" w:rsidRPr="007143C2" w:rsidRDefault="000E6489" w:rsidP="000E6489">
      <w:pPr>
        <w:pStyle w:val="Heading2"/>
        <w:rPr>
          <w:lang w:val="es-ES_tradnl"/>
        </w:rPr>
      </w:pPr>
      <w:r w:rsidRPr="007143C2">
        <w:rPr>
          <w:lang w:val="es-ES_tradnl"/>
        </w:rPr>
        <w:t>Solicitar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983630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A7505B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futuras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presentaciones</w:t>
      </w:r>
      <w:r w:rsidR="007665EA">
        <w:rPr>
          <w:lang w:val="es-ES_tradnl"/>
        </w:rPr>
        <w:t xml:space="preserve"> </w:t>
      </w:r>
      <w:r w:rsidR="006A389B">
        <w:rPr>
          <w:lang w:val="es-ES_tradnl"/>
        </w:rPr>
        <w:t>presupuestarias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983630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A7505B">
        <w:rPr>
          <w:lang w:val="es-ES_tradnl"/>
        </w:rPr>
        <w:t>siga</w:t>
      </w:r>
      <w:r w:rsidR="00983630">
        <w:rPr>
          <w:lang w:val="es-ES_tradnl"/>
        </w:rPr>
        <w:t>n</w:t>
      </w:r>
      <w:r w:rsidRPr="007143C2">
        <w:rPr>
          <w:lang w:val="es-ES_tradnl"/>
        </w:rPr>
        <w:t>:</w:t>
      </w:r>
    </w:p>
    <w:p w14:paraId="0232C24F" w14:textId="3229B2F8" w:rsidR="000E6489" w:rsidRPr="007143C2" w:rsidRDefault="00E54335" w:rsidP="000E6489">
      <w:pPr>
        <w:pStyle w:val="Heading3"/>
        <w:rPr>
          <w:lang w:val="es-ES_tradnl"/>
        </w:rPr>
      </w:pPr>
      <w:r>
        <w:rPr>
          <w:lang w:val="es-ES_tradnl"/>
        </w:rPr>
        <w:t>Entregando</w:t>
      </w:r>
      <w:r w:rsidR="007665EA">
        <w:rPr>
          <w:lang w:val="es-ES_tradnl"/>
        </w:rPr>
        <w:t xml:space="preserve"> </w:t>
      </w:r>
      <w:r w:rsidR="00FB02B8">
        <w:rPr>
          <w:lang w:val="es-ES_tradnl"/>
        </w:rPr>
        <w:t>detalles</w:t>
      </w:r>
      <w:r w:rsidR="007665EA">
        <w:rPr>
          <w:lang w:val="es-ES_tradnl"/>
        </w:rPr>
        <w:t xml:space="preserve"> </w:t>
      </w:r>
      <w:r w:rsidR="000E6489" w:rsidRPr="007143C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0E6489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0E6489" w:rsidRPr="007143C2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="00C43C2A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C43C2A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C43C2A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C43C2A">
        <w:rPr>
          <w:lang w:val="es-ES_tradnl"/>
        </w:rPr>
        <w:t>destinarán</w:t>
      </w:r>
      <w:r w:rsidR="007665EA">
        <w:rPr>
          <w:lang w:val="es-ES_tradnl"/>
        </w:rPr>
        <w:t xml:space="preserve"> </w:t>
      </w:r>
      <w:r w:rsidR="000E6489"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0E6489" w:rsidRPr="007143C2">
        <w:rPr>
          <w:lang w:val="es-ES_tradnl"/>
        </w:rPr>
        <w:t>fondos</w:t>
      </w:r>
      <w:r w:rsidR="007665EA">
        <w:rPr>
          <w:lang w:val="es-ES_tradnl"/>
        </w:rPr>
        <w:t xml:space="preserve"> </w:t>
      </w:r>
      <w:r w:rsidR="000E6489" w:rsidRPr="007143C2">
        <w:rPr>
          <w:lang w:val="es-ES_tradnl"/>
        </w:rPr>
        <w:t>globales;</w:t>
      </w:r>
    </w:p>
    <w:p w14:paraId="7054FA5B" w14:textId="3D57B213" w:rsidR="000E6489" w:rsidRPr="007143C2" w:rsidRDefault="00023A4A" w:rsidP="000E6489">
      <w:pPr>
        <w:pStyle w:val="Heading3"/>
        <w:rPr>
          <w:lang w:val="es-ES_tradnl"/>
        </w:rPr>
      </w:pPr>
      <w:r>
        <w:rPr>
          <w:lang w:val="es-ES_tradnl"/>
        </w:rPr>
        <w:t>Ajustando</w:t>
      </w:r>
      <w:r w:rsidR="007665EA">
        <w:rPr>
          <w:lang w:val="es-ES_tradnl"/>
        </w:rPr>
        <w:t xml:space="preserve"> </w:t>
      </w:r>
      <w:r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021024">
        <w:rPr>
          <w:lang w:val="es-ES_tradnl"/>
        </w:rPr>
        <w:t>prioridades</w:t>
      </w:r>
      <w:r w:rsidR="007665EA">
        <w:rPr>
          <w:lang w:val="es-ES_tradnl"/>
        </w:rPr>
        <w:t xml:space="preserve"> </w:t>
      </w:r>
      <w:r w:rsidR="00021024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E6489" w:rsidRPr="007143C2">
        <w:rPr>
          <w:lang w:val="es-ES_tradnl"/>
        </w:rPr>
        <w:t>financiamiento</w:t>
      </w:r>
      <w:r w:rsidR="007665EA">
        <w:rPr>
          <w:lang w:val="es-ES_tradnl"/>
        </w:rPr>
        <w:t xml:space="preserve"> </w:t>
      </w:r>
      <w:r w:rsidR="00B54FE4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E6489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0E6489" w:rsidRPr="007143C2">
        <w:rPr>
          <w:lang w:val="es-ES_tradnl"/>
        </w:rPr>
        <w:t>partidas</w:t>
      </w:r>
      <w:r w:rsidR="007665EA">
        <w:rPr>
          <w:lang w:val="es-ES_tradnl"/>
        </w:rPr>
        <w:t xml:space="preserve"> </w:t>
      </w:r>
      <w:r w:rsidR="000E6489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0E6489" w:rsidRPr="007143C2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F923CC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E07660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3B0830">
        <w:rPr>
          <w:lang w:val="es-ES_tradnl"/>
        </w:rPr>
        <w:t>nuevas</w:t>
      </w:r>
      <w:r w:rsidR="007665EA">
        <w:rPr>
          <w:lang w:val="es-ES_tradnl"/>
        </w:rPr>
        <w:t xml:space="preserve"> </w:t>
      </w:r>
      <w:r w:rsidR="000E6489" w:rsidRPr="007143C2">
        <w:rPr>
          <w:lang w:val="es-ES_tradnl"/>
        </w:rPr>
        <w:t>prioridades</w:t>
      </w:r>
      <w:r w:rsidR="007665EA">
        <w:rPr>
          <w:lang w:val="es-ES_tradnl"/>
        </w:rPr>
        <w:t xml:space="preserve"> </w:t>
      </w:r>
      <w:r w:rsidR="000E6489" w:rsidRPr="007143C2">
        <w:rPr>
          <w:lang w:val="es-ES_tradnl"/>
        </w:rPr>
        <w:t>y,</w:t>
      </w:r>
      <w:r w:rsidR="007665EA">
        <w:rPr>
          <w:lang w:val="es-ES_tradnl"/>
        </w:rPr>
        <w:t xml:space="preserve"> </w:t>
      </w:r>
      <w:r w:rsidR="000E6489" w:rsidRPr="007143C2">
        <w:rPr>
          <w:lang w:val="es-ES_tradnl"/>
        </w:rPr>
        <w:t>conforme</w:t>
      </w:r>
      <w:r w:rsidR="007665EA">
        <w:rPr>
          <w:lang w:val="es-ES_tradnl"/>
        </w:rPr>
        <w:t xml:space="preserve"> </w:t>
      </w:r>
      <w:r w:rsidR="000E6489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0E6489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0E6489" w:rsidRPr="007143C2">
        <w:rPr>
          <w:lang w:val="es-ES_tradnl"/>
        </w:rPr>
        <w:t>decisiones</w:t>
      </w:r>
      <w:r w:rsidR="007665EA">
        <w:rPr>
          <w:lang w:val="es-ES_tradnl"/>
        </w:rPr>
        <w:t xml:space="preserve"> </w:t>
      </w:r>
      <w:r w:rsidR="000E6489" w:rsidRPr="007143C2">
        <w:rPr>
          <w:lang w:val="es-ES_tradnl"/>
        </w:rPr>
        <w:t>47/24</w:t>
      </w:r>
      <w:r w:rsidR="007665EA">
        <w:rPr>
          <w:lang w:val="es-ES_tradnl"/>
        </w:rPr>
        <w:t xml:space="preserve"> </w:t>
      </w:r>
      <w:r w:rsidR="000E6489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E6489" w:rsidRPr="007143C2">
        <w:rPr>
          <w:lang w:val="es-ES_tradnl"/>
        </w:rPr>
        <w:t>50/26,</w:t>
      </w:r>
      <w:r w:rsidR="007665EA">
        <w:rPr>
          <w:lang w:val="es-ES_tradnl"/>
        </w:rPr>
        <w:t xml:space="preserve"> </w:t>
      </w:r>
      <w:r w:rsidR="00B617E9">
        <w:rPr>
          <w:lang w:val="es-ES_tradnl"/>
        </w:rPr>
        <w:t>detallando</w:t>
      </w:r>
      <w:r w:rsidR="007665EA">
        <w:rPr>
          <w:lang w:val="es-ES_tradnl"/>
        </w:rPr>
        <w:t xml:space="preserve"> </w:t>
      </w:r>
      <w:r w:rsidR="00795CC1">
        <w:rPr>
          <w:lang w:val="es-ES_tradnl"/>
        </w:rPr>
        <w:t>toda</w:t>
      </w:r>
      <w:r w:rsidR="007665EA">
        <w:rPr>
          <w:lang w:val="es-ES_tradnl"/>
        </w:rPr>
        <w:t xml:space="preserve"> </w:t>
      </w:r>
      <w:r w:rsidR="00372A3B">
        <w:rPr>
          <w:lang w:val="es-ES_tradnl"/>
        </w:rPr>
        <w:t>reasignación</w:t>
      </w:r>
      <w:r w:rsidR="007665EA">
        <w:rPr>
          <w:lang w:val="es-ES_tradnl"/>
        </w:rPr>
        <w:t xml:space="preserve"> </w:t>
      </w:r>
      <w:r w:rsidR="00372A3B">
        <w:rPr>
          <w:lang w:val="es-ES_tradnl"/>
        </w:rPr>
        <w:t>presupuestaria</w:t>
      </w:r>
      <w:r w:rsidR="000E6489" w:rsidRPr="007143C2">
        <w:rPr>
          <w:lang w:val="es-ES_tradnl"/>
        </w:rPr>
        <w:t>;</w:t>
      </w:r>
    </w:p>
    <w:p w14:paraId="071574F8" w14:textId="255EDE76" w:rsidR="000E6489" w:rsidRPr="007143C2" w:rsidRDefault="008C481F" w:rsidP="000E6489">
      <w:pPr>
        <w:pStyle w:val="Heading3"/>
        <w:rPr>
          <w:lang w:val="es-ES_tradnl"/>
        </w:rPr>
      </w:pPr>
      <w:r>
        <w:rPr>
          <w:lang w:val="es-ES_tradnl"/>
        </w:rPr>
        <w:t>Informando</w:t>
      </w:r>
      <w:r w:rsidR="007665EA">
        <w:rPr>
          <w:lang w:val="es-ES_tradnl"/>
        </w:rPr>
        <w:t xml:space="preserve"> </w:t>
      </w:r>
      <w:r w:rsidR="00A71E74" w:rsidRPr="00A71E74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71E74" w:rsidRPr="00A71E74">
        <w:rPr>
          <w:lang w:val="es-ES_tradnl"/>
        </w:rPr>
        <w:t>niveles</w:t>
      </w:r>
      <w:r w:rsidR="007665EA">
        <w:rPr>
          <w:lang w:val="es-ES_tradnl"/>
        </w:rPr>
        <w:t xml:space="preserve"> </w:t>
      </w:r>
      <w:r w:rsidR="00A71E74" w:rsidRPr="00A71E74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71E74" w:rsidRPr="00A71E74">
        <w:rPr>
          <w:lang w:val="es-ES_tradnl"/>
        </w:rPr>
        <w:t>personal</w:t>
      </w:r>
      <w:r w:rsidR="007665EA">
        <w:rPr>
          <w:lang w:val="es-ES_tradnl"/>
        </w:rPr>
        <w:t xml:space="preserve"> </w:t>
      </w:r>
      <w:r w:rsidR="00A71E74" w:rsidRPr="00A71E74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9F4627">
        <w:rPr>
          <w:lang w:val="es-ES_tradnl"/>
        </w:rPr>
        <w:t>todo</w:t>
      </w:r>
      <w:r w:rsidR="007665EA">
        <w:rPr>
          <w:lang w:val="es-ES_tradnl"/>
        </w:rPr>
        <w:t xml:space="preserve"> </w:t>
      </w:r>
      <w:r w:rsidR="00A71E74" w:rsidRPr="00A71E74">
        <w:rPr>
          <w:lang w:val="es-ES_tradnl"/>
        </w:rPr>
        <w:t>cambio</w:t>
      </w:r>
      <w:r w:rsidR="007665EA">
        <w:rPr>
          <w:lang w:val="es-ES_tradnl"/>
        </w:rPr>
        <w:t xml:space="preserve"> </w:t>
      </w:r>
      <w:r w:rsidR="00A71E74" w:rsidRPr="00A71E74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="00A71E74" w:rsidRPr="00A71E74">
        <w:rPr>
          <w:lang w:val="es-ES_tradnl"/>
        </w:rPr>
        <w:t>respecto,</w:t>
      </w:r>
      <w:r w:rsidR="007665EA">
        <w:rPr>
          <w:lang w:val="es-ES_tradnl"/>
        </w:rPr>
        <w:t xml:space="preserve"> </w:t>
      </w:r>
      <w:r w:rsidR="00A71E74" w:rsidRPr="00A71E74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71E74" w:rsidRPr="00A71E74">
        <w:rPr>
          <w:lang w:val="es-ES_tradnl"/>
        </w:rPr>
        <w:t>particular</w:t>
      </w:r>
      <w:r w:rsidR="007665EA">
        <w:rPr>
          <w:lang w:val="es-ES_tradnl"/>
        </w:rPr>
        <w:t xml:space="preserve"> </w:t>
      </w:r>
      <w:r w:rsidR="0019202C">
        <w:rPr>
          <w:lang w:val="es-ES_tradnl"/>
        </w:rPr>
        <w:t>cualquier</w:t>
      </w:r>
      <w:r w:rsidR="007665EA">
        <w:rPr>
          <w:lang w:val="es-ES_tradnl"/>
        </w:rPr>
        <w:t xml:space="preserve"> </w:t>
      </w:r>
      <w:r w:rsidR="009F4627">
        <w:rPr>
          <w:lang w:val="es-ES_tradnl"/>
        </w:rPr>
        <w:t>aumento</w:t>
      </w:r>
      <w:r w:rsidR="007665EA">
        <w:rPr>
          <w:lang w:val="es-ES_tradnl"/>
        </w:rPr>
        <w:t xml:space="preserve"> </w:t>
      </w:r>
      <w:r w:rsidR="00A71E74" w:rsidRPr="00A71E74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71E74" w:rsidRPr="00A71E74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71E74" w:rsidRPr="00A71E74">
        <w:rPr>
          <w:lang w:val="es-ES_tradnl"/>
        </w:rPr>
        <w:t>asignaciones</w:t>
      </w:r>
      <w:r w:rsidR="007665EA">
        <w:rPr>
          <w:lang w:val="es-ES_tradnl"/>
        </w:rPr>
        <w:t xml:space="preserve"> </w:t>
      </w:r>
      <w:r w:rsidR="00A71E74" w:rsidRPr="00A71E74">
        <w:rPr>
          <w:lang w:val="es-ES_tradnl"/>
        </w:rPr>
        <w:t>presupuestarias</w:t>
      </w:r>
      <w:r w:rsidR="000E6489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0E6489" w:rsidRPr="007143C2">
        <w:rPr>
          <w:lang w:val="es-ES_tradnl"/>
        </w:rPr>
        <w:t>y</w:t>
      </w:r>
    </w:p>
    <w:p w14:paraId="6248AEFD" w14:textId="4D4F1E87" w:rsidR="00522C75" w:rsidRDefault="00BA0134" w:rsidP="00F435B3">
      <w:pPr>
        <w:pStyle w:val="Heading3"/>
        <w:spacing w:before="240"/>
        <w:jc w:val="left"/>
        <w:rPr>
          <w:lang w:val="es-ES_tradnl"/>
        </w:rPr>
      </w:pPr>
      <w:r>
        <w:rPr>
          <w:lang w:val="es-ES_tradnl"/>
        </w:rPr>
        <w:t>Presentando</w:t>
      </w:r>
      <w:r w:rsidR="007665EA">
        <w:rPr>
          <w:lang w:val="es-ES_tradnl"/>
        </w:rPr>
        <w:t xml:space="preserve"> </w:t>
      </w:r>
      <w:r w:rsidRPr="00BA0134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Pr="00BA0134">
        <w:rPr>
          <w:lang w:val="es-ES_tradnl"/>
        </w:rPr>
        <w:t>presupuest</w:t>
      </w:r>
      <w:r w:rsidR="00356BA6">
        <w:rPr>
          <w:lang w:val="es-ES_tradnl"/>
        </w:rPr>
        <w:t>o</w:t>
      </w:r>
      <w:r w:rsidR="007665EA">
        <w:rPr>
          <w:lang w:val="es-ES_tradnl"/>
        </w:rPr>
        <w:t xml:space="preserve"> </w:t>
      </w:r>
      <w:r w:rsidR="00356BA6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356BA6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356BA6">
        <w:rPr>
          <w:lang w:val="es-ES_tradnl"/>
        </w:rPr>
        <w:t>año</w:t>
      </w:r>
      <w:r w:rsidR="007665EA">
        <w:rPr>
          <w:lang w:val="es-ES_tradnl"/>
        </w:rPr>
        <w:t xml:space="preserve"> </w:t>
      </w:r>
      <w:r w:rsidR="00356BA6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356BA6">
        <w:rPr>
          <w:lang w:val="es-ES_tradnl"/>
        </w:rPr>
        <w:t>curso</w:t>
      </w:r>
      <w:r w:rsidR="007665EA">
        <w:rPr>
          <w:lang w:val="es-ES_tradnl"/>
        </w:rPr>
        <w:t xml:space="preserve"> </w:t>
      </w:r>
      <w:r w:rsidR="00356BA6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356BA6">
        <w:rPr>
          <w:lang w:val="es-ES_tradnl"/>
        </w:rPr>
        <w:t>informando</w:t>
      </w:r>
      <w:r w:rsidR="007665EA">
        <w:rPr>
          <w:lang w:val="es-ES_tradnl"/>
        </w:rPr>
        <w:t xml:space="preserve"> </w:t>
      </w:r>
      <w:r w:rsidRPr="00BA0134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Pr="00BA0134">
        <w:rPr>
          <w:lang w:val="es-ES_tradnl"/>
        </w:rPr>
        <w:t>costos</w:t>
      </w:r>
      <w:r w:rsidR="007665EA">
        <w:rPr>
          <w:lang w:val="es-ES_tradnl"/>
        </w:rPr>
        <w:t xml:space="preserve"> </w:t>
      </w:r>
      <w:r w:rsidRPr="00BA0134">
        <w:rPr>
          <w:lang w:val="es-ES_tradnl"/>
        </w:rPr>
        <w:t>incurridos</w:t>
      </w:r>
      <w:r w:rsidR="007665EA">
        <w:rPr>
          <w:lang w:val="es-ES_tradnl"/>
        </w:rPr>
        <w:t xml:space="preserve"> </w:t>
      </w:r>
      <w:r w:rsidRPr="00BA0134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Pr="00BA0134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BA0134">
        <w:rPr>
          <w:lang w:val="es-ES_tradnl"/>
        </w:rPr>
        <w:t>año</w:t>
      </w:r>
      <w:r w:rsidR="007665EA">
        <w:rPr>
          <w:lang w:val="es-ES_tradnl"/>
        </w:rPr>
        <w:t xml:space="preserve"> </w:t>
      </w:r>
      <w:r w:rsidRPr="00BA0134">
        <w:rPr>
          <w:lang w:val="es-ES_tradnl"/>
        </w:rPr>
        <w:t>anterior</w:t>
      </w:r>
      <w:r w:rsidR="007665EA">
        <w:rPr>
          <w:lang w:val="es-ES_tradnl"/>
        </w:rPr>
        <w:t xml:space="preserve"> </w:t>
      </w:r>
      <w:r w:rsidRPr="00BA0134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Pr="00BA0134">
        <w:rPr>
          <w:lang w:val="es-ES_tradnl"/>
        </w:rPr>
        <w:t>previo</w:t>
      </w:r>
      <w:r w:rsidR="000E6489" w:rsidRPr="00FB6EF5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9308D7">
        <w:rPr>
          <w:lang w:val="es-ES_tradnl"/>
        </w:rPr>
        <w:t>conforme</w:t>
      </w:r>
      <w:r w:rsidR="007665EA">
        <w:rPr>
          <w:lang w:val="es-ES_tradnl"/>
        </w:rPr>
        <w:t xml:space="preserve"> </w:t>
      </w:r>
      <w:r w:rsidR="009308D7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8C5CFB" w:rsidRPr="00FB6EF5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8C5CFB" w:rsidRPr="00FB6EF5">
        <w:rPr>
          <w:lang w:val="es-ES_tradnl"/>
        </w:rPr>
        <w:t>subpárrafos</w:t>
      </w:r>
      <w:r w:rsidR="007665EA">
        <w:rPr>
          <w:lang w:val="es-ES_tradnl"/>
        </w:rPr>
        <w:t xml:space="preserve"> </w:t>
      </w:r>
      <w:r w:rsidR="008C5CFB" w:rsidRPr="00FB6EF5">
        <w:rPr>
          <w:lang w:val="es-ES_tradnl"/>
        </w:rPr>
        <w:t>c)</w:t>
      </w:r>
      <w:r w:rsidR="007665EA">
        <w:rPr>
          <w:lang w:val="es-ES_tradnl"/>
        </w:rPr>
        <w:t xml:space="preserve"> </w:t>
      </w:r>
      <w:r w:rsidR="008C5CFB" w:rsidRPr="00FB6EF5">
        <w:rPr>
          <w:lang w:val="es-ES_tradnl"/>
        </w:rPr>
        <w:t>ii)</w:t>
      </w:r>
      <w:r w:rsidR="007665EA">
        <w:rPr>
          <w:lang w:val="es-ES_tradnl"/>
        </w:rPr>
        <w:t xml:space="preserve"> </w:t>
      </w:r>
      <w:r w:rsidR="008C5CFB" w:rsidRPr="00FB6EF5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E6489" w:rsidRPr="00FB6EF5">
        <w:rPr>
          <w:lang w:val="es-ES_tradnl"/>
        </w:rPr>
        <w:t>c)</w:t>
      </w:r>
      <w:r w:rsidR="007665EA">
        <w:rPr>
          <w:lang w:val="es-ES_tradnl"/>
        </w:rPr>
        <w:t xml:space="preserve"> </w:t>
      </w:r>
      <w:r w:rsidR="00136909" w:rsidRPr="00FB6EF5">
        <w:rPr>
          <w:lang w:val="es-ES_tradnl"/>
        </w:rPr>
        <w:t>iii)</w:t>
      </w:r>
      <w:r w:rsidR="007665EA">
        <w:rPr>
          <w:lang w:val="es-ES_tradnl"/>
        </w:rPr>
        <w:t xml:space="preserve"> </w:t>
      </w:r>
      <w:r w:rsidR="000E6489" w:rsidRPr="00FB6EF5">
        <w:rPr>
          <w:lang w:val="es-ES_tradnl"/>
        </w:rPr>
        <w:t>anteriores.</w:t>
      </w:r>
    </w:p>
    <w:p w14:paraId="447CE715" w14:textId="77777777" w:rsidR="009C0D2E" w:rsidRDefault="009C0D2E" w:rsidP="009C0D2E">
      <w:pPr>
        <w:rPr>
          <w:lang w:val="es-ES_tradnl"/>
        </w:rPr>
      </w:pPr>
    </w:p>
    <w:p w14:paraId="06B9F7CF" w14:textId="77777777" w:rsidR="009C0D2E" w:rsidRDefault="009C0D2E" w:rsidP="009C0D2E">
      <w:pPr>
        <w:rPr>
          <w:lang w:val="es-ES_tradnl"/>
        </w:rPr>
      </w:pPr>
    </w:p>
    <w:p w14:paraId="2764783F" w14:textId="77777777" w:rsidR="009C0D2E" w:rsidRDefault="009C0D2E" w:rsidP="009C0D2E">
      <w:pPr>
        <w:rPr>
          <w:lang w:val="es-ES_tradnl"/>
        </w:rPr>
      </w:pPr>
    </w:p>
    <w:p w14:paraId="5465DDA1" w14:textId="77777777" w:rsidR="009C0D2E" w:rsidRPr="009C0D2E" w:rsidRDefault="009C0D2E" w:rsidP="009C0D2E">
      <w:pPr>
        <w:rPr>
          <w:lang w:val="es-ES_tradnl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2"/>
        <w:gridCol w:w="1933"/>
        <w:gridCol w:w="1933"/>
        <w:gridCol w:w="1933"/>
        <w:gridCol w:w="1935"/>
      </w:tblGrid>
      <w:tr w:rsidR="00720EE7" w:rsidRPr="002216AF" w14:paraId="1B2F562A" w14:textId="77777777" w:rsidTr="00CC4AE5">
        <w:tc>
          <w:tcPr>
            <w:tcW w:w="999" w:type="pct"/>
          </w:tcPr>
          <w:p w14:paraId="1E3FC9CF" w14:textId="77777777" w:rsidR="00720EE7" w:rsidRPr="007143C2" w:rsidRDefault="00720EE7" w:rsidP="004669D1">
            <w:pPr>
              <w:rPr>
                <w:lang w:val="es-ES_tradnl"/>
              </w:rPr>
            </w:pPr>
          </w:p>
        </w:tc>
        <w:tc>
          <w:tcPr>
            <w:tcW w:w="1000" w:type="pct"/>
          </w:tcPr>
          <w:p w14:paraId="102DB9A2" w14:textId="77777777" w:rsidR="00720EE7" w:rsidRPr="007143C2" w:rsidRDefault="00720EE7" w:rsidP="004669D1">
            <w:pPr>
              <w:rPr>
                <w:lang w:val="es-ES_tradnl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45372E81" w14:textId="77777777" w:rsidR="00720EE7" w:rsidRPr="007143C2" w:rsidRDefault="00720EE7" w:rsidP="004669D1">
            <w:pPr>
              <w:rPr>
                <w:lang w:val="es-ES_tradnl"/>
              </w:rPr>
            </w:pPr>
          </w:p>
        </w:tc>
        <w:tc>
          <w:tcPr>
            <w:tcW w:w="1000" w:type="pct"/>
          </w:tcPr>
          <w:p w14:paraId="70FFDC9B" w14:textId="77777777" w:rsidR="00720EE7" w:rsidRPr="007143C2" w:rsidRDefault="00720EE7" w:rsidP="004669D1">
            <w:pPr>
              <w:rPr>
                <w:lang w:val="es-ES_tradnl"/>
              </w:rPr>
            </w:pPr>
          </w:p>
        </w:tc>
        <w:tc>
          <w:tcPr>
            <w:tcW w:w="1001" w:type="pct"/>
          </w:tcPr>
          <w:p w14:paraId="22BF2D08" w14:textId="77777777" w:rsidR="00720EE7" w:rsidRPr="007143C2" w:rsidRDefault="00720EE7" w:rsidP="004669D1">
            <w:pPr>
              <w:rPr>
                <w:lang w:val="es-ES_tradnl"/>
              </w:rPr>
            </w:pPr>
          </w:p>
        </w:tc>
      </w:tr>
    </w:tbl>
    <w:p w14:paraId="02093CF6" w14:textId="77777777" w:rsidR="00720EE7" w:rsidRPr="007143C2" w:rsidRDefault="00720EE7" w:rsidP="004669D1">
      <w:pPr>
        <w:jc w:val="center"/>
        <w:rPr>
          <w:lang w:val="es-ES_tradnl"/>
        </w:rPr>
      </w:pPr>
    </w:p>
    <w:sectPr w:rsidR="00720EE7" w:rsidRPr="007143C2" w:rsidSect="00DE13F5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35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6CD99" w14:textId="77777777" w:rsidR="004F77E1" w:rsidRDefault="004F77E1" w:rsidP="004A504B">
      <w:r>
        <w:separator/>
      </w:r>
    </w:p>
  </w:endnote>
  <w:endnote w:type="continuationSeparator" w:id="0">
    <w:p w14:paraId="5F251690" w14:textId="77777777" w:rsidR="004F77E1" w:rsidRDefault="004F77E1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-Bold">
    <w:altName w:val="Times New Roman"/>
    <w:charset w:val="00"/>
    <w:family w:val="auto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27322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864FB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9F8F8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864FB4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92FB6" w14:textId="313A4E84" w:rsidR="004E7F9C" w:rsidRPr="00236064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es-ES_tradnl"/>
      </w:rPr>
    </w:pPr>
    <w:r w:rsidRPr="00236064">
      <w:rPr>
        <w:sz w:val="18"/>
        <w:szCs w:val="18"/>
        <w:lang w:val="es-ES_tradnl"/>
      </w:rPr>
      <w:t>Los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documentos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previos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al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período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de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sesiones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del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Comité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Ejecutivo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del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Fondo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Multilateral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para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la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Aplicación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del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Protocolo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de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Montreal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no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van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en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perjuicio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de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las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decisiones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que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el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Comité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pudiera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adoptar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después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de</w:t>
    </w:r>
    <w:r w:rsidR="007665EA">
      <w:rPr>
        <w:sz w:val="18"/>
        <w:szCs w:val="18"/>
        <w:lang w:val="es-ES_tradnl"/>
      </w:rPr>
      <w:t xml:space="preserve"> </w:t>
    </w:r>
    <w:r w:rsidRPr="00236064">
      <w:rPr>
        <w:sz w:val="18"/>
        <w:szCs w:val="18"/>
        <w:lang w:val="es-ES_tradnl"/>
      </w:rPr>
      <w:t>emitirlos.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6E2DF" w14:textId="77777777" w:rsidR="004F77E1" w:rsidRDefault="004F77E1" w:rsidP="004A504B">
      <w:r>
        <w:separator/>
      </w:r>
    </w:p>
  </w:footnote>
  <w:footnote w:type="continuationSeparator" w:id="0">
    <w:p w14:paraId="38290985" w14:textId="77777777" w:rsidR="004F77E1" w:rsidRDefault="004F77E1" w:rsidP="004A504B">
      <w:r>
        <w:continuationSeparator/>
      </w:r>
    </w:p>
  </w:footnote>
  <w:footnote w:id="1">
    <w:p w14:paraId="00CDEA85" w14:textId="60524089" w:rsidR="00720EE7" w:rsidRPr="007143C2" w:rsidRDefault="00720EE7" w:rsidP="00A83C1B">
      <w:pPr>
        <w:pStyle w:val="FootnoteText"/>
        <w:rPr>
          <w:lang w:val="es-ES_tradnl"/>
        </w:rPr>
      </w:pPr>
      <w:r w:rsidRPr="007143C2">
        <w:rPr>
          <w:rStyle w:val="FootnoteReference"/>
          <w:lang w:val="es-ES_tradnl"/>
        </w:rPr>
        <w:footnoteRef/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UNEP/OzL.Pro/ExCom/99/1</w:t>
      </w:r>
      <w:r w:rsidR="00BE3B0C" w:rsidRPr="007143C2">
        <w:rPr>
          <w:lang w:val="es-ES_tradnl"/>
        </w:rPr>
        <w:t>.</w:t>
      </w:r>
    </w:p>
  </w:footnote>
  <w:footnote w:id="2">
    <w:p w14:paraId="718A98F3" w14:textId="761CF265" w:rsidR="00A83C1B" w:rsidRPr="007143C2" w:rsidRDefault="00A83C1B" w:rsidP="00A83C1B">
      <w:pPr>
        <w:pStyle w:val="FootnoteText"/>
        <w:rPr>
          <w:lang w:val="es-ES_tradnl"/>
        </w:rPr>
      </w:pPr>
      <w:r w:rsidRPr="007143C2">
        <w:rPr>
          <w:rStyle w:val="FootnoteReference"/>
          <w:lang w:val="es-ES_tradnl"/>
        </w:rPr>
        <w:footnoteRef/>
      </w:r>
      <w:r w:rsidR="007665EA">
        <w:rPr>
          <w:lang w:val="es-ES_tradnl"/>
        </w:rPr>
        <w:t xml:space="preserve"> </w:t>
      </w:r>
      <w:r w:rsidR="00287538">
        <w:rPr>
          <w:lang w:val="es-ES_tradnl"/>
        </w:rPr>
        <w:t>C</w:t>
      </w:r>
      <w:r w:rsidR="00F1778B" w:rsidRPr="00F1778B">
        <w:rPr>
          <w:lang w:val="es-ES_tradnl"/>
        </w:rPr>
        <w:t>onforme</w:t>
      </w:r>
      <w:r w:rsidR="007665EA">
        <w:rPr>
          <w:lang w:val="es-ES_tradnl"/>
        </w:rPr>
        <w:t xml:space="preserve"> </w:t>
      </w:r>
      <w:r w:rsidR="00F1778B" w:rsidRPr="00F1778B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F1778B" w:rsidRPr="00F1778B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F1778B" w:rsidRPr="00F1778B">
        <w:rPr>
          <w:lang w:val="es-ES_tradnl"/>
        </w:rPr>
        <w:t>decisión</w:t>
      </w:r>
      <w:r w:rsidR="007665EA">
        <w:rPr>
          <w:lang w:val="es-ES_tradnl"/>
        </w:rPr>
        <w:t xml:space="preserve"> </w:t>
      </w:r>
      <w:r w:rsidR="00224C91">
        <w:rPr>
          <w:lang w:val="es-ES_tradnl"/>
        </w:rPr>
        <w:t>47/24</w:t>
      </w:r>
      <w:r w:rsidR="007665EA">
        <w:rPr>
          <w:lang w:val="es-ES_tradnl"/>
        </w:rPr>
        <w:t xml:space="preserve"> </w:t>
      </w:r>
      <w:r w:rsidR="00F1778B" w:rsidRPr="00F1778B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C87991">
        <w:rPr>
          <w:lang w:val="es-ES_tradnl"/>
        </w:rPr>
        <w:t>limita</w:t>
      </w:r>
      <w:r w:rsidR="007665EA">
        <w:rPr>
          <w:lang w:val="es-ES_tradnl"/>
        </w:rPr>
        <w:t xml:space="preserve"> </w:t>
      </w:r>
      <w:r w:rsidR="00640077" w:rsidRPr="00640077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640077" w:rsidRPr="00640077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640077" w:rsidRPr="00640077">
        <w:rPr>
          <w:lang w:val="es-ES_tradnl"/>
        </w:rPr>
        <w:t>3</w:t>
      </w:r>
      <w:r w:rsidR="007665EA">
        <w:rPr>
          <w:lang w:val="es-ES_tradnl"/>
        </w:rPr>
        <w:t xml:space="preserve"> </w:t>
      </w:r>
      <w:r w:rsidR="00640077" w:rsidRPr="00640077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640077" w:rsidRPr="00640077">
        <w:rPr>
          <w:lang w:val="es-ES_tradnl"/>
        </w:rPr>
        <w:t>ciento</w:t>
      </w:r>
      <w:r w:rsidR="007665EA">
        <w:rPr>
          <w:lang w:val="es-ES_tradnl"/>
        </w:rPr>
        <w:t xml:space="preserve"> </w:t>
      </w:r>
      <w:r w:rsidR="00640077" w:rsidRPr="00640077">
        <w:rPr>
          <w:lang w:val="es-ES_tradnl"/>
        </w:rPr>
        <w:t>anual</w:t>
      </w:r>
      <w:r w:rsidR="007665EA">
        <w:rPr>
          <w:lang w:val="es-ES_tradnl"/>
        </w:rPr>
        <w:t xml:space="preserve"> </w:t>
      </w:r>
      <w:r w:rsidR="00F1778B" w:rsidRPr="00F1778B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7A00F0">
        <w:rPr>
          <w:lang w:val="es-ES_tradnl"/>
        </w:rPr>
        <w:t>reajuste</w:t>
      </w:r>
      <w:r w:rsidR="007665EA">
        <w:rPr>
          <w:lang w:val="es-ES_tradnl"/>
        </w:rPr>
        <w:t xml:space="preserve"> </w:t>
      </w:r>
      <w:r w:rsidR="00F1778B" w:rsidRPr="00F1778B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F1778B" w:rsidRPr="00F1778B">
        <w:rPr>
          <w:lang w:val="es-ES_tradnl"/>
        </w:rPr>
        <w:t>presupuesto</w:t>
      </w:r>
      <w:r w:rsidR="007665EA">
        <w:rPr>
          <w:lang w:val="es-ES_tradnl"/>
        </w:rPr>
        <w:t xml:space="preserve"> </w:t>
      </w:r>
      <w:r w:rsidR="00F1778B" w:rsidRPr="00F1778B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D93CE6">
        <w:rPr>
          <w:lang w:val="es-ES_tradnl"/>
        </w:rPr>
        <w:t>PAC</w:t>
      </w:r>
      <w:r w:rsidR="00F1778B" w:rsidRPr="00F1778B">
        <w:rPr>
          <w:lang w:val="es-ES_tradnl"/>
        </w:rPr>
        <w:t>.</w:t>
      </w:r>
    </w:p>
  </w:footnote>
  <w:footnote w:id="3">
    <w:p w14:paraId="141415E1" w14:textId="054558B9" w:rsidR="006A7A65" w:rsidRPr="007143C2" w:rsidRDefault="006A7A65">
      <w:pPr>
        <w:pStyle w:val="FootnoteText"/>
        <w:rPr>
          <w:lang w:val="es-ES_tradnl"/>
        </w:rPr>
      </w:pPr>
      <w:r w:rsidRPr="007143C2">
        <w:rPr>
          <w:rStyle w:val="FootnoteReference"/>
          <w:lang w:val="es-ES_tradnl"/>
        </w:rPr>
        <w:footnoteRef/>
      </w:r>
      <w:r w:rsidR="007665EA">
        <w:rPr>
          <w:lang w:val="es-ES_tradnl"/>
        </w:rPr>
        <w:t xml:space="preserve"> </w:t>
      </w:r>
      <w:r w:rsidR="005C53AE">
        <w:rPr>
          <w:rFonts w:asciiTheme="majorBidi" w:hAnsiTheme="majorBidi" w:cstheme="majorBidi"/>
          <w:lang w:val="es-ES_tradnl"/>
        </w:rPr>
        <w:t>Tanto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5C53AE">
        <w:rPr>
          <w:rFonts w:asciiTheme="majorBidi" w:hAnsiTheme="majorBidi" w:cstheme="majorBidi"/>
          <w:lang w:val="es-ES_tradnl"/>
        </w:rPr>
        <w:t>s</w:t>
      </w:r>
      <w:r w:rsidR="009A11C1" w:rsidRPr="007143C2">
        <w:rPr>
          <w:rFonts w:asciiTheme="majorBidi" w:hAnsiTheme="majorBidi" w:cstheme="majorBidi"/>
          <w:lang w:val="es-ES_tradnl"/>
        </w:rPr>
        <w:t>ur-</w:t>
      </w:r>
      <w:r w:rsidR="005C53AE">
        <w:rPr>
          <w:rFonts w:asciiTheme="majorBidi" w:hAnsiTheme="majorBidi" w:cstheme="majorBidi"/>
          <w:lang w:val="es-ES_tradnl"/>
        </w:rPr>
        <w:t>sur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5C53AE">
        <w:rPr>
          <w:rFonts w:asciiTheme="majorBidi" w:hAnsiTheme="majorBidi" w:cstheme="majorBidi"/>
          <w:lang w:val="es-ES_tradnl"/>
        </w:rPr>
        <w:t>como</w:t>
      </w:r>
      <w:r w:rsidR="007665EA">
        <w:rPr>
          <w:rFonts w:asciiTheme="majorBidi" w:hAnsiTheme="majorBidi" w:cstheme="majorBidi"/>
          <w:lang w:val="es-ES_tradnl"/>
        </w:rPr>
        <w:t xml:space="preserve"> </w:t>
      </w:r>
      <w:r w:rsidR="00020F43" w:rsidRPr="007143C2">
        <w:rPr>
          <w:rFonts w:asciiTheme="majorBidi" w:hAnsiTheme="majorBidi" w:cstheme="majorBidi"/>
          <w:lang w:val="es-ES_tradnl"/>
        </w:rPr>
        <w:t>norte-sur</w:t>
      </w:r>
      <w:r w:rsidR="009A11C1" w:rsidRPr="007143C2">
        <w:rPr>
          <w:rFonts w:asciiTheme="majorBidi" w:hAnsiTheme="majorBidi" w:cstheme="majorBidi"/>
          <w:lang w:val="es-ES_tradnl"/>
        </w:rPr>
        <w:t>.</w:t>
      </w:r>
    </w:p>
  </w:footnote>
  <w:footnote w:id="4">
    <w:p w14:paraId="0DFF9487" w14:textId="33AB9CCC" w:rsidR="00624A75" w:rsidRPr="007143C2" w:rsidRDefault="00624A75">
      <w:pPr>
        <w:pStyle w:val="FootnoteText"/>
        <w:rPr>
          <w:lang w:val="es-ES_tradnl"/>
        </w:rPr>
      </w:pPr>
      <w:r w:rsidRPr="007143C2">
        <w:rPr>
          <w:rStyle w:val="FootnoteReference"/>
          <w:lang w:val="es-ES_tradnl"/>
        </w:rPr>
        <w:footnoteRef/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410B09">
        <w:rPr>
          <w:lang w:val="es-ES_tradnl"/>
        </w:rPr>
        <w:t>OMA</w:t>
      </w:r>
      <w:r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Oficina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Naciones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Unidas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contra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Droga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Delito,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7E71AB" w:rsidRPr="007E71AB">
        <w:rPr>
          <w:lang w:val="es-ES_tradnl"/>
        </w:rPr>
        <w:t>Agencia</w:t>
      </w:r>
      <w:r w:rsidR="007665EA">
        <w:rPr>
          <w:lang w:val="es-ES_tradnl"/>
        </w:rPr>
        <w:t xml:space="preserve"> </w:t>
      </w:r>
      <w:r w:rsidR="007E71AB" w:rsidRPr="007E71AB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E71AB" w:rsidRPr="007E71AB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7E71AB" w:rsidRPr="007E71AB">
        <w:rPr>
          <w:lang w:val="es-ES_tradnl"/>
        </w:rPr>
        <w:t>Unión</w:t>
      </w:r>
      <w:r w:rsidR="007665EA">
        <w:rPr>
          <w:lang w:val="es-ES_tradnl"/>
        </w:rPr>
        <w:t xml:space="preserve"> </w:t>
      </w:r>
      <w:r w:rsidR="007E71AB" w:rsidRPr="007E71AB">
        <w:rPr>
          <w:lang w:val="es-ES_tradnl"/>
        </w:rPr>
        <w:t>Europea</w:t>
      </w:r>
      <w:r w:rsidR="007665EA">
        <w:rPr>
          <w:lang w:val="es-ES_tradnl"/>
        </w:rPr>
        <w:t xml:space="preserve"> </w:t>
      </w:r>
      <w:r w:rsidR="007E71AB" w:rsidRPr="007E71AB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7E71AB" w:rsidRPr="007E71AB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7E71AB" w:rsidRPr="007E71AB">
        <w:rPr>
          <w:lang w:val="es-ES_tradnl"/>
        </w:rPr>
        <w:t>Cooperación</w:t>
      </w:r>
      <w:r w:rsidR="007665EA">
        <w:rPr>
          <w:lang w:val="es-ES_tradnl"/>
        </w:rPr>
        <w:t xml:space="preserve"> </w:t>
      </w:r>
      <w:r w:rsidR="007E71AB" w:rsidRPr="007E71AB">
        <w:rPr>
          <w:lang w:val="es-ES_tradnl"/>
        </w:rPr>
        <w:t>Policial</w:t>
      </w:r>
      <w:r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Oficina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Europea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Lucha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contra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Fraude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BF24B9">
        <w:rPr>
          <w:lang w:val="es-ES_tradnl"/>
        </w:rPr>
        <w:t>otras</w:t>
      </w:r>
      <w:r w:rsidR="007665EA">
        <w:rPr>
          <w:lang w:val="es-ES_tradnl"/>
        </w:rPr>
        <w:t xml:space="preserve"> </w:t>
      </w:r>
      <w:r w:rsidR="00BF24B9">
        <w:rPr>
          <w:lang w:val="es-ES_tradnl"/>
        </w:rPr>
        <w:t>entidades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internacionales.</w:t>
      </w:r>
    </w:p>
  </w:footnote>
  <w:footnote w:id="5">
    <w:p w14:paraId="3FC09D3D" w14:textId="321CEC62" w:rsidR="004E2752" w:rsidRPr="007143C2" w:rsidRDefault="004E2752">
      <w:pPr>
        <w:pStyle w:val="FootnoteText"/>
        <w:rPr>
          <w:lang w:val="es-ES_tradnl"/>
        </w:rPr>
      </w:pPr>
      <w:r w:rsidRPr="007143C2">
        <w:rPr>
          <w:rStyle w:val="FootnoteReference"/>
          <w:lang w:val="es-ES_tradnl"/>
        </w:rPr>
        <w:footnoteRef/>
      </w:r>
      <w:r w:rsidR="007665EA">
        <w:rPr>
          <w:lang w:val="es-ES_tradnl"/>
        </w:rPr>
        <w:t xml:space="preserve"> </w:t>
      </w:r>
      <w:r w:rsidR="0091621C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91621C" w:rsidRPr="007143C2">
        <w:rPr>
          <w:lang w:val="es-ES_tradnl"/>
        </w:rPr>
        <w:t>ediciones</w:t>
      </w:r>
      <w:r w:rsidR="007665EA">
        <w:rPr>
          <w:lang w:val="es-ES_tradnl"/>
        </w:rPr>
        <w:t xml:space="preserve"> </w:t>
      </w:r>
      <w:r w:rsidR="0091621C" w:rsidRPr="00114AA5">
        <w:rPr>
          <w:lang w:val="es-ES_tradnl"/>
        </w:rPr>
        <w:t>11ª</w:t>
      </w:r>
      <w:r w:rsidR="007665EA">
        <w:rPr>
          <w:lang w:val="es-ES_tradnl"/>
        </w:rPr>
        <w:t xml:space="preserve"> </w:t>
      </w:r>
      <w:r w:rsidR="0091621C" w:rsidRPr="00114AA5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91621C" w:rsidRPr="00114AA5">
        <w:rPr>
          <w:lang w:val="es-ES_tradnl"/>
        </w:rPr>
        <w:t>12ª</w:t>
      </w:r>
      <w:r w:rsidR="007665EA">
        <w:rPr>
          <w:lang w:val="es-ES_tradnl"/>
        </w:rPr>
        <w:t xml:space="preserve"> </w:t>
      </w:r>
      <w:r w:rsidRPr="00114AA5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Operación</w:t>
      </w:r>
      <w:r w:rsidR="007665EA">
        <w:rPr>
          <w:lang w:val="es-ES_tradnl"/>
        </w:rPr>
        <w:t xml:space="preserve"> </w:t>
      </w:r>
      <w:r w:rsidR="001F7D90" w:rsidRPr="007143C2">
        <w:rPr>
          <w:lang w:val="es-ES_tradnl"/>
        </w:rPr>
        <w:t>Demeter</w:t>
      </w:r>
      <w:r w:rsidR="00B76589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E049E2">
        <w:rPr>
          <w:lang w:val="es-ES_tradnl"/>
        </w:rPr>
        <w:t>procedimiento</w:t>
      </w:r>
      <w:r w:rsidR="007665EA">
        <w:rPr>
          <w:lang w:val="es-ES_tradnl"/>
        </w:rPr>
        <w:t xml:space="preserve"> </w:t>
      </w:r>
      <w:r w:rsidR="007C704A" w:rsidRPr="007C704A">
        <w:rPr>
          <w:lang w:val="es-ES_tradnl"/>
        </w:rPr>
        <w:t xml:space="preserve">mundial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fiscalización</w:t>
      </w:r>
      <w:r w:rsidR="007665EA">
        <w:rPr>
          <w:lang w:val="es-ES_tradnl"/>
        </w:rPr>
        <w:t xml:space="preserve"> </w:t>
      </w:r>
      <w:r w:rsidR="00333321">
        <w:rPr>
          <w:lang w:val="es-ES_tradnl"/>
        </w:rPr>
        <w:t>aduanera</w:t>
      </w:r>
      <w:r w:rsidR="007665EA">
        <w:rPr>
          <w:lang w:val="es-ES_tradnl"/>
        </w:rPr>
        <w:t xml:space="preserve"> </w:t>
      </w:r>
      <w:r w:rsidR="00E049E2">
        <w:rPr>
          <w:lang w:val="es-ES_tradnl"/>
        </w:rPr>
        <w:t>coordinado</w:t>
      </w:r>
      <w:r w:rsidR="00146B85">
        <w:rPr>
          <w:lang w:val="es-ES_tradnl"/>
        </w:rPr>
        <w:t xml:space="preserve"> </w:t>
      </w:r>
      <w:r w:rsidR="00861B85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B76589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B76589" w:rsidRPr="007143C2">
        <w:rPr>
          <w:lang w:val="es-ES_tradnl"/>
        </w:rPr>
        <w:t>OMA</w:t>
      </w:r>
      <w:r w:rsidR="007665EA">
        <w:rPr>
          <w:lang w:val="es-ES_tradnl"/>
        </w:rPr>
        <w:t xml:space="preserve"> </w:t>
      </w:r>
      <w:r w:rsidR="00861B85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combatir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comercio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transfronterizo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ilícito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residuos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sustancias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nocivas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medio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ambiente.</w:t>
      </w:r>
    </w:p>
  </w:footnote>
  <w:footnote w:id="6">
    <w:p w14:paraId="51BB9F6A" w14:textId="00790D30" w:rsidR="00230CCD" w:rsidRPr="007143C2" w:rsidRDefault="00230CCD" w:rsidP="00230CCD">
      <w:pPr>
        <w:pStyle w:val="FootnoteText"/>
        <w:rPr>
          <w:lang w:val="es-ES_tradnl"/>
        </w:rPr>
      </w:pPr>
      <w:r w:rsidRPr="007143C2">
        <w:rPr>
          <w:rStyle w:val="FootnoteReference"/>
          <w:lang w:val="es-ES_tradnl"/>
        </w:rPr>
        <w:footnoteRef/>
      </w:r>
      <w:r w:rsidR="007665EA">
        <w:rPr>
          <w:lang w:val="es-ES_tradnl"/>
        </w:rPr>
        <w:t xml:space="preserve"> </w:t>
      </w:r>
      <w:r w:rsidR="00607766" w:rsidRPr="00607766">
        <w:rPr>
          <w:lang w:val="es-ES_tradnl"/>
        </w:rPr>
        <w:t>Sociedad</w:t>
      </w:r>
      <w:r w:rsidR="007665EA">
        <w:rPr>
          <w:lang w:val="es-ES_tradnl"/>
        </w:rPr>
        <w:t xml:space="preserve"> </w:t>
      </w:r>
      <w:r w:rsidR="00607766" w:rsidRPr="00607766">
        <w:rPr>
          <w:lang w:val="es-ES_tradnl"/>
        </w:rPr>
        <w:t>Americana</w:t>
      </w:r>
      <w:r w:rsidR="007665EA">
        <w:rPr>
          <w:lang w:val="es-ES_tradnl"/>
        </w:rPr>
        <w:t xml:space="preserve"> </w:t>
      </w:r>
      <w:r w:rsidR="00607766" w:rsidRPr="00607766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607766" w:rsidRPr="00607766">
        <w:rPr>
          <w:lang w:val="es-ES_tradnl"/>
        </w:rPr>
        <w:t>Ingenieros</w:t>
      </w:r>
      <w:r w:rsidR="007665EA">
        <w:rPr>
          <w:lang w:val="es-ES_tradnl"/>
        </w:rPr>
        <w:t xml:space="preserve"> </w:t>
      </w:r>
      <w:r w:rsidR="00607766" w:rsidRPr="00607766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607766" w:rsidRPr="00607766">
        <w:rPr>
          <w:lang w:val="es-ES_tradnl"/>
        </w:rPr>
        <w:t>Calefacción,</w:t>
      </w:r>
      <w:r w:rsidR="007665EA">
        <w:rPr>
          <w:lang w:val="es-ES_tradnl"/>
        </w:rPr>
        <w:t xml:space="preserve"> </w:t>
      </w:r>
      <w:r w:rsidR="00607766" w:rsidRPr="00607766">
        <w:rPr>
          <w:lang w:val="es-ES_tradnl"/>
        </w:rPr>
        <w:t>Refrigeraci</w:t>
      </w:r>
      <w:r w:rsidR="00607766">
        <w:rPr>
          <w:lang w:val="es-ES_tradnl"/>
        </w:rPr>
        <w:t>ón</w:t>
      </w:r>
      <w:r w:rsidR="007665EA">
        <w:rPr>
          <w:lang w:val="es-ES_tradnl"/>
        </w:rPr>
        <w:t xml:space="preserve"> </w:t>
      </w:r>
      <w:r w:rsidR="00607766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607766">
        <w:rPr>
          <w:lang w:val="es-ES_tradnl"/>
        </w:rPr>
        <w:t>Aire</w:t>
      </w:r>
      <w:r w:rsidR="007665EA">
        <w:rPr>
          <w:lang w:val="es-ES_tradnl"/>
        </w:rPr>
        <w:t xml:space="preserve"> </w:t>
      </w:r>
      <w:r w:rsidR="00607766">
        <w:rPr>
          <w:lang w:val="es-ES_tradnl"/>
        </w:rPr>
        <w:t>Acondicionado.</w:t>
      </w:r>
    </w:p>
  </w:footnote>
  <w:footnote w:id="7">
    <w:p w14:paraId="7529AC4C" w14:textId="7B38908F" w:rsidR="00514645" w:rsidRPr="007143C2" w:rsidRDefault="00514645" w:rsidP="00514645">
      <w:pPr>
        <w:pStyle w:val="FootnoteText"/>
        <w:rPr>
          <w:lang w:val="es-ES_tradnl"/>
        </w:rPr>
      </w:pPr>
      <w:r w:rsidRPr="007143C2">
        <w:rPr>
          <w:rStyle w:val="FootnoteReference"/>
          <w:lang w:val="es-ES_tradnl"/>
        </w:rPr>
        <w:footnoteRef/>
      </w:r>
      <w:r w:rsidR="007665EA">
        <w:rPr>
          <w:lang w:val="es-ES_tradnl"/>
        </w:rPr>
        <w:t xml:space="preserve"> </w:t>
      </w:r>
      <w:r w:rsidR="00675A98" w:rsidRPr="007143C2">
        <w:rPr>
          <w:lang w:val="es-ES_tradnl"/>
        </w:rPr>
        <w:t>Decisión</w:t>
      </w:r>
      <w:r w:rsidR="007665EA">
        <w:rPr>
          <w:lang w:val="es-ES_tradnl"/>
        </w:rPr>
        <w:t xml:space="preserve"> </w:t>
      </w:r>
      <w:r w:rsidR="00675A98" w:rsidRPr="007143C2">
        <w:rPr>
          <w:lang w:val="es-ES_tradnl"/>
        </w:rPr>
        <w:t>9</w:t>
      </w:r>
      <w:r w:rsidR="00675A98" w:rsidRPr="00C63941">
        <w:rPr>
          <w:lang w:val="es-ES_tradnl"/>
        </w:rPr>
        <w:t>6/28.</w:t>
      </w:r>
      <w:r w:rsidR="007665EA">
        <w:rPr>
          <w:lang w:val="es-ES_tradnl"/>
        </w:rPr>
        <w:t xml:space="preserve"> </w:t>
      </w:r>
      <w:r w:rsidR="00CD26B1"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7D28C3" w:rsidRPr="007143C2">
        <w:rPr>
          <w:lang w:val="es-ES_tradnl"/>
        </w:rPr>
        <w:t>ejecución</w:t>
      </w:r>
      <w:r w:rsidR="007665EA">
        <w:rPr>
          <w:lang w:val="es-ES_tradnl"/>
        </w:rPr>
        <w:t xml:space="preserve"> </w:t>
      </w:r>
      <w:r w:rsidR="00571B7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F5460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49190F">
        <w:rPr>
          <w:lang w:val="es-ES_tradnl"/>
        </w:rPr>
        <w:t>f</w:t>
      </w:r>
      <w:r w:rsidR="00571B73" w:rsidRPr="00571B73">
        <w:rPr>
          <w:lang w:val="es-ES_tradnl"/>
        </w:rPr>
        <w:t>ase</w:t>
      </w:r>
      <w:r w:rsidR="007665EA">
        <w:rPr>
          <w:lang w:val="es-ES_tradnl"/>
        </w:rPr>
        <w:t xml:space="preserve"> </w:t>
      </w:r>
      <w:r w:rsidR="00571B73" w:rsidRPr="00571B73">
        <w:rPr>
          <w:lang w:val="es-ES_tradnl"/>
        </w:rPr>
        <w:t>I</w:t>
      </w:r>
      <w:r w:rsidR="007665EA">
        <w:rPr>
          <w:lang w:val="es-ES_tradnl"/>
        </w:rPr>
        <w:t xml:space="preserve"> </w:t>
      </w:r>
      <w:r w:rsidR="004264CC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EE4F81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EE4F81">
        <w:rPr>
          <w:lang w:val="es-ES_tradnl"/>
        </w:rPr>
        <w:t>período</w:t>
      </w:r>
      <w:r w:rsidR="007665EA">
        <w:rPr>
          <w:lang w:val="es-ES_tradnl"/>
        </w:rPr>
        <w:t xml:space="preserve"> </w:t>
      </w:r>
      <w:r w:rsidR="003832E3" w:rsidRPr="007143C2">
        <w:rPr>
          <w:lang w:val="es-ES_tradnl"/>
        </w:rPr>
        <w:t>2023</w:t>
      </w:r>
      <w:r w:rsidR="007D28C3" w:rsidRPr="007143C2">
        <w:rPr>
          <w:lang w:val="es-ES_tradnl"/>
        </w:rPr>
        <w:t>-2024</w:t>
      </w:r>
      <w:r w:rsidR="007665EA">
        <w:rPr>
          <w:lang w:val="es-ES_tradnl"/>
        </w:rPr>
        <w:t xml:space="preserve"> </w:t>
      </w:r>
      <w:r w:rsidR="00B3409F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B3409F">
        <w:rPr>
          <w:lang w:val="es-ES_tradnl"/>
        </w:rPr>
        <w:t>aprobó</w:t>
      </w:r>
      <w:r w:rsidR="007665EA">
        <w:rPr>
          <w:lang w:val="es-ES_tradnl"/>
        </w:rPr>
        <w:t xml:space="preserve"> </w:t>
      </w:r>
      <w:r w:rsidR="00AC3B81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AC3B81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CD26B1" w:rsidRPr="00CD26B1">
        <w:rPr>
          <w:lang w:val="es-ES_tradnl"/>
        </w:rPr>
        <w:t>91ª</w:t>
      </w:r>
      <w:r w:rsidR="007665EA">
        <w:rPr>
          <w:lang w:val="es-ES_tradnl"/>
        </w:rPr>
        <w:t xml:space="preserve"> </w:t>
      </w:r>
      <w:r w:rsidR="00CD26B1" w:rsidRPr="00CD26B1">
        <w:rPr>
          <w:lang w:val="es-ES_tradnl"/>
        </w:rPr>
        <w:t>reunión</w:t>
      </w:r>
      <w:r w:rsidR="007665EA">
        <w:rPr>
          <w:lang w:val="es-ES_tradnl"/>
        </w:rPr>
        <w:t xml:space="preserve"> </w:t>
      </w:r>
      <w:r w:rsidR="00CD26B1" w:rsidRPr="00CD26B1">
        <w:rPr>
          <w:lang w:val="es-ES_tradnl"/>
        </w:rPr>
        <w:t>(decisión</w:t>
      </w:r>
      <w:r w:rsidR="007665EA">
        <w:rPr>
          <w:lang w:val="es-ES_tradnl"/>
        </w:rPr>
        <w:t xml:space="preserve"> </w:t>
      </w:r>
      <w:r w:rsidR="00CD26B1" w:rsidRPr="00CD26B1">
        <w:rPr>
          <w:lang w:val="es-ES_tradnl"/>
        </w:rPr>
        <w:t>91/42)</w:t>
      </w:r>
      <w:r w:rsidR="00675A98" w:rsidRPr="007143C2">
        <w:rPr>
          <w:lang w:val="es-ES_tradnl"/>
        </w:rPr>
        <w:t>.</w:t>
      </w:r>
    </w:p>
  </w:footnote>
  <w:footnote w:id="8">
    <w:p w14:paraId="3650C0B1" w14:textId="6D0FB834" w:rsidR="00582316" w:rsidRPr="007143C2" w:rsidRDefault="00582316">
      <w:pPr>
        <w:pStyle w:val="FootnoteText"/>
        <w:rPr>
          <w:lang w:val="es-ES_tradnl"/>
        </w:rPr>
      </w:pPr>
      <w:r w:rsidRPr="007143C2">
        <w:rPr>
          <w:rStyle w:val="FootnoteReference"/>
          <w:lang w:val="es-ES_tradnl"/>
        </w:rPr>
        <w:footnoteRef/>
      </w:r>
      <w:r w:rsidR="007665EA">
        <w:rPr>
          <w:lang w:val="es-ES_tradnl"/>
        </w:rPr>
        <w:t xml:space="preserve"> </w:t>
      </w:r>
      <w:r w:rsidR="00B4657B">
        <w:rPr>
          <w:lang w:val="es-ES_tradnl"/>
        </w:rPr>
        <w:t>Conforme</w:t>
      </w:r>
      <w:r w:rsidR="007665EA">
        <w:rPr>
          <w:lang w:val="es-ES_tradnl"/>
        </w:rPr>
        <w:t xml:space="preserve"> </w:t>
      </w:r>
      <w:r w:rsidR="00B4657B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B4657B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6E5DC1" w:rsidRPr="007143C2">
        <w:rPr>
          <w:lang w:val="es-ES_tradnl"/>
        </w:rPr>
        <w:t>decisión</w:t>
      </w:r>
      <w:r w:rsidR="007665EA">
        <w:rPr>
          <w:lang w:val="es-ES_tradnl"/>
        </w:rPr>
        <w:t xml:space="preserve"> </w:t>
      </w:r>
      <w:r w:rsidR="006E5DC1" w:rsidRPr="007143C2">
        <w:rPr>
          <w:lang w:val="es-ES_tradnl"/>
        </w:rPr>
        <w:t>93/95</w:t>
      </w:r>
      <w:r w:rsidR="007665EA">
        <w:rPr>
          <w:lang w:val="es-ES_tradnl"/>
        </w:rPr>
        <w:t xml:space="preserve"> </w:t>
      </w:r>
      <w:r w:rsidR="00586415">
        <w:rPr>
          <w:lang w:val="es-ES_tradnl"/>
        </w:rPr>
        <w:t>e)</w:t>
      </w:r>
      <w:r w:rsidR="00EE47FF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795ABC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6E5DC1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AB3631" w:rsidRPr="00AB3631">
        <w:rPr>
          <w:lang w:val="es-ES_tradnl"/>
        </w:rPr>
        <w:t>punto</w:t>
      </w:r>
      <w:r w:rsidR="007665EA">
        <w:rPr>
          <w:lang w:val="es-ES_tradnl"/>
        </w:rPr>
        <w:t xml:space="preserve"> </w:t>
      </w:r>
      <w:r w:rsidR="00AB3631" w:rsidRPr="00AB3631">
        <w:rPr>
          <w:lang w:val="es-ES_tradnl"/>
        </w:rPr>
        <w:t>18</w:t>
      </w:r>
      <w:r w:rsidR="007665EA">
        <w:rPr>
          <w:lang w:val="es-ES_tradnl"/>
        </w:rPr>
        <w:t xml:space="preserve"> </w:t>
      </w:r>
      <w:r w:rsidR="00AB3631" w:rsidRPr="00AB3631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B3631" w:rsidRPr="00AB3631">
        <w:rPr>
          <w:lang w:val="es-ES_tradnl"/>
        </w:rPr>
        <w:t>orden</w:t>
      </w:r>
      <w:r w:rsidR="007665EA">
        <w:rPr>
          <w:lang w:val="es-ES_tradnl"/>
        </w:rPr>
        <w:t xml:space="preserve"> </w:t>
      </w:r>
      <w:r w:rsidR="00AB3631" w:rsidRPr="00AB3631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B3631" w:rsidRPr="00AB3631">
        <w:rPr>
          <w:lang w:val="es-ES_tradnl"/>
        </w:rPr>
        <w:t>día</w:t>
      </w:r>
      <w:r w:rsidR="007665EA">
        <w:rPr>
          <w:lang w:val="es-ES_tradnl"/>
        </w:rPr>
        <w:t xml:space="preserve"> </w:t>
      </w:r>
      <w:r w:rsidR="00AB3631" w:rsidRPr="00AB3631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B3631" w:rsidRPr="00AB3631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AB3631" w:rsidRPr="00AB3631">
        <w:rPr>
          <w:lang w:val="es-ES_tradnl"/>
        </w:rPr>
        <w:t>presente</w:t>
      </w:r>
      <w:r w:rsidR="007665EA">
        <w:rPr>
          <w:lang w:val="es-ES_tradnl"/>
        </w:rPr>
        <w:t xml:space="preserve"> </w:t>
      </w:r>
      <w:r w:rsidR="00AB3631" w:rsidRPr="00AB3631">
        <w:rPr>
          <w:lang w:val="es-ES_tradnl"/>
        </w:rPr>
        <w:t>reunión</w:t>
      </w:r>
      <w:r w:rsidR="007665EA">
        <w:rPr>
          <w:lang w:val="es-ES_tradnl"/>
        </w:rPr>
        <w:t xml:space="preserve"> </w:t>
      </w:r>
      <w:r w:rsidR="00795ABC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E127B2">
        <w:rPr>
          <w:lang w:val="es-ES_tradnl"/>
        </w:rPr>
        <w:t>analizará</w:t>
      </w:r>
      <w:r w:rsidR="007665EA">
        <w:rPr>
          <w:lang w:val="es-ES_tradnl"/>
        </w:rPr>
        <w:t xml:space="preserve"> </w:t>
      </w:r>
      <w:r w:rsidR="00165C62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165C62" w:rsidRPr="007143C2">
        <w:rPr>
          <w:lang w:val="es-ES_tradnl"/>
        </w:rPr>
        <w:t>régimen</w:t>
      </w:r>
      <w:r w:rsidR="007665EA">
        <w:rPr>
          <w:lang w:val="es-ES_tradnl"/>
        </w:rPr>
        <w:t xml:space="preserve"> </w:t>
      </w:r>
      <w:r w:rsidR="00165C62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65C62" w:rsidRPr="007143C2">
        <w:rPr>
          <w:lang w:val="es-ES_tradnl"/>
        </w:rPr>
        <w:t>costos</w:t>
      </w:r>
      <w:r w:rsidR="007665EA">
        <w:rPr>
          <w:lang w:val="es-ES_tradnl"/>
        </w:rPr>
        <w:t xml:space="preserve"> </w:t>
      </w:r>
      <w:r w:rsidR="00165C62" w:rsidRPr="007143C2">
        <w:rPr>
          <w:lang w:val="es-ES_tradnl"/>
        </w:rPr>
        <w:t>administrativos</w:t>
      </w:r>
      <w:r w:rsidR="007665EA">
        <w:rPr>
          <w:lang w:val="es-ES_tradnl"/>
        </w:rPr>
        <w:t xml:space="preserve"> </w:t>
      </w:r>
      <w:r w:rsidR="00165C62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165C62" w:rsidRPr="007143C2">
        <w:rPr>
          <w:lang w:val="es-ES_tradnl"/>
        </w:rPr>
        <w:t>presupuesto</w:t>
      </w:r>
      <w:r w:rsidR="007665EA">
        <w:rPr>
          <w:lang w:val="es-ES_tradnl"/>
        </w:rPr>
        <w:t xml:space="preserve"> </w:t>
      </w:r>
      <w:r w:rsidR="00853FB0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165C62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165C62" w:rsidRPr="007143C2">
        <w:rPr>
          <w:lang w:val="es-ES_tradnl"/>
        </w:rPr>
        <w:t>unidades</w:t>
      </w:r>
      <w:r w:rsidR="007665EA">
        <w:rPr>
          <w:lang w:val="es-ES_tradnl"/>
        </w:rPr>
        <w:t xml:space="preserve"> </w:t>
      </w:r>
      <w:r w:rsidR="00165C62" w:rsidRPr="007143C2">
        <w:rPr>
          <w:lang w:val="es-ES_tradnl"/>
        </w:rPr>
        <w:t>centrales</w:t>
      </w:r>
      <w:r w:rsidR="007665EA" w:rsidRPr="00D371CA">
        <w:rPr>
          <w:lang w:val="es-ES"/>
        </w:rPr>
        <w:t xml:space="preserve"> </w:t>
      </w:r>
      <w:r w:rsidR="007E2CBC" w:rsidRPr="007E2CBC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7E2CBC" w:rsidRPr="007E2CBC">
        <w:rPr>
          <w:lang w:val="es-ES_tradnl"/>
        </w:rPr>
        <w:t>Fondo</w:t>
      </w:r>
      <w:r w:rsidR="007665EA">
        <w:rPr>
          <w:lang w:val="es-ES_tradnl"/>
        </w:rPr>
        <w:t xml:space="preserve"> </w:t>
      </w:r>
      <w:r w:rsidR="007E2CBC" w:rsidRPr="007E2CBC">
        <w:rPr>
          <w:lang w:val="es-ES_tradnl"/>
        </w:rPr>
        <w:t>Multilateral</w:t>
      </w:r>
      <w:r w:rsidR="00EE47FF"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586415">
        <w:rPr>
          <w:lang w:val="es-ES_tradnl"/>
        </w:rPr>
        <w:t>según</w:t>
      </w:r>
      <w:r w:rsidR="007665EA">
        <w:rPr>
          <w:lang w:val="es-ES_tradnl"/>
        </w:rPr>
        <w:t xml:space="preserve"> </w:t>
      </w:r>
      <w:r w:rsidR="00586415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FC48A0" w:rsidRPr="007143C2">
        <w:rPr>
          <w:lang w:val="es-ES_tradnl"/>
        </w:rPr>
        <w:t>recoge</w:t>
      </w:r>
      <w:r w:rsidR="007665EA">
        <w:rPr>
          <w:lang w:val="es-ES_tradnl"/>
        </w:rPr>
        <w:t xml:space="preserve"> </w:t>
      </w:r>
      <w:r w:rsidR="00586415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FC48A0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FC48A0" w:rsidRPr="007143C2">
        <w:rPr>
          <w:lang w:val="es-ES_tradnl"/>
        </w:rPr>
        <w:t>documento</w:t>
      </w:r>
      <w:r w:rsidR="007665EA">
        <w:rPr>
          <w:lang w:val="es-ES_tradnl"/>
        </w:rPr>
        <w:t xml:space="preserve"> </w:t>
      </w:r>
      <w:r w:rsidR="00FC48A0" w:rsidRPr="007143C2">
        <w:rPr>
          <w:lang w:val="es-ES_tradnl"/>
        </w:rPr>
        <w:t>UNEP/OzL.</w:t>
      </w:r>
      <w:r w:rsidR="00EE47FF" w:rsidRPr="007143C2">
        <w:rPr>
          <w:lang w:val="es-ES_tradnl"/>
        </w:rPr>
        <w:t>Pro/ExCom/99/87</w:t>
      </w:r>
      <w:r w:rsidR="002B64D6" w:rsidRPr="007143C2">
        <w:rPr>
          <w:lang w:val="es-ES_tradnl"/>
        </w:rPr>
        <w:t>.</w:t>
      </w:r>
    </w:p>
  </w:footnote>
  <w:footnote w:id="9">
    <w:p w14:paraId="698F8921" w14:textId="7630052B" w:rsidR="00091E16" w:rsidRPr="007143C2" w:rsidRDefault="00091E16">
      <w:pPr>
        <w:pStyle w:val="FootnoteText"/>
        <w:rPr>
          <w:lang w:val="es-ES_tradnl"/>
        </w:rPr>
      </w:pPr>
      <w:r w:rsidRPr="007143C2">
        <w:rPr>
          <w:rStyle w:val="FootnoteReference"/>
          <w:lang w:val="es-ES_tradnl"/>
        </w:rPr>
        <w:footnoteRef/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1.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Fortalecer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capacidad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27BD2">
        <w:rPr>
          <w:lang w:val="es-ES_tradnl"/>
        </w:rPr>
        <w:t>países</w:t>
      </w:r>
      <w:r w:rsidR="007665EA">
        <w:rPr>
          <w:lang w:val="es-ES_tradnl"/>
        </w:rPr>
        <w:t xml:space="preserve"> </w:t>
      </w:r>
      <w:r w:rsidR="00727BD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27BD2">
        <w:rPr>
          <w:lang w:val="es-ES_tradnl"/>
        </w:rPr>
        <w:t>bajo</w:t>
      </w:r>
      <w:r w:rsidR="007665EA">
        <w:rPr>
          <w:lang w:val="es-ES_tradnl"/>
        </w:rPr>
        <w:t xml:space="preserve"> </w:t>
      </w:r>
      <w:r w:rsidR="00727BD2">
        <w:rPr>
          <w:lang w:val="es-ES_tradnl"/>
        </w:rPr>
        <w:t>consumo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implementar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sistemas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licencias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cuotas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recopilar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datos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tendencias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consumo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HFC;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2.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Asistir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03104C">
        <w:rPr>
          <w:lang w:val="es-ES_tradnl"/>
        </w:rPr>
        <w:t>ONO</w:t>
      </w:r>
      <w:r w:rsidR="007665EA">
        <w:rPr>
          <w:lang w:val="es-ES_tradnl"/>
        </w:rPr>
        <w:t xml:space="preserve"> </w:t>
      </w:r>
      <w:r w:rsidR="007579CB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6C23B6">
        <w:rPr>
          <w:lang w:val="es-ES_tradnl"/>
        </w:rPr>
        <w:t>detectar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consumo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9664FC" w:rsidRPr="009664FC">
        <w:rPr>
          <w:lang w:val="es-ES_tradnl"/>
        </w:rPr>
        <w:t>subsector</w:t>
      </w:r>
      <w:r w:rsidR="007665EA">
        <w:rPr>
          <w:lang w:val="es-ES_tradnl"/>
        </w:rPr>
        <w:t xml:space="preserve"> </w:t>
      </w:r>
      <w:r w:rsidR="009664FC" w:rsidRPr="009664F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664FC" w:rsidRPr="009664FC">
        <w:rPr>
          <w:lang w:val="es-ES_tradnl"/>
        </w:rPr>
        <w:t>empresas</w:t>
      </w:r>
      <w:r w:rsidR="007665EA">
        <w:rPr>
          <w:lang w:val="es-ES_tradnl"/>
        </w:rPr>
        <w:t xml:space="preserve"> </w:t>
      </w:r>
      <w:r w:rsidR="009664FC" w:rsidRPr="009664FC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="009664FC" w:rsidRPr="009664FC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9664FC" w:rsidRPr="009664FC">
        <w:rPr>
          <w:lang w:val="es-ES_tradnl"/>
        </w:rPr>
        <w:t>instalación</w:t>
      </w:r>
      <w:r w:rsidR="007665EA">
        <w:rPr>
          <w:lang w:val="es-ES_tradnl"/>
        </w:rPr>
        <w:t xml:space="preserve"> </w:t>
      </w:r>
      <w:r w:rsidR="009664FC" w:rsidRPr="009664FC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9664FC" w:rsidRPr="009664FC">
        <w:rPr>
          <w:lang w:val="es-ES_tradnl"/>
        </w:rPr>
        <w:t>montaje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577D4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2170DC">
        <w:rPr>
          <w:lang w:val="es-ES_tradnl"/>
        </w:rPr>
        <w:t>convertir</w:t>
      </w:r>
      <w:r w:rsidR="00D700C7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alternativas</w:t>
      </w:r>
      <w:r w:rsidR="007665EA">
        <w:rPr>
          <w:lang w:val="es-ES_tradnl"/>
        </w:rPr>
        <w:t xml:space="preserve"> </w:t>
      </w:r>
      <w:r w:rsidR="00045EFA" w:rsidRPr="007143C2">
        <w:rPr>
          <w:lang w:val="es-ES_tradnl"/>
        </w:rPr>
        <w:t>ecoenergéticas</w:t>
      </w:r>
      <w:r w:rsidR="007665EA">
        <w:rPr>
          <w:lang w:val="es-ES_tradnl"/>
        </w:rPr>
        <w:t xml:space="preserve"> </w:t>
      </w:r>
      <w:r w:rsidR="00045EFA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045EFA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045EFA" w:rsidRPr="007143C2">
        <w:rPr>
          <w:lang w:val="es-ES_tradnl"/>
        </w:rPr>
        <w:t>bajo</w:t>
      </w:r>
      <w:r w:rsidR="007665EA">
        <w:rPr>
          <w:lang w:val="es-ES_tradnl"/>
        </w:rPr>
        <w:t xml:space="preserve"> </w:t>
      </w:r>
      <w:r w:rsidR="00045EFA" w:rsidRPr="007143C2">
        <w:rPr>
          <w:lang w:val="es-ES_tradnl"/>
        </w:rPr>
        <w:t>PCA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mediante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="00AB486F" w:rsidRPr="00AB486F">
        <w:rPr>
          <w:lang w:val="es-ES_tradnl"/>
        </w:rPr>
        <w:t>sin</w:t>
      </w:r>
      <w:r w:rsidR="007665EA">
        <w:rPr>
          <w:lang w:val="es-ES_tradnl"/>
        </w:rPr>
        <w:t xml:space="preserve"> </w:t>
      </w:r>
      <w:r w:rsidR="00AB486F" w:rsidRPr="00AB486F">
        <w:rPr>
          <w:lang w:val="es-ES_tradnl"/>
        </w:rPr>
        <w:t>inversión</w:t>
      </w:r>
      <w:r w:rsidR="00DC22E8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3.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Capacitar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personal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4E64BB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materia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eficiencia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energética</w:t>
      </w:r>
      <w:r w:rsidR="007665EA">
        <w:rPr>
          <w:lang w:val="es-ES_tradnl"/>
        </w:rPr>
        <w:t xml:space="preserve"> </w:t>
      </w:r>
      <w:r w:rsidR="00705C07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9D7BD4">
        <w:rPr>
          <w:lang w:val="es-ES_tradnl"/>
        </w:rPr>
        <w:t>normas</w:t>
      </w:r>
      <w:r w:rsidR="007665EA">
        <w:rPr>
          <w:lang w:val="es-ES_tradnl"/>
        </w:rPr>
        <w:t xml:space="preserve"> </w:t>
      </w:r>
      <w:r w:rsidR="009D7BD4">
        <w:rPr>
          <w:lang w:val="es-ES_tradnl"/>
        </w:rPr>
        <w:t>mínimas</w:t>
      </w:r>
      <w:r w:rsidR="00780CD8">
        <w:rPr>
          <w:lang w:val="es-ES_tradnl"/>
        </w:rPr>
        <w:t>.</w:t>
      </w:r>
    </w:p>
  </w:footnote>
  <w:footnote w:id="10">
    <w:p w14:paraId="07E597AF" w14:textId="109B815F" w:rsidR="007204E0" w:rsidRPr="007143C2" w:rsidRDefault="007204E0">
      <w:pPr>
        <w:pStyle w:val="FootnoteText"/>
        <w:rPr>
          <w:lang w:val="es-ES_tradnl"/>
        </w:rPr>
      </w:pPr>
      <w:r w:rsidRPr="007143C2">
        <w:rPr>
          <w:rStyle w:val="FootnoteReference"/>
          <w:lang w:val="es-ES_tradnl"/>
        </w:rPr>
        <w:footnoteRef/>
      </w:r>
      <w:r w:rsidR="007665EA">
        <w:rPr>
          <w:lang w:val="es-ES_tradnl"/>
        </w:rPr>
        <w:t xml:space="preserve"> </w:t>
      </w:r>
      <w:r w:rsidR="00F46B8C">
        <w:rPr>
          <w:lang w:val="es-ES_tradnl"/>
        </w:rPr>
        <w:t>Según</w:t>
      </w:r>
      <w:r w:rsidR="007665EA">
        <w:rPr>
          <w:lang w:val="es-ES_tradnl"/>
        </w:rPr>
        <w:t xml:space="preserve"> </w:t>
      </w:r>
      <w:r w:rsidR="00F46B8C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F46B8C">
        <w:rPr>
          <w:lang w:val="es-ES_tradnl"/>
        </w:rPr>
        <w:t>describe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párrafo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3</w:t>
      </w:r>
      <w:r w:rsidR="007665EA">
        <w:rPr>
          <w:lang w:val="es-ES_tradnl"/>
        </w:rPr>
        <w:t xml:space="preserve"> </w:t>
      </w:r>
      <w:r w:rsidR="00652937">
        <w:rPr>
          <w:lang w:val="es-ES_tradnl"/>
        </w:rPr>
        <w:t>b)</w:t>
      </w:r>
      <w:r w:rsidR="008836DB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artículo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10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Protocolo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Montreal.</w:t>
      </w:r>
    </w:p>
  </w:footnote>
  <w:footnote w:id="11">
    <w:p w14:paraId="5AB03F80" w14:textId="02A16574" w:rsidR="00E46E07" w:rsidRPr="007143C2" w:rsidRDefault="00E46E07">
      <w:pPr>
        <w:pStyle w:val="FootnoteText"/>
        <w:rPr>
          <w:lang w:val="es-ES_tradnl"/>
        </w:rPr>
      </w:pPr>
      <w:r w:rsidRPr="007143C2">
        <w:rPr>
          <w:rStyle w:val="FootnoteReference"/>
          <w:lang w:val="es-ES_tradnl"/>
        </w:rPr>
        <w:footnoteRef/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futuras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solicitudes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F82C06">
        <w:rPr>
          <w:lang w:val="es-ES_tradnl"/>
        </w:rPr>
        <w:t>reajust</w:t>
      </w:r>
      <w:r w:rsidR="00EA42C3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presupuesto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tendrán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tope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3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ciento,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salvo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Comité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Ejecutivo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reciba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pruebas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fehacientes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presiones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inflacionarias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justifican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lo</w:t>
      </w:r>
      <w:r w:rsidR="007665EA">
        <w:rPr>
          <w:lang w:val="es-ES_tradnl"/>
        </w:rPr>
        <w:t xml:space="preserve"> </w:t>
      </w:r>
      <w:r w:rsidR="004A50A1" w:rsidRPr="004A50A1">
        <w:rPr>
          <w:lang w:val="es-ES_tradnl"/>
        </w:rPr>
        <w:t>contrario.</w:t>
      </w:r>
    </w:p>
  </w:footnote>
  <w:footnote w:id="12">
    <w:p w14:paraId="4A9AA609" w14:textId="4A578DB8" w:rsidR="00A83C1B" w:rsidRPr="007143C2" w:rsidRDefault="00A83C1B" w:rsidP="00A83C1B">
      <w:pPr>
        <w:pStyle w:val="FootnoteText"/>
        <w:rPr>
          <w:highlight w:val="yellow"/>
          <w:lang w:val="es-ES_tradnl"/>
        </w:rPr>
      </w:pPr>
      <w:r w:rsidRPr="007143C2">
        <w:rPr>
          <w:rStyle w:val="FootnoteReference"/>
          <w:lang w:val="es-ES_tradnl"/>
        </w:rPr>
        <w:footnoteRef/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Decisión</w:t>
      </w:r>
      <w:r w:rsidR="007665EA">
        <w:rPr>
          <w:lang w:val="es-ES_tradnl"/>
        </w:rPr>
        <w:t xml:space="preserve"> </w:t>
      </w:r>
      <w:r w:rsidR="00834C1D" w:rsidRPr="007143C2">
        <w:rPr>
          <w:lang w:val="es-ES_tradnl"/>
        </w:rPr>
        <w:t>97/85</w:t>
      </w:r>
      <w:r w:rsidR="007665EA">
        <w:rPr>
          <w:lang w:val="es-ES_tradnl"/>
        </w:rPr>
        <w:t xml:space="preserve"> </w:t>
      </w:r>
      <w:r w:rsidR="007D206B">
        <w:rPr>
          <w:lang w:val="es-ES_tradnl"/>
        </w:rPr>
        <w:t>c)</w:t>
      </w:r>
      <w:r w:rsidR="007665EA">
        <w:rPr>
          <w:lang w:val="es-ES_tradnl"/>
        </w:rPr>
        <w:t xml:space="preserve"> </w:t>
      </w:r>
      <w:r w:rsidR="001965A0">
        <w:rPr>
          <w:lang w:val="es-ES_tradnl"/>
        </w:rPr>
        <w:t>ii)</w:t>
      </w:r>
      <w:r w:rsidRPr="007143C2">
        <w:rPr>
          <w:lang w:val="es-ES_tradnl"/>
        </w:rPr>
        <w:t>:</w:t>
      </w:r>
      <w:r w:rsidR="007665EA">
        <w:rPr>
          <w:lang w:val="es-ES_tradnl"/>
        </w:rPr>
        <w:t xml:space="preserve"> </w:t>
      </w:r>
      <w:r w:rsidR="003069D8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solicitó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1D6ED9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1D6ED9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04C39">
        <w:rPr>
          <w:lang w:val="es-ES_tradnl"/>
        </w:rPr>
        <w:t>futuras</w:t>
      </w:r>
      <w:r w:rsidR="007665EA">
        <w:rPr>
          <w:lang w:val="es-ES_tradnl"/>
        </w:rPr>
        <w:t xml:space="preserve"> </w:t>
      </w:r>
      <w:r w:rsidR="00A04C39">
        <w:rPr>
          <w:lang w:val="es-ES_tradnl"/>
        </w:rPr>
        <w:t>presentaciones</w:t>
      </w:r>
      <w:r w:rsidR="007665EA">
        <w:rPr>
          <w:lang w:val="es-ES_tradnl"/>
        </w:rPr>
        <w:t xml:space="preserve"> </w:t>
      </w:r>
      <w:r w:rsidR="00A04C39">
        <w:rPr>
          <w:lang w:val="es-ES_tradnl"/>
        </w:rPr>
        <w:t>presupuestarias</w:t>
      </w:r>
      <w:r w:rsidR="007665EA">
        <w:rPr>
          <w:lang w:val="es-ES_tradnl"/>
        </w:rPr>
        <w:t xml:space="preserve"> </w:t>
      </w:r>
      <w:r w:rsidR="00A04C39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04C39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1D6ED9">
        <w:rPr>
          <w:lang w:val="es-ES_tradnl"/>
        </w:rPr>
        <w:t>sigan</w:t>
      </w:r>
      <w:r w:rsidR="007665EA">
        <w:rPr>
          <w:lang w:val="es-ES_tradnl"/>
        </w:rPr>
        <w:t xml:space="preserve"> </w:t>
      </w:r>
      <w:r w:rsidR="005363F2">
        <w:rPr>
          <w:lang w:val="es-ES_tradnl"/>
        </w:rPr>
        <w:t>ajustando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partidas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presupuestarias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B738B6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EA04E5">
        <w:rPr>
          <w:lang w:val="es-ES_tradnl"/>
        </w:rPr>
        <w:t>nuevas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prioridades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conforme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decisiones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47/24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50/26,</w:t>
      </w:r>
      <w:r w:rsidR="007665EA">
        <w:rPr>
          <w:lang w:val="es-ES_tradnl"/>
        </w:rPr>
        <w:t xml:space="preserve"> </w:t>
      </w:r>
      <w:r w:rsidR="00700155">
        <w:rPr>
          <w:lang w:val="es-ES_tradnl"/>
        </w:rPr>
        <w:t>detall</w:t>
      </w:r>
      <w:r w:rsidR="00DC22E8">
        <w:rPr>
          <w:lang w:val="es-ES_tradnl"/>
        </w:rPr>
        <w:t>ando</w:t>
      </w:r>
      <w:r w:rsidR="007665EA">
        <w:rPr>
          <w:lang w:val="es-ES_tradnl"/>
        </w:rPr>
        <w:t xml:space="preserve"> </w:t>
      </w:r>
      <w:r w:rsidR="00DF3600">
        <w:rPr>
          <w:lang w:val="es-ES_tradnl"/>
        </w:rPr>
        <w:t>cualquier</w:t>
      </w:r>
      <w:r w:rsidR="007665EA">
        <w:rPr>
          <w:lang w:val="es-ES_tradnl"/>
        </w:rPr>
        <w:t xml:space="preserve"> </w:t>
      </w:r>
      <w:r w:rsidR="00DF3600">
        <w:rPr>
          <w:lang w:val="es-ES_tradnl"/>
        </w:rPr>
        <w:t>reasignación</w:t>
      </w:r>
      <w:r w:rsidR="007665EA">
        <w:rPr>
          <w:lang w:val="es-ES_tradnl"/>
        </w:rPr>
        <w:t xml:space="preserve"> </w:t>
      </w:r>
      <w:r w:rsidR="00DF3600">
        <w:rPr>
          <w:lang w:val="es-ES_tradnl"/>
        </w:rPr>
        <w:t>realizada</w:t>
      </w:r>
      <w:r w:rsidRPr="007143C2">
        <w:rPr>
          <w:lang w:val="es-ES_tradnl"/>
        </w:rPr>
        <w:t>.</w:t>
      </w:r>
    </w:p>
  </w:footnote>
  <w:footnote w:id="13">
    <w:p w14:paraId="2BE53E34" w14:textId="5FF362A4" w:rsidR="008E1817" w:rsidRPr="007143C2" w:rsidRDefault="008E1817">
      <w:pPr>
        <w:pStyle w:val="FootnoteText"/>
        <w:rPr>
          <w:lang w:val="es-ES_tradnl"/>
        </w:rPr>
      </w:pPr>
      <w:r w:rsidRPr="007143C2">
        <w:rPr>
          <w:rStyle w:val="FootnoteReference"/>
          <w:lang w:val="es-ES_tradnl"/>
        </w:rPr>
        <w:footnoteRef/>
      </w:r>
      <w:r w:rsidR="007665EA">
        <w:rPr>
          <w:lang w:val="es-ES_tradnl"/>
        </w:rPr>
        <w:t xml:space="preserve"> </w:t>
      </w:r>
      <w:r w:rsidR="007B2C84">
        <w:rPr>
          <w:lang w:val="es-ES_tradnl"/>
        </w:rPr>
        <w:t>Agregado</w:t>
      </w:r>
      <w:r w:rsidR="007665EA">
        <w:rPr>
          <w:lang w:val="es-ES_tradnl"/>
        </w:rPr>
        <w:t xml:space="preserve"> </w:t>
      </w:r>
      <w:r w:rsidR="00F6670F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F6670F">
        <w:rPr>
          <w:lang w:val="es-ES_tradnl"/>
        </w:rPr>
        <w:t>e</w:t>
      </w:r>
      <w:r w:rsidR="00DE00E7" w:rsidRPr="007143C2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FE2928">
        <w:rPr>
          <w:lang w:val="es-ES_tradnl"/>
        </w:rPr>
        <w:t>presupuesto</w:t>
      </w:r>
      <w:r w:rsidR="007665EA">
        <w:rPr>
          <w:lang w:val="es-ES_tradnl"/>
        </w:rPr>
        <w:t xml:space="preserve"> </w:t>
      </w:r>
      <w:r w:rsidR="00FE2928">
        <w:rPr>
          <w:lang w:val="es-ES_tradnl"/>
        </w:rPr>
        <w:t>202</w:t>
      </w:r>
      <w:r w:rsidR="00DE00E7" w:rsidRPr="007143C2">
        <w:rPr>
          <w:lang w:val="es-ES_tradnl"/>
        </w:rPr>
        <w:t>5</w:t>
      </w:r>
      <w:r w:rsidR="007665EA">
        <w:rPr>
          <w:lang w:val="es-ES_tradnl"/>
        </w:rPr>
        <w:t xml:space="preserve"> </w:t>
      </w:r>
      <w:r w:rsidR="00DE00E7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DE00E7" w:rsidRPr="007143C2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="00DE00E7" w:rsidRPr="007143C2">
        <w:rPr>
          <w:lang w:val="es-ES_tradnl"/>
        </w:rPr>
        <w:t>valor</w:t>
      </w:r>
      <w:r w:rsidR="007665EA">
        <w:rPr>
          <w:lang w:val="es-ES_tradnl"/>
        </w:rPr>
        <w:t xml:space="preserve"> </w:t>
      </w:r>
      <w:r w:rsidR="00DE00E7" w:rsidRPr="007143C2">
        <w:rPr>
          <w:lang w:val="es-ES_tradnl"/>
        </w:rPr>
        <w:t>cero</w:t>
      </w:r>
      <w:r w:rsidR="007665EA">
        <w:rPr>
          <w:lang w:val="es-ES_tradnl"/>
        </w:rPr>
        <w:t xml:space="preserve"> </w:t>
      </w:r>
      <w:r w:rsidR="00C34465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C34465">
        <w:rPr>
          <w:lang w:val="es-ES_tradnl"/>
        </w:rPr>
        <w:t>e</w:t>
      </w:r>
      <w:r w:rsidR="00DE00E7" w:rsidRPr="007143C2">
        <w:rPr>
          <w:lang w:val="es-ES_tradnl"/>
        </w:rPr>
        <w:t>l</w:t>
      </w:r>
      <w:r w:rsidR="007665EA">
        <w:rPr>
          <w:lang w:val="es-ES_tradnl"/>
        </w:rPr>
        <w:t xml:space="preserve"> </w:t>
      </w:r>
      <w:r w:rsidR="00FE2928">
        <w:rPr>
          <w:lang w:val="es-ES_tradnl"/>
        </w:rPr>
        <w:t>presupuesto</w:t>
      </w:r>
      <w:r w:rsidR="007665EA">
        <w:rPr>
          <w:lang w:val="es-ES_tradnl"/>
        </w:rPr>
        <w:t xml:space="preserve"> </w:t>
      </w:r>
      <w:r w:rsidR="00FE2928">
        <w:rPr>
          <w:lang w:val="es-ES_tradnl"/>
        </w:rPr>
        <w:t>202</w:t>
      </w:r>
      <w:r w:rsidR="00DE00E7" w:rsidRPr="007143C2">
        <w:rPr>
          <w:lang w:val="es-ES_tradnl"/>
        </w:rPr>
        <w:t>6.</w:t>
      </w:r>
    </w:p>
  </w:footnote>
  <w:footnote w:id="14">
    <w:p w14:paraId="29E085C1" w14:textId="692170ED" w:rsidR="00A83C1B" w:rsidRPr="007143C2" w:rsidRDefault="00A83C1B" w:rsidP="00A83C1B">
      <w:pPr>
        <w:pStyle w:val="FootnoteText"/>
        <w:rPr>
          <w:lang w:val="es-ES_tradnl"/>
        </w:rPr>
      </w:pPr>
      <w:r w:rsidRPr="007143C2">
        <w:rPr>
          <w:rStyle w:val="FootnoteReference"/>
          <w:lang w:val="es-ES_tradnl"/>
        </w:rPr>
        <w:footnoteRef/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Decisión</w:t>
      </w:r>
      <w:r w:rsidR="007665EA">
        <w:rPr>
          <w:lang w:val="es-ES_tradnl"/>
        </w:rPr>
        <w:t xml:space="preserve"> </w:t>
      </w:r>
      <w:r w:rsidR="00834C1D" w:rsidRPr="007143C2">
        <w:rPr>
          <w:lang w:val="es-ES_tradnl"/>
        </w:rPr>
        <w:t>97/85</w:t>
      </w:r>
      <w:r w:rsidR="007665EA">
        <w:rPr>
          <w:lang w:val="es-ES_tradnl"/>
        </w:rPr>
        <w:t xml:space="preserve"> </w:t>
      </w:r>
      <w:r w:rsidR="0031678F">
        <w:rPr>
          <w:lang w:val="es-ES_tradnl"/>
        </w:rPr>
        <w:t>d)</w:t>
      </w:r>
      <w:r w:rsidR="007665EA">
        <w:rPr>
          <w:lang w:val="es-ES_tradnl"/>
        </w:rPr>
        <w:t xml:space="preserve"> </w:t>
      </w:r>
      <w:r w:rsidR="00136909">
        <w:rPr>
          <w:lang w:val="es-ES_tradnl"/>
        </w:rPr>
        <w:t>iii)</w:t>
      </w:r>
      <w:r w:rsidRPr="007143C2">
        <w:rPr>
          <w:lang w:val="es-ES_tradnl"/>
        </w:rPr>
        <w:t>:</w:t>
      </w:r>
      <w:r w:rsidR="007665EA">
        <w:rPr>
          <w:lang w:val="es-ES_tradnl"/>
        </w:rPr>
        <w:t xml:space="preserve"> </w:t>
      </w:r>
      <w:r w:rsidR="00EF435F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7508BC" w:rsidRPr="007508BC">
        <w:rPr>
          <w:lang w:val="es-ES_tradnl"/>
        </w:rPr>
        <w:t>solicitó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63083D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63083D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04C39">
        <w:rPr>
          <w:lang w:val="es-ES_tradnl"/>
        </w:rPr>
        <w:t>futuras</w:t>
      </w:r>
      <w:r w:rsidR="007665EA">
        <w:rPr>
          <w:lang w:val="es-ES_tradnl"/>
        </w:rPr>
        <w:t xml:space="preserve"> </w:t>
      </w:r>
      <w:r w:rsidR="00A04C39">
        <w:rPr>
          <w:lang w:val="es-ES_tradnl"/>
        </w:rPr>
        <w:t>presentaciones</w:t>
      </w:r>
      <w:r w:rsidR="007665EA">
        <w:rPr>
          <w:lang w:val="es-ES_tradnl"/>
        </w:rPr>
        <w:t xml:space="preserve"> </w:t>
      </w:r>
      <w:r w:rsidR="00A04C39">
        <w:rPr>
          <w:lang w:val="es-ES_tradnl"/>
        </w:rPr>
        <w:t>presupuestarias</w:t>
      </w:r>
      <w:r w:rsidR="007665EA">
        <w:rPr>
          <w:lang w:val="es-ES_tradnl"/>
        </w:rPr>
        <w:t xml:space="preserve"> </w:t>
      </w:r>
      <w:r w:rsidR="00A04C39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04C39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4B6F53">
        <w:rPr>
          <w:lang w:val="es-ES_tradnl"/>
        </w:rPr>
        <w:t>informen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niveles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personal</w:t>
      </w:r>
      <w:r w:rsidR="007665EA">
        <w:rPr>
          <w:lang w:val="es-ES_tradnl"/>
        </w:rPr>
        <w:t xml:space="preserve"> </w:t>
      </w:r>
      <w:r w:rsidR="00957B78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E600B8">
        <w:rPr>
          <w:lang w:val="es-ES_tradnl"/>
        </w:rPr>
        <w:t>todo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cambio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respecto,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particular</w:t>
      </w:r>
      <w:r w:rsidR="007665EA">
        <w:rPr>
          <w:lang w:val="es-ES_tradnl"/>
        </w:rPr>
        <w:t xml:space="preserve"> </w:t>
      </w:r>
      <w:r w:rsidR="003C194B">
        <w:rPr>
          <w:lang w:val="es-ES_tradnl"/>
        </w:rPr>
        <w:t>cualquier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aumento</w:t>
      </w:r>
      <w:r w:rsidR="007665EA">
        <w:rPr>
          <w:lang w:val="es-ES_tradnl"/>
        </w:rPr>
        <w:t xml:space="preserve"> </w:t>
      </w:r>
      <w:r w:rsidR="00E02535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asignaciones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presupuestarias.</w:t>
      </w:r>
    </w:p>
  </w:footnote>
  <w:footnote w:id="15">
    <w:p w14:paraId="543CA973" w14:textId="041F574F" w:rsidR="00EA05F3" w:rsidRPr="007143C2" w:rsidRDefault="00EA05F3" w:rsidP="00EA05F3">
      <w:pPr>
        <w:pStyle w:val="FootnoteText"/>
        <w:rPr>
          <w:lang w:val="es-ES_tradnl"/>
        </w:rPr>
      </w:pPr>
      <w:r w:rsidRPr="007143C2">
        <w:rPr>
          <w:rStyle w:val="FootnoteReference"/>
          <w:lang w:val="es-ES_tradnl"/>
        </w:rPr>
        <w:footnoteRef/>
      </w:r>
      <w:r w:rsidR="007665EA">
        <w:rPr>
          <w:lang w:val="es-ES_tradnl"/>
        </w:rPr>
        <w:t xml:space="preserve"> </w:t>
      </w:r>
      <w:r w:rsidR="00EC5785" w:rsidRPr="007143C2">
        <w:rPr>
          <w:lang w:val="es-ES_tradnl"/>
        </w:rPr>
        <w:t>Estos</w:t>
      </w:r>
      <w:r w:rsidR="007665EA">
        <w:rPr>
          <w:lang w:val="es-ES_tradnl"/>
        </w:rPr>
        <w:t xml:space="preserve"> </w:t>
      </w:r>
      <w:r w:rsidR="00D42B9D" w:rsidRPr="007143C2">
        <w:rPr>
          <w:lang w:val="es-ES_tradnl"/>
        </w:rPr>
        <w:t>ajustes</w:t>
      </w:r>
      <w:r w:rsidR="007665EA">
        <w:rPr>
          <w:lang w:val="es-ES_tradnl"/>
        </w:rPr>
        <w:t xml:space="preserve"> </w:t>
      </w:r>
      <w:r w:rsidR="005919E4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5919E4">
        <w:rPr>
          <w:lang w:val="es-ES_tradnl"/>
        </w:rPr>
        <w:t>r</w:t>
      </w:r>
      <w:r w:rsidR="00EC5785">
        <w:rPr>
          <w:lang w:val="es-ES_tradnl"/>
        </w:rPr>
        <w:t>ealizan</w:t>
      </w:r>
      <w:r w:rsidR="007665EA">
        <w:rPr>
          <w:lang w:val="es-ES_tradnl"/>
        </w:rPr>
        <w:t xml:space="preserve"> </w:t>
      </w:r>
      <w:r w:rsidR="00EC5785">
        <w:rPr>
          <w:lang w:val="es-ES_tradnl"/>
        </w:rPr>
        <w:t>además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conformidad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decisión</w:t>
      </w:r>
      <w:r w:rsidR="007665EA">
        <w:rPr>
          <w:lang w:val="es-ES_tradnl"/>
        </w:rPr>
        <w:t xml:space="preserve"> </w:t>
      </w:r>
      <w:r w:rsidR="00D42B9D" w:rsidRPr="007143C2">
        <w:rPr>
          <w:lang w:val="es-ES_tradnl"/>
        </w:rPr>
        <w:t>97/85</w:t>
      </w:r>
      <w:r w:rsidR="007665EA">
        <w:rPr>
          <w:lang w:val="es-ES_tradnl"/>
        </w:rPr>
        <w:t xml:space="preserve"> </w:t>
      </w:r>
      <w:r w:rsidR="00166085" w:rsidRPr="007143C2">
        <w:rPr>
          <w:lang w:val="es-ES_tradnl"/>
        </w:rPr>
        <w:t>d</w:t>
      </w:r>
      <w:r w:rsidRPr="007143C2">
        <w:rPr>
          <w:lang w:val="es-ES_tradnl"/>
        </w:rPr>
        <w:t>),</w:t>
      </w:r>
      <w:r w:rsidR="007665EA">
        <w:rPr>
          <w:lang w:val="es-ES_tradnl"/>
        </w:rPr>
        <w:t xml:space="preserve"> </w:t>
      </w:r>
      <w:r w:rsidR="00D3681D" w:rsidRPr="00D3681D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D3681D" w:rsidRPr="00D3681D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D3681D" w:rsidRPr="00D3681D">
        <w:rPr>
          <w:lang w:val="es-ES_tradnl"/>
        </w:rPr>
        <w:t>permite</w:t>
      </w:r>
      <w:r w:rsidR="007665EA">
        <w:rPr>
          <w:lang w:val="es-ES_tradnl"/>
        </w:rPr>
        <w:t xml:space="preserve"> </w:t>
      </w:r>
      <w:r w:rsidR="00D3681D" w:rsidRPr="00D3681D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="00D3681D" w:rsidRPr="00D3681D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F05C87">
        <w:rPr>
          <w:lang w:val="es-ES_tradnl"/>
        </w:rPr>
        <w:t>ajustar</w:t>
      </w:r>
      <w:r w:rsidR="007665EA">
        <w:rPr>
          <w:lang w:val="es-ES_tradnl"/>
        </w:rPr>
        <w:t xml:space="preserve"> </w:t>
      </w:r>
      <w:r w:rsidR="00D3681D" w:rsidRPr="00D3681D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D3681D" w:rsidRPr="00D3681D">
        <w:rPr>
          <w:lang w:val="es-ES_tradnl"/>
        </w:rPr>
        <w:t>partidas</w:t>
      </w:r>
      <w:r w:rsidR="007665EA">
        <w:rPr>
          <w:lang w:val="es-ES_tradnl"/>
        </w:rPr>
        <w:t xml:space="preserve"> </w:t>
      </w:r>
      <w:r w:rsidR="00D3681D" w:rsidRPr="00D3681D">
        <w:rPr>
          <w:lang w:val="es-ES_tradnl"/>
        </w:rPr>
        <w:t>presupuestarias</w:t>
      </w:r>
      <w:r w:rsidR="007665EA">
        <w:rPr>
          <w:lang w:val="es-ES_tradnl"/>
        </w:rPr>
        <w:t xml:space="preserve"> </w:t>
      </w:r>
      <w:r w:rsidR="00D3681D" w:rsidRPr="00D3681D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D3681D" w:rsidRPr="00D3681D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97096E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FA29BE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D3681D" w:rsidRPr="00D3681D">
        <w:rPr>
          <w:lang w:val="es-ES_tradnl"/>
        </w:rPr>
        <w:t>nuevas</w:t>
      </w:r>
      <w:r w:rsidR="007665EA">
        <w:rPr>
          <w:lang w:val="es-ES_tradnl"/>
        </w:rPr>
        <w:t xml:space="preserve"> </w:t>
      </w:r>
      <w:r w:rsidR="00D3681D" w:rsidRPr="00D3681D">
        <w:rPr>
          <w:lang w:val="es-ES_tradnl"/>
        </w:rPr>
        <w:t>prioridades</w:t>
      </w:r>
      <w:r w:rsidRPr="007143C2">
        <w:rPr>
          <w:lang w:val="es-ES_tradnl"/>
        </w:rPr>
        <w:t>.</w:t>
      </w:r>
    </w:p>
  </w:footnote>
  <w:footnote w:id="16">
    <w:p w14:paraId="0B5D3D15" w14:textId="4053C492" w:rsidR="00A83C1B" w:rsidRPr="007143C2" w:rsidRDefault="00A83C1B" w:rsidP="00A83C1B">
      <w:pPr>
        <w:pStyle w:val="FootnoteText"/>
        <w:rPr>
          <w:lang w:val="es-ES_tradnl"/>
        </w:rPr>
      </w:pPr>
      <w:r w:rsidRPr="007143C2">
        <w:rPr>
          <w:rStyle w:val="FootnoteReference"/>
          <w:lang w:val="es-ES_tradnl"/>
        </w:rPr>
        <w:footnoteRef/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decisión</w:t>
      </w:r>
      <w:r w:rsidR="007665EA">
        <w:rPr>
          <w:lang w:val="es-ES_tradnl"/>
        </w:rPr>
        <w:t xml:space="preserve"> </w:t>
      </w:r>
      <w:r w:rsidR="00DF3F24" w:rsidRPr="007143C2">
        <w:rPr>
          <w:lang w:val="es-ES_tradnl"/>
        </w:rPr>
        <w:t>97/85</w:t>
      </w:r>
      <w:r w:rsidR="007665EA">
        <w:rPr>
          <w:lang w:val="es-ES_tradnl"/>
        </w:rPr>
        <w:t xml:space="preserve"> </w:t>
      </w:r>
      <w:r w:rsidR="0031678F">
        <w:rPr>
          <w:lang w:val="es-ES_tradnl"/>
        </w:rPr>
        <w:t>d)</w:t>
      </w:r>
      <w:r w:rsidR="007665EA">
        <w:rPr>
          <w:lang w:val="es-ES_tradnl"/>
        </w:rPr>
        <w:t xml:space="preserve"> </w:t>
      </w:r>
      <w:r w:rsidR="00192948">
        <w:rPr>
          <w:lang w:val="es-ES_tradnl"/>
        </w:rPr>
        <w:t>iv)</w:t>
      </w:r>
      <w:r w:rsidR="007665EA">
        <w:rPr>
          <w:lang w:val="es-ES_tradnl"/>
        </w:rPr>
        <w:t xml:space="preserve"> </w:t>
      </w:r>
      <w:r w:rsidR="005D7A6F">
        <w:rPr>
          <w:lang w:val="es-ES_tradnl"/>
        </w:rPr>
        <w:t>solicita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8E3E9D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8E3E9D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futuras</w:t>
      </w:r>
      <w:r w:rsidR="007665EA">
        <w:rPr>
          <w:lang w:val="es-ES_tradnl"/>
        </w:rPr>
        <w:t xml:space="preserve"> </w:t>
      </w:r>
      <w:r w:rsidR="004A4BBF">
        <w:rPr>
          <w:lang w:val="es-ES_tradnl"/>
        </w:rPr>
        <w:t>solicitudes</w:t>
      </w:r>
      <w:r w:rsidR="007665EA">
        <w:rPr>
          <w:lang w:val="es-ES_tradnl"/>
        </w:rPr>
        <w:t xml:space="preserve"> </w:t>
      </w:r>
      <w:r w:rsidR="00370ECE">
        <w:rPr>
          <w:lang w:val="es-ES_tradnl"/>
        </w:rPr>
        <w:t>presupuestarias</w:t>
      </w:r>
      <w:r w:rsidR="007665EA">
        <w:rPr>
          <w:lang w:val="es-ES_tradnl"/>
        </w:rPr>
        <w:t xml:space="preserve"> </w:t>
      </w:r>
      <w:r w:rsidR="002A758F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2A758F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8E3E9D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="004A4BBF">
        <w:rPr>
          <w:lang w:val="es-ES_tradnl"/>
        </w:rPr>
        <w:t>presente</w:t>
      </w:r>
      <w:r w:rsidR="008E3E9D">
        <w:rPr>
          <w:lang w:val="es-ES_tradnl"/>
        </w:rPr>
        <w:t>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un</w:t>
      </w:r>
      <w:r w:rsidR="00370ECE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370ECE">
        <w:rPr>
          <w:lang w:val="es-ES_tradnl"/>
        </w:rPr>
        <w:t>propuesta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año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D74AAA">
        <w:rPr>
          <w:lang w:val="es-ES_tradnl"/>
        </w:rPr>
        <w:t>curso</w:t>
      </w:r>
      <w:r w:rsidR="007665EA">
        <w:rPr>
          <w:lang w:val="es-ES_tradnl"/>
        </w:rPr>
        <w:t xml:space="preserve"> </w:t>
      </w:r>
      <w:r w:rsidR="00367FC5">
        <w:rPr>
          <w:lang w:val="es-ES_tradnl"/>
        </w:rPr>
        <w:t>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informe</w:t>
      </w:r>
      <w:r w:rsidR="00D2656F">
        <w:rPr>
          <w:lang w:val="es-ES_tradnl"/>
        </w:rPr>
        <w:t>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costos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incurridos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año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anterior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="00DC6823">
        <w:rPr>
          <w:lang w:val="es-ES_tradnl"/>
        </w:rPr>
        <w:t>previo</w:t>
      </w:r>
      <w:r w:rsidRPr="007143C2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B822D1">
        <w:rPr>
          <w:lang w:val="es-ES_tradnl"/>
        </w:rPr>
        <w:t>conforme</w:t>
      </w:r>
      <w:r w:rsidR="007665EA">
        <w:rPr>
          <w:lang w:val="es-ES_tradnl"/>
        </w:rPr>
        <w:t xml:space="preserve"> </w:t>
      </w:r>
      <w:r w:rsidR="00B822D1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F03BE8" w:rsidRPr="007143C2">
        <w:rPr>
          <w:lang w:val="es-ES_tradnl"/>
        </w:rPr>
        <w:t>subpárrafos</w:t>
      </w:r>
      <w:r w:rsidR="007665EA">
        <w:rPr>
          <w:lang w:val="es-ES_tradnl"/>
        </w:rPr>
        <w:t xml:space="preserve"> </w:t>
      </w:r>
      <w:r w:rsidR="0031678F">
        <w:rPr>
          <w:lang w:val="es-ES_tradnl"/>
        </w:rPr>
        <w:t>d)</w:t>
      </w:r>
      <w:r w:rsidR="007665EA">
        <w:rPr>
          <w:lang w:val="es-ES_tradnl"/>
        </w:rPr>
        <w:t xml:space="preserve"> </w:t>
      </w:r>
      <w:r w:rsidR="001965A0">
        <w:rPr>
          <w:lang w:val="es-ES_tradnl"/>
        </w:rPr>
        <w:t>ii)</w:t>
      </w:r>
      <w:r w:rsidR="007665EA">
        <w:rPr>
          <w:lang w:val="es-ES_tradnl"/>
        </w:rPr>
        <w:t xml:space="preserve"> </w:t>
      </w:r>
      <w:r w:rsidR="00F03BE8"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1678F">
        <w:rPr>
          <w:lang w:val="es-ES_tradnl"/>
        </w:rPr>
        <w:t>d)</w:t>
      </w:r>
      <w:r w:rsidR="007665EA">
        <w:rPr>
          <w:lang w:val="es-ES_tradnl"/>
        </w:rPr>
        <w:t xml:space="preserve"> </w:t>
      </w:r>
      <w:r w:rsidR="00136909">
        <w:rPr>
          <w:lang w:val="es-ES_tradnl"/>
        </w:rPr>
        <w:t>iii)</w:t>
      </w:r>
      <w:r w:rsidR="00F03BE8" w:rsidRPr="007143C2">
        <w:rPr>
          <w:lang w:val="es-ES_tradnl"/>
        </w:rPr>
        <w:t>.</w:t>
      </w:r>
    </w:p>
  </w:footnote>
  <w:footnote w:id="17">
    <w:p w14:paraId="4FB8E9FA" w14:textId="33DE1F8A" w:rsidR="00AA5389" w:rsidRPr="007143C2" w:rsidRDefault="00AA5389" w:rsidP="00AA5389">
      <w:pPr>
        <w:pStyle w:val="FootnoteText"/>
        <w:rPr>
          <w:lang w:val="es-ES_tradnl"/>
        </w:rPr>
      </w:pPr>
      <w:r w:rsidRPr="007143C2">
        <w:rPr>
          <w:rStyle w:val="FootnoteReference"/>
          <w:lang w:val="es-ES_tradnl"/>
        </w:rPr>
        <w:footnoteRef/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UNEP/OzL.Pro/ExCom/99/4.</w:t>
      </w:r>
    </w:p>
  </w:footnote>
  <w:footnote w:id="18">
    <w:p w14:paraId="2184D1D9" w14:textId="4523A004" w:rsidR="000E6489" w:rsidRPr="007143C2" w:rsidRDefault="000E6489" w:rsidP="000E6489">
      <w:pPr>
        <w:pStyle w:val="FootnoteText"/>
        <w:rPr>
          <w:lang w:val="es-ES_tradnl"/>
        </w:rPr>
      </w:pPr>
      <w:r w:rsidRPr="007143C2">
        <w:rPr>
          <w:rStyle w:val="FootnoteReference"/>
          <w:lang w:val="es-ES_tradnl"/>
        </w:rPr>
        <w:footnoteRef/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</w:t>
      </w:r>
      <w:r w:rsidR="007665EA">
        <w:rPr>
          <w:lang w:val="es-ES_tradnl"/>
        </w:rPr>
        <w:t xml:space="preserve"> </w:t>
      </w:r>
      <w:r w:rsidR="002326DA">
        <w:rPr>
          <w:lang w:val="es-ES_tradnl"/>
        </w:rPr>
        <w:t>d</w:t>
      </w:r>
      <w:r w:rsidRPr="007143C2">
        <w:rPr>
          <w:lang w:val="es-ES_tradnl"/>
        </w:rPr>
        <w:t>ecisión</w:t>
      </w:r>
      <w:r w:rsidR="007665EA">
        <w:rPr>
          <w:lang w:val="es-ES_tradnl"/>
        </w:rPr>
        <w:t xml:space="preserve"> </w:t>
      </w:r>
      <w:r w:rsidR="00CC7611" w:rsidRPr="007143C2">
        <w:rPr>
          <w:lang w:val="es-ES_tradnl"/>
        </w:rPr>
        <w:t>97/85</w:t>
      </w:r>
      <w:r w:rsidR="007665EA">
        <w:rPr>
          <w:lang w:val="es-ES_tradnl"/>
        </w:rPr>
        <w:t xml:space="preserve"> </w:t>
      </w:r>
      <w:r w:rsidR="0031678F">
        <w:rPr>
          <w:lang w:val="es-ES_tradnl"/>
        </w:rPr>
        <w:t>d)</w:t>
      </w:r>
      <w:r w:rsidR="007665EA">
        <w:rPr>
          <w:lang w:val="es-ES_tradnl"/>
        </w:rPr>
        <w:t xml:space="preserve"> </w:t>
      </w:r>
      <w:r w:rsidR="002326DA">
        <w:rPr>
          <w:lang w:val="es-ES_tradnl"/>
        </w:rPr>
        <w:t>solicita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PNUMA</w:t>
      </w:r>
      <w:r w:rsidR="007665EA">
        <w:rPr>
          <w:lang w:val="es-ES_tradnl"/>
        </w:rPr>
        <w:t xml:space="preserve"> </w:t>
      </w:r>
      <w:r w:rsidR="009A1BE8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594282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9A1BE8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A04C39">
        <w:rPr>
          <w:lang w:val="es-ES_tradnl"/>
        </w:rPr>
        <w:t>futuras</w:t>
      </w:r>
      <w:r w:rsidR="007665EA">
        <w:rPr>
          <w:lang w:val="es-ES_tradnl"/>
        </w:rPr>
        <w:t xml:space="preserve"> </w:t>
      </w:r>
      <w:r w:rsidR="00A04C39">
        <w:rPr>
          <w:lang w:val="es-ES_tradnl"/>
        </w:rPr>
        <w:t>presentaciones</w:t>
      </w:r>
      <w:r w:rsidR="007665EA">
        <w:rPr>
          <w:lang w:val="es-ES_tradnl"/>
        </w:rPr>
        <w:t xml:space="preserve"> </w:t>
      </w:r>
      <w:r w:rsidR="00A04C39">
        <w:rPr>
          <w:lang w:val="es-ES_tradnl"/>
        </w:rPr>
        <w:t>presupuestarias</w:t>
      </w:r>
      <w:r w:rsidR="007665EA">
        <w:rPr>
          <w:lang w:val="es-ES_tradnl"/>
        </w:rPr>
        <w:t xml:space="preserve"> </w:t>
      </w:r>
      <w:r w:rsidR="00A04C39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A04C39">
        <w:rPr>
          <w:lang w:val="es-ES_tradnl"/>
        </w:rPr>
        <w:t>PAC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i)</w:t>
      </w:r>
      <w:r w:rsidR="007665EA">
        <w:rPr>
          <w:lang w:val="es-ES_tradnl"/>
        </w:rPr>
        <w:t xml:space="preserve"> </w:t>
      </w:r>
      <w:r w:rsidR="00534B90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534B90">
        <w:rPr>
          <w:lang w:val="es-ES_tradnl"/>
        </w:rPr>
        <w:t>d</w:t>
      </w:r>
      <w:r w:rsidR="00A16673">
        <w:rPr>
          <w:lang w:val="es-ES_tradnl"/>
        </w:rPr>
        <w:t>etallen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actividades</w:t>
      </w:r>
      <w:r w:rsidR="007665EA">
        <w:rPr>
          <w:lang w:val="es-ES_tradnl"/>
        </w:rPr>
        <w:t xml:space="preserve"> </w:t>
      </w:r>
      <w:r w:rsidR="00931B36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931B36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931B36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931B36">
        <w:rPr>
          <w:lang w:val="es-ES_tradnl"/>
        </w:rPr>
        <w:t>destinarán</w:t>
      </w:r>
      <w:r w:rsidR="007665EA">
        <w:rPr>
          <w:lang w:val="es-ES_tradnl"/>
        </w:rPr>
        <w:t xml:space="preserve"> </w:t>
      </w:r>
      <w:r w:rsidR="00056D16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056D16">
        <w:rPr>
          <w:lang w:val="es-ES_tradnl"/>
        </w:rPr>
        <w:t>fondos</w:t>
      </w:r>
      <w:r w:rsidR="007665EA">
        <w:rPr>
          <w:lang w:val="es-ES_tradnl"/>
        </w:rPr>
        <w:t xml:space="preserve"> </w:t>
      </w:r>
      <w:r w:rsidR="00056D16">
        <w:rPr>
          <w:lang w:val="es-ES_tradnl"/>
        </w:rPr>
        <w:t>globales;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ii)</w:t>
      </w:r>
      <w:r w:rsidR="007665EA">
        <w:rPr>
          <w:lang w:val="es-ES_tradnl"/>
        </w:rPr>
        <w:t xml:space="preserve"> </w:t>
      </w:r>
      <w:r w:rsidR="006D071B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6D071B">
        <w:rPr>
          <w:lang w:val="es-ES_tradnl"/>
        </w:rPr>
        <w:t>a</w:t>
      </w:r>
      <w:r w:rsidR="00A4018C">
        <w:rPr>
          <w:lang w:val="es-ES_tradnl"/>
        </w:rPr>
        <w:t>justen</w:t>
      </w:r>
      <w:r w:rsidR="007665EA">
        <w:rPr>
          <w:lang w:val="es-ES_tradnl"/>
        </w:rPr>
        <w:t xml:space="preserve"> </w:t>
      </w:r>
      <w:r w:rsidR="00F309E6" w:rsidRPr="00F309E6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F309E6" w:rsidRPr="00F309E6">
        <w:rPr>
          <w:lang w:val="es-ES_tradnl"/>
        </w:rPr>
        <w:t>partidas</w:t>
      </w:r>
      <w:r w:rsidR="007665EA">
        <w:rPr>
          <w:lang w:val="es-ES_tradnl"/>
        </w:rPr>
        <w:t xml:space="preserve"> </w:t>
      </w:r>
      <w:r w:rsidR="00B50A29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B50A29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F309E6" w:rsidRPr="00F309E6">
        <w:rPr>
          <w:lang w:val="es-ES_tradnl"/>
        </w:rPr>
        <w:t>nuevas</w:t>
      </w:r>
      <w:r w:rsidR="007665EA">
        <w:rPr>
          <w:lang w:val="es-ES_tradnl"/>
        </w:rPr>
        <w:t xml:space="preserve"> </w:t>
      </w:r>
      <w:r w:rsidR="00F309E6" w:rsidRPr="00F309E6">
        <w:rPr>
          <w:lang w:val="es-ES_tradnl"/>
        </w:rPr>
        <w:t>prioridades,</w:t>
      </w:r>
      <w:r w:rsidR="007665EA">
        <w:rPr>
          <w:lang w:val="es-ES_tradnl"/>
        </w:rPr>
        <w:t xml:space="preserve"> </w:t>
      </w:r>
      <w:r w:rsidR="00F309E6" w:rsidRPr="00F309E6">
        <w:rPr>
          <w:lang w:val="es-ES_tradnl"/>
        </w:rPr>
        <w:t>adjuntando</w:t>
      </w:r>
      <w:r w:rsidR="007665EA">
        <w:rPr>
          <w:lang w:val="es-ES_tradnl"/>
        </w:rPr>
        <w:t xml:space="preserve"> </w:t>
      </w:r>
      <w:r w:rsidR="00F309E6" w:rsidRPr="00F309E6">
        <w:rPr>
          <w:lang w:val="es-ES_tradnl"/>
        </w:rPr>
        <w:t>detalles,</w:t>
      </w:r>
      <w:r w:rsidR="007665EA">
        <w:rPr>
          <w:lang w:val="es-ES_tradnl"/>
        </w:rPr>
        <w:t xml:space="preserve"> </w:t>
      </w:r>
      <w:r w:rsidR="00F309E6" w:rsidRPr="00F309E6">
        <w:rPr>
          <w:lang w:val="es-ES_tradnl"/>
        </w:rPr>
        <w:t>conforme</w:t>
      </w:r>
      <w:r w:rsidR="007665EA">
        <w:rPr>
          <w:lang w:val="es-ES_tradnl"/>
        </w:rPr>
        <w:t xml:space="preserve"> </w:t>
      </w:r>
      <w:r w:rsidR="00F309E6" w:rsidRPr="00F309E6">
        <w:rPr>
          <w:lang w:val="es-ES_tradnl"/>
        </w:rPr>
        <w:t>a</w:t>
      </w:r>
      <w:r w:rsidR="007665EA">
        <w:rPr>
          <w:lang w:val="es-ES_tradnl"/>
        </w:rPr>
        <w:t xml:space="preserve"> </w:t>
      </w:r>
      <w:r w:rsidR="00F309E6" w:rsidRPr="00F309E6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="00F309E6" w:rsidRPr="00F309E6">
        <w:rPr>
          <w:lang w:val="es-ES_tradnl"/>
        </w:rPr>
        <w:t>decisiones</w:t>
      </w:r>
      <w:r w:rsidR="007665EA">
        <w:rPr>
          <w:lang w:val="es-ES_tradnl"/>
        </w:rPr>
        <w:t xml:space="preserve"> </w:t>
      </w:r>
      <w:r w:rsidR="00F309E6" w:rsidRPr="00F309E6">
        <w:rPr>
          <w:lang w:val="es-ES_tradnl"/>
        </w:rPr>
        <w:t>47/24</w:t>
      </w:r>
      <w:r w:rsidR="007665EA">
        <w:rPr>
          <w:lang w:val="es-ES_tradnl"/>
        </w:rPr>
        <w:t xml:space="preserve"> </w:t>
      </w:r>
      <w:r w:rsidR="00F309E6" w:rsidRPr="00F309E6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F309E6" w:rsidRPr="00F309E6">
        <w:rPr>
          <w:lang w:val="es-ES_tradnl"/>
        </w:rPr>
        <w:t>50/26,</w:t>
      </w:r>
      <w:r w:rsidR="007665EA">
        <w:rPr>
          <w:lang w:val="es-ES_tradnl"/>
        </w:rPr>
        <w:t xml:space="preserve"> </w:t>
      </w:r>
      <w:r w:rsidR="00F309E6" w:rsidRPr="00F309E6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8740FB">
        <w:rPr>
          <w:lang w:val="es-ES_tradnl"/>
        </w:rPr>
        <w:t>cualquier</w:t>
      </w:r>
      <w:r w:rsidR="007665EA">
        <w:rPr>
          <w:lang w:val="es-ES_tradnl"/>
        </w:rPr>
        <w:t xml:space="preserve"> </w:t>
      </w:r>
      <w:r w:rsidR="00F309E6" w:rsidRPr="00F309E6">
        <w:rPr>
          <w:lang w:val="es-ES_tradnl"/>
        </w:rPr>
        <w:t>reasignación</w:t>
      </w:r>
      <w:r w:rsidR="007665EA">
        <w:rPr>
          <w:lang w:val="es-ES_tradnl"/>
        </w:rPr>
        <w:t xml:space="preserve"> </w:t>
      </w:r>
      <w:r w:rsidR="00F309E6" w:rsidRPr="00F309E6">
        <w:rPr>
          <w:lang w:val="es-ES_tradnl"/>
        </w:rPr>
        <w:t>presupuestaria</w:t>
      </w:r>
      <w:r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136909">
        <w:rPr>
          <w:lang w:val="es-ES_tradnl"/>
        </w:rPr>
        <w:t>iii)</w:t>
      </w:r>
      <w:r w:rsidR="007665EA">
        <w:rPr>
          <w:lang w:val="es-ES_tradnl"/>
        </w:rPr>
        <w:t xml:space="preserve"> </w:t>
      </w:r>
      <w:r w:rsidR="001C6330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1C6330">
        <w:rPr>
          <w:lang w:val="es-ES_tradnl"/>
        </w:rPr>
        <w:t>informe</w:t>
      </w:r>
      <w:r w:rsidR="001C5FF1">
        <w:rPr>
          <w:lang w:val="es-ES_tradnl"/>
        </w:rPr>
        <w:t>n</w:t>
      </w:r>
      <w:r w:rsidR="007665EA">
        <w:rPr>
          <w:lang w:val="es-ES_tradnl"/>
        </w:rPr>
        <w:t xml:space="preserve"> </w:t>
      </w:r>
      <w:r w:rsidR="00183B8D">
        <w:rPr>
          <w:lang w:val="es-ES_tradnl"/>
        </w:rPr>
        <w:t>al</w:t>
      </w:r>
      <w:r w:rsidR="007665EA">
        <w:rPr>
          <w:lang w:val="es-ES_tradnl"/>
        </w:rPr>
        <w:t xml:space="preserve"> </w:t>
      </w:r>
      <w:r w:rsidR="00183B8D">
        <w:rPr>
          <w:lang w:val="es-ES_tradnl"/>
        </w:rPr>
        <w:t>Com</w:t>
      </w:r>
      <w:r w:rsidR="00AE0274">
        <w:rPr>
          <w:lang w:val="es-ES_tradnl"/>
        </w:rPr>
        <w:t>ité</w:t>
      </w:r>
      <w:r w:rsidR="007665EA">
        <w:rPr>
          <w:lang w:val="es-ES_tradnl"/>
        </w:rPr>
        <w:t xml:space="preserve"> </w:t>
      </w:r>
      <w:r w:rsidR="0019469E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AA1A9E" w:rsidRPr="00AA1A9E">
        <w:rPr>
          <w:lang w:val="es-ES_tradnl"/>
        </w:rPr>
        <w:t>niveles</w:t>
      </w:r>
      <w:r w:rsidR="007665EA">
        <w:rPr>
          <w:lang w:val="es-ES_tradnl"/>
        </w:rPr>
        <w:t xml:space="preserve"> </w:t>
      </w:r>
      <w:r w:rsidR="00AA1A9E" w:rsidRPr="00AA1A9E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AA1A9E" w:rsidRPr="00AA1A9E">
        <w:rPr>
          <w:lang w:val="es-ES_tradnl"/>
        </w:rPr>
        <w:t>personal</w:t>
      </w:r>
      <w:r w:rsidR="007665EA">
        <w:rPr>
          <w:lang w:val="es-ES_tradnl"/>
        </w:rPr>
        <w:t xml:space="preserve"> </w:t>
      </w:r>
      <w:r w:rsidR="00AA1A9E" w:rsidRPr="00AA1A9E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A1A9E" w:rsidRPr="00AA1A9E">
        <w:rPr>
          <w:lang w:val="es-ES_tradnl"/>
        </w:rPr>
        <w:t>cualquier</w:t>
      </w:r>
      <w:r w:rsidR="007665EA">
        <w:rPr>
          <w:lang w:val="es-ES_tradnl"/>
        </w:rPr>
        <w:t xml:space="preserve"> </w:t>
      </w:r>
      <w:r w:rsidR="00AA1A9E" w:rsidRPr="00AA1A9E">
        <w:rPr>
          <w:lang w:val="es-ES_tradnl"/>
        </w:rPr>
        <w:t>cambio</w:t>
      </w:r>
      <w:r w:rsidR="007665EA">
        <w:rPr>
          <w:lang w:val="es-ES_tradnl"/>
        </w:rPr>
        <w:t xml:space="preserve"> </w:t>
      </w:r>
      <w:r w:rsidR="00AA1A9E" w:rsidRPr="00AA1A9E">
        <w:rPr>
          <w:lang w:val="es-ES_tradnl"/>
        </w:rPr>
        <w:t>que</w:t>
      </w:r>
      <w:r w:rsidR="007665EA">
        <w:rPr>
          <w:lang w:val="es-ES_tradnl"/>
        </w:rPr>
        <w:t xml:space="preserve"> </w:t>
      </w:r>
      <w:r w:rsidR="00AA1A9E" w:rsidRPr="00AA1A9E">
        <w:rPr>
          <w:lang w:val="es-ES_tradnl"/>
        </w:rPr>
        <w:t>se</w:t>
      </w:r>
      <w:r w:rsidR="007665EA">
        <w:rPr>
          <w:lang w:val="es-ES_tradnl"/>
        </w:rPr>
        <w:t xml:space="preserve"> </w:t>
      </w:r>
      <w:r w:rsidR="00AA1A9E" w:rsidRPr="00AA1A9E">
        <w:rPr>
          <w:lang w:val="es-ES_tradnl"/>
        </w:rPr>
        <w:t>registre</w:t>
      </w:r>
      <w:r w:rsidR="007665EA">
        <w:rPr>
          <w:lang w:val="es-ES_tradnl"/>
        </w:rPr>
        <w:t xml:space="preserve"> </w:t>
      </w:r>
      <w:r w:rsidR="00AA1A9E" w:rsidRPr="00AA1A9E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AA1A9E" w:rsidRPr="00AA1A9E">
        <w:rPr>
          <w:lang w:val="es-ES_tradnl"/>
        </w:rPr>
        <w:t>este</w:t>
      </w:r>
      <w:r w:rsidR="007665EA">
        <w:rPr>
          <w:lang w:val="es-ES_tradnl"/>
        </w:rPr>
        <w:t xml:space="preserve"> </w:t>
      </w:r>
      <w:r w:rsidR="00AA1A9E" w:rsidRPr="00AA1A9E">
        <w:rPr>
          <w:lang w:val="es-ES_tradnl"/>
        </w:rPr>
        <w:t>concepto,</w:t>
      </w:r>
      <w:r w:rsidR="007665EA">
        <w:rPr>
          <w:lang w:val="es-ES_tradnl"/>
        </w:rPr>
        <w:t xml:space="preserve"> </w:t>
      </w:r>
      <w:r w:rsidR="00AA1A9E" w:rsidRPr="00AA1A9E">
        <w:rPr>
          <w:lang w:val="es-ES_tradnl"/>
        </w:rPr>
        <w:t>especialmente</w:t>
      </w:r>
      <w:r w:rsidR="007665EA">
        <w:rPr>
          <w:lang w:val="es-ES_tradnl"/>
        </w:rPr>
        <w:t xml:space="preserve"> </w:t>
      </w:r>
      <w:r w:rsidR="00AA1A9E" w:rsidRPr="00AA1A9E">
        <w:rPr>
          <w:lang w:val="es-ES_tradnl"/>
        </w:rPr>
        <w:t>cuando</w:t>
      </w:r>
      <w:r w:rsidR="007665EA">
        <w:rPr>
          <w:lang w:val="es-ES_tradnl"/>
        </w:rPr>
        <w:t xml:space="preserve"> </w:t>
      </w:r>
      <w:r w:rsidR="00AA1A9E" w:rsidRPr="00AA1A9E">
        <w:rPr>
          <w:lang w:val="es-ES_tradnl"/>
        </w:rPr>
        <w:t>ello</w:t>
      </w:r>
      <w:r w:rsidR="007665EA">
        <w:rPr>
          <w:lang w:val="es-ES_tradnl"/>
        </w:rPr>
        <w:t xml:space="preserve"> </w:t>
      </w:r>
      <w:r w:rsidR="00AA1A9E" w:rsidRPr="00AA1A9E">
        <w:rPr>
          <w:lang w:val="es-ES_tradnl"/>
        </w:rPr>
        <w:t>exija</w:t>
      </w:r>
      <w:r w:rsidR="007665EA">
        <w:rPr>
          <w:lang w:val="es-ES_tradnl"/>
        </w:rPr>
        <w:t xml:space="preserve"> </w:t>
      </w:r>
      <w:r w:rsidR="00AA1A9E" w:rsidRPr="00AA1A9E">
        <w:rPr>
          <w:lang w:val="es-ES_tradnl"/>
        </w:rPr>
        <w:t>una</w:t>
      </w:r>
      <w:r w:rsidR="007665EA">
        <w:rPr>
          <w:lang w:val="es-ES_tradnl"/>
        </w:rPr>
        <w:t xml:space="preserve"> </w:t>
      </w:r>
      <w:r w:rsidR="00AA1A9E" w:rsidRPr="00AA1A9E">
        <w:rPr>
          <w:lang w:val="es-ES_tradnl"/>
        </w:rPr>
        <w:t>mayor</w:t>
      </w:r>
      <w:r w:rsidR="007665EA">
        <w:rPr>
          <w:lang w:val="es-ES_tradnl"/>
        </w:rPr>
        <w:t xml:space="preserve"> </w:t>
      </w:r>
      <w:r w:rsidR="00AA1A9E" w:rsidRPr="00AA1A9E">
        <w:rPr>
          <w:lang w:val="es-ES_tradnl"/>
        </w:rPr>
        <w:t>asignación</w:t>
      </w:r>
      <w:r w:rsidR="007665EA">
        <w:rPr>
          <w:lang w:val="es-ES_tradnl"/>
        </w:rPr>
        <w:t xml:space="preserve"> </w:t>
      </w:r>
      <w:r w:rsidR="00AA1A9E" w:rsidRPr="00AA1A9E">
        <w:rPr>
          <w:lang w:val="es-ES_tradnl"/>
        </w:rPr>
        <w:t>p</w:t>
      </w:r>
      <w:r w:rsidR="00AA1A9E">
        <w:rPr>
          <w:lang w:val="es-ES_tradnl"/>
        </w:rPr>
        <w:t>resupuestaria</w:t>
      </w:r>
      <w:r w:rsidR="001E05B0" w:rsidRPr="007143C2">
        <w:rPr>
          <w:lang w:val="es-ES_tradnl"/>
        </w:rPr>
        <w:t>;</w:t>
      </w:r>
      <w:r w:rsidR="007665EA">
        <w:rPr>
          <w:lang w:val="es-ES_tradnl"/>
        </w:rPr>
        <w:t xml:space="preserve"> </w:t>
      </w:r>
      <w:r w:rsidR="008E63B8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192948">
        <w:rPr>
          <w:lang w:val="es-ES_tradnl"/>
        </w:rPr>
        <w:t>iv)</w:t>
      </w:r>
      <w:r w:rsidR="007665EA">
        <w:rPr>
          <w:lang w:val="es-ES_tradnl"/>
        </w:rPr>
        <w:t xml:space="preserve"> </w:t>
      </w:r>
      <w:r w:rsidR="003E6D53" w:rsidRPr="007143C2">
        <w:rPr>
          <w:lang w:val="es-ES_tradnl"/>
        </w:rPr>
        <w:t>Presentar</w:t>
      </w:r>
      <w:r w:rsidR="007665EA">
        <w:rPr>
          <w:lang w:val="es-ES_tradnl"/>
        </w:rPr>
        <w:t xml:space="preserve"> </w:t>
      </w:r>
      <w:r w:rsidR="001954B3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3E6D53" w:rsidRPr="003E6D53">
        <w:rPr>
          <w:lang w:val="es-ES_tradnl"/>
        </w:rPr>
        <w:t>presupuesto</w:t>
      </w:r>
      <w:r w:rsidR="007665EA">
        <w:rPr>
          <w:lang w:val="es-ES_tradnl"/>
        </w:rPr>
        <w:t xml:space="preserve"> </w:t>
      </w:r>
      <w:r w:rsidR="003E6D53" w:rsidRPr="003E6D53">
        <w:rPr>
          <w:lang w:val="es-ES_tradnl"/>
        </w:rPr>
        <w:t>para</w:t>
      </w:r>
      <w:r w:rsidR="007665EA">
        <w:rPr>
          <w:lang w:val="es-ES_tradnl"/>
        </w:rPr>
        <w:t xml:space="preserve"> </w:t>
      </w:r>
      <w:r w:rsidR="003E6D53" w:rsidRPr="003E6D53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3E6D53" w:rsidRPr="003E6D53">
        <w:rPr>
          <w:lang w:val="es-ES_tradnl"/>
        </w:rPr>
        <w:t>ejercicio</w:t>
      </w:r>
      <w:r w:rsidR="007665EA">
        <w:rPr>
          <w:lang w:val="es-ES_tradnl"/>
        </w:rPr>
        <w:t xml:space="preserve"> </w:t>
      </w:r>
      <w:r w:rsidR="008B0FDC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8B0FDC">
        <w:rPr>
          <w:lang w:val="es-ES_tradnl"/>
        </w:rPr>
        <w:t>curso</w:t>
      </w:r>
      <w:r w:rsidR="007665EA">
        <w:rPr>
          <w:lang w:val="es-ES_tradnl"/>
        </w:rPr>
        <w:t xml:space="preserve"> </w:t>
      </w:r>
      <w:r w:rsidR="003E6D53" w:rsidRPr="003E6D53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3E6D53" w:rsidRPr="003E6D53">
        <w:rPr>
          <w:lang w:val="es-ES_tradnl"/>
        </w:rPr>
        <w:t>un</w:t>
      </w:r>
      <w:r w:rsidR="007665EA">
        <w:rPr>
          <w:lang w:val="es-ES_tradnl"/>
        </w:rPr>
        <w:t xml:space="preserve"> </w:t>
      </w:r>
      <w:r w:rsidR="003E6D53" w:rsidRPr="003E6D53">
        <w:rPr>
          <w:lang w:val="es-ES_tradnl"/>
        </w:rPr>
        <w:t>informe</w:t>
      </w:r>
      <w:r w:rsidR="007665EA">
        <w:rPr>
          <w:lang w:val="es-ES_tradnl"/>
        </w:rPr>
        <w:t xml:space="preserve"> </w:t>
      </w:r>
      <w:r w:rsidR="003E6D53" w:rsidRPr="003E6D53">
        <w:rPr>
          <w:lang w:val="es-ES_tradnl"/>
        </w:rPr>
        <w:t>sobre</w:t>
      </w:r>
      <w:r w:rsidR="007665EA">
        <w:rPr>
          <w:lang w:val="es-ES_tradnl"/>
        </w:rPr>
        <w:t xml:space="preserve"> </w:t>
      </w:r>
      <w:r w:rsidR="003E6D53" w:rsidRPr="003E6D53">
        <w:rPr>
          <w:lang w:val="es-ES_tradnl"/>
        </w:rPr>
        <w:t>los</w:t>
      </w:r>
      <w:r w:rsidR="007665EA">
        <w:rPr>
          <w:lang w:val="es-ES_tradnl"/>
        </w:rPr>
        <w:t xml:space="preserve"> </w:t>
      </w:r>
      <w:r w:rsidR="003E6D53" w:rsidRPr="003E6D53">
        <w:rPr>
          <w:lang w:val="es-ES_tradnl"/>
        </w:rPr>
        <w:t>gastos</w:t>
      </w:r>
      <w:r w:rsidR="007665EA">
        <w:rPr>
          <w:lang w:val="es-ES_tradnl"/>
        </w:rPr>
        <w:t xml:space="preserve"> </w:t>
      </w:r>
      <w:r w:rsidR="003E6D53" w:rsidRPr="003E6D53">
        <w:rPr>
          <w:lang w:val="es-ES_tradnl"/>
        </w:rPr>
        <w:t>incurridos</w:t>
      </w:r>
      <w:r w:rsidR="007665EA">
        <w:rPr>
          <w:lang w:val="es-ES_tradnl"/>
        </w:rPr>
        <w:t xml:space="preserve"> </w:t>
      </w:r>
      <w:r w:rsidR="003E6D53" w:rsidRPr="003E6D53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3E6D53" w:rsidRPr="003E6D53">
        <w:rPr>
          <w:lang w:val="es-ES_tradnl"/>
        </w:rPr>
        <w:t>el</w:t>
      </w:r>
      <w:r w:rsidR="007665EA">
        <w:rPr>
          <w:lang w:val="es-ES_tradnl"/>
        </w:rPr>
        <w:t xml:space="preserve"> </w:t>
      </w:r>
      <w:r w:rsidR="00155062">
        <w:rPr>
          <w:lang w:val="es-ES_tradnl"/>
        </w:rPr>
        <w:t>penúltimo</w:t>
      </w:r>
      <w:r w:rsidR="003E6D53" w:rsidRPr="003E6D53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="003E6D53" w:rsidRPr="003E6D53">
        <w:rPr>
          <w:lang w:val="es-ES_tradnl"/>
        </w:rPr>
        <w:t>habida</w:t>
      </w:r>
      <w:r w:rsidR="007665EA">
        <w:rPr>
          <w:lang w:val="es-ES_tradnl"/>
        </w:rPr>
        <w:t xml:space="preserve"> </w:t>
      </w:r>
      <w:r w:rsidR="003E6D53" w:rsidRPr="003E6D53">
        <w:rPr>
          <w:lang w:val="es-ES_tradnl"/>
        </w:rPr>
        <w:t>cuenta</w:t>
      </w:r>
      <w:r w:rsidR="007665EA">
        <w:rPr>
          <w:lang w:val="es-ES_tradnl"/>
        </w:rPr>
        <w:t xml:space="preserve"> </w:t>
      </w:r>
      <w:r w:rsidR="003E6D53" w:rsidRPr="003E6D53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3E6D53" w:rsidRPr="003E6D53">
        <w:rPr>
          <w:lang w:val="es-ES_tradnl"/>
        </w:rPr>
        <w:t>lo</w:t>
      </w:r>
      <w:r w:rsidR="007665EA">
        <w:rPr>
          <w:lang w:val="es-ES_tradnl"/>
        </w:rPr>
        <w:t xml:space="preserve"> </w:t>
      </w:r>
      <w:r w:rsidR="003E6D53" w:rsidRPr="003E6D53">
        <w:rPr>
          <w:lang w:val="es-ES_tradnl"/>
        </w:rPr>
        <w:t>dispuesto</w:t>
      </w:r>
      <w:r w:rsidR="007665EA">
        <w:rPr>
          <w:lang w:val="es-ES_tradnl"/>
        </w:rPr>
        <w:t xml:space="preserve"> </w:t>
      </w:r>
      <w:r w:rsidR="003E6D53" w:rsidRPr="003E6D53">
        <w:rPr>
          <w:lang w:val="es-ES_tradnl"/>
        </w:rPr>
        <w:t>en</w:t>
      </w:r>
      <w:r w:rsidR="007665EA">
        <w:rPr>
          <w:lang w:val="es-ES_tradnl"/>
        </w:rPr>
        <w:t xml:space="preserve"> </w:t>
      </w:r>
      <w:r w:rsidR="003E6D53" w:rsidRPr="003E6D53">
        <w:rPr>
          <w:lang w:val="es-ES_tradnl"/>
        </w:rPr>
        <w:t>l</w:t>
      </w:r>
      <w:r w:rsidR="00A46D50">
        <w:rPr>
          <w:lang w:val="es-ES_tradnl"/>
        </w:rPr>
        <w:t>os</w:t>
      </w:r>
      <w:r w:rsidR="007665EA">
        <w:rPr>
          <w:lang w:val="es-ES_tradnl"/>
        </w:rPr>
        <w:t xml:space="preserve"> </w:t>
      </w:r>
      <w:r w:rsidR="00A46D50">
        <w:rPr>
          <w:lang w:val="es-ES_tradnl"/>
        </w:rPr>
        <w:t>subpárrafos</w:t>
      </w:r>
      <w:r w:rsidR="007665EA">
        <w:rPr>
          <w:lang w:val="es-ES_tradnl"/>
        </w:rPr>
        <w:t xml:space="preserve"> </w:t>
      </w:r>
      <w:r w:rsidR="00A46D50">
        <w:rPr>
          <w:lang w:val="es-ES_tradnl"/>
        </w:rPr>
        <w:t>d)</w:t>
      </w:r>
      <w:r w:rsidR="007665EA">
        <w:rPr>
          <w:lang w:val="es-ES_tradnl"/>
        </w:rPr>
        <w:t xml:space="preserve"> </w:t>
      </w:r>
      <w:r w:rsidR="00A46D50">
        <w:rPr>
          <w:lang w:val="es-ES_tradnl"/>
        </w:rPr>
        <w:t>ii)</w:t>
      </w:r>
      <w:r w:rsidR="007665EA">
        <w:rPr>
          <w:lang w:val="es-ES_tradnl"/>
        </w:rPr>
        <w:t xml:space="preserve"> </w:t>
      </w:r>
      <w:r w:rsidR="00A46D50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="00A46D50">
        <w:rPr>
          <w:lang w:val="es-ES_tradnl"/>
        </w:rPr>
        <w:t>d)</w:t>
      </w:r>
      <w:r w:rsidR="007665EA">
        <w:rPr>
          <w:lang w:val="es-ES_tradnl"/>
        </w:rPr>
        <w:t xml:space="preserve"> </w:t>
      </w:r>
      <w:r w:rsidR="00A46D50">
        <w:rPr>
          <w:lang w:val="es-ES_tradnl"/>
        </w:rPr>
        <w:t>iii)</w:t>
      </w:r>
      <w:r w:rsidR="001E05B0" w:rsidRPr="007143C2">
        <w:rPr>
          <w:lang w:val="es-ES_tradnl"/>
        </w:rPr>
        <w:t>.</w:t>
      </w:r>
    </w:p>
  </w:footnote>
  <w:footnote w:id="19">
    <w:p w14:paraId="0F9A5D00" w14:textId="37EE32A3" w:rsidR="00641141" w:rsidRPr="007143C2" w:rsidRDefault="00641141">
      <w:pPr>
        <w:pStyle w:val="FootnoteText"/>
        <w:rPr>
          <w:lang w:val="es-ES_tradnl"/>
        </w:rPr>
      </w:pPr>
      <w:r w:rsidRPr="007143C2">
        <w:rPr>
          <w:rStyle w:val="FootnoteReference"/>
          <w:lang w:val="es-ES_tradnl"/>
        </w:rPr>
        <w:footnoteRef/>
      </w:r>
      <w:r w:rsidR="007665EA">
        <w:rPr>
          <w:lang w:val="es-ES_tradnl"/>
        </w:rPr>
        <w:t xml:space="preserve"> </w:t>
      </w:r>
      <w:r w:rsidR="006A6167">
        <w:rPr>
          <w:lang w:val="es-ES_tradnl"/>
        </w:rPr>
        <w:t>Por</w:t>
      </w:r>
      <w:r w:rsidR="007665EA">
        <w:rPr>
          <w:lang w:val="es-ES_tradnl"/>
        </w:rPr>
        <w:t xml:space="preserve"> </w:t>
      </w:r>
      <w:r w:rsidR="006A6167">
        <w:rPr>
          <w:lang w:val="es-ES_tradnl"/>
        </w:rPr>
        <w:t>ejemplo,</w:t>
      </w:r>
      <w:r w:rsidR="007665EA">
        <w:rPr>
          <w:lang w:val="es-ES_tradnl"/>
        </w:rPr>
        <w:t xml:space="preserve"> </w:t>
      </w:r>
      <w:r w:rsidR="0092635C">
        <w:rPr>
          <w:lang w:val="es-ES_tradnl"/>
        </w:rPr>
        <w:t>las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herramientas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del</w:t>
      </w:r>
      <w:r w:rsidR="007665EA">
        <w:rPr>
          <w:lang w:val="es-ES_tradnl"/>
        </w:rPr>
        <w:t xml:space="preserve"> </w:t>
      </w:r>
      <w:r w:rsidR="009D603D">
        <w:rPr>
          <w:lang w:val="es-ES_tradnl"/>
        </w:rPr>
        <w:t>m</w:t>
      </w:r>
      <w:r w:rsidRPr="007143C2">
        <w:rPr>
          <w:lang w:val="es-ES_tradnl"/>
        </w:rPr>
        <w:t>ecanismo</w:t>
      </w:r>
      <w:r w:rsidR="007665EA">
        <w:rPr>
          <w:lang w:val="es-ES_tradnl"/>
        </w:rPr>
        <w:t xml:space="preserve"> </w:t>
      </w:r>
      <w:r w:rsidR="008B583D" w:rsidRPr="007143C2">
        <w:rPr>
          <w:lang w:val="es-ES_tradnl"/>
        </w:rPr>
        <w:t>nacional</w:t>
      </w:r>
      <w:r w:rsidR="007665EA">
        <w:rPr>
          <w:lang w:val="es-ES_tradnl"/>
        </w:rPr>
        <w:t xml:space="preserve"> </w:t>
      </w:r>
      <w:r w:rsidR="008B583D"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="008B583D" w:rsidRPr="007143C2">
        <w:rPr>
          <w:lang w:val="es-ES_tradnl"/>
        </w:rPr>
        <w:t>coordinación</w:t>
      </w:r>
      <w:r w:rsidR="001E08B5">
        <w:rPr>
          <w:lang w:val="es-ES_tradnl"/>
        </w:rPr>
        <w:t>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supervisión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seguimiento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políticas</w:t>
      </w:r>
      <w:r w:rsidR="007665EA">
        <w:rPr>
          <w:lang w:val="es-ES_tradnl"/>
        </w:rPr>
        <w:t xml:space="preserve"> </w:t>
      </w:r>
      <w:r w:rsidR="00E81E86">
        <w:rPr>
          <w:lang w:val="es-ES_tradnl"/>
        </w:rPr>
        <w:t>nacionales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de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cumplimiento,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etiquetado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y</w:t>
      </w:r>
      <w:r w:rsidR="007665EA">
        <w:rPr>
          <w:lang w:val="es-ES_tradnl"/>
        </w:rPr>
        <w:t xml:space="preserve"> </w:t>
      </w:r>
      <w:r w:rsidRPr="007143C2">
        <w:rPr>
          <w:lang w:val="es-ES_tradnl"/>
        </w:rPr>
        <w:t>fiscalización.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B357F" w14:textId="0671A5B0" w:rsidR="00DC6A10" w:rsidRPr="004B2F56" w:rsidRDefault="007B2362">
    <w:pPr>
      <w:rPr>
        <w:lang w:val="es-ES_tradnl"/>
      </w:rPr>
    </w:pPr>
    <w:r w:rsidRPr="004B2F56">
      <w:rPr>
        <w:lang w:val="es-ES_tradnl"/>
      </w:rPr>
      <w:fldChar w:fldCharType="begin"/>
    </w:r>
    <w:r w:rsidRPr="004B2F56">
      <w:rPr>
        <w:lang w:val="es-ES_tradnl"/>
      </w:rPr>
      <w:instrText xml:space="preserve"> DOCPROPERTY "Document number"  \* MERGEFORMAT </w:instrText>
    </w:r>
    <w:r w:rsidRPr="004B2F56">
      <w:rPr>
        <w:lang w:val="es-ES_tradnl"/>
      </w:rPr>
      <w:fldChar w:fldCharType="separate"/>
    </w:r>
    <w:r w:rsidR="006A061C">
      <w:rPr>
        <w:lang w:val="es-ES_tradnl"/>
      </w:rPr>
      <w:t>UNEP/OzL.Pro/ExCom/99/77</w:t>
    </w:r>
    <w:r w:rsidRPr="004B2F56">
      <w:rPr>
        <w:lang w:val="es-ES_tradnl"/>
      </w:rPr>
      <w:fldChar w:fldCharType="end"/>
    </w:r>
  </w:p>
  <w:p w14:paraId="409034A9" w14:textId="77777777" w:rsidR="00DC6A10" w:rsidRPr="004B2F56" w:rsidRDefault="00DC6A10">
    <w:pPr>
      <w:rPr>
        <w:lang w:val="es-ES_tradnl"/>
      </w:rPr>
    </w:pPr>
  </w:p>
  <w:p w14:paraId="774103F8" w14:textId="77777777" w:rsidR="00DC6A10" w:rsidRPr="004B2F56" w:rsidRDefault="00DC6A10">
    <w:pPr>
      <w:rPr>
        <w:lang w:val="es-ES_tradn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92A69" w14:textId="6A21F836" w:rsidR="00DC6A10" w:rsidRPr="004B2F56" w:rsidRDefault="007B2362">
    <w:pPr>
      <w:jc w:val="right"/>
      <w:rPr>
        <w:lang w:val="es-ES_tradnl"/>
      </w:rPr>
    </w:pPr>
    <w:r w:rsidRPr="004B2F56">
      <w:rPr>
        <w:lang w:val="es-ES_tradnl"/>
      </w:rPr>
      <w:fldChar w:fldCharType="begin"/>
    </w:r>
    <w:r w:rsidRPr="004B2F56">
      <w:rPr>
        <w:lang w:val="es-ES_tradnl"/>
      </w:rPr>
      <w:instrText xml:space="preserve"> DOCPROPERTY "Document number"  \* MERGEFORMAT </w:instrText>
    </w:r>
    <w:r w:rsidRPr="004B2F56">
      <w:rPr>
        <w:lang w:val="es-ES_tradnl"/>
      </w:rPr>
      <w:fldChar w:fldCharType="separate"/>
    </w:r>
    <w:r w:rsidR="006A061C">
      <w:rPr>
        <w:lang w:val="es-ES_tradnl"/>
      </w:rPr>
      <w:t>UNEP/OzL.Pro/ExCom/99/77</w:t>
    </w:r>
    <w:r w:rsidRPr="004B2F56">
      <w:rPr>
        <w:lang w:val="es-ES_tradnl"/>
      </w:rPr>
      <w:fldChar w:fldCharType="end"/>
    </w:r>
  </w:p>
  <w:p w14:paraId="3C9CDDC1" w14:textId="77777777" w:rsidR="00DC6A10" w:rsidRPr="004B2F56" w:rsidRDefault="00DC6A10">
    <w:pPr>
      <w:rPr>
        <w:lang w:val="es-ES_tradnl"/>
      </w:rPr>
    </w:pPr>
  </w:p>
  <w:p w14:paraId="68F40642" w14:textId="77777777" w:rsidR="00DC6A10" w:rsidRPr="004B2F56" w:rsidRDefault="00DC6A10">
    <w:pPr>
      <w:pStyle w:val="Header"/>
      <w:rPr>
        <w:lang w:val="es-ES_trad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60C256F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177B75B5"/>
    <w:multiLevelType w:val="multilevel"/>
    <w:tmpl w:val="68E218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 w15:restartNumberingAfterBreak="0">
    <w:nsid w:val="6889117E"/>
    <w:multiLevelType w:val="multilevel"/>
    <w:tmpl w:val="44B6791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2134707939">
    <w:abstractNumId w:val="0"/>
  </w:num>
  <w:num w:numId="2" w16cid:durableId="713117016">
    <w:abstractNumId w:val="2"/>
  </w:num>
  <w:num w:numId="3" w16cid:durableId="1620726105">
    <w:abstractNumId w:val="3"/>
  </w:num>
  <w:num w:numId="4" w16cid:durableId="1136486829">
    <w:abstractNumId w:val="4"/>
  </w:num>
  <w:num w:numId="5" w16cid:durableId="1617133482">
    <w:abstractNumId w:val="6"/>
  </w:num>
  <w:num w:numId="6" w16cid:durableId="2100103737">
    <w:abstractNumId w:val="1"/>
  </w:num>
  <w:num w:numId="7" w16cid:durableId="15977863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A83C1B"/>
    <w:rsid w:val="000001D8"/>
    <w:rsid w:val="00000741"/>
    <w:rsid w:val="000007D9"/>
    <w:rsid w:val="000007E3"/>
    <w:rsid w:val="00000DF5"/>
    <w:rsid w:val="00000F1D"/>
    <w:rsid w:val="00000FED"/>
    <w:rsid w:val="0000123E"/>
    <w:rsid w:val="00001E2D"/>
    <w:rsid w:val="0000216F"/>
    <w:rsid w:val="00003174"/>
    <w:rsid w:val="00003192"/>
    <w:rsid w:val="0000378C"/>
    <w:rsid w:val="00003A64"/>
    <w:rsid w:val="0000415F"/>
    <w:rsid w:val="0000434E"/>
    <w:rsid w:val="000043D2"/>
    <w:rsid w:val="00004540"/>
    <w:rsid w:val="00004809"/>
    <w:rsid w:val="0000638B"/>
    <w:rsid w:val="0000642B"/>
    <w:rsid w:val="00006E7B"/>
    <w:rsid w:val="00007273"/>
    <w:rsid w:val="0000741D"/>
    <w:rsid w:val="00007748"/>
    <w:rsid w:val="00007901"/>
    <w:rsid w:val="00007C55"/>
    <w:rsid w:val="00007D27"/>
    <w:rsid w:val="00010566"/>
    <w:rsid w:val="000105C9"/>
    <w:rsid w:val="00010857"/>
    <w:rsid w:val="00010AE3"/>
    <w:rsid w:val="00011BE5"/>
    <w:rsid w:val="00011C2E"/>
    <w:rsid w:val="00011EFE"/>
    <w:rsid w:val="0001218F"/>
    <w:rsid w:val="00012DB9"/>
    <w:rsid w:val="000135E4"/>
    <w:rsid w:val="0001414C"/>
    <w:rsid w:val="00014A56"/>
    <w:rsid w:val="00014C61"/>
    <w:rsid w:val="00015707"/>
    <w:rsid w:val="000159A3"/>
    <w:rsid w:val="00015AAB"/>
    <w:rsid w:val="00015F92"/>
    <w:rsid w:val="0001654E"/>
    <w:rsid w:val="00016D2E"/>
    <w:rsid w:val="0001712E"/>
    <w:rsid w:val="00017194"/>
    <w:rsid w:val="0001759B"/>
    <w:rsid w:val="00017AED"/>
    <w:rsid w:val="00017D66"/>
    <w:rsid w:val="0002019C"/>
    <w:rsid w:val="00020F43"/>
    <w:rsid w:val="00021024"/>
    <w:rsid w:val="000215E7"/>
    <w:rsid w:val="00021933"/>
    <w:rsid w:val="000219FC"/>
    <w:rsid w:val="00022603"/>
    <w:rsid w:val="00022AA3"/>
    <w:rsid w:val="00023102"/>
    <w:rsid w:val="000233DC"/>
    <w:rsid w:val="00023533"/>
    <w:rsid w:val="000237B8"/>
    <w:rsid w:val="00023A4A"/>
    <w:rsid w:val="00023BB5"/>
    <w:rsid w:val="00023E5E"/>
    <w:rsid w:val="00024DD2"/>
    <w:rsid w:val="00025CF2"/>
    <w:rsid w:val="00026890"/>
    <w:rsid w:val="00026CE3"/>
    <w:rsid w:val="000270DF"/>
    <w:rsid w:val="00027178"/>
    <w:rsid w:val="00027567"/>
    <w:rsid w:val="000277C8"/>
    <w:rsid w:val="0002794C"/>
    <w:rsid w:val="00027CAB"/>
    <w:rsid w:val="00030C03"/>
    <w:rsid w:val="0003104C"/>
    <w:rsid w:val="00031260"/>
    <w:rsid w:val="00031315"/>
    <w:rsid w:val="00031460"/>
    <w:rsid w:val="000314F1"/>
    <w:rsid w:val="00031E3B"/>
    <w:rsid w:val="00032883"/>
    <w:rsid w:val="000328E3"/>
    <w:rsid w:val="00032FA1"/>
    <w:rsid w:val="000333FD"/>
    <w:rsid w:val="000340EA"/>
    <w:rsid w:val="00034652"/>
    <w:rsid w:val="0003489C"/>
    <w:rsid w:val="0003512C"/>
    <w:rsid w:val="00036354"/>
    <w:rsid w:val="0003636C"/>
    <w:rsid w:val="00036451"/>
    <w:rsid w:val="0003674D"/>
    <w:rsid w:val="0003681A"/>
    <w:rsid w:val="00036A14"/>
    <w:rsid w:val="00036C0B"/>
    <w:rsid w:val="0003756D"/>
    <w:rsid w:val="00037AD8"/>
    <w:rsid w:val="00037C07"/>
    <w:rsid w:val="00040233"/>
    <w:rsid w:val="0004056F"/>
    <w:rsid w:val="000405EE"/>
    <w:rsid w:val="0004075C"/>
    <w:rsid w:val="00040956"/>
    <w:rsid w:val="00040E7B"/>
    <w:rsid w:val="000416DF"/>
    <w:rsid w:val="00041B6B"/>
    <w:rsid w:val="00041E79"/>
    <w:rsid w:val="000426B5"/>
    <w:rsid w:val="00042BA4"/>
    <w:rsid w:val="00042C6F"/>
    <w:rsid w:val="000431AE"/>
    <w:rsid w:val="00043574"/>
    <w:rsid w:val="0004467E"/>
    <w:rsid w:val="00044742"/>
    <w:rsid w:val="00044B99"/>
    <w:rsid w:val="00044C17"/>
    <w:rsid w:val="00044C8E"/>
    <w:rsid w:val="00044DAC"/>
    <w:rsid w:val="00045E6C"/>
    <w:rsid w:val="00045EFA"/>
    <w:rsid w:val="0004690E"/>
    <w:rsid w:val="000503CD"/>
    <w:rsid w:val="000504B7"/>
    <w:rsid w:val="0005051B"/>
    <w:rsid w:val="00050B5F"/>
    <w:rsid w:val="000526A1"/>
    <w:rsid w:val="0005296C"/>
    <w:rsid w:val="00052D33"/>
    <w:rsid w:val="00052F99"/>
    <w:rsid w:val="0005341A"/>
    <w:rsid w:val="000537B5"/>
    <w:rsid w:val="000537E6"/>
    <w:rsid w:val="0005392E"/>
    <w:rsid w:val="00054634"/>
    <w:rsid w:val="00054F84"/>
    <w:rsid w:val="00054FE9"/>
    <w:rsid w:val="000552D5"/>
    <w:rsid w:val="000554FD"/>
    <w:rsid w:val="00055505"/>
    <w:rsid w:val="00055DC5"/>
    <w:rsid w:val="000560BB"/>
    <w:rsid w:val="0005633C"/>
    <w:rsid w:val="000565EB"/>
    <w:rsid w:val="00056AB9"/>
    <w:rsid w:val="00056D16"/>
    <w:rsid w:val="00056D6E"/>
    <w:rsid w:val="0005725E"/>
    <w:rsid w:val="0005753C"/>
    <w:rsid w:val="0005756B"/>
    <w:rsid w:val="00057856"/>
    <w:rsid w:val="00057C04"/>
    <w:rsid w:val="0006015E"/>
    <w:rsid w:val="0006113E"/>
    <w:rsid w:val="00061B56"/>
    <w:rsid w:val="00061C24"/>
    <w:rsid w:val="000622ED"/>
    <w:rsid w:val="00062CD2"/>
    <w:rsid w:val="000634EC"/>
    <w:rsid w:val="00064621"/>
    <w:rsid w:val="00064F30"/>
    <w:rsid w:val="0006548E"/>
    <w:rsid w:val="000655A3"/>
    <w:rsid w:val="0006596A"/>
    <w:rsid w:val="00065A41"/>
    <w:rsid w:val="00065D34"/>
    <w:rsid w:val="00065D84"/>
    <w:rsid w:val="000661B2"/>
    <w:rsid w:val="0006697D"/>
    <w:rsid w:val="00066E67"/>
    <w:rsid w:val="00067435"/>
    <w:rsid w:val="00067778"/>
    <w:rsid w:val="000701E5"/>
    <w:rsid w:val="00070976"/>
    <w:rsid w:val="000710F9"/>
    <w:rsid w:val="00072B13"/>
    <w:rsid w:val="00072D2F"/>
    <w:rsid w:val="000734E1"/>
    <w:rsid w:val="0007387D"/>
    <w:rsid w:val="00073B51"/>
    <w:rsid w:val="000742A2"/>
    <w:rsid w:val="0007446C"/>
    <w:rsid w:val="000744FC"/>
    <w:rsid w:val="000745BB"/>
    <w:rsid w:val="0007476C"/>
    <w:rsid w:val="0007488E"/>
    <w:rsid w:val="000751AE"/>
    <w:rsid w:val="000753CC"/>
    <w:rsid w:val="00075DBC"/>
    <w:rsid w:val="00076703"/>
    <w:rsid w:val="00076CEE"/>
    <w:rsid w:val="0007705F"/>
    <w:rsid w:val="00077340"/>
    <w:rsid w:val="00077C49"/>
    <w:rsid w:val="00077E22"/>
    <w:rsid w:val="000800EE"/>
    <w:rsid w:val="000802C5"/>
    <w:rsid w:val="00080B38"/>
    <w:rsid w:val="00080C80"/>
    <w:rsid w:val="00080ED0"/>
    <w:rsid w:val="0008145E"/>
    <w:rsid w:val="00081D53"/>
    <w:rsid w:val="000823C7"/>
    <w:rsid w:val="0008254B"/>
    <w:rsid w:val="00082614"/>
    <w:rsid w:val="00082DA6"/>
    <w:rsid w:val="00082F11"/>
    <w:rsid w:val="0008373A"/>
    <w:rsid w:val="00083ACF"/>
    <w:rsid w:val="00084381"/>
    <w:rsid w:val="00084A89"/>
    <w:rsid w:val="00084D49"/>
    <w:rsid w:val="00084EC4"/>
    <w:rsid w:val="00084F36"/>
    <w:rsid w:val="00085166"/>
    <w:rsid w:val="00085320"/>
    <w:rsid w:val="00085652"/>
    <w:rsid w:val="00085B8F"/>
    <w:rsid w:val="00085BEC"/>
    <w:rsid w:val="00085E4B"/>
    <w:rsid w:val="0008683F"/>
    <w:rsid w:val="00086E08"/>
    <w:rsid w:val="000876A4"/>
    <w:rsid w:val="000879DB"/>
    <w:rsid w:val="00087AFC"/>
    <w:rsid w:val="00087FBB"/>
    <w:rsid w:val="00090082"/>
    <w:rsid w:val="00090481"/>
    <w:rsid w:val="0009078C"/>
    <w:rsid w:val="00090EF6"/>
    <w:rsid w:val="00091A22"/>
    <w:rsid w:val="00091A39"/>
    <w:rsid w:val="00091DCA"/>
    <w:rsid w:val="00091E16"/>
    <w:rsid w:val="00091F9D"/>
    <w:rsid w:val="000922A7"/>
    <w:rsid w:val="00092558"/>
    <w:rsid w:val="00092576"/>
    <w:rsid w:val="00092AC0"/>
    <w:rsid w:val="00092DFB"/>
    <w:rsid w:val="0009361F"/>
    <w:rsid w:val="00093A78"/>
    <w:rsid w:val="00093E1A"/>
    <w:rsid w:val="0009453F"/>
    <w:rsid w:val="00095369"/>
    <w:rsid w:val="000958B2"/>
    <w:rsid w:val="00095D92"/>
    <w:rsid w:val="00096627"/>
    <w:rsid w:val="000968F0"/>
    <w:rsid w:val="000978CC"/>
    <w:rsid w:val="000A03B1"/>
    <w:rsid w:val="000A0CD2"/>
    <w:rsid w:val="000A0F65"/>
    <w:rsid w:val="000A1904"/>
    <w:rsid w:val="000A1F54"/>
    <w:rsid w:val="000A2B59"/>
    <w:rsid w:val="000A2B8C"/>
    <w:rsid w:val="000A3358"/>
    <w:rsid w:val="000A3476"/>
    <w:rsid w:val="000A42AC"/>
    <w:rsid w:val="000A4804"/>
    <w:rsid w:val="000A55BB"/>
    <w:rsid w:val="000A5815"/>
    <w:rsid w:val="000A716C"/>
    <w:rsid w:val="000A71A6"/>
    <w:rsid w:val="000A7E92"/>
    <w:rsid w:val="000B0453"/>
    <w:rsid w:val="000B04DB"/>
    <w:rsid w:val="000B0D7D"/>
    <w:rsid w:val="000B0D9A"/>
    <w:rsid w:val="000B13DF"/>
    <w:rsid w:val="000B167B"/>
    <w:rsid w:val="000B16A1"/>
    <w:rsid w:val="000B1DB9"/>
    <w:rsid w:val="000B1FCA"/>
    <w:rsid w:val="000B23B3"/>
    <w:rsid w:val="000B278D"/>
    <w:rsid w:val="000B2911"/>
    <w:rsid w:val="000B2BA3"/>
    <w:rsid w:val="000B324E"/>
    <w:rsid w:val="000B4646"/>
    <w:rsid w:val="000B4868"/>
    <w:rsid w:val="000B4B83"/>
    <w:rsid w:val="000B4E08"/>
    <w:rsid w:val="000B59BC"/>
    <w:rsid w:val="000B67E2"/>
    <w:rsid w:val="000B6911"/>
    <w:rsid w:val="000B6A63"/>
    <w:rsid w:val="000B6ACD"/>
    <w:rsid w:val="000B715A"/>
    <w:rsid w:val="000B78B3"/>
    <w:rsid w:val="000B7D4E"/>
    <w:rsid w:val="000C041D"/>
    <w:rsid w:val="000C07BD"/>
    <w:rsid w:val="000C0B8C"/>
    <w:rsid w:val="000C0DD7"/>
    <w:rsid w:val="000C13F6"/>
    <w:rsid w:val="000C1868"/>
    <w:rsid w:val="000C19FD"/>
    <w:rsid w:val="000C2797"/>
    <w:rsid w:val="000C2B90"/>
    <w:rsid w:val="000C2DB5"/>
    <w:rsid w:val="000C32A6"/>
    <w:rsid w:val="000C33D2"/>
    <w:rsid w:val="000C37AF"/>
    <w:rsid w:val="000C3D8A"/>
    <w:rsid w:val="000C3E87"/>
    <w:rsid w:val="000C4021"/>
    <w:rsid w:val="000C4664"/>
    <w:rsid w:val="000C5A08"/>
    <w:rsid w:val="000C5A72"/>
    <w:rsid w:val="000C5AEE"/>
    <w:rsid w:val="000C5E3E"/>
    <w:rsid w:val="000C5F1C"/>
    <w:rsid w:val="000C6087"/>
    <w:rsid w:val="000C7048"/>
    <w:rsid w:val="000C779D"/>
    <w:rsid w:val="000C7A56"/>
    <w:rsid w:val="000C7E08"/>
    <w:rsid w:val="000C7EF8"/>
    <w:rsid w:val="000D1026"/>
    <w:rsid w:val="000D1486"/>
    <w:rsid w:val="000D18C5"/>
    <w:rsid w:val="000D1EF5"/>
    <w:rsid w:val="000D2D36"/>
    <w:rsid w:val="000D318C"/>
    <w:rsid w:val="000D46C9"/>
    <w:rsid w:val="000D49EE"/>
    <w:rsid w:val="000D515B"/>
    <w:rsid w:val="000D5476"/>
    <w:rsid w:val="000D5A4E"/>
    <w:rsid w:val="000D5BC2"/>
    <w:rsid w:val="000D5F56"/>
    <w:rsid w:val="000D6F03"/>
    <w:rsid w:val="000E07BC"/>
    <w:rsid w:val="000E092E"/>
    <w:rsid w:val="000E094C"/>
    <w:rsid w:val="000E0A0C"/>
    <w:rsid w:val="000E0A8E"/>
    <w:rsid w:val="000E195F"/>
    <w:rsid w:val="000E1B7D"/>
    <w:rsid w:val="000E2226"/>
    <w:rsid w:val="000E22B6"/>
    <w:rsid w:val="000E2313"/>
    <w:rsid w:val="000E3086"/>
    <w:rsid w:val="000E377A"/>
    <w:rsid w:val="000E45E1"/>
    <w:rsid w:val="000E4921"/>
    <w:rsid w:val="000E4A82"/>
    <w:rsid w:val="000E4F5B"/>
    <w:rsid w:val="000E51B4"/>
    <w:rsid w:val="000E56D3"/>
    <w:rsid w:val="000E5819"/>
    <w:rsid w:val="000E6489"/>
    <w:rsid w:val="000E69C9"/>
    <w:rsid w:val="000E6E34"/>
    <w:rsid w:val="000E708F"/>
    <w:rsid w:val="000E7B22"/>
    <w:rsid w:val="000F03E5"/>
    <w:rsid w:val="000F0E77"/>
    <w:rsid w:val="000F1501"/>
    <w:rsid w:val="000F1CD4"/>
    <w:rsid w:val="000F2159"/>
    <w:rsid w:val="000F23F3"/>
    <w:rsid w:val="000F2588"/>
    <w:rsid w:val="000F2999"/>
    <w:rsid w:val="000F3094"/>
    <w:rsid w:val="000F3ECB"/>
    <w:rsid w:val="000F40E4"/>
    <w:rsid w:val="000F4103"/>
    <w:rsid w:val="000F46A6"/>
    <w:rsid w:val="000F492F"/>
    <w:rsid w:val="000F4ABC"/>
    <w:rsid w:val="000F4C20"/>
    <w:rsid w:val="000F5443"/>
    <w:rsid w:val="000F5489"/>
    <w:rsid w:val="000F60D3"/>
    <w:rsid w:val="000F6329"/>
    <w:rsid w:val="000F6482"/>
    <w:rsid w:val="000F70A7"/>
    <w:rsid w:val="000F71B5"/>
    <w:rsid w:val="000F799E"/>
    <w:rsid w:val="001004B5"/>
    <w:rsid w:val="00100648"/>
    <w:rsid w:val="00100E6D"/>
    <w:rsid w:val="00100E6E"/>
    <w:rsid w:val="00101A09"/>
    <w:rsid w:val="00101CCC"/>
    <w:rsid w:val="00101D72"/>
    <w:rsid w:val="00101F3D"/>
    <w:rsid w:val="001026F5"/>
    <w:rsid w:val="001028AB"/>
    <w:rsid w:val="00103057"/>
    <w:rsid w:val="001037A2"/>
    <w:rsid w:val="001042E0"/>
    <w:rsid w:val="00104527"/>
    <w:rsid w:val="00104568"/>
    <w:rsid w:val="001045FF"/>
    <w:rsid w:val="00104789"/>
    <w:rsid w:val="001049B8"/>
    <w:rsid w:val="00104E49"/>
    <w:rsid w:val="00104EB7"/>
    <w:rsid w:val="00104F4F"/>
    <w:rsid w:val="001052A1"/>
    <w:rsid w:val="001052BD"/>
    <w:rsid w:val="00105777"/>
    <w:rsid w:val="00106151"/>
    <w:rsid w:val="001061B8"/>
    <w:rsid w:val="00106213"/>
    <w:rsid w:val="00107492"/>
    <w:rsid w:val="00107907"/>
    <w:rsid w:val="00107B9D"/>
    <w:rsid w:val="00110275"/>
    <w:rsid w:val="00110832"/>
    <w:rsid w:val="00110B2E"/>
    <w:rsid w:val="00110C58"/>
    <w:rsid w:val="00110D92"/>
    <w:rsid w:val="00111D35"/>
    <w:rsid w:val="00113077"/>
    <w:rsid w:val="0011346B"/>
    <w:rsid w:val="001134ED"/>
    <w:rsid w:val="0011355A"/>
    <w:rsid w:val="0011362D"/>
    <w:rsid w:val="001139D2"/>
    <w:rsid w:val="00114438"/>
    <w:rsid w:val="0011448F"/>
    <w:rsid w:val="0011486F"/>
    <w:rsid w:val="00114AA5"/>
    <w:rsid w:val="00114C1B"/>
    <w:rsid w:val="0011506D"/>
    <w:rsid w:val="001150AF"/>
    <w:rsid w:val="00115D52"/>
    <w:rsid w:val="00115F49"/>
    <w:rsid w:val="0011615E"/>
    <w:rsid w:val="00117776"/>
    <w:rsid w:val="00117779"/>
    <w:rsid w:val="00120066"/>
    <w:rsid w:val="0012017A"/>
    <w:rsid w:val="001203C7"/>
    <w:rsid w:val="001208AD"/>
    <w:rsid w:val="00120C16"/>
    <w:rsid w:val="00121A4F"/>
    <w:rsid w:val="00121C1A"/>
    <w:rsid w:val="001221BF"/>
    <w:rsid w:val="001228C5"/>
    <w:rsid w:val="00122E92"/>
    <w:rsid w:val="00123676"/>
    <w:rsid w:val="00123EA2"/>
    <w:rsid w:val="00123FFE"/>
    <w:rsid w:val="001243E9"/>
    <w:rsid w:val="001246AF"/>
    <w:rsid w:val="001260AA"/>
    <w:rsid w:val="00126109"/>
    <w:rsid w:val="00126262"/>
    <w:rsid w:val="0012628C"/>
    <w:rsid w:val="00126774"/>
    <w:rsid w:val="00126BFA"/>
    <w:rsid w:val="001272ED"/>
    <w:rsid w:val="00127B75"/>
    <w:rsid w:val="00130446"/>
    <w:rsid w:val="001305DB"/>
    <w:rsid w:val="00130980"/>
    <w:rsid w:val="0013173B"/>
    <w:rsid w:val="00131BA9"/>
    <w:rsid w:val="00132655"/>
    <w:rsid w:val="001326F3"/>
    <w:rsid w:val="00132B07"/>
    <w:rsid w:val="001331C2"/>
    <w:rsid w:val="00133A58"/>
    <w:rsid w:val="00134D8E"/>
    <w:rsid w:val="00135980"/>
    <w:rsid w:val="00135A3F"/>
    <w:rsid w:val="00136856"/>
    <w:rsid w:val="00136862"/>
    <w:rsid w:val="00136909"/>
    <w:rsid w:val="001370DB"/>
    <w:rsid w:val="00137712"/>
    <w:rsid w:val="00137B64"/>
    <w:rsid w:val="00137B7D"/>
    <w:rsid w:val="00140EAB"/>
    <w:rsid w:val="001413D2"/>
    <w:rsid w:val="0014170F"/>
    <w:rsid w:val="00141B80"/>
    <w:rsid w:val="00141C40"/>
    <w:rsid w:val="00141F7A"/>
    <w:rsid w:val="001420C0"/>
    <w:rsid w:val="001429EC"/>
    <w:rsid w:val="00142BE2"/>
    <w:rsid w:val="001433A1"/>
    <w:rsid w:val="00143472"/>
    <w:rsid w:val="00143474"/>
    <w:rsid w:val="00143640"/>
    <w:rsid w:val="00143DFB"/>
    <w:rsid w:val="0014437C"/>
    <w:rsid w:val="00144398"/>
    <w:rsid w:val="001449EB"/>
    <w:rsid w:val="0014538D"/>
    <w:rsid w:val="00146187"/>
    <w:rsid w:val="001461DF"/>
    <w:rsid w:val="0014638B"/>
    <w:rsid w:val="001464C8"/>
    <w:rsid w:val="00146652"/>
    <w:rsid w:val="00146903"/>
    <w:rsid w:val="00146992"/>
    <w:rsid w:val="00146B85"/>
    <w:rsid w:val="00146EC1"/>
    <w:rsid w:val="00147215"/>
    <w:rsid w:val="0014723E"/>
    <w:rsid w:val="00147502"/>
    <w:rsid w:val="0014774B"/>
    <w:rsid w:val="001477FC"/>
    <w:rsid w:val="00147899"/>
    <w:rsid w:val="001479CC"/>
    <w:rsid w:val="00147DB8"/>
    <w:rsid w:val="0015019B"/>
    <w:rsid w:val="001512E3"/>
    <w:rsid w:val="0015261A"/>
    <w:rsid w:val="00152741"/>
    <w:rsid w:val="001529A7"/>
    <w:rsid w:val="00152A70"/>
    <w:rsid w:val="00152DDB"/>
    <w:rsid w:val="001536F8"/>
    <w:rsid w:val="00153B18"/>
    <w:rsid w:val="00154053"/>
    <w:rsid w:val="00154197"/>
    <w:rsid w:val="00154227"/>
    <w:rsid w:val="00154357"/>
    <w:rsid w:val="00154D60"/>
    <w:rsid w:val="00155062"/>
    <w:rsid w:val="0015548A"/>
    <w:rsid w:val="001558AF"/>
    <w:rsid w:val="00156951"/>
    <w:rsid w:val="00156E33"/>
    <w:rsid w:val="00156EB7"/>
    <w:rsid w:val="00157337"/>
    <w:rsid w:val="00157689"/>
    <w:rsid w:val="00157861"/>
    <w:rsid w:val="00160363"/>
    <w:rsid w:val="001608DE"/>
    <w:rsid w:val="00161616"/>
    <w:rsid w:val="00161E80"/>
    <w:rsid w:val="00162141"/>
    <w:rsid w:val="0016303C"/>
    <w:rsid w:val="001630A4"/>
    <w:rsid w:val="0016344F"/>
    <w:rsid w:val="00163AE8"/>
    <w:rsid w:val="00163B29"/>
    <w:rsid w:val="00163FA6"/>
    <w:rsid w:val="001642FB"/>
    <w:rsid w:val="00164320"/>
    <w:rsid w:val="00164598"/>
    <w:rsid w:val="00164719"/>
    <w:rsid w:val="001648AA"/>
    <w:rsid w:val="00165163"/>
    <w:rsid w:val="001653E5"/>
    <w:rsid w:val="001657CC"/>
    <w:rsid w:val="00165ACF"/>
    <w:rsid w:val="00165C62"/>
    <w:rsid w:val="00166085"/>
    <w:rsid w:val="0016622D"/>
    <w:rsid w:val="001669A3"/>
    <w:rsid w:val="00166FC4"/>
    <w:rsid w:val="0016705F"/>
    <w:rsid w:val="001677AC"/>
    <w:rsid w:val="00167EA3"/>
    <w:rsid w:val="0017010D"/>
    <w:rsid w:val="0017078C"/>
    <w:rsid w:val="0017085E"/>
    <w:rsid w:val="00170872"/>
    <w:rsid w:val="001709F4"/>
    <w:rsid w:val="00170E8C"/>
    <w:rsid w:val="001716B3"/>
    <w:rsid w:val="001717CA"/>
    <w:rsid w:val="00171DD0"/>
    <w:rsid w:val="00171DF3"/>
    <w:rsid w:val="00172711"/>
    <w:rsid w:val="00172F41"/>
    <w:rsid w:val="0017384E"/>
    <w:rsid w:val="00173903"/>
    <w:rsid w:val="00173E01"/>
    <w:rsid w:val="00173EED"/>
    <w:rsid w:val="00173F65"/>
    <w:rsid w:val="00174A85"/>
    <w:rsid w:val="00175547"/>
    <w:rsid w:val="00175BE1"/>
    <w:rsid w:val="0017678F"/>
    <w:rsid w:val="00176CDD"/>
    <w:rsid w:val="00177828"/>
    <w:rsid w:val="0017787F"/>
    <w:rsid w:val="00180237"/>
    <w:rsid w:val="0018030A"/>
    <w:rsid w:val="001806BB"/>
    <w:rsid w:val="00180A73"/>
    <w:rsid w:val="00181568"/>
    <w:rsid w:val="00183AC3"/>
    <w:rsid w:val="00183B8D"/>
    <w:rsid w:val="00183DCB"/>
    <w:rsid w:val="00183E2A"/>
    <w:rsid w:val="001841E0"/>
    <w:rsid w:val="00184555"/>
    <w:rsid w:val="00184690"/>
    <w:rsid w:val="0018484C"/>
    <w:rsid w:val="00184C35"/>
    <w:rsid w:val="00184C55"/>
    <w:rsid w:val="00185527"/>
    <w:rsid w:val="0018595A"/>
    <w:rsid w:val="0018596A"/>
    <w:rsid w:val="00185C38"/>
    <w:rsid w:val="00186617"/>
    <w:rsid w:val="0018696D"/>
    <w:rsid w:val="0018702D"/>
    <w:rsid w:val="0018711F"/>
    <w:rsid w:val="001875AF"/>
    <w:rsid w:val="00190092"/>
    <w:rsid w:val="0019070C"/>
    <w:rsid w:val="00190925"/>
    <w:rsid w:val="001909FD"/>
    <w:rsid w:val="00190A61"/>
    <w:rsid w:val="0019179F"/>
    <w:rsid w:val="00191DBD"/>
    <w:rsid w:val="0019202C"/>
    <w:rsid w:val="0019266B"/>
    <w:rsid w:val="00192948"/>
    <w:rsid w:val="00192AA0"/>
    <w:rsid w:val="001938F9"/>
    <w:rsid w:val="00194061"/>
    <w:rsid w:val="00194137"/>
    <w:rsid w:val="0019447D"/>
    <w:rsid w:val="001945A1"/>
    <w:rsid w:val="0019469E"/>
    <w:rsid w:val="00194F5A"/>
    <w:rsid w:val="001950B7"/>
    <w:rsid w:val="001950EF"/>
    <w:rsid w:val="00195248"/>
    <w:rsid w:val="00195346"/>
    <w:rsid w:val="001954B3"/>
    <w:rsid w:val="00196029"/>
    <w:rsid w:val="001962F2"/>
    <w:rsid w:val="001965A0"/>
    <w:rsid w:val="00196F9C"/>
    <w:rsid w:val="0019708C"/>
    <w:rsid w:val="001977EF"/>
    <w:rsid w:val="001A04A0"/>
    <w:rsid w:val="001A0604"/>
    <w:rsid w:val="001A094B"/>
    <w:rsid w:val="001A0F83"/>
    <w:rsid w:val="001A113A"/>
    <w:rsid w:val="001A13FA"/>
    <w:rsid w:val="001A17BF"/>
    <w:rsid w:val="001A241F"/>
    <w:rsid w:val="001A2954"/>
    <w:rsid w:val="001A2FE3"/>
    <w:rsid w:val="001A3342"/>
    <w:rsid w:val="001A3AFF"/>
    <w:rsid w:val="001A3CD6"/>
    <w:rsid w:val="001A3E3D"/>
    <w:rsid w:val="001A489A"/>
    <w:rsid w:val="001A5151"/>
    <w:rsid w:val="001A5865"/>
    <w:rsid w:val="001A7B44"/>
    <w:rsid w:val="001B037D"/>
    <w:rsid w:val="001B10FC"/>
    <w:rsid w:val="001B1E40"/>
    <w:rsid w:val="001B2017"/>
    <w:rsid w:val="001B262F"/>
    <w:rsid w:val="001B4165"/>
    <w:rsid w:val="001B49BD"/>
    <w:rsid w:val="001B4C5D"/>
    <w:rsid w:val="001B5046"/>
    <w:rsid w:val="001B509E"/>
    <w:rsid w:val="001B55D3"/>
    <w:rsid w:val="001B56E0"/>
    <w:rsid w:val="001B6595"/>
    <w:rsid w:val="001B6A24"/>
    <w:rsid w:val="001B76FC"/>
    <w:rsid w:val="001C0CF1"/>
    <w:rsid w:val="001C108C"/>
    <w:rsid w:val="001C13AD"/>
    <w:rsid w:val="001C1468"/>
    <w:rsid w:val="001C14A5"/>
    <w:rsid w:val="001C20EF"/>
    <w:rsid w:val="001C224F"/>
    <w:rsid w:val="001C261A"/>
    <w:rsid w:val="001C359E"/>
    <w:rsid w:val="001C3E87"/>
    <w:rsid w:val="001C408A"/>
    <w:rsid w:val="001C4290"/>
    <w:rsid w:val="001C4BA4"/>
    <w:rsid w:val="001C5C2C"/>
    <w:rsid w:val="001C5D58"/>
    <w:rsid w:val="001C5FF1"/>
    <w:rsid w:val="001C61B4"/>
    <w:rsid w:val="001C6330"/>
    <w:rsid w:val="001C63FC"/>
    <w:rsid w:val="001C6579"/>
    <w:rsid w:val="001C751E"/>
    <w:rsid w:val="001C764E"/>
    <w:rsid w:val="001C77F1"/>
    <w:rsid w:val="001C7B9B"/>
    <w:rsid w:val="001D0099"/>
    <w:rsid w:val="001D0264"/>
    <w:rsid w:val="001D041B"/>
    <w:rsid w:val="001D06DB"/>
    <w:rsid w:val="001D0771"/>
    <w:rsid w:val="001D08BF"/>
    <w:rsid w:val="001D0B8E"/>
    <w:rsid w:val="001D0D76"/>
    <w:rsid w:val="001D10A1"/>
    <w:rsid w:val="001D11C2"/>
    <w:rsid w:val="001D152D"/>
    <w:rsid w:val="001D23BF"/>
    <w:rsid w:val="001D29A4"/>
    <w:rsid w:val="001D356D"/>
    <w:rsid w:val="001D3AD4"/>
    <w:rsid w:val="001D427A"/>
    <w:rsid w:val="001D4442"/>
    <w:rsid w:val="001D4ADA"/>
    <w:rsid w:val="001D4C48"/>
    <w:rsid w:val="001D558E"/>
    <w:rsid w:val="001D5B1B"/>
    <w:rsid w:val="001D5E8B"/>
    <w:rsid w:val="001D6064"/>
    <w:rsid w:val="001D611A"/>
    <w:rsid w:val="001D617C"/>
    <w:rsid w:val="001D6ED9"/>
    <w:rsid w:val="001D714D"/>
    <w:rsid w:val="001D756F"/>
    <w:rsid w:val="001D7901"/>
    <w:rsid w:val="001D7A01"/>
    <w:rsid w:val="001D7AFA"/>
    <w:rsid w:val="001E05B0"/>
    <w:rsid w:val="001E08B5"/>
    <w:rsid w:val="001E1052"/>
    <w:rsid w:val="001E1156"/>
    <w:rsid w:val="001E131B"/>
    <w:rsid w:val="001E17D3"/>
    <w:rsid w:val="001E2076"/>
    <w:rsid w:val="001E21B1"/>
    <w:rsid w:val="001E258A"/>
    <w:rsid w:val="001E27BE"/>
    <w:rsid w:val="001E2CEB"/>
    <w:rsid w:val="001E2F93"/>
    <w:rsid w:val="001E3654"/>
    <w:rsid w:val="001E36C8"/>
    <w:rsid w:val="001E4326"/>
    <w:rsid w:val="001E44F8"/>
    <w:rsid w:val="001E45A2"/>
    <w:rsid w:val="001E4797"/>
    <w:rsid w:val="001E4B50"/>
    <w:rsid w:val="001E4FAA"/>
    <w:rsid w:val="001E525E"/>
    <w:rsid w:val="001E554A"/>
    <w:rsid w:val="001E5EFC"/>
    <w:rsid w:val="001E61E5"/>
    <w:rsid w:val="001E686D"/>
    <w:rsid w:val="001E6DA9"/>
    <w:rsid w:val="001E7798"/>
    <w:rsid w:val="001E7A4D"/>
    <w:rsid w:val="001E7AA8"/>
    <w:rsid w:val="001E7D3C"/>
    <w:rsid w:val="001F084C"/>
    <w:rsid w:val="001F133E"/>
    <w:rsid w:val="001F1981"/>
    <w:rsid w:val="001F1C8C"/>
    <w:rsid w:val="001F1E3A"/>
    <w:rsid w:val="001F2083"/>
    <w:rsid w:val="001F2159"/>
    <w:rsid w:val="001F272B"/>
    <w:rsid w:val="001F37C1"/>
    <w:rsid w:val="001F383C"/>
    <w:rsid w:val="001F507E"/>
    <w:rsid w:val="001F53F1"/>
    <w:rsid w:val="001F57DE"/>
    <w:rsid w:val="001F583A"/>
    <w:rsid w:val="001F5F48"/>
    <w:rsid w:val="001F7711"/>
    <w:rsid w:val="001F78B1"/>
    <w:rsid w:val="001F7D90"/>
    <w:rsid w:val="00200356"/>
    <w:rsid w:val="0020056D"/>
    <w:rsid w:val="00200963"/>
    <w:rsid w:val="00200982"/>
    <w:rsid w:val="00200D34"/>
    <w:rsid w:val="00200FBF"/>
    <w:rsid w:val="00201B93"/>
    <w:rsid w:val="00201DCA"/>
    <w:rsid w:val="00201F85"/>
    <w:rsid w:val="002026F6"/>
    <w:rsid w:val="00202907"/>
    <w:rsid w:val="002030D5"/>
    <w:rsid w:val="00203417"/>
    <w:rsid w:val="00203650"/>
    <w:rsid w:val="00203A2E"/>
    <w:rsid w:val="00203CA8"/>
    <w:rsid w:val="00204108"/>
    <w:rsid w:val="0020467E"/>
    <w:rsid w:val="00204798"/>
    <w:rsid w:val="00204959"/>
    <w:rsid w:val="00204CC0"/>
    <w:rsid w:val="00204E64"/>
    <w:rsid w:val="002052C1"/>
    <w:rsid w:val="002055FD"/>
    <w:rsid w:val="0020565A"/>
    <w:rsid w:val="00205A82"/>
    <w:rsid w:val="00205DBA"/>
    <w:rsid w:val="00205DE5"/>
    <w:rsid w:val="00205FFF"/>
    <w:rsid w:val="002062CF"/>
    <w:rsid w:val="00206352"/>
    <w:rsid w:val="00206906"/>
    <w:rsid w:val="00206A12"/>
    <w:rsid w:val="00207976"/>
    <w:rsid w:val="00207F5F"/>
    <w:rsid w:val="00210517"/>
    <w:rsid w:val="002109C8"/>
    <w:rsid w:val="00210E3C"/>
    <w:rsid w:val="00211250"/>
    <w:rsid w:val="00211B02"/>
    <w:rsid w:val="00211B66"/>
    <w:rsid w:val="00211BAB"/>
    <w:rsid w:val="002129B3"/>
    <w:rsid w:val="002129B9"/>
    <w:rsid w:val="00213A9E"/>
    <w:rsid w:val="00213B4C"/>
    <w:rsid w:val="00213F14"/>
    <w:rsid w:val="0021445D"/>
    <w:rsid w:val="00214944"/>
    <w:rsid w:val="00214AAE"/>
    <w:rsid w:val="00214BA8"/>
    <w:rsid w:val="0021556A"/>
    <w:rsid w:val="0021570A"/>
    <w:rsid w:val="00215956"/>
    <w:rsid w:val="0021608F"/>
    <w:rsid w:val="0021698E"/>
    <w:rsid w:val="00216D37"/>
    <w:rsid w:val="00216EBE"/>
    <w:rsid w:val="002170DC"/>
    <w:rsid w:val="002178DC"/>
    <w:rsid w:val="00220A2C"/>
    <w:rsid w:val="00221276"/>
    <w:rsid w:val="00221563"/>
    <w:rsid w:val="002216AF"/>
    <w:rsid w:val="002216B2"/>
    <w:rsid w:val="0022181D"/>
    <w:rsid w:val="0022192C"/>
    <w:rsid w:val="002226C2"/>
    <w:rsid w:val="00222802"/>
    <w:rsid w:val="00222C51"/>
    <w:rsid w:val="00222C61"/>
    <w:rsid w:val="00222FFF"/>
    <w:rsid w:val="002235A8"/>
    <w:rsid w:val="00223708"/>
    <w:rsid w:val="00223B16"/>
    <w:rsid w:val="00224448"/>
    <w:rsid w:val="002248F2"/>
    <w:rsid w:val="00224C91"/>
    <w:rsid w:val="00224CA0"/>
    <w:rsid w:val="00225C43"/>
    <w:rsid w:val="00226143"/>
    <w:rsid w:val="00226A15"/>
    <w:rsid w:val="00226C9C"/>
    <w:rsid w:val="00226EC9"/>
    <w:rsid w:val="00227359"/>
    <w:rsid w:val="002273B1"/>
    <w:rsid w:val="002273EF"/>
    <w:rsid w:val="0022749C"/>
    <w:rsid w:val="002277C3"/>
    <w:rsid w:val="00227B6B"/>
    <w:rsid w:val="00227F4F"/>
    <w:rsid w:val="00230512"/>
    <w:rsid w:val="0023098E"/>
    <w:rsid w:val="00230CCD"/>
    <w:rsid w:val="002313A6"/>
    <w:rsid w:val="002316C5"/>
    <w:rsid w:val="002316DC"/>
    <w:rsid w:val="00231703"/>
    <w:rsid w:val="002326DA"/>
    <w:rsid w:val="00232B9D"/>
    <w:rsid w:val="00232C9D"/>
    <w:rsid w:val="00232F72"/>
    <w:rsid w:val="00232F7C"/>
    <w:rsid w:val="0023340D"/>
    <w:rsid w:val="00233903"/>
    <w:rsid w:val="00233E3C"/>
    <w:rsid w:val="002348BA"/>
    <w:rsid w:val="002348EA"/>
    <w:rsid w:val="00234BF2"/>
    <w:rsid w:val="00234E93"/>
    <w:rsid w:val="00234F47"/>
    <w:rsid w:val="00236064"/>
    <w:rsid w:val="00236083"/>
    <w:rsid w:val="00236BF4"/>
    <w:rsid w:val="00236E6C"/>
    <w:rsid w:val="002378B6"/>
    <w:rsid w:val="00237BEC"/>
    <w:rsid w:val="00237C37"/>
    <w:rsid w:val="00237C93"/>
    <w:rsid w:val="00237EB8"/>
    <w:rsid w:val="0024064C"/>
    <w:rsid w:val="00240B69"/>
    <w:rsid w:val="00241699"/>
    <w:rsid w:val="00241709"/>
    <w:rsid w:val="00241847"/>
    <w:rsid w:val="0024191C"/>
    <w:rsid w:val="0024206E"/>
    <w:rsid w:val="0024255A"/>
    <w:rsid w:val="00243C3C"/>
    <w:rsid w:val="00244166"/>
    <w:rsid w:val="0024455B"/>
    <w:rsid w:val="0024469D"/>
    <w:rsid w:val="002447D1"/>
    <w:rsid w:val="00244A85"/>
    <w:rsid w:val="00245541"/>
    <w:rsid w:val="00245CD0"/>
    <w:rsid w:val="00246E1E"/>
    <w:rsid w:val="002471B4"/>
    <w:rsid w:val="0025037F"/>
    <w:rsid w:val="002506F6"/>
    <w:rsid w:val="0025085C"/>
    <w:rsid w:val="002508CC"/>
    <w:rsid w:val="0025124E"/>
    <w:rsid w:val="00251ADC"/>
    <w:rsid w:val="00251DFF"/>
    <w:rsid w:val="0025205E"/>
    <w:rsid w:val="002524F2"/>
    <w:rsid w:val="00253222"/>
    <w:rsid w:val="00253864"/>
    <w:rsid w:val="00253E3F"/>
    <w:rsid w:val="00254825"/>
    <w:rsid w:val="00254DC6"/>
    <w:rsid w:val="00255213"/>
    <w:rsid w:val="0025588C"/>
    <w:rsid w:val="00257457"/>
    <w:rsid w:val="00257491"/>
    <w:rsid w:val="0026007D"/>
    <w:rsid w:val="00260170"/>
    <w:rsid w:val="00260410"/>
    <w:rsid w:val="002605DF"/>
    <w:rsid w:val="00261B9D"/>
    <w:rsid w:val="00262679"/>
    <w:rsid w:val="00262ACD"/>
    <w:rsid w:val="00262D9F"/>
    <w:rsid w:val="00262E06"/>
    <w:rsid w:val="00262E7D"/>
    <w:rsid w:val="00262FF1"/>
    <w:rsid w:val="002636C4"/>
    <w:rsid w:val="002642A6"/>
    <w:rsid w:val="002644FD"/>
    <w:rsid w:val="0026468C"/>
    <w:rsid w:val="00264B4E"/>
    <w:rsid w:val="00264B94"/>
    <w:rsid w:val="00264C3F"/>
    <w:rsid w:val="00265A65"/>
    <w:rsid w:val="00265D50"/>
    <w:rsid w:val="00266356"/>
    <w:rsid w:val="0026650A"/>
    <w:rsid w:val="0026671D"/>
    <w:rsid w:val="002668CC"/>
    <w:rsid w:val="00266A75"/>
    <w:rsid w:val="00266CC6"/>
    <w:rsid w:val="00266E15"/>
    <w:rsid w:val="002673A2"/>
    <w:rsid w:val="002676A7"/>
    <w:rsid w:val="0027015E"/>
    <w:rsid w:val="00270290"/>
    <w:rsid w:val="002707EB"/>
    <w:rsid w:val="002708A7"/>
    <w:rsid w:val="00270C5F"/>
    <w:rsid w:val="00271096"/>
    <w:rsid w:val="00271513"/>
    <w:rsid w:val="00271549"/>
    <w:rsid w:val="002715AB"/>
    <w:rsid w:val="0027235E"/>
    <w:rsid w:val="0027276F"/>
    <w:rsid w:val="00272A48"/>
    <w:rsid w:val="00272F25"/>
    <w:rsid w:val="002735D3"/>
    <w:rsid w:val="00273A70"/>
    <w:rsid w:val="00273E29"/>
    <w:rsid w:val="002745A3"/>
    <w:rsid w:val="00274822"/>
    <w:rsid w:val="00275450"/>
    <w:rsid w:val="0027567B"/>
    <w:rsid w:val="002759F1"/>
    <w:rsid w:val="0027612E"/>
    <w:rsid w:val="002766D9"/>
    <w:rsid w:val="00276A88"/>
    <w:rsid w:val="00276E9E"/>
    <w:rsid w:val="00276FE2"/>
    <w:rsid w:val="0027716B"/>
    <w:rsid w:val="002773BF"/>
    <w:rsid w:val="002779A2"/>
    <w:rsid w:val="00277DF4"/>
    <w:rsid w:val="002805F2"/>
    <w:rsid w:val="00280BEB"/>
    <w:rsid w:val="00280F01"/>
    <w:rsid w:val="002828C5"/>
    <w:rsid w:val="00282A8E"/>
    <w:rsid w:val="002832EC"/>
    <w:rsid w:val="0028332F"/>
    <w:rsid w:val="00283586"/>
    <w:rsid w:val="00283E5B"/>
    <w:rsid w:val="00284B39"/>
    <w:rsid w:val="002861BE"/>
    <w:rsid w:val="002864FD"/>
    <w:rsid w:val="00286EB5"/>
    <w:rsid w:val="002874F1"/>
    <w:rsid w:val="00287538"/>
    <w:rsid w:val="00287927"/>
    <w:rsid w:val="00290201"/>
    <w:rsid w:val="002909D6"/>
    <w:rsid w:val="00290F9A"/>
    <w:rsid w:val="00290FB4"/>
    <w:rsid w:val="00291851"/>
    <w:rsid w:val="00291880"/>
    <w:rsid w:val="00292229"/>
    <w:rsid w:val="0029247E"/>
    <w:rsid w:val="00292599"/>
    <w:rsid w:val="002929FF"/>
    <w:rsid w:val="002930A1"/>
    <w:rsid w:val="002943EC"/>
    <w:rsid w:val="002945C7"/>
    <w:rsid w:val="002959C3"/>
    <w:rsid w:val="00295EFC"/>
    <w:rsid w:val="00296259"/>
    <w:rsid w:val="00296D45"/>
    <w:rsid w:val="00296D9C"/>
    <w:rsid w:val="002A090F"/>
    <w:rsid w:val="002A2001"/>
    <w:rsid w:val="002A2353"/>
    <w:rsid w:val="002A3416"/>
    <w:rsid w:val="002A41BA"/>
    <w:rsid w:val="002A4665"/>
    <w:rsid w:val="002A47E3"/>
    <w:rsid w:val="002A4B35"/>
    <w:rsid w:val="002A5164"/>
    <w:rsid w:val="002A5672"/>
    <w:rsid w:val="002A58C6"/>
    <w:rsid w:val="002A59D0"/>
    <w:rsid w:val="002A5C99"/>
    <w:rsid w:val="002A5E3A"/>
    <w:rsid w:val="002A5E83"/>
    <w:rsid w:val="002A6060"/>
    <w:rsid w:val="002A6487"/>
    <w:rsid w:val="002A7492"/>
    <w:rsid w:val="002A758F"/>
    <w:rsid w:val="002A76F0"/>
    <w:rsid w:val="002A7A03"/>
    <w:rsid w:val="002B0446"/>
    <w:rsid w:val="002B05DF"/>
    <w:rsid w:val="002B0720"/>
    <w:rsid w:val="002B0919"/>
    <w:rsid w:val="002B133F"/>
    <w:rsid w:val="002B1B64"/>
    <w:rsid w:val="002B1E07"/>
    <w:rsid w:val="002B227E"/>
    <w:rsid w:val="002B25B0"/>
    <w:rsid w:val="002B2643"/>
    <w:rsid w:val="002B4A0D"/>
    <w:rsid w:val="002B5442"/>
    <w:rsid w:val="002B5A81"/>
    <w:rsid w:val="002B5D73"/>
    <w:rsid w:val="002B64D6"/>
    <w:rsid w:val="002B7224"/>
    <w:rsid w:val="002B72E9"/>
    <w:rsid w:val="002B75B7"/>
    <w:rsid w:val="002B7EC8"/>
    <w:rsid w:val="002B7F34"/>
    <w:rsid w:val="002C0E9E"/>
    <w:rsid w:val="002C1245"/>
    <w:rsid w:val="002C1F0D"/>
    <w:rsid w:val="002C2793"/>
    <w:rsid w:val="002C332C"/>
    <w:rsid w:val="002C3398"/>
    <w:rsid w:val="002C34B3"/>
    <w:rsid w:val="002C3917"/>
    <w:rsid w:val="002C3C48"/>
    <w:rsid w:val="002C408F"/>
    <w:rsid w:val="002C42DC"/>
    <w:rsid w:val="002C45D6"/>
    <w:rsid w:val="002C4DBE"/>
    <w:rsid w:val="002C5E83"/>
    <w:rsid w:val="002C66B9"/>
    <w:rsid w:val="002C66E4"/>
    <w:rsid w:val="002C6D2E"/>
    <w:rsid w:val="002C729D"/>
    <w:rsid w:val="002C7A8C"/>
    <w:rsid w:val="002C7C6D"/>
    <w:rsid w:val="002D0534"/>
    <w:rsid w:val="002D0828"/>
    <w:rsid w:val="002D0CCB"/>
    <w:rsid w:val="002D20BC"/>
    <w:rsid w:val="002D3FFB"/>
    <w:rsid w:val="002D400E"/>
    <w:rsid w:val="002D4291"/>
    <w:rsid w:val="002D4614"/>
    <w:rsid w:val="002D494D"/>
    <w:rsid w:val="002D4EE1"/>
    <w:rsid w:val="002D5083"/>
    <w:rsid w:val="002D5607"/>
    <w:rsid w:val="002D58F5"/>
    <w:rsid w:val="002D5B2B"/>
    <w:rsid w:val="002D5C18"/>
    <w:rsid w:val="002D613A"/>
    <w:rsid w:val="002D6141"/>
    <w:rsid w:val="002D6FE6"/>
    <w:rsid w:val="002D78D0"/>
    <w:rsid w:val="002D7A9B"/>
    <w:rsid w:val="002D7F7F"/>
    <w:rsid w:val="002E00D0"/>
    <w:rsid w:val="002E0158"/>
    <w:rsid w:val="002E0B4F"/>
    <w:rsid w:val="002E0DEB"/>
    <w:rsid w:val="002E1D44"/>
    <w:rsid w:val="002E1E69"/>
    <w:rsid w:val="002E24AE"/>
    <w:rsid w:val="002E250E"/>
    <w:rsid w:val="002E25C3"/>
    <w:rsid w:val="002E2672"/>
    <w:rsid w:val="002E2847"/>
    <w:rsid w:val="002E3309"/>
    <w:rsid w:val="002E3384"/>
    <w:rsid w:val="002E36BE"/>
    <w:rsid w:val="002E3935"/>
    <w:rsid w:val="002E395F"/>
    <w:rsid w:val="002E4198"/>
    <w:rsid w:val="002E4292"/>
    <w:rsid w:val="002E45F3"/>
    <w:rsid w:val="002E46E3"/>
    <w:rsid w:val="002E4721"/>
    <w:rsid w:val="002E492F"/>
    <w:rsid w:val="002E4BC4"/>
    <w:rsid w:val="002E4E08"/>
    <w:rsid w:val="002E50C2"/>
    <w:rsid w:val="002E577A"/>
    <w:rsid w:val="002E5B06"/>
    <w:rsid w:val="002E5B31"/>
    <w:rsid w:val="002E5BA4"/>
    <w:rsid w:val="002E5D7A"/>
    <w:rsid w:val="002E5FA7"/>
    <w:rsid w:val="002E626D"/>
    <w:rsid w:val="002E6432"/>
    <w:rsid w:val="002E68FE"/>
    <w:rsid w:val="002E7628"/>
    <w:rsid w:val="002F00BD"/>
    <w:rsid w:val="002F01EA"/>
    <w:rsid w:val="002F0264"/>
    <w:rsid w:val="002F02E5"/>
    <w:rsid w:val="002F0803"/>
    <w:rsid w:val="002F0967"/>
    <w:rsid w:val="002F0D44"/>
    <w:rsid w:val="002F1012"/>
    <w:rsid w:val="002F1828"/>
    <w:rsid w:val="002F18F8"/>
    <w:rsid w:val="002F1A70"/>
    <w:rsid w:val="002F2148"/>
    <w:rsid w:val="002F23A5"/>
    <w:rsid w:val="002F2613"/>
    <w:rsid w:val="002F2637"/>
    <w:rsid w:val="002F3281"/>
    <w:rsid w:val="002F3675"/>
    <w:rsid w:val="002F380B"/>
    <w:rsid w:val="002F3A3F"/>
    <w:rsid w:val="002F3B72"/>
    <w:rsid w:val="002F3C60"/>
    <w:rsid w:val="002F42C9"/>
    <w:rsid w:val="002F4644"/>
    <w:rsid w:val="002F48CC"/>
    <w:rsid w:val="002F4AE8"/>
    <w:rsid w:val="002F5151"/>
    <w:rsid w:val="002F5334"/>
    <w:rsid w:val="002F661D"/>
    <w:rsid w:val="002F6E3D"/>
    <w:rsid w:val="002F7542"/>
    <w:rsid w:val="002F7DD1"/>
    <w:rsid w:val="0030003F"/>
    <w:rsid w:val="0030065C"/>
    <w:rsid w:val="00300660"/>
    <w:rsid w:val="0030087E"/>
    <w:rsid w:val="00300915"/>
    <w:rsid w:val="00301556"/>
    <w:rsid w:val="00301C02"/>
    <w:rsid w:val="00302159"/>
    <w:rsid w:val="00302383"/>
    <w:rsid w:val="003025E8"/>
    <w:rsid w:val="00302681"/>
    <w:rsid w:val="003028AB"/>
    <w:rsid w:val="003031F9"/>
    <w:rsid w:val="00303451"/>
    <w:rsid w:val="003042FB"/>
    <w:rsid w:val="0030430E"/>
    <w:rsid w:val="003046AC"/>
    <w:rsid w:val="00304F0A"/>
    <w:rsid w:val="00305204"/>
    <w:rsid w:val="003052D7"/>
    <w:rsid w:val="003052ED"/>
    <w:rsid w:val="00306303"/>
    <w:rsid w:val="003069D8"/>
    <w:rsid w:val="00306F8D"/>
    <w:rsid w:val="003072B7"/>
    <w:rsid w:val="0030736F"/>
    <w:rsid w:val="00307FB0"/>
    <w:rsid w:val="003103B1"/>
    <w:rsid w:val="003105C8"/>
    <w:rsid w:val="00310D0B"/>
    <w:rsid w:val="00310FE1"/>
    <w:rsid w:val="00311465"/>
    <w:rsid w:val="00311621"/>
    <w:rsid w:val="0031174D"/>
    <w:rsid w:val="003129B0"/>
    <w:rsid w:val="00313493"/>
    <w:rsid w:val="00313734"/>
    <w:rsid w:val="00313D0D"/>
    <w:rsid w:val="003144F7"/>
    <w:rsid w:val="00314586"/>
    <w:rsid w:val="003147CB"/>
    <w:rsid w:val="003154C1"/>
    <w:rsid w:val="00315528"/>
    <w:rsid w:val="003156FB"/>
    <w:rsid w:val="00315D06"/>
    <w:rsid w:val="00315E0B"/>
    <w:rsid w:val="0031625C"/>
    <w:rsid w:val="003163DE"/>
    <w:rsid w:val="0031672E"/>
    <w:rsid w:val="0031678F"/>
    <w:rsid w:val="00316D33"/>
    <w:rsid w:val="003175E1"/>
    <w:rsid w:val="00317D13"/>
    <w:rsid w:val="00317E22"/>
    <w:rsid w:val="00317F11"/>
    <w:rsid w:val="00317F3B"/>
    <w:rsid w:val="00320870"/>
    <w:rsid w:val="00320873"/>
    <w:rsid w:val="00320E33"/>
    <w:rsid w:val="00321452"/>
    <w:rsid w:val="00321503"/>
    <w:rsid w:val="00321519"/>
    <w:rsid w:val="0032153B"/>
    <w:rsid w:val="003217FB"/>
    <w:rsid w:val="00321F5A"/>
    <w:rsid w:val="00322735"/>
    <w:rsid w:val="00322BB1"/>
    <w:rsid w:val="00323022"/>
    <w:rsid w:val="00323664"/>
    <w:rsid w:val="003236D8"/>
    <w:rsid w:val="00323865"/>
    <w:rsid w:val="00323D9B"/>
    <w:rsid w:val="00324604"/>
    <w:rsid w:val="00324654"/>
    <w:rsid w:val="0032477B"/>
    <w:rsid w:val="003249FE"/>
    <w:rsid w:val="00325C7B"/>
    <w:rsid w:val="00326601"/>
    <w:rsid w:val="00327A1C"/>
    <w:rsid w:val="00327AA1"/>
    <w:rsid w:val="00327FE1"/>
    <w:rsid w:val="003301E1"/>
    <w:rsid w:val="003306E1"/>
    <w:rsid w:val="00330C65"/>
    <w:rsid w:val="003320E4"/>
    <w:rsid w:val="00332101"/>
    <w:rsid w:val="00332255"/>
    <w:rsid w:val="003326BC"/>
    <w:rsid w:val="0033270B"/>
    <w:rsid w:val="003329A0"/>
    <w:rsid w:val="00332A02"/>
    <w:rsid w:val="003332F2"/>
    <w:rsid w:val="00333307"/>
    <w:rsid w:val="00333321"/>
    <w:rsid w:val="00333F4D"/>
    <w:rsid w:val="003341E4"/>
    <w:rsid w:val="003346E4"/>
    <w:rsid w:val="00334F66"/>
    <w:rsid w:val="00334FC4"/>
    <w:rsid w:val="0033525D"/>
    <w:rsid w:val="00335FFE"/>
    <w:rsid w:val="003360A5"/>
    <w:rsid w:val="003400DC"/>
    <w:rsid w:val="003407A7"/>
    <w:rsid w:val="003409A7"/>
    <w:rsid w:val="003412E9"/>
    <w:rsid w:val="003414C0"/>
    <w:rsid w:val="003414F3"/>
    <w:rsid w:val="003423E3"/>
    <w:rsid w:val="0034250A"/>
    <w:rsid w:val="00342D51"/>
    <w:rsid w:val="00343E58"/>
    <w:rsid w:val="00344B52"/>
    <w:rsid w:val="00344F7C"/>
    <w:rsid w:val="00345046"/>
    <w:rsid w:val="0034522E"/>
    <w:rsid w:val="00345577"/>
    <w:rsid w:val="003455F9"/>
    <w:rsid w:val="00345789"/>
    <w:rsid w:val="003457E8"/>
    <w:rsid w:val="00345873"/>
    <w:rsid w:val="003465D5"/>
    <w:rsid w:val="00346700"/>
    <w:rsid w:val="0035010E"/>
    <w:rsid w:val="00350DE4"/>
    <w:rsid w:val="0035142E"/>
    <w:rsid w:val="003516FD"/>
    <w:rsid w:val="00351831"/>
    <w:rsid w:val="00352069"/>
    <w:rsid w:val="00352A9B"/>
    <w:rsid w:val="00353A8B"/>
    <w:rsid w:val="003544FD"/>
    <w:rsid w:val="00354BD7"/>
    <w:rsid w:val="00354EB4"/>
    <w:rsid w:val="00355125"/>
    <w:rsid w:val="003553C4"/>
    <w:rsid w:val="00355513"/>
    <w:rsid w:val="00355529"/>
    <w:rsid w:val="00355543"/>
    <w:rsid w:val="0035613E"/>
    <w:rsid w:val="0035623D"/>
    <w:rsid w:val="00356A89"/>
    <w:rsid w:val="00356BA6"/>
    <w:rsid w:val="00356F0D"/>
    <w:rsid w:val="00356F3D"/>
    <w:rsid w:val="003570C0"/>
    <w:rsid w:val="00357E10"/>
    <w:rsid w:val="003600B4"/>
    <w:rsid w:val="003602C0"/>
    <w:rsid w:val="0036053F"/>
    <w:rsid w:val="00360953"/>
    <w:rsid w:val="00360EDA"/>
    <w:rsid w:val="00361986"/>
    <w:rsid w:val="003619AC"/>
    <w:rsid w:val="00361E36"/>
    <w:rsid w:val="00362009"/>
    <w:rsid w:val="00362D9E"/>
    <w:rsid w:val="00363EE5"/>
    <w:rsid w:val="00363EE9"/>
    <w:rsid w:val="0036404E"/>
    <w:rsid w:val="0036413A"/>
    <w:rsid w:val="0036441F"/>
    <w:rsid w:val="00364722"/>
    <w:rsid w:val="00364C31"/>
    <w:rsid w:val="00364E92"/>
    <w:rsid w:val="003656B4"/>
    <w:rsid w:val="00365841"/>
    <w:rsid w:val="00365F10"/>
    <w:rsid w:val="003662AA"/>
    <w:rsid w:val="003666A4"/>
    <w:rsid w:val="00366A58"/>
    <w:rsid w:val="00367CAF"/>
    <w:rsid w:val="00367FC5"/>
    <w:rsid w:val="003700DC"/>
    <w:rsid w:val="0037012A"/>
    <w:rsid w:val="003706D0"/>
    <w:rsid w:val="00370D3D"/>
    <w:rsid w:val="00370E50"/>
    <w:rsid w:val="00370ECE"/>
    <w:rsid w:val="00371817"/>
    <w:rsid w:val="00371BB0"/>
    <w:rsid w:val="00372251"/>
    <w:rsid w:val="0037230E"/>
    <w:rsid w:val="00372A1E"/>
    <w:rsid w:val="00372A3B"/>
    <w:rsid w:val="00372CE9"/>
    <w:rsid w:val="00373733"/>
    <w:rsid w:val="00373B24"/>
    <w:rsid w:val="00373F03"/>
    <w:rsid w:val="00374086"/>
    <w:rsid w:val="003741F8"/>
    <w:rsid w:val="00374866"/>
    <w:rsid w:val="003750FA"/>
    <w:rsid w:val="003757C6"/>
    <w:rsid w:val="00375BA4"/>
    <w:rsid w:val="00375FE2"/>
    <w:rsid w:val="00376128"/>
    <w:rsid w:val="0037723F"/>
    <w:rsid w:val="00377386"/>
    <w:rsid w:val="0037741D"/>
    <w:rsid w:val="0037742E"/>
    <w:rsid w:val="003775B5"/>
    <w:rsid w:val="00380905"/>
    <w:rsid w:val="00380B49"/>
    <w:rsid w:val="00380C19"/>
    <w:rsid w:val="00381ACB"/>
    <w:rsid w:val="003820E8"/>
    <w:rsid w:val="0038245A"/>
    <w:rsid w:val="003825DE"/>
    <w:rsid w:val="003826CF"/>
    <w:rsid w:val="00382FB9"/>
    <w:rsid w:val="003832E3"/>
    <w:rsid w:val="00383845"/>
    <w:rsid w:val="00383A32"/>
    <w:rsid w:val="00383D7B"/>
    <w:rsid w:val="00383EA8"/>
    <w:rsid w:val="003843DB"/>
    <w:rsid w:val="003849D3"/>
    <w:rsid w:val="00384D2F"/>
    <w:rsid w:val="003852A8"/>
    <w:rsid w:val="00385632"/>
    <w:rsid w:val="0038615D"/>
    <w:rsid w:val="00386A02"/>
    <w:rsid w:val="00387439"/>
    <w:rsid w:val="00387970"/>
    <w:rsid w:val="00387B2A"/>
    <w:rsid w:val="00387D5C"/>
    <w:rsid w:val="00390EC7"/>
    <w:rsid w:val="003912D8"/>
    <w:rsid w:val="0039198A"/>
    <w:rsid w:val="003927A2"/>
    <w:rsid w:val="00392816"/>
    <w:rsid w:val="00392BAA"/>
    <w:rsid w:val="0039337A"/>
    <w:rsid w:val="0039373A"/>
    <w:rsid w:val="00393992"/>
    <w:rsid w:val="00393AD5"/>
    <w:rsid w:val="00393CE3"/>
    <w:rsid w:val="00394019"/>
    <w:rsid w:val="00394F78"/>
    <w:rsid w:val="00395096"/>
    <w:rsid w:val="00395410"/>
    <w:rsid w:val="003956C6"/>
    <w:rsid w:val="00396373"/>
    <w:rsid w:val="00396605"/>
    <w:rsid w:val="00396E2A"/>
    <w:rsid w:val="00397589"/>
    <w:rsid w:val="00397691"/>
    <w:rsid w:val="003978F5"/>
    <w:rsid w:val="00397E2A"/>
    <w:rsid w:val="00397F6E"/>
    <w:rsid w:val="00397FE8"/>
    <w:rsid w:val="003A040B"/>
    <w:rsid w:val="003A0585"/>
    <w:rsid w:val="003A163F"/>
    <w:rsid w:val="003A1753"/>
    <w:rsid w:val="003A1B10"/>
    <w:rsid w:val="003A1D17"/>
    <w:rsid w:val="003A2204"/>
    <w:rsid w:val="003A2683"/>
    <w:rsid w:val="003A29D2"/>
    <w:rsid w:val="003A3189"/>
    <w:rsid w:val="003A393F"/>
    <w:rsid w:val="003A3AF1"/>
    <w:rsid w:val="003A3DC4"/>
    <w:rsid w:val="003A433E"/>
    <w:rsid w:val="003A4A57"/>
    <w:rsid w:val="003A4DEE"/>
    <w:rsid w:val="003A50F2"/>
    <w:rsid w:val="003A56F0"/>
    <w:rsid w:val="003A5E12"/>
    <w:rsid w:val="003A68C6"/>
    <w:rsid w:val="003A6E29"/>
    <w:rsid w:val="003A7A20"/>
    <w:rsid w:val="003A7D1C"/>
    <w:rsid w:val="003A7EFA"/>
    <w:rsid w:val="003A7F13"/>
    <w:rsid w:val="003A7FC3"/>
    <w:rsid w:val="003B0036"/>
    <w:rsid w:val="003B01C0"/>
    <w:rsid w:val="003B0830"/>
    <w:rsid w:val="003B0899"/>
    <w:rsid w:val="003B0D84"/>
    <w:rsid w:val="003B0DAF"/>
    <w:rsid w:val="003B19CF"/>
    <w:rsid w:val="003B2C09"/>
    <w:rsid w:val="003B2CF8"/>
    <w:rsid w:val="003B30E4"/>
    <w:rsid w:val="003B36A5"/>
    <w:rsid w:val="003B3973"/>
    <w:rsid w:val="003B3AB8"/>
    <w:rsid w:val="003B3FA1"/>
    <w:rsid w:val="003B41CB"/>
    <w:rsid w:val="003B4737"/>
    <w:rsid w:val="003B4C2A"/>
    <w:rsid w:val="003B55B0"/>
    <w:rsid w:val="003B569D"/>
    <w:rsid w:val="003B5945"/>
    <w:rsid w:val="003B6034"/>
    <w:rsid w:val="003B6215"/>
    <w:rsid w:val="003B69D3"/>
    <w:rsid w:val="003B6D45"/>
    <w:rsid w:val="003B710B"/>
    <w:rsid w:val="003B7683"/>
    <w:rsid w:val="003B7ECB"/>
    <w:rsid w:val="003B7FAC"/>
    <w:rsid w:val="003C0480"/>
    <w:rsid w:val="003C0A6C"/>
    <w:rsid w:val="003C0E26"/>
    <w:rsid w:val="003C194B"/>
    <w:rsid w:val="003C1A07"/>
    <w:rsid w:val="003C2895"/>
    <w:rsid w:val="003C2C24"/>
    <w:rsid w:val="003C2EA1"/>
    <w:rsid w:val="003C2EFD"/>
    <w:rsid w:val="003C3271"/>
    <w:rsid w:val="003C32B6"/>
    <w:rsid w:val="003C3B47"/>
    <w:rsid w:val="003C3C0E"/>
    <w:rsid w:val="003C48F5"/>
    <w:rsid w:val="003C4B50"/>
    <w:rsid w:val="003C4D79"/>
    <w:rsid w:val="003C556B"/>
    <w:rsid w:val="003C5750"/>
    <w:rsid w:val="003C5A15"/>
    <w:rsid w:val="003C66CE"/>
    <w:rsid w:val="003C67EA"/>
    <w:rsid w:val="003C697F"/>
    <w:rsid w:val="003C6A58"/>
    <w:rsid w:val="003C6C7C"/>
    <w:rsid w:val="003C72BC"/>
    <w:rsid w:val="003C7389"/>
    <w:rsid w:val="003C75D5"/>
    <w:rsid w:val="003C7996"/>
    <w:rsid w:val="003C7A54"/>
    <w:rsid w:val="003C7B69"/>
    <w:rsid w:val="003C7F1B"/>
    <w:rsid w:val="003D00E1"/>
    <w:rsid w:val="003D0C07"/>
    <w:rsid w:val="003D0E96"/>
    <w:rsid w:val="003D13CC"/>
    <w:rsid w:val="003D19A5"/>
    <w:rsid w:val="003D2158"/>
    <w:rsid w:val="003D22E8"/>
    <w:rsid w:val="003D2456"/>
    <w:rsid w:val="003D2A0D"/>
    <w:rsid w:val="003D2B1C"/>
    <w:rsid w:val="003D34EF"/>
    <w:rsid w:val="003D3C70"/>
    <w:rsid w:val="003D4FAC"/>
    <w:rsid w:val="003D55A7"/>
    <w:rsid w:val="003D56FE"/>
    <w:rsid w:val="003D5DD0"/>
    <w:rsid w:val="003D61CB"/>
    <w:rsid w:val="003D6616"/>
    <w:rsid w:val="003D6CAD"/>
    <w:rsid w:val="003D6DA6"/>
    <w:rsid w:val="003D6F6F"/>
    <w:rsid w:val="003D744D"/>
    <w:rsid w:val="003D7D9F"/>
    <w:rsid w:val="003E0643"/>
    <w:rsid w:val="003E0E81"/>
    <w:rsid w:val="003E1227"/>
    <w:rsid w:val="003E1572"/>
    <w:rsid w:val="003E1F44"/>
    <w:rsid w:val="003E21EE"/>
    <w:rsid w:val="003E22A6"/>
    <w:rsid w:val="003E23AA"/>
    <w:rsid w:val="003E2E9E"/>
    <w:rsid w:val="003E2F0E"/>
    <w:rsid w:val="003E2F6F"/>
    <w:rsid w:val="003E2F7F"/>
    <w:rsid w:val="003E344C"/>
    <w:rsid w:val="003E3AC2"/>
    <w:rsid w:val="003E4368"/>
    <w:rsid w:val="003E4BB2"/>
    <w:rsid w:val="003E4E9F"/>
    <w:rsid w:val="003E54ED"/>
    <w:rsid w:val="003E61E2"/>
    <w:rsid w:val="003E61F7"/>
    <w:rsid w:val="003E6645"/>
    <w:rsid w:val="003E6D53"/>
    <w:rsid w:val="003E6E46"/>
    <w:rsid w:val="003E7168"/>
    <w:rsid w:val="003E753D"/>
    <w:rsid w:val="003E7906"/>
    <w:rsid w:val="003E7FED"/>
    <w:rsid w:val="003F0C58"/>
    <w:rsid w:val="003F1845"/>
    <w:rsid w:val="003F207D"/>
    <w:rsid w:val="003F22FE"/>
    <w:rsid w:val="003F2AA4"/>
    <w:rsid w:val="003F2E24"/>
    <w:rsid w:val="003F329C"/>
    <w:rsid w:val="003F32C1"/>
    <w:rsid w:val="003F3B09"/>
    <w:rsid w:val="003F3C50"/>
    <w:rsid w:val="003F4232"/>
    <w:rsid w:val="003F4842"/>
    <w:rsid w:val="003F4F03"/>
    <w:rsid w:val="003F5689"/>
    <w:rsid w:val="003F5A60"/>
    <w:rsid w:val="003F5AC3"/>
    <w:rsid w:val="003F5B57"/>
    <w:rsid w:val="003F6506"/>
    <w:rsid w:val="003F6796"/>
    <w:rsid w:val="003F77B9"/>
    <w:rsid w:val="0040037A"/>
    <w:rsid w:val="0040042A"/>
    <w:rsid w:val="004004E3"/>
    <w:rsid w:val="0040080C"/>
    <w:rsid w:val="00401176"/>
    <w:rsid w:val="00401210"/>
    <w:rsid w:val="0040186D"/>
    <w:rsid w:val="00401B60"/>
    <w:rsid w:val="004020AC"/>
    <w:rsid w:val="004036EF"/>
    <w:rsid w:val="00403BEE"/>
    <w:rsid w:val="00403FE0"/>
    <w:rsid w:val="004042CD"/>
    <w:rsid w:val="00404E55"/>
    <w:rsid w:val="004051E6"/>
    <w:rsid w:val="00405B78"/>
    <w:rsid w:val="00406A6A"/>
    <w:rsid w:val="00406B22"/>
    <w:rsid w:val="0040793A"/>
    <w:rsid w:val="0040799C"/>
    <w:rsid w:val="00410B09"/>
    <w:rsid w:val="00410F50"/>
    <w:rsid w:val="00411073"/>
    <w:rsid w:val="00411099"/>
    <w:rsid w:val="00411B6D"/>
    <w:rsid w:val="00411E56"/>
    <w:rsid w:val="0041240C"/>
    <w:rsid w:val="004127FA"/>
    <w:rsid w:val="00412D4C"/>
    <w:rsid w:val="00413641"/>
    <w:rsid w:val="004136CD"/>
    <w:rsid w:val="00413777"/>
    <w:rsid w:val="00414084"/>
    <w:rsid w:val="0041464D"/>
    <w:rsid w:val="004146E2"/>
    <w:rsid w:val="00414951"/>
    <w:rsid w:val="00414F99"/>
    <w:rsid w:val="0041557A"/>
    <w:rsid w:val="00415903"/>
    <w:rsid w:val="004164ED"/>
    <w:rsid w:val="004165BA"/>
    <w:rsid w:val="004175AA"/>
    <w:rsid w:val="004179E9"/>
    <w:rsid w:val="0042067C"/>
    <w:rsid w:val="00420CC3"/>
    <w:rsid w:val="00420F91"/>
    <w:rsid w:val="004213C5"/>
    <w:rsid w:val="00421981"/>
    <w:rsid w:val="00421D03"/>
    <w:rsid w:val="00422636"/>
    <w:rsid w:val="00422808"/>
    <w:rsid w:val="0042285F"/>
    <w:rsid w:val="00422B93"/>
    <w:rsid w:val="00423997"/>
    <w:rsid w:val="00423CE6"/>
    <w:rsid w:val="00423DBC"/>
    <w:rsid w:val="00423DD3"/>
    <w:rsid w:val="00423FC1"/>
    <w:rsid w:val="00424176"/>
    <w:rsid w:val="004242D2"/>
    <w:rsid w:val="00424539"/>
    <w:rsid w:val="0042564F"/>
    <w:rsid w:val="00425A09"/>
    <w:rsid w:val="00426249"/>
    <w:rsid w:val="004264CC"/>
    <w:rsid w:val="0042655A"/>
    <w:rsid w:val="00426823"/>
    <w:rsid w:val="00426A16"/>
    <w:rsid w:val="00426CA4"/>
    <w:rsid w:val="00426FDC"/>
    <w:rsid w:val="0042736A"/>
    <w:rsid w:val="00430884"/>
    <w:rsid w:val="00430907"/>
    <w:rsid w:val="00431768"/>
    <w:rsid w:val="00431CA1"/>
    <w:rsid w:val="00432279"/>
    <w:rsid w:val="004328A7"/>
    <w:rsid w:val="00432DC9"/>
    <w:rsid w:val="00432E29"/>
    <w:rsid w:val="004330DB"/>
    <w:rsid w:val="00433470"/>
    <w:rsid w:val="0043351B"/>
    <w:rsid w:val="004339FC"/>
    <w:rsid w:val="00433C3E"/>
    <w:rsid w:val="00433F99"/>
    <w:rsid w:val="0043403F"/>
    <w:rsid w:val="00434287"/>
    <w:rsid w:val="004342A0"/>
    <w:rsid w:val="00434304"/>
    <w:rsid w:val="00434533"/>
    <w:rsid w:val="00434C74"/>
    <w:rsid w:val="00435959"/>
    <w:rsid w:val="00435DE8"/>
    <w:rsid w:val="004360EC"/>
    <w:rsid w:val="00436365"/>
    <w:rsid w:val="00436481"/>
    <w:rsid w:val="00436913"/>
    <w:rsid w:val="0043745C"/>
    <w:rsid w:val="004375BF"/>
    <w:rsid w:val="00437729"/>
    <w:rsid w:val="00437F99"/>
    <w:rsid w:val="00440BFA"/>
    <w:rsid w:val="00440E4C"/>
    <w:rsid w:val="00441268"/>
    <w:rsid w:val="0044158B"/>
    <w:rsid w:val="00441BDA"/>
    <w:rsid w:val="00442664"/>
    <w:rsid w:val="004428D9"/>
    <w:rsid w:val="00442E8B"/>
    <w:rsid w:val="00443559"/>
    <w:rsid w:val="004436B3"/>
    <w:rsid w:val="00443E89"/>
    <w:rsid w:val="00444002"/>
    <w:rsid w:val="004446AC"/>
    <w:rsid w:val="00444F9F"/>
    <w:rsid w:val="00444FE2"/>
    <w:rsid w:val="00445116"/>
    <w:rsid w:val="00445135"/>
    <w:rsid w:val="0044556D"/>
    <w:rsid w:val="00445836"/>
    <w:rsid w:val="00445A74"/>
    <w:rsid w:val="00445CF5"/>
    <w:rsid w:val="00445E4D"/>
    <w:rsid w:val="00446426"/>
    <w:rsid w:val="00446501"/>
    <w:rsid w:val="004466DB"/>
    <w:rsid w:val="0044684D"/>
    <w:rsid w:val="00446A65"/>
    <w:rsid w:val="004473F4"/>
    <w:rsid w:val="0044773A"/>
    <w:rsid w:val="00447E76"/>
    <w:rsid w:val="00450AA6"/>
    <w:rsid w:val="00451072"/>
    <w:rsid w:val="00451B64"/>
    <w:rsid w:val="00453300"/>
    <w:rsid w:val="00453405"/>
    <w:rsid w:val="00453733"/>
    <w:rsid w:val="004539B9"/>
    <w:rsid w:val="00453C7E"/>
    <w:rsid w:val="004544B2"/>
    <w:rsid w:val="00454D7E"/>
    <w:rsid w:val="0045502B"/>
    <w:rsid w:val="004553F8"/>
    <w:rsid w:val="00455C87"/>
    <w:rsid w:val="0045623A"/>
    <w:rsid w:val="004563F1"/>
    <w:rsid w:val="0045658C"/>
    <w:rsid w:val="00456915"/>
    <w:rsid w:val="004569FD"/>
    <w:rsid w:val="00456B4B"/>
    <w:rsid w:val="00456EB4"/>
    <w:rsid w:val="00456F8A"/>
    <w:rsid w:val="00456FD3"/>
    <w:rsid w:val="0045780E"/>
    <w:rsid w:val="00457C76"/>
    <w:rsid w:val="00460792"/>
    <w:rsid w:val="0046094F"/>
    <w:rsid w:val="00460D7B"/>
    <w:rsid w:val="0046107D"/>
    <w:rsid w:val="0046208A"/>
    <w:rsid w:val="0046290F"/>
    <w:rsid w:val="00462D70"/>
    <w:rsid w:val="00462DDE"/>
    <w:rsid w:val="00462EAB"/>
    <w:rsid w:val="00462F1A"/>
    <w:rsid w:val="004634FB"/>
    <w:rsid w:val="004638B4"/>
    <w:rsid w:val="00463BF9"/>
    <w:rsid w:val="004640EE"/>
    <w:rsid w:val="0046420C"/>
    <w:rsid w:val="00464823"/>
    <w:rsid w:val="00464AB7"/>
    <w:rsid w:val="00464DDC"/>
    <w:rsid w:val="00465545"/>
    <w:rsid w:val="00465722"/>
    <w:rsid w:val="00465C33"/>
    <w:rsid w:val="00465D8E"/>
    <w:rsid w:val="004660BB"/>
    <w:rsid w:val="004669D1"/>
    <w:rsid w:val="00467A4B"/>
    <w:rsid w:val="00470584"/>
    <w:rsid w:val="004705BF"/>
    <w:rsid w:val="004708AB"/>
    <w:rsid w:val="004716B2"/>
    <w:rsid w:val="004718F3"/>
    <w:rsid w:val="00471CDA"/>
    <w:rsid w:val="00472063"/>
    <w:rsid w:val="004721C9"/>
    <w:rsid w:val="00472BF4"/>
    <w:rsid w:val="00472CEF"/>
    <w:rsid w:val="00472DB9"/>
    <w:rsid w:val="00472F69"/>
    <w:rsid w:val="00473064"/>
    <w:rsid w:val="00473534"/>
    <w:rsid w:val="00473643"/>
    <w:rsid w:val="004737AF"/>
    <w:rsid w:val="00473C8C"/>
    <w:rsid w:val="00473D68"/>
    <w:rsid w:val="00474408"/>
    <w:rsid w:val="00474ACC"/>
    <w:rsid w:val="00474D5C"/>
    <w:rsid w:val="00475040"/>
    <w:rsid w:val="0047557E"/>
    <w:rsid w:val="00475E3A"/>
    <w:rsid w:val="00476435"/>
    <w:rsid w:val="004766F8"/>
    <w:rsid w:val="00476C91"/>
    <w:rsid w:val="004777CC"/>
    <w:rsid w:val="00477DEE"/>
    <w:rsid w:val="00477E0A"/>
    <w:rsid w:val="00477E80"/>
    <w:rsid w:val="004809EF"/>
    <w:rsid w:val="00480AC4"/>
    <w:rsid w:val="00480E57"/>
    <w:rsid w:val="0048116E"/>
    <w:rsid w:val="00481539"/>
    <w:rsid w:val="0048187F"/>
    <w:rsid w:val="00481CED"/>
    <w:rsid w:val="0048251A"/>
    <w:rsid w:val="00482832"/>
    <w:rsid w:val="004829BE"/>
    <w:rsid w:val="00482B48"/>
    <w:rsid w:val="00482D85"/>
    <w:rsid w:val="0048361B"/>
    <w:rsid w:val="00483725"/>
    <w:rsid w:val="00483B60"/>
    <w:rsid w:val="00483C98"/>
    <w:rsid w:val="004846CD"/>
    <w:rsid w:val="004847DC"/>
    <w:rsid w:val="00484F72"/>
    <w:rsid w:val="00485591"/>
    <w:rsid w:val="004857CB"/>
    <w:rsid w:val="004857ED"/>
    <w:rsid w:val="0048595D"/>
    <w:rsid w:val="00485A18"/>
    <w:rsid w:val="00485CBA"/>
    <w:rsid w:val="00485E06"/>
    <w:rsid w:val="00485FBC"/>
    <w:rsid w:val="0048686F"/>
    <w:rsid w:val="004868AB"/>
    <w:rsid w:val="004868C2"/>
    <w:rsid w:val="0048709E"/>
    <w:rsid w:val="00487B9E"/>
    <w:rsid w:val="004900A6"/>
    <w:rsid w:val="004900AE"/>
    <w:rsid w:val="004907D5"/>
    <w:rsid w:val="00490934"/>
    <w:rsid w:val="004916AC"/>
    <w:rsid w:val="0049190F"/>
    <w:rsid w:val="00491EB7"/>
    <w:rsid w:val="00492076"/>
    <w:rsid w:val="0049230A"/>
    <w:rsid w:val="00492D84"/>
    <w:rsid w:val="00492E36"/>
    <w:rsid w:val="00493328"/>
    <w:rsid w:val="0049361E"/>
    <w:rsid w:val="004936A9"/>
    <w:rsid w:val="00493D40"/>
    <w:rsid w:val="004941B6"/>
    <w:rsid w:val="00494216"/>
    <w:rsid w:val="004944A8"/>
    <w:rsid w:val="00495051"/>
    <w:rsid w:val="004952C9"/>
    <w:rsid w:val="004954D2"/>
    <w:rsid w:val="00495543"/>
    <w:rsid w:val="00496910"/>
    <w:rsid w:val="00496A49"/>
    <w:rsid w:val="00496D1B"/>
    <w:rsid w:val="00497217"/>
    <w:rsid w:val="00497619"/>
    <w:rsid w:val="004A067A"/>
    <w:rsid w:val="004A0A3D"/>
    <w:rsid w:val="004A2438"/>
    <w:rsid w:val="004A2465"/>
    <w:rsid w:val="004A25B3"/>
    <w:rsid w:val="004A2614"/>
    <w:rsid w:val="004A264B"/>
    <w:rsid w:val="004A2A62"/>
    <w:rsid w:val="004A2C46"/>
    <w:rsid w:val="004A3134"/>
    <w:rsid w:val="004A3428"/>
    <w:rsid w:val="004A3892"/>
    <w:rsid w:val="004A492F"/>
    <w:rsid w:val="004A4BBF"/>
    <w:rsid w:val="004A504B"/>
    <w:rsid w:val="004A50A1"/>
    <w:rsid w:val="004A51A7"/>
    <w:rsid w:val="004A51A8"/>
    <w:rsid w:val="004A5733"/>
    <w:rsid w:val="004A5C2F"/>
    <w:rsid w:val="004A5E0B"/>
    <w:rsid w:val="004A60D8"/>
    <w:rsid w:val="004A6580"/>
    <w:rsid w:val="004A6911"/>
    <w:rsid w:val="004A7FC6"/>
    <w:rsid w:val="004B00B0"/>
    <w:rsid w:val="004B0604"/>
    <w:rsid w:val="004B0B56"/>
    <w:rsid w:val="004B0E87"/>
    <w:rsid w:val="004B1D64"/>
    <w:rsid w:val="004B23EC"/>
    <w:rsid w:val="004B27E0"/>
    <w:rsid w:val="004B2F56"/>
    <w:rsid w:val="004B3B1F"/>
    <w:rsid w:val="004B3C14"/>
    <w:rsid w:val="004B3E0A"/>
    <w:rsid w:val="004B3FE2"/>
    <w:rsid w:val="004B4016"/>
    <w:rsid w:val="004B4C76"/>
    <w:rsid w:val="004B4EBC"/>
    <w:rsid w:val="004B53D2"/>
    <w:rsid w:val="004B54E0"/>
    <w:rsid w:val="004B5988"/>
    <w:rsid w:val="004B6230"/>
    <w:rsid w:val="004B6BFF"/>
    <w:rsid w:val="004B6C5B"/>
    <w:rsid w:val="004B6E39"/>
    <w:rsid w:val="004B6EEF"/>
    <w:rsid w:val="004B6F53"/>
    <w:rsid w:val="004B7384"/>
    <w:rsid w:val="004B74DC"/>
    <w:rsid w:val="004B7B21"/>
    <w:rsid w:val="004B7FE0"/>
    <w:rsid w:val="004C0296"/>
    <w:rsid w:val="004C0AA0"/>
    <w:rsid w:val="004C0D4D"/>
    <w:rsid w:val="004C1B21"/>
    <w:rsid w:val="004C2404"/>
    <w:rsid w:val="004C2791"/>
    <w:rsid w:val="004C2F31"/>
    <w:rsid w:val="004C3430"/>
    <w:rsid w:val="004C365F"/>
    <w:rsid w:val="004C3B2F"/>
    <w:rsid w:val="004C3C6D"/>
    <w:rsid w:val="004C4083"/>
    <w:rsid w:val="004C4269"/>
    <w:rsid w:val="004C49A4"/>
    <w:rsid w:val="004C4B79"/>
    <w:rsid w:val="004C4C58"/>
    <w:rsid w:val="004C548F"/>
    <w:rsid w:val="004C5565"/>
    <w:rsid w:val="004C5C83"/>
    <w:rsid w:val="004C607E"/>
    <w:rsid w:val="004C6100"/>
    <w:rsid w:val="004C6207"/>
    <w:rsid w:val="004C67DE"/>
    <w:rsid w:val="004C6851"/>
    <w:rsid w:val="004C6BC1"/>
    <w:rsid w:val="004C704C"/>
    <w:rsid w:val="004C70D5"/>
    <w:rsid w:val="004C7696"/>
    <w:rsid w:val="004C77AB"/>
    <w:rsid w:val="004C7C03"/>
    <w:rsid w:val="004D051C"/>
    <w:rsid w:val="004D059A"/>
    <w:rsid w:val="004D0782"/>
    <w:rsid w:val="004D0BCB"/>
    <w:rsid w:val="004D0C94"/>
    <w:rsid w:val="004D11E0"/>
    <w:rsid w:val="004D13AB"/>
    <w:rsid w:val="004D1506"/>
    <w:rsid w:val="004D1F71"/>
    <w:rsid w:val="004D26FB"/>
    <w:rsid w:val="004D2DAD"/>
    <w:rsid w:val="004D3286"/>
    <w:rsid w:val="004D38B9"/>
    <w:rsid w:val="004D46F5"/>
    <w:rsid w:val="004D4D70"/>
    <w:rsid w:val="004D5013"/>
    <w:rsid w:val="004D5614"/>
    <w:rsid w:val="004D5AB8"/>
    <w:rsid w:val="004D6026"/>
    <w:rsid w:val="004D6236"/>
    <w:rsid w:val="004D624D"/>
    <w:rsid w:val="004D654E"/>
    <w:rsid w:val="004D6D69"/>
    <w:rsid w:val="004D7046"/>
    <w:rsid w:val="004D7BA7"/>
    <w:rsid w:val="004D7C74"/>
    <w:rsid w:val="004E039E"/>
    <w:rsid w:val="004E03E5"/>
    <w:rsid w:val="004E1CD3"/>
    <w:rsid w:val="004E214F"/>
    <w:rsid w:val="004E2752"/>
    <w:rsid w:val="004E27FA"/>
    <w:rsid w:val="004E2F62"/>
    <w:rsid w:val="004E331F"/>
    <w:rsid w:val="004E3747"/>
    <w:rsid w:val="004E47FB"/>
    <w:rsid w:val="004E4803"/>
    <w:rsid w:val="004E48A1"/>
    <w:rsid w:val="004E4AE1"/>
    <w:rsid w:val="004E4C07"/>
    <w:rsid w:val="004E4DBB"/>
    <w:rsid w:val="004E5220"/>
    <w:rsid w:val="004E59D9"/>
    <w:rsid w:val="004E5F36"/>
    <w:rsid w:val="004E602B"/>
    <w:rsid w:val="004E6121"/>
    <w:rsid w:val="004E64BB"/>
    <w:rsid w:val="004E6AB7"/>
    <w:rsid w:val="004E6B52"/>
    <w:rsid w:val="004E6E8D"/>
    <w:rsid w:val="004E7223"/>
    <w:rsid w:val="004E7A4D"/>
    <w:rsid w:val="004E7D57"/>
    <w:rsid w:val="004E7F9C"/>
    <w:rsid w:val="004F0D31"/>
    <w:rsid w:val="004F1CFA"/>
    <w:rsid w:val="004F1F79"/>
    <w:rsid w:val="004F3322"/>
    <w:rsid w:val="004F3493"/>
    <w:rsid w:val="004F3498"/>
    <w:rsid w:val="004F35D5"/>
    <w:rsid w:val="004F3FF7"/>
    <w:rsid w:val="004F4138"/>
    <w:rsid w:val="004F4194"/>
    <w:rsid w:val="004F41E8"/>
    <w:rsid w:val="004F479B"/>
    <w:rsid w:val="004F4868"/>
    <w:rsid w:val="004F4959"/>
    <w:rsid w:val="004F5007"/>
    <w:rsid w:val="004F50DA"/>
    <w:rsid w:val="004F5B52"/>
    <w:rsid w:val="004F608E"/>
    <w:rsid w:val="004F64F0"/>
    <w:rsid w:val="004F6A0D"/>
    <w:rsid w:val="004F73A0"/>
    <w:rsid w:val="004F73D0"/>
    <w:rsid w:val="004F768C"/>
    <w:rsid w:val="004F76E7"/>
    <w:rsid w:val="004F77E1"/>
    <w:rsid w:val="0050000D"/>
    <w:rsid w:val="00500E67"/>
    <w:rsid w:val="005020E0"/>
    <w:rsid w:val="00502BE8"/>
    <w:rsid w:val="00502FD1"/>
    <w:rsid w:val="005034B6"/>
    <w:rsid w:val="005038E9"/>
    <w:rsid w:val="005038EE"/>
    <w:rsid w:val="00503B5B"/>
    <w:rsid w:val="00504084"/>
    <w:rsid w:val="0050439B"/>
    <w:rsid w:val="00504518"/>
    <w:rsid w:val="00504592"/>
    <w:rsid w:val="005045E7"/>
    <w:rsid w:val="00504D91"/>
    <w:rsid w:val="00504E89"/>
    <w:rsid w:val="00505261"/>
    <w:rsid w:val="005063EA"/>
    <w:rsid w:val="0050675E"/>
    <w:rsid w:val="005067A6"/>
    <w:rsid w:val="00506826"/>
    <w:rsid w:val="005073F7"/>
    <w:rsid w:val="00507871"/>
    <w:rsid w:val="00507F0E"/>
    <w:rsid w:val="0051021C"/>
    <w:rsid w:val="005105A0"/>
    <w:rsid w:val="00510952"/>
    <w:rsid w:val="005112E6"/>
    <w:rsid w:val="005113AA"/>
    <w:rsid w:val="00511524"/>
    <w:rsid w:val="00511746"/>
    <w:rsid w:val="00511B59"/>
    <w:rsid w:val="0051288A"/>
    <w:rsid w:val="00512ACE"/>
    <w:rsid w:val="00512B09"/>
    <w:rsid w:val="005130BD"/>
    <w:rsid w:val="00513C17"/>
    <w:rsid w:val="00513F1A"/>
    <w:rsid w:val="00513FD5"/>
    <w:rsid w:val="00514645"/>
    <w:rsid w:val="00514E25"/>
    <w:rsid w:val="00514E8A"/>
    <w:rsid w:val="00515F78"/>
    <w:rsid w:val="005160BF"/>
    <w:rsid w:val="00516560"/>
    <w:rsid w:val="005166F4"/>
    <w:rsid w:val="0051679B"/>
    <w:rsid w:val="00516845"/>
    <w:rsid w:val="00516E3E"/>
    <w:rsid w:val="00517C84"/>
    <w:rsid w:val="005212CA"/>
    <w:rsid w:val="00521945"/>
    <w:rsid w:val="00521A49"/>
    <w:rsid w:val="00521AAB"/>
    <w:rsid w:val="0052246F"/>
    <w:rsid w:val="00522895"/>
    <w:rsid w:val="00522C75"/>
    <w:rsid w:val="00523433"/>
    <w:rsid w:val="0052386F"/>
    <w:rsid w:val="0052416F"/>
    <w:rsid w:val="005248D1"/>
    <w:rsid w:val="0052532C"/>
    <w:rsid w:val="005259DE"/>
    <w:rsid w:val="00525DFF"/>
    <w:rsid w:val="005273BE"/>
    <w:rsid w:val="005275BB"/>
    <w:rsid w:val="00527D4D"/>
    <w:rsid w:val="005301E1"/>
    <w:rsid w:val="00530A36"/>
    <w:rsid w:val="00530C3C"/>
    <w:rsid w:val="00530D2E"/>
    <w:rsid w:val="0053161F"/>
    <w:rsid w:val="00531970"/>
    <w:rsid w:val="00531E60"/>
    <w:rsid w:val="00531F51"/>
    <w:rsid w:val="00532725"/>
    <w:rsid w:val="00532E13"/>
    <w:rsid w:val="00532F07"/>
    <w:rsid w:val="00534327"/>
    <w:rsid w:val="00534B90"/>
    <w:rsid w:val="00535399"/>
    <w:rsid w:val="00535ACB"/>
    <w:rsid w:val="00535D7F"/>
    <w:rsid w:val="005361E5"/>
    <w:rsid w:val="005363F2"/>
    <w:rsid w:val="005369DB"/>
    <w:rsid w:val="0053745E"/>
    <w:rsid w:val="0053779E"/>
    <w:rsid w:val="00537A73"/>
    <w:rsid w:val="00537F3B"/>
    <w:rsid w:val="00540387"/>
    <w:rsid w:val="005408CC"/>
    <w:rsid w:val="00540905"/>
    <w:rsid w:val="00540E84"/>
    <w:rsid w:val="0054120B"/>
    <w:rsid w:val="0054167B"/>
    <w:rsid w:val="00541783"/>
    <w:rsid w:val="00541981"/>
    <w:rsid w:val="005428E8"/>
    <w:rsid w:val="00542C53"/>
    <w:rsid w:val="005436B9"/>
    <w:rsid w:val="005438A0"/>
    <w:rsid w:val="00544227"/>
    <w:rsid w:val="0054422E"/>
    <w:rsid w:val="00544259"/>
    <w:rsid w:val="00544546"/>
    <w:rsid w:val="00544850"/>
    <w:rsid w:val="00544C3E"/>
    <w:rsid w:val="00544F54"/>
    <w:rsid w:val="0054593A"/>
    <w:rsid w:val="00545CDB"/>
    <w:rsid w:val="00546001"/>
    <w:rsid w:val="005460EB"/>
    <w:rsid w:val="0054618B"/>
    <w:rsid w:val="00546741"/>
    <w:rsid w:val="005467FC"/>
    <w:rsid w:val="0054696C"/>
    <w:rsid w:val="00547076"/>
    <w:rsid w:val="00547460"/>
    <w:rsid w:val="0055015A"/>
    <w:rsid w:val="005503F4"/>
    <w:rsid w:val="005513C3"/>
    <w:rsid w:val="00551B1D"/>
    <w:rsid w:val="00551DEE"/>
    <w:rsid w:val="00551F71"/>
    <w:rsid w:val="005524C7"/>
    <w:rsid w:val="00552AC6"/>
    <w:rsid w:val="00552C82"/>
    <w:rsid w:val="00552EA7"/>
    <w:rsid w:val="0055378D"/>
    <w:rsid w:val="00553815"/>
    <w:rsid w:val="00553B49"/>
    <w:rsid w:val="00553BEF"/>
    <w:rsid w:val="00554B37"/>
    <w:rsid w:val="0055513D"/>
    <w:rsid w:val="005551E9"/>
    <w:rsid w:val="00555675"/>
    <w:rsid w:val="00555955"/>
    <w:rsid w:val="00555D75"/>
    <w:rsid w:val="00555ECA"/>
    <w:rsid w:val="00556DC8"/>
    <w:rsid w:val="0055787A"/>
    <w:rsid w:val="0056094A"/>
    <w:rsid w:val="00560B83"/>
    <w:rsid w:val="00560DF0"/>
    <w:rsid w:val="0056199B"/>
    <w:rsid w:val="00561D7D"/>
    <w:rsid w:val="00561EB6"/>
    <w:rsid w:val="00561FA5"/>
    <w:rsid w:val="005621BD"/>
    <w:rsid w:val="005636FB"/>
    <w:rsid w:val="00563B14"/>
    <w:rsid w:val="00563E57"/>
    <w:rsid w:val="0056560D"/>
    <w:rsid w:val="005665B6"/>
    <w:rsid w:val="00566841"/>
    <w:rsid w:val="005670E9"/>
    <w:rsid w:val="00570642"/>
    <w:rsid w:val="0057122F"/>
    <w:rsid w:val="00571610"/>
    <w:rsid w:val="00571B73"/>
    <w:rsid w:val="00571C3C"/>
    <w:rsid w:val="00571F84"/>
    <w:rsid w:val="005720D8"/>
    <w:rsid w:val="0057259F"/>
    <w:rsid w:val="005727F9"/>
    <w:rsid w:val="005730A4"/>
    <w:rsid w:val="005734B7"/>
    <w:rsid w:val="00573900"/>
    <w:rsid w:val="00573960"/>
    <w:rsid w:val="00573FCB"/>
    <w:rsid w:val="0057428E"/>
    <w:rsid w:val="00574427"/>
    <w:rsid w:val="00574CC8"/>
    <w:rsid w:val="00574E3D"/>
    <w:rsid w:val="00575A40"/>
    <w:rsid w:val="00575BD4"/>
    <w:rsid w:val="00576692"/>
    <w:rsid w:val="005766B6"/>
    <w:rsid w:val="005769E4"/>
    <w:rsid w:val="00576BB7"/>
    <w:rsid w:val="00576F74"/>
    <w:rsid w:val="00577604"/>
    <w:rsid w:val="00577D42"/>
    <w:rsid w:val="00577DF4"/>
    <w:rsid w:val="00580665"/>
    <w:rsid w:val="00580CB4"/>
    <w:rsid w:val="005814EB"/>
    <w:rsid w:val="0058152E"/>
    <w:rsid w:val="00581A44"/>
    <w:rsid w:val="0058204D"/>
    <w:rsid w:val="005820C1"/>
    <w:rsid w:val="00582316"/>
    <w:rsid w:val="005825EA"/>
    <w:rsid w:val="005830D3"/>
    <w:rsid w:val="00583817"/>
    <w:rsid w:val="0058460D"/>
    <w:rsid w:val="00584EFA"/>
    <w:rsid w:val="0058555F"/>
    <w:rsid w:val="00585746"/>
    <w:rsid w:val="00585920"/>
    <w:rsid w:val="00585BAA"/>
    <w:rsid w:val="00586415"/>
    <w:rsid w:val="005867D3"/>
    <w:rsid w:val="005869BB"/>
    <w:rsid w:val="005877BC"/>
    <w:rsid w:val="00587B1C"/>
    <w:rsid w:val="005904E6"/>
    <w:rsid w:val="00590600"/>
    <w:rsid w:val="005906AD"/>
    <w:rsid w:val="0059080E"/>
    <w:rsid w:val="00591641"/>
    <w:rsid w:val="005919E4"/>
    <w:rsid w:val="00592760"/>
    <w:rsid w:val="00593C44"/>
    <w:rsid w:val="00593E0C"/>
    <w:rsid w:val="00594282"/>
    <w:rsid w:val="005944A2"/>
    <w:rsid w:val="005947FE"/>
    <w:rsid w:val="00594D08"/>
    <w:rsid w:val="0059520E"/>
    <w:rsid w:val="0059532C"/>
    <w:rsid w:val="0059587F"/>
    <w:rsid w:val="00595ACA"/>
    <w:rsid w:val="00595AEA"/>
    <w:rsid w:val="005966F9"/>
    <w:rsid w:val="00596752"/>
    <w:rsid w:val="0059685D"/>
    <w:rsid w:val="005969BF"/>
    <w:rsid w:val="00596D9F"/>
    <w:rsid w:val="00596F81"/>
    <w:rsid w:val="0059748F"/>
    <w:rsid w:val="00597523"/>
    <w:rsid w:val="0059782B"/>
    <w:rsid w:val="00597A0D"/>
    <w:rsid w:val="005A02F6"/>
    <w:rsid w:val="005A08A7"/>
    <w:rsid w:val="005A0C42"/>
    <w:rsid w:val="005A1494"/>
    <w:rsid w:val="005A17EF"/>
    <w:rsid w:val="005A1ACA"/>
    <w:rsid w:val="005A1E12"/>
    <w:rsid w:val="005A1F2C"/>
    <w:rsid w:val="005A2401"/>
    <w:rsid w:val="005A2856"/>
    <w:rsid w:val="005A2BF4"/>
    <w:rsid w:val="005A3339"/>
    <w:rsid w:val="005A3350"/>
    <w:rsid w:val="005A3688"/>
    <w:rsid w:val="005A394B"/>
    <w:rsid w:val="005A3FEC"/>
    <w:rsid w:val="005A4047"/>
    <w:rsid w:val="005A4145"/>
    <w:rsid w:val="005A442B"/>
    <w:rsid w:val="005A48E8"/>
    <w:rsid w:val="005A4B45"/>
    <w:rsid w:val="005A507C"/>
    <w:rsid w:val="005A54B7"/>
    <w:rsid w:val="005A57BF"/>
    <w:rsid w:val="005A5C3E"/>
    <w:rsid w:val="005A5EA2"/>
    <w:rsid w:val="005A5EE4"/>
    <w:rsid w:val="005A60D7"/>
    <w:rsid w:val="005A68C5"/>
    <w:rsid w:val="005A75D1"/>
    <w:rsid w:val="005A76EF"/>
    <w:rsid w:val="005A7A3E"/>
    <w:rsid w:val="005B0686"/>
    <w:rsid w:val="005B08A1"/>
    <w:rsid w:val="005B0F65"/>
    <w:rsid w:val="005B193C"/>
    <w:rsid w:val="005B214A"/>
    <w:rsid w:val="005B2544"/>
    <w:rsid w:val="005B2AD5"/>
    <w:rsid w:val="005B3DB0"/>
    <w:rsid w:val="005B40BB"/>
    <w:rsid w:val="005B4424"/>
    <w:rsid w:val="005B4525"/>
    <w:rsid w:val="005B478C"/>
    <w:rsid w:val="005B48FF"/>
    <w:rsid w:val="005B4A99"/>
    <w:rsid w:val="005B4D9C"/>
    <w:rsid w:val="005B4DE2"/>
    <w:rsid w:val="005B5E26"/>
    <w:rsid w:val="005B6079"/>
    <w:rsid w:val="005B63C9"/>
    <w:rsid w:val="005B6854"/>
    <w:rsid w:val="005B6CF4"/>
    <w:rsid w:val="005B6DA2"/>
    <w:rsid w:val="005B6E01"/>
    <w:rsid w:val="005B73D0"/>
    <w:rsid w:val="005B781F"/>
    <w:rsid w:val="005C1D41"/>
    <w:rsid w:val="005C1F70"/>
    <w:rsid w:val="005C1F9A"/>
    <w:rsid w:val="005C20B9"/>
    <w:rsid w:val="005C266E"/>
    <w:rsid w:val="005C2AD6"/>
    <w:rsid w:val="005C2B5F"/>
    <w:rsid w:val="005C3317"/>
    <w:rsid w:val="005C3375"/>
    <w:rsid w:val="005C33AC"/>
    <w:rsid w:val="005C37B2"/>
    <w:rsid w:val="005C37DC"/>
    <w:rsid w:val="005C39B2"/>
    <w:rsid w:val="005C446B"/>
    <w:rsid w:val="005C4B85"/>
    <w:rsid w:val="005C4E2A"/>
    <w:rsid w:val="005C4FB5"/>
    <w:rsid w:val="005C53AE"/>
    <w:rsid w:val="005C5B5A"/>
    <w:rsid w:val="005C649A"/>
    <w:rsid w:val="005C67DA"/>
    <w:rsid w:val="005C70F9"/>
    <w:rsid w:val="005C7764"/>
    <w:rsid w:val="005C77B9"/>
    <w:rsid w:val="005C7A40"/>
    <w:rsid w:val="005C7CB4"/>
    <w:rsid w:val="005D027B"/>
    <w:rsid w:val="005D02A6"/>
    <w:rsid w:val="005D070B"/>
    <w:rsid w:val="005D0B6A"/>
    <w:rsid w:val="005D1A3F"/>
    <w:rsid w:val="005D1D11"/>
    <w:rsid w:val="005D1E48"/>
    <w:rsid w:val="005D1E4E"/>
    <w:rsid w:val="005D2208"/>
    <w:rsid w:val="005D2504"/>
    <w:rsid w:val="005D287B"/>
    <w:rsid w:val="005D3A0D"/>
    <w:rsid w:val="005D473A"/>
    <w:rsid w:val="005D597D"/>
    <w:rsid w:val="005D5B08"/>
    <w:rsid w:val="005D5F7B"/>
    <w:rsid w:val="005D6649"/>
    <w:rsid w:val="005D6758"/>
    <w:rsid w:val="005D6932"/>
    <w:rsid w:val="005D716A"/>
    <w:rsid w:val="005D7A6F"/>
    <w:rsid w:val="005D7F10"/>
    <w:rsid w:val="005D7F44"/>
    <w:rsid w:val="005E03EF"/>
    <w:rsid w:val="005E0570"/>
    <w:rsid w:val="005E0572"/>
    <w:rsid w:val="005E0B66"/>
    <w:rsid w:val="005E0C0A"/>
    <w:rsid w:val="005E0E62"/>
    <w:rsid w:val="005E2311"/>
    <w:rsid w:val="005E241E"/>
    <w:rsid w:val="005E2A0B"/>
    <w:rsid w:val="005E31D0"/>
    <w:rsid w:val="005E38EA"/>
    <w:rsid w:val="005E40AF"/>
    <w:rsid w:val="005E44A8"/>
    <w:rsid w:val="005E4CA6"/>
    <w:rsid w:val="005E4F27"/>
    <w:rsid w:val="005E5CAC"/>
    <w:rsid w:val="005E64A0"/>
    <w:rsid w:val="005E6C8B"/>
    <w:rsid w:val="005E7007"/>
    <w:rsid w:val="005E7141"/>
    <w:rsid w:val="005E7276"/>
    <w:rsid w:val="005E7333"/>
    <w:rsid w:val="005E797C"/>
    <w:rsid w:val="005F0CC0"/>
    <w:rsid w:val="005F11B4"/>
    <w:rsid w:val="005F1444"/>
    <w:rsid w:val="005F1839"/>
    <w:rsid w:val="005F1967"/>
    <w:rsid w:val="005F1F90"/>
    <w:rsid w:val="005F211F"/>
    <w:rsid w:val="005F2256"/>
    <w:rsid w:val="005F23F8"/>
    <w:rsid w:val="005F24BB"/>
    <w:rsid w:val="005F28DF"/>
    <w:rsid w:val="005F2B65"/>
    <w:rsid w:val="005F2B8C"/>
    <w:rsid w:val="005F2D35"/>
    <w:rsid w:val="005F3D15"/>
    <w:rsid w:val="005F3E74"/>
    <w:rsid w:val="005F456E"/>
    <w:rsid w:val="005F4F4D"/>
    <w:rsid w:val="005F4FBB"/>
    <w:rsid w:val="005F542B"/>
    <w:rsid w:val="005F554E"/>
    <w:rsid w:val="005F563E"/>
    <w:rsid w:val="005F596B"/>
    <w:rsid w:val="005F5FF3"/>
    <w:rsid w:val="005F620E"/>
    <w:rsid w:val="005F6CEC"/>
    <w:rsid w:val="005F7276"/>
    <w:rsid w:val="005F7427"/>
    <w:rsid w:val="005F78A0"/>
    <w:rsid w:val="006008BD"/>
    <w:rsid w:val="00600A67"/>
    <w:rsid w:val="00600AF5"/>
    <w:rsid w:val="006012A7"/>
    <w:rsid w:val="006014D7"/>
    <w:rsid w:val="00601634"/>
    <w:rsid w:val="00601B00"/>
    <w:rsid w:val="00601BFD"/>
    <w:rsid w:val="0060203E"/>
    <w:rsid w:val="006024F0"/>
    <w:rsid w:val="006026E3"/>
    <w:rsid w:val="00602A07"/>
    <w:rsid w:val="00602A60"/>
    <w:rsid w:val="006037E7"/>
    <w:rsid w:val="0060396F"/>
    <w:rsid w:val="00604BB2"/>
    <w:rsid w:val="00604D79"/>
    <w:rsid w:val="006055C4"/>
    <w:rsid w:val="0060591B"/>
    <w:rsid w:val="00605938"/>
    <w:rsid w:val="00606077"/>
    <w:rsid w:val="0060646D"/>
    <w:rsid w:val="00606638"/>
    <w:rsid w:val="00606EFA"/>
    <w:rsid w:val="00607766"/>
    <w:rsid w:val="00607E54"/>
    <w:rsid w:val="0061014B"/>
    <w:rsid w:val="0061027A"/>
    <w:rsid w:val="00610378"/>
    <w:rsid w:val="00610BAB"/>
    <w:rsid w:val="00610FDA"/>
    <w:rsid w:val="00611350"/>
    <w:rsid w:val="00612140"/>
    <w:rsid w:val="006121F9"/>
    <w:rsid w:val="006124D0"/>
    <w:rsid w:val="00612640"/>
    <w:rsid w:val="006129AC"/>
    <w:rsid w:val="00612E3C"/>
    <w:rsid w:val="00613109"/>
    <w:rsid w:val="00613C25"/>
    <w:rsid w:val="00613CD0"/>
    <w:rsid w:val="006141C1"/>
    <w:rsid w:val="0061438C"/>
    <w:rsid w:val="00614410"/>
    <w:rsid w:val="00614588"/>
    <w:rsid w:val="00614BDE"/>
    <w:rsid w:val="00615164"/>
    <w:rsid w:val="006157E0"/>
    <w:rsid w:val="006158D5"/>
    <w:rsid w:val="00615C25"/>
    <w:rsid w:val="00616034"/>
    <w:rsid w:val="00616773"/>
    <w:rsid w:val="00616B8B"/>
    <w:rsid w:val="00616F25"/>
    <w:rsid w:val="006177A4"/>
    <w:rsid w:val="006179E7"/>
    <w:rsid w:val="0062023D"/>
    <w:rsid w:val="0062040F"/>
    <w:rsid w:val="0062047A"/>
    <w:rsid w:val="006206D3"/>
    <w:rsid w:val="00620C08"/>
    <w:rsid w:val="00620E99"/>
    <w:rsid w:val="00621492"/>
    <w:rsid w:val="006217E1"/>
    <w:rsid w:val="00621A63"/>
    <w:rsid w:val="00621F9B"/>
    <w:rsid w:val="00622079"/>
    <w:rsid w:val="006222C0"/>
    <w:rsid w:val="00622425"/>
    <w:rsid w:val="0062258B"/>
    <w:rsid w:val="00622C97"/>
    <w:rsid w:val="00622CF7"/>
    <w:rsid w:val="0062330C"/>
    <w:rsid w:val="00623498"/>
    <w:rsid w:val="00624129"/>
    <w:rsid w:val="00624A75"/>
    <w:rsid w:val="00624BD7"/>
    <w:rsid w:val="00624DF9"/>
    <w:rsid w:val="00625332"/>
    <w:rsid w:val="00625577"/>
    <w:rsid w:val="006256F1"/>
    <w:rsid w:val="00625AA3"/>
    <w:rsid w:val="00625D83"/>
    <w:rsid w:val="00626289"/>
    <w:rsid w:val="0062735D"/>
    <w:rsid w:val="006274E3"/>
    <w:rsid w:val="0063083D"/>
    <w:rsid w:val="00631169"/>
    <w:rsid w:val="006322DD"/>
    <w:rsid w:val="00632670"/>
    <w:rsid w:val="00632917"/>
    <w:rsid w:val="00632AC5"/>
    <w:rsid w:val="00632C14"/>
    <w:rsid w:val="00633646"/>
    <w:rsid w:val="00635210"/>
    <w:rsid w:val="00635B05"/>
    <w:rsid w:val="00635E4D"/>
    <w:rsid w:val="0063686F"/>
    <w:rsid w:val="00636BA6"/>
    <w:rsid w:val="00636FEF"/>
    <w:rsid w:val="0063784F"/>
    <w:rsid w:val="00637B88"/>
    <w:rsid w:val="00640077"/>
    <w:rsid w:val="0064027E"/>
    <w:rsid w:val="006408EB"/>
    <w:rsid w:val="00640FD9"/>
    <w:rsid w:val="00641141"/>
    <w:rsid w:val="00641280"/>
    <w:rsid w:val="00641546"/>
    <w:rsid w:val="00642154"/>
    <w:rsid w:val="006421A0"/>
    <w:rsid w:val="006421DF"/>
    <w:rsid w:val="00643292"/>
    <w:rsid w:val="00643BF1"/>
    <w:rsid w:val="00643E04"/>
    <w:rsid w:val="00643ED6"/>
    <w:rsid w:val="00644416"/>
    <w:rsid w:val="006444FE"/>
    <w:rsid w:val="00644B03"/>
    <w:rsid w:val="00644B90"/>
    <w:rsid w:val="00644DBD"/>
    <w:rsid w:val="00645A27"/>
    <w:rsid w:val="00645B8E"/>
    <w:rsid w:val="00645D3D"/>
    <w:rsid w:val="00645D89"/>
    <w:rsid w:val="00645E65"/>
    <w:rsid w:val="00646109"/>
    <w:rsid w:val="00646206"/>
    <w:rsid w:val="006467EA"/>
    <w:rsid w:val="006476B7"/>
    <w:rsid w:val="00647754"/>
    <w:rsid w:val="00647B05"/>
    <w:rsid w:val="006501AA"/>
    <w:rsid w:val="00650CE4"/>
    <w:rsid w:val="00650F7A"/>
    <w:rsid w:val="006514AC"/>
    <w:rsid w:val="006515B2"/>
    <w:rsid w:val="00651CB0"/>
    <w:rsid w:val="00652937"/>
    <w:rsid w:val="00653C5D"/>
    <w:rsid w:val="00653F56"/>
    <w:rsid w:val="006541CC"/>
    <w:rsid w:val="00654745"/>
    <w:rsid w:val="00654940"/>
    <w:rsid w:val="006551FC"/>
    <w:rsid w:val="0065580E"/>
    <w:rsid w:val="00655867"/>
    <w:rsid w:val="00655C30"/>
    <w:rsid w:val="0065735D"/>
    <w:rsid w:val="0065739D"/>
    <w:rsid w:val="0065799B"/>
    <w:rsid w:val="00657C3D"/>
    <w:rsid w:val="00660F38"/>
    <w:rsid w:val="00661362"/>
    <w:rsid w:val="00661B84"/>
    <w:rsid w:val="00661BA0"/>
    <w:rsid w:val="006621A6"/>
    <w:rsid w:val="006623E7"/>
    <w:rsid w:val="0066277B"/>
    <w:rsid w:val="00662B80"/>
    <w:rsid w:val="006630BC"/>
    <w:rsid w:val="0066370C"/>
    <w:rsid w:val="006637F3"/>
    <w:rsid w:val="00663D51"/>
    <w:rsid w:val="00664767"/>
    <w:rsid w:val="0066506B"/>
    <w:rsid w:val="006652C8"/>
    <w:rsid w:val="00665C65"/>
    <w:rsid w:val="00665CB2"/>
    <w:rsid w:val="0066604A"/>
    <w:rsid w:val="00666352"/>
    <w:rsid w:val="00666E9B"/>
    <w:rsid w:val="00667336"/>
    <w:rsid w:val="00667BC4"/>
    <w:rsid w:val="00667E10"/>
    <w:rsid w:val="00670934"/>
    <w:rsid w:val="0067099B"/>
    <w:rsid w:val="00671ED6"/>
    <w:rsid w:val="00672392"/>
    <w:rsid w:val="00672616"/>
    <w:rsid w:val="00672BBC"/>
    <w:rsid w:val="006733E2"/>
    <w:rsid w:val="00673C1D"/>
    <w:rsid w:val="00673DD9"/>
    <w:rsid w:val="006744EC"/>
    <w:rsid w:val="006745A4"/>
    <w:rsid w:val="006748A5"/>
    <w:rsid w:val="006748C5"/>
    <w:rsid w:val="00675081"/>
    <w:rsid w:val="006755DC"/>
    <w:rsid w:val="00675A98"/>
    <w:rsid w:val="006764AA"/>
    <w:rsid w:val="00676ACA"/>
    <w:rsid w:val="00677198"/>
    <w:rsid w:val="00677354"/>
    <w:rsid w:val="00677543"/>
    <w:rsid w:val="00677B2F"/>
    <w:rsid w:val="00677E48"/>
    <w:rsid w:val="00680774"/>
    <w:rsid w:val="006810BA"/>
    <w:rsid w:val="006810F3"/>
    <w:rsid w:val="00681195"/>
    <w:rsid w:val="00681304"/>
    <w:rsid w:val="006818FF"/>
    <w:rsid w:val="00681E35"/>
    <w:rsid w:val="00682483"/>
    <w:rsid w:val="0068256C"/>
    <w:rsid w:val="0068265F"/>
    <w:rsid w:val="00682720"/>
    <w:rsid w:val="00682858"/>
    <w:rsid w:val="00682CFB"/>
    <w:rsid w:val="00682FDB"/>
    <w:rsid w:val="006830A3"/>
    <w:rsid w:val="006833F6"/>
    <w:rsid w:val="00683800"/>
    <w:rsid w:val="00683FB0"/>
    <w:rsid w:val="00684C48"/>
    <w:rsid w:val="0068505F"/>
    <w:rsid w:val="006852C7"/>
    <w:rsid w:val="00685605"/>
    <w:rsid w:val="00685888"/>
    <w:rsid w:val="00685C88"/>
    <w:rsid w:val="00685E1F"/>
    <w:rsid w:val="00685E9C"/>
    <w:rsid w:val="00685EAE"/>
    <w:rsid w:val="0068637B"/>
    <w:rsid w:val="0068681E"/>
    <w:rsid w:val="00686AC0"/>
    <w:rsid w:val="00686DB3"/>
    <w:rsid w:val="00686DC4"/>
    <w:rsid w:val="00686EA5"/>
    <w:rsid w:val="00687328"/>
    <w:rsid w:val="00687517"/>
    <w:rsid w:val="00687613"/>
    <w:rsid w:val="00687E9E"/>
    <w:rsid w:val="0069023D"/>
    <w:rsid w:val="00690613"/>
    <w:rsid w:val="006909F2"/>
    <w:rsid w:val="00691807"/>
    <w:rsid w:val="00692CFA"/>
    <w:rsid w:val="00692D2F"/>
    <w:rsid w:val="00692E58"/>
    <w:rsid w:val="006931D3"/>
    <w:rsid w:val="006935A6"/>
    <w:rsid w:val="00694199"/>
    <w:rsid w:val="006943F2"/>
    <w:rsid w:val="006945B9"/>
    <w:rsid w:val="00694E6F"/>
    <w:rsid w:val="00695264"/>
    <w:rsid w:val="006956FE"/>
    <w:rsid w:val="006959CA"/>
    <w:rsid w:val="00695DBF"/>
    <w:rsid w:val="00695E32"/>
    <w:rsid w:val="0069628B"/>
    <w:rsid w:val="0069663E"/>
    <w:rsid w:val="00696CEC"/>
    <w:rsid w:val="00697481"/>
    <w:rsid w:val="006A061C"/>
    <w:rsid w:val="006A0940"/>
    <w:rsid w:val="006A0BBE"/>
    <w:rsid w:val="006A0C26"/>
    <w:rsid w:val="006A0F67"/>
    <w:rsid w:val="006A118D"/>
    <w:rsid w:val="006A1EF5"/>
    <w:rsid w:val="006A22E5"/>
    <w:rsid w:val="006A2C1A"/>
    <w:rsid w:val="006A2C22"/>
    <w:rsid w:val="006A2D2D"/>
    <w:rsid w:val="006A3616"/>
    <w:rsid w:val="006A389B"/>
    <w:rsid w:val="006A4623"/>
    <w:rsid w:val="006A5A1F"/>
    <w:rsid w:val="006A5AE5"/>
    <w:rsid w:val="006A5E6D"/>
    <w:rsid w:val="006A607D"/>
    <w:rsid w:val="006A6167"/>
    <w:rsid w:val="006A665D"/>
    <w:rsid w:val="006A68A5"/>
    <w:rsid w:val="006A6E5B"/>
    <w:rsid w:val="006A756D"/>
    <w:rsid w:val="006A75A0"/>
    <w:rsid w:val="006A788F"/>
    <w:rsid w:val="006A7948"/>
    <w:rsid w:val="006A79B2"/>
    <w:rsid w:val="006A7A65"/>
    <w:rsid w:val="006B0808"/>
    <w:rsid w:val="006B09B1"/>
    <w:rsid w:val="006B0AA3"/>
    <w:rsid w:val="006B1779"/>
    <w:rsid w:val="006B1A63"/>
    <w:rsid w:val="006B1B74"/>
    <w:rsid w:val="006B2074"/>
    <w:rsid w:val="006B217C"/>
    <w:rsid w:val="006B23F8"/>
    <w:rsid w:val="006B2D44"/>
    <w:rsid w:val="006B2F2E"/>
    <w:rsid w:val="006B3CE7"/>
    <w:rsid w:val="006B40BD"/>
    <w:rsid w:val="006B4108"/>
    <w:rsid w:val="006B4152"/>
    <w:rsid w:val="006B433A"/>
    <w:rsid w:val="006B4F5C"/>
    <w:rsid w:val="006B5101"/>
    <w:rsid w:val="006B602F"/>
    <w:rsid w:val="006B6458"/>
    <w:rsid w:val="006B6B2B"/>
    <w:rsid w:val="006B6B7D"/>
    <w:rsid w:val="006B7867"/>
    <w:rsid w:val="006B7E2C"/>
    <w:rsid w:val="006B7FB3"/>
    <w:rsid w:val="006C0422"/>
    <w:rsid w:val="006C0717"/>
    <w:rsid w:val="006C0738"/>
    <w:rsid w:val="006C0CDD"/>
    <w:rsid w:val="006C1356"/>
    <w:rsid w:val="006C13CA"/>
    <w:rsid w:val="006C1727"/>
    <w:rsid w:val="006C1833"/>
    <w:rsid w:val="006C23B6"/>
    <w:rsid w:val="006C2C54"/>
    <w:rsid w:val="006C2DD7"/>
    <w:rsid w:val="006C32FD"/>
    <w:rsid w:val="006C3671"/>
    <w:rsid w:val="006C3749"/>
    <w:rsid w:val="006C3FDA"/>
    <w:rsid w:val="006C40C2"/>
    <w:rsid w:val="006C4912"/>
    <w:rsid w:val="006C4E8C"/>
    <w:rsid w:val="006C539B"/>
    <w:rsid w:val="006C553A"/>
    <w:rsid w:val="006C5CF7"/>
    <w:rsid w:val="006C5E21"/>
    <w:rsid w:val="006C6243"/>
    <w:rsid w:val="006C680D"/>
    <w:rsid w:val="006C6F5F"/>
    <w:rsid w:val="006C7AF6"/>
    <w:rsid w:val="006C7C0A"/>
    <w:rsid w:val="006C7C2C"/>
    <w:rsid w:val="006C7D73"/>
    <w:rsid w:val="006D0687"/>
    <w:rsid w:val="006D071B"/>
    <w:rsid w:val="006D07B3"/>
    <w:rsid w:val="006D0FCC"/>
    <w:rsid w:val="006D118A"/>
    <w:rsid w:val="006D1F65"/>
    <w:rsid w:val="006D23C5"/>
    <w:rsid w:val="006D2606"/>
    <w:rsid w:val="006D2DDC"/>
    <w:rsid w:val="006D30F5"/>
    <w:rsid w:val="006D3B33"/>
    <w:rsid w:val="006D3E9B"/>
    <w:rsid w:val="006D4B55"/>
    <w:rsid w:val="006D4EE1"/>
    <w:rsid w:val="006D50C0"/>
    <w:rsid w:val="006D6862"/>
    <w:rsid w:val="006D6951"/>
    <w:rsid w:val="006D6E5C"/>
    <w:rsid w:val="006D77EB"/>
    <w:rsid w:val="006D7E08"/>
    <w:rsid w:val="006E0D57"/>
    <w:rsid w:val="006E1524"/>
    <w:rsid w:val="006E21E2"/>
    <w:rsid w:val="006E2EF3"/>
    <w:rsid w:val="006E33C2"/>
    <w:rsid w:val="006E3561"/>
    <w:rsid w:val="006E36FC"/>
    <w:rsid w:val="006E3761"/>
    <w:rsid w:val="006E3868"/>
    <w:rsid w:val="006E432E"/>
    <w:rsid w:val="006E43B4"/>
    <w:rsid w:val="006E49B9"/>
    <w:rsid w:val="006E4B28"/>
    <w:rsid w:val="006E4CC8"/>
    <w:rsid w:val="006E57E8"/>
    <w:rsid w:val="006E58A8"/>
    <w:rsid w:val="006E5DC1"/>
    <w:rsid w:val="006E5FDB"/>
    <w:rsid w:val="006E6003"/>
    <w:rsid w:val="006E61ED"/>
    <w:rsid w:val="006E62A9"/>
    <w:rsid w:val="006E687D"/>
    <w:rsid w:val="006E76B7"/>
    <w:rsid w:val="006F123C"/>
    <w:rsid w:val="006F174C"/>
    <w:rsid w:val="006F1C54"/>
    <w:rsid w:val="006F21B6"/>
    <w:rsid w:val="006F2209"/>
    <w:rsid w:val="006F234A"/>
    <w:rsid w:val="006F2604"/>
    <w:rsid w:val="006F297E"/>
    <w:rsid w:val="006F2B67"/>
    <w:rsid w:val="006F3375"/>
    <w:rsid w:val="006F36C1"/>
    <w:rsid w:val="006F3DE2"/>
    <w:rsid w:val="006F4495"/>
    <w:rsid w:val="006F4F54"/>
    <w:rsid w:val="006F5EE5"/>
    <w:rsid w:val="006F6061"/>
    <w:rsid w:val="006F6307"/>
    <w:rsid w:val="006F6A67"/>
    <w:rsid w:val="006F6DB8"/>
    <w:rsid w:val="006F6ED3"/>
    <w:rsid w:val="006F6FF8"/>
    <w:rsid w:val="006F70CD"/>
    <w:rsid w:val="006F7740"/>
    <w:rsid w:val="006F7A08"/>
    <w:rsid w:val="006F7E21"/>
    <w:rsid w:val="007000FF"/>
    <w:rsid w:val="00700155"/>
    <w:rsid w:val="00700968"/>
    <w:rsid w:val="00701226"/>
    <w:rsid w:val="00701245"/>
    <w:rsid w:val="0070125C"/>
    <w:rsid w:val="00701385"/>
    <w:rsid w:val="0070154D"/>
    <w:rsid w:val="0070180C"/>
    <w:rsid w:val="00701A39"/>
    <w:rsid w:val="00701E63"/>
    <w:rsid w:val="0070233C"/>
    <w:rsid w:val="007027F8"/>
    <w:rsid w:val="00702F0D"/>
    <w:rsid w:val="00702F0E"/>
    <w:rsid w:val="0070323E"/>
    <w:rsid w:val="00703AAF"/>
    <w:rsid w:val="007048E2"/>
    <w:rsid w:val="00704D0C"/>
    <w:rsid w:val="0070509A"/>
    <w:rsid w:val="00705C07"/>
    <w:rsid w:val="00705C75"/>
    <w:rsid w:val="00705E1F"/>
    <w:rsid w:val="0070616B"/>
    <w:rsid w:val="00706356"/>
    <w:rsid w:val="00706FDA"/>
    <w:rsid w:val="0070702B"/>
    <w:rsid w:val="007078CF"/>
    <w:rsid w:val="00707B5E"/>
    <w:rsid w:val="007101AB"/>
    <w:rsid w:val="007109F6"/>
    <w:rsid w:val="00710DF5"/>
    <w:rsid w:val="00711B2E"/>
    <w:rsid w:val="00711F9A"/>
    <w:rsid w:val="00711FDA"/>
    <w:rsid w:val="0071250D"/>
    <w:rsid w:val="00712DEA"/>
    <w:rsid w:val="007131CA"/>
    <w:rsid w:val="00713222"/>
    <w:rsid w:val="007132EF"/>
    <w:rsid w:val="00713810"/>
    <w:rsid w:val="007142AD"/>
    <w:rsid w:val="007143C2"/>
    <w:rsid w:val="0071519A"/>
    <w:rsid w:val="00715672"/>
    <w:rsid w:val="00716019"/>
    <w:rsid w:val="00716333"/>
    <w:rsid w:val="007164B5"/>
    <w:rsid w:val="00716A17"/>
    <w:rsid w:val="00717459"/>
    <w:rsid w:val="00717624"/>
    <w:rsid w:val="007178CB"/>
    <w:rsid w:val="00717914"/>
    <w:rsid w:val="00717A88"/>
    <w:rsid w:val="007204E0"/>
    <w:rsid w:val="00720DD6"/>
    <w:rsid w:val="00720EE7"/>
    <w:rsid w:val="007211F7"/>
    <w:rsid w:val="0072128B"/>
    <w:rsid w:val="00721862"/>
    <w:rsid w:val="00721B23"/>
    <w:rsid w:val="007224B9"/>
    <w:rsid w:val="007228E6"/>
    <w:rsid w:val="00722E72"/>
    <w:rsid w:val="0072325F"/>
    <w:rsid w:val="0072445A"/>
    <w:rsid w:val="00724B9D"/>
    <w:rsid w:val="00724E99"/>
    <w:rsid w:val="007252F0"/>
    <w:rsid w:val="007253A2"/>
    <w:rsid w:val="007254D8"/>
    <w:rsid w:val="0072564C"/>
    <w:rsid w:val="00725720"/>
    <w:rsid w:val="00725BA6"/>
    <w:rsid w:val="00726C41"/>
    <w:rsid w:val="00726E7F"/>
    <w:rsid w:val="007270A5"/>
    <w:rsid w:val="00727AF2"/>
    <w:rsid w:val="00727BBB"/>
    <w:rsid w:val="00727BD2"/>
    <w:rsid w:val="00727CB8"/>
    <w:rsid w:val="00727F60"/>
    <w:rsid w:val="00730123"/>
    <w:rsid w:val="007303A5"/>
    <w:rsid w:val="007306C4"/>
    <w:rsid w:val="0073096D"/>
    <w:rsid w:val="00730B3E"/>
    <w:rsid w:val="00730DC8"/>
    <w:rsid w:val="0073110F"/>
    <w:rsid w:val="007314C5"/>
    <w:rsid w:val="00731A77"/>
    <w:rsid w:val="00731E80"/>
    <w:rsid w:val="00732448"/>
    <w:rsid w:val="0073278D"/>
    <w:rsid w:val="00732860"/>
    <w:rsid w:val="007329B6"/>
    <w:rsid w:val="00733AAE"/>
    <w:rsid w:val="00733C1E"/>
    <w:rsid w:val="0073420B"/>
    <w:rsid w:val="00734491"/>
    <w:rsid w:val="0073451C"/>
    <w:rsid w:val="007348CF"/>
    <w:rsid w:val="0073526A"/>
    <w:rsid w:val="00735783"/>
    <w:rsid w:val="007357BE"/>
    <w:rsid w:val="007358A6"/>
    <w:rsid w:val="00736792"/>
    <w:rsid w:val="007374C6"/>
    <w:rsid w:val="0073754F"/>
    <w:rsid w:val="00737929"/>
    <w:rsid w:val="00737C8B"/>
    <w:rsid w:val="0074086C"/>
    <w:rsid w:val="0074090D"/>
    <w:rsid w:val="00740C68"/>
    <w:rsid w:val="00741B70"/>
    <w:rsid w:val="007426F7"/>
    <w:rsid w:val="00742855"/>
    <w:rsid w:val="00743E1A"/>
    <w:rsid w:val="00743FCF"/>
    <w:rsid w:val="0074402F"/>
    <w:rsid w:val="007441C1"/>
    <w:rsid w:val="007442AD"/>
    <w:rsid w:val="00744415"/>
    <w:rsid w:val="00744530"/>
    <w:rsid w:val="00745309"/>
    <w:rsid w:val="007456DD"/>
    <w:rsid w:val="00745F4D"/>
    <w:rsid w:val="00746513"/>
    <w:rsid w:val="0074689F"/>
    <w:rsid w:val="00746C62"/>
    <w:rsid w:val="00746C83"/>
    <w:rsid w:val="00746F1F"/>
    <w:rsid w:val="0074760E"/>
    <w:rsid w:val="00747E71"/>
    <w:rsid w:val="00750336"/>
    <w:rsid w:val="007508BC"/>
    <w:rsid w:val="0075093A"/>
    <w:rsid w:val="007509B1"/>
    <w:rsid w:val="007513AE"/>
    <w:rsid w:val="00751673"/>
    <w:rsid w:val="00751CFF"/>
    <w:rsid w:val="0075229F"/>
    <w:rsid w:val="0075293A"/>
    <w:rsid w:val="007529A7"/>
    <w:rsid w:val="00752C36"/>
    <w:rsid w:val="00752D39"/>
    <w:rsid w:val="00752DCE"/>
    <w:rsid w:val="0075303D"/>
    <w:rsid w:val="00753076"/>
    <w:rsid w:val="00753B4D"/>
    <w:rsid w:val="00753C55"/>
    <w:rsid w:val="007540D2"/>
    <w:rsid w:val="007542F4"/>
    <w:rsid w:val="00754665"/>
    <w:rsid w:val="00754982"/>
    <w:rsid w:val="00754ABA"/>
    <w:rsid w:val="00754DD2"/>
    <w:rsid w:val="00754E02"/>
    <w:rsid w:val="00755237"/>
    <w:rsid w:val="00755947"/>
    <w:rsid w:val="007559B1"/>
    <w:rsid w:val="007559E6"/>
    <w:rsid w:val="00755F46"/>
    <w:rsid w:val="0075632F"/>
    <w:rsid w:val="00756936"/>
    <w:rsid w:val="00756B1A"/>
    <w:rsid w:val="00757129"/>
    <w:rsid w:val="007575C9"/>
    <w:rsid w:val="0075768D"/>
    <w:rsid w:val="007579CB"/>
    <w:rsid w:val="00757D56"/>
    <w:rsid w:val="007602EA"/>
    <w:rsid w:val="00760E38"/>
    <w:rsid w:val="00760F9F"/>
    <w:rsid w:val="007610D2"/>
    <w:rsid w:val="0076173A"/>
    <w:rsid w:val="00761992"/>
    <w:rsid w:val="0076303B"/>
    <w:rsid w:val="00763050"/>
    <w:rsid w:val="007648EA"/>
    <w:rsid w:val="00764BA6"/>
    <w:rsid w:val="00765803"/>
    <w:rsid w:val="00765891"/>
    <w:rsid w:val="00765E11"/>
    <w:rsid w:val="00765F0C"/>
    <w:rsid w:val="00765FEF"/>
    <w:rsid w:val="00766244"/>
    <w:rsid w:val="007663F1"/>
    <w:rsid w:val="007665EA"/>
    <w:rsid w:val="00766963"/>
    <w:rsid w:val="0076714E"/>
    <w:rsid w:val="0076728D"/>
    <w:rsid w:val="007679AE"/>
    <w:rsid w:val="00767A92"/>
    <w:rsid w:val="00767C6C"/>
    <w:rsid w:val="00767E4A"/>
    <w:rsid w:val="00767E5A"/>
    <w:rsid w:val="00767E6D"/>
    <w:rsid w:val="007702E3"/>
    <w:rsid w:val="007706FB"/>
    <w:rsid w:val="00770B71"/>
    <w:rsid w:val="00770F9F"/>
    <w:rsid w:val="00770FF7"/>
    <w:rsid w:val="007715DA"/>
    <w:rsid w:val="00771658"/>
    <w:rsid w:val="00771689"/>
    <w:rsid w:val="00771BB5"/>
    <w:rsid w:val="00771FCE"/>
    <w:rsid w:val="00772373"/>
    <w:rsid w:val="007723A7"/>
    <w:rsid w:val="0077276F"/>
    <w:rsid w:val="0077278B"/>
    <w:rsid w:val="0077281B"/>
    <w:rsid w:val="00772C82"/>
    <w:rsid w:val="007734A1"/>
    <w:rsid w:val="00773D16"/>
    <w:rsid w:val="00773D46"/>
    <w:rsid w:val="007752BD"/>
    <w:rsid w:val="0077544E"/>
    <w:rsid w:val="0077625E"/>
    <w:rsid w:val="007766BB"/>
    <w:rsid w:val="0077675C"/>
    <w:rsid w:val="0077714D"/>
    <w:rsid w:val="00777588"/>
    <w:rsid w:val="0077769C"/>
    <w:rsid w:val="00777769"/>
    <w:rsid w:val="00777A67"/>
    <w:rsid w:val="00777C0B"/>
    <w:rsid w:val="00777D08"/>
    <w:rsid w:val="00777D34"/>
    <w:rsid w:val="00777E65"/>
    <w:rsid w:val="00777F70"/>
    <w:rsid w:val="00780822"/>
    <w:rsid w:val="00780866"/>
    <w:rsid w:val="00780CD8"/>
    <w:rsid w:val="00781A06"/>
    <w:rsid w:val="00781D97"/>
    <w:rsid w:val="007821CA"/>
    <w:rsid w:val="007829C5"/>
    <w:rsid w:val="00782E0F"/>
    <w:rsid w:val="00783189"/>
    <w:rsid w:val="0078354E"/>
    <w:rsid w:val="00783C10"/>
    <w:rsid w:val="00783C6F"/>
    <w:rsid w:val="007842F6"/>
    <w:rsid w:val="0078469D"/>
    <w:rsid w:val="00784C1C"/>
    <w:rsid w:val="00784C97"/>
    <w:rsid w:val="00784CB1"/>
    <w:rsid w:val="00784F38"/>
    <w:rsid w:val="007850AF"/>
    <w:rsid w:val="00785160"/>
    <w:rsid w:val="007854D7"/>
    <w:rsid w:val="00785829"/>
    <w:rsid w:val="00785B2D"/>
    <w:rsid w:val="00785EAC"/>
    <w:rsid w:val="00785F5A"/>
    <w:rsid w:val="00785F73"/>
    <w:rsid w:val="00787647"/>
    <w:rsid w:val="00787896"/>
    <w:rsid w:val="00787BB4"/>
    <w:rsid w:val="00787E59"/>
    <w:rsid w:val="00787F13"/>
    <w:rsid w:val="00790492"/>
    <w:rsid w:val="0079093C"/>
    <w:rsid w:val="00790A3E"/>
    <w:rsid w:val="00791577"/>
    <w:rsid w:val="00791993"/>
    <w:rsid w:val="00792162"/>
    <w:rsid w:val="0079278E"/>
    <w:rsid w:val="00792BEB"/>
    <w:rsid w:val="00793A9F"/>
    <w:rsid w:val="00793B04"/>
    <w:rsid w:val="00793B21"/>
    <w:rsid w:val="00793DA5"/>
    <w:rsid w:val="00793F43"/>
    <w:rsid w:val="0079416D"/>
    <w:rsid w:val="007947E2"/>
    <w:rsid w:val="0079526A"/>
    <w:rsid w:val="00795778"/>
    <w:rsid w:val="00795A21"/>
    <w:rsid w:val="00795ABC"/>
    <w:rsid w:val="00795AD8"/>
    <w:rsid w:val="00795C1C"/>
    <w:rsid w:val="00795CC1"/>
    <w:rsid w:val="00795FB5"/>
    <w:rsid w:val="00797CF6"/>
    <w:rsid w:val="00797E92"/>
    <w:rsid w:val="007A00F0"/>
    <w:rsid w:val="007A0509"/>
    <w:rsid w:val="007A100D"/>
    <w:rsid w:val="007A1196"/>
    <w:rsid w:val="007A1546"/>
    <w:rsid w:val="007A1AC4"/>
    <w:rsid w:val="007A2007"/>
    <w:rsid w:val="007A20EC"/>
    <w:rsid w:val="007A228C"/>
    <w:rsid w:val="007A2548"/>
    <w:rsid w:val="007A2F04"/>
    <w:rsid w:val="007A3249"/>
    <w:rsid w:val="007A3541"/>
    <w:rsid w:val="007A368E"/>
    <w:rsid w:val="007A4031"/>
    <w:rsid w:val="007A4141"/>
    <w:rsid w:val="007A4350"/>
    <w:rsid w:val="007A4EA1"/>
    <w:rsid w:val="007A517C"/>
    <w:rsid w:val="007A57B7"/>
    <w:rsid w:val="007A5868"/>
    <w:rsid w:val="007A5A87"/>
    <w:rsid w:val="007A5E67"/>
    <w:rsid w:val="007A60F4"/>
    <w:rsid w:val="007A641B"/>
    <w:rsid w:val="007A6564"/>
    <w:rsid w:val="007A696B"/>
    <w:rsid w:val="007A7950"/>
    <w:rsid w:val="007B01FD"/>
    <w:rsid w:val="007B04CE"/>
    <w:rsid w:val="007B070E"/>
    <w:rsid w:val="007B0A33"/>
    <w:rsid w:val="007B0B5A"/>
    <w:rsid w:val="007B0FFD"/>
    <w:rsid w:val="007B13FB"/>
    <w:rsid w:val="007B1B6D"/>
    <w:rsid w:val="007B1CF3"/>
    <w:rsid w:val="007B2362"/>
    <w:rsid w:val="007B23F9"/>
    <w:rsid w:val="007B2423"/>
    <w:rsid w:val="007B27B7"/>
    <w:rsid w:val="007B2840"/>
    <w:rsid w:val="007B2897"/>
    <w:rsid w:val="007B298F"/>
    <w:rsid w:val="007B2C84"/>
    <w:rsid w:val="007B334C"/>
    <w:rsid w:val="007B3D87"/>
    <w:rsid w:val="007B4A10"/>
    <w:rsid w:val="007B4BED"/>
    <w:rsid w:val="007B4E21"/>
    <w:rsid w:val="007B5162"/>
    <w:rsid w:val="007B5839"/>
    <w:rsid w:val="007B591A"/>
    <w:rsid w:val="007B598C"/>
    <w:rsid w:val="007B6627"/>
    <w:rsid w:val="007B6871"/>
    <w:rsid w:val="007B7021"/>
    <w:rsid w:val="007B758B"/>
    <w:rsid w:val="007B774F"/>
    <w:rsid w:val="007B7B8C"/>
    <w:rsid w:val="007C021E"/>
    <w:rsid w:val="007C0EBF"/>
    <w:rsid w:val="007C0F82"/>
    <w:rsid w:val="007C1055"/>
    <w:rsid w:val="007C10A5"/>
    <w:rsid w:val="007C139E"/>
    <w:rsid w:val="007C17A3"/>
    <w:rsid w:val="007C1B24"/>
    <w:rsid w:val="007C1C13"/>
    <w:rsid w:val="007C1C78"/>
    <w:rsid w:val="007C2C86"/>
    <w:rsid w:val="007C2ED0"/>
    <w:rsid w:val="007C37BA"/>
    <w:rsid w:val="007C3D33"/>
    <w:rsid w:val="007C3EFD"/>
    <w:rsid w:val="007C4332"/>
    <w:rsid w:val="007C4E47"/>
    <w:rsid w:val="007C4E81"/>
    <w:rsid w:val="007C4EA9"/>
    <w:rsid w:val="007C563F"/>
    <w:rsid w:val="007C5BB1"/>
    <w:rsid w:val="007C5BE8"/>
    <w:rsid w:val="007C6257"/>
    <w:rsid w:val="007C6980"/>
    <w:rsid w:val="007C6B93"/>
    <w:rsid w:val="007C704A"/>
    <w:rsid w:val="007C721C"/>
    <w:rsid w:val="007C76D5"/>
    <w:rsid w:val="007D00A0"/>
    <w:rsid w:val="007D0518"/>
    <w:rsid w:val="007D0D3D"/>
    <w:rsid w:val="007D1010"/>
    <w:rsid w:val="007D1209"/>
    <w:rsid w:val="007D1302"/>
    <w:rsid w:val="007D18C8"/>
    <w:rsid w:val="007D1A83"/>
    <w:rsid w:val="007D1AAF"/>
    <w:rsid w:val="007D1B90"/>
    <w:rsid w:val="007D1F85"/>
    <w:rsid w:val="007D206B"/>
    <w:rsid w:val="007D219A"/>
    <w:rsid w:val="007D231C"/>
    <w:rsid w:val="007D2326"/>
    <w:rsid w:val="007D28C3"/>
    <w:rsid w:val="007D294A"/>
    <w:rsid w:val="007D2F1D"/>
    <w:rsid w:val="007D3F86"/>
    <w:rsid w:val="007D4340"/>
    <w:rsid w:val="007D47D2"/>
    <w:rsid w:val="007D48E5"/>
    <w:rsid w:val="007D4974"/>
    <w:rsid w:val="007D51DF"/>
    <w:rsid w:val="007D53DC"/>
    <w:rsid w:val="007D56CE"/>
    <w:rsid w:val="007D61C9"/>
    <w:rsid w:val="007D622A"/>
    <w:rsid w:val="007D692C"/>
    <w:rsid w:val="007D6A0F"/>
    <w:rsid w:val="007D6EC0"/>
    <w:rsid w:val="007D7248"/>
    <w:rsid w:val="007D738A"/>
    <w:rsid w:val="007D76E7"/>
    <w:rsid w:val="007D7732"/>
    <w:rsid w:val="007D7E1D"/>
    <w:rsid w:val="007E0474"/>
    <w:rsid w:val="007E0E4F"/>
    <w:rsid w:val="007E0EC4"/>
    <w:rsid w:val="007E14BB"/>
    <w:rsid w:val="007E1B7E"/>
    <w:rsid w:val="007E2AFF"/>
    <w:rsid w:val="007E2BF2"/>
    <w:rsid w:val="007E2CBC"/>
    <w:rsid w:val="007E31B7"/>
    <w:rsid w:val="007E35B8"/>
    <w:rsid w:val="007E4AD1"/>
    <w:rsid w:val="007E4AF2"/>
    <w:rsid w:val="007E5203"/>
    <w:rsid w:val="007E56AF"/>
    <w:rsid w:val="007E58F8"/>
    <w:rsid w:val="007E5A63"/>
    <w:rsid w:val="007E5A95"/>
    <w:rsid w:val="007E6278"/>
    <w:rsid w:val="007E71AB"/>
    <w:rsid w:val="007E7329"/>
    <w:rsid w:val="007E735D"/>
    <w:rsid w:val="007E7982"/>
    <w:rsid w:val="007E7A21"/>
    <w:rsid w:val="007E7E71"/>
    <w:rsid w:val="007F0265"/>
    <w:rsid w:val="007F0708"/>
    <w:rsid w:val="007F0B84"/>
    <w:rsid w:val="007F0DB8"/>
    <w:rsid w:val="007F1358"/>
    <w:rsid w:val="007F1551"/>
    <w:rsid w:val="007F1832"/>
    <w:rsid w:val="007F2069"/>
    <w:rsid w:val="007F2779"/>
    <w:rsid w:val="007F31FE"/>
    <w:rsid w:val="007F32D8"/>
    <w:rsid w:val="007F3445"/>
    <w:rsid w:val="007F3B3D"/>
    <w:rsid w:val="007F3F1F"/>
    <w:rsid w:val="007F4001"/>
    <w:rsid w:val="007F41DF"/>
    <w:rsid w:val="007F467A"/>
    <w:rsid w:val="007F4A56"/>
    <w:rsid w:val="007F4F03"/>
    <w:rsid w:val="007F5254"/>
    <w:rsid w:val="007F56E8"/>
    <w:rsid w:val="007F5BF2"/>
    <w:rsid w:val="007F5C8C"/>
    <w:rsid w:val="007F60F3"/>
    <w:rsid w:val="007F616E"/>
    <w:rsid w:val="007F61FD"/>
    <w:rsid w:val="007F7442"/>
    <w:rsid w:val="007F77D0"/>
    <w:rsid w:val="00800762"/>
    <w:rsid w:val="00800D96"/>
    <w:rsid w:val="00801165"/>
    <w:rsid w:val="0080196B"/>
    <w:rsid w:val="008026CA"/>
    <w:rsid w:val="008033BB"/>
    <w:rsid w:val="0080343E"/>
    <w:rsid w:val="008047B7"/>
    <w:rsid w:val="008047C4"/>
    <w:rsid w:val="00804B4D"/>
    <w:rsid w:val="00805E2B"/>
    <w:rsid w:val="008063BA"/>
    <w:rsid w:val="00806891"/>
    <w:rsid w:val="00806F0D"/>
    <w:rsid w:val="008070F1"/>
    <w:rsid w:val="008073BD"/>
    <w:rsid w:val="00807C1C"/>
    <w:rsid w:val="00810226"/>
    <w:rsid w:val="00810825"/>
    <w:rsid w:val="00810AAA"/>
    <w:rsid w:val="008111CD"/>
    <w:rsid w:val="0081133E"/>
    <w:rsid w:val="00811754"/>
    <w:rsid w:val="00811E39"/>
    <w:rsid w:val="00812835"/>
    <w:rsid w:val="00812B50"/>
    <w:rsid w:val="00812EDF"/>
    <w:rsid w:val="00813B1D"/>
    <w:rsid w:val="00814434"/>
    <w:rsid w:val="0081464A"/>
    <w:rsid w:val="00814E55"/>
    <w:rsid w:val="0081527F"/>
    <w:rsid w:val="008160CD"/>
    <w:rsid w:val="008161B1"/>
    <w:rsid w:val="00816BEF"/>
    <w:rsid w:val="00816CD3"/>
    <w:rsid w:val="0081712F"/>
    <w:rsid w:val="0081752A"/>
    <w:rsid w:val="0082016F"/>
    <w:rsid w:val="00820300"/>
    <w:rsid w:val="0082043F"/>
    <w:rsid w:val="00820C25"/>
    <w:rsid w:val="00821DFA"/>
    <w:rsid w:val="00822739"/>
    <w:rsid w:val="008228C7"/>
    <w:rsid w:val="00822BD0"/>
    <w:rsid w:val="00822EB2"/>
    <w:rsid w:val="00823199"/>
    <w:rsid w:val="0082363C"/>
    <w:rsid w:val="008237AD"/>
    <w:rsid w:val="008242EA"/>
    <w:rsid w:val="00824566"/>
    <w:rsid w:val="00824649"/>
    <w:rsid w:val="00824829"/>
    <w:rsid w:val="00824DD5"/>
    <w:rsid w:val="008254B9"/>
    <w:rsid w:val="00825510"/>
    <w:rsid w:val="0082599B"/>
    <w:rsid w:val="00825D77"/>
    <w:rsid w:val="008260B5"/>
    <w:rsid w:val="00826288"/>
    <w:rsid w:val="00826295"/>
    <w:rsid w:val="00826385"/>
    <w:rsid w:val="0082648D"/>
    <w:rsid w:val="00826986"/>
    <w:rsid w:val="00826BB9"/>
    <w:rsid w:val="00826BCD"/>
    <w:rsid w:val="00826D08"/>
    <w:rsid w:val="00826D36"/>
    <w:rsid w:val="00826FEB"/>
    <w:rsid w:val="008273F2"/>
    <w:rsid w:val="0082768F"/>
    <w:rsid w:val="00830769"/>
    <w:rsid w:val="008310E1"/>
    <w:rsid w:val="008312B7"/>
    <w:rsid w:val="008312FB"/>
    <w:rsid w:val="008316F5"/>
    <w:rsid w:val="00831966"/>
    <w:rsid w:val="00831E6B"/>
    <w:rsid w:val="00832627"/>
    <w:rsid w:val="008326CD"/>
    <w:rsid w:val="0083292A"/>
    <w:rsid w:val="00833D1A"/>
    <w:rsid w:val="008341E2"/>
    <w:rsid w:val="00834C1D"/>
    <w:rsid w:val="00834EB7"/>
    <w:rsid w:val="008356D5"/>
    <w:rsid w:val="00836051"/>
    <w:rsid w:val="00836130"/>
    <w:rsid w:val="00836BDD"/>
    <w:rsid w:val="00836E4B"/>
    <w:rsid w:val="00836F60"/>
    <w:rsid w:val="00837806"/>
    <w:rsid w:val="00837E2A"/>
    <w:rsid w:val="00837ED6"/>
    <w:rsid w:val="00840069"/>
    <w:rsid w:val="00840415"/>
    <w:rsid w:val="00840C14"/>
    <w:rsid w:val="00840C43"/>
    <w:rsid w:val="00840DF1"/>
    <w:rsid w:val="00840E16"/>
    <w:rsid w:val="00841C0E"/>
    <w:rsid w:val="00842502"/>
    <w:rsid w:val="00842752"/>
    <w:rsid w:val="00842890"/>
    <w:rsid w:val="00842FB3"/>
    <w:rsid w:val="00843664"/>
    <w:rsid w:val="00844822"/>
    <w:rsid w:val="00845986"/>
    <w:rsid w:val="00845B70"/>
    <w:rsid w:val="00845B8F"/>
    <w:rsid w:val="00845BFD"/>
    <w:rsid w:val="00845E55"/>
    <w:rsid w:val="0084668E"/>
    <w:rsid w:val="008468CB"/>
    <w:rsid w:val="00846DD2"/>
    <w:rsid w:val="00847412"/>
    <w:rsid w:val="00847F20"/>
    <w:rsid w:val="00850645"/>
    <w:rsid w:val="00850E64"/>
    <w:rsid w:val="00851148"/>
    <w:rsid w:val="0085167A"/>
    <w:rsid w:val="008519C7"/>
    <w:rsid w:val="00852571"/>
    <w:rsid w:val="0085265B"/>
    <w:rsid w:val="008532EF"/>
    <w:rsid w:val="008539A6"/>
    <w:rsid w:val="00853FB0"/>
    <w:rsid w:val="008540C1"/>
    <w:rsid w:val="008542B0"/>
    <w:rsid w:val="0085493B"/>
    <w:rsid w:val="00854DA7"/>
    <w:rsid w:val="008554CF"/>
    <w:rsid w:val="00855815"/>
    <w:rsid w:val="00855AF8"/>
    <w:rsid w:val="00855C09"/>
    <w:rsid w:val="00856475"/>
    <w:rsid w:val="008567AD"/>
    <w:rsid w:val="00856993"/>
    <w:rsid w:val="00856BD8"/>
    <w:rsid w:val="0085718D"/>
    <w:rsid w:val="00857CCC"/>
    <w:rsid w:val="00857FFA"/>
    <w:rsid w:val="00860A70"/>
    <w:rsid w:val="0086134B"/>
    <w:rsid w:val="00861B72"/>
    <w:rsid w:val="00861B85"/>
    <w:rsid w:val="00861B9E"/>
    <w:rsid w:val="0086218C"/>
    <w:rsid w:val="0086248B"/>
    <w:rsid w:val="00862781"/>
    <w:rsid w:val="0086286D"/>
    <w:rsid w:val="00862A1C"/>
    <w:rsid w:val="00862B38"/>
    <w:rsid w:val="00863230"/>
    <w:rsid w:val="00863344"/>
    <w:rsid w:val="008638D3"/>
    <w:rsid w:val="0086391E"/>
    <w:rsid w:val="00863B6D"/>
    <w:rsid w:val="008640BA"/>
    <w:rsid w:val="0086418B"/>
    <w:rsid w:val="00864586"/>
    <w:rsid w:val="00864FB4"/>
    <w:rsid w:val="0086514E"/>
    <w:rsid w:val="00865744"/>
    <w:rsid w:val="00865A62"/>
    <w:rsid w:val="00865C37"/>
    <w:rsid w:val="00866924"/>
    <w:rsid w:val="00866C8B"/>
    <w:rsid w:val="00866F41"/>
    <w:rsid w:val="008671AA"/>
    <w:rsid w:val="00867509"/>
    <w:rsid w:val="00867511"/>
    <w:rsid w:val="0086759B"/>
    <w:rsid w:val="008677F2"/>
    <w:rsid w:val="0087007C"/>
    <w:rsid w:val="00870688"/>
    <w:rsid w:val="00870A12"/>
    <w:rsid w:val="00870A6E"/>
    <w:rsid w:val="00870B5C"/>
    <w:rsid w:val="00870C2D"/>
    <w:rsid w:val="0087103F"/>
    <w:rsid w:val="008710B4"/>
    <w:rsid w:val="0087161A"/>
    <w:rsid w:val="008717D8"/>
    <w:rsid w:val="0087215C"/>
    <w:rsid w:val="008721C1"/>
    <w:rsid w:val="0087256C"/>
    <w:rsid w:val="0087294A"/>
    <w:rsid w:val="00872B4B"/>
    <w:rsid w:val="008733BF"/>
    <w:rsid w:val="008735AB"/>
    <w:rsid w:val="008738E9"/>
    <w:rsid w:val="00873FF8"/>
    <w:rsid w:val="008740B9"/>
    <w:rsid w:val="008740FB"/>
    <w:rsid w:val="008744B6"/>
    <w:rsid w:val="0087485F"/>
    <w:rsid w:val="00874901"/>
    <w:rsid w:val="00874F46"/>
    <w:rsid w:val="008751F5"/>
    <w:rsid w:val="008758D1"/>
    <w:rsid w:val="00875C9B"/>
    <w:rsid w:val="008773DC"/>
    <w:rsid w:val="008773F1"/>
    <w:rsid w:val="00877820"/>
    <w:rsid w:val="00877E9D"/>
    <w:rsid w:val="00880644"/>
    <w:rsid w:val="008807F3"/>
    <w:rsid w:val="00880FE1"/>
    <w:rsid w:val="008815E9"/>
    <w:rsid w:val="008817D1"/>
    <w:rsid w:val="00881965"/>
    <w:rsid w:val="00882B3A"/>
    <w:rsid w:val="00882EE0"/>
    <w:rsid w:val="00883243"/>
    <w:rsid w:val="00883543"/>
    <w:rsid w:val="008836DB"/>
    <w:rsid w:val="00883860"/>
    <w:rsid w:val="00883F39"/>
    <w:rsid w:val="008840E3"/>
    <w:rsid w:val="008841BA"/>
    <w:rsid w:val="008848CC"/>
    <w:rsid w:val="008849EF"/>
    <w:rsid w:val="00885653"/>
    <w:rsid w:val="00885A4A"/>
    <w:rsid w:val="0088612B"/>
    <w:rsid w:val="00886539"/>
    <w:rsid w:val="00886A7F"/>
    <w:rsid w:val="00887065"/>
    <w:rsid w:val="0088713D"/>
    <w:rsid w:val="008875FE"/>
    <w:rsid w:val="00887F8E"/>
    <w:rsid w:val="00890195"/>
    <w:rsid w:val="00890A9C"/>
    <w:rsid w:val="00890AD8"/>
    <w:rsid w:val="00890CF2"/>
    <w:rsid w:val="008917AE"/>
    <w:rsid w:val="00891C35"/>
    <w:rsid w:val="008924D0"/>
    <w:rsid w:val="00892696"/>
    <w:rsid w:val="0089317F"/>
    <w:rsid w:val="0089331A"/>
    <w:rsid w:val="008934AF"/>
    <w:rsid w:val="0089356A"/>
    <w:rsid w:val="008937E7"/>
    <w:rsid w:val="00893877"/>
    <w:rsid w:val="00893CF5"/>
    <w:rsid w:val="00893EE1"/>
    <w:rsid w:val="008941B7"/>
    <w:rsid w:val="0089440B"/>
    <w:rsid w:val="008947C6"/>
    <w:rsid w:val="00894EE7"/>
    <w:rsid w:val="008958C9"/>
    <w:rsid w:val="008958E8"/>
    <w:rsid w:val="00895CAE"/>
    <w:rsid w:val="00895FDD"/>
    <w:rsid w:val="00896234"/>
    <w:rsid w:val="008965FF"/>
    <w:rsid w:val="008970C4"/>
    <w:rsid w:val="008973FE"/>
    <w:rsid w:val="00897923"/>
    <w:rsid w:val="00897E43"/>
    <w:rsid w:val="008A06A6"/>
    <w:rsid w:val="008A06E9"/>
    <w:rsid w:val="008A0A94"/>
    <w:rsid w:val="008A0FFB"/>
    <w:rsid w:val="008A15C7"/>
    <w:rsid w:val="008A170B"/>
    <w:rsid w:val="008A1A96"/>
    <w:rsid w:val="008A1EE4"/>
    <w:rsid w:val="008A1F64"/>
    <w:rsid w:val="008A224A"/>
    <w:rsid w:val="008A26C6"/>
    <w:rsid w:val="008A2F11"/>
    <w:rsid w:val="008A35F9"/>
    <w:rsid w:val="008A5091"/>
    <w:rsid w:val="008A5583"/>
    <w:rsid w:val="008A6670"/>
    <w:rsid w:val="008A674B"/>
    <w:rsid w:val="008A677A"/>
    <w:rsid w:val="008A6F68"/>
    <w:rsid w:val="008A7BA9"/>
    <w:rsid w:val="008A7F5A"/>
    <w:rsid w:val="008B0FDC"/>
    <w:rsid w:val="008B1041"/>
    <w:rsid w:val="008B1A94"/>
    <w:rsid w:val="008B1C4C"/>
    <w:rsid w:val="008B1F13"/>
    <w:rsid w:val="008B26A5"/>
    <w:rsid w:val="008B2D4D"/>
    <w:rsid w:val="008B2ED4"/>
    <w:rsid w:val="008B2F43"/>
    <w:rsid w:val="008B2FB0"/>
    <w:rsid w:val="008B3D5D"/>
    <w:rsid w:val="008B458F"/>
    <w:rsid w:val="008B4BD3"/>
    <w:rsid w:val="008B583D"/>
    <w:rsid w:val="008B5859"/>
    <w:rsid w:val="008B5BAB"/>
    <w:rsid w:val="008B5D8B"/>
    <w:rsid w:val="008B6375"/>
    <w:rsid w:val="008B6735"/>
    <w:rsid w:val="008B6C04"/>
    <w:rsid w:val="008B71B2"/>
    <w:rsid w:val="008B7394"/>
    <w:rsid w:val="008B798D"/>
    <w:rsid w:val="008C050E"/>
    <w:rsid w:val="008C0576"/>
    <w:rsid w:val="008C09E8"/>
    <w:rsid w:val="008C0CEB"/>
    <w:rsid w:val="008C139D"/>
    <w:rsid w:val="008C1ABF"/>
    <w:rsid w:val="008C1B91"/>
    <w:rsid w:val="008C1E7E"/>
    <w:rsid w:val="008C214B"/>
    <w:rsid w:val="008C236B"/>
    <w:rsid w:val="008C2373"/>
    <w:rsid w:val="008C23C2"/>
    <w:rsid w:val="008C2559"/>
    <w:rsid w:val="008C2693"/>
    <w:rsid w:val="008C2779"/>
    <w:rsid w:val="008C27AC"/>
    <w:rsid w:val="008C2912"/>
    <w:rsid w:val="008C2C9E"/>
    <w:rsid w:val="008C2D0C"/>
    <w:rsid w:val="008C2F50"/>
    <w:rsid w:val="008C34D6"/>
    <w:rsid w:val="008C3725"/>
    <w:rsid w:val="008C3961"/>
    <w:rsid w:val="008C3B85"/>
    <w:rsid w:val="008C3F11"/>
    <w:rsid w:val="008C4723"/>
    <w:rsid w:val="008C4731"/>
    <w:rsid w:val="008C4812"/>
    <w:rsid w:val="008C481F"/>
    <w:rsid w:val="008C49F8"/>
    <w:rsid w:val="008C4AA2"/>
    <w:rsid w:val="008C5208"/>
    <w:rsid w:val="008C5495"/>
    <w:rsid w:val="008C5638"/>
    <w:rsid w:val="008C5738"/>
    <w:rsid w:val="008C596D"/>
    <w:rsid w:val="008C5CFB"/>
    <w:rsid w:val="008C5D3F"/>
    <w:rsid w:val="008C5D84"/>
    <w:rsid w:val="008C60DC"/>
    <w:rsid w:val="008C6344"/>
    <w:rsid w:val="008C6372"/>
    <w:rsid w:val="008C6CEC"/>
    <w:rsid w:val="008C6FFB"/>
    <w:rsid w:val="008C7099"/>
    <w:rsid w:val="008C736A"/>
    <w:rsid w:val="008C7D35"/>
    <w:rsid w:val="008C7EAD"/>
    <w:rsid w:val="008D0495"/>
    <w:rsid w:val="008D0632"/>
    <w:rsid w:val="008D14D5"/>
    <w:rsid w:val="008D1D5F"/>
    <w:rsid w:val="008D2177"/>
    <w:rsid w:val="008D2797"/>
    <w:rsid w:val="008D2E7D"/>
    <w:rsid w:val="008D30CE"/>
    <w:rsid w:val="008D35C7"/>
    <w:rsid w:val="008D3752"/>
    <w:rsid w:val="008D3901"/>
    <w:rsid w:val="008D41C2"/>
    <w:rsid w:val="008D4818"/>
    <w:rsid w:val="008D4BEF"/>
    <w:rsid w:val="008D4CF7"/>
    <w:rsid w:val="008D51CA"/>
    <w:rsid w:val="008D52B4"/>
    <w:rsid w:val="008D55E2"/>
    <w:rsid w:val="008D5BB8"/>
    <w:rsid w:val="008D6152"/>
    <w:rsid w:val="008D67CB"/>
    <w:rsid w:val="008D6AA3"/>
    <w:rsid w:val="008D6C02"/>
    <w:rsid w:val="008E0488"/>
    <w:rsid w:val="008E0748"/>
    <w:rsid w:val="008E0A02"/>
    <w:rsid w:val="008E0AD1"/>
    <w:rsid w:val="008E0CAE"/>
    <w:rsid w:val="008E1817"/>
    <w:rsid w:val="008E18FE"/>
    <w:rsid w:val="008E2091"/>
    <w:rsid w:val="008E284F"/>
    <w:rsid w:val="008E3197"/>
    <w:rsid w:val="008E3260"/>
    <w:rsid w:val="008E35E0"/>
    <w:rsid w:val="008E3D31"/>
    <w:rsid w:val="008E3E9D"/>
    <w:rsid w:val="008E4402"/>
    <w:rsid w:val="008E4479"/>
    <w:rsid w:val="008E448F"/>
    <w:rsid w:val="008E5015"/>
    <w:rsid w:val="008E5438"/>
    <w:rsid w:val="008E5851"/>
    <w:rsid w:val="008E6023"/>
    <w:rsid w:val="008E634D"/>
    <w:rsid w:val="008E63B8"/>
    <w:rsid w:val="008E6697"/>
    <w:rsid w:val="008E66BF"/>
    <w:rsid w:val="008E6774"/>
    <w:rsid w:val="008E6FE9"/>
    <w:rsid w:val="008E77AB"/>
    <w:rsid w:val="008E7A18"/>
    <w:rsid w:val="008F0BDD"/>
    <w:rsid w:val="008F0F81"/>
    <w:rsid w:val="008F18AB"/>
    <w:rsid w:val="008F2720"/>
    <w:rsid w:val="008F2BBB"/>
    <w:rsid w:val="008F2C13"/>
    <w:rsid w:val="008F33D3"/>
    <w:rsid w:val="008F41CF"/>
    <w:rsid w:val="008F4681"/>
    <w:rsid w:val="008F46B1"/>
    <w:rsid w:val="008F4D00"/>
    <w:rsid w:val="008F55D4"/>
    <w:rsid w:val="008F5982"/>
    <w:rsid w:val="008F59E6"/>
    <w:rsid w:val="008F5D35"/>
    <w:rsid w:val="008F72F5"/>
    <w:rsid w:val="008F7F67"/>
    <w:rsid w:val="009004F7"/>
    <w:rsid w:val="0090070D"/>
    <w:rsid w:val="00901310"/>
    <w:rsid w:val="00902BC2"/>
    <w:rsid w:val="00902D69"/>
    <w:rsid w:val="00903A69"/>
    <w:rsid w:val="00903ACA"/>
    <w:rsid w:val="009040C6"/>
    <w:rsid w:val="00904886"/>
    <w:rsid w:val="00904A4D"/>
    <w:rsid w:val="0090565C"/>
    <w:rsid w:val="00905805"/>
    <w:rsid w:val="00905EEA"/>
    <w:rsid w:val="00906320"/>
    <w:rsid w:val="009063E3"/>
    <w:rsid w:val="0090650D"/>
    <w:rsid w:val="00906C32"/>
    <w:rsid w:val="00906DFC"/>
    <w:rsid w:val="00907074"/>
    <w:rsid w:val="009075C5"/>
    <w:rsid w:val="00907856"/>
    <w:rsid w:val="00910733"/>
    <w:rsid w:val="00910D45"/>
    <w:rsid w:val="00911DA2"/>
    <w:rsid w:val="009124A3"/>
    <w:rsid w:val="00912AA5"/>
    <w:rsid w:val="00912ED9"/>
    <w:rsid w:val="00912F7B"/>
    <w:rsid w:val="00913CB7"/>
    <w:rsid w:val="00914CE6"/>
    <w:rsid w:val="00914FBC"/>
    <w:rsid w:val="00915069"/>
    <w:rsid w:val="009153F1"/>
    <w:rsid w:val="00915677"/>
    <w:rsid w:val="0091572C"/>
    <w:rsid w:val="00915DD5"/>
    <w:rsid w:val="0091621C"/>
    <w:rsid w:val="0091648B"/>
    <w:rsid w:val="00916FF1"/>
    <w:rsid w:val="009177B4"/>
    <w:rsid w:val="009178CE"/>
    <w:rsid w:val="00917B54"/>
    <w:rsid w:val="00917CEC"/>
    <w:rsid w:val="00920B18"/>
    <w:rsid w:val="00920E09"/>
    <w:rsid w:val="0092123F"/>
    <w:rsid w:val="009213D2"/>
    <w:rsid w:val="00921C55"/>
    <w:rsid w:val="00921DD6"/>
    <w:rsid w:val="00922104"/>
    <w:rsid w:val="009224DE"/>
    <w:rsid w:val="0092279E"/>
    <w:rsid w:val="00922917"/>
    <w:rsid w:val="00922CE2"/>
    <w:rsid w:val="00922E1C"/>
    <w:rsid w:val="009231E2"/>
    <w:rsid w:val="00923540"/>
    <w:rsid w:val="00923759"/>
    <w:rsid w:val="00924387"/>
    <w:rsid w:val="0092440A"/>
    <w:rsid w:val="00924C47"/>
    <w:rsid w:val="00924E02"/>
    <w:rsid w:val="00925129"/>
    <w:rsid w:val="00925216"/>
    <w:rsid w:val="009254CA"/>
    <w:rsid w:val="00925E36"/>
    <w:rsid w:val="0092613E"/>
    <w:rsid w:val="00926279"/>
    <w:rsid w:val="0092635C"/>
    <w:rsid w:val="00926767"/>
    <w:rsid w:val="00926B7C"/>
    <w:rsid w:val="00927078"/>
    <w:rsid w:val="0092714A"/>
    <w:rsid w:val="009276C4"/>
    <w:rsid w:val="0092778B"/>
    <w:rsid w:val="00927853"/>
    <w:rsid w:val="00927D25"/>
    <w:rsid w:val="00927DDD"/>
    <w:rsid w:val="00927EB1"/>
    <w:rsid w:val="0093053B"/>
    <w:rsid w:val="009308D7"/>
    <w:rsid w:val="0093100F"/>
    <w:rsid w:val="00931024"/>
    <w:rsid w:val="009318CC"/>
    <w:rsid w:val="009319DE"/>
    <w:rsid w:val="00931B30"/>
    <w:rsid w:val="00931B36"/>
    <w:rsid w:val="00931D86"/>
    <w:rsid w:val="00931EBD"/>
    <w:rsid w:val="00933DF1"/>
    <w:rsid w:val="00934837"/>
    <w:rsid w:val="00934948"/>
    <w:rsid w:val="00934BBB"/>
    <w:rsid w:val="00935023"/>
    <w:rsid w:val="00935524"/>
    <w:rsid w:val="00935869"/>
    <w:rsid w:val="00935AA5"/>
    <w:rsid w:val="00935C66"/>
    <w:rsid w:val="009361D5"/>
    <w:rsid w:val="00936749"/>
    <w:rsid w:val="00937137"/>
    <w:rsid w:val="0093779F"/>
    <w:rsid w:val="00937D6F"/>
    <w:rsid w:val="0094026A"/>
    <w:rsid w:val="00940F91"/>
    <w:rsid w:val="0094176F"/>
    <w:rsid w:val="0094243D"/>
    <w:rsid w:val="0094290A"/>
    <w:rsid w:val="00942BE0"/>
    <w:rsid w:val="00943014"/>
    <w:rsid w:val="0094377F"/>
    <w:rsid w:val="00943E1B"/>
    <w:rsid w:val="0094455D"/>
    <w:rsid w:val="009445DC"/>
    <w:rsid w:val="00944669"/>
    <w:rsid w:val="00944E9B"/>
    <w:rsid w:val="00945097"/>
    <w:rsid w:val="009459E6"/>
    <w:rsid w:val="009461E9"/>
    <w:rsid w:val="00946A9F"/>
    <w:rsid w:val="00947229"/>
    <w:rsid w:val="00947702"/>
    <w:rsid w:val="00947AD9"/>
    <w:rsid w:val="0095038B"/>
    <w:rsid w:val="00950918"/>
    <w:rsid w:val="00950FFE"/>
    <w:rsid w:val="0095145B"/>
    <w:rsid w:val="0095219A"/>
    <w:rsid w:val="009522A3"/>
    <w:rsid w:val="00952A41"/>
    <w:rsid w:val="00953003"/>
    <w:rsid w:val="00954097"/>
    <w:rsid w:val="009542FC"/>
    <w:rsid w:val="009543E2"/>
    <w:rsid w:val="00954785"/>
    <w:rsid w:val="009549E6"/>
    <w:rsid w:val="00954AF2"/>
    <w:rsid w:val="00955148"/>
    <w:rsid w:val="00955829"/>
    <w:rsid w:val="00956667"/>
    <w:rsid w:val="00956B6B"/>
    <w:rsid w:val="00957191"/>
    <w:rsid w:val="00957272"/>
    <w:rsid w:val="00957B78"/>
    <w:rsid w:val="00960172"/>
    <w:rsid w:val="00960E29"/>
    <w:rsid w:val="009612B4"/>
    <w:rsid w:val="00961640"/>
    <w:rsid w:val="00961F15"/>
    <w:rsid w:val="00962233"/>
    <w:rsid w:val="00963668"/>
    <w:rsid w:val="00965248"/>
    <w:rsid w:val="009652D7"/>
    <w:rsid w:val="009659F4"/>
    <w:rsid w:val="00965A36"/>
    <w:rsid w:val="00966173"/>
    <w:rsid w:val="009664FC"/>
    <w:rsid w:val="0096677D"/>
    <w:rsid w:val="00966982"/>
    <w:rsid w:val="00966FA7"/>
    <w:rsid w:val="009673CC"/>
    <w:rsid w:val="00967514"/>
    <w:rsid w:val="0096765A"/>
    <w:rsid w:val="009677E9"/>
    <w:rsid w:val="00967837"/>
    <w:rsid w:val="00967986"/>
    <w:rsid w:val="00967AD4"/>
    <w:rsid w:val="00970291"/>
    <w:rsid w:val="0097096E"/>
    <w:rsid w:val="00970D60"/>
    <w:rsid w:val="00970F25"/>
    <w:rsid w:val="00971594"/>
    <w:rsid w:val="00972158"/>
    <w:rsid w:val="00972DE9"/>
    <w:rsid w:val="00972FCB"/>
    <w:rsid w:val="00973849"/>
    <w:rsid w:val="009745D1"/>
    <w:rsid w:val="00974668"/>
    <w:rsid w:val="00974F21"/>
    <w:rsid w:val="0097526E"/>
    <w:rsid w:val="00975B9C"/>
    <w:rsid w:val="00975BFB"/>
    <w:rsid w:val="00975DF6"/>
    <w:rsid w:val="0097613F"/>
    <w:rsid w:val="00976E93"/>
    <w:rsid w:val="00977C5D"/>
    <w:rsid w:val="00980097"/>
    <w:rsid w:val="00980FE1"/>
    <w:rsid w:val="00981257"/>
    <w:rsid w:val="00981465"/>
    <w:rsid w:val="00981E20"/>
    <w:rsid w:val="00981FDD"/>
    <w:rsid w:val="0098205C"/>
    <w:rsid w:val="009820CF"/>
    <w:rsid w:val="00982542"/>
    <w:rsid w:val="009831AD"/>
    <w:rsid w:val="009834FE"/>
    <w:rsid w:val="00983630"/>
    <w:rsid w:val="00983640"/>
    <w:rsid w:val="0098369D"/>
    <w:rsid w:val="009836DF"/>
    <w:rsid w:val="00983C9E"/>
    <w:rsid w:val="00983E15"/>
    <w:rsid w:val="009841E3"/>
    <w:rsid w:val="00984EF2"/>
    <w:rsid w:val="00985028"/>
    <w:rsid w:val="00985C77"/>
    <w:rsid w:val="00985DE9"/>
    <w:rsid w:val="00985F1D"/>
    <w:rsid w:val="0098608C"/>
    <w:rsid w:val="009860D9"/>
    <w:rsid w:val="0098613B"/>
    <w:rsid w:val="0098613C"/>
    <w:rsid w:val="00986564"/>
    <w:rsid w:val="00986819"/>
    <w:rsid w:val="00986C67"/>
    <w:rsid w:val="00986CF1"/>
    <w:rsid w:val="00986F27"/>
    <w:rsid w:val="009870AC"/>
    <w:rsid w:val="0098774A"/>
    <w:rsid w:val="00987F20"/>
    <w:rsid w:val="0099074D"/>
    <w:rsid w:val="0099086E"/>
    <w:rsid w:val="00990B50"/>
    <w:rsid w:val="00991014"/>
    <w:rsid w:val="00991408"/>
    <w:rsid w:val="00991CC2"/>
    <w:rsid w:val="00992910"/>
    <w:rsid w:val="00993DA1"/>
    <w:rsid w:val="0099468B"/>
    <w:rsid w:val="00994D31"/>
    <w:rsid w:val="009951EA"/>
    <w:rsid w:val="00995847"/>
    <w:rsid w:val="00995B7B"/>
    <w:rsid w:val="00995C28"/>
    <w:rsid w:val="00995F98"/>
    <w:rsid w:val="00996163"/>
    <w:rsid w:val="0099689E"/>
    <w:rsid w:val="00996DC2"/>
    <w:rsid w:val="00997C8D"/>
    <w:rsid w:val="009A0766"/>
    <w:rsid w:val="009A0A38"/>
    <w:rsid w:val="009A0C30"/>
    <w:rsid w:val="009A11C1"/>
    <w:rsid w:val="009A1579"/>
    <w:rsid w:val="009A17EE"/>
    <w:rsid w:val="009A1BE8"/>
    <w:rsid w:val="009A1D81"/>
    <w:rsid w:val="009A2810"/>
    <w:rsid w:val="009A30E3"/>
    <w:rsid w:val="009A32F0"/>
    <w:rsid w:val="009A37F2"/>
    <w:rsid w:val="009A3A55"/>
    <w:rsid w:val="009A4974"/>
    <w:rsid w:val="009A4B1D"/>
    <w:rsid w:val="009A541D"/>
    <w:rsid w:val="009A556D"/>
    <w:rsid w:val="009A58D4"/>
    <w:rsid w:val="009A5D35"/>
    <w:rsid w:val="009A5F2D"/>
    <w:rsid w:val="009A60D1"/>
    <w:rsid w:val="009A6AC8"/>
    <w:rsid w:val="009A729E"/>
    <w:rsid w:val="009A7ADC"/>
    <w:rsid w:val="009A7BAA"/>
    <w:rsid w:val="009A7F59"/>
    <w:rsid w:val="009B066C"/>
    <w:rsid w:val="009B06D2"/>
    <w:rsid w:val="009B0EF9"/>
    <w:rsid w:val="009B1CB9"/>
    <w:rsid w:val="009B2181"/>
    <w:rsid w:val="009B2BEB"/>
    <w:rsid w:val="009B3111"/>
    <w:rsid w:val="009B3222"/>
    <w:rsid w:val="009B3BE8"/>
    <w:rsid w:val="009B42A1"/>
    <w:rsid w:val="009B43A5"/>
    <w:rsid w:val="009B4454"/>
    <w:rsid w:val="009B5034"/>
    <w:rsid w:val="009B5187"/>
    <w:rsid w:val="009B568A"/>
    <w:rsid w:val="009B57AC"/>
    <w:rsid w:val="009B5848"/>
    <w:rsid w:val="009B58C7"/>
    <w:rsid w:val="009B59A6"/>
    <w:rsid w:val="009B61F7"/>
    <w:rsid w:val="009B6202"/>
    <w:rsid w:val="009B63B3"/>
    <w:rsid w:val="009B65CD"/>
    <w:rsid w:val="009B6757"/>
    <w:rsid w:val="009B68F1"/>
    <w:rsid w:val="009B6DD1"/>
    <w:rsid w:val="009B6FC2"/>
    <w:rsid w:val="009B747B"/>
    <w:rsid w:val="009B757F"/>
    <w:rsid w:val="009B7852"/>
    <w:rsid w:val="009C03F1"/>
    <w:rsid w:val="009C0D2E"/>
    <w:rsid w:val="009C1087"/>
    <w:rsid w:val="009C19AD"/>
    <w:rsid w:val="009C19B7"/>
    <w:rsid w:val="009C2073"/>
    <w:rsid w:val="009C20DA"/>
    <w:rsid w:val="009C217F"/>
    <w:rsid w:val="009C245B"/>
    <w:rsid w:val="009C280F"/>
    <w:rsid w:val="009C2B5D"/>
    <w:rsid w:val="009C331A"/>
    <w:rsid w:val="009C3330"/>
    <w:rsid w:val="009C35C5"/>
    <w:rsid w:val="009C385A"/>
    <w:rsid w:val="009C3935"/>
    <w:rsid w:val="009C3C57"/>
    <w:rsid w:val="009C3EBE"/>
    <w:rsid w:val="009C401F"/>
    <w:rsid w:val="009C4575"/>
    <w:rsid w:val="009C47AD"/>
    <w:rsid w:val="009C628E"/>
    <w:rsid w:val="009C6841"/>
    <w:rsid w:val="009C6AE6"/>
    <w:rsid w:val="009C6CC8"/>
    <w:rsid w:val="009C71F8"/>
    <w:rsid w:val="009C7260"/>
    <w:rsid w:val="009C792E"/>
    <w:rsid w:val="009D06E4"/>
    <w:rsid w:val="009D0ACD"/>
    <w:rsid w:val="009D0AEB"/>
    <w:rsid w:val="009D11DA"/>
    <w:rsid w:val="009D1619"/>
    <w:rsid w:val="009D184D"/>
    <w:rsid w:val="009D1AFF"/>
    <w:rsid w:val="009D22B0"/>
    <w:rsid w:val="009D281E"/>
    <w:rsid w:val="009D30F7"/>
    <w:rsid w:val="009D48C6"/>
    <w:rsid w:val="009D4BAB"/>
    <w:rsid w:val="009D4D19"/>
    <w:rsid w:val="009D5226"/>
    <w:rsid w:val="009D53F2"/>
    <w:rsid w:val="009D603D"/>
    <w:rsid w:val="009D6085"/>
    <w:rsid w:val="009D7109"/>
    <w:rsid w:val="009D7604"/>
    <w:rsid w:val="009D770A"/>
    <w:rsid w:val="009D7BD4"/>
    <w:rsid w:val="009D7C51"/>
    <w:rsid w:val="009E01A4"/>
    <w:rsid w:val="009E059D"/>
    <w:rsid w:val="009E1005"/>
    <w:rsid w:val="009E144B"/>
    <w:rsid w:val="009E1F04"/>
    <w:rsid w:val="009E1FBC"/>
    <w:rsid w:val="009E20D9"/>
    <w:rsid w:val="009E2E6B"/>
    <w:rsid w:val="009E2EB0"/>
    <w:rsid w:val="009E2EDB"/>
    <w:rsid w:val="009E33D8"/>
    <w:rsid w:val="009E413B"/>
    <w:rsid w:val="009E53B6"/>
    <w:rsid w:val="009E580C"/>
    <w:rsid w:val="009E5BAC"/>
    <w:rsid w:val="009E5C42"/>
    <w:rsid w:val="009E5F45"/>
    <w:rsid w:val="009E6766"/>
    <w:rsid w:val="009E67D6"/>
    <w:rsid w:val="009E6944"/>
    <w:rsid w:val="009E6FF3"/>
    <w:rsid w:val="009E7B49"/>
    <w:rsid w:val="009E7B61"/>
    <w:rsid w:val="009E7CCF"/>
    <w:rsid w:val="009F025F"/>
    <w:rsid w:val="009F0652"/>
    <w:rsid w:val="009F0809"/>
    <w:rsid w:val="009F16B6"/>
    <w:rsid w:val="009F1C3E"/>
    <w:rsid w:val="009F1D45"/>
    <w:rsid w:val="009F2078"/>
    <w:rsid w:val="009F20C8"/>
    <w:rsid w:val="009F2884"/>
    <w:rsid w:val="009F2914"/>
    <w:rsid w:val="009F2B7A"/>
    <w:rsid w:val="009F35E5"/>
    <w:rsid w:val="009F36BF"/>
    <w:rsid w:val="009F3980"/>
    <w:rsid w:val="009F3F2F"/>
    <w:rsid w:val="009F3FB7"/>
    <w:rsid w:val="009F4127"/>
    <w:rsid w:val="009F4627"/>
    <w:rsid w:val="009F5350"/>
    <w:rsid w:val="009F5700"/>
    <w:rsid w:val="009F59B8"/>
    <w:rsid w:val="009F773F"/>
    <w:rsid w:val="009F7963"/>
    <w:rsid w:val="009F7A4B"/>
    <w:rsid w:val="009F7DBA"/>
    <w:rsid w:val="00A005CA"/>
    <w:rsid w:val="00A00BD5"/>
    <w:rsid w:val="00A01AB8"/>
    <w:rsid w:val="00A02194"/>
    <w:rsid w:val="00A02D40"/>
    <w:rsid w:val="00A0320A"/>
    <w:rsid w:val="00A035BB"/>
    <w:rsid w:val="00A03E8E"/>
    <w:rsid w:val="00A03F35"/>
    <w:rsid w:val="00A0434E"/>
    <w:rsid w:val="00A04385"/>
    <w:rsid w:val="00A04767"/>
    <w:rsid w:val="00A047FD"/>
    <w:rsid w:val="00A04C39"/>
    <w:rsid w:val="00A04CA1"/>
    <w:rsid w:val="00A05D06"/>
    <w:rsid w:val="00A05D9E"/>
    <w:rsid w:val="00A06553"/>
    <w:rsid w:val="00A065B5"/>
    <w:rsid w:val="00A066F5"/>
    <w:rsid w:val="00A07020"/>
    <w:rsid w:val="00A07155"/>
    <w:rsid w:val="00A075DC"/>
    <w:rsid w:val="00A07815"/>
    <w:rsid w:val="00A07CC7"/>
    <w:rsid w:val="00A10190"/>
    <w:rsid w:val="00A10534"/>
    <w:rsid w:val="00A105B8"/>
    <w:rsid w:val="00A10C86"/>
    <w:rsid w:val="00A10C91"/>
    <w:rsid w:val="00A10D29"/>
    <w:rsid w:val="00A10F87"/>
    <w:rsid w:val="00A10FFB"/>
    <w:rsid w:val="00A111B6"/>
    <w:rsid w:val="00A113B5"/>
    <w:rsid w:val="00A11BF4"/>
    <w:rsid w:val="00A12152"/>
    <w:rsid w:val="00A12184"/>
    <w:rsid w:val="00A12855"/>
    <w:rsid w:val="00A12960"/>
    <w:rsid w:val="00A13290"/>
    <w:rsid w:val="00A13E33"/>
    <w:rsid w:val="00A13FAF"/>
    <w:rsid w:val="00A15283"/>
    <w:rsid w:val="00A158C5"/>
    <w:rsid w:val="00A15A0F"/>
    <w:rsid w:val="00A16498"/>
    <w:rsid w:val="00A16673"/>
    <w:rsid w:val="00A16D0F"/>
    <w:rsid w:val="00A1706D"/>
    <w:rsid w:val="00A17D20"/>
    <w:rsid w:val="00A209AB"/>
    <w:rsid w:val="00A20E75"/>
    <w:rsid w:val="00A214D6"/>
    <w:rsid w:val="00A22B32"/>
    <w:rsid w:val="00A22B50"/>
    <w:rsid w:val="00A22C27"/>
    <w:rsid w:val="00A22F61"/>
    <w:rsid w:val="00A2323E"/>
    <w:rsid w:val="00A23389"/>
    <w:rsid w:val="00A23632"/>
    <w:rsid w:val="00A23AFF"/>
    <w:rsid w:val="00A241A6"/>
    <w:rsid w:val="00A24419"/>
    <w:rsid w:val="00A24835"/>
    <w:rsid w:val="00A24ADD"/>
    <w:rsid w:val="00A25296"/>
    <w:rsid w:val="00A25BA4"/>
    <w:rsid w:val="00A25D95"/>
    <w:rsid w:val="00A263A9"/>
    <w:rsid w:val="00A2691B"/>
    <w:rsid w:val="00A26A36"/>
    <w:rsid w:val="00A277F8"/>
    <w:rsid w:val="00A2786F"/>
    <w:rsid w:val="00A302AE"/>
    <w:rsid w:val="00A30397"/>
    <w:rsid w:val="00A306F9"/>
    <w:rsid w:val="00A308CE"/>
    <w:rsid w:val="00A30B4E"/>
    <w:rsid w:val="00A30E2D"/>
    <w:rsid w:val="00A312B1"/>
    <w:rsid w:val="00A315ED"/>
    <w:rsid w:val="00A318B3"/>
    <w:rsid w:val="00A31A4B"/>
    <w:rsid w:val="00A31CBE"/>
    <w:rsid w:val="00A320C8"/>
    <w:rsid w:val="00A32A7A"/>
    <w:rsid w:val="00A332AA"/>
    <w:rsid w:val="00A334C5"/>
    <w:rsid w:val="00A336C2"/>
    <w:rsid w:val="00A34131"/>
    <w:rsid w:val="00A34E51"/>
    <w:rsid w:val="00A34E7E"/>
    <w:rsid w:val="00A35228"/>
    <w:rsid w:val="00A354BD"/>
    <w:rsid w:val="00A3615D"/>
    <w:rsid w:val="00A3700D"/>
    <w:rsid w:val="00A3708D"/>
    <w:rsid w:val="00A37264"/>
    <w:rsid w:val="00A3744D"/>
    <w:rsid w:val="00A37704"/>
    <w:rsid w:val="00A37E30"/>
    <w:rsid w:val="00A37E83"/>
    <w:rsid w:val="00A37FAB"/>
    <w:rsid w:val="00A4018C"/>
    <w:rsid w:val="00A4061C"/>
    <w:rsid w:val="00A407FF"/>
    <w:rsid w:val="00A40E81"/>
    <w:rsid w:val="00A40FEA"/>
    <w:rsid w:val="00A41C99"/>
    <w:rsid w:val="00A41D2C"/>
    <w:rsid w:val="00A42A69"/>
    <w:rsid w:val="00A42A99"/>
    <w:rsid w:val="00A433CA"/>
    <w:rsid w:val="00A43B76"/>
    <w:rsid w:val="00A43E2F"/>
    <w:rsid w:val="00A444D6"/>
    <w:rsid w:val="00A447EC"/>
    <w:rsid w:val="00A4489A"/>
    <w:rsid w:val="00A449A0"/>
    <w:rsid w:val="00A45123"/>
    <w:rsid w:val="00A464E1"/>
    <w:rsid w:val="00A46611"/>
    <w:rsid w:val="00A46D50"/>
    <w:rsid w:val="00A473FF"/>
    <w:rsid w:val="00A47530"/>
    <w:rsid w:val="00A47A2E"/>
    <w:rsid w:val="00A47B02"/>
    <w:rsid w:val="00A509C8"/>
    <w:rsid w:val="00A510AE"/>
    <w:rsid w:val="00A5151A"/>
    <w:rsid w:val="00A5171B"/>
    <w:rsid w:val="00A5190F"/>
    <w:rsid w:val="00A522CD"/>
    <w:rsid w:val="00A52DA2"/>
    <w:rsid w:val="00A53082"/>
    <w:rsid w:val="00A531C2"/>
    <w:rsid w:val="00A53499"/>
    <w:rsid w:val="00A541A3"/>
    <w:rsid w:val="00A54737"/>
    <w:rsid w:val="00A54B66"/>
    <w:rsid w:val="00A55A2A"/>
    <w:rsid w:val="00A55C23"/>
    <w:rsid w:val="00A55F8F"/>
    <w:rsid w:val="00A56956"/>
    <w:rsid w:val="00A56C5B"/>
    <w:rsid w:val="00A57056"/>
    <w:rsid w:val="00A57DC3"/>
    <w:rsid w:val="00A60F63"/>
    <w:rsid w:val="00A6121E"/>
    <w:rsid w:val="00A613D0"/>
    <w:rsid w:val="00A61508"/>
    <w:rsid w:val="00A617B3"/>
    <w:rsid w:val="00A61A8D"/>
    <w:rsid w:val="00A61F0E"/>
    <w:rsid w:val="00A61F93"/>
    <w:rsid w:val="00A6289F"/>
    <w:rsid w:val="00A631E6"/>
    <w:rsid w:val="00A63A86"/>
    <w:rsid w:val="00A64DF4"/>
    <w:rsid w:val="00A6509C"/>
    <w:rsid w:val="00A6555F"/>
    <w:rsid w:val="00A65AC9"/>
    <w:rsid w:val="00A65DCF"/>
    <w:rsid w:val="00A66306"/>
    <w:rsid w:val="00A6632B"/>
    <w:rsid w:val="00A66C82"/>
    <w:rsid w:val="00A66FFD"/>
    <w:rsid w:val="00A67F5A"/>
    <w:rsid w:val="00A70566"/>
    <w:rsid w:val="00A70D20"/>
    <w:rsid w:val="00A71004"/>
    <w:rsid w:val="00A71E74"/>
    <w:rsid w:val="00A72A29"/>
    <w:rsid w:val="00A72D4F"/>
    <w:rsid w:val="00A72EC4"/>
    <w:rsid w:val="00A731B1"/>
    <w:rsid w:val="00A7323E"/>
    <w:rsid w:val="00A73808"/>
    <w:rsid w:val="00A73A67"/>
    <w:rsid w:val="00A73CCD"/>
    <w:rsid w:val="00A73E7D"/>
    <w:rsid w:val="00A73EB5"/>
    <w:rsid w:val="00A74474"/>
    <w:rsid w:val="00A746F4"/>
    <w:rsid w:val="00A748C5"/>
    <w:rsid w:val="00A74C71"/>
    <w:rsid w:val="00A74FE5"/>
    <w:rsid w:val="00A7505B"/>
    <w:rsid w:val="00A7540A"/>
    <w:rsid w:val="00A755F2"/>
    <w:rsid w:val="00A75AB4"/>
    <w:rsid w:val="00A7653C"/>
    <w:rsid w:val="00A7698E"/>
    <w:rsid w:val="00A76B70"/>
    <w:rsid w:val="00A76F56"/>
    <w:rsid w:val="00A7754A"/>
    <w:rsid w:val="00A800EB"/>
    <w:rsid w:val="00A80BF2"/>
    <w:rsid w:val="00A80C11"/>
    <w:rsid w:val="00A80DF0"/>
    <w:rsid w:val="00A8161E"/>
    <w:rsid w:val="00A81CA7"/>
    <w:rsid w:val="00A821E3"/>
    <w:rsid w:val="00A823F6"/>
    <w:rsid w:val="00A82465"/>
    <w:rsid w:val="00A824F2"/>
    <w:rsid w:val="00A8320B"/>
    <w:rsid w:val="00A833DF"/>
    <w:rsid w:val="00A83610"/>
    <w:rsid w:val="00A83998"/>
    <w:rsid w:val="00A83C1B"/>
    <w:rsid w:val="00A83EAF"/>
    <w:rsid w:val="00A8475A"/>
    <w:rsid w:val="00A84C2A"/>
    <w:rsid w:val="00A852F9"/>
    <w:rsid w:val="00A8586D"/>
    <w:rsid w:val="00A85C4D"/>
    <w:rsid w:val="00A85F5D"/>
    <w:rsid w:val="00A8690E"/>
    <w:rsid w:val="00A86B25"/>
    <w:rsid w:val="00A86DE8"/>
    <w:rsid w:val="00A86EBD"/>
    <w:rsid w:val="00A86F50"/>
    <w:rsid w:val="00A8733D"/>
    <w:rsid w:val="00A873E9"/>
    <w:rsid w:val="00A8748C"/>
    <w:rsid w:val="00A8764B"/>
    <w:rsid w:val="00A877B0"/>
    <w:rsid w:val="00A90837"/>
    <w:rsid w:val="00A91A3E"/>
    <w:rsid w:val="00A91AA2"/>
    <w:rsid w:val="00A92477"/>
    <w:rsid w:val="00A924D8"/>
    <w:rsid w:val="00A92663"/>
    <w:rsid w:val="00A9315E"/>
    <w:rsid w:val="00A93F36"/>
    <w:rsid w:val="00A9428B"/>
    <w:rsid w:val="00A94328"/>
    <w:rsid w:val="00A94EB4"/>
    <w:rsid w:val="00A9580A"/>
    <w:rsid w:val="00A95859"/>
    <w:rsid w:val="00A95AB4"/>
    <w:rsid w:val="00A96295"/>
    <w:rsid w:val="00A97CFB"/>
    <w:rsid w:val="00AA024F"/>
    <w:rsid w:val="00AA056B"/>
    <w:rsid w:val="00AA0719"/>
    <w:rsid w:val="00AA0A89"/>
    <w:rsid w:val="00AA0C45"/>
    <w:rsid w:val="00AA1427"/>
    <w:rsid w:val="00AA1A9E"/>
    <w:rsid w:val="00AA1D1E"/>
    <w:rsid w:val="00AA222B"/>
    <w:rsid w:val="00AA2C9A"/>
    <w:rsid w:val="00AA3F6A"/>
    <w:rsid w:val="00AA496D"/>
    <w:rsid w:val="00AA4AD1"/>
    <w:rsid w:val="00AA4DAB"/>
    <w:rsid w:val="00AA4FE7"/>
    <w:rsid w:val="00AA50A8"/>
    <w:rsid w:val="00AA5389"/>
    <w:rsid w:val="00AA571C"/>
    <w:rsid w:val="00AA6057"/>
    <w:rsid w:val="00AA6506"/>
    <w:rsid w:val="00AA6B1C"/>
    <w:rsid w:val="00AA6E8C"/>
    <w:rsid w:val="00AA737E"/>
    <w:rsid w:val="00AA75A5"/>
    <w:rsid w:val="00AA7C14"/>
    <w:rsid w:val="00AB02A7"/>
    <w:rsid w:val="00AB1190"/>
    <w:rsid w:val="00AB120E"/>
    <w:rsid w:val="00AB1910"/>
    <w:rsid w:val="00AB19D9"/>
    <w:rsid w:val="00AB1B04"/>
    <w:rsid w:val="00AB1E4A"/>
    <w:rsid w:val="00AB1E7E"/>
    <w:rsid w:val="00AB1FBF"/>
    <w:rsid w:val="00AB2227"/>
    <w:rsid w:val="00AB2603"/>
    <w:rsid w:val="00AB2B61"/>
    <w:rsid w:val="00AB3631"/>
    <w:rsid w:val="00AB3857"/>
    <w:rsid w:val="00AB3870"/>
    <w:rsid w:val="00AB3A3A"/>
    <w:rsid w:val="00AB42B8"/>
    <w:rsid w:val="00AB4822"/>
    <w:rsid w:val="00AB486F"/>
    <w:rsid w:val="00AB4FEC"/>
    <w:rsid w:val="00AB53D6"/>
    <w:rsid w:val="00AB5596"/>
    <w:rsid w:val="00AB57E2"/>
    <w:rsid w:val="00AB6038"/>
    <w:rsid w:val="00AB60EF"/>
    <w:rsid w:val="00AB7364"/>
    <w:rsid w:val="00AC0041"/>
    <w:rsid w:val="00AC01AA"/>
    <w:rsid w:val="00AC0A69"/>
    <w:rsid w:val="00AC0DCA"/>
    <w:rsid w:val="00AC0ED2"/>
    <w:rsid w:val="00AC10E4"/>
    <w:rsid w:val="00AC2BD0"/>
    <w:rsid w:val="00AC2D30"/>
    <w:rsid w:val="00AC3935"/>
    <w:rsid w:val="00AC3B81"/>
    <w:rsid w:val="00AC48B1"/>
    <w:rsid w:val="00AC4F72"/>
    <w:rsid w:val="00AC5256"/>
    <w:rsid w:val="00AC5A1E"/>
    <w:rsid w:val="00AC5A50"/>
    <w:rsid w:val="00AC61B3"/>
    <w:rsid w:val="00AC634C"/>
    <w:rsid w:val="00AC7465"/>
    <w:rsid w:val="00AC79A5"/>
    <w:rsid w:val="00AD04B4"/>
    <w:rsid w:val="00AD07DA"/>
    <w:rsid w:val="00AD1958"/>
    <w:rsid w:val="00AD2342"/>
    <w:rsid w:val="00AD3178"/>
    <w:rsid w:val="00AD32F9"/>
    <w:rsid w:val="00AD3969"/>
    <w:rsid w:val="00AD3D98"/>
    <w:rsid w:val="00AD3DE2"/>
    <w:rsid w:val="00AD402F"/>
    <w:rsid w:val="00AD4926"/>
    <w:rsid w:val="00AD4948"/>
    <w:rsid w:val="00AD499D"/>
    <w:rsid w:val="00AD50AA"/>
    <w:rsid w:val="00AD536E"/>
    <w:rsid w:val="00AD56BF"/>
    <w:rsid w:val="00AD5C81"/>
    <w:rsid w:val="00AD5F77"/>
    <w:rsid w:val="00AD609C"/>
    <w:rsid w:val="00AD620A"/>
    <w:rsid w:val="00AD6615"/>
    <w:rsid w:val="00AD746F"/>
    <w:rsid w:val="00AD74D4"/>
    <w:rsid w:val="00AD759D"/>
    <w:rsid w:val="00AD7E89"/>
    <w:rsid w:val="00AE0067"/>
    <w:rsid w:val="00AE0224"/>
    <w:rsid w:val="00AE0274"/>
    <w:rsid w:val="00AE04AD"/>
    <w:rsid w:val="00AE04FD"/>
    <w:rsid w:val="00AE0599"/>
    <w:rsid w:val="00AE06C1"/>
    <w:rsid w:val="00AE1DA4"/>
    <w:rsid w:val="00AE2130"/>
    <w:rsid w:val="00AE36A0"/>
    <w:rsid w:val="00AE377D"/>
    <w:rsid w:val="00AE3EB7"/>
    <w:rsid w:val="00AE404B"/>
    <w:rsid w:val="00AE550C"/>
    <w:rsid w:val="00AE57A0"/>
    <w:rsid w:val="00AE5E92"/>
    <w:rsid w:val="00AE5F96"/>
    <w:rsid w:val="00AE655C"/>
    <w:rsid w:val="00AE6D96"/>
    <w:rsid w:val="00AE75CB"/>
    <w:rsid w:val="00AE7779"/>
    <w:rsid w:val="00AE7BD7"/>
    <w:rsid w:val="00AF051E"/>
    <w:rsid w:val="00AF06EE"/>
    <w:rsid w:val="00AF0B58"/>
    <w:rsid w:val="00AF0C72"/>
    <w:rsid w:val="00AF0DCC"/>
    <w:rsid w:val="00AF0FB9"/>
    <w:rsid w:val="00AF158A"/>
    <w:rsid w:val="00AF21B1"/>
    <w:rsid w:val="00AF23B4"/>
    <w:rsid w:val="00AF2E95"/>
    <w:rsid w:val="00AF36DC"/>
    <w:rsid w:val="00AF3F44"/>
    <w:rsid w:val="00AF4014"/>
    <w:rsid w:val="00AF423E"/>
    <w:rsid w:val="00AF4727"/>
    <w:rsid w:val="00AF4D6B"/>
    <w:rsid w:val="00AF4F1C"/>
    <w:rsid w:val="00AF5460"/>
    <w:rsid w:val="00AF5905"/>
    <w:rsid w:val="00AF6155"/>
    <w:rsid w:val="00AF6EA1"/>
    <w:rsid w:val="00AF6F3A"/>
    <w:rsid w:val="00AF741A"/>
    <w:rsid w:val="00AF7769"/>
    <w:rsid w:val="00B002A6"/>
    <w:rsid w:val="00B007B9"/>
    <w:rsid w:val="00B00F0F"/>
    <w:rsid w:val="00B01114"/>
    <w:rsid w:val="00B01189"/>
    <w:rsid w:val="00B0118B"/>
    <w:rsid w:val="00B01949"/>
    <w:rsid w:val="00B01955"/>
    <w:rsid w:val="00B022AB"/>
    <w:rsid w:val="00B024EF"/>
    <w:rsid w:val="00B02532"/>
    <w:rsid w:val="00B0293D"/>
    <w:rsid w:val="00B02A40"/>
    <w:rsid w:val="00B02B09"/>
    <w:rsid w:val="00B03603"/>
    <w:rsid w:val="00B037B0"/>
    <w:rsid w:val="00B03BEE"/>
    <w:rsid w:val="00B04161"/>
    <w:rsid w:val="00B047ED"/>
    <w:rsid w:val="00B04B54"/>
    <w:rsid w:val="00B0511E"/>
    <w:rsid w:val="00B054F2"/>
    <w:rsid w:val="00B05558"/>
    <w:rsid w:val="00B056F9"/>
    <w:rsid w:val="00B058F3"/>
    <w:rsid w:val="00B074F4"/>
    <w:rsid w:val="00B076BC"/>
    <w:rsid w:val="00B07707"/>
    <w:rsid w:val="00B07DD6"/>
    <w:rsid w:val="00B104E1"/>
    <w:rsid w:val="00B10549"/>
    <w:rsid w:val="00B10930"/>
    <w:rsid w:val="00B10AA0"/>
    <w:rsid w:val="00B10BA2"/>
    <w:rsid w:val="00B118D3"/>
    <w:rsid w:val="00B11A12"/>
    <w:rsid w:val="00B11E3D"/>
    <w:rsid w:val="00B12C30"/>
    <w:rsid w:val="00B12DA9"/>
    <w:rsid w:val="00B12ECF"/>
    <w:rsid w:val="00B131D5"/>
    <w:rsid w:val="00B13355"/>
    <w:rsid w:val="00B13452"/>
    <w:rsid w:val="00B13D67"/>
    <w:rsid w:val="00B13ED2"/>
    <w:rsid w:val="00B140CE"/>
    <w:rsid w:val="00B14135"/>
    <w:rsid w:val="00B14351"/>
    <w:rsid w:val="00B14575"/>
    <w:rsid w:val="00B14AE4"/>
    <w:rsid w:val="00B154D6"/>
    <w:rsid w:val="00B1596D"/>
    <w:rsid w:val="00B15E88"/>
    <w:rsid w:val="00B15FFF"/>
    <w:rsid w:val="00B1647A"/>
    <w:rsid w:val="00B166BF"/>
    <w:rsid w:val="00B17227"/>
    <w:rsid w:val="00B17763"/>
    <w:rsid w:val="00B17BB4"/>
    <w:rsid w:val="00B17E82"/>
    <w:rsid w:val="00B204BE"/>
    <w:rsid w:val="00B204C1"/>
    <w:rsid w:val="00B207C7"/>
    <w:rsid w:val="00B20A72"/>
    <w:rsid w:val="00B20CC3"/>
    <w:rsid w:val="00B20CDE"/>
    <w:rsid w:val="00B2265C"/>
    <w:rsid w:val="00B227DE"/>
    <w:rsid w:val="00B237E8"/>
    <w:rsid w:val="00B23EB0"/>
    <w:rsid w:val="00B23FDA"/>
    <w:rsid w:val="00B242D2"/>
    <w:rsid w:val="00B24409"/>
    <w:rsid w:val="00B244A3"/>
    <w:rsid w:val="00B24C9C"/>
    <w:rsid w:val="00B24F34"/>
    <w:rsid w:val="00B256CD"/>
    <w:rsid w:val="00B25861"/>
    <w:rsid w:val="00B25FBE"/>
    <w:rsid w:val="00B2681E"/>
    <w:rsid w:val="00B26A8E"/>
    <w:rsid w:val="00B26A93"/>
    <w:rsid w:val="00B26BAC"/>
    <w:rsid w:val="00B27881"/>
    <w:rsid w:val="00B279AB"/>
    <w:rsid w:val="00B27EB4"/>
    <w:rsid w:val="00B30366"/>
    <w:rsid w:val="00B3063E"/>
    <w:rsid w:val="00B306A8"/>
    <w:rsid w:val="00B30A24"/>
    <w:rsid w:val="00B3145E"/>
    <w:rsid w:val="00B315E6"/>
    <w:rsid w:val="00B32A0E"/>
    <w:rsid w:val="00B3335F"/>
    <w:rsid w:val="00B33BAB"/>
    <w:rsid w:val="00B33E18"/>
    <w:rsid w:val="00B3401E"/>
    <w:rsid w:val="00B3409F"/>
    <w:rsid w:val="00B344A6"/>
    <w:rsid w:val="00B34A73"/>
    <w:rsid w:val="00B34B99"/>
    <w:rsid w:val="00B35DBF"/>
    <w:rsid w:val="00B360CA"/>
    <w:rsid w:val="00B360DD"/>
    <w:rsid w:val="00B36708"/>
    <w:rsid w:val="00B36A4B"/>
    <w:rsid w:val="00B36FBF"/>
    <w:rsid w:val="00B370E4"/>
    <w:rsid w:val="00B3734A"/>
    <w:rsid w:val="00B37631"/>
    <w:rsid w:val="00B37D18"/>
    <w:rsid w:val="00B37F7D"/>
    <w:rsid w:val="00B40021"/>
    <w:rsid w:val="00B401B2"/>
    <w:rsid w:val="00B407EE"/>
    <w:rsid w:val="00B40A1B"/>
    <w:rsid w:val="00B40CCE"/>
    <w:rsid w:val="00B40DFC"/>
    <w:rsid w:val="00B41684"/>
    <w:rsid w:val="00B4319E"/>
    <w:rsid w:val="00B4333E"/>
    <w:rsid w:val="00B44C1B"/>
    <w:rsid w:val="00B451D2"/>
    <w:rsid w:val="00B4525F"/>
    <w:rsid w:val="00B454C4"/>
    <w:rsid w:val="00B45A9F"/>
    <w:rsid w:val="00B4657B"/>
    <w:rsid w:val="00B46773"/>
    <w:rsid w:val="00B46816"/>
    <w:rsid w:val="00B46994"/>
    <w:rsid w:val="00B47012"/>
    <w:rsid w:val="00B47037"/>
    <w:rsid w:val="00B470BC"/>
    <w:rsid w:val="00B4776D"/>
    <w:rsid w:val="00B47D9D"/>
    <w:rsid w:val="00B50366"/>
    <w:rsid w:val="00B507E9"/>
    <w:rsid w:val="00B50A29"/>
    <w:rsid w:val="00B50F14"/>
    <w:rsid w:val="00B5105A"/>
    <w:rsid w:val="00B517A7"/>
    <w:rsid w:val="00B51A0C"/>
    <w:rsid w:val="00B51FAE"/>
    <w:rsid w:val="00B522F4"/>
    <w:rsid w:val="00B5295C"/>
    <w:rsid w:val="00B5302E"/>
    <w:rsid w:val="00B534FA"/>
    <w:rsid w:val="00B53AF6"/>
    <w:rsid w:val="00B546A3"/>
    <w:rsid w:val="00B54FE4"/>
    <w:rsid w:val="00B550CA"/>
    <w:rsid w:val="00B55263"/>
    <w:rsid w:val="00B55DBD"/>
    <w:rsid w:val="00B56C30"/>
    <w:rsid w:val="00B56C5B"/>
    <w:rsid w:val="00B56C7B"/>
    <w:rsid w:val="00B5733B"/>
    <w:rsid w:val="00B57412"/>
    <w:rsid w:val="00B575BA"/>
    <w:rsid w:val="00B57734"/>
    <w:rsid w:val="00B577C6"/>
    <w:rsid w:val="00B57D22"/>
    <w:rsid w:val="00B601EE"/>
    <w:rsid w:val="00B60238"/>
    <w:rsid w:val="00B6105D"/>
    <w:rsid w:val="00B617E9"/>
    <w:rsid w:val="00B61A1E"/>
    <w:rsid w:val="00B61D2F"/>
    <w:rsid w:val="00B6234D"/>
    <w:rsid w:val="00B626D4"/>
    <w:rsid w:val="00B62BA6"/>
    <w:rsid w:val="00B62C6D"/>
    <w:rsid w:val="00B62FFF"/>
    <w:rsid w:val="00B638D3"/>
    <w:rsid w:val="00B643F2"/>
    <w:rsid w:val="00B64B35"/>
    <w:rsid w:val="00B6551E"/>
    <w:rsid w:val="00B656CD"/>
    <w:rsid w:val="00B660C9"/>
    <w:rsid w:val="00B6624E"/>
    <w:rsid w:val="00B6634E"/>
    <w:rsid w:val="00B66D9E"/>
    <w:rsid w:val="00B66E03"/>
    <w:rsid w:val="00B6765A"/>
    <w:rsid w:val="00B6769F"/>
    <w:rsid w:val="00B67711"/>
    <w:rsid w:val="00B6775F"/>
    <w:rsid w:val="00B67B35"/>
    <w:rsid w:val="00B703A5"/>
    <w:rsid w:val="00B707A3"/>
    <w:rsid w:val="00B709A5"/>
    <w:rsid w:val="00B711AF"/>
    <w:rsid w:val="00B719E6"/>
    <w:rsid w:val="00B71ABA"/>
    <w:rsid w:val="00B71D0A"/>
    <w:rsid w:val="00B720A9"/>
    <w:rsid w:val="00B738B6"/>
    <w:rsid w:val="00B73C05"/>
    <w:rsid w:val="00B74EA6"/>
    <w:rsid w:val="00B74F57"/>
    <w:rsid w:val="00B751BC"/>
    <w:rsid w:val="00B755E1"/>
    <w:rsid w:val="00B758AB"/>
    <w:rsid w:val="00B759B5"/>
    <w:rsid w:val="00B75FFC"/>
    <w:rsid w:val="00B76429"/>
    <w:rsid w:val="00B76589"/>
    <w:rsid w:val="00B767D8"/>
    <w:rsid w:val="00B770B4"/>
    <w:rsid w:val="00B80012"/>
    <w:rsid w:val="00B8008E"/>
    <w:rsid w:val="00B80162"/>
    <w:rsid w:val="00B805B8"/>
    <w:rsid w:val="00B8087D"/>
    <w:rsid w:val="00B8172C"/>
    <w:rsid w:val="00B81BF5"/>
    <w:rsid w:val="00B81F82"/>
    <w:rsid w:val="00B81FD7"/>
    <w:rsid w:val="00B82216"/>
    <w:rsid w:val="00B822D1"/>
    <w:rsid w:val="00B8262B"/>
    <w:rsid w:val="00B826E4"/>
    <w:rsid w:val="00B82D53"/>
    <w:rsid w:val="00B833B1"/>
    <w:rsid w:val="00B833FE"/>
    <w:rsid w:val="00B83A0B"/>
    <w:rsid w:val="00B83B0A"/>
    <w:rsid w:val="00B83D55"/>
    <w:rsid w:val="00B8416E"/>
    <w:rsid w:val="00B8435D"/>
    <w:rsid w:val="00B845DF"/>
    <w:rsid w:val="00B848FB"/>
    <w:rsid w:val="00B84D00"/>
    <w:rsid w:val="00B84E8E"/>
    <w:rsid w:val="00B85A6D"/>
    <w:rsid w:val="00B85C04"/>
    <w:rsid w:val="00B85DEF"/>
    <w:rsid w:val="00B85DFB"/>
    <w:rsid w:val="00B85F71"/>
    <w:rsid w:val="00B866A9"/>
    <w:rsid w:val="00B86702"/>
    <w:rsid w:val="00B86BFC"/>
    <w:rsid w:val="00B86C9A"/>
    <w:rsid w:val="00B86DBF"/>
    <w:rsid w:val="00B87F83"/>
    <w:rsid w:val="00B87FD8"/>
    <w:rsid w:val="00B902DB"/>
    <w:rsid w:val="00B909F6"/>
    <w:rsid w:val="00B91067"/>
    <w:rsid w:val="00B9107C"/>
    <w:rsid w:val="00B918ED"/>
    <w:rsid w:val="00B923DF"/>
    <w:rsid w:val="00B9284A"/>
    <w:rsid w:val="00B92F58"/>
    <w:rsid w:val="00B93741"/>
    <w:rsid w:val="00B9454B"/>
    <w:rsid w:val="00B94EEE"/>
    <w:rsid w:val="00B956D4"/>
    <w:rsid w:val="00B956F4"/>
    <w:rsid w:val="00B95A1B"/>
    <w:rsid w:val="00B95F7E"/>
    <w:rsid w:val="00B9674A"/>
    <w:rsid w:val="00B96D87"/>
    <w:rsid w:val="00B97084"/>
    <w:rsid w:val="00B97616"/>
    <w:rsid w:val="00BA0134"/>
    <w:rsid w:val="00BA0175"/>
    <w:rsid w:val="00BA0D38"/>
    <w:rsid w:val="00BA10E4"/>
    <w:rsid w:val="00BA1221"/>
    <w:rsid w:val="00BA1285"/>
    <w:rsid w:val="00BA1313"/>
    <w:rsid w:val="00BA18DE"/>
    <w:rsid w:val="00BA19DB"/>
    <w:rsid w:val="00BA1C10"/>
    <w:rsid w:val="00BA2014"/>
    <w:rsid w:val="00BA238F"/>
    <w:rsid w:val="00BA29FB"/>
    <w:rsid w:val="00BA2B84"/>
    <w:rsid w:val="00BA33D6"/>
    <w:rsid w:val="00BA39B7"/>
    <w:rsid w:val="00BA3A38"/>
    <w:rsid w:val="00BA4857"/>
    <w:rsid w:val="00BA4FD3"/>
    <w:rsid w:val="00BA52DD"/>
    <w:rsid w:val="00BA55D3"/>
    <w:rsid w:val="00BA5B7A"/>
    <w:rsid w:val="00BA5CD8"/>
    <w:rsid w:val="00BA5E3D"/>
    <w:rsid w:val="00BA6005"/>
    <w:rsid w:val="00BA654E"/>
    <w:rsid w:val="00BA67D0"/>
    <w:rsid w:val="00BA6ECE"/>
    <w:rsid w:val="00BA7432"/>
    <w:rsid w:val="00BA7B9C"/>
    <w:rsid w:val="00BA7BEF"/>
    <w:rsid w:val="00BB0A4F"/>
    <w:rsid w:val="00BB0DDE"/>
    <w:rsid w:val="00BB1180"/>
    <w:rsid w:val="00BB150C"/>
    <w:rsid w:val="00BB1ED5"/>
    <w:rsid w:val="00BB245E"/>
    <w:rsid w:val="00BB2802"/>
    <w:rsid w:val="00BB2EBF"/>
    <w:rsid w:val="00BB3214"/>
    <w:rsid w:val="00BB43F6"/>
    <w:rsid w:val="00BB49A5"/>
    <w:rsid w:val="00BB4E46"/>
    <w:rsid w:val="00BB4E8F"/>
    <w:rsid w:val="00BB5639"/>
    <w:rsid w:val="00BB5AB6"/>
    <w:rsid w:val="00BB7434"/>
    <w:rsid w:val="00BB7C1F"/>
    <w:rsid w:val="00BB7D7E"/>
    <w:rsid w:val="00BC02E8"/>
    <w:rsid w:val="00BC1A9C"/>
    <w:rsid w:val="00BC1AA0"/>
    <w:rsid w:val="00BC22B0"/>
    <w:rsid w:val="00BC22B6"/>
    <w:rsid w:val="00BC2836"/>
    <w:rsid w:val="00BC3160"/>
    <w:rsid w:val="00BC35C2"/>
    <w:rsid w:val="00BC367A"/>
    <w:rsid w:val="00BC3835"/>
    <w:rsid w:val="00BC409E"/>
    <w:rsid w:val="00BC45A0"/>
    <w:rsid w:val="00BC4B9B"/>
    <w:rsid w:val="00BC4DB7"/>
    <w:rsid w:val="00BC53BF"/>
    <w:rsid w:val="00BC5DF2"/>
    <w:rsid w:val="00BC5FB1"/>
    <w:rsid w:val="00BC60E2"/>
    <w:rsid w:val="00BC620E"/>
    <w:rsid w:val="00BC6BBB"/>
    <w:rsid w:val="00BC7BC5"/>
    <w:rsid w:val="00BC7EB9"/>
    <w:rsid w:val="00BD005E"/>
    <w:rsid w:val="00BD0869"/>
    <w:rsid w:val="00BD0A67"/>
    <w:rsid w:val="00BD0E7D"/>
    <w:rsid w:val="00BD12A3"/>
    <w:rsid w:val="00BD15DD"/>
    <w:rsid w:val="00BD181D"/>
    <w:rsid w:val="00BD1E16"/>
    <w:rsid w:val="00BD22A9"/>
    <w:rsid w:val="00BD2643"/>
    <w:rsid w:val="00BD281D"/>
    <w:rsid w:val="00BD302D"/>
    <w:rsid w:val="00BD32CB"/>
    <w:rsid w:val="00BD36A3"/>
    <w:rsid w:val="00BD39B0"/>
    <w:rsid w:val="00BD42C2"/>
    <w:rsid w:val="00BD4F32"/>
    <w:rsid w:val="00BD5087"/>
    <w:rsid w:val="00BD615B"/>
    <w:rsid w:val="00BD6464"/>
    <w:rsid w:val="00BD6558"/>
    <w:rsid w:val="00BD6677"/>
    <w:rsid w:val="00BD70C4"/>
    <w:rsid w:val="00BD74F4"/>
    <w:rsid w:val="00BD75D4"/>
    <w:rsid w:val="00BD7ABB"/>
    <w:rsid w:val="00BD7FEC"/>
    <w:rsid w:val="00BE04F5"/>
    <w:rsid w:val="00BE08A9"/>
    <w:rsid w:val="00BE08BF"/>
    <w:rsid w:val="00BE0AEE"/>
    <w:rsid w:val="00BE0DCF"/>
    <w:rsid w:val="00BE1713"/>
    <w:rsid w:val="00BE1834"/>
    <w:rsid w:val="00BE1EA4"/>
    <w:rsid w:val="00BE1F29"/>
    <w:rsid w:val="00BE209B"/>
    <w:rsid w:val="00BE2274"/>
    <w:rsid w:val="00BE22F7"/>
    <w:rsid w:val="00BE24D1"/>
    <w:rsid w:val="00BE29D3"/>
    <w:rsid w:val="00BE2E9D"/>
    <w:rsid w:val="00BE3B0C"/>
    <w:rsid w:val="00BE3C0E"/>
    <w:rsid w:val="00BE3D1D"/>
    <w:rsid w:val="00BE46DE"/>
    <w:rsid w:val="00BE4AAB"/>
    <w:rsid w:val="00BE4C2E"/>
    <w:rsid w:val="00BE4DD9"/>
    <w:rsid w:val="00BE4E94"/>
    <w:rsid w:val="00BE5665"/>
    <w:rsid w:val="00BE5AC0"/>
    <w:rsid w:val="00BE645A"/>
    <w:rsid w:val="00BE65F6"/>
    <w:rsid w:val="00BE7278"/>
    <w:rsid w:val="00BE752D"/>
    <w:rsid w:val="00BE7666"/>
    <w:rsid w:val="00BE79D5"/>
    <w:rsid w:val="00BF0064"/>
    <w:rsid w:val="00BF00F4"/>
    <w:rsid w:val="00BF0A4E"/>
    <w:rsid w:val="00BF0AE3"/>
    <w:rsid w:val="00BF0B24"/>
    <w:rsid w:val="00BF1295"/>
    <w:rsid w:val="00BF19C4"/>
    <w:rsid w:val="00BF1B96"/>
    <w:rsid w:val="00BF1BDA"/>
    <w:rsid w:val="00BF24B9"/>
    <w:rsid w:val="00BF2942"/>
    <w:rsid w:val="00BF3214"/>
    <w:rsid w:val="00BF325A"/>
    <w:rsid w:val="00BF332A"/>
    <w:rsid w:val="00BF34AE"/>
    <w:rsid w:val="00BF364B"/>
    <w:rsid w:val="00BF47EC"/>
    <w:rsid w:val="00BF4881"/>
    <w:rsid w:val="00BF4D6E"/>
    <w:rsid w:val="00BF5459"/>
    <w:rsid w:val="00BF57AF"/>
    <w:rsid w:val="00BF58C6"/>
    <w:rsid w:val="00BF5D93"/>
    <w:rsid w:val="00BF5F67"/>
    <w:rsid w:val="00BF6992"/>
    <w:rsid w:val="00BF71DE"/>
    <w:rsid w:val="00BF7DDA"/>
    <w:rsid w:val="00BF7E5F"/>
    <w:rsid w:val="00C004BF"/>
    <w:rsid w:val="00C0055A"/>
    <w:rsid w:val="00C00DB1"/>
    <w:rsid w:val="00C01013"/>
    <w:rsid w:val="00C010C1"/>
    <w:rsid w:val="00C020E2"/>
    <w:rsid w:val="00C02833"/>
    <w:rsid w:val="00C02B6C"/>
    <w:rsid w:val="00C02ED0"/>
    <w:rsid w:val="00C033B0"/>
    <w:rsid w:val="00C03A5C"/>
    <w:rsid w:val="00C03C67"/>
    <w:rsid w:val="00C0491C"/>
    <w:rsid w:val="00C04AE6"/>
    <w:rsid w:val="00C04B24"/>
    <w:rsid w:val="00C0516B"/>
    <w:rsid w:val="00C06021"/>
    <w:rsid w:val="00C07054"/>
    <w:rsid w:val="00C075D8"/>
    <w:rsid w:val="00C10435"/>
    <w:rsid w:val="00C10CF2"/>
    <w:rsid w:val="00C11D9C"/>
    <w:rsid w:val="00C12156"/>
    <w:rsid w:val="00C12C88"/>
    <w:rsid w:val="00C133BD"/>
    <w:rsid w:val="00C14DE2"/>
    <w:rsid w:val="00C15771"/>
    <w:rsid w:val="00C15867"/>
    <w:rsid w:val="00C15E09"/>
    <w:rsid w:val="00C16694"/>
    <w:rsid w:val="00C17226"/>
    <w:rsid w:val="00C17B09"/>
    <w:rsid w:val="00C17CBE"/>
    <w:rsid w:val="00C20BDE"/>
    <w:rsid w:val="00C2192F"/>
    <w:rsid w:val="00C21C9A"/>
    <w:rsid w:val="00C21EE5"/>
    <w:rsid w:val="00C2296D"/>
    <w:rsid w:val="00C22FE5"/>
    <w:rsid w:val="00C23155"/>
    <w:rsid w:val="00C2321D"/>
    <w:rsid w:val="00C23BC9"/>
    <w:rsid w:val="00C23E58"/>
    <w:rsid w:val="00C2435F"/>
    <w:rsid w:val="00C248C5"/>
    <w:rsid w:val="00C24EEB"/>
    <w:rsid w:val="00C2580E"/>
    <w:rsid w:val="00C25C95"/>
    <w:rsid w:val="00C26605"/>
    <w:rsid w:val="00C267AB"/>
    <w:rsid w:val="00C26D5C"/>
    <w:rsid w:val="00C2740A"/>
    <w:rsid w:val="00C27808"/>
    <w:rsid w:val="00C27A89"/>
    <w:rsid w:val="00C27E0B"/>
    <w:rsid w:val="00C30072"/>
    <w:rsid w:val="00C3013D"/>
    <w:rsid w:val="00C3051F"/>
    <w:rsid w:val="00C3071F"/>
    <w:rsid w:val="00C30999"/>
    <w:rsid w:val="00C30CFA"/>
    <w:rsid w:val="00C31292"/>
    <w:rsid w:val="00C31371"/>
    <w:rsid w:val="00C3182C"/>
    <w:rsid w:val="00C31B21"/>
    <w:rsid w:val="00C31CAA"/>
    <w:rsid w:val="00C322EC"/>
    <w:rsid w:val="00C32E9A"/>
    <w:rsid w:val="00C330F7"/>
    <w:rsid w:val="00C3358E"/>
    <w:rsid w:val="00C33694"/>
    <w:rsid w:val="00C33F2F"/>
    <w:rsid w:val="00C34221"/>
    <w:rsid w:val="00C34465"/>
    <w:rsid w:val="00C3472A"/>
    <w:rsid w:val="00C3481C"/>
    <w:rsid w:val="00C34868"/>
    <w:rsid w:val="00C34B32"/>
    <w:rsid w:val="00C34B9F"/>
    <w:rsid w:val="00C35D22"/>
    <w:rsid w:val="00C36125"/>
    <w:rsid w:val="00C369F8"/>
    <w:rsid w:val="00C36E2E"/>
    <w:rsid w:val="00C37336"/>
    <w:rsid w:val="00C3733F"/>
    <w:rsid w:val="00C378A3"/>
    <w:rsid w:val="00C37AC5"/>
    <w:rsid w:val="00C37AED"/>
    <w:rsid w:val="00C37B5C"/>
    <w:rsid w:val="00C37C07"/>
    <w:rsid w:val="00C400CC"/>
    <w:rsid w:val="00C40C41"/>
    <w:rsid w:val="00C41330"/>
    <w:rsid w:val="00C41355"/>
    <w:rsid w:val="00C42905"/>
    <w:rsid w:val="00C4299F"/>
    <w:rsid w:val="00C4301C"/>
    <w:rsid w:val="00C43175"/>
    <w:rsid w:val="00C4353A"/>
    <w:rsid w:val="00C43C2A"/>
    <w:rsid w:val="00C43DBF"/>
    <w:rsid w:val="00C44034"/>
    <w:rsid w:val="00C446CC"/>
    <w:rsid w:val="00C4471C"/>
    <w:rsid w:val="00C448EE"/>
    <w:rsid w:val="00C44926"/>
    <w:rsid w:val="00C44FAA"/>
    <w:rsid w:val="00C4506C"/>
    <w:rsid w:val="00C454A1"/>
    <w:rsid w:val="00C45535"/>
    <w:rsid w:val="00C45739"/>
    <w:rsid w:val="00C45885"/>
    <w:rsid w:val="00C45BE2"/>
    <w:rsid w:val="00C4641F"/>
    <w:rsid w:val="00C46841"/>
    <w:rsid w:val="00C468C9"/>
    <w:rsid w:val="00C46D5F"/>
    <w:rsid w:val="00C46DC7"/>
    <w:rsid w:val="00C46F36"/>
    <w:rsid w:val="00C46FBE"/>
    <w:rsid w:val="00C4728D"/>
    <w:rsid w:val="00C474B5"/>
    <w:rsid w:val="00C47EC5"/>
    <w:rsid w:val="00C501F5"/>
    <w:rsid w:val="00C509EF"/>
    <w:rsid w:val="00C50A1F"/>
    <w:rsid w:val="00C50F22"/>
    <w:rsid w:val="00C514E9"/>
    <w:rsid w:val="00C51BE9"/>
    <w:rsid w:val="00C52915"/>
    <w:rsid w:val="00C52E33"/>
    <w:rsid w:val="00C53391"/>
    <w:rsid w:val="00C53FE8"/>
    <w:rsid w:val="00C54556"/>
    <w:rsid w:val="00C557E2"/>
    <w:rsid w:val="00C5654E"/>
    <w:rsid w:val="00C56854"/>
    <w:rsid w:val="00C56DD9"/>
    <w:rsid w:val="00C57971"/>
    <w:rsid w:val="00C579E5"/>
    <w:rsid w:val="00C57FAC"/>
    <w:rsid w:val="00C60E24"/>
    <w:rsid w:val="00C613CB"/>
    <w:rsid w:val="00C62139"/>
    <w:rsid w:val="00C628A5"/>
    <w:rsid w:val="00C62B5F"/>
    <w:rsid w:val="00C62CBF"/>
    <w:rsid w:val="00C638C3"/>
    <w:rsid w:val="00C63941"/>
    <w:rsid w:val="00C63F88"/>
    <w:rsid w:val="00C64207"/>
    <w:rsid w:val="00C64E3E"/>
    <w:rsid w:val="00C65328"/>
    <w:rsid w:val="00C65B78"/>
    <w:rsid w:val="00C66040"/>
    <w:rsid w:val="00C66767"/>
    <w:rsid w:val="00C668AD"/>
    <w:rsid w:val="00C6692C"/>
    <w:rsid w:val="00C67A87"/>
    <w:rsid w:val="00C70350"/>
    <w:rsid w:val="00C70AAE"/>
    <w:rsid w:val="00C70D66"/>
    <w:rsid w:val="00C7165A"/>
    <w:rsid w:val="00C717C0"/>
    <w:rsid w:val="00C72639"/>
    <w:rsid w:val="00C72794"/>
    <w:rsid w:val="00C72E4E"/>
    <w:rsid w:val="00C7305F"/>
    <w:rsid w:val="00C730F9"/>
    <w:rsid w:val="00C73437"/>
    <w:rsid w:val="00C73EFF"/>
    <w:rsid w:val="00C74178"/>
    <w:rsid w:val="00C742C7"/>
    <w:rsid w:val="00C7456D"/>
    <w:rsid w:val="00C7470B"/>
    <w:rsid w:val="00C74B35"/>
    <w:rsid w:val="00C74E31"/>
    <w:rsid w:val="00C75054"/>
    <w:rsid w:val="00C75CB3"/>
    <w:rsid w:val="00C76BA4"/>
    <w:rsid w:val="00C77479"/>
    <w:rsid w:val="00C7786F"/>
    <w:rsid w:val="00C77B63"/>
    <w:rsid w:val="00C77C63"/>
    <w:rsid w:val="00C77CFD"/>
    <w:rsid w:val="00C8007B"/>
    <w:rsid w:val="00C8052A"/>
    <w:rsid w:val="00C8084E"/>
    <w:rsid w:val="00C808C1"/>
    <w:rsid w:val="00C81040"/>
    <w:rsid w:val="00C819C2"/>
    <w:rsid w:val="00C819C4"/>
    <w:rsid w:val="00C82210"/>
    <w:rsid w:val="00C8292C"/>
    <w:rsid w:val="00C82B93"/>
    <w:rsid w:val="00C82FE9"/>
    <w:rsid w:val="00C83146"/>
    <w:rsid w:val="00C83A48"/>
    <w:rsid w:val="00C83A99"/>
    <w:rsid w:val="00C846D4"/>
    <w:rsid w:val="00C846E6"/>
    <w:rsid w:val="00C84C3A"/>
    <w:rsid w:val="00C85865"/>
    <w:rsid w:val="00C85E85"/>
    <w:rsid w:val="00C8694B"/>
    <w:rsid w:val="00C8722B"/>
    <w:rsid w:val="00C8731A"/>
    <w:rsid w:val="00C87632"/>
    <w:rsid w:val="00C87991"/>
    <w:rsid w:val="00C9087C"/>
    <w:rsid w:val="00C909D6"/>
    <w:rsid w:val="00C91B4B"/>
    <w:rsid w:val="00C91D2E"/>
    <w:rsid w:val="00C92126"/>
    <w:rsid w:val="00C93822"/>
    <w:rsid w:val="00C939FB"/>
    <w:rsid w:val="00C940CD"/>
    <w:rsid w:val="00C94AD5"/>
    <w:rsid w:val="00C94AF2"/>
    <w:rsid w:val="00C94BCE"/>
    <w:rsid w:val="00C94D5D"/>
    <w:rsid w:val="00C95235"/>
    <w:rsid w:val="00C954B1"/>
    <w:rsid w:val="00C95A7D"/>
    <w:rsid w:val="00C95ED7"/>
    <w:rsid w:val="00C960A9"/>
    <w:rsid w:val="00C9684A"/>
    <w:rsid w:val="00C973BC"/>
    <w:rsid w:val="00CA0250"/>
    <w:rsid w:val="00CA02A4"/>
    <w:rsid w:val="00CA04CE"/>
    <w:rsid w:val="00CA0868"/>
    <w:rsid w:val="00CA0DB5"/>
    <w:rsid w:val="00CA1453"/>
    <w:rsid w:val="00CA14B4"/>
    <w:rsid w:val="00CA15AE"/>
    <w:rsid w:val="00CA164E"/>
    <w:rsid w:val="00CA17EB"/>
    <w:rsid w:val="00CA1B58"/>
    <w:rsid w:val="00CA2B1B"/>
    <w:rsid w:val="00CA2EAE"/>
    <w:rsid w:val="00CA3274"/>
    <w:rsid w:val="00CA35D0"/>
    <w:rsid w:val="00CA3B0B"/>
    <w:rsid w:val="00CA3DA8"/>
    <w:rsid w:val="00CA4A68"/>
    <w:rsid w:val="00CA4AC1"/>
    <w:rsid w:val="00CA4D38"/>
    <w:rsid w:val="00CA5033"/>
    <w:rsid w:val="00CA5D44"/>
    <w:rsid w:val="00CA6215"/>
    <w:rsid w:val="00CA6399"/>
    <w:rsid w:val="00CA6EA4"/>
    <w:rsid w:val="00CA7099"/>
    <w:rsid w:val="00CA7291"/>
    <w:rsid w:val="00CA7C3B"/>
    <w:rsid w:val="00CB0143"/>
    <w:rsid w:val="00CB0316"/>
    <w:rsid w:val="00CB0317"/>
    <w:rsid w:val="00CB0948"/>
    <w:rsid w:val="00CB0B11"/>
    <w:rsid w:val="00CB107D"/>
    <w:rsid w:val="00CB142B"/>
    <w:rsid w:val="00CB154B"/>
    <w:rsid w:val="00CB190D"/>
    <w:rsid w:val="00CB2BEA"/>
    <w:rsid w:val="00CB3316"/>
    <w:rsid w:val="00CB3B5C"/>
    <w:rsid w:val="00CB46D6"/>
    <w:rsid w:val="00CB4AC0"/>
    <w:rsid w:val="00CB4C7D"/>
    <w:rsid w:val="00CB4CE0"/>
    <w:rsid w:val="00CB5354"/>
    <w:rsid w:val="00CB5E42"/>
    <w:rsid w:val="00CB60D8"/>
    <w:rsid w:val="00CB629E"/>
    <w:rsid w:val="00CB66AD"/>
    <w:rsid w:val="00CB6B20"/>
    <w:rsid w:val="00CB7CF6"/>
    <w:rsid w:val="00CC0083"/>
    <w:rsid w:val="00CC1041"/>
    <w:rsid w:val="00CC1047"/>
    <w:rsid w:val="00CC11AC"/>
    <w:rsid w:val="00CC14A1"/>
    <w:rsid w:val="00CC1752"/>
    <w:rsid w:val="00CC1823"/>
    <w:rsid w:val="00CC1858"/>
    <w:rsid w:val="00CC1CC3"/>
    <w:rsid w:val="00CC2663"/>
    <w:rsid w:val="00CC2C7A"/>
    <w:rsid w:val="00CC3158"/>
    <w:rsid w:val="00CC32BB"/>
    <w:rsid w:val="00CC33B4"/>
    <w:rsid w:val="00CC4AE5"/>
    <w:rsid w:val="00CC4B1E"/>
    <w:rsid w:val="00CC4B55"/>
    <w:rsid w:val="00CC4B93"/>
    <w:rsid w:val="00CC66CD"/>
    <w:rsid w:val="00CC6769"/>
    <w:rsid w:val="00CC6A14"/>
    <w:rsid w:val="00CC6E10"/>
    <w:rsid w:val="00CC6FB0"/>
    <w:rsid w:val="00CC70A3"/>
    <w:rsid w:val="00CC71CE"/>
    <w:rsid w:val="00CC7483"/>
    <w:rsid w:val="00CC7611"/>
    <w:rsid w:val="00CC7D1C"/>
    <w:rsid w:val="00CC7EB7"/>
    <w:rsid w:val="00CC7F83"/>
    <w:rsid w:val="00CD0312"/>
    <w:rsid w:val="00CD08B7"/>
    <w:rsid w:val="00CD0F76"/>
    <w:rsid w:val="00CD168F"/>
    <w:rsid w:val="00CD1BC7"/>
    <w:rsid w:val="00CD26B1"/>
    <w:rsid w:val="00CD2986"/>
    <w:rsid w:val="00CD2C4A"/>
    <w:rsid w:val="00CD2D11"/>
    <w:rsid w:val="00CD2DC2"/>
    <w:rsid w:val="00CD367C"/>
    <w:rsid w:val="00CD3846"/>
    <w:rsid w:val="00CD3DC7"/>
    <w:rsid w:val="00CD3E48"/>
    <w:rsid w:val="00CD483D"/>
    <w:rsid w:val="00CD4A53"/>
    <w:rsid w:val="00CD53C3"/>
    <w:rsid w:val="00CD55DA"/>
    <w:rsid w:val="00CD574E"/>
    <w:rsid w:val="00CD5987"/>
    <w:rsid w:val="00CD5A0A"/>
    <w:rsid w:val="00CD608E"/>
    <w:rsid w:val="00CD65F5"/>
    <w:rsid w:val="00CD66F3"/>
    <w:rsid w:val="00CD6768"/>
    <w:rsid w:val="00CD6F7D"/>
    <w:rsid w:val="00CD7CC2"/>
    <w:rsid w:val="00CE0019"/>
    <w:rsid w:val="00CE0959"/>
    <w:rsid w:val="00CE15CE"/>
    <w:rsid w:val="00CE1DA6"/>
    <w:rsid w:val="00CE1DE8"/>
    <w:rsid w:val="00CE2BEC"/>
    <w:rsid w:val="00CE33A6"/>
    <w:rsid w:val="00CE3667"/>
    <w:rsid w:val="00CE38C8"/>
    <w:rsid w:val="00CE3C43"/>
    <w:rsid w:val="00CE3E29"/>
    <w:rsid w:val="00CE4100"/>
    <w:rsid w:val="00CE4609"/>
    <w:rsid w:val="00CE4775"/>
    <w:rsid w:val="00CE4813"/>
    <w:rsid w:val="00CE4C22"/>
    <w:rsid w:val="00CE5BA1"/>
    <w:rsid w:val="00CE6071"/>
    <w:rsid w:val="00CE63CC"/>
    <w:rsid w:val="00CE6490"/>
    <w:rsid w:val="00CE6C89"/>
    <w:rsid w:val="00CE6CF0"/>
    <w:rsid w:val="00CE7381"/>
    <w:rsid w:val="00CE752A"/>
    <w:rsid w:val="00CE7ABE"/>
    <w:rsid w:val="00CE7D51"/>
    <w:rsid w:val="00CF0457"/>
    <w:rsid w:val="00CF068E"/>
    <w:rsid w:val="00CF0CC1"/>
    <w:rsid w:val="00CF0F90"/>
    <w:rsid w:val="00CF1B17"/>
    <w:rsid w:val="00CF2563"/>
    <w:rsid w:val="00CF25FE"/>
    <w:rsid w:val="00CF35D0"/>
    <w:rsid w:val="00CF3B96"/>
    <w:rsid w:val="00CF410A"/>
    <w:rsid w:val="00CF41EC"/>
    <w:rsid w:val="00CF4B28"/>
    <w:rsid w:val="00CF4DC9"/>
    <w:rsid w:val="00CF54BD"/>
    <w:rsid w:val="00CF5A2A"/>
    <w:rsid w:val="00CF5D04"/>
    <w:rsid w:val="00CF613E"/>
    <w:rsid w:val="00CF6181"/>
    <w:rsid w:val="00CF6240"/>
    <w:rsid w:val="00CF6457"/>
    <w:rsid w:val="00CF6F87"/>
    <w:rsid w:val="00CF7AE2"/>
    <w:rsid w:val="00D0199D"/>
    <w:rsid w:val="00D01B32"/>
    <w:rsid w:val="00D01BFD"/>
    <w:rsid w:val="00D01E87"/>
    <w:rsid w:val="00D0202A"/>
    <w:rsid w:val="00D02361"/>
    <w:rsid w:val="00D0257C"/>
    <w:rsid w:val="00D027BE"/>
    <w:rsid w:val="00D028F7"/>
    <w:rsid w:val="00D030E7"/>
    <w:rsid w:val="00D034C0"/>
    <w:rsid w:val="00D035BD"/>
    <w:rsid w:val="00D039B1"/>
    <w:rsid w:val="00D03DB2"/>
    <w:rsid w:val="00D042CA"/>
    <w:rsid w:val="00D04434"/>
    <w:rsid w:val="00D048CA"/>
    <w:rsid w:val="00D04A89"/>
    <w:rsid w:val="00D04ADC"/>
    <w:rsid w:val="00D04B25"/>
    <w:rsid w:val="00D04DE4"/>
    <w:rsid w:val="00D050C3"/>
    <w:rsid w:val="00D05932"/>
    <w:rsid w:val="00D061AD"/>
    <w:rsid w:val="00D063F1"/>
    <w:rsid w:val="00D06648"/>
    <w:rsid w:val="00D069E9"/>
    <w:rsid w:val="00D06DC8"/>
    <w:rsid w:val="00D06FA6"/>
    <w:rsid w:val="00D07148"/>
    <w:rsid w:val="00D07168"/>
    <w:rsid w:val="00D075F5"/>
    <w:rsid w:val="00D078DE"/>
    <w:rsid w:val="00D1024C"/>
    <w:rsid w:val="00D10D6D"/>
    <w:rsid w:val="00D12020"/>
    <w:rsid w:val="00D121E9"/>
    <w:rsid w:val="00D12565"/>
    <w:rsid w:val="00D12D67"/>
    <w:rsid w:val="00D1313D"/>
    <w:rsid w:val="00D13452"/>
    <w:rsid w:val="00D13ABB"/>
    <w:rsid w:val="00D13CC6"/>
    <w:rsid w:val="00D14C37"/>
    <w:rsid w:val="00D14ECE"/>
    <w:rsid w:val="00D14F22"/>
    <w:rsid w:val="00D14F8D"/>
    <w:rsid w:val="00D156DA"/>
    <w:rsid w:val="00D159CE"/>
    <w:rsid w:val="00D15D9A"/>
    <w:rsid w:val="00D15E7F"/>
    <w:rsid w:val="00D161EA"/>
    <w:rsid w:val="00D16AB8"/>
    <w:rsid w:val="00D1797D"/>
    <w:rsid w:val="00D200A2"/>
    <w:rsid w:val="00D201C1"/>
    <w:rsid w:val="00D202F3"/>
    <w:rsid w:val="00D207C8"/>
    <w:rsid w:val="00D20867"/>
    <w:rsid w:val="00D217FB"/>
    <w:rsid w:val="00D22E45"/>
    <w:rsid w:val="00D24723"/>
    <w:rsid w:val="00D249AE"/>
    <w:rsid w:val="00D249C4"/>
    <w:rsid w:val="00D24F85"/>
    <w:rsid w:val="00D2524A"/>
    <w:rsid w:val="00D25689"/>
    <w:rsid w:val="00D2588A"/>
    <w:rsid w:val="00D25A5E"/>
    <w:rsid w:val="00D25AC3"/>
    <w:rsid w:val="00D2656F"/>
    <w:rsid w:val="00D272E3"/>
    <w:rsid w:val="00D276D2"/>
    <w:rsid w:val="00D277F4"/>
    <w:rsid w:val="00D27835"/>
    <w:rsid w:val="00D27DB3"/>
    <w:rsid w:val="00D30944"/>
    <w:rsid w:val="00D32467"/>
    <w:rsid w:val="00D33228"/>
    <w:rsid w:val="00D3356E"/>
    <w:rsid w:val="00D33A78"/>
    <w:rsid w:val="00D34170"/>
    <w:rsid w:val="00D34493"/>
    <w:rsid w:val="00D344DE"/>
    <w:rsid w:val="00D34986"/>
    <w:rsid w:val="00D34B7B"/>
    <w:rsid w:val="00D351B2"/>
    <w:rsid w:val="00D3586C"/>
    <w:rsid w:val="00D359CF"/>
    <w:rsid w:val="00D367BF"/>
    <w:rsid w:val="00D3681D"/>
    <w:rsid w:val="00D36CDC"/>
    <w:rsid w:val="00D371CA"/>
    <w:rsid w:val="00D37252"/>
    <w:rsid w:val="00D3734A"/>
    <w:rsid w:val="00D37D27"/>
    <w:rsid w:val="00D4029B"/>
    <w:rsid w:val="00D40610"/>
    <w:rsid w:val="00D40C6C"/>
    <w:rsid w:val="00D411B7"/>
    <w:rsid w:val="00D4184B"/>
    <w:rsid w:val="00D42237"/>
    <w:rsid w:val="00D42B9D"/>
    <w:rsid w:val="00D42CFD"/>
    <w:rsid w:val="00D43294"/>
    <w:rsid w:val="00D4346C"/>
    <w:rsid w:val="00D43A0F"/>
    <w:rsid w:val="00D43AC2"/>
    <w:rsid w:val="00D43BE1"/>
    <w:rsid w:val="00D44179"/>
    <w:rsid w:val="00D44AA9"/>
    <w:rsid w:val="00D45331"/>
    <w:rsid w:val="00D456EB"/>
    <w:rsid w:val="00D45F2C"/>
    <w:rsid w:val="00D4626F"/>
    <w:rsid w:val="00D46304"/>
    <w:rsid w:val="00D46B2B"/>
    <w:rsid w:val="00D4718A"/>
    <w:rsid w:val="00D47A0F"/>
    <w:rsid w:val="00D47AB8"/>
    <w:rsid w:val="00D47AFA"/>
    <w:rsid w:val="00D47E81"/>
    <w:rsid w:val="00D47F6D"/>
    <w:rsid w:val="00D5019F"/>
    <w:rsid w:val="00D50A8E"/>
    <w:rsid w:val="00D50AD7"/>
    <w:rsid w:val="00D50D20"/>
    <w:rsid w:val="00D51118"/>
    <w:rsid w:val="00D512B2"/>
    <w:rsid w:val="00D51691"/>
    <w:rsid w:val="00D51BF1"/>
    <w:rsid w:val="00D5271C"/>
    <w:rsid w:val="00D52B16"/>
    <w:rsid w:val="00D538BE"/>
    <w:rsid w:val="00D53D86"/>
    <w:rsid w:val="00D544C1"/>
    <w:rsid w:val="00D547CB"/>
    <w:rsid w:val="00D5496B"/>
    <w:rsid w:val="00D5571C"/>
    <w:rsid w:val="00D5693A"/>
    <w:rsid w:val="00D56A51"/>
    <w:rsid w:val="00D56CAE"/>
    <w:rsid w:val="00D56D3E"/>
    <w:rsid w:val="00D57918"/>
    <w:rsid w:val="00D57972"/>
    <w:rsid w:val="00D57F75"/>
    <w:rsid w:val="00D60388"/>
    <w:rsid w:val="00D60431"/>
    <w:rsid w:val="00D606D2"/>
    <w:rsid w:val="00D60B74"/>
    <w:rsid w:val="00D610F4"/>
    <w:rsid w:val="00D61106"/>
    <w:rsid w:val="00D61430"/>
    <w:rsid w:val="00D61CFC"/>
    <w:rsid w:val="00D620FF"/>
    <w:rsid w:val="00D62342"/>
    <w:rsid w:val="00D623B8"/>
    <w:rsid w:val="00D63AFE"/>
    <w:rsid w:val="00D640CA"/>
    <w:rsid w:val="00D64434"/>
    <w:rsid w:val="00D644FE"/>
    <w:rsid w:val="00D647F9"/>
    <w:rsid w:val="00D6491C"/>
    <w:rsid w:val="00D65195"/>
    <w:rsid w:val="00D665AE"/>
    <w:rsid w:val="00D67060"/>
    <w:rsid w:val="00D67AFB"/>
    <w:rsid w:val="00D67CDA"/>
    <w:rsid w:val="00D67DC7"/>
    <w:rsid w:val="00D67F5C"/>
    <w:rsid w:val="00D700C7"/>
    <w:rsid w:val="00D70273"/>
    <w:rsid w:val="00D70643"/>
    <w:rsid w:val="00D70AA3"/>
    <w:rsid w:val="00D70CF7"/>
    <w:rsid w:val="00D71BB9"/>
    <w:rsid w:val="00D7257D"/>
    <w:rsid w:val="00D728DA"/>
    <w:rsid w:val="00D730DC"/>
    <w:rsid w:val="00D731B5"/>
    <w:rsid w:val="00D733E4"/>
    <w:rsid w:val="00D7380F"/>
    <w:rsid w:val="00D738F8"/>
    <w:rsid w:val="00D7394A"/>
    <w:rsid w:val="00D73DC6"/>
    <w:rsid w:val="00D7444D"/>
    <w:rsid w:val="00D74A84"/>
    <w:rsid w:val="00D74AAA"/>
    <w:rsid w:val="00D74C1A"/>
    <w:rsid w:val="00D74C61"/>
    <w:rsid w:val="00D75119"/>
    <w:rsid w:val="00D75182"/>
    <w:rsid w:val="00D75205"/>
    <w:rsid w:val="00D752F6"/>
    <w:rsid w:val="00D753F9"/>
    <w:rsid w:val="00D754C1"/>
    <w:rsid w:val="00D76483"/>
    <w:rsid w:val="00D76A5A"/>
    <w:rsid w:val="00D76FB3"/>
    <w:rsid w:val="00D7743B"/>
    <w:rsid w:val="00D77A35"/>
    <w:rsid w:val="00D80843"/>
    <w:rsid w:val="00D817F7"/>
    <w:rsid w:val="00D819EA"/>
    <w:rsid w:val="00D81B3E"/>
    <w:rsid w:val="00D81CBB"/>
    <w:rsid w:val="00D82041"/>
    <w:rsid w:val="00D82AFE"/>
    <w:rsid w:val="00D837F1"/>
    <w:rsid w:val="00D84BC2"/>
    <w:rsid w:val="00D84E2B"/>
    <w:rsid w:val="00D84FE1"/>
    <w:rsid w:val="00D85646"/>
    <w:rsid w:val="00D862A5"/>
    <w:rsid w:val="00D86335"/>
    <w:rsid w:val="00D86764"/>
    <w:rsid w:val="00D8687A"/>
    <w:rsid w:val="00D86903"/>
    <w:rsid w:val="00D86BD0"/>
    <w:rsid w:val="00D87014"/>
    <w:rsid w:val="00D872E5"/>
    <w:rsid w:val="00D879ED"/>
    <w:rsid w:val="00D87DE1"/>
    <w:rsid w:val="00D90120"/>
    <w:rsid w:val="00D901F5"/>
    <w:rsid w:val="00D90C70"/>
    <w:rsid w:val="00D90E49"/>
    <w:rsid w:val="00D910C5"/>
    <w:rsid w:val="00D917F1"/>
    <w:rsid w:val="00D91D93"/>
    <w:rsid w:val="00D9204A"/>
    <w:rsid w:val="00D93987"/>
    <w:rsid w:val="00D93CE6"/>
    <w:rsid w:val="00D93EA8"/>
    <w:rsid w:val="00D93EAC"/>
    <w:rsid w:val="00D93F4F"/>
    <w:rsid w:val="00D9428C"/>
    <w:rsid w:val="00D94373"/>
    <w:rsid w:val="00D946C5"/>
    <w:rsid w:val="00D947D9"/>
    <w:rsid w:val="00D94E8D"/>
    <w:rsid w:val="00D9525D"/>
    <w:rsid w:val="00D95A39"/>
    <w:rsid w:val="00D95BD2"/>
    <w:rsid w:val="00D9650B"/>
    <w:rsid w:val="00D96C69"/>
    <w:rsid w:val="00D96F10"/>
    <w:rsid w:val="00D970C1"/>
    <w:rsid w:val="00D97321"/>
    <w:rsid w:val="00D97420"/>
    <w:rsid w:val="00D97AD3"/>
    <w:rsid w:val="00D97C1E"/>
    <w:rsid w:val="00D97E70"/>
    <w:rsid w:val="00D97EC8"/>
    <w:rsid w:val="00DA010B"/>
    <w:rsid w:val="00DA01D0"/>
    <w:rsid w:val="00DA0262"/>
    <w:rsid w:val="00DA04E3"/>
    <w:rsid w:val="00DA05F2"/>
    <w:rsid w:val="00DA0602"/>
    <w:rsid w:val="00DA0B1C"/>
    <w:rsid w:val="00DA0DAB"/>
    <w:rsid w:val="00DA166F"/>
    <w:rsid w:val="00DA1A90"/>
    <w:rsid w:val="00DA1ECA"/>
    <w:rsid w:val="00DA2069"/>
    <w:rsid w:val="00DA223D"/>
    <w:rsid w:val="00DA2577"/>
    <w:rsid w:val="00DA3803"/>
    <w:rsid w:val="00DA3808"/>
    <w:rsid w:val="00DA395E"/>
    <w:rsid w:val="00DA3A83"/>
    <w:rsid w:val="00DA3BCD"/>
    <w:rsid w:val="00DA3CA1"/>
    <w:rsid w:val="00DA46B9"/>
    <w:rsid w:val="00DA47AA"/>
    <w:rsid w:val="00DA5378"/>
    <w:rsid w:val="00DA5882"/>
    <w:rsid w:val="00DA58B8"/>
    <w:rsid w:val="00DA5CD1"/>
    <w:rsid w:val="00DA680C"/>
    <w:rsid w:val="00DA7092"/>
    <w:rsid w:val="00DA71E3"/>
    <w:rsid w:val="00DA7612"/>
    <w:rsid w:val="00DA7A50"/>
    <w:rsid w:val="00DA7F22"/>
    <w:rsid w:val="00DB0068"/>
    <w:rsid w:val="00DB023D"/>
    <w:rsid w:val="00DB07B4"/>
    <w:rsid w:val="00DB09FB"/>
    <w:rsid w:val="00DB0B14"/>
    <w:rsid w:val="00DB1260"/>
    <w:rsid w:val="00DB1683"/>
    <w:rsid w:val="00DB1CEB"/>
    <w:rsid w:val="00DB3321"/>
    <w:rsid w:val="00DB3542"/>
    <w:rsid w:val="00DB35CE"/>
    <w:rsid w:val="00DB3FC7"/>
    <w:rsid w:val="00DB4F3E"/>
    <w:rsid w:val="00DB562B"/>
    <w:rsid w:val="00DB56B3"/>
    <w:rsid w:val="00DB6153"/>
    <w:rsid w:val="00DB65F9"/>
    <w:rsid w:val="00DB665E"/>
    <w:rsid w:val="00DB6D37"/>
    <w:rsid w:val="00DB72BD"/>
    <w:rsid w:val="00DB78A1"/>
    <w:rsid w:val="00DC1313"/>
    <w:rsid w:val="00DC1C9A"/>
    <w:rsid w:val="00DC2298"/>
    <w:rsid w:val="00DC22E8"/>
    <w:rsid w:val="00DC2304"/>
    <w:rsid w:val="00DC2498"/>
    <w:rsid w:val="00DC2655"/>
    <w:rsid w:val="00DC29F6"/>
    <w:rsid w:val="00DC2A72"/>
    <w:rsid w:val="00DC2F01"/>
    <w:rsid w:val="00DC31D3"/>
    <w:rsid w:val="00DC3F9F"/>
    <w:rsid w:val="00DC4147"/>
    <w:rsid w:val="00DC432B"/>
    <w:rsid w:val="00DC471F"/>
    <w:rsid w:val="00DC4D30"/>
    <w:rsid w:val="00DC666A"/>
    <w:rsid w:val="00DC6823"/>
    <w:rsid w:val="00DC692A"/>
    <w:rsid w:val="00DC69D6"/>
    <w:rsid w:val="00DC6A10"/>
    <w:rsid w:val="00DC6D65"/>
    <w:rsid w:val="00DC7023"/>
    <w:rsid w:val="00DC7528"/>
    <w:rsid w:val="00DD0325"/>
    <w:rsid w:val="00DD11EE"/>
    <w:rsid w:val="00DD21D5"/>
    <w:rsid w:val="00DD2437"/>
    <w:rsid w:val="00DD2FE2"/>
    <w:rsid w:val="00DD3745"/>
    <w:rsid w:val="00DD3FB1"/>
    <w:rsid w:val="00DD40B9"/>
    <w:rsid w:val="00DD42E7"/>
    <w:rsid w:val="00DD4738"/>
    <w:rsid w:val="00DD4A8F"/>
    <w:rsid w:val="00DD4B96"/>
    <w:rsid w:val="00DD4F50"/>
    <w:rsid w:val="00DD502B"/>
    <w:rsid w:val="00DD52C0"/>
    <w:rsid w:val="00DD563D"/>
    <w:rsid w:val="00DD5B53"/>
    <w:rsid w:val="00DD5C3D"/>
    <w:rsid w:val="00DD5D6C"/>
    <w:rsid w:val="00DD5E78"/>
    <w:rsid w:val="00DD65A5"/>
    <w:rsid w:val="00DD67B3"/>
    <w:rsid w:val="00DD6C89"/>
    <w:rsid w:val="00DD7952"/>
    <w:rsid w:val="00DD7F50"/>
    <w:rsid w:val="00DE00E7"/>
    <w:rsid w:val="00DE0331"/>
    <w:rsid w:val="00DE042F"/>
    <w:rsid w:val="00DE0C42"/>
    <w:rsid w:val="00DE13F5"/>
    <w:rsid w:val="00DE19E4"/>
    <w:rsid w:val="00DE1D5E"/>
    <w:rsid w:val="00DE215B"/>
    <w:rsid w:val="00DE285D"/>
    <w:rsid w:val="00DE2BF8"/>
    <w:rsid w:val="00DE2DD2"/>
    <w:rsid w:val="00DE3F39"/>
    <w:rsid w:val="00DE4025"/>
    <w:rsid w:val="00DE405D"/>
    <w:rsid w:val="00DE4256"/>
    <w:rsid w:val="00DE5875"/>
    <w:rsid w:val="00DE64BB"/>
    <w:rsid w:val="00DE657E"/>
    <w:rsid w:val="00DE725F"/>
    <w:rsid w:val="00DE72DD"/>
    <w:rsid w:val="00DE7597"/>
    <w:rsid w:val="00DE7EB6"/>
    <w:rsid w:val="00DF1017"/>
    <w:rsid w:val="00DF1123"/>
    <w:rsid w:val="00DF1454"/>
    <w:rsid w:val="00DF1654"/>
    <w:rsid w:val="00DF1D98"/>
    <w:rsid w:val="00DF1EA3"/>
    <w:rsid w:val="00DF233B"/>
    <w:rsid w:val="00DF268B"/>
    <w:rsid w:val="00DF276F"/>
    <w:rsid w:val="00DF2A34"/>
    <w:rsid w:val="00DF2D21"/>
    <w:rsid w:val="00DF3600"/>
    <w:rsid w:val="00DF362B"/>
    <w:rsid w:val="00DF3B3B"/>
    <w:rsid w:val="00DF3F24"/>
    <w:rsid w:val="00DF4704"/>
    <w:rsid w:val="00DF491C"/>
    <w:rsid w:val="00DF4B77"/>
    <w:rsid w:val="00DF4D6C"/>
    <w:rsid w:val="00DF5150"/>
    <w:rsid w:val="00DF543E"/>
    <w:rsid w:val="00DF544A"/>
    <w:rsid w:val="00DF567A"/>
    <w:rsid w:val="00DF575F"/>
    <w:rsid w:val="00DF5A63"/>
    <w:rsid w:val="00DF5AE1"/>
    <w:rsid w:val="00DF6528"/>
    <w:rsid w:val="00DF724B"/>
    <w:rsid w:val="00DF75DB"/>
    <w:rsid w:val="00DF7E23"/>
    <w:rsid w:val="00DF7E71"/>
    <w:rsid w:val="00E0052E"/>
    <w:rsid w:val="00E009EA"/>
    <w:rsid w:val="00E00A9C"/>
    <w:rsid w:val="00E00AC3"/>
    <w:rsid w:val="00E00DA6"/>
    <w:rsid w:val="00E013D5"/>
    <w:rsid w:val="00E018C5"/>
    <w:rsid w:val="00E0209F"/>
    <w:rsid w:val="00E023E2"/>
    <w:rsid w:val="00E024AA"/>
    <w:rsid w:val="00E02535"/>
    <w:rsid w:val="00E02538"/>
    <w:rsid w:val="00E02638"/>
    <w:rsid w:val="00E03010"/>
    <w:rsid w:val="00E0323B"/>
    <w:rsid w:val="00E03281"/>
    <w:rsid w:val="00E03946"/>
    <w:rsid w:val="00E03C7E"/>
    <w:rsid w:val="00E049E2"/>
    <w:rsid w:val="00E05147"/>
    <w:rsid w:val="00E05256"/>
    <w:rsid w:val="00E056D1"/>
    <w:rsid w:val="00E0604F"/>
    <w:rsid w:val="00E06673"/>
    <w:rsid w:val="00E06A13"/>
    <w:rsid w:val="00E07428"/>
    <w:rsid w:val="00E07540"/>
    <w:rsid w:val="00E07660"/>
    <w:rsid w:val="00E101AD"/>
    <w:rsid w:val="00E1105A"/>
    <w:rsid w:val="00E11763"/>
    <w:rsid w:val="00E11DC0"/>
    <w:rsid w:val="00E125FB"/>
    <w:rsid w:val="00E127B2"/>
    <w:rsid w:val="00E1290B"/>
    <w:rsid w:val="00E1384B"/>
    <w:rsid w:val="00E14476"/>
    <w:rsid w:val="00E14881"/>
    <w:rsid w:val="00E152B2"/>
    <w:rsid w:val="00E156B0"/>
    <w:rsid w:val="00E15B52"/>
    <w:rsid w:val="00E15CFC"/>
    <w:rsid w:val="00E1625B"/>
    <w:rsid w:val="00E16830"/>
    <w:rsid w:val="00E168FF"/>
    <w:rsid w:val="00E1693E"/>
    <w:rsid w:val="00E16D12"/>
    <w:rsid w:val="00E174FA"/>
    <w:rsid w:val="00E175BB"/>
    <w:rsid w:val="00E17EF8"/>
    <w:rsid w:val="00E20078"/>
    <w:rsid w:val="00E20123"/>
    <w:rsid w:val="00E20584"/>
    <w:rsid w:val="00E20887"/>
    <w:rsid w:val="00E20988"/>
    <w:rsid w:val="00E2111F"/>
    <w:rsid w:val="00E2131B"/>
    <w:rsid w:val="00E21620"/>
    <w:rsid w:val="00E21E42"/>
    <w:rsid w:val="00E224B0"/>
    <w:rsid w:val="00E22C28"/>
    <w:rsid w:val="00E249AC"/>
    <w:rsid w:val="00E24CC7"/>
    <w:rsid w:val="00E250F1"/>
    <w:rsid w:val="00E254D2"/>
    <w:rsid w:val="00E2554B"/>
    <w:rsid w:val="00E25A7A"/>
    <w:rsid w:val="00E26721"/>
    <w:rsid w:val="00E26878"/>
    <w:rsid w:val="00E26B1A"/>
    <w:rsid w:val="00E26B93"/>
    <w:rsid w:val="00E27032"/>
    <w:rsid w:val="00E272C3"/>
    <w:rsid w:val="00E2749C"/>
    <w:rsid w:val="00E27752"/>
    <w:rsid w:val="00E3077A"/>
    <w:rsid w:val="00E30E0F"/>
    <w:rsid w:val="00E30FAA"/>
    <w:rsid w:val="00E311CF"/>
    <w:rsid w:val="00E31445"/>
    <w:rsid w:val="00E31D68"/>
    <w:rsid w:val="00E31F93"/>
    <w:rsid w:val="00E327B8"/>
    <w:rsid w:val="00E32AB4"/>
    <w:rsid w:val="00E32ACA"/>
    <w:rsid w:val="00E32D48"/>
    <w:rsid w:val="00E32E6B"/>
    <w:rsid w:val="00E33106"/>
    <w:rsid w:val="00E33A5B"/>
    <w:rsid w:val="00E33B70"/>
    <w:rsid w:val="00E34A7C"/>
    <w:rsid w:val="00E350DF"/>
    <w:rsid w:val="00E350FA"/>
    <w:rsid w:val="00E352C6"/>
    <w:rsid w:val="00E3550D"/>
    <w:rsid w:val="00E3662E"/>
    <w:rsid w:val="00E36F20"/>
    <w:rsid w:val="00E37A69"/>
    <w:rsid w:val="00E40891"/>
    <w:rsid w:val="00E409E7"/>
    <w:rsid w:val="00E409F7"/>
    <w:rsid w:val="00E40D91"/>
    <w:rsid w:val="00E40DDB"/>
    <w:rsid w:val="00E4102E"/>
    <w:rsid w:val="00E41588"/>
    <w:rsid w:val="00E416BB"/>
    <w:rsid w:val="00E4207F"/>
    <w:rsid w:val="00E425A2"/>
    <w:rsid w:val="00E425C1"/>
    <w:rsid w:val="00E42754"/>
    <w:rsid w:val="00E42C01"/>
    <w:rsid w:val="00E43886"/>
    <w:rsid w:val="00E444CA"/>
    <w:rsid w:val="00E446C6"/>
    <w:rsid w:val="00E44B84"/>
    <w:rsid w:val="00E4504B"/>
    <w:rsid w:val="00E45C8E"/>
    <w:rsid w:val="00E45E08"/>
    <w:rsid w:val="00E46588"/>
    <w:rsid w:val="00E465B2"/>
    <w:rsid w:val="00E465CA"/>
    <w:rsid w:val="00E46E07"/>
    <w:rsid w:val="00E47651"/>
    <w:rsid w:val="00E47D2F"/>
    <w:rsid w:val="00E50035"/>
    <w:rsid w:val="00E50168"/>
    <w:rsid w:val="00E50239"/>
    <w:rsid w:val="00E505F9"/>
    <w:rsid w:val="00E508E2"/>
    <w:rsid w:val="00E50D1C"/>
    <w:rsid w:val="00E51029"/>
    <w:rsid w:val="00E51D52"/>
    <w:rsid w:val="00E52707"/>
    <w:rsid w:val="00E52A9A"/>
    <w:rsid w:val="00E52B21"/>
    <w:rsid w:val="00E52DD7"/>
    <w:rsid w:val="00E536D7"/>
    <w:rsid w:val="00E53AC1"/>
    <w:rsid w:val="00E53C8B"/>
    <w:rsid w:val="00E53D9C"/>
    <w:rsid w:val="00E54187"/>
    <w:rsid w:val="00E54335"/>
    <w:rsid w:val="00E54A2C"/>
    <w:rsid w:val="00E54A87"/>
    <w:rsid w:val="00E54AFD"/>
    <w:rsid w:val="00E55597"/>
    <w:rsid w:val="00E557AF"/>
    <w:rsid w:val="00E558A0"/>
    <w:rsid w:val="00E55AA8"/>
    <w:rsid w:val="00E5607D"/>
    <w:rsid w:val="00E56585"/>
    <w:rsid w:val="00E5674A"/>
    <w:rsid w:val="00E56CCE"/>
    <w:rsid w:val="00E56E90"/>
    <w:rsid w:val="00E56FD6"/>
    <w:rsid w:val="00E572F9"/>
    <w:rsid w:val="00E57306"/>
    <w:rsid w:val="00E574BE"/>
    <w:rsid w:val="00E576FB"/>
    <w:rsid w:val="00E57D96"/>
    <w:rsid w:val="00E600B8"/>
    <w:rsid w:val="00E601CD"/>
    <w:rsid w:val="00E60309"/>
    <w:rsid w:val="00E60657"/>
    <w:rsid w:val="00E611DA"/>
    <w:rsid w:val="00E614E0"/>
    <w:rsid w:val="00E61D88"/>
    <w:rsid w:val="00E62350"/>
    <w:rsid w:val="00E6247C"/>
    <w:rsid w:val="00E624BC"/>
    <w:rsid w:val="00E62540"/>
    <w:rsid w:val="00E6266F"/>
    <w:rsid w:val="00E626B7"/>
    <w:rsid w:val="00E63306"/>
    <w:rsid w:val="00E64312"/>
    <w:rsid w:val="00E6476A"/>
    <w:rsid w:val="00E64C19"/>
    <w:rsid w:val="00E64D40"/>
    <w:rsid w:val="00E65A1B"/>
    <w:rsid w:val="00E65C8A"/>
    <w:rsid w:val="00E6621F"/>
    <w:rsid w:val="00E667DA"/>
    <w:rsid w:val="00E6690E"/>
    <w:rsid w:val="00E67CA7"/>
    <w:rsid w:val="00E67E23"/>
    <w:rsid w:val="00E67E90"/>
    <w:rsid w:val="00E7052A"/>
    <w:rsid w:val="00E70C99"/>
    <w:rsid w:val="00E70CFD"/>
    <w:rsid w:val="00E7107F"/>
    <w:rsid w:val="00E71209"/>
    <w:rsid w:val="00E71224"/>
    <w:rsid w:val="00E71254"/>
    <w:rsid w:val="00E71454"/>
    <w:rsid w:val="00E71649"/>
    <w:rsid w:val="00E71BAA"/>
    <w:rsid w:val="00E72BFE"/>
    <w:rsid w:val="00E73B7E"/>
    <w:rsid w:val="00E73C51"/>
    <w:rsid w:val="00E73C91"/>
    <w:rsid w:val="00E73E79"/>
    <w:rsid w:val="00E73F7F"/>
    <w:rsid w:val="00E741D2"/>
    <w:rsid w:val="00E746D5"/>
    <w:rsid w:val="00E74779"/>
    <w:rsid w:val="00E74D07"/>
    <w:rsid w:val="00E74D40"/>
    <w:rsid w:val="00E751EA"/>
    <w:rsid w:val="00E7595C"/>
    <w:rsid w:val="00E75FC0"/>
    <w:rsid w:val="00E76448"/>
    <w:rsid w:val="00E76520"/>
    <w:rsid w:val="00E767BB"/>
    <w:rsid w:val="00E7695E"/>
    <w:rsid w:val="00E76CB3"/>
    <w:rsid w:val="00E76E05"/>
    <w:rsid w:val="00E8014B"/>
    <w:rsid w:val="00E80B56"/>
    <w:rsid w:val="00E81C39"/>
    <w:rsid w:val="00E81E86"/>
    <w:rsid w:val="00E8206C"/>
    <w:rsid w:val="00E8306C"/>
    <w:rsid w:val="00E8358D"/>
    <w:rsid w:val="00E8458D"/>
    <w:rsid w:val="00E84B22"/>
    <w:rsid w:val="00E84BBB"/>
    <w:rsid w:val="00E84DBB"/>
    <w:rsid w:val="00E85371"/>
    <w:rsid w:val="00E85502"/>
    <w:rsid w:val="00E8570A"/>
    <w:rsid w:val="00E865CA"/>
    <w:rsid w:val="00E866EF"/>
    <w:rsid w:val="00E866FF"/>
    <w:rsid w:val="00E868AD"/>
    <w:rsid w:val="00E86983"/>
    <w:rsid w:val="00E86B11"/>
    <w:rsid w:val="00E86BA0"/>
    <w:rsid w:val="00E86E62"/>
    <w:rsid w:val="00E8730F"/>
    <w:rsid w:val="00E876D1"/>
    <w:rsid w:val="00E87C86"/>
    <w:rsid w:val="00E87DE9"/>
    <w:rsid w:val="00E87FC5"/>
    <w:rsid w:val="00E90359"/>
    <w:rsid w:val="00E905FC"/>
    <w:rsid w:val="00E906C6"/>
    <w:rsid w:val="00E90B96"/>
    <w:rsid w:val="00E90D70"/>
    <w:rsid w:val="00E90D80"/>
    <w:rsid w:val="00E919FC"/>
    <w:rsid w:val="00E91AA2"/>
    <w:rsid w:val="00E91C1D"/>
    <w:rsid w:val="00E92520"/>
    <w:rsid w:val="00E92865"/>
    <w:rsid w:val="00E92905"/>
    <w:rsid w:val="00E92C77"/>
    <w:rsid w:val="00E92CC4"/>
    <w:rsid w:val="00E92D56"/>
    <w:rsid w:val="00E939E6"/>
    <w:rsid w:val="00E93E12"/>
    <w:rsid w:val="00E94113"/>
    <w:rsid w:val="00E941A6"/>
    <w:rsid w:val="00E941EC"/>
    <w:rsid w:val="00E951CD"/>
    <w:rsid w:val="00E952A7"/>
    <w:rsid w:val="00E952D7"/>
    <w:rsid w:val="00E954F6"/>
    <w:rsid w:val="00E95829"/>
    <w:rsid w:val="00E959BB"/>
    <w:rsid w:val="00E95B22"/>
    <w:rsid w:val="00E95C06"/>
    <w:rsid w:val="00E95CD8"/>
    <w:rsid w:val="00E9611B"/>
    <w:rsid w:val="00E9633C"/>
    <w:rsid w:val="00E96514"/>
    <w:rsid w:val="00E96D03"/>
    <w:rsid w:val="00E971CB"/>
    <w:rsid w:val="00E9759F"/>
    <w:rsid w:val="00E9767E"/>
    <w:rsid w:val="00E9792E"/>
    <w:rsid w:val="00E97A41"/>
    <w:rsid w:val="00EA02F0"/>
    <w:rsid w:val="00EA04E5"/>
    <w:rsid w:val="00EA0541"/>
    <w:rsid w:val="00EA05F3"/>
    <w:rsid w:val="00EA0B6C"/>
    <w:rsid w:val="00EA0EE9"/>
    <w:rsid w:val="00EA1002"/>
    <w:rsid w:val="00EA1D98"/>
    <w:rsid w:val="00EA1E06"/>
    <w:rsid w:val="00EA1E61"/>
    <w:rsid w:val="00EA1EDD"/>
    <w:rsid w:val="00EA2887"/>
    <w:rsid w:val="00EA29C3"/>
    <w:rsid w:val="00EA2BAC"/>
    <w:rsid w:val="00EA30A3"/>
    <w:rsid w:val="00EA33F9"/>
    <w:rsid w:val="00EA380D"/>
    <w:rsid w:val="00EA3A81"/>
    <w:rsid w:val="00EA408E"/>
    <w:rsid w:val="00EA413C"/>
    <w:rsid w:val="00EA4159"/>
    <w:rsid w:val="00EA429F"/>
    <w:rsid w:val="00EA42B8"/>
    <w:rsid w:val="00EA42C3"/>
    <w:rsid w:val="00EA45D6"/>
    <w:rsid w:val="00EA4CFF"/>
    <w:rsid w:val="00EA4F9E"/>
    <w:rsid w:val="00EA5046"/>
    <w:rsid w:val="00EA513F"/>
    <w:rsid w:val="00EA5175"/>
    <w:rsid w:val="00EA5261"/>
    <w:rsid w:val="00EA52A1"/>
    <w:rsid w:val="00EA5C46"/>
    <w:rsid w:val="00EA5EAB"/>
    <w:rsid w:val="00EA6899"/>
    <w:rsid w:val="00EA6A4F"/>
    <w:rsid w:val="00EA6B62"/>
    <w:rsid w:val="00EA6B96"/>
    <w:rsid w:val="00EA6D3B"/>
    <w:rsid w:val="00EA734B"/>
    <w:rsid w:val="00EA742A"/>
    <w:rsid w:val="00EA7B5F"/>
    <w:rsid w:val="00EA7C2B"/>
    <w:rsid w:val="00EA7F03"/>
    <w:rsid w:val="00EB00AD"/>
    <w:rsid w:val="00EB011B"/>
    <w:rsid w:val="00EB015A"/>
    <w:rsid w:val="00EB03E7"/>
    <w:rsid w:val="00EB03FF"/>
    <w:rsid w:val="00EB0513"/>
    <w:rsid w:val="00EB09FC"/>
    <w:rsid w:val="00EB0DE6"/>
    <w:rsid w:val="00EB0ED7"/>
    <w:rsid w:val="00EB136C"/>
    <w:rsid w:val="00EB160E"/>
    <w:rsid w:val="00EB16BC"/>
    <w:rsid w:val="00EB1FB9"/>
    <w:rsid w:val="00EB2FB9"/>
    <w:rsid w:val="00EB30F9"/>
    <w:rsid w:val="00EB339A"/>
    <w:rsid w:val="00EB3B67"/>
    <w:rsid w:val="00EB4657"/>
    <w:rsid w:val="00EB480E"/>
    <w:rsid w:val="00EB4875"/>
    <w:rsid w:val="00EB4B71"/>
    <w:rsid w:val="00EB5546"/>
    <w:rsid w:val="00EB5EC6"/>
    <w:rsid w:val="00EB6A08"/>
    <w:rsid w:val="00EB6CC2"/>
    <w:rsid w:val="00EB6D03"/>
    <w:rsid w:val="00EB6E00"/>
    <w:rsid w:val="00EB7005"/>
    <w:rsid w:val="00EB7717"/>
    <w:rsid w:val="00EB781E"/>
    <w:rsid w:val="00EB7FC9"/>
    <w:rsid w:val="00EC0942"/>
    <w:rsid w:val="00EC0D02"/>
    <w:rsid w:val="00EC119C"/>
    <w:rsid w:val="00EC12ED"/>
    <w:rsid w:val="00EC14A1"/>
    <w:rsid w:val="00EC18A9"/>
    <w:rsid w:val="00EC1E36"/>
    <w:rsid w:val="00EC1FC0"/>
    <w:rsid w:val="00EC2AD6"/>
    <w:rsid w:val="00EC2D78"/>
    <w:rsid w:val="00EC34BB"/>
    <w:rsid w:val="00EC3717"/>
    <w:rsid w:val="00EC3B2A"/>
    <w:rsid w:val="00EC4708"/>
    <w:rsid w:val="00EC5785"/>
    <w:rsid w:val="00EC621C"/>
    <w:rsid w:val="00EC6397"/>
    <w:rsid w:val="00EC6AF8"/>
    <w:rsid w:val="00EC6C0C"/>
    <w:rsid w:val="00EC6C8A"/>
    <w:rsid w:val="00EC6F74"/>
    <w:rsid w:val="00EC79CE"/>
    <w:rsid w:val="00EC7AA8"/>
    <w:rsid w:val="00EC7AE6"/>
    <w:rsid w:val="00EC7F63"/>
    <w:rsid w:val="00ED07F3"/>
    <w:rsid w:val="00ED0B59"/>
    <w:rsid w:val="00ED0F37"/>
    <w:rsid w:val="00ED123D"/>
    <w:rsid w:val="00ED1744"/>
    <w:rsid w:val="00ED19FF"/>
    <w:rsid w:val="00ED307C"/>
    <w:rsid w:val="00ED3180"/>
    <w:rsid w:val="00ED354A"/>
    <w:rsid w:val="00ED395D"/>
    <w:rsid w:val="00ED3A08"/>
    <w:rsid w:val="00ED3FEF"/>
    <w:rsid w:val="00ED408D"/>
    <w:rsid w:val="00ED44C4"/>
    <w:rsid w:val="00ED4823"/>
    <w:rsid w:val="00ED483F"/>
    <w:rsid w:val="00ED4AE0"/>
    <w:rsid w:val="00ED51A4"/>
    <w:rsid w:val="00ED546B"/>
    <w:rsid w:val="00ED5C57"/>
    <w:rsid w:val="00ED5E09"/>
    <w:rsid w:val="00ED63F0"/>
    <w:rsid w:val="00ED69C9"/>
    <w:rsid w:val="00ED6FEE"/>
    <w:rsid w:val="00ED7137"/>
    <w:rsid w:val="00ED75DE"/>
    <w:rsid w:val="00ED7D17"/>
    <w:rsid w:val="00ED7F94"/>
    <w:rsid w:val="00EE0191"/>
    <w:rsid w:val="00EE07A9"/>
    <w:rsid w:val="00EE0C59"/>
    <w:rsid w:val="00EE0E19"/>
    <w:rsid w:val="00EE0FB4"/>
    <w:rsid w:val="00EE1032"/>
    <w:rsid w:val="00EE117B"/>
    <w:rsid w:val="00EE191C"/>
    <w:rsid w:val="00EE1B29"/>
    <w:rsid w:val="00EE1E87"/>
    <w:rsid w:val="00EE1F6B"/>
    <w:rsid w:val="00EE23F3"/>
    <w:rsid w:val="00EE2476"/>
    <w:rsid w:val="00EE2AB0"/>
    <w:rsid w:val="00EE2CD8"/>
    <w:rsid w:val="00EE2EC1"/>
    <w:rsid w:val="00EE2F75"/>
    <w:rsid w:val="00EE31D4"/>
    <w:rsid w:val="00EE3504"/>
    <w:rsid w:val="00EE35CC"/>
    <w:rsid w:val="00EE3AB7"/>
    <w:rsid w:val="00EE3E48"/>
    <w:rsid w:val="00EE44F5"/>
    <w:rsid w:val="00EE4564"/>
    <w:rsid w:val="00EE47FF"/>
    <w:rsid w:val="00EE48A5"/>
    <w:rsid w:val="00EE4BA9"/>
    <w:rsid w:val="00EE4EC0"/>
    <w:rsid w:val="00EE4F81"/>
    <w:rsid w:val="00EE5EEE"/>
    <w:rsid w:val="00EE636E"/>
    <w:rsid w:val="00EE65FC"/>
    <w:rsid w:val="00EE7115"/>
    <w:rsid w:val="00EE7A7C"/>
    <w:rsid w:val="00EF0250"/>
    <w:rsid w:val="00EF1699"/>
    <w:rsid w:val="00EF1916"/>
    <w:rsid w:val="00EF1A32"/>
    <w:rsid w:val="00EF1F82"/>
    <w:rsid w:val="00EF2849"/>
    <w:rsid w:val="00EF2A64"/>
    <w:rsid w:val="00EF2B39"/>
    <w:rsid w:val="00EF2BFD"/>
    <w:rsid w:val="00EF3401"/>
    <w:rsid w:val="00EF3421"/>
    <w:rsid w:val="00EF4087"/>
    <w:rsid w:val="00EF435F"/>
    <w:rsid w:val="00EF4371"/>
    <w:rsid w:val="00EF47CB"/>
    <w:rsid w:val="00EF47F8"/>
    <w:rsid w:val="00EF4A07"/>
    <w:rsid w:val="00EF57A5"/>
    <w:rsid w:val="00EF627C"/>
    <w:rsid w:val="00EF65CE"/>
    <w:rsid w:val="00EF69BE"/>
    <w:rsid w:val="00EF6EB2"/>
    <w:rsid w:val="00EF792C"/>
    <w:rsid w:val="00EF79F2"/>
    <w:rsid w:val="00EF7CBC"/>
    <w:rsid w:val="00EF7CF5"/>
    <w:rsid w:val="00F00072"/>
    <w:rsid w:val="00F00761"/>
    <w:rsid w:val="00F00D97"/>
    <w:rsid w:val="00F016E2"/>
    <w:rsid w:val="00F01748"/>
    <w:rsid w:val="00F018DE"/>
    <w:rsid w:val="00F018FC"/>
    <w:rsid w:val="00F01FCC"/>
    <w:rsid w:val="00F02CEB"/>
    <w:rsid w:val="00F02D4A"/>
    <w:rsid w:val="00F02FA8"/>
    <w:rsid w:val="00F035D0"/>
    <w:rsid w:val="00F036EB"/>
    <w:rsid w:val="00F036FF"/>
    <w:rsid w:val="00F03B97"/>
    <w:rsid w:val="00F03BE8"/>
    <w:rsid w:val="00F041D5"/>
    <w:rsid w:val="00F0445E"/>
    <w:rsid w:val="00F0469D"/>
    <w:rsid w:val="00F046C2"/>
    <w:rsid w:val="00F04EEC"/>
    <w:rsid w:val="00F052F9"/>
    <w:rsid w:val="00F0531B"/>
    <w:rsid w:val="00F05C87"/>
    <w:rsid w:val="00F0635D"/>
    <w:rsid w:val="00F06A69"/>
    <w:rsid w:val="00F06AA2"/>
    <w:rsid w:val="00F06EE4"/>
    <w:rsid w:val="00F070BF"/>
    <w:rsid w:val="00F072F7"/>
    <w:rsid w:val="00F07882"/>
    <w:rsid w:val="00F10776"/>
    <w:rsid w:val="00F1115F"/>
    <w:rsid w:val="00F1248E"/>
    <w:rsid w:val="00F12F97"/>
    <w:rsid w:val="00F13144"/>
    <w:rsid w:val="00F13740"/>
    <w:rsid w:val="00F13881"/>
    <w:rsid w:val="00F14041"/>
    <w:rsid w:val="00F14079"/>
    <w:rsid w:val="00F14921"/>
    <w:rsid w:val="00F14EA6"/>
    <w:rsid w:val="00F15177"/>
    <w:rsid w:val="00F1545B"/>
    <w:rsid w:val="00F15561"/>
    <w:rsid w:val="00F15579"/>
    <w:rsid w:val="00F158F9"/>
    <w:rsid w:val="00F16DEC"/>
    <w:rsid w:val="00F172E3"/>
    <w:rsid w:val="00F1778B"/>
    <w:rsid w:val="00F202CA"/>
    <w:rsid w:val="00F2038F"/>
    <w:rsid w:val="00F2068D"/>
    <w:rsid w:val="00F209F1"/>
    <w:rsid w:val="00F20A00"/>
    <w:rsid w:val="00F20B76"/>
    <w:rsid w:val="00F21088"/>
    <w:rsid w:val="00F21360"/>
    <w:rsid w:val="00F21912"/>
    <w:rsid w:val="00F219BC"/>
    <w:rsid w:val="00F21C1E"/>
    <w:rsid w:val="00F226B1"/>
    <w:rsid w:val="00F22A91"/>
    <w:rsid w:val="00F22DF1"/>
    <w:rsid w:val="00F2351E"/>
    <w:rsid w:val="00F23DCD"/>
    <w:rsid w:val="00F24B5F"/>
    <w:rsid w:val="00F25019"/>
    <w:rsid w:val="00F2501F"/>
    <w:rsid w:val="00F25070"/>
    <w:rsid w:val="00F252D2"/>
    <w:rsid w:val="00F25519"/>
    <w:rsid w:val="00F25E69"/>
    <w:rsid w:val="00F26590"/>
    <w:rsid w:val="00F27A0D"/>
    <w:rsid w:val="00F27BD5"/>
    <w:rsid w:val="00F27D00"/>
    <w:rsid w:val="00F27DFC"/>
    <w:rsid w:val="00F3070C"/>
    <w:rsid w:val="00F30855"/>
    <w:rsid w:val="00F309E6"/>
    <w:rsid w:val="00F31124"/>
    <w:rsid w:val="00F31432"/>
    <w:rsid w:val="00F31C91"/>
    <w:rsid w:val="00F31EB8"/>
    <w:rsid w:val="00F31F4B"/>
    <w:rsid w:val="00F323DF"/>
    <w:rsid w:val="00F327E7"/>
    <w:rsid w:val="00F32903"/>
    <w:rsid w:val="00F32A5F"/>
    <w:rsid w:val="00F3370D"/>
    <w:rsid w:val="00F33A7E"/>
    <w:rsid w:val="00F344A3"/>
    <w:rsid w:val="00F346B7"/>
    <w:rsid w:val="00F34966"/>
    <w:rsid w:val="00F349CC"/>
    <w:rsid w:val="00F35284"/>
    <w:rsid w:val="00F35480"/>
    <w:rsid w:val="00F35746"/>
    <w:rsid w:val="00F36273"/>
    <w:rsid w:val="00F36371"/>
    <w:rsid w:val="00F363F2"/>
    <w:rsid w:val="00F369F2"/>
    <w:rsid w:val="00F36B90"/>
    <w:rsid w:val="00F37220"/>
    <w:rsid w:val="00F37C19"/>
    <w:rsid w:val="00F4098B"/>
    <w:rsid w:val="00F40E32"/>
    <w:rsid w:val="00F411AE"/>
    <w:rsid w:val="00F4155A"/>
    <w:rsid w:val="00F41606"/>
    <w:rsid w:val="00F41C94"/>
    <w:rsid w:val="00F41E16"/>
    <w:rsid w:val="00F41FA7"/>
    <w:rsid w:val="00F42624"/>
    <w:rsid w:val="00F427BB"/>
    <w:rsid w:val="00F42924"/>
    <w:rsid w:val="00F42CBE"/>
    <w:rsid w:val="00F435B3"/>
    <w:rsid w:val="00F43AEA"/>
    <w:rsid w:val="00F43D87"/>
    <w:rsid w:val="00F43F86"/>
    <w:rsid w:val="00F44044"/>
    <w:rsid w:val="00F44484"/>
    <w:rsid w:val="00F447C7"/>
    <w:rsid w:val="00F449CE"/>
    <w:rsid w:val="00F44CFA"/>
    <w:rsid w:val="00F45A1C"/>
    <w:rsid w:val="00F45EFF"/>
    <w:rsid w:val="00F4634A"/>
    <w:rsid w:val="00F46507"/>
    <w:rsid w:val="00F46B12"/>
    <w:rsid w:val="00F46B8C"/>
    <w:rsid w:val="00F46F70"/>
    <w:rsid w:val="00F47460"/>
    <w:rsid w:val="00F47DA3"/>
    <w:rsid w:val="00F47E14"/>
    <w:rsid w:val="00F502E3"/>
    <w:rsid w:val="00F503B1"/>
    <w:rsid w:val="00F50FE4"/>
    <w:rsid w:val="00F513A0"/>
    <w:rsid w:val="00F51591"/>
    <w:rsid w:val="00F515DC"/>
    <w:rsid w:val="00F51CD7"/>
    <w:rsid w:val="00F52C7B"/>
    <w:rsid w:val="00F52D16"/>
    <w:rsid w:val="00F53479"/>
    <w:rsid w:val="00F54ABD"/>
    <w:rsid w:val="00F54B1C"/>
    <w:rsid w:val="00F54B76"/>
    <w:rsid w:val="00F54D24"/>
    <w:rsid w:val="00F554A9"/>
    <w:rsid w:val="00F55F08"/>
    <w:rsid w:val="00F5614D"/>
    <w:rsid w:val="00F564D7"/>
    <w:rsid w:val="00F56BC9"/>
    <w:rsid w:val="00F570A7"/>
    <w:rsid w:val="00F575D2"/>
    <w:rsid w:val="00F57828"/>
    <w:rsid w:val="00F578D4"/>
    <w:rsid w:val="00F57A1D"/>
    <w:rsid w:val="00F6023A"/>
    <w:rsid w:val="00F60880"/>
    <w:rsid w:val="00F60966"/>
    <w:rsid w:val="00F60BB3"/>
    <w:rsid w:val="00F60CC4"/>
    <w:rsid w:val="00F6145B"/>
    <w:rsid w:val="00F61682"/>
    <w:rsid w:val="00F6173A"/>
    <w:rsid w:val="00F6194E"/>
    <w:rsid w:val="00F61C9C"/>
    <w:rsid w:val="00F62F36"/>
    <w:rsid w:val="00F62FDB"/>
    <w:rsid w:val="00F63A0B"/>
    <w:rsid w:val="00F63DC1"/>
    <w:rsid w:val="00F640B4"/>
    <w:rsid w:val="00F640E4"/>
    <w:rsid w:val="00F643AC"/>
    <w:rsid w:val="00F64DFE"/>
    <w:rsid w:val="00F654B7"/>
    <w:rsid w:val="00F65A41"/>
    <w:rsid w:val="00F66035"/>
    <w:rsid w:val="00F66055"/>
    <w:rsid w:val="00F66167"/>
    <w:rsid w:val="00F661E8"/>
    <w:rsid w:val="00F6670F"/>
    <w:rsid w:val="00F66821"/>
    <w:rsid w:val="00F66C65"/>
    <w:rsid w:val="00F67167"/>
    <w:rsid w:val="00F671CA"/>
    <w:rsid w:val="00F672EB"/>
    <w:rsid w:val="00F67A99"/>
    <w:rsid w:val="00F67C44"/>
    <w:rsid w:val="00F708F4"/>
    <w:rsid w:val="00F70AB3"/>
    <w:rsid w:val="00F70DA0"/>
    <w:rsid w:val="00F70DF8"/>
    <w:rsid w:val="00F7101E"/>
    <w:rsid w:val="00F71659"/>
    <w:rsid w:val="00F716FD"/>
    <w:rsid w:val="00F71751"/>
    <w:rsid w:val="00F71793"/>
    <w:rsid w:val="00F720C4"/>
    <w:rsid w:val="00F721B6"/>
    <w:rsid w:val="00F7240E"/>
    <w:rsid w:val="00F7246D"/>
    <w:rsid w:val="00F72A07"/>
    <w:rsid w:val="00F72C8E"/>
    <w:rsid w:val="00F72F0A"/>
    <w:rsid w:val="00F73A0B"/>
    <w:rsid w:val="00F73DD2"/>
    <w:rsid w:val="00F73E52"/>
    <w:rsid w:val="00F74E83"/>
    <w:rsid w:val="00F74EBA"/>
    <w:rsid w:val="00F75793"/>
    <w:rsid w:val="00F75ACC"/>
    <w:rsid w:val="00F75C5F"/>
    <w:rsid w:val="00F75F8E"/>
    <w:rsid w:val="00F76CE3"/>
    <w:rsid w:val="00F771F1"/>
    <w:rsid w:val="00F77429"/>
    <w:rsid w:val="00F775D3"/>
    <w:rsid w:val="00F778F3"/>
    <w:rsid w:val="00F80355"/>
    <w:rsid w:val="00F80496"/>
    <w:rsid w:val="00F8051C"/>
    <w:rsid w:val="00F80C51"/>
    <w:rsid w:val="00F8132A"/>
    <w:rsid w:val="00F81A53"/>
    <w:rsid w:val="00F81A68"/>
    <w:rsid w:val="00F81C7C"/>
    <w:rsid w:val="00F82053"/>
    <w:rsid w:val="00F8252A"/>
    <w:rsid w:val="00F82580"/>
    <w:rsid w:val="00F82905"/>
    <w:rsid w:val="00F82C06"/>
    <w:rsid w:val="00F82C6D"/>
    <w:rsid w:val="00F83309"/>
    <w:rsid w:val="00F838A4"/>
    <w:rsid w:val="00F83F1A"/>
    <w:rsid w:val="00F84C88"/>
    <w:rsid w:val="00F84D8A"/>
    <w:rsid w:val="00F84F0C"/>
    <w:rsid w:val="00F852B0"/>
    <w:rsid w:val="00F8593C"/>
    <w:rsid w:val="00F85D16"/>
    <w:rsid w:val="00F860EF"/>
    <w:rsid w:val="00F8636C"/>
    <w:rsid w:val="00F86800"/>
    <w:rsid w:val="00F86CC5"/>
    <w:rsid w:val="00F903D9"/>
    <w:rsid w:val="00F90497"/>
    <w:rsid w:val="00F907EF"/>
    <w:rsid w:val="00F90B69"/>
    <w:rsid w:val="00F91152"/>
    <w:rsid w:val="00F923CC"/>
    <w:rsid w:val="00F924A5"/>
    <w:rsid w:val="00F92613"/>
    <w:rsid w:val="00F92A2F"/>
    <w:rsid w:val="00F92A69"/>
    <w:rsid w:val="00F92BA5"/>
    <w:rsid w:val="00F93139"/>
    <w:rsid w:val="00F9314E"/>
    <w:rsid w:val="00F937FE"/>
    <w:rsid w:val="00F94481"/>
    <w:rsid w:val="00F945B6"/>
    <w:rsid w:val="00F94873"/>
    <w:rsid w:val="00F95146"/>
    <w:rsid w:val="00F9584C"/>
    <w:rsid w:val="00F958D9"/>
    <w:rsid w:val="00F95C11"/>
    <w:rsid w:val="00F9611B"/>
    <w:rsid w:val="00F963ED"/>
    <w:rsid w:val="00F96BC9"/>
    <w:rsid w:val="00F96C47"/>
    <w:rsid w:val="00F97473"/>
    <w:rsid w:val="00F97568"/>
    <w:rsid w:val="00F97991"/>
    <w:rsid w:val="00F97C38"/>
    <w:rsid w:val="00F97DCF"/>
    <w:rsid w:val="00FA08DA"/>
    <w:rsid w:val="00FA0B10"/>
    <w:rsid w:val="00FA1A17"/>
    <w:rsid w:val="00FA241B"/>
    <w:rsid w:val="00FA2652"/>
    <w:rsid w:val="00FA29B3"/>
    <w:rsid w:val="00FA29BE"/>
    <w:rsid w:val="00FA2B59"/>
    <w:rsid w:val="00FA31C1"/>
    <w:rsid w:val="00FA383F"/>
    <w:rsid w:val="00FA3B4B"/>
    <w:rsid w:val="00FA3EDD"/>
    <w:rsid w:val="00FA48CE"/>
    <w:rsid w:val="00FA4A20"/>
    <w:rsid w:val="00FA6349"/>
    <w:rsid w:val="00FA63B0"/>
    <w:rsid w:val="00FA7A5B"/>
    <w:rsid w:val="00FA7B1B"/>
    <w:rsid w:val="00FA7C46"/>
    <w:rsid w:val="00FA7CFF"/>
    <w:rsid w:val="00FA7DCC"/>
    <w:rsid w:val="00FA7DD3"/>
    <w:rsid w:val="00FB02B8"/>
    <w:rsid w:val="00FB0670"/>
    <w:rsid w:val="00FB083E"/>
    <w:rsid w:val="00FB0C81"/>
    <w:rsid w:val="00FB0E76"/>
    <w:rsid w:val="00FB1FC2"/>
    <w:rsid w:val="00FB26B4"/>
    <w:rsid w:val="00FB2CAB"/>
    <w:rsid w:val="00FB40E2"/>
    <w:rsid w:val="00FB4912"/>
    <w:rsid w:val="00FB5476"/>
    <w:rsid w:val="00FB5C59"/>
    <w:rsid w:val="00FB6BA6"/>
    <w:rsid w:val="00FB6EF5"/>
    <w:rsid w:val="00FB71C3"/>
    <w:rsid w:val="00FB7595"/>
    <w:rsid w:val="00FB77CB"/>
    <w:rsid w:val="00FC0081"/>
    <w:rsid w:val="00FC00CE"/>
    <w:rsid w:val="00FC06A3"/>
    <w:rsid w:val="00FC06CD"/>
    <w:rsid w:val="00FC0A22"/>
    <w:rsid w:val="00FC0F66"/>
    <w:rsid w:val="00FC107C"/>
    <w:rsid w:val="00FC1444"/>
    <w:rsid w:val="00FC1EAA"/>
    <w:rsid w:val="00FC1F13"/>
    <w:rsid w:val="00FC2200"/>
    <w:rsid w:val="00FC223E"/>
    <w:rsid w:val="00FC2540"/>
    <w:rsid w:val="00FC2679"/>
    <w:rsid w:val="00FC2920"/>
    <w:rsid w:val="00FC35FD"/>
    <w:rsid w:val="00FC38E9"/>
    <w:rsid w:val="00FC4512"/>
    <w:rsid w:val="00FC48A0"/>
    <w:rsid w:val="00FC493A"/>
    <w:rsid w:val="00FC4CDE"/>
    <w:rsid w:val="00FC4D7D"/>
    <w:rsid w:val="00FC4DB3"/>
    <w:rsid w:val="00FC60E9"/>
    <w:rsid w:val="00FC6A95"/>
    <w:rsid w:val="00FC70F4"/>
    <w:rsid w:val="00FC7C34"/>
    <w:rsid w:val="00FD02EB"/>
    <w:rsid w:val="00FD02F6"/>
    <w:rsid w:val="00FD10C3"/>
    <w:rsid w:val="00FD168A"/>
    <w:rsid w:val="00FD1BF9"/>
    <w:rsid w:val="00FD2278"/>
    <w:rsid w:val="00FD2500"/>
    <w:rsid w:val="00FD272B"/>
    <w:rsid w:val="00FD288B"/>
    <w:rsid w:val="00FD2C0B"/>
    <w:rsid w:val="00FD33EA"/>
    <w:rsid w:val="00FD3419"/>
    <w:rsid w:val="00FD3D4B"/>
    <w:rsid w:val="00FD3D55"/>
    <w:rsid w:val="00FD3DCC"/>
    <w:rsid w:val="00FD418E"/>
    <w:rsid w:val="00FD4CCC"/>
    <w:rsid w:val="00FD509C"/>
    <w:rsid w:val="00FD60D5"/>
    <w:rsid w:val="00FD6952"/>
    <w:rsid w:val="00FD6EF1"/>
    <w:rsid w:val="00FD70A6"/>
    <w:rsid w:val="00FE0DF0"/>
    <w:rsid w:val="00FE0FBD"/>
    <w:rsid w:val="00FE1144"/>
    <w:rsid w:val="00FE142D"/>
    <w:rsid w:val="00FE1C3A"/>
    <w:rsid w:val="00FE1E25"/>
    <w:rsid w:val="00FE1EA3"/>
    <w:rsid w:val="00FE2928"/>
    <w:rsid w:val="00FE327B"/>
    <w:rsid w:val="00FE3364"/>
    <w:rsid w:val="00FE3D6F"/>
    <w:rsid w:val="00FE481E"/>
    <w:rsid w:val="00FE4AA0"/>
    <w:rsid w:val="00FE525B"/>
    <w:rsid w:val="00FE5FB0"/>
    <w:rsid w:val="00FE6AF2"/>
    <w:rsid w:val="00FE7215"/>
    <w:rsid w:val="00FE72F8"/>
    <w:rsid w:val="00FE73B6"/>
    <w:rsid w:val="00FE7C73"/>
    <w:rsid w:val="00FF0204"/>
    <w:rsid w:val="00FF06A3"/>
    <w:rsid w:val="00FF0AB8"/>
    <w:rsid w:val="00FF0B73"/>
    <w:rsid w:val="00FF0DEA"/>
    <w:rsid w:val="00FF0FBD"/>
    <w:rsid w:val="00FF155B"/>
    <w:rsid w:val="00FF182F"/>
    <w:rsid w:val="00FF193F"/>
    <w:rsid w:val="00FF1B8E"/>
    <w:rsid w:val="00FF2A37"/>
    <w:rsid w:val="00FF2E4E"/>
    <w:rsid w:val="00FF34F2"/>
    <w:rsid w:val="00FF3627"/>
    <w:rsid w:val="00FF3AED"/>
    <w:rsid w:val="00FF3BD3"/>
    <w:rsid w:val="00FF4676"/>
    <w:rsid w:val="00FF49BB"/>
    <w:rsid w:val="00FF4AC7"/>
    <w:rsid w:val="00FF4D19"/>
    <w:rsid w:val="00FF4EC9"/>
    <w:rsid w:val="00FF50CD"/>
    <w:rsid w:val="00FF582C"/>
    <w:rsid w:val="00FF5867"/>
    <w:rsid w:val="00FF5A8E"/>
    <w:rsid w:val="00FF6306"/>
    <w:rsid w:val="00FF6314"/>
    <w:rsid w:val="00FF640B"/>
    <w:rsid w:val="00FF6B1F"/>
    <w:rsid w:val="00FF73E5"/>
    <w:rsid w:val="00F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1CE44F"/>
  <w15:docId w15:val="{2E9CD1A2-622A-462C-BD9F-41F942FB3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semiHidden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aliases w:val="Paragraph,Bullets,List Paragraph1,Unordered List,List Paragraph 2,ADB paragraph numbering,List Paragraph nowy,List Paragraph (numbered (a)),Numbered List Paragraph,Dot pt,Bullet Points,No Spacing1,List Paragraph Char Char Char,Bullet 1"/>
    <w:basedOn w:val="Normal"/>
    <w:link w:val="ListParagraphChar"/>
    <w:uiPriority w:val="34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character" w:customStyle="1" w:styleId="fontstyle01">
    <w:name w:val="fontstyle01"/>
    <w:basedOn w:val="DefaultParagraphFont"/>
    <w:rsid w:val="00A83C1B"/>
    <w:rPr>
      <w:rFonts w:ascii="Roboto-Bold" w:hAnsi="Roboto-Bold" w:hint="default"/>
      <w:b/>
      <w:bCs/>
      <w:i w:val="0"/>
      <w:iCs w:val="0"/>
      <w:color w:val="1E1E1E"/>
      <w:sz w:val="30"/>
      <w:szCs w:val="30"/>
    </w:rPr>
  </w:style>
  <w:style w:type="character" w:customStyle="1" w:styleId="ui-provider">
    <w:name w:val="ui-provider"/>
    <w:basedOn w:val="DefaultParagraphFont"/>
    <w:rsid w:val="00A83C1B"/>
  </w:style>
  <w:style w:type="character" w:customStyle="1" w:styleId="fontstyle21">
    <w:name w:val="fontstyle21"/>
    <w:basedOn w:val="DefaultParagraphFont"/>
    <w:rsid w:val="002F1A70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ListParagraphChar">
    <w:name w:val="List Paragraph Char"/>
    <w:aliases w:val="Paragraph Char,Bullets Char,List Paragraph1 Char,Unordered List Char,List Paragraph 2 Char,ADB paragraph numbering Char,List Paragraph nowy Char,List Paragraph (numbered (a)) Char,Numbered List Paragraph Char,Dot pt Char"/>
    <w:basedOn w:val="DefaultParagraphFont"/>
    <w:link w:val="ListParagraph"/>
    <w:uiPriority w:val="34"/>
    <w:qFormat/>
    <w:locked/>
    <w:rsid w:val="00EC12ED"/>
    <w:rPr>
      <w:rFonts w:eastAsia="Times New Roman"/>
      <w:sz w:val="22"/>
      <w:szCs w:val="22"/>
      <w:lang w:val="en-GB" w:eastAsia="en-US"/>
    </w:rPr>
  </w:style>
  <w:style w:type="paragraph" w:customStyle="1" w:styleId="TableParagraph">
    <w:name w:val="Table Paragraph"/>
    <w:basedOn w:val="Normal"/>
    <w:uiPriority w:val="1"/>
    <w:qFormat/>
    <w:rsid w:val="008A1EE4"/>
    <w:pPr>
      <w:widowControl w:val="0"/>
      <w:autoSpaceDE w:val="0"/>
      <w:autoSpaceDN w:val="0"/>
      <w:jc w:val="left"/>
    </w:pPr>
    <w:rPr>
      <w:rFonts w:eastAsia="Times New Roman"/>
      <w:lang w:val="en-US" w:eastAsia="en-US"/>
    </w:rPr>
  </w:style>
  <w:style w:type="paragraph" w:customStyle="1" w:styleId="Subpara1special">
    <w:name w:val="Subpara 1) special"/>
    <w:basedOn w:val="Heading2"/>
    <w:link w:val="Subpara1specialChar"/>
    <w:qFormat/>
    <w:rsid w:val="0031174D"/>
    <w:pPr>
      <w:spacing w:before="240"/>
    </w:pPr>
  </w:style>
  <w:style w:type="character" w:customStyle="1" w:styleId="Subpara1specialChar">
    <w:name w:val="Subpara 1) special Char"/>
    <w:basedOn w:val="Heading2Char"/>
    <w:link w:val="Subpara1special"/>
    <w:rsid w:val="0031174D"/>
    <w:rPr>
      <w:sz w:val="22"/>
      <w:szCs w:val="22"/>
      <w:lang w:val="en-CA"/>
    </w:rPr>
  </w:style>
  <w:style w:type="character" w:styleId="Hyperlink">
    <w:name w:val="Hyperlink"/>
    <w:basedOn w:val="DefaultParagraphFont"/>
    <w:uiPriority w:val="99"/>
    <w:unhideWhenUsed/>
    <w:rsid w:val="00E03C7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3C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CNAMAR\United%20Nations\MLF-New-Shared-Drives%20-%20Documents\General\MLF-Meeting\99th\Templates\Eec99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D4911-D857-49AF-9980-4F03FAA62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93c647f-d63b-431a-95c8-8e00048cff23"/>
    <ds:schemaRef ds:uri="eb6c2e4c-3f1c-4103-a37b-37c984dbe58f"/>
  </ds:schemaRefs>
</ds:datastoreItem>
</file>

<file path=customXml/itemProps4.xml><?xml version="1.0" encoding="utf-8"?>
<ds:datastoreItem xmlns:ds="http://schemas.openxmlformats.org/officeDocument/2006/customXml" ds:itemID="{CB11785B-3982-D745-B508-351E56F2174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Eec99G</Template>
  <TotalTime>774</TotalTime>
  <Pages>14</Pages>
  <Words>7057</Words>
  <Characters>40225</Characters>
  <Application>Microsoft Office Word</Application>
  <DocSecurity>0</DocSecurity>
  <Lines>335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Presupuesto del Programa de Asistencia al Cumplimiento del PNUMA para 2027</vt:lpstr>
    </vt:vector>
  </TitlesOfParts>
  <Manager/>
  <Company>UNMFS</Company>
  <LinksUpToDate>false</LinksUpToDate>
  <CharactersWithSpaces>47188</CharactersWithSpaces>
  <SharedDoc>false</SharedDoc>
  <HyperlinkBase/>
  <HLinks>
    <vt:vector size="12" baseType="variant">
      <vt:variant>
        <vt:i4>3342380</vt:i4>
      </vt:variant>
      <vt:variant>
        <vt:i4>3</vt:i4>
      </vt:variant>
      <vt:variant>
        <vt:i4>0</vt:i4>
      </vt:variant>
      <vt:variant>
        <vt:i4>5</vt:i4>
      </vt:variant>
      <vt:variant>
        <vt:lpwstr>https://multilateralfund.org/resources/decisions/decision-5026</vt:lpwstr>
      </vt:variant>
      <vt:variant>
        <vt:lpwstr/>
      </vt:variant>
      <vt:variant>
        <vt:i4>3538989</vt:i4>
      </vt:variant>
      <vt:variant>
        <vt:i4>0</vt:i4>
      </vt:variant>
      <vt:variant>
        <vt:i4>0</vt:i4>
      </vt:variant>
      <vt:variant>
        <vt:i4>5</vt:i4>
      </vt:variant>
      <vt:variant>
        <vt:lpwstr>https://multilateralfund.org/resources/decisions/decision-4724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 del Programa de Asistencia al Cumplimiento del PNUMA para 2027</dc:title>
  <dc:subject/>
  <dc:creator>RSR KM</dc:creator>
  <cp:keywords/>
  <dc:description>Presupuesto del Programa de Asistencia al Cumplimiento del PNUMA para 2027</dc:description>
  <cp:lastModifiedBy>Angela Xue He Yan</cp:lastModifiedBy>
  <cp:revision>5434</cp:revision>
  <cp:lastPrinted>2001-05-26T16:40:00Z</cp:lastPrinted>
  <dcterms:created xsi:type="dcterms:W3CDTF">2026-10-28T19:25:00Z</dcterms:created>
  <dcterms:modified xsi:type="dcterms:W3CDTF">2026-10-31T20:32:00Z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UNEP/OzL.Pro/ExCom/99/77</vt:lpwstr>
  </property>
  <property fmtid="{D5CDD505-2E9C-101B-9397-08002B2CF9AE}" pid="3" name="Revision date">
    <vt:lpwstr>28 de octubre de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4523800</vt:i4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</Properties>
</file>