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C021AD" w14:paraId="42A638B2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BB7994F" w14:textId="77777777" w:rsidR="007E5D09" w:rsidRPr="00AE758E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AE758E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AE758E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D8140F7" w14:textId="77777777" w:rsidR="007E5D09" w:rsidRPr="00C021AD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rFonts w:asciiTheme="majorBidi" w:hAnsiTheme="majorBidi" w:cstheme="majorBidi"/>
                <w:b/>
                <w:bCs/>
                <w:sz w:val="48"/>
                <w:szCs w:val="48"/>
              </w:rPr>
            </w:pPr>
            <w:r w:rsidRPr="00C021AD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RPr="00C021AD" w14:paraId="3FDFB8E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DD9CCE4" w14:textId="77777777" w:rsidR="007E5D09" w:rsidRPr="00C021AD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C021AD">
              <w:rPr>
                <w:rFonts w:asciiTheme="majorBidi" w:hAnsiTheme="majorBidi" w:cstheme="majorBidi"/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21AD">
              <w:rPr>
                <w:rFonts w:asciiTheme="majorBidi" w:hAnsiTheme="majorBidi" w:cstheme="majorBidi"/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21AD">
              <w:rPr>
                <w:rFonts w:asciiTheme="majorBidi" w:hAnsiTheme="majorBidi" w:cstheme="majorBidi"/>
                <w:lang w:val="en-US"/>
              </w:rPr>
              <w:t>Distr.</w:t>
            </w:r>
          </w:p>
          <w:p w14:paraId="27964AEE" w14:textId="77777777" w:rsidR="007E5D09" w:rsidRPr="00C021AD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C021AD">
              <w:rPr>
                <w:rFonts w:asciiTheme="majorBidi" w:hAnsiTheme="majorBidi" w:cstheme="majorBidi"/>
                <w:lang w:val="en-US"/>
              </w:rPr>
              <w:t>GENERAL</w:t>
            </w:r>
          </w:p>
          <w:p w14:paraId="4BC548ED" w14:textId="77777777" w:rsidR="007E5D09" w:rsidRPr="00C021AD" w:rsidRDefault="007E5D09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</w:p>
          <w:p w14:paraId="6A8B9C57" w14:textId="1D7F81AC" w:rsidR="007E5D09" w:rsidRPr="00C021AD" w:rsidRDefault="0053096E">
            <w:pPr>
              <w:rPr>
                <w:rFonts w:asciiTheme="majorBidi" w:hAnsiTheme="majorBidi" w:cstheme="majorBidi"/>
                <w:rtl/>
              </w:rPr>
            </w:pPr>
            <w:r w:rsidRPr="00C021AD">
              <w:rPr>
                <w:rFonts w:asciiTheme="majorBidi" w:hAnsiTheme="majorBidi" w:cstheme="majorBidi"/>
              </w:rPr>
              <w:fldChar w:fldCharType="begin"/>
            </w:r>
            <w:r w:rsidRPr="00C021AD">
              <w:rPr>
                <w:rFonts w:asciiTheme="majorBidi" w:hAnsiTheme="majorBidi" w:cstheme="majorBidi"/>
              </w:rPr>
              <w:instrText xml:space="preserve"> DOCPROPERTY "Document number"  \* MERGEFORMAT </w:instrText>
            </w:r>
            <w:r w:rsidRPr="00C021AD">
              <w:rPr>
                <w:rFonts w:asciiTheme="majorBidi" w:hAnsiTheme="majorBidi" w:cstheme="majorBidi"/>
              </w:rPr>
              <w:fldChar w:fldCharType="separate"/>
            </w:r>
            <w:r w:rsidR="00FF3E81">
              <w:rPr>
                <w:rFonts w:asciiTheme="majorBidi" w:hAnsiTheme="majorBidi" w:cstheme="majorBidi"/>
              </w:rPr>
              <w:t>UNEP/</w:t>
            </w:r>
            <w:proofErr w:type="spellStart"/>
            <w:r w:rsidR="00FF3E81">
              <w:rPr>
                <w:rFonts w:asciiTheme="majorBidi" w:hAnsiTheme="majorBidi" w:cstheme="majorBidi"/>
              </w:rPr>
              <w:t>OzL.Pro</w:t>
            </w:r>
            <w:proofErr w:type="spellEnd"/>
            <w:r w:rsidR="00FF3E81">
              <w:rPr>
                <w:rFonts w:asciiTheme="majorBidi" w:hAnsiTheme="majorBidi" w:cstheme="majorBidi"/>
              </w:rPr>
              <w:t>/ExCom/92/16</w:t>
            </w:r>
            <w:r w:rsidRPr="00C021AD">
              <w:rPr>
                <w:rFonts w:asciiTheme="majorBidi" w:hAnsiTheme="majorBidi" w:cstheme="majorBidi"/>
              </w:rPr>
              <w:fldChar w:fldCharType="end"/>
            </w:r>
            <w:r w:rsidR="000408D0" w:rsidRPr="00C021AD">
              <w:rPr>
                <w:rFonts w:asciiTheme="majorBidi" w:hAnsiTheme="majorBidi" w:cstheme="majorBidi"/>
              </w:rPr>
              <w:t>6</w:t>
            </w:r>
          </w:p>
          <w:p w14:paraId="08F99332" w14:textId="17FEF5F1" w:rsidR="00662A73" w:rsidRPr="00C021AD" w:rsidRDefault="00662A73" w:rsidP="000408D0">
            <w:pPr>
              <w:spacing w:before="120"/>
              <w:jc w:val="left"/>
              <w:rPr>
                <w:rFonts w:asciiTheme="majorBidi" w:hAnsiTheme="majorBidi" w:cstheme="majorBidi"/>
              </w:rPr>
            </w:pPr>
            <w:r w:rsidRPr="00C021AD">
              <w:rPr>
                <w:rFonts w:asciiTheme="majorBidi" w:hAnsiTheme="majorBidi" w:cstheme="majorBidi"/>
                <w:lang w:val="en-US"/>
              </w:rPr>
              <w:fldChar w:fldCharType="begin"/>
            </w:r>
            <w:r w:rsidRPr="00C021AD">
              <w:rPr>
                <w:rFonts w:asciiTheme="majorBidi" w:hAnsiTheme="majorBidi" w:cstheme="majorBidi"/>
                <w:lang w:val="en-US"/>
              </w:rPr>
              <w:instrText xml:space="preserve"> DOCPROPERTY "Revision date" \@ "d MMMM YYYY"  \* MERGEFORMAT </w:instrText>
            </w:r>
            <w:r w:rsidRPr="00C021AD">
              <w:rPr>
                <w:rFonts w:asciiTheme="majorBidi" w:hAnsiTheme="majorBidi" w:cstheme="majorBidi"/>
                <w:lang w:val="en-US"/>
              </w:rPr>
              <w:fldChar w:fldCharType="separate"/>
            </w:r>
            <w:r w:rsidR="00FF3E81">
              <w:rPr>
                <w:rFonts w:asciiTheme="majorBidi" w:hAnsiTheme="majorBidi" w:cstheme="majorBidi"/>
                <w:lang w:val="en-US"/>
              </w:rPr>
              <w:t>10 May</w:t>
            </w:r>
            <w:r w:rsidR="00FF3E81" w:rsidRPr="00FF3E81">
              <w:rPr>
                <w:rFonts w:asciiTheme="majorBidi" w:hAnsiTheme="majorBidi" w:cstheme="majorBidi"/>
              </w:rPr>
              <w:t xml:space="preserve"> 2023</w:t>
            </w:r>
            <w:r w:rsidRPr="00C021AD">
              <w:rPr>
                <w:rFonts w:asciiTheme="majorBidi" w:hAnsiTheme="majorBidi" w:cstheme="majorBidi"/>
              </w:rPr>
              <w:fldChar w:fldCharType="end"/>
            </w:r>
          </w:p>
          <w:p w14:paraId="6990939E" w14:textId="77777777" w:rsidR="00662A73" w:rsidRPr="00C021AD" w:rsidRDefault="00662A73">
            <w:pPr>
              <w:spacing w:before="120"/>
              <w:jc w:val="left"/>
              <w:rPr>
                <w:rFonts w:asciiTheme="majorBidi" w:hAnsiTheme="majorBidi" w:cstheme="majorBidi"/>
                <w:rtl/>
                <w:lang w:val="en-US" w:bidi="ar-AE"/>
              </w:rPr>
            </w:pPr>
          </w:p>
          <w:p w14:paraId="6A7C05EA" w14:textId="77777777" w:rsidR="007E5D09" w:rsidRPr="00C021AD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C021AD">
              <w:rPr>
                <w:rFonts w:asciiTheme="majorBidi" w:hAnsiTheme="majorBidi" w:cstheme="majorBidi"/>
                <w:lang w:val="en-US"/>
              </w:rPr>
              <w:t>ARABIC</w:t>
            </w:r>
          </w:p>
          <w:p w14:paraId="32FBC2F7" w14:textId="77777777" w:rsidR="007E5D09" w:rsidRPr="00C021AD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C021AD">
              <w:rPr>
                <w:rFonts w:asciiTheme="majorBidi" w:hAnsiTheme="majorBidi" w:cstheme="majorBidi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F735937" w14:textId="77777777" w:rsidR="007E5D09" w:rsidRPr="00C021A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C021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برنامج</w:t>
            </w:r>
          </w:p>
          <w:p w14:paraId="07328ADF" w14:textId="77777777" w:rsidR="007E5D09" w:rsidRPr="00C021A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C021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الأمم المتحدة</w:t>
            </w:r>
          </w:p>
          <w:p w14:paraId="3906321A" w14:textId="77777777" w:rsidR="007E5D09" w:rsidRPr="00C021A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C021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للبيئة</w:t>
            </w:r>
          </w:p>
          <w:p w14:paraId="3DBCE5EA" w14:textId="77777777" w:rsidR="007E5D09" w:rsidRPr="00C021AD" w:rsidRDefault="00E1360E">
            <w:pPr>
              <w:pStyle w:val="Heading7"/>
              <w:spacing w:before="0" w:after="0"/>
              <w:ind w:right="4997"/>
              <w:rPr>
                <w:rFonts w:asciiTheme="majorBidi" w:hAnsiTheme="majorBidi" w:cstheme="majorBidi"/>
                <w:b/>
                <w:bCs/>
                <w:sz w:val="52"/>
                <w:szCs w:val="52"/>
                <w:lang w:val="en-US"/>
              </w:rPr>
            </w:pPr>
            <w:r w:rsidRPr="00C021AD">
              <w:rPr>
                <w:rFonts w:asciiTheme="majorBidi" w:hAnsiTheme="majorBidi" w:cstheme="majorBidi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2CD0D04" w14:textId="77777777" w:rsidR="007E5D09" w:rsidRPr="00C021AD" w:rsidRDefault="007E5D09">
            <w:pPr>
              <w:rPr>
                <w:rFonts w:asciiTheme="majorBidi" w:hAnsiTheme="majorBidi" w:cstheme="majorBidi"/>
                <w:caps/>
                <w:lang w:val="en-US"/>
              </w:rPr>
            </w:pPr>
          </w:p>
          <w:p w14:paraId="5F78FF1C" w14:textId="77777777" w:rsidR="007E5D09" w:rsidRPr="00C021AD" w:rsidRDefault="007E5D09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</w:tbl>
    <w:p w14:paraId="04C546B2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F35C6CD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6D18596C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5A2B71DA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>
        <w:rPr>
          <w:rFonts w:hint="cs"/>
          <w:sz w:val="28"/>
          <w:szCs w:val="28"/>
          <w:rtl/>
          <w:lang w:val="en-US" w:eastAsia="en-CA"/>
        </w:rPr>
        <w:t xml:space="preserve">الثاني و 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4FBBAE82" w14:textId="77777777" w:rsidR="0070266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</w:t>
      </w:r>
      <w:r w:rsidR="007C6EF9">
        <w:rPr>
          <w:rFonts w:hint="cs"/>
          <w:sz w:val="28"/>
          <w:szCs w:val="28"/>
          <w:rtl/>
        </w:rPr>
        <w:t>2</w:t>
      </w:r>
      <w:r w:rsidR="00D006A9">
        <w:rPr>
          <w:rFonts w:hint="cs"/>
          <w:sz w:val="28"/>
          <w:szCs w:val="28"/>
          <w:rtl/>
          <w:lang w:bidi="ar-SY"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D006A9">
        <w:rPr>
          <w:rFonts w:hint="cs"/>
          <w:sz w:val="28"/>
          <w:szCs w:val="28"/>
          <w:rtl/>
        </w:rPr>
        <w:t>مايو</w:t>
      </w:r>
      <w:r w:rsidR="00D006A9">
        <w:rPr>
          <w:sz w:val="28"/>
          <w:szCs w:val="28"/>
          <w:lang w:val="en-CA"/>
        </w:rPr>
        <w:t>/</w:t>
      </w:r>
      <w:r w:rsidR="00D006A9">
        <w:rPr>
          <w:rFonts w:hint="cs"/>
          <w:sz w:val="28"/>
          <w:szCs w:val="28"/>
          <w:rtl/>
        </w:rPr>
        <w:t xml:space="preserve"> أيار </w:t>
      </w:r>
      <w:r w:rsidR="0053096E">
        <w:rPr>
          <w:rFonts w:hint="cs"/>
          <w:sz w:val="28"/>
          <w:szCs w:val="28"/>
          <w:rtl/>
        </w:rPr>
        <w:t xml:space="preserve">- </w:t>
      </w:r>
      <w:r w:rsidR="007C6EF9">
        <w:rPr>
          <w:rFonts w:hint="cs"/>
          <w:sz w:val="28"/>
          <w:szCs w:val="28"/>
          <w:rtl/>
        </w:rPr>
        <w:t>2</w:t>
      </w:r>
      <w:r w:rsidRPr="00A755B6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يونيه </w:t>
      </w:r>
      <w:bookmarkStart w:id="0" w:name="_Hlk128756171"/>
      <w:r w:rsidR="00416AD7">
        <w:rPr>
          <w:sz w:val="28"/>
          <w:szCs w:val="28"/>
          <w:lang w:val="en-CA"/>
        </w:rPr>
        <w:t>/</w:t>
      </w:r>
      <w:bookmarkEnd w:id="0"/>
      <w:r w:rsidRPr="00DB2568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حزيران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</w:t>
      </w:r>
      <w:r w:rsidR="00D006A9">
        <w:rPr>
          <w:rFonts w:asciiTheme="majorBidi" w:hAnsiTheme="majorBidi" w:cstheme="majorBidi" w:hint="cs"/>
          <w:sz w:val="26"/>
          <w:szCs w:val="26"/>
          <w:rtl/>
          <w:lang w:bidi="ar-SY"/>
        </w:rPr>
        <w:t>3</w:t>
      </w:r>
    </w:p>
    <w:p w14:paraId="6E2283CC" w14:textId="77777777" w:rsidR="000000F5" w:rsidRPr="00ED6317" w:rsidRDefault="000000F5" w:rsidP="000000F5">
      <w:pPr>
        <w:bidi/>
        <w:jc w:val="left"/>
        <w:rPr>
          <w:sz w:val="28"/>
          <w:szCs w:val="28"/>
          <w:rtl/>
          <w:lang w:eastAsia="en-CA"/>
        </w:rPr>
      </w:pPr>
      <w:r w:rsidRPr="00ED6317">
        <w:rPr>
          <w:sz w:val="28"/>
          <w:szCs w:val="28"/>
          <w:rtl/>
        </w:rPr>
        <w:t>البند 9 (د) من جدول الأعمال المؤقت</w:t>
      </w:r>
      <w:r w:rsidRPr="00ED6317">
        <w:rPr>
          <w:sz w:val="28"/>
          <w:szCs w:val="28"/>
          <w:vertAlign w:val="superscript"/>
        </w:rPr>
        <w:footnoteReference w:id="1"/>
      </w:r>
      <w:r w:rsidRPr="00ED6317">
        <w:rPr>
          <w:sz w:val="28"/>
          <w:szCs w:val="28"/>
          <w:rtl/>
          <w:lang w:eastAsia="en-CA"/>
        </w:rPr>
        <w:t xml:space="preserve"> </w:t>
      </w:r>
    </w:p>
    <w:p w14:paraId="249AB723" w14:textId="77777777" w:rsidR="000000F5" w:rsidRDefault="000000F5" w:rsidP="000000F5">
      <w:pPr>
        <w:jc w:val="center"/>
        <w:rPr>
          <w:rtl/>
        </w:rPr>
      </w:pPr>
    </w:p>
    <w:p w14:paraId="5E707DAC" w14:textId="77777777" w:rsidR="000000F5" w:rsidRPr="009B0D30" w:rsidRDefault="000000F5" w:rsidP="000000F5">
      <w:pPr>
        <w:jc w:val="center"/>
        <w:rPr>
          <w:rtl/>
        </w:rPr>
      </w:pPr>
    </w:p>
    <w:p w14:paraId="1C922606" w14:textId="77777777" w:rsidR="000000F5" w:rsidRPr="009B0D30" w:rsidRDefault="000000F5" w:rsidP="000000F5">
      <w:pPr>
        <w:jc w:val="center"/>
        <w:rPr>
          <w:rtl/>
        </w:rPr>
      </w:pPr>
    </w:p>
    <w:p w14:paraId="2DC9754B" w14:textId="77777777" w:rsidR="000000F5" w:rsidRPr="00C021AD" w:rsidRDefault="0008176E" w:rsidP="000000F5">
      <w:pPr>
        <w:pStyle w:val="Title1"/>
        <w:bidi/>
        <w:rPr>
          <w:b w:val="0"/>
          <w:bCs/>
          <w:sz w:val="36"/>
          <w:szCs w:val="36"/>
          <w:rtl/>
        </w:rPr>
      </w:pPr>
      <w:r w:rsidRPr="00C021AD">
        <w:rPr>
          <w:b w:val="0"/>
          <w:bCs/>
          <w:sz w:val="32"/>
          <w:szCs w:val="32"/>
          <w:rtl/>
        </w:rPr>
        <w:t xml:space="preserve">المشروعات </w:t>
      </w:r>
      <w:r w:rsidR="000039FC" w:rsidRPr="00C021AD">
        <w:rPr>
          <w:rFonts w:hint="cs"/>
          <w:b w:val="0"/>
          <w:bCs/>
          <w:sz w:val="32"/>
          <w:szCs w:val="32"/>
          <w:rtl/>
        </w:rPr>
        <w:t>الموصي</w:t>
      </w:r>
      <w:r w:rsidRPr="00C021AD">
        <w:rPr>
          <w:b w:val="0"/>
          <w:bCs/>
          <w:sz w:val="32"/>
          <w:szCs w:val="32"/>
          <w:rtl/>
        </w:rPr>
        <w:t xml:space="preserve"> بالنظر الفردي فيها</w:t>
      </w:r>
    </w:p>
    <w:p w14:paraId="24A5922B" w14:textId="77777777" w:rsidR="000000F5" w:rsidRPr="00670D54" w:rsidRDefault="000000F5" w:rsidP="000000F5">
      <w:pPr>
        <w:jc w:val="center"/>
        <w:rPr>
          <w:rtl/>
        </w:rPr>
      </w:pPr>
    </w:p>
    <w:p w14:paraId="7EE53FE1" w14:textId="77777777" w:rsidR="000000F5" w:rsidRPr="00670D54" w:rsidRDefault="000000F5" w:rsidP="000000F5">
      <w:pPr>
        <w:jc w:val="center"/>
        <w:rPr>
          <w:rtl/>
        </w:rPr>
      </w:pPr>
    </w:p>
    <w:p w14:paraId="3BD086C9" w14:textId="77777777" w:rsidR="000000F5" w:rsidRPr="00ED6317" w:rsidRDefault="000000F5" w:rsidP="00B933F5">
      <w:pPr>
        <w:pStyle w:val="Heading1"/>
        <w:numPr>
          <w:ilvl w:val="0"/>
          <w:numId w:val="23"/>
        </w:numPr>
        <w:bidi/>
        <w:ind w:left="0" w:firstLine="0"/>
        <w:rPr>
          <w:szCs w:val="24"/>
          <w:rtl/>
        </w:rPr>
      </w:pPr>
      <w:r w:rsidRPr="00C021AD">
        <w:rPr>
          <w:sz w:val="26"/>
          <w:szCs w:val="26"/>
          <w:rtl/>
        </w:rPr>
        <w:t>تقدم هذ</w:t>
      </w:r>
      <w:r w:rsidR="000039FC" w:rsidRPr="00C021AD">
        <w:rPr>
          <w:sz w:val="26"/>
          <w:szCs w:val="26"/>
          <w:rtl/>
        </w:rPr>
        <w:t>ه الوثيقة معلومات موجزة عن المشر</w:t>
      </w:r>
      <w:r w:rsidR="000039FC" w:rsidRPr="00C021AD">
        <w:rPr>
          <w:rFonts w:hint="cs"/>
          <w:sz w:val="26"/>
          <w:szCs w:val="26"/>
          <w:rtl/>
        </w:rPr>
        <w:t>و</w:t>
      </w:r>
      <w:r w:rsidRPr="00C021AD">
        <w:rPr>
          <w:sz w:val="26"/>
          <w:szCs w:val="26"/>
          <w:rtl/>
        </w:rPr>
        <w:t>ع</w:t>
      </w:r>
      <w:r w:rsidR="000039FC" w:rsidRPr="00C021AD">
        <w:rPr>
          <w:rFonts w:hint="cs"/>
          <w:sz w:val="26"/>
          <w:szCs w:val="26"/>
          <w:rtl/>
        </w:rPr>
        <w:t>ات</w:t>
      </w:r>
      <w:r w:rsidRPr="00C021AD">
        <w:rPr>
          <w:sz w:val="26"/>
          <w:szCs w:val="26"/>
          <w:rtl/>
        </w:rPr>
        <w:t xml:space="preserve"> والأنشطة المقدمة إلى الاجتماع الثاني والتسعين</w:t>
      </w:r>
      <w:r w:rsidRPr="00C021AD">
        <w:rPr>
          <w:sz w:val="26"/>
          <w:szCs w:val="26"/>
          <w:vertAlign w:val="superscript"/>
          <w:rtl/>
        </w:rPr>
        <w:t xml:space="preserve"> </w:t>
      </w:r>
      <w:r w:rsidRPr="00C021AD">
        <w:rPr>
          <w:sz w:val="26"/>
          <w:szCs w:val="26"/>
          <w:rtl/>
        </w:rPr>
        <w:t xml:space="preserve">التي يوصى بالنظر </w:t>
      </w:r>
      <w:r w:rsidR="000039FC" w:rsidRPr="00C021AD">
        <w:rPr>
          <w:rFonts w:hint="cs"/>
          <w:sz w:val="26"/>
          <w:szCs w:val="26"/>
          <w:rtl/>
        </w:rPr>
        <w:t>ال</w:t>
      </w:r>
      <w:r w:rsidRPr="00C021AD">
        <w:rPr>
          <w:sz w:val="26"/>
          <w:szCs w:val="26"/>
          <w:rtl/>
        </w:rPr>
        <w:t>فردي</w:t>
      </w:r>
      <w:r w:rsidR="000039FC" w:rsidRPr="00C021AD">
        <w:rPr>
          <w:rFonts w:hint="cs"/>
          <w:sz w:val="26"/>
          <w:szCs w:val="26"/>
          <w:rtl/>
        </w:rPr>
        <w:t xml:space="preserve"> فيها</w:t>
      </w:r>
      <w:r w:rsidRPr="00C021AD">
        <w:rPr>
          <w:sz w:val="26"/>
          <w:szCs w:val="26"/>
          <w:rtl/>
        </w:rPr>
        <w:t xml:space="preserve">. </w:t>
      </w:r>
      <w:r w:rsidR="000039FC" w:rsidRPr="00C021AD">
        <w:rPr>
          <w:rFonts w:hint="cs"/>
          <w:sz w:val="26"/>
          <w:szCs w:val="26"/>
          <w:rtl/>
        </w:rPr>
        <w:t>و</w:t>
      </w:r>
      <w:r w:rsidRPr="00C021AD">
        <w:rPr>
          <w:sz w:val="26"/>
          <w:szCs w:val="26"/>
          <w:rtl/>
        </w:rPr>
        <w:t>يقدم الجدول 1 ملخصًا لهذه الطلبات</w:t>
      </w:r>
      <w:r w:rsidRPr="00ED6317">
        <w:rPr>
          <w:szCs w:val="24"/>
          <w:rtl/>
        </w:rPr>
        <w:t>.</w:t>
      </w:r>
    </w:p>
    <w:p w14:paraId="49CFA429" w14:textId="77777777" w:rsidR="000000F5" w:rsidRPr="00C021AD" w:rsidRDefault="000000F5" w:rsidP="001863CB">
      <w:pPr>
        <w:keepNext/>
        <w:bidi/>
        <w:spacing w:before="220" w:after="40"/>
        <w:rPr>
          <w:b/>
          <w:bCs/>
          <w:sz w:val="26"/>
          <w:szCs w:val="26"/>
          <w:rtl/>
        </w:rPr>
      </w:pPr>
      <w:r w:rsidRPr="00C021AD">
        <w:rPr>
          <w:b/>
          <w:bCs/>
          <w:sz w:val="26"/>
          <w:szCs w:val="26"/>
          <w:rtl/>
        </w:rPr>
        <w:t xml:space="preserve">الجدول 1: الطلبات </w:t>
      </w:r>
      <w:r w:rsidR="00A17B35" w:rsidRPr="00C021AD">
        <w:rPr>
          <w:rFonts w:hint="cs"/>
          <w:b/>
          <w:bCs/>
          <w:sz w:val="26"/>
          <w:szCs w:val="26"/>
          <w:rtl/>
        </w:rPr>
        <w:t>الموصي</w:t>
      </w:r>
      <w:r w:rsidRPr="00C021AD">
        <w:rPr>
          <w:b/>
          <w:bCs/>
          <w:sz w:val="26"/>
          <w:szCs w:val="26"/>
          <w:rtl/>
        </w:rPr>
        <w:t xml:space="preserve"> </w:t>
      </w:r>
      <w:r w:rsidR="001863CB" w:rsidRPr="00C021AD">
        <w:rPr>
          <w:rFonts w:hint="cs"/>
          <w:b/>
          <w:bCs/>
          <w:sz w:val="26"/>
          <w:szCs w:val="26"/>
          <w:rtl/>
        </w:rPr>
        <w:t>با</w:t>
      </w:r>
      <w:r w:rsidRPr="00C021AD">
        <w:rPr>
          <w:b/>
          <w:bCs/>
          <w:sz w:val="26"/>
          <w:szCs w:val="26"/>
          <w:rtl/>
        </w:rPr>
        <w:t xml:space="preserve">لنظر </w:t>
      </w:r>
      <w:r w:rsidR="001863CB" w:rsidRPr="00C021AD">
        <w:rPr>
          <w:rFonts w:hint="cs"/>
          <w:b/>
          <w:bCs/>
          <w:sz w:val="26"/>
          <w:szCs w:val="26"/>
          <w:rtl/>
        </w:rPr>
        <w:t>ال</w:t>
      </w:r>
      <w:r w:rsidRPr="00C021AD">
        <w:rPr>
          <w:b/>
          <w:bCs/>
          <w:sz w:val="26"/>
          <w:szCs w:val="26"/>
          <w:rtl/>
        </w:rPr>
        <w:t>فردي</w:t>
      </w:r>
      <w:r w:rsidR="001863CB" w:rsidRPr="00C021AD">
        <w:rPr>
          <w:b/>
          <w:bCs/>
          <w:sz w:val="26"/>
          <w:szCs w:val="26"/>
          <w:rtl/>
        </w:rPr>
        <w:t xml:space="preserve"> فيها</w:t>
      </w:r>
    </w:p>
    <w:tbl>
      <w:tblPr>
        <w:tblStyle w:val="TableGrid10"/>
        <w:bidiVisual/>
        <w:tblW w:w="9445" w:type="dxa"/>
        <w:tblLayout w:type="fixed"/>
        <w:tblLook w:val="04A0" w:firstRow="1" w:lastRow="0" w:firstColumn="1" w:lastColumn="0" w:noHBand="0" w:noVBand="1"/>
      </w:tblPr>
      <w:tblGrid>
        <w:gridCol w:w="4957"/>
        <w:gridCol w:w="992"/>
        <w:gridCol w:w="992"/>
        <w:gridCol w:w="1276"/>
        <w:gridCol w:w="1228"/>
      </w:tblGrid>
      <w:tr w:rsidR="000000F5" w:rsidRPr="00AF4036" w14:paraId="4A0E0E2B" w14:textId="77777777" w:rsidTr="00932192">
        <w:trPr>
          <w:trHeight w:val="268"/>
          <w:tblHeader/>
        </w:trPr>
        <w:tc>
          <w:tcPr>
            <w:tcW w:w="4957" w:type="dxa"/>
            <w:vAlign w:val="center"/>
          </w:tcPr>
          <w:p w14:paraId="3DD99C40" w14:textId="77777777" w:rsidR="000000F5" w:rsidRPr="00AF4036" w:rsidRDefault="00932192" w:rsidP="004A17B7">
            <w:pPr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المشر</w:t>
            </w:r>
            <w:r>
              <w:rPr>
                <w:rFonts w:hint="cs"/>
                <w:b/>
                <w:bCs/>
                <w:sz w:val="20"/>
                <w:rtl/>
              </w:rPr>
              <w:t>و</w:t>
            </w:r>
            <w:r w:rsidR="000000F5" w:rsidRPr="00AF4036">
              <w:rPr>
                <w:b/>
                <w:bCs/>
                <w:sz w:val="20"/>
                <w:rtl/>
              </w:rPr>
              <w:t>ع</w:t>
            </w:r>
            <w:r>
              <w:rPr>
                <w:rFonts w:hint="cs"/>
                <w:b/>
                <w:bCs/>
                <w:sz w:val="20"/>
                <w:rtl/>
              </w:rPr>
              <w:t>ات</w:t>
            </w:r>
            <w:r w:rsidR="000000F5" w:rsidRPr="00AF4036">
              <w:rPr>
                <w:b/>
                <w:bCs/>
                <w:sz w:val="20"/>
                <w:rtl/>
              </w:rPr>
              <w:t xml:space="preserve"> والأنشطة</w:t>
            </w:r>
          </w:p>
        </w:tc>
        <w:tc>
          <w:tcPr>
            <w:tcW w:w="992" w:type="dxa"/>
            <w:vAlign w:val="center"/>
          </w:tcPr>
          <w:p w14:paraId="604C178B" w14:textId="77777777" w:rsidR="000000F5" w:rsidRPr="00AF4036" w:rsidRDefault="000000F5" w:rsidP="00932192">
            <w:pPr>
              <w:bidi/>
              <w:ind w:left="-104" w:right="-112"/>
              <w:jc w:val="center"/>
              <w:rPr>
                <w:b/>
                <w:bCs/>
                <w:sz w:val="20"/>
                <w:rtl/>
              </w:rPr>
            </w:pPr>
            <w:r w:rsidRPr="00AF4036">
              <w:rPr>
                <w:b/>
                <w:bCs/>
                <w:sz w:val="20"/>
                <w:rtl/>
              </w:rPr>
              <w:t xml:space="preserve">عدد </w:t>
            </w:r>
            <w:r w:rsidR="00932192">
              <w:rPr>
                <w:rFonts w:hint="cs"/>
                <w:b/>
                <w:bCs/>
                <w:sz w:val="20"/>
                <w:rtl/>
              </w:rPr>
              <w:t>البلدان</w:t>
            </w:r>
          </w:p>
        </w:tc>
        <w:tc>
          <w:tcPr>
            <w:tcW w:w="992" w:type="dxa"/>
            <w:vAlign w:val="center"/>
          </w:tcPr>
          <w:p w14:paraId="62301698" w14:textId="77777777" w:rsidR="000000F5" w:rsidRPr="00AF4036" w:rsidRDefault="000000F5" w:rsidP="004A17B7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F4036">
              <w:rPr>
                <w:b/>
                <w:bCs/>
                <w:sz w:val="20"/>
                <w:rtl/>
              </w:rPr>
              <w:t>عدد طلبات التمويل</w:t>
            </w:r>
          </w:p>
        </w:tc>
        <w:tc>
          <w:tcPr>
            <w:tcW w:w="1276" w:type="dxa"/>
            <w:vAlign w:val="center"/>
          </w:tcPr>
          <w:p w14:paraId="69DFC305" w14:textId="77777777" w:rsidR="000000F5" w:rsidRPr="00AF4036" w:rsidRDefault="000000F5" w:rsidP="004A17B7">
            <w:pPr>
              <w:bidi/>
              <w:ind w:left="-105" w:right="-107"/>
              <w:jc w:val="center"/>
              <w:rPr>
                <w:b/>
                <w:bCs/>
                <w:sz w:val="20"/>
                <w:rtl/>
              </w:rPr>
            </w:pPr>
            <w:r w:rsidRPr="00AF4036">
              <w:rPr>
                <w:b/>
                <w:bCs/>
                <w:sz w:val="20"/>
                <w:rtl/>
              </w:rPr>
              <w:t xml:space="preserve">المبلغ </w:t>
            </w:r>
            <w:r w:rsidR="00932192" w:rsidRPr="00AF4036">
              <w:rPr>
                <w:rFonts w:hint="cs"/>
                <w:b/>
                <w:bCs/>
                <w:sz w:val="20"/>
                <w:rtl/>
              </w:rPr>
              <w:t>الموصي</w:t>
            </w:r>
            <w:r w:rsidR="00932192">
              <w:rPr>
                <w:b/>
                <w:bCs/>
                <w:sz w:val="20"/>
                <w:rtl/>
              </w:rPr>
              <w:t xml:space="preserve"> به (دولار </w:t>
            </w:r>
            <w:r w:rsidRPr="00AF4036">
              <w:rPr>
                <w:b/>
                <w:bCs/>
                <w:sz w:val="20"/>
                <w:rtl/>
              </w:rPr>
              <w:t>أمريكي)</w:t>
            </w:r>
          </w:p>
        </w:tc>
        <w:tc>
          <w:tcPr>
            <w:tcW w:w="1228" w:type="dxa"/>
            <w:vAlign w:val="center"/>
          </w:tcPr>
          <w:p w14:paraId="4849960B" w14:textId="77777777" w:rsidR="000000F5" w:rsidRPr="00AF4036" w:rsidRDefault="00932192" w:rsidP="004A17B7">
            <w:pPr>
              <w:bidi/>
              <w:ind w:left="-107"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 xml:space="preserve">المبلغ من حيث المبدأ (دولار </w:t>
            </w:r>
            <w:r w:rsidR="000000F5" w:rsidRPr="00AF4036">
              <w:rPr>
                <w:b/>
                <w:bCs/>
                <w:sz w:val="20"/>
                <w:rtl/>
              </w:rPr>
              <w:t>أمريكي)</w:t>
            </w:r>
          </w:p>
        </w:tc>
      </w:tr>
      <w:tr w:rsidR="00932192" w:rsidRPr="00AF4036" w14:paraId="7D4853D0" w14:textId="77777777" w:rsidTr="00932192">
        <w:trPr>
          <w:trHeight w:val="39"/>
        </w:trPr>
        <w:tc>
          <w:tcPr>
            <w:tcW w:w="4957" w:type="dxa"/>
          </w:tcPr>
          <w:p w14:paraId="18427039" w14:textId="77777777" w:rsidR="00932192" w:rsidRPr="00AF4036" w:rsidRDefault="00932192" w:rsidP="004A17B7">
            <w:pPr>
              <w:bidi/>
              <w:jc w:val="left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المرحلة الثانية / الثالثة من خطط إدارة إزالة المواد الهيدروكلوروفلوروكربونية</w:t>
            </w:r>
          </w:p>
        </w:tc>
        <w:tc>
          <w:tcPr>
            <w:tcW w:w="992" w:type="dxa"/>
            <w:shd w:val="clear" w:color="auto" w:fill="auto"/>
          </w:tcPr>
          <w:p w14:paraId="47D80410" w14:textId="77777777" w:rsidR="00932192" w:rsidRPr="00AF4036" w:rsidRDefault="00034048" w:rsidP="004A17B7">
            <w:pPr>
              <w:bidi/>
              <w:jc w:val="center"/>
              <w:rPr>
                <w:sz w:val="20"/>
                <w:rtl/>
              </w:rPr>
            </w:pPr>
            <w:r>
              <w:rPr>
                <w:sz w:val="20"/>
                <w:rtl/>
              </w:rPr>
              <w:t>2</w:t>
            </w:r>
            <w:r w:rsidR="00932192" w:rsidRPr="00AF4036">
              <w:rPr>
                <w:sz w:val="20"/>
                <w:rtl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14:paraId="4520ACFC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11990ADA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  <w:r w:rsidRPr="00AF4036">
              <w:rPr>
                <w:sz w:val="20"/>
              </w:rPr>
              <w:t>4,809,185</w:t>
            </w:r>
          </w:p>
        </w:tc>
        <w:tc>
          <w:tcPr>
            <w:tcW w:w="1228" w:type="dxa"/>
            <w:shd w:val="clear" w:color="auto" w:fill="auto"/>
          </w:tcPr>
          <w:p w14:paraId="374215BA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  <w:r w:rsidRPr="00AF4036">
              <w:rPr>
                <w:sz w:val="20"/>
              </w:rPr>
              <w:t>17,473,556</w:t>
            </w:r>
          </w:p>
        </w:tc>
      </w:tr>
      <w:tr w:rsidR="00932192" w:rsidRPr="00AF4036" w14:paraId="1405CDA6" w14:textId="77777777" w:rsidTr="00932192">
        <w:tc>
          <w:tcPr>
            <w:tcW w:w="4957" w:type="dxa"/>
          </w:tcPr>
          <w:p w14:paraId="5AC44B32" w14:textId="77777777" w:rsidR="00932192" w:rsidRPr="00AF4036" w:rsidRDefault="00932192" w:rsidP="004A17B7">
            <w:pPr>
              <w:bidi/>
              <w:jc w:val="left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شرائح خطط إدارة إزالة المواد الهيدروكلوروفلوروكربونية المعتمدة</w:t>
            </w:r>
          </w:p>
        </w:tc>
        <w:tc>
          <w:tcPr>
            <w:tcW w:w="992" w:type="dxa"/>
            <w:shd w:val="clear" w:color="auto" w:fill="auto"/>
          </w:tcPr>
          <w:p w14:paraId="3785A816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1D8E358D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73A928BA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  <w:r w:rsidRPr="00AF4036">
              <w:rPr>
                <w:sz w:val="20"/>
              </w:rPr>
              <w:t>4,185,278</w:t>
            </w:r>
          </w:p>
        </w:tc>
        <w:tc>
          <w:tcPr>
            <w:tcW w:w="1228" w:type="dxa"/>
            <w:shd w:val="clear" w:color="auto" w:fill="auto"/>
          </w:tcPr>
          <w:p w14:paraId="3B8C64DA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</w:p>
        </w:tc>
      </w:tr>
      <w:tr w:rsidR="00932192" w:rsidRPr="00AF4036" w14:paraId="3BD0AEC2" w14:textId="77777777" w:rsidTr="00932192">
        <w:tc>
          <w:tcPr>
            <w:tcW w:w="4957" w:type="dxa"/>
          </w:tcPr>
          <w:p w14:paraId="3DAF1399" w14:textId="77777777" w:rsidR="00932192" w:rsidRPr="00AF4036" w:rsidRDefault="00932192" w:rsidP="00620900">
            <w:pPr>
              <w:bidi/>
              <w:jc w:val="left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 xml:space="preserve">التحقق من امتثال البلدان ذات </w:t>
            </w:r>
            <w:r w:rsidR="00620900">
              <w:rPr>
                <w:rFonts w:hint="cs"/>
                <w:sz w:val="20"/>
                <w:rtl/>
              </w:rPr>
              <w:t xml:space="preserve">حجم </w:t>
            </w:r>
            <w:r w:rsidRPr="00AF4036">
              <w:rPr>
                <w:sz w:val="20"/>
                <w:rtl/>
              </w:rPr>
              <w:t xml:space="preserve">الاستهلاك المنخفض </w:t>
            </w:r>
            <w:r w:rsidR="00620900">
              <w:rPr>
                <w:rFonts w:hint="cs"/>
                <w:sz w:val="20"/>
                <w:rtl/>
              </w:rPr>
              <w:t>لاتفاقاتها ل</w:t>
            </w:r>
            <w:r w:rsidR="00620900" w:rsidRPr="00AF4036">
              <w:rPr>
                <w:sz w:val="20"/>
                <w:rtl/>
              </w:rPr>
              <w:t>خطط إدارة إزالة المواد الهيدروكلوروفلوروكربونية</w:t>
            </w:r>
          </w:p>
        </w:tc>
        <w:tc>
          <w:tcPr>
            <w:tcW w:w="992" w:type="dxa"/>
            <w:shd w:val="clear" w:color="auto" w:fill="auto"/>
          </w:tcPr>
          <w:p w14:paraId="008FBA90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14:paraId="24F4E1F5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14:paraId="618D3DF5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  <w:r w:rsidRPr="00AF4036">
              <w:rPr>
                <w:sz w:val="20"/>
              </w:rPr>
              <w:t>540,000</w:t>
            </w:r>
          </w:p>
        </w:tc>
        <w:tc>
          <w:tcPr>
            <w:tcW w:w="1228" w:type="dxa"/>
            <w:shd w:val="clear" w:color="auto" w:fill="auto"/>
          </w:tcPr>
          <w:p w14:paraId="028ED010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</w:p>
        </w:tc>
      </w:tr>
      <w:tr w:rsidR="00932192" w:rsidRPr="00AF4036" w14:paraId="0401A1E7" w14:textId="77777777" w:rsidTr="00932192">
        <w:tc>
          <w:tcPr>
            <w:tcW w:w="4957" w:type="dxa"/>
          </w:tcPr>
          <w:p w14:paraId="4FCD241E" w14:textId="77777777" w:rsidR="00932192" w:rsidRPr="00AF4036" w:rsidRDefault="00932192" w:rsidP="00620900">
            <w:pPr>
              <w:bidi/>
              <w:jc w:val="left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 xml:space="preserve">المرحلة الأولى من </w:t>
            </w:r>
            <w:r w:rsidR="00620900">
              <w:rPr>
                <w:rFonts w:hint="cs"/>
                <w:sz w:val="20"/>
                <w:rtl/>
              </w:rPr>
              <w:t>خطط تنفيذ تعديا كيغالي للمواد الهيدروفلوروكربونية</w:t>
            </w:r>
          </w:p>
        </w:tc>
        <w:tc>
          <w:tcPr>
            <w:tcW w:w="992" w:type="dxa"/>
            <w:shd w:val="clear" w:color="auto" w:fill="auto"/>
          </w:tcPr>
          <w:p w14:paraId="0BEF6300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79B5B124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4A59B07B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  <w:r w:rsidRPr="00AF4036">
              <w:rPr>
                <w:sz w:val="20"/>
              </w:rPr>
              <w:t>2,061,641</w:t>
            </w:r>
          </w:p>
        </w:tc>
        <w:tc>
          <w:tcPr>
            <w:tcW w:w="1228" w:type="dxa"/>
            <w:shd w:val="clear" w:color="auto" w:fill="auto"/>
          </w:tcPr>
          <w:p w14:paraId="6DD44901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  <w:r w:rsidRPr="00AF4036">
              <w:rPr>
                <w:sz w:val="20"/>
              </w:rPr>
              <w:t>5,032,428</w:t>
            </w:r>
          </w:p>
        </w:tc>
      </w:tr>
      <w:tr w:rsidR="00932192" w:rsidRPr="00AF4036" w14:paraId="1355B530" w14:textId="77777777" w:rsidTr="00932192">
        <w:tc>
          <w:tcPr>
            <w:tcW w:w="4957" w:type="dxa"/>
          </w:tcPr>
          <w:p w14:paraId="4DACDC2E" w14:textId="77777777" w:rsidR="00932192" w:rsidRPr="00AF4036" w:rsidRDefault="00932192" w:rsidP="004A17B7">
            <w:pPr>
              <w:bidi/>
              <w:jc w:val="left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 xml:space="preserve">مشروع استثماري متعلق </w:t>
            </w:r>
            <w:r w:rsidR="00620900">
              <w:rPr>
                <w:rFonts w:hint="cs"/>
                <w:sz w:val="20"/>
                <w:rtl/>
              </w:rPr>
              <w:t>بالمواد الهيدروفلوروكربونية</w:t>
            </w:r>
          </w:p>
        </w:tc>
        <w:tc>
          <w:tcPr>
            <w:tcW w:w="992" w:type="dxa"/>
            <w:shd w:val="clear" w:color="auto" w:fill="auto"/>
          </w:tcPr>
          <w:p w14:paraId="7B87B290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FDA470F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3E4D0F6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  <w:r w:rsidRPr="00AF4036">
              <w:rPr>
                <w:sz w:val="20"/>
              </w:rPr>
              <w:t>156,797</w:t>
            </w:r>
          </w:p>
        </w:tc>
        <w:tc>
          <w:tcPr>
            <w:tcW w:w="1228" w:type="dxa"/>
            <w:shd w:val="clear" w:color="auto" w:fill="auto"/>
          </w:tcPr>
          <w:p w14:paraId="4C311DEC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</w:p>
        </w:tc>
      </w:tr>
      <w:tr w:rsidR="00932192" w:rsidRPr="00AF4036" w14:paraId="57B72F1F" w14:textId="77777777" w:rsidTr="00932192">
        <w:tc>
          <w:tcPr>
            <w:tcW w:w="4957" w:type="dxa"/>
          </w:tcPr>
          <w:p w14:paraId="5A14ACBB" w14:textId="77777777" w:rsidR="00932192" w:rsidRPr="00AF4036" w:rsidRDefault="00620900" w:rsidP="004A17B7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إعداد خطط تنفيذ تعديا كيغالي للمواد الهيدروفلوروكربونية</w:t>
            </w:r>
            <w:r w:rsidR="00932192" w:rsidRPr="00AF4036">
              <w:rPr>
                <w:sz w:val="20"/>
                <w:rtl/>
              </w:rPr>
              <w:t xml:space="preserve"> و / أو الأنشطة المتعلقة بالاستثمار</w:t>
            </w:r>
          </w:p>
        </w:tc>
        <w:tc>
          <w:tcPr>
            <w:tcW w:w="992" w:type="dxa"/>
            <w:shd w:val="clear" w:color="auto" w:fill="auto"/>
          </w:tcPr>
          <w:p w14:paraId="663367E9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5D2637A6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1E31CBA0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  <w:r w:rsidRPr="00AF4036">
              <w:rPr>
                <w:sz w:val="20"/>
              </w:rPr>
              <w:t>184,960.00</w:t>
            </w:r>
          </w:p>
        </w:tc>
        <w:tc>
          <w:tcPr>
            <w:tcW w:w="1228" w:type="dxa"/>
            <w:shd w:val="clear" w:color="auto" w:fill="auto"/>
          </w:tcPr>
          <w:p w14:paraId="775D7750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</w:p>
        </w:tc>
      </w:tr>
      <w:tr w:rsidR="00932192" w:rsidRPr="00AF4036" w14:paraId="0F86A1AE" w14:textId="77777777" w:rsidTr="00932192">
        <w:trPr>
          <w:trHeight w:val="224"/>
        </w:trPr>
        <w:tc>
          <w:tcPr>
            <w:tcW w:w="4957" w:type="dxa"/>
          </w:tcPr>
          <w:p w14:paraId="2997AA3B" w14:textId="77777777" w:rsidR="00932192" w:rsidRPr="00AF4036" w:rsidRDefault="00620900" w:rsidP="00620900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إعداد</w:t>
            </w:r>
            <w:r>
              <w:rPr>
                <w:sz w:val="20"/>
                <w:rtl/>
              </w:rPr>
              <w:t xml:space="preserve"> </w:t>
            </w:r>
            <w:r w:rsidR="00932192" w:rsidRPr="00AF4036">
              <w:rPr>
                <w:sz w:val="20"/>
                <w:rtl/>
              </w:rPr>
              <w:t xml:space="preserve">مشروع تجريبي </w:t>
            </w:r>
            <w:r>
              <w:rPr>
                <w:rFonts w:hint="cs"/>
                <w:sz w:val="20"/>
                <w:rtl/>
              </w:rPr>
              <w:t>يتعلق</w:t>
            </w:r>
            <w:r w:rsidR="00932192" w:rsidRPr="00AF4036"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ب</w:t>
            </w:r>
            <w:r w:rsidR="00932192" w:rsidRPr="00AF4036">
              <w:rPr>
                <w:sz w:val="20"/>
                <w:rtl/>
              </w:rPr>
              <w:t xml:space="preserve">كفاءة </w:t>
            </w:r>
            <w:r>
              <w:rPr>
                <w:rFonts w:hint="cs"/>
                <w:sz w:val="20"/>
                <w:rtl/>
              </w:rPr>
              <w:t xml:space="preserve">استخدام </w:t>
            </w:r>
            <w:r w:rsidR="00932192" w:rsidRPr="00AF4036">
              <w:rPr>
                <w:sz w:val="20"/>
                <w:rtl/>
              </w:rPr>
              <w:t>الطاقة</w:t>
            </w:r>
          </w:p>
        </w:tc>
        <w:tc>
          <w:tcPr>
            <w:tcW w:w="992" w:type="dxa"/>
            <w:shd w:val="clear" w:color="auto" w:fill="auto"/>
          </w:tcPr>
          <w:p w14:paraId="3A6A577A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1CAAA615" w14:textId="77777777" w:rsidR="00932192" w:rsidRPr="00AF4036" w:rsidRDefault="00932192" w:rsidP="004A17B7">
            <w:pPr>
              <w:bidi/>
              <w:jc w:val="center"/>
              <w:rPr>
                <w:sz w:val="20"/>
                <w:rtl/>
              </w:rPr>
            </w:pPr>
            <w:r w:rsidRPr="00AF4036">
              <w:rPr>
                <w:sz w:val="20"/>
                <w:rtl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tbl>
            <w:tblPr>
              <w:tblW w:w="2640" w:type="dxa"/>
              <w:tblLayout w:type="fixed"/>
              <w:tblLook w:val="04A0" w:firstRow="1" w:lastRow="0" w:firstColumn="1" w:lastColumn="0" w:noHBand="0" w:noVBand="1"/>
            </w:tblPr>
            <w:tblGrid>
              <w:gridCol w:w="1140"/>
              <w:gridCol w:w="1500"/>
            </w:tblGrid>
            <w:tr w:rsidR="00932192" w:rsidRPr="00AF4036" w14:paraId="264576F3" w14:textId="77777777" w:rsidTr="004A17B7">
              <w:trPr>
                <w:trHeight w:val="290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9B24766" w14:textId="77777777" w:rsidR="00932192" w:rsidRPr="00AF4036" w:rsidRDefault="00932192" w:rsidP="00E67439">
                  <w:pPr>
                    <w:bidi/>
                    <w:jc w:val="center"/>
                    <w:rPr>
                      <w:sz w:val="20"/>
                    </w:rPr>
                  </w:pPr>
                  <w:r w:rsidRPr="00AF4036">
                    <w:rPr>
                      <w:sz w:val="20"/>
                    </w:rPr>
                    <w:t>33,900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69F0BE" w14:textId="77777777" w:rsidR="00932192" w:rsidRPr="00AF4036" w:rsidRDefault="00932192" w:rsidP="00E67439">
                  <w:pPr>
                    <w:bidi/>
                    <w:jc w:val="center"/>
                    <w:rPr>
                      <w:sz w:val="20"/>
                    </w:rPr>
                  </w:pPr>
                  <w:r w:rsidRPr="00AF4036">
                    <w:rPr>
                      <w:sz w:val="20"/>
                    </w:rPr>
                    <w:t>$3,900.00</w:t>
                  </w:r>
                </w:p>
              </w:tc>
            </w:tr>
          </w:tbl>
          <w:p w14:paraId="51F11E85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</w:p>
        </w:tc>
        <w:tc>
          <w:tcPr>
            <w:tcW w:w="1228" w:type="dxa"/>
            <w:shd w:val="clear" w:color="auto" w:fill="auto"/>
          </w:tcPr>
          <w:p w14:paraId="2A2CB0C8" w14:textId="77777777" w:rsidR="00932192" w:rsidRPr="00AF4036" w:rsidRDefault="00932192" w:rsidP="00E67439">
            <w:pPr>
              <w:bidi/>
              <w:jc w:val="center"/>
              <w:rPr>
                <w:sz w:val="20"/>
              </w:rPr>
            </w:pPr>
          </w:p>
        </w:tc>
      </w:tr>
      <w:tr w:rsidR="00932192" w:rsidRPr="00AF4036" w14:paraId="350A46C7" w14:textId="77777777" w:rsidTr="00932192">
        <w:tc>
          <w:tcPr>
            <w:tcW w:w="4957" w:type="dxa"/>
          </w:tcPr>
          <w:p w14:paraId="3AF54C74" w14:textId="77777777" w:rsidR="00932192" w:rsidRPr="00AF4036" w:rsidRDefault="00932192" w:rsidP="004A17B7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AF4036">
              <w:rPr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992" w:type="dxa"/>
            <w:shd w:val="clear" w:color="auto" w:fill="auto"/>
          </w:tcPr>
          <w:p w14:paraId="6F82D97A" w14:textId="77777777" w:rsidR="00932192" w:rsidRPr="00AF4036" w:rsidRDefault="00932192" w:rsidP="004A17B7">
            <w:pPr>
              <w:jc w:val="center"/>
              <w:rPr>
                <w:b/>
                <w:bCs/>
                <w:sz w:val="20"/>
                <w:rtl/>
              </w:rPr>
            </w:pPr>
          </w:p>
        </w:tc>
        <w:tc>
          <w:tcPr>
            <w:tcW w:w="992" w:type="dxa"/>
            <w:shd w:val="clear" w:color="auto" w:fill="auto"/>
          </w:tcPr>
          <w:p w14:paraId="09DE0746" w14:textId="77777777" w:rsidR="00932192" w:rsidRPr="00AF4036" w:rsidRDefault="00932192" w:rsidP="004A17B7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AF4036">
              <w:rPr>
                <w:b/>
                <w:bCs/>
                <w:sz w:val="20"/>
                <w:rtl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14:paraId="25C9B5EA" w14:textId="77777777" w:rsidR="00932192" w:rsidRPr="00AF4036" w:rsidRDefault="00932192" w:rsidP="00E67439">
            <w:pPr>
              <w:bidi/>
              <w:jc w:val="center"/>
              <w:rPr>
                <w:b/>
                <w:sz w:val="20"/>
              </w:rPr>
            </w:pPr>
            <w:r w:rsidRPr="00AF4036">
              <w:rPr>
                <w:b/>
                <w:sz w:val="20"/>
              </w:rPr>
              <w:t>11,971,761</w:t>
            </w:r>
          </w:p>
        </w:tc>
        <w:tc>
          <w:tcPr>
            <w:tcW w:w="1228" w:type="dxa"/>
            <w:shd w:val="clear" w:color="auto" w:fill="auto"/>
          </w:tcPr>
          <w:p w14:paraId="46548F4D" w14:textId="77777777" w:rsidR="00932192" w:rsidRPr="00AF4036" w:rsidRDefault="00932192" w:rsidP="00E67439">
            <w:pPr>
              <w:bidi/>
              <w:jc w:val="center"/>
              <w:rPr>
                <w:b/>
                <w:sz w:val="20"/>
              </w:rPr>
            </w:pPr>
          </w:p>
        </w:tc>
      </w:tr>
    </w:tbl>
    <w:p w14:paraId="664A16E8" w14:textId="77777777" w:rsidR="000000F5" w:rsidRPr="00BA23AE" w:rsidRDefault="000000F5" w:rsidP="000000F5">
      <w:pPr>
        <w:bidi/>
        <w:spacing w:before="40"/>
        <w:rPr>
          <w:sz w:val="20"/>
          <w:rtl/>
        </w:rPr>
      </w:pPr>
      <w:r w:rsidRPr="00BA23AE">
        <w:rPr>
          <w:sz w:val="20"/>
          <w:rtl/>
        </w:rPr>
        <w:t>* مرحلة جديدة واحدة (بوركينا فاسو) تشمل أنشطة إضافية للحفاظ على كفاءة</w:t>
      </w:r>
      <w:r w:rsidR="00BA23AE">
        <w:rPr>
          <w:rFonts w:hint="cs"/>
          <w:sz w:val="20"/>
          <w:rtl/>
        </w:rPr>
        <w:t xml:space="preserve"> استخدام</w:t>
      </w:r>
      <w:r w:rsidRPr="00BA23AE">
        <w:rPr>
          <w:sz w:val="20"/>
          <w:rtl/>
        </w:rPr>
        <w:t xml:space="preserve"> الطاقة في قطاع الخدمة (المقرر 89/6)</w:t>
      </w:r>
    </w:p>
    <w:p w14:paraId="435DC196" w14:textId="77777777" w:rsidR="000000F5" w:rsidRPr="00BA23AE" w:rsidRDefault="000000F5" w:rsidP="00CE777B">
      <w:pPr>
        <w:bidi/>
        <w:spacing w:before="40"/>
        <w:rPr>
          <w:sz w:val="20"/>
          <w:rtl/>
        </w:rPr>
      </w:pPr>
      <w:r w:rsidRPr="00BA23AE">
        <w:rPr>
          <w:sz w:val="20"/>
          <w:u w:val="single"/>
          <w:rtl/>
        </w:rPr>
        <w:t xml:space="preserve">ملاحظة </w:t>
      </w:r>
      <w:r w:rsidRPr="00BA23AE">
        <w:rPr>
          <w:sz w:val="20"/>
          <w:rtl/>
        </w:rPr>
        <w:t xml:space="preserve">: </w:t>
      </w:r>
      <w:r w:rsidR="00CE777B" w:rsidRPr="00BA23AE">
        <w:rPr>
          <w:sz w:val="20"/>
          <w:rtl/>
        </w:rPr>
        <w:t xml:space="preserve">تشمل </w:t>
      </w:r>
      <w:r w:rsidRPr="00BA23AE">
        <w:rPr>
          <w:sz w:val="20"/>
          <w:rtl/>
        </w:rPr>
        <w:t>مبالغ التمويل تكاليف دعم الوكالة.</w:t>
      </w:r>
    </w:p>
    <w:p w14:paraId="7ED86244" w14:textId="77777777" w:rsidR="000000F5" w:rsidRPr="004E17F4" w:rsidRDefault="00805E1D" w:rsidP="00D20E80">
      <w:pPr>
        <w:pStyle w:val="Heading1"/>
        <w:numPr>
          <w:ilvl w:val="0"/>
          <w:numId w:val="23"/>
        </w:numPr>
        <w:bidi/>
        <w:spacing w:before="200" w:after="0"/>
        <w:ind w:left="0" w:firstLine="0"/>
        <w:rPr>
          <w:sz w:val="26"/>
          <w:szCs w:val="26"/>
          <w:rtl/>
        </w:rPr>
      </w:pPr>
      <w:bookmarkStart w:id="1" w:name="_Hlk116485229"/>
      <w:r w:rsidRPr="004E17F4">
        <w:rPr>
          <w:rFonts w:hint="cs"/>
          <w:sz w:val="26"/>
          <w:szCs w:val="26"/>
          <w:rtl/>
        </w:rPr>
        <w:lastRenderedPageBreak/>
        <w:t>تقدم</w:t>
      </w:r>
      <w:r w:rsidR="000000F5" w:rsidRPr="004E17F4">
        <w:rPr>
          <w:sz w:val="26"/>
          <w:szCs w:val="26"/>
          <w:rtl/>
        </w:rPr>
        <w:t xml:space="preserve"> الجداول من 2 إل</w:t>
      </w:r>
      <w:r w:rsidRPr="004E17F4">
        <w:rPr>
          <w:sz w:val="26"/>
          <w:szCs w:val="26"/>
          <w:rtl/>
        </w:rPr>
        <w:t>ى 4 مزيدًا من المعلومات عن المشر</w:t>
      </w:r>
      <w:r w:rsidRPr="004E17F4">
        <w:rPr>
          <w:rFonts w:hint="cs"/>
          <w:sz w:val="26"/>
          <w:szCs w:val="26"/>
          <w:rtl/>
        </w:rPr>
        <w:t>و</w:t>
      </w:r>
      <w:r w:rsidR="000000F5" w:rsidRPr="004E17F4">
        <w:rPr>
          <w:sz w:val="26"/>
          <w:szCs w:val="26"/>
          <w:rtl/>
        </w:rPr>
        <w:t>ع</w:t>
      </w:r>
      <w:r w:rsidRPr="004E17F4">
        <w:rPr>
          <w:rFonts w:hint="cs"/>
          <w:sz w:val="26"/>
          <w:szCs w:val="26"/>
          <w:rtl/>
        </w:rPr>
        <w:t>ات</w:t>
      </w:r>
      <w:r w:rsidR="000000F5" w:rsidRPr="004E17F4">
        <w:rPr>
          <w:sz w:val="26"/>
          <w:szCs w:val="26"/>
          <w:rtl/>
        </w:rPr>
        <w:t xml:space="preserve"> والأنشطة </w:t>
      </w:r>
      <w:r w:rsidRPr="004E17F4">
        <w:rPr>
          <w:rFonts w:hint="cs"/>
          <w:sz w:val="26"/>
          <w:szCs w:val="26"/>
          <w:rtl/>
        </w:rPr>
        <w:t>الموصي</w:t>
      </w:r>
      <w:r w:rsidR="000000F5" w:rsidRPr="004E17F4">
        <w:rPr>
          <w:sz w:val="26"/>
          <w:szCs w:val="26"/>
          <w:rtl/>
        </w:rPr>
        <w:t xml:space="preserve"> </w:t>
      </w:r>
      <w:r w:rsidRPr="004E17F4">
        <w:rPr>
          <w:rFonts w:hint="cs"/>
          <w:sz w:val="26"/>
          <w:szCs w:val="26"/>
          <w:rtl/>
        </w:rPr>
        <w:t>با</w:t>
      </w:r>
      <w:r w:rsidR="000000F5" w:rsidRPr="004E17F4">
        <w:rPr>
          <w:sz w:val="26"/>
          <w:szCs w:val="26"/>
          <w:rtl/>
        </w:rPr>
        <w:t>لنظر الفردي</w:t>
      </w:r>
      <w:r w:rsidRPr="004E17F4">
        <w:rPr>
          <w:rFonts w:hint="cs"/>
          <w:sz w:val="26"/>
          <w:szCs w:val="26"/>
          <w:rtl/>
        </w:rPr>
        <w:t xml:space="preserve"> فيها</w:t>
      </w:r>
      <w:r w:rsidR="000000F5" w:rsidRPr="004E17F4">
        <w:rPr>
          <w:sz w:val="26"/>
          <w:szCs w:val="26"/>
          <w:rtl/>
        </w:rPr>
        <w:t xml:space="preserve"> بما في ذلك الأنشطة غير الاستثمارية المدرجة في برامج عمل برنامج </w:t>
      </w:r>
      <w:r w:rsidRPr="004E17F4">
        <w:rPr>
          <w:rFonts w:hint="cs"/>
          <w:sz w:val="26"/>
          <w:szCs w:val="26"/>
          <w:rtl/>
        </w:rPr>
        <w:t>اليوئنديبي واليونيب</w:t>
      </w:r>
      <w:r w:rsidR="000000F5" w:rsidRPr="004E17F4">
        <w:rPr>
          <w:sz w:val="26"/>
          <w:szCs w:val="26"/>
          <w:rtl/>
        </w:rPr>
        <w:t xml:space="preserve"> و</w:t>
      </w:r>
      <w:r w:rsidRPr="004E17F4">
        <w:rPr>
          <w:sz w:val="26"/>
          <w:szCs w:val="26"/>
          <w:rtl/>
        </w:rPr>
        <w:t>اليونيدو ووثيقة التعاون الثنائي</w:t>
      </w:r>
      <w:r w:rsidR="000000F5" w:rsidRPr="004E17F4">
        <w:rPr>
          <w:sz w:val="26"/>
          <w:szCs w:val="26"/>
          <w:rtl/>
        </w:rPr>
        <w:t xml:space="preserve">، وطلبات </w:t>
      </w:r>
      <w:r w:rsidRPr="004E17F4">
        <w:rPr>
          <w:rFonts w:hint="cs"/>
          <w:sz w:val="26"/>
          <w:szCs w:val="26"/>
          <w:rtl/>
        </w:rPr>
        <w:t>ل</w:t>
      </w:r>
      <w:r w:rsidR="000000F5" w:rsidRPr="004E17F4">
        <w:rPr>
          <w:sz w:val="26"/>
          <w:szCs w:val="26"/>
          <w:rtl/>
        </w:rPr>
        <w:t xml:space="preserve">لمراحل الجديدة الثانية والثالثة من خطط إدارة إزالة المواد الهيدروكلوروفلوروكربونية، وطلبات الشرائح في إطار المراحل الأولى والثانية والثالثة من خطط إدارة إزالة </w:t>
      </w:r>
      <w:r w:rsidR="00D20E80" w:rsidRPr="004E17F4">
        <w:rPr>
          <w:sz w:val="26"/>
          <w:szCs w:val="26"/>
          <w:rtl/>
        </w:rPr>
        <w:t>المواد الهيدروكلوروفلوروكربونية</w:t>
      </w:r>
      <w:r w:rsidR="000000F5" w:rsidRPr="004E17F4">
        <w:rPr>
          <w:sz w:val="26"/>
          <w:szCs w:val="26"/>
          <w:rtl/>
        </w:rPr>
        <w:t xml:space="preserve">، وطلبات المرحلة الأولى من خطط تنفيذ </w:t>
      </w:r>
      <w:r w:rsidR="00D20E80" w:rsidRPr="004E17F4">
        <w:rPr>
          <w:rFonts w:hint="cs"/>
          <w:sz w:val="26"/>
          <w:szCs w:val="26"/>
          <w:rtl/>
        </w:rPr>
        <w:t>تعديل كيغالي للمواد الهيدروفلوروكربونية</w:t>
      </w:r>
      <w:r w:rsidR="000000F5" w:rsidRPr="004E17F4">
        <w:rPr>
          <w:sz w:val="26"/>
          <w:szCs w:val="26"/>
          <w:rtl/>
        </w:rPr>
        <w:t xml:space="preserve">، ومشروع استثماري مستقل للتخفيض التدريجي </w:t>
      </w:r>
      <w:r w:rsidR="00D20E80" w:rsidRPr="004E17F4">
        <w:rPr>
          <w:rFonts w:hint="cs"/>
          <w:sz w:val="26"/>
          <w:szCs w:val="26"/>
          <w:rtl/>
        </w:rPr>
        <w:t>للمواد الهيدروفلوروكربونية</w:t>
      </w:r>
      <w:r w:rsidR="000000F5" w:rsidRPr="004E17F4">
        <w:rPr>
          <w:sz w:val="26"/>
          <w:szCs w:val="26"/>
          <w:rtl/>
        </w:rPr>
        <w:t>، عل</w:t>
      </w:r>
      <w:r w:rsidR="00D20E80" w:rsidRPr="004E17F4">
        <w:rPr>
          <w:sz w:val="26"/>
          <w:szCs w:val="26"/>
          <w:rtl/>
        </w:rPr>
        <w:t>ى النحو المعروض في مقترحات المشر</w:t>
      </w:r>
      <w:r w:rsidR="00D20E80" w:rsidRPr="004E17F4">
        <w:rPr>
          <w:rFonts w:hint="cs"/>
          <w:sz w:val="26"/>
          <w:szCs w:val="26"/>
          <w:rtl/>
        </w:rPr>
        <w:t>و</w:t>
      </w:r>
      <w:r w:rsidR="000000F5" w:rsidRPr="004E17F4">
        <w:rPr>
          <w:sz w:val="26"/>
          <w:szCs w:val="26"/>
          <w:rtl/>
        </w:rPr>
        <w:t>ع</w:t>
      </w:r>
      <w:r w:rsidR="00D20E80" w:rsidRPr="004E17F4">
        <w:rPr>
          <w:rFonts w:hint="cs"/>
          <w:sz w:val="26"/>
          <w:szCs w:val="26"/>
          <w:rtl/>
        </w:rPr>
        <w:t>ات</w:t>
      </w:r>
      <w:r w:rsidR="000000F5" w:rsidRPr="004E17F4">
        <w:rPr>
          <w:sz w:val="26"/>
          <w:szCs w:val="26"/>
          <w:rtl/>
        </w:rPr>
        <w:t xml:space="preserve"> القطرية ذات </w:t>
      </w:r>
      <w:r w:rsidR="00125058" w:rsidRPr="004E17F4">
        <w:rPr>
          <w:sz w:val="26"/>
          <w:szCs w:val="26"/>
          <w:rtl/>
        </w:rPr>
        <w:t>الصلة</w:t>
      </w:r>
      <w:r w:rsidR="000000F5" w:rsidRPr="004E17F4">
        <w:rPr>
          <w:sz w:val="26"/>
          <w:szCs w:val="26"/>
          <w:rtl/>
        </w:rPr>
        <w:t>.</w:t>
      </w:r>
    </w:p>
    <w:p w14:paraId="4E3ED58B" w14:textId="77777777" w:rsidR="000000F5" w:rsidRPr="004E17F4" w:rsidRDefault="000000F5" w:rsidP="00125058">
      <w:pPr>
        <w:keepNext/>
        <w:bidi/>
        <w:spacing w:before="240"/>
        <w:rPr>
          <w:b/>
          <w:bCs/>
          <w:sz w:val="26"/>
          <w:szCs w:val="26"/>
          <w:rtl/>
        </w:rPr>
      </w:pPr>
      <w:r w:rsidRPr="004E17F4">
        <w:rPr>
          <w:b/>
          <w:bCs/>
          <w:snapToGrid w:val="0"/>
          <w:sz w:val="26"/>
          <w:szCs w:val="26"/>
          <w:rtl/>
        </w:rPr>
        <w:t xml:space="preserve">الجدول </w:t>
      </w:r>
      <w:r w:rsidR="00125058" w:rsidRPr="004E17F4">
        <w:rPr>
          <w:b/>
          <w:bCs/>
          <w:snapToGrid w:val="0"/>
          <w:sz w:val="26"/>
          <w:szCs w:val="26"/>
          <w:rtl/>
        </w:rPr>
        <w:t>2</w:t>
      </w:r>
      <w:r w:rsidR="00125058" w:rsidRPr="004E17F4">
        <w:rPr>
          <w:rFonts w:hint="cs"/>
          <w:b/>
          <w:bCs/>
          <w:snapToGrid w:val="0"/>
          <w:sz w:val="26"/>
          <w:szCs w:val="26"/>
          <w:rtl/>
        </w:rPr>
        <w:t>-</w:t>
      </w:r>
      <w:r w:rsidRPr="004E17F4">
        <w:rPr>
          <w:b/>
          <w:bCs/>
          <w:snapToGrid w:val="0"/>
          <w:sz w:val="26"/>
          <w:szCs w:val="26"/>
          <w:rtl/>
        </w:rPr>
        <w:t xml:space="preserve"> </w:t>
      </w:r>
      <w:r w:rsidRPr="004E17F4">
        <w:rPr>
          <w:b/>
          <w:bCs/>
          <w:sz w:val="26"/>
          <w:szCs w:val="26"/>
          <w:rtl/>
        </w:rPr>
        <w:t xml:space="preserve">الأنشطة غير الاستثمارية </w:t>
      </w:r>
      <w:r w:rsidR="00125058" w:rsidRPr="004E17F4">
        <w:rPr>
          <w:rFonts w:hint="cs"/>
          <w:b/>
          <w:bCs/>
          <w:sz w:val="26"/>
          <w:szCs w:val="26"/>
          <w:rtl/>
        </w:rPr>
        <w:t>الموصي</w:t>
      </w:r>
      <w:r w:rsidRPr="004E17F4">
        <w:rPr>
          <w:b/>
          <w:bCs/>
          <w:sz w:val="26"/>
          <w:szCs w:val="26"/>
          <w:rtl/>
        </w:rPr>
        <w:t xml:space="preserve"> </w:t>
      </w:r>
      <w:r w:rsidR="00125058" w:rsidRPr="004E17F4">
        <w:rPr>
          <w:rFonts w:hint="cs"/>
          <w:b/>
          <w:bCs/>
          <w:sz w:val="26"/>
          <w:szCs w:val="26"/>
          <w:rtl/>
        </w:rPr>
        <w:t>با</w:t>
      </w:r>
      <w:r w:rsidRPr="004E17F4">
        <w:rPr>
          <w:b/>
          <w:bCs/>
          <w:sz w:val="26"/>
          <w:szCs w:val="26"/>
          <w:rtl/>
        </w:rPr>
        <w:t>لنظر الفردي</w:t>
      </w:r>
      <w:r w:rsidR="00125058" w:rsidRPr="004E17F4">
        <w:rPr>
          <w:rFonts w:hint="cs"/>
          <w:b/>
          <w:bCs/>
          <w:sz w:val="26"/>
          <w:szCs w:val="26"/>
          <w:rtl/>
        </w:rPr>
        <w:t xml:space="preserve"> فيها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76"/>
        <w:gridCol w:w="2030"/>
        <w:gridCol w:w="1394"/>
        <w:gridCol w:w="1050"/>
        <w:gridCol w:w="3200"/>
      </w:tblGrid>
      <w:tr w:rsidR="000000F5" w:rsidRPr="007B552C" w14:paraId="2D4231BE" w14:textId="77777777" w:rsidTr="00FB0E00">
        <w:tc>
          <w:tcPr>
            <w:tcW w:w="1728" w:type="dxa"/>
            <w:vAlign w:val="center"/>
          </w:tcPr>
          <w:p w14:paraId="5B9325AA" w14:textId="77777777" w:rsidR="000000F5" w:rsidRPr="007B552C" w:rsidRDefault="002E459C" w:rsidP="004A17B7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البلد</w:t>
            </w:r>
          </w:p>
        </w:tc>
        <w:tc>
          <w:tcPr>
            <w:tcW w:w="2070" w:type="dxa"/>
            <w:vAlign w:val="center"/>
          </w:tcPr>
          <w:p w14:paraId="3718C160" w14:textId="77777777" w:rsidR="000000F5" w:rsidRPr="007B552C" w:rsidRDefault="000000F5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b/>
                <w:bCs/>
                <w:sz w:val="20"/>
                <w:rtl/>
              </w:rPr>
              <w:t>عنوان المشروع</w:t>
            </w:r>
          </w:p>
        </w:tc>
        <w:tc>
          <w:tcPr>
            <w:tcW w:w="1440" w:type="dxa"/>
            <w:vAlign w:val="center"/>
          </w:tcPr>
          <w:p w14:paraId="4BBF58D1" w14:textId="77777777" w:rsidR="000000F5" w:rsidRPr="007B552C" w:rsidRDefault="000000F5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b/>
                <w:bCs/>
                <w:sz w:val="20"/>
                <w:rtl/>
              </w:rPr>
              <w:t>الوكالات المنفذة</w:t>
            </w:r>
          </w:p>
        </w:tc>
        <w:tc>
          <w:tcPr>
            <w:tcW w:w="1080" w:type="dxa"/>
            <w:vAlign w:val="center"/>
          </w:tcPr>
          <w:p w14:paraId="06BF14B5" w14:textId="77777777" w:rsidR="000000F5" w:rsidRPr="007B552C" w:rsidRDefault="002E459C" w:rsidP="002E459C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</w:rPr>
              <w:t xml:space="preserve">رقم </w:t>
            </w:r>
            <w:r w:rsidR="000000F5" w:rsidRPr="007B552C">
              <w:rPr>
                <w:b/>
                <w:bCs/>
                <w:sz w:val="20"/>
                <w:rtl/>
              </w:rPr>
              <w:t xml:space="preserve">وثيقة </w:t>
            </w:r>
          </w:p>
        </w:tc>
        <w:tc>
          <w:tcPr>
            <w:tcW w:w="3240" w:type="dxa"/>
            <w:vAlign w:val="center"/>
          </w:tcPr>
          <w:p w14:paraId="6B8A21DE" w14:textId="77777777" w:rsidR="000000F5" w:rsidRPr="007B552C" w:rsidRDefault="002E459C" w:rsidP="004A17B7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0000F5" w:rsidRPr="007B552C">
              <w:rPr>
                <w:b/>
                <w:bCs/>
                <w:sz w:val="20"/>
                <w:rtl/>
              </w:rPr>
              <w:t>مشكلة</w:t>
            </w:r>
          </w:p>
        </w:tc>
      </w:tr>
      <w:tr w:rsidR="000000F5" w:rsidRPr="007B552C" w14:paraId="0FFB448C" w14:textId="77777777" w:rsidTr="00FB0E00">
        <w:trPr>
          <w:trHeight w:val="202"/>
        </w:trPr>
        <w:tc>
          <w:tcPr>
            <w:tcW w:w="9558" w:type="dxa"/>
            <w:gridSpan w:val="5"/>
            <w:vAlign w:val="center"/>
          </w:tcPr>
          <w:p w14:paraId="5F7B15AC" w14:textId="77777777" w:rsidR="000000F5" w:rsidRPr="007B552C" w:rsidRDefault="000000F5" w:rsidP="006C2B8A">
            <w:pPr>
              <w:bidi/>
              <w:spacing w:before="40" w:after="40"/>
              <w:jc w:val="center"/>
              <w:rPr>
                <w:sz w:val="20"/>
                <w:lang w:val="en-US"/>
              </w:rPr>
            </w:pPr>
            <w:r w:rsidRPr="007B552C">
              <w:rPr>
                <w:b/>
                <w:bCs/>
                <w:sz w:val="20"/>
                <w:rtl/>
              </w:rPr>
              <w:t xml:space="preserve">المساعدة </w:t>
            </w:r>
            <w:r w:rsidR="006C2B8A">
              <w:rPr>
                <w:rFonts w:hint="cs"/>
                <w:b/>
                <w:bCs/>
                <w:sz w:val="20"/>
                <w:rtl/>
              </w:rPr>
              <w:t>الفنية</w:t>
            </w:r>
          </w:p>
        </w:tc>
      </w:tr>
      <w:tr w:rsidR="000000F5" w:rsidRPr="007B552C" w14:paraId="210B2012" w14:textId="77777777" w:rsidTr="00FB0E00">
        <w:tc>
          <w:tcPr>
            <w:tcW w:w="1728" w:type="dxa"/>
            <w:shd w:val="clear" w:color="auto" w:fill="FFFFFF" w:themeFill="background1"/>
          </w:tcPr>
          <w:p w14:paraId="35817944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بنين</w:t>
            </w:r>
          </w:p>
        </w:tc>
        <w:tc>
          <w:tcPr>
            <w:tcW w:w="2070" w:type="dxa"/>
          </w:tcPr>
          <w:p w14:paraId="4315E757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3A58D2F1" w14:textId="77777777" w:rsidR="000000F5" w:rsidRPr="007B552C" w:rsidRDefault="002E459C" w:rsidP="002E459C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13553" w14:textId="77777777" w:rsidR="000000F5" w:rsidRPr="007B552C" w:rsidRDefault="000000F5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92/18</w:t>
            </w:r>
          </w:p>
        </w:tc>
        <w:tc>
          <w:tcPr>
            <w:tcW w:w="3240" w:type="dxa"/>
            <w:vMerge w:val="restart"/>
            <w:vAlign w:val="center"/>
          </w:tcPr>
          <w:p w14:paraId="4F879FD2" w14:textId="77777777" w:rsidR="000000F5" w:rsidRPr="007736E1" w:rsidRDefault="007736E1" w:rsidP="007736E1">
            <w:pPr>
              <w:bidi/>
              <w:ind w:right="37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مشروط</w:t>
            </w:r>
            <w:r w:rsidR="000000F5" w:rsidRPr="007B552C">
              <w:rPr>
                <w:sz w:val="20"/>
                <w:rtl/>
              </w:rPr>
              <w:t xml:space="preserve"> بالنظر في قائمة البلدان المختارة للتحقق من الامتثال الواردة في الوثيقة </w:t>
            </w:r>
            <w:r w:rsidRPr="007B552C">
              <w:rPr>
                <w:sz w:val="20"/>
              </w:rPr>
              <w:t>UNEP/</w:t>
            </w:r>
            <w:proofErr w:type="spellStart"/>
            <w:r w:rsidRPr="007B552C">
              <w:rPr>
                <w:sz w:val="20"/>
              </w:rPr>
              <w:t>OzL.Pro</w:t>
            </w:r>
            <w:proofErr w:type="spellEnd"/>
            <w:r w:rsidRPr="007B552C">
              <w:rPr>
                <w:sz w:val="20"/>
              </w:rPr>
              <w:t>/ExCom/92/13</w:t>
            </w:r>
          </w:p>
        </w:tc>
      </w:tr>
      <w:tr w:rsidR="002E459C" w:rsidRPr="007B552C" w14:paraId="5F105EE3" w14:textId="77777777" w:rsidTr="00FB0E00">
        <w:tc>
          <w:tcPr>
            <w:tcW w:w="1728" w:type="dxa"/>
            <w:shd w:val="clear" w:color="auto" w:fill="FFFFFF" w:themeFill="background1"/>
          </w:tcPr>
          <w:p w14:paraId="42DA11C7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بوتان</w:t>
            </w:r>
          </w:p>
        </w:tc>
        <w:tc>
          <w:tcPr>
            <w:tcW w:w="2070" w:type="dxa"/>
          </w:tcPr>
          <w:p w14:paraId="42E8E4D2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7B9F2AD8" w14:textId="77777777" w:rsidR="002E459C" w:rsidRDefault="002E459C" w:rsidP="002E459C">
            <w:pPr>
              <w:bidi/>
              <w:jc w:val="center"/>
            </w:pPr>
            <w:r w:rsidRPr="00EB26B4"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A984" w14:textId="77777777" w:rsidR="002E459C" w:rsidRPr="007B552C" w:rsidRDefault="002E459C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92/18</w:t>
            </w:r>
          </w:p>
        </w:tc>
        <w:tc>
          <w:tcPr>
            <w:tcW w:w="3240" w:type="dxa"/>
            <w:vMerge/>
            <w:vAlign w:val="center"/>
          </w:tcPr>
          <w:p w14:paraId="1FE2E8F9" w14:textId="77777777" w:rsidR="002E459C" w:rsidRPr="007B552C" w:rsidRDefault="002E459C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2E459C" w:rsidRPr="007B552C" w14:paraId="3CC989AA" w14:textId="77777777" w:rsidTr="00FB0E00">
        <w:tc>
          <w:tcPr>
            <w:tcW w:w="1728" w:type="dxa"/>
            <w:shd w:val="clear" w:color="auto" w:fill="FFFFFF" w:themeFill="background1"/>
          </w:tcPr>
          <w:p w14:paraId="121520C8" w14:textId="77777777" w:rsidR="002E459C" w:rsidRPr="007B552C" w:rsidRDefault="002E459C" w:rsidP="004A17B7">
            <w:pPr>
              <w:bidi/>
              <w:ind w:right="-104"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جمهورية الكونغو الديموقراطية</w:t>
            </w:r>
          </w:p>
        </w:tc>
        <w:tc>
          <w:tcPr>
            <w:tcW w:w="2070" w:type="dxa"/>
          </w:tcPr>
          <w:p w14:paraId="4F9744DD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7939B291" w14:textId="77777777" w:rsidR="002E459C" w:rsidRDefault="002E459C" w:rsidP="002E459C">
            <w:pPr>
              <w:bidi/>
              <w:jc w:val="center"/>
            </w:pPr>
            <w:r w:rsidRPr="00EB26B4"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4E2D" w14:textId="77777777" w:rsidR="002E459C" w:rsidRPr="007B552C" w:rsidRDefault="002E459C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92/18</w:t>
            </w:r>
          </w:p>
        </w:tc>
        <w:tc>
          <w:tcPr>
            <w:tcW w:w="3240" w:type="dxa"/>
            <w:vMerge/>
            <w:vAlign w:val="center"/>
          </w:tcPr>
          <w:p w14:paraId="2FB7E499" w14:textId="77777777" w:rsidR="002E459C" w:rsidRPr="007B552C" w:rsidRDefault="002E459C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2E459C" w:rsidRPr="007B552C" w14:paraId="46B11143" w14:textId="77777777" w:rsidTr="00FB0E00">
        <w:tc>
          <w:tcPr>
            <w:tcW w:w="1728" w:type="dxa"/>
            <w:shd w:val="clear" w:color="auto" w:fill="FFFFFF" w:themeFill="background1"/>
          </w:tcPr>
          <w:p w14:paraId="1AB30E8F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إريتريا</w:t>
            </w:r>
          </w:p>
        </w:tc>
        <w:tc>
          <w:tcPr>
            <w:tcW w:w="2070" w:type="dxa"/>
          </w:tcPr>
          <w:p w14:paraId="62424895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23E764A8" w14:textId="77777777" w:rsidR="002E459C" w:rsidRDefault="002E459C" w:rsidP="002E459C">
            <w:pPr>
              <w:bidi/>
              <w:jc w:val="center"/>
            </w:pPr>
            <w:r w:rsidRPr="00EB26B4"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436A" w14:textId="77777777" w:rsidR="002E459C" w:rsidRPr="007B552C" w:rsidRDefault="002E459C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92/18</w:t>
            </w:r>
          </w:p>
        </w:tc>
        <w:tc>
          <w:tcPr>
            <w:tcW w:w="3240" w:type="dxa"/>
            <w:vMerge/>
            <w:vAlign w:val="center"/>
          </w:tcPr>
          <w:p w14:paraId="3AE0372A" w14:textId="77777777" w:rsidR="002E459C" w:rsidRPr="007B552C" w:rsidRDefault="002E459C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2E459C" w:rsidRPr="007B552C" w14:paraId="6423DC1A" w14:textId="77777777" w:rsidTr="00FB0E00">
        <w:tc>
          <w:tcPr>
            <w:tcW w:w="1728" w:type="dxa"/>
            <w:shd w:val="clear" w:color="auto" w:fill="auto"/>
          </w:tcPr>
          <w:p w14:paraId="11F00A5D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أثيوبيا</w:t>
            </w:r>
          </w:p>
        </w:tc>
        <w:tc>
          <w:tcPr>
            <w:tcW w:w="2070" w:type="dxa"/>
          </w:tcPr>
          <w:p w14:paraId="40CA4F27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auto"/>
          </w:tcPr>
          <w:p w14:paraId="2C4B5BF1" w14:textId="77777777" w:rsidR="002E459C" w:rsidRDefault="002E459C" w:rsidP="002E459C">
            <w:pPr>
              <w:bidi/>
              <w:jc w:val="center"/>
            </w:pPr>
            <w:r w:rsidRPr="00EB26B4"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2FF0C" w14:textId="77777777" w:rsidR="002E459C" w:rsidRPr="007B552C" w:rsidRDefault="002E459C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92/18</w:t>
            </w:r>
          </w:p>
        </w:tc>
        <w:tc>
          <w:tcPr>
            <w:tcW w:w="3240" w:type="dxa"/>
            <w:vMerge/>
            <w:vAlign w:val="center"/>
          </w:tcPr>
          <w:p w14:paraId="0DCF48AD" w14:textId="77777777" w:rsidR="002E459C" w:rsidRPr="007B552C" w:rsidRDefault="002E459C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0000F5" w:rsidRPr="007B552C" w14:paraId="2A9A3121" w14:textId="77777777" w:rsidTr="00FB0E00">
        <w:tc>
          <w:tcPr>
            <w:tcW w:w="1728" w:type="dxa"/>
            <w:shd w:val="clear" w:color="auto" w:fill="FFFFFF" w:themeFill="background1"/>
          </w:tcPr>
          <w:p w14:paraId="4EBFC7AE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فيجي</w:t>
            </w:r>
          </w:p>
        </w:tc>
        <w:tc>
          <w:tcPr>
            <w:tcW w:w="2070" w:type="dxa"/>
          </w:tcPr>
          <w:p w14:paraId="2E5C502E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267CB2C1" w14:textId="77777777" w:rsidR="000000F5" w:rsidRPr="007B552C" w:rsidRDefault="00456DD3" w:rsidP="002E459C">
            <w:pPr>
              <w:bidi/>
              <w:jc w:val="center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</w:rPr>
              <w:t>اليوئنديبي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258E1" w14:textId="77777777" w:rsidR="000000F5" w:rsidRPr="007B552C" w:rsidRDefault="000000F5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92/17</w:t>
            </w:r>
          </w:p>
        </w:tc>
        <w:tc>
          <w:tcPr>
            <w:tcW w:w="3240" w:type="dxa"/>
            <w:vMerge/>
            <w:vAlign w:val="center"/>
          </w:tcPr>
          <w:p w14:paraId="3E785D25" w14:textId="77777777" w:rsidR="000000F5" w:rsidRPr="007B552C" w:rsidRDefault="000000F5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0000F5" w:rsidRPr="007B552C" w14:paraId="3C8B4D3D" w14:textId="77777777" w:rsidTr="00FB0E00">
        <w:tc>
          <w:tcPr>
            <w:tcW w:w="1728" w:type="dxa"/>
            <w:shd w:val="clear" w:color="auto" w:fill="FFFFFF" w:themeFill="background1"/>
          </w:tcPr>
          <w:p w14:paraId="785B8CE9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ليبيريا</w:t>
            </w:r>
          </w:p>
        </w:tc>
        <w:tc>
          <w:tcPr>
            <w:tcW w:w="2070" w:type="dxa"/>
          </w:tcPr>
          <w:p w14:paraId="6B39C33F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22044ACA" w14:textId="77777777" w:rsidR="000000F5" w:rsidRPr="007B552C" w:rsidRDefault="002E459C" w:rsidP="002E459C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5E773" w14:textId="77777777" w:rsidR="000000F5" w:rsidRPr="007B552C" w:rsidRDefault="000000F5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92/18</w:t>
            </w:r>
          </w:p>
        </w:tc>
        <w:tc>
          <w:tcPr>
            <w:tcW w:w="3240" w:type="dxa"/>
            <w:vMerge/>
            <w:vAlign w:val="center"/>
          </w:tcPr>
          <w:p w14:paraId="727CE5DD" w14:textId="77777777" w:rsidR="000000F5" w:rsidRPr="007B552C" w:rsidRDefault="000000F5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0000F5" w:rsidRPr="007B552C" w14:paraId="09EC19BB" w14:textId="77777777" w:rsidTr="00FB0E00">
        <w:tc>
          <w:tcPr>
            <w:tcW w:w="1728" w:type="dxa"/>
            <w:shd w:val="clear" w:color="auto" w:fill="FFFFFF" w:themeFill="background1"/>
          </w:tcPr>
          <w:p w14:paraId="471F0409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ناميبيا</w:t>
            </w:r>
          </w:p>
        </w:tc>
        <w:tc>
          <w:tcPr>
            <w:tcW w:w="2070" w:type="dxa"/>
          </w:tcPr>
          <w:p w14:paraId="0BEAB62C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465B74D9" w14:textId="77777777" w:rsidR="000000F5" w:rsidRPr="007B552C" w:rsidRDefault="000000F5" w:rsidP="002E459C">
            <w:pPr>
              <w:bidi/>
              <w:jc w:val="center"/>
              <w:rPr>
                <w:sz w:val="20"/>
                <w:lang w:val="en-US" w:bidi="ar-SA"/>
              </w:rPr>
            </w:pPr>
            <w:r w:rsidRPr="007B552C">
              <w:rPr>
                <w:sz w:val="20"/>
                <w:rtl/>
              </w:rPr>
              <w:t>ألمانيا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E91E2" w14:textId="77777777" w:rsidR="000000F5" w:rsidRPr="007B552C" w:rsidRDefault="000000F5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92/14</w:t>
            </w:r>
          </w:p>
        </w:tc>
        <w:tc>
          <w:tcPr>
            <w:tcW w:w="3240" w:type="dxa"/>
            <w:vMerge/>
            <w:vAlign w:val="center"/>
          </w:tcPr>
          <w:p w14:paraId="074F57E8" w14:textId="77777777" w:rsidR="000000F5" w:rsidRPr="007B552C" w:rsidRDefault="000000F5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0000F5" w:rsidRPr="007B552C" w14:paraId="00724B8F" w14:textId="77777777" w:rsidTr="00FB0E00">
        <w:tc>
          <w:tcPr>
            <w:tcW w:w="1728" w:type="dxa"/>
            <w:shd w:val="clear" w:color="auto" w:fill="FFFFFF" w:themeFill="background1"/>
          </w:tcPr>
          <w:p w14:paraId="41A3C21F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النيجر</w:t>
            </w:r>
          </w:p>
        </w:tc>
        <w:tc>
          <w:tcPr>
            <w:tcW w:w="2070" w:type="dxa"/>
          </w:tcPr>
          <w:p w14:paraId="425AF907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37104C3F" w14:textId="77777777" w:rsidR="000000F5" w:rsidRPr="007B552C" w:rsidRDefault="000000F5" w:rsidP="002E459C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اليونيدو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9EA67" w14:textId="77777777" w:rsidR="000000F5" w:rsidRPr="007B552C" w:rsidRDefault="000000F5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92/19</w:t>
            </w:r>
          </w:p>
        </w:tc>
        <w:tc>
          <w:tcPr>
            <w:tcW w:w="3240" w:type="dxa"/>
            <w:vMerge/>
            <w:vAlign w:val="center"/>
          </w:tcPr>
          <w:p w14:paraId="39B218E8" w14:textId="77777777" w:rsidR="000000F5" w:rsidRPr="007B552C" w:rsidRDefault="000000F5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0000F5" w:rsidRPr="007B552C" w14:paraId="3D3FBA85" w14:textId="77777777" w:rsidTr="00FB0E00">
        <w:tc>
          <w:tcPr>
            <w:tcW w:w="1728" w:type="dxa"/>
            <w:shd w:val="clear" w:color="auto" w:fill="FFFFFF" w:themeFill="background1"/>
          </w:tcPr>
          <w:p w14:paraId="3BC9672B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بالاو</w:t>
            </w:r>
          </w:p>
        </w:tc>
        <w:tc>
          <w:tcPr>
            <w:tcW w:w="2070" w:type="dxa"/>
          </w:tcPr>
          <w:p w14:paraId="3887BBA2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4A360114" w14:textId="77777777" w:rsidR="000000F5" w:rsidRPr="007B552C" w:rsidRDefault="002E459C" w:rsidP="002E459C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44432" w14:textId="77777777" w:rsidR="000000F5" w:rsidRPr="007B552C" w:rsidRDefault="000000F5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92/18</w:t>
            </w:r>
          </w:p>
        </w:tc>
        <w:tc>
          <w:tcPr>
            <w:tcW w:w="3240" w:type="dxa"/>
            <w:vMerge/>
            <w:vAlign w:val="center"/>
          </w:tcPr>
          <w:p w14:paraId="2E48E32B" w14:textId="77777777" w:rsidR="000000F5" w:rsidRPr="007B552C" w:rsidRDefault="000000F5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0000F5" w:rsidRPr="007B552C" w14:paraId="0DC35566" w14:textId="77777777" w:rsidTr="00FB0E00">
        <w:tc>
          <w:tcPr>
            <w:tcW w:w="1728" w:type="dxa"/>
            <w:shd w:val="clear" w:color="auto" w:fill="FFFFFF" w:themeFill="background1"/>
          </w:tcPr>
          <w:p w14:paraId="50E3483F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بابوا غينيا الجديدة</w:t>
            </w:r>
          </w:p>
        </w:tc>
        <w:tc>
          <w:tcPr>
            <w:tcW w:w="2070" w:type="dxa"/>
          </w:tcPr>
          <w:p w14:paraId="3A57811D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4A010269" w14:textId="77777777" w:rsidR="000000F5" w:rsidRPr="007B552C" w:rsidRDefault="000000F5" w:rsidP="002E459C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ألمانيا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65DEC" w14:textId="77777777" w:rsidR="000000F5" w:rsidRPr="007B552C" w:rsidRDefault="000000F5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92/14</w:t>
            </w:r>
          </w:p>
        </w:tc>
        <w:tc>
          <w:tcPr>
            <w:tcW w:w="3240" w:type="dxa"/>
            <w:vMerge/>
            <w:vAlign w:val="center"/>
          </w:tcPr>
          <w:p w14:paraId="0C0DF02B" w14:textId="77777777" w:rsidR="000000F5" w:rsidRPr="007B552C" w:rsidRDefault="000000F5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2E459C" w:rsidRPr="007B552C" w14:paraId="475AA84E" w14:textId="77777777" w:rsidTr="00FB0E00">
        <w:tc>
          <w:tcPr>
            <w:tcW w:w="1728" w:type="dxa"/>
            <w:shd w:val="clear" w:color="auto" w:fill="FFFFFF" w:themeFill="background1"/>
          </w:tcPr>
          <w:p w14:paraId="19AFF13D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سانت فنسنت وجزر غرينادين</w:t>
            </w:r>
          </w:p>
        </w:tc>
        <w:tc>
          <w:tcPr>
            <w:tcW w:w="2070" w:type="dxa"/>
          </w:tcPr>
          <w:p w14:paraId="0DC67A12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1245ADE7" w14:textId="77777777" w:rsidR="002E459C" w:rsidRPr="002E459C" w:rsidRDefault="002E459C" w:rsidP="002E459C">
            <w:pPr>
              <w:bidi/>
              <w:jc w:val="center"/>
              <w:rPr>
                <w:rtl/>
                <w:lang w:val="en-US" w:bidi="ar-SA"/>
              </w:rPr>
            </w:pPr>
            <w:r w:rsidRPr="00047544"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3496" w14:textId="77777777" w:rsidR="002E459C" w:rsidRPr="007B552C" w:rsidRDefault="002E459C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92/18</w:t>
            </w:r>
          </w:p>
        </w:tc>
        <w:tc>
          <w:tcPr>
            <w:tcW w:w="3240" w:type="dxa"/>
            <w:vMerge/>
            <w:vAlign w:val="center"/>
          </w:tcPr>
          <w:p w14:paraId="5F4724C6" w14:textId="77777777" w:rsidR="002E459C" w:rsidRPr="007B552C" w:rsidRDefault="002E459C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2E459C" w:rsidRPr="007B552C" w14:paraId="6900CA77" w14:textId="77777777" w:rsidTr="00FB0E00">
        <w:tc>
          <w:tcPr>
            <w:tcW w:w="1728" w:type="dxa"/>
            <w:shd w:val="clear" w:color="auto" w:fill="FFFFFF" w:themeFill="background1"/>
          </w:tcPr>
          <w:p w14:paraId="7BF79325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ساموا</w:t>
            </w:r>
          </w:p>
        </w:tc>
        <w:tc>
          <w:tcPr>
            <w:tcW w:w="2070" w:type="dxa"/>
          </w:tcPr>
          <w:p w14:paraId="63D4F856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7C47EBDB" w14:textId="77777777" w:rsidR="002E459C" w:rsidRDefault="002E459C" w:rsidP="002E459C">
            <w:pPr>
              <w:bidi/>
              <w:jc w:val="center"/>
            </w:pPr>
            <w:r w:rsidRPr="00047544"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030FC" w14:textId="77777777" w:rsidR="002E459C" w:rsidRPr="007B552C" w:rsidRDefault="002E459C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92/18</w:t>
            </w:r>
          </w:p>
        </w:tc>
        <w:tc>
          <w:tcPr>
            <w:tcW w:w="3240" w:type="dxa"/>
            <w:vMerge/>
            <w:vAlign w:val="center"/>
          </w:tcPr>
          <w:p w14:paraId="49D41A46" w14:textId="77777777" w:rsidR="002E459C" w:rsidRPr="007B552C" w:rsidRDefault="002E459C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0000F5" w:rsidRPr="007B552C" w14:paraId="4E93C274" w14:textId="77777777" w:rsidTr="00FB0E00">
        <w:tc>
          <w:tcPr>
            <w:tcW w:w="1728" w:type="dxa"/>
            <w:shd w:val="clear" w:color="auto" w:fill="FFFFFF" w:themeFill="background1"/>
          </w:tcPr>
          <w:p w14:paraId="5E642BAB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سيشيل</w:t>
            </w:r>
          </w:p>
        </w:tc>
        <w:tc>
          <w:tcPr>
            <w:tcW w:w="2070" w:type="dxa"/>
          </w:tcPr>
          <w:p w14:paraId="43EC234D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55131531" w14:textId="77777777" w:rsidR="000000F5" w:rsidRPr="007B552C" w:rsidRDefault="000000F5" w:rsidP="002E459C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ألمانيا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0D8EF" w14:textId="77777777" w:rsidR="000000F5" w:rsidRPr="007B552C" w:rsidRDefault="000000F5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92/14</w:t>
            </w:r>
          </w:p>
        </w:tc>
        <w:tc>
          <w:tcPr>
            <w:tcW w:w="3240" w:type="dxa"/>
            <w:vMerge/>
            <w:vAlign w:val="center"/>
          </w:tcPr>
          <w:p w14:paraId="7F2F2462" w14:textId="77777777" w:rsidR="000000F5" w:rsidRPr="007B552C" w:rsidRDefault="000000F5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2E459C" w:rsidRPr="007B552C" w14:paraId="5895B187" w14:textId="77777777" w:rsidTr="00FB0E00">
        <w:tc>
          <w:tcPr>
            <w:tcW w:w="1728" w:type="dxa"/>
            <w:shd w:val="clear" w:color="auto" w:fill="FFFFFF" w:themeFill="background1"/>
          </w:tcPr>
          <w:p w14:paraId="1597C9EA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جزر سليمان</w:t>
            </w:r>
          </w:p>
        </w:tc>
        <w:tc>
          <w:tcPr>
            <w:tcW w:w="2070" w:type="dxa"/>
          </w:tcPr>
          <w:p w14:paraId="7B29CD74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0DBBC4DE" w14:textId="77777777" w:rsidR="002E459C" w:rsidRDefault="002E459C" w:rsidP="002E459C">
            <w:pPr>
              <w:bidi/>
              <w:jc w:val="center"/>
            </w:pPr>
            <w:r w:rsidRPr="008B6C53"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C3783" w14:textId="77777777" w:rsidR="002E459C" w:rsidRPr="007B552C" w:rsidRDefault="002E459C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92/18</w:t>
            </w:r>
          </w:p>
        </w:tc>
        <w:tc>
          <w:tcPr>
            <w:tcW w:w="3240" w:type="dxa"/>
            <w:vMerge/>
            <w:vAlign w:val="center"/>
          </w:tcPr>
          <w:p w14:paraId="736A85A3" w14:textId="77777777" w:rsidR="002E459C" w:rsidRPr="007B552C" w:rsidRDefault="002E459C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2E459C" w:rsidRPr="007B552C" w14:paraId="7CC1C4DF" w14:textId="77777777" w:rsidTr="00FB0E00">
        <w:tc>
          <w:tcPr>
            <w:tcW w:w="1728" w:type="dxa"/>
            <w:shd w:val="clear" w:color="auto" w:fill="FFFFFF" w:themeFill="background1"/>
          </w:tcPr>
          <w:p w14:paraId="01C876DE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تونغا</w:t>
            </w:r>
          </w:p>
        </w:tc>
        <w:tc>
          <w:tcPr>
            <w:tcW w:w="2070" w:type="dxa"/>
          </w:tcPr>
          <w:p w14:paraId="0284C891" w14:textId="77777777" w:rsidR="002E459C" w:rsidRPr="007B552C" w:rsidRDefault="002E459C" w:rsidP="004A17B7">
            <w:pPr>
              <w:bidi/>
              <w:jc w:val="left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  <w:lang w:val="en-US"/>
              </w:rPr>
              <w:t>تقرير التحقق</w:t>
            </w:r>
          </w:p>
        </w:tc>
        <w:tc>
          <w:tcPr>
            <w:tcW w:w="1440" w:type="dxa"/>
            <w:shd w:val="clear" w:color="auto" w:fill="FFFFFF" w:themeFill="background1"/>
          </w:tcPr>
          <w:p w14:paraId="3B0F12B5" w14:textId="77777777" w:rsidR="002E459C" w:rsidRDefault="002E459C" w:rsidP="002E459C">
            <w:pPr>
              <w:bidi/>
              <w:jc w:val="center"/>
            </w:pPr>
            <w:r w:rsidRPr="008B6C53"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D84C9" w14:textId="77777777" w:rsidR="002E459C" w:rsidRPr="007B552C" w:rsidRDefault="002E459C" w:rsidP="004A17B7">
            <w:pPr>
              <w:bidi/>
              <w:jc w:val="center"/>
              <w:rPr>
                <w:sz w:val="20"/>
                <w:lang w:val="en-US"/>
              </w:rPr>
            </w:pPr>
            <w:r w:rsidRPr="007B552C">
              <w:rPr>
                <w:sz w:val="20"/>
                <w:rtl/>
              </w:rPr>
              <w:t>92/18</w:t>
            </w:r>
          </w:p>
        </w:tc>
        <w:tc>
          <w:tcPr>
            <w:tcW w:w="3240" w:type="dxa"/>
            <w:vMerge/>
            <w:vAlign w:val="center"/>
          </w:tcPr>
          <w:p w14:paraId="54EBFFD1" w14:textId="77777777" w:rsidR="002E459C" w:rsidRPr="007B552C" w:rsidRDefault="002E459C" w:rsidP="004A17B7">
            <w:pPr>
              <w:jc w:val="left"/>
              <w:rPr>
                <w:sz w:val="20"/>
                <w:lang w:val="en-US"/>
              </w:rPr>
            </w:pPr>
          </w:p>
        </w:tc>
      </w:tr>
      <w:tr w:rsidR="000000F5" w:rsidRPr="007B552C" w14:paraId="1B93FF59" w14:textId="77777777" w:rsidTr="00FB0E00">
        <w:tc>
          <w:tcPr>
            <w:tcW w:w="9558" w:type="dxa"/>
            <w:gridSpan w:val="5"/>
            <w:shd w:val="clear" w:color="auto" w:fill="FFFFFF" w:themeFill="background1"/>
          </w:tcPr>
          <w:p w14:paraId="30AA97F2" w14:textId="77777777" w:rsidR="000000F5" w:rsidRPr="007B552C" w:rsidRDefault="006C2B8A" w:rsidP="004A17B7">
            <w:pPr>
              <w:bidi/>
              <w:spacing w:before="40" w:after="4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التحضيرية</w:t>
            </w:r>
          </w:p>
        </w:tc>
      </w:tr>
      <w:tr w:rsidR="000000F5" w:rsidRPr="007B552C" w14:paraId="70836CD5" w14:textId="77777777" w:rsidTr="00FB0E00">
        <w:tc>
          <w:tcPr>
            <w:tcW w:w="1728" w:type="dxa"/>
            <w:shd w:val="clear" w:color="auto" w:fill="FFFFFF" w:themeFill="background1"/>
          </w:tcPr>
          <w:p w14:paraId="17B7CA68" w14:textId="77777777" w:rsidR="000000F5" w:rsidRPr="007B552C" w:rsidRDefault="000000F5" w:rsidP="004A17B7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غواتيمالا</w:t>
            </w:r>
          </w:p>
        </w:tc>
        <w:tc>
          <w:tcPr>
            <w:tcW w:w="2070" w:type="dxa"/>
          </w:tcPr>
          <w:p w14:paraId="00DCBFCB" w14:textId="77777777" w:rsidR="000000F5" w:rsidRPr="007B552C" w:rsidRDefault="000000F5" w:rsidP="00B77EE3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</w:rPr>
              <w:t xml:space="preserve">إعداد </w:t>
            </w:r>
            <w:r w:rsidR="00B77EE3">
              <w:rPr>
                <w:rFonts w:hint="cs"/>
                <w:sz w:val="20"/>
                <w:rtl/>
              </w:rPr>
              <w:t>خطة تنفيذ تعديل كيغالي للمواد الهيدروفلوروكربونية</w:t>
            </w:r>
          </w:p>
        </w:tc>
        <w:tc>
          <w:tcPr>
            <w:tcW w:w="1440" w:type="dxa"/>
            <w:shd w:val="clear" w:color="auto" w:fill="FFFFFF" w:themeFill="background1"/>
          </w:tcPr>
          <w:p w14:paraId="2FB67137" w14:textId="77777777" w:rsidR="000000F5" w:rsidRPr="007B552C" w:rsidRDefault="002E459C" w:rsidP="004A17B7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اليونيدو</w:t>
            </w:r>
            <w:r w:rsidR="000000F5" w:rsidRPr="002236AF">
              <w:rPr>
                <w:sz w:val="20"/>
                <w:rtl/>
                <w:lang w:eastAsia="en-CA"/>
              </w:rPr>
              <w:t xml:space="preserve"> / </w:t>
            </w: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13BE" w14:textId="77777777" w:rsidR="000000F5" w:rsidRPr="007B552C" w:rsidRDefault="000000F5" w:rsidP="004A17B7">
            <w:pPr>
              <w:bidi/>
              <w:jc w:val="center"/>
              <w:rPr>
                <w:sz w:val="20"/>
                <w:rtl/>
              </w:rPr>
            </w:pPr>
            <w:r w:rsidRPr="00921DB8">
              <w:rPr>
                <w:sz w:val="20"/>
                <w:rtl/>
              </w:rPr>
              <w:t>92/19</w:t>
            </w:r>
          </w:p>
        </w:tc>
        <w:tc>
          <w:tcPr>
            <w:tcW w:w="3240" w:type="dxa"/>
            <w:vAlign w:val="center"/>
          </w:tcPr>
          <w:p w14:paraId="075C06F4" w14:textId="77777777" w:rsidR="000000F5" w:rsidRPr="007B552C" w:rsidRDefault="000000F5" w:rsidP="004A17B7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</w:rPr>
              <w:t>لم يتم إيداع صك التصديق على تعديل كيغالي بعد</w:t>
            </w:r>
          </w:p>
        </w:tc>
      </w:tr>
      <w:tr w:rsidR="000000F5" w:rsidRPr="007B552C" w14:paraId="485D5E2C" w14:textId="77777777" w:rsidTr="00FB0E00">
        <w:tc>
          <w:tcPr>
            <w:tcW w:w="1728" w:type="dxa"/>
            <w:shd w:val="clear" w:color="auto" w:fill="FFFFFF" w:themeFill="background1"/>
          </w:tcPr>
          <w:p w14:paraId="7CF313AF" w14:textId="77777777" w:rsidR="000000F5" w:rsidRPr="007B552C" w:rsidRDefault="000000F5" w:rsidP="004A17B7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الهند</w:t>
            </w:r>
          </w:p>
        </w:tc>
        <w:tc>
          <w:tcPr>
            <w:tcW w:w="2070" w:type="dxa"/>
          </w:tcPr>
          <w:p w14:paraId="1447232D" w14:textId="77777777" w:rsidR="000000F5" w:rsidRPr="007B552C" w:rsidRDefault="007736E1" w:rsidP="007736E1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 xml:space="preserve">إعداد </w:t>
            </w:r>
            <w:r w:rsidR="000000F5" w:rsidRPr="00463A7A">
              <w:rPr>
                <w:sz w:val="20"/>
                <w:rtl/>
              </w:rPr>
              <w:t xml:space="preserve">مشروع تجريبي </w:t>
            </w:r>
            <w:r>
              <w:rPr>
                <w:rFonts w:hint="cs"/>
                <w:sz w:val="20"/>
                <w:rtl/>
              </w:rPr>
              <w:t>يتعلق</w:t>
            </w:r>
            <w:r w:rsidR="000000F5" w:rsidRPr="00463A7A"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ب</w:t>
            </w:r>
            <w:r w:rsidR="000000F5" w:rsidRPr="00463A7A">
              <w:rPr>
                <w:sz w:val="20"/>
                <w:rtl/>
              </w:rPr>
              <w:t xml:space="preserve">كفاءة </w:t>
            </w:r>
            <w:r>
              <w:rPr>
                <w:rFonts w:hint="cs"/>
                <w:sz w:val="20"/>
                <w:rtl/>
              </w:rPr>
              <w:t xml:space="preserve">استخدام </w:t>
            </w:r>
            <w:r w:rsidR="000000F5" w:rsidRPr="00463A7A">
              <w:rPr>
                <w:sz w:val="20"/>
                <w:rtl/>
              </w:rPr>
              <w:t xml:space="preserve">الطاقة </w:t>
            </w:r>
            <w:r>
              <w:rPr>
                <w:rFonts w:hint="cs"/>
                <w:sz w:val="20"/>
                <w:rtl/>
              </w:rPr>
              <w:t>عملا با</w:t>
            </w:r>
            <w:r w:rsidR="000000F5" w:rsidRPr="00463A7A">
              <w:rPr>
                <w:sz w:val="20"/>
                <w:rtl/>
              </w:rPr>
              <w:t>لقرار 91/65</w:t>
            </w:r>
          </w:p>
        </w:tc>
        <w:tc>
          <w:tcPr>
            <w:tcW w:w="1440" w:type="dxa"/>
            <w:shd w:val="clear" w:color="auto" w:fill="FFFFFF" w:themeFill="background1"/>
          </w:tcPr>
          <w:p w14:paraId="081D3FE8" w14:textId="77777777" w:rsidR="000000F5" w:rsidRPr="007B552C" w:rsidRDefault="000000F5" w:rsidP="004A17B7">
            <w:pPr>
              <w:bidi/>
              <w:jc w:val="center"/>
              <w:rPr>
                <w:sz w:val="20"/>
                <w:rtl/>
              </w:rPr>
            </w:pPr>
            <w:r>
              <w:rPr>
                <w:sz w:val="20"/>
                <w:rtl/>
                <w:lang w:eastAsia="en-CA"/>
              </w:rPr>
              <w:t>ألمانيا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9507D" w14:textId="77777777" w:rsidR="000000F5" w:rsidRPr="007B552C" w:rsidRDefault="000000F5" w:rsidP="004A17B7">
            <w:pPr>
              <w:bidi/>
              <w:jc w:val="center"/>
              <w:rPr>
                <w:sz w:val="20"/>
                <w:rtl/>
              </w:rPr>
            </w:pPr>
            <w:r>
              <w:rPr>
                <w:sz w:val="20"/>
                <w:rtl/>
              </w:rPr>
              <w:t>92/14</w:t>
            </w:r>
          </w:p>
        </w:tc>
        <w:tc>
          <w:tcPr>
            <w:tcW w:w="3240" w:type="dxa"/>
          </w:tcPr>
          <w:p w14:paraId="7D01C7DD" w14:textId="77777777" w:rsidR="000000F5" w:rsidRPr="007B552C" w:rsidRDefault="000000F5" w:rsidP="00810C1D">
            <w:pPr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sz w:val="20"/>
                <w:rtl/>
              </w:rPr>
              <w:t xml:space="preserve">ربط صناعة تصنيع المكونات بالتخفيض التدريجي </w:t>
            </w:r>
            <w:r w:rsidR="00810C1D">
              <w:rPr>
                <w:rFonts w:hint="cs"/>
                <w:sz w:val="20"/>
                <w:rtl/>
              </w:rPr>
              <w:t>للمواد الهيدروفلوروكربونية</w:t>
            </w:r>
            <w:r>
              <w:rPr>
                <w:sz w:val="20"/>
                <w:rtl/>
              </w:rPr>
              <w:t xml:space="preserve"> في</w:t>
            </w:r>
            <w:r w:rsidR="00810C1D">
              <w:rPr>
                <w:rFonts w:hint="cs"/>
                <w:sz w:val="20"/>
                <w:rtl/>
              </w:rPr>
              <w:t xml:space="preserve"> تعديل كيغالي</w:t>
            </w:r>
            <w:r>
              <w:rPr>
                <w:sz w:val="20"/>
                <w:rtl/>
              </w:rPr>
              <w:t xml:space="preserve"> </w:t>
            </w:r>
            <w:r w:rsidR="00810C1D">
              <w:rPr>
                <w:rFonts w:hint="cs"/>
                <w:sz w:val="20"/>
                <w:rtl/>
                <w:lang w:val="en-US"/>
              </w:rPr>
              <w:t>في المستقبل</w:t>
            </w:r>
          </w:p>
        </w:tc>
      </w:tr>
    </w:tbl>
    <w:p w14:paraId="40F2A59C" w14:textId="77777777" w:rsidR="000000F5" w:rsidRPr="008C547A" w:rsidRDefault="000000F5" w:rsidP="000000F5">
      <w:pPr>
        <w:rPr>
          <w:rtl/>
        </w:rPr>
      </w:pPr>
    </w:p>
    <w:p w14:paraId="37C83387" w14:textId="77777777" w:rsidR="000000F5" w:rsidRPr="00810C1D" w:rsidRDefault="00567907" w:rsidP="00B06ABC">
      <w:pPr>
        <w:keepNext/>
        <w:bidi/>
        <w:rPr>
          <w:b/>
          <w:bCs/>
          <w:snapToGrid w:val="0"/>
          <w:szCs w:val="24"/>
          <w:rtl/>
        </w:rPr>
      </w:pPr>
      <w:r>
        <w:rPr>
          <w:b/>
          <w:bCs/>
          <w:snapToGrid w:val="0"/>
          <w:szCs w:val="24"/>
          <w:rtl/>
        </w:rPr>
        <w:t>الجدول 3</w:t>
      </w:r>
      <w:r>
        <w:rPr>
          <w:rFonts w:hint="cs"/>
          <w:b/>
          <w:bCs/>
          <w:snapToGrid w:val="0"/>
          <w:szCs w:val="24"/>
          <w:rtl/>
        </w:rPr>
        <w:t>-</w:t>
      </w:r>
      <w:r w:rsidR="00B06ABC">
        <w:rPr>
          <w:b/>
          <w:bCs/>
          <w:snapToGrid w:val="0"/>
          <w:szCs w:val="24"/>
          <w:rtl/>
        </w:rPr>
        <w:t xml:space="preserve"> طلبات الاتفاقات </w:t>
      </w:r>
      <w:r w:rsidR="000000F5" w:rsidRPr="00810C1D">
        <w:rPr>
          <w:b/>
          <w:bCs/>
          <w:snapToGrid w:val="0"/>
          <w:szCs w:val="24"/>
          <w:rtl/>
        </w:rPr>
        <w:t xml:space="preserve">متعددة السنوات </w:t>
      </w:r>
      <w:r w:rsidR="00B06ABC" w:rsidRPr="00810C1D">
        <w:rPr>
          <w:rFonts w:hint="cs"/>
          <w:b/>
          <w:bCs/>
          <w:snapToGrid w:val="0"/>
          <w:szCs w:val="24"/>
          <w:rtl/>
        </w:rPr>
        <w:t>الموصي</w:t>
      </w:r>
      <w:r w:rsidR="000000F5" w:rsidRPr="00810C1D">
        <w:rPr>
          <w:b/>
          <w:bCs/>
          <w:snapToGrid w:val="0"/>
          <w:szCs w:val="24"/>
          <w:rtl/>
        </w:rPr>
        <w:t xml:space="preserve"> </w:t>
      </w:r>
      <w:r w:rsidR="00B06ABC">
        <w:rPr>
          <w:rFonts w:hint="cs"/>
          <w:b/>
          <w:bCs/>
          <w:snapToGrid w:val="0"/>
          <w:szCs w:val="24"/>
          <w:rtl/>
        </w:rPr>
        <w:t>با</w:t>
      </w:r>
      <w:r w:rsidR="000000F5" w:rsidRPr="00810C1D">
        <w:rPr>
          <w:b/>
          <w:bCs/>
          <w:snapToGrid w:val="0"/>
          <w:szCs w:val="24"/>
          <w:rtl/>
        </w:rPr>
        <w:t xml:space="preserve">لنظر </w:t>
      </w:r>
      <w:r w:rsidR="00B06ABC">
        <w:rPr>
          <w:rFonts w:hint="cs"/>
          <w:b/>
          <w:bCs/>
          <w:snapToGrid w:val="0"/>
          <w:szCs w:val="24"/>
          <w:rtl/>
        </w:rPr>
        <w:t>ال</w:t>
      </w:r>
      <w:r w:rsidR="000000F5" w:rsidRPr="00810C1D">
        <w:rPr>
          <w:b/>
          <w:bCs/>
          <w:snapToGrid w:val="0"/>
          <w:szCs w:val="24"/>
          <w:rtl/>
        </w:rPr>
        <w:t>فردي</w:t>
      </w:r>
      <w:r w:rsidR="00B06ABC">
        <w:rPr>
          <w:rFonts w:hint="cs"/>
          <w:b/>
          <w:bCs/>
          <w:snapToGrid w:val="0"/>
          <w:szCs w:val="24"/>
          <w:rtl/>
        </w:rPr>
        <w:t xml:space="preserve"> فيها</w:t>
      </w:r>
    </w:p>
    <w:tbl>
      <w:tblPr>
        <w:tblStyle w:val="TableGrid"/>
        <w:bidiVisual/>
        <w:tblW w:w="5000" w:type="pct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696"/>
        <w:gridCol w:w="1417"/>
        <w:gridCol w:w="1560"/>
        <w:gridCol w:w="1133"/>
        <w:gridCol w:w="3544"/>
      </w:tblGrid>
      <w:tr w:rsidR="000000F5" w:rsidRPr="0071079B" w14:paraId="327508A4" w14:textId="77777777" w:rsidTr="00B06ABC">
        <w:trPr>
          <w:tblHeader/>
        </w:trPr>
        <w:tc>
          <w:tcPr>
            <w:tcW w:w="907" w:type="pct"/>
            <w:vAlign w:val="center"/>
          </w:tcPr>
          <w:p w14:paraId="166DA46D" w14:textId="77777777" w:rsidR="000000F5" w:rsidRPr="00FF5F5A" w:rsidRDefault="00B06ABC" w:rsidP="004A17B7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bookmarkStart w:id="2" w:name="_Hlk100266119"/>
            <w:bookmarkStart w:id="3" w:name="_Hlk119832469"/>
            <w:r>
              <w:rPr>
                <w:rFonts w:hint="cs"/>
                <w:b/>
                <w:bCs/>
                <w:sz w:val="20"/>
                <w:rtl/>
              </w:rPr>
              <w:t>البلد</w:t>
            </w:r>
          </w:p>
        </w:tc>
        <w:tc>
          <w:tcPr>
            <w:tcW w:w="758" w:type="pct"/>
            <w:vAlign w:val="center"/>
          </w:tcPr>
          <w:p w14:paraId="0749B009" w14:textId="77777777" w:rsidR="000000F5" w:rsidRPr="00FF5F5A" w:rsidRDefault="000000F5" w:rsidP="004A17B7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المرحلة / الشريحة</w:t>
            </w:r>
          </w:p>
        </w:tc>
        <w:tc>
          <w:tcPr>
            <w:tcW w:w="834" w:type="pct"/>
            <w:vAlign w:val="center"/>
          </w:tcPr>
          <w:p w14:paraId="30F2F2DB" w14:textId="77777777" w:rsidR="000000F5" w:rsidRPr="00FF5F5A" w:rsidRDefault="000000F5" w:rsidP="004A17B7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الوكالات المنفذة</w:t>
            </w:r>
          </w:p>
        </w:tc>
        <w:tc>
          <w:tcPr>
            <w:tcW w:w="606" w:type="pct"/>
            <w:vAlign w:val="center"/>
          </w:tcPr>
          <w:p w14:paraId="735B8E20" w14:textId="77777777" w:rsidR="000000F5" w:rsidRPr="00FF5F5A" w:rsidRDefault="00B06ABC" w:rsidP="00B06ABC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 xml:space="preserve">رقم </w:t>
            </w:r>
            <w:r w:rsidR="000000F5" w:rsidRPr="00FF5F5A">
              <w:rPr>
                <w:b/>
                <w:bCs/>
                <w:sz w:val="20"/>
                <w:rtl/>
              </w:rPr>
              <w:t xml:space="preserve">وثيقة </w:t>
            </w:r>
          </w:p>
        </w:tc>
        <w:tc>
          <w:tcPr>
            <w:tcW w:w="1895" w:type="pct"/>
            <w:vAlign w:val="center"/>
          </w:tcPr>
          <w:p w14:paraId="1A686846" w14:textId="77777777" w:rsidR="000000F5" w:rsidRPr="00FF5F5A" w:rsidRDefault="00B06ABC" w:rsidP="004A17B7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0000F5" w:rsidRPr="00FF5F5A">
              <w:rPr>
                <w:b/>
                <w:bCs/>
                <w:sz w:val="20"/>
                <w:rtl/>
              </w:rPr>
              <w:t>مشكلة</w:t>
            </w:r>
          </w:p>
        </w:tc>
      </w:tr>
      <w:tr w:rsidR="000000F5" w:rsidRPr="0071079B" w14:paraId="024A2013" w14:textId="77777777" w:rsidTr="00B06ABC">
        <w:trPr>
          <w:trHeight w:val="112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4ED952CB" w14:textId="77777777" w:rsidR="000000F5" w:rsidRPr="00FF5F5A" w:rsidRDefault="000000F5" w:rsidP="004A17B7">
            <w:pPr>
              <w:keepNext/>
              <w:bidi/>
              <w:spacing w:before="40" w:after="40"/>
              <w:jc w:val="center"/>
              <w:rPr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طلبات المرحلة الثانية أو الثالثة من خطط إدارة إزالة المواد الهيدروكلوروفلوروكربونية</w:t>
            </w:r>
          </w:p>
        </w:tc>
      </w:tr>
      <w:bookmarkEnd w:id="2"/>
      <w:bookmarkEnd w:id="3"/>
      <w:tr w:rsidR="000000F5" w:rsidRPr="0071079B" w14:paraId="6D057DDD" w14:textId="77777777" w:rsidTr="00B06ABC"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D22B6" w14:textId="77777777" w:rsidR="000000F5" w:rsidRPr="00FF5F5A" w:rsidRDefault="000000F5" w:rsidP="004A17B7">
            <w:pPr>
              <w:keepNext/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بوركينا فاسو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8799" w14:textId="77777777" w:rsidR="000000F5" w:rsidRPr="00FF5F5A" w:rsidRDefault="000000F5" w:rsidP="004A17B7">
            <w:pPr>
              <w:keepNext/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المرحلة الثانية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7403BD23" w14:textId="77777777" w:rsidR="000000F5" w:rsidRPr="002236AF" w:rsidRDefault="000000F5" w:rsidP="004A17B7">
            <w:pPr>
              <w:keepNext/>
              <w:bidi/>
              <w:ind w:left="114"/>
              <w:jc w:val="center"/>
              <w:rPr>
                <w:sz w:val="20"/>
                <w:rtl/>
                <w:lang w:eastAsia="en-CA"/>
              </w:rPr>
            </w:pPr>
            <w:r>
              <w:rPr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EFA2" w14:textId="77777777" w:rsidR="000000F5" w:rsidRPr="00FF5F5A" w:rsidRDefault="000000F5" w:rsidP="004A17B7">
            <w:pPr>
              <w:keepNext/>
              <w:bidi/>
              <w:jc w:val="center"/>
              <w:rPr>
                <w:sz w:val="20"/>
                <w:rtl/>
              </w:rPr>
            </w:pPr>
            <w:r w:rsidRPr="00C93100">
              <w:rPr>
                <w:sz w:val="20"/>
                <w:rtl/>
              </w:rPr>
              <w:t>92/22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506E0" w14:textId="77777777" w:rsidR="000000F5" w:rsidRPr="009E5C42" w:rsidRDefault="000000F5" w:rsidP="004A17B7">
            <w:pPr>
              <w:keepNext/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تم حل جميع المشكلات الفنية و</w:t>
            </w:r>
            <w:r w:rsidR="00846160">
              <w:rPr>
                <w:rFonts w:hint="cs"/>
                <w:sz w:val="20"/>
                <w:rtl/>
              </w:rPr>
              <w:t>المتعلقة ب</w:t>
            </w:r>
            <w:r>
              <w:rPr>
                <w:sz w:val="20"/>
                <w:rtl/>
              </w:rPr>
              <w:t>التكلفة</w:t>
            </w:r>
          </w:p>
        </w:tc>
      </w:tr>
      <w:tr w:rsidR="000000F5" w:rsidRPr="0071079B" w14:paraId="557C6D7A" w14:textId="77777777" w:rsidTr="00B06ABC"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A73DC" w14:textId="77777777" w:rsidR="000000F5" w:rsidRPr="00FF5F5A" w:rsidRDefault="000000F5" w:rsidP="004A17B7">
            <w:pPr>
              <w:widowControl w:val="0"/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إندونيسيا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B7A0A" w14:textId="77777777" w:rsidR="000000F5" w:rsidRPr="00FF5F5A" w:rsidRDefault="000000F5" w:rsidP="004A17B7">
            <w:pPr>
              <w:widowControl w:val="0"/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المرحلة الثالثة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7F85B788" w14:textId="77777777" w:rsidR="000000F5" w:rsidRPr="002236AF" w:rsidRDefault="00B06ABC" w:rsidP="004A17B7">
            <w:pPr>
              <w:widowControl w:val="0"/>
              <w:bidi/>
              <w:ind w:left="114"/>
              <w:jc w:val="center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DDCF" w14:textId="77777777" w:rsidR="000000F5" w:rsidRPr="00850D77" w:rsidRDefault="000000F5" w:rsidP="004A17B7">
            <w:pPr>
              <w:widowControl w:val="0"/>
              <w:bidi/>
              <w:jc w:val="center"/>
              <w:rPr>
                <w:sz w:val="20"/>
                <w:rtl/>
              </w:rPr>
            </w:pPr>
            <w:r w:rsidRPr="00C93100">
              <w:rPr>
                <w:sz w:val="20"/>
                <w:rtl/>
              </w:rPr>
              <w:t>92/29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1C59" w14:textId="77777777" w:rsidR="000000F5" w:rsidRPr="004244F4" w:rsidRDefault="000000F5" w:rsidP="004A17B7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4244F4">
              <w:rPr>
                <w:sz w:val="20"/>
                <w:rtl/>
              </w:rPr>
              <w:t xml:space="preserve">تم حل جميع المشكلات الفنية </w:t>
            </w:r>
            <w:r w:rsidR="00846160">
              <w:rPr>
                <w:sz w:val="20"/>
                <w:rtl/>
              </w:rPr>
              <w:t>و</w:t>
            </w:r>
            <w:r w:rsidR="00846160">
              <w:rPr>
                <w:rFonts w:hint="cs"/>
                <w:sz w:val="20"/>
                <w:rtl/>
              </w:rPr>
              <w:t>المتعلقة ب</w:t>
            </w:r>
            <w:r w:rsidR="00846160">
              <w:rPr>
                <w:sz w:val="20"/>
                <w:rtl/>
              </w:rPr>
              <w:t>التكلفة</w:t>
            </w:r>
          </w:p>
        </w:tc>
      </w:tr>
      <w:tr w:rsidR="000000F5" w:rsidRPr="0071079B" w14:paraId="66E2F429" w14:textId="77777777" w:rsidTr="00B06ABC">
        <w:trPr>
          <w:trHeight w:val="6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0D7C9" w14:textId="77777777" w:rsidR="000000F5" w:rsidRPr="009E5C42" w:rsidRDefault="000000F5" w:rsidP="00F2483B">
            <w:pPr>
              <w:bidi/>
              <w:spacing w:before="40" w:after="40"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 xml:space="preserve">طلبات الشرائح </w:t>
            </w:r>
            <w:r w:rsidR="00F2483B">
              <w:rPr>
                <w:rFonts w:hint="cs"/>
                <w:b/>
                <w:bCs/>
                <w:sz w:val="20"/>
                <w:rtl/>
              </w:rPr>
              <w:t>في إطار</w:t>
            </w:r>
            <w:r>
              <w:rPr>
                <w:b/>
                <w:bCs/>
                <w:sz w:val="20"/>
                <w:rtl/>
              </w:rPr>
              <w:t xml:space="preserve"> المرحلة الأولى أو الثانية من خطط إدارة إزالة المواد الهيدروكلوروفلوروكربونية</w:t>
            </w:r>
          </w:p>
        </w:tc>
      </w:tr>
      <w:tr w:rsidR="000000F5" w:rsidRPr="0071079B" w14:paraId="7A253764" w14:textId="77777777" w:rsidTr="00B06ABC">
        <w:trPr>
          <w:trHeight w:val="44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C74D" w14:textId="77777777" w:rsidR="000000F5" w:rsidRDefault="000000F5" w:rsidP="004A17B7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الأرجنتين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98DC" w14:textId="77777777" w:rsidR="000000F5" w:rsidRPr="00223BAD" w:rsidRDefault="00F2483B" w:rsidP="004A17B7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المرحلة الثانية</w:t>
            </w:r>
            <w:r>
              <w:rPr>
                <w:rFonts w:hint="cs"/>
                <w:sz w:val="20"/>
                <w:rtl/>
              </w:rPr>
              <w:t>،</w:t>
            </w:r>
            <w:r w:rsidR="000000F5">
              <w:rPr>
                <w:sz w:val="20"/>
                <w:rtl/>
              </w:rPr>
              <w:t xml:space="preserve"> الشريحة الثالثة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7B5BF920" w14:textId="77777777" w:rsidR="000000F5" w:rsidRPr="009549ED" w:rsidRDefault="00B06ABC" w:rsidP="004A17B7">
            <w:pPr>
              <w:bidi/>
              <w:ind w:left="114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اليونيدو</w:t>
            </w:r>
            <w:r w:rsidR="000000F5">
              <w:rPr>
                <w:sz w:val="20"/>
                <w:rtl/>
                <w:lang w:eastAsia="en-CA"/>
              </w:rPr>
              <w:t xml:space="preserve"> / إيطاليا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12C3A" w14:textId="77777777" w:rsidR="000000F5" w:rsidRPr="009B3988" w:rsidRDefault="000000F5" w:rsidP="004A17B7">
            <w:pPr>
              <w:bidi/>
              <w:jc w:val="center"/>
              <w:rPr>
                <w:sz w:val="20"/>
                <w:highlight w:val="yellow"/>
                <w:rtl/>
              </w:rPr>
            </w:pPr>
            <w:r w:rsidRPr="0069516D">
              <w:rPr>
                <w:sz w:val="20"/>
                <w:rtl/>
              </w:rPr>
              <w:t>92/21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A5A41" w14:textId="77777777" w:rsidR="000000F5" w:rsidRPr="0018650D" w:rsidRDefault="000000F5" w:rsidP="00D3585C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 xml:space="preserve">تجاوز استهلاك </w:t>
            </w:r>
            <w:r w:rsidR="00F2483B">
              <w:rPr>
                <w:rFonts w:hint="cs"/>
                <w:sz w:val="20"/>
                <w:rtl/>
              </w:rPr>
              <w:t xml:space="preserve">المواد الهيدروكلوروفلوروكربونية </w:t>
            </w:r>
            <w:r>
              <w:rPr>
                <w:sz w:val="20"/>
                <w:rtl/>
              </w:rPr>
              <w:t xml:space="preserve">الهدف السنوي لعام 2022. </w:t>
            </w:r>
            <w:r w:rsidR="00F2483B">
              <w:rPr>
                <w:rFonts w:hint="cs"/>
                <w:sz w:val="20"/>
                <w:rtl/>
              </w:rPr>
              <w:t>و</w:t>
            </w:r>
            <w:r>
              <w:rPr>
                <w:sz w:val="20"/>
                <w:rtl/>
              </w:rPr>
              <w:t xml:space="preserve">تمديد </w:t>
            </w:r>
            <w:r w:rsidR="00D3585C">
              <w:rPr>
                <w:rFonts w:hint="cs"/>
                <w:sz w:val="20"/>
                <w:rtl/>
              </w:rPr>
              <w:t>مدة</w:t>
            </w:r>
            <w:r>
              <w:rPr>
                <w:sz w:val="20"/>
                <w:rtl/>
              </w:rPr>
              <w:t xml:space="preserve"> المرحلة</w:t>
            </w:r>
          </w:p>
        </w:tc>
      </w:tr>
      <w:tr w:rsidR="000000F5" w:rsidRPr="0071079B" w14:paraId="3ED66447" w14:textId="77777777" w:rsidTr="00B06ABC"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F7FC" w14:textId="77777777" w:rsidR="000000F5" w:rsidRDefault="000000F5" w:rsidP="004A17B7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سورينام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82D62" w14:textId="77777777" w:rsidR="000000F5" w:rsidRPr="004978F9" w:rsidRDefault="00F2483B" w:rsidP="004A17B7">
            <w:pPr>
              <w:bidi/>
              <w:jc w:val="left"/>
              <w:rPr>
                <w:sz w:val="20"/>
              </w:rPr>
            </w:pPr>
            <w:r>
              <w:rPr>
                <w:sz w:val="20"/>
                <w:rtl/>
              </w:rPr>
              <w:t>المرحلة الأولى</w:t>
            </w:r>
            <w:r>
              <w:rPr>
                <w:rFonts w:hint="cs"/>
                <w:sz w:val="20"/>
                <w:rtl/>
              </w:rPr>
              <w:t>،</w:t>
            </w:r>
            <w:r>
              <w:rPr>
                <w:sz w:val="20"/>
                <w:rtl/>
              </w:rPr>
              <w:t xml:space="preserve"> </w:t>
            </w:r>
            <w:r w:rsidR="000000F5">
              <w:rPr>
                <w:sz w:val="20"/>
                <w:rtl/>
              </w:rPr>
              <w:t>الشريحة الرابعة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3A11A9DF" w14:textId="77777777" w:rsidR="000000F5" w:rsidRDefault="000000F5" w:rsidP="004A17B7">
            <w:pPr>
              <w:bidi/>
              <w:ind w:left="114"/>
              <w:jc w:val="center"/>
              <w:rPr>
                <w:sz w:val="20"/>
                <w:rtl/>
              </w:rPr>
            </w:pPr>
            <w:r>
              <w:rPr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EA7DC" w14:textId="77777777" w:rsidR="000000F5" w:rsidRPr="009B3988" w:rsidRDefault="000000F5" w:rsidP="004A17B7">
            <w:pPr>
              <w:bidi/>
              <w:jc w:val="center"/>
              <w:rPr>
                <w:sz w:val="20"/>
                <w:rtl/>
              </w:rPr>
            </w:pPr>
            <w:r w:rsidRPr="0069516D">
              <w:rPr>
                <w:sz w:val="20"/>
                <w:rtl/>
              </w:rPr>
              <w:t>92/38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A8754" w14:textId="77777777" w:rsidR="000000F5" w:rsidRPr="00CA75EE" w:rsidRDefault="000000F5" w:rsidP="00D3585C">
            <w:pPr>
              <w:bidi/>
              <w:jc w:val="left"/>
              <w:rPr>
                <w:sz w:val="20"/>
                <w:rtl/>
              </w:rPr>
            </w:pPr>
            <w:r w:rsidRPr="004244F4">
              <w:rPr>
                <w:sz w:val="20"/>
                <w:rtl/>
              </w:rPr>
              <w:t>تعلق</w:t>
            </w:r>
            <w:r w:rsidR="00D3585C">
              <w:rPr>
                <w:rFonts w:hint="cs"/>
                <w:sz w:val="20"/>
                <w:rtl/>
              </w:rPr>
              <w:t>ت</w:t>
            </w:r>
            <w:r w:rsidRPr="004244F4">
              <w:rPr>
                <w:sz w:val="20"/>
                <w:rtl/>
              </w:rPr>
              <w:t xml:space="preserve"> </w:t>
            </w:r>
            <w:r w:rsidR="00D3585C">
              <w:rPr>
                <w:rFonts w:hint="cs"/>
                <w:sz w:val="20"/>
                <w:rtl/>
              </w:rPr>
              <w:t>مشكلات</w:t>
            </w:r>
            <w:r w:rsidRPr="004244F4">
              <w:rPr>
                <w:sz w:val="20"/>
                <w:rtl/>
              </w:rPr>
              <w:t xml:space="preserve"> التنفيذ بتعزيز نظام الترخيص والحصص </w:t>
            </w:r>
            <w:r w:rsidR="00D3585C">
              <w:rPr>
                <w:rFonts w:hint="cs"/>
                <w:sz w:val="20"/>
                <w:rtl/>
              </w:rPr>
              <w:t>للمواد الهيدروكلوروفلوروكربونية</w:t>
            </w:r>
            <w:r w:rsidRPr="004244F4">
              <w:rPr>
                <w:sz w:val="20"/>
                <w:rtl/>
              </w:rPr>
              <w:t xml:space="preserve">. </w:t>
            </w:r>
            <w:r w:rsidR="00D3585C">
              <w:rPr>
                <w:rFonts w:hint="cs"/>
                <w:sz w:val="20"/>
                <w:rtl/>
              </w:rPr>
              <w:t>و</w:t>
            </w:r>
            <w:r w:rsidRPr="004244F4">
              <w:rPr>
                <w:sz w:val="20"/>
                <w:rtl/>
              </w:rPr>
              <w:t>تمديد مدة المرحلة</w:t>
            </w:r>
          </w:p>
        </w:tc>
      </w:tr>
      <w:tr w:rsidR="000000F5" w:rsidRPr="0071079B" w14:paraId="287B3000" w14:textId="77777777" w:rsidTr="00B06ABC">
        <w:trPr>
          <w:trHeight w:val="4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1CB90" w14:textId="77777777" w:rsidR="000000F5" w:rsidRPr="003F7E7A" w:rsidRDefault="000000F5" w:rsidP="00D3585C">
            <w:pPr>
              <w:keepNext/>
              <w:keepLines/>
              <w:bidi/>
              <w:spacing w:before="40" w:after="40"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 xml:space="preserve">طلبات المرحلة الأولى من </w:t>
            </w:r>
            <w:r w:rsidR="00D3585C">
              <w:rPr>
                <w:rFonts w:hint="cs"/>
                <w:b/>
                <w:bCs/>
                <w:sz w:val="20"/>
                <w:rtl/>
              </w:rPr>
              <w:t>خطط تنفيذ تعديل كيغالي للمواد الهيدروفلوروكربونية</w:t>
            </w:r>
          </w:p>
        </w:tc>
      </w:tr>
      <w:tr w:rsidR="000000F5" w:rsidRPr="0071079B" w14:paraId="02E1A6ED" w14:textId="77777777" w:rsidTr="00B06ABC"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D3DEE" w14:textId="77777777" w:rsidR="000000F5" w:rsidRPr="00FF5F5A" w:rsidRDefault="000000F5" w:rsidP="004A17B7">
            <w:pPr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sz w:val="20"/>
                <w:rtl/>
              </w:rPr>
              <w:t>الكاميرون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D8357" w14:textId="77777777" w:rsidR="000000F5" w:rsidRPr="00FF5F5A" w:rsidRDefault="000F1D13" w:rsidP="004A17B7">
            <w:pPr>
              <w:keepNext/>
              <w:keepLines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</w:rPr>
              <w:t>المرحلة الأولى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64547D11" w14:textId="77777777" w:rsidR="000000F5" w:rsidRDefault="000000F5" w:rsidP="004A17B7">
            <w:pPr>
              <w:bidi/>
              <w:ind w:left="114"/>
              <w:jc w:val="center"/>
              <w:rPr>
                <w:sz w:val="20"/>
                <w:rtl/>
              </w:rPr>
            </w:pPr>
            <w:r>
              <w:rPr>
                <w:sz w:val="20"/>
                <w:rtl/>
              </w:rPr>
              <w:t>اليونيدو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ED490" w14:textId="77777777" w:rsidR="000000F5" w:rsidRDefault="000000F5" w:rsidP="004A17B7">
            <w:pPr>
              <w:bidi/>
              <w:jc w:val="center"/>
              <w:rPr>
                <w:sz w:val="20"/>
                <w:highlight w:val="yellow"/>
                <w:rtl/>
              </w:rPr>
            </w:pPr>
            <w:r w:rsidRPr="00921DB8">
              <w:rPr>
                <w:sz w:val="20"/>
                <w:rtl/>
              </w:rPr>
              <w:t>92/23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D548F" w14:textId="77777777" w:rsidR="000000F5" w:rsidRPr="00BF5C86" w:rsidRDefault="000000F5" w:rsidP="000F1D13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 xml:space="preserve">عدم وجود </w:t>
            </w:r>
            <w:r w:rsidR="000F1D13">
              <w:rPr>
                <w:rFonts w:hint="cs"/>
                <w:sz w:val="20"/>
                <w:rtl/>
              </w:rPr>
              <w:t>مبادئ توجيهية</w:t>
            </w:r>
            <w:r w:rsidR="000F1D13">
              <w:rPr>
                <w:sz w:val="20"/>
                <w:rtl/>
              </w:rPr>
              <w:t xml:space="preserve"> </w:t>
            </w:r>
            <w:r w:rsidR="000F1D13">
              <w:rPr>
                <w:rFonts w:hint="cs"/>
                <w:sz w:val="20"/>
                <w:rtl/>
              </w:rPr>
              <w:t>ل</w:t>
            </w:r>
            <w:r>
              <w:rPr>
                <w:sz w:val="20"/>
                <w:rtl/>
              </w:rPr>
              <w:t>لتكلفة ونقطة البداية و</w:t>
            </w:r>
            <w:r w:rsidR="000F1D13">
              <w:rPr>
                <w:rFonts w:hint="cs"/>
                <w:sz w:val="20"/>
                <w:rtl/>
              </w:rPr>
              <w:t>نموذج ال</w:t>
            </w:r>
            <w:r w:rsidR="000F1D13">
              <w:rPr>
                <w:sz w:val="20"/>
                <w:rtl/>
              </w:rPr>
              <w:t>اتفاق</w:t>
            </w:r>
            <w:r>
              <w:rPr>
                <w:sz w:val="20"/>
                <w:rtl/>
              </w:rPr>
              <w:t xml:space="preserve"> </w:t>
            </w:r>
          </w:p>
        </w:tc>
      </w:tr>
      <w:tr w:rsidR="000000F5" w:rsidRPr="0071079B" w14:paraId="2A08F13B" w14:textId="77777777" w:rsidTr="00B06ABC"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D95AF" w14:textId="77777777" w:rsidR="000000F5" w:rsidRDefault="000000F5" w:rsidP="004A17B7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كوستا ريكا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2E45" w14:textId="77777777" w:rsidR="000000F5" w:rsidRDefault="000000F5" w:rsidP="004A17B7">
            <w:pPr>
              <w:keepNext/>
              <w:keepLines/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المرحلة الأولى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649FF9C9" w14:textId="77777777" w:rsidR="000000F5" w:rsidRDefault="00B06ABC" w:rsidP="004A17B7">
            <w:pPr>
              <w:bidi/>
              <w:ind w:left="114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835C" w14:textId="77777777" w:rsidR="000000F5" w:rsidRPr="00921DB8" w:rsidRDefault="000000F5" w:rsidP="004A17B7">
            <w:pPr>
              <w:bidi/>
              <w:jc w:val="center"/>
              <w:rPr>
                <w:sz w:val="20"/>
                <w:rtl/>
              </w:rPr>
            </w:pPr>
            <w:r>
              <w:rPr>
                <w:sz w:val="20"/>
                <w:rtl/>
              </w:rPr>
              <w:t>92/24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25D7A" w14:textId="77777777" w:rsidR="000000F5" w:rsidRDefault="00E273A1" w:rsidP="004A17B7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 xml:space="preserve">عدم وجود </w:t>
            </w:r>
            <w:r>
              <w:rPr>
                <w:rFonts w:hint="cs"/>
                <w:sz w:val="20"/>
                <w:rtl/>
              </w:rPr>
              <w:t>مبادئ توجيهية</w:t>
            </w:r>
            <w:r>
              <w:rPr>
                <w:sz w:val="20"/>
                <w:rtl/>
              </w:rPr>
              <w:t xml:space="preserve"> </w:t>
            </w:r>
            <w:r>
              <w:rPr>
                <w:rFonts w:hint="cs"/>
                <w:sz w:val="20"/>
                <w:rtl/>
              </w:rPr>
              <w:t>ل</w:t>
            </w:r>
            <w:r>
              <w:rPr>
                <w:sz w:val="20"/>
                <w:rtl/>
              </w:rPr>
              <w:t>لتكلفة ونقطة البداية و</w:t>
            </w:r>
            <w:r>
              <w:rPr>
                <w:rFonts w:hint="cs"/>
                <w:sz w:val="20"/>
                <w:rtl/>
              </w:rPr>
              <w:t>نموذج ال</w:t>
            </w:r>
            <w:r>
              <w:rPr>
                <w:sz w:val="20"/>
                <w:rtl/>
              </w:rPr>
              <w:t>اتفاق</w:t>
            </w:r>
          </w:p>
        </w:tc>
      </w:tr>
    </w:tbl>
    <w:p w14:paraId="341B2B18" w14:textId="77777777" w:rsidR="000000F5" w:rsidRDefault="000000F5" w:rsidP="000000F5">
      <w:pPr>
        <w:rPr>
          <w:rtl/>
        </w:rPr>
      </w:pPr>
    </w:p>
    <w:p w14:paraId="1150F636" w14:textId="77777777" w:rsidR="000000F5" w:rsidRPr="00567907" w:rsidRDefault="00270811" w:rsidP="00270811">
      <w:pPr>
        <w:keepNext/>
        <w:bidi/>
        <w:rPr>
          <w:b/>
          <w:bCs/>
          <w:szCs w:val="24"/>
          <w:rtl/>
        </w:rPr>
      </w:pPr>
      <w:r>
        <w:rPr>
          <w:b/>
          <w:bCs/>
          <w:szCs w:val="24"/>
          <w:rtl/>
        </w:rPr>
        <w:t>الجدول</w:t>
      </w:r>
      <w:r>
        <w:rPr>
          <w:rFonts w:hint="cs"/>
          <w:b/>
          <w:bCs/>
          <w:szCs w:val="24"/>
          <w:rtl/>
        </w:rPr>
        <w:t xml:space="preserve"> 4</w:t>
      </w:r>
      <w:r w:rsidR="00567907">
        <w:rPr>
          <w:rFonts w:hint="cs"/>
          <w:b/>
          <w:bCs/>
          <w:szCs w:val="24"/>
          <w:rtl/>
        </w:rPr>
        <w:t>-</w:t>
      </w:r>
      <w:r w:rsidR="00567907">
        <w:rPr>
          <w:b/>
          <w:bCs/>
          <w:szCs w:val="24"/>
          <w:rtl/>
        </w:rPr>
        <w:t xml:space="preserve"> المشر</w:t>
      </w:r>
      <w:r w:rsidR="00567907">
        <w:rPr>
          <w:rFonts w:hint="cs"/>
          <w:b/>
          <w:bCs/>
          <w:szCs w:val="24"/>
          <w:rtl/>
        </w:rPr>
        <w:t>و</w:t>
      </w:r>
      <w:r w:rsidR="000000F5" w:rsidRPr="00567907">
        <w:rPr>
          <w:b/>
          <w:bCs/>
          <w:szCs w:val="24"/>
          <w:rtl/>
        </w:rPr>
        <w:t>ع</w:t>
      </w:r>
      <w:r w:rsidR="00567907">
        <w:rPr>
          <w:rFonts w:hint="cs"/>
          <w:b/>
          <w:bCs/>
          <w:szCs w:val="24"/>
          <w:rtl/>
        </w:rPr>
        <w:t>ات</w:t>
      </w:r>
      <w:r w:rsidR="000000F5" w:rsidRPr="00567907">
        <w:rPr>
          <w:b/>
          <w:bCs/>
          <w:szCs w:val="24"/>
          <w:rtl/>
        </w:rPr>
        <w:t xml:space="preserve"> المستقلة </w:t>
      </w:r>
      <w:r w:rsidR="00567907" w:rsidRPr="00567907">
        <w:rPr>
          <w:rFonts w:hint="cs"/>
          <w:b/>
          <w:bCs/>
          <w:szCs w:val="24"/>
          <w:rtl/>
        </w:rPr>
        <w:t>الموصي</w:t>
      </w:r>
      <w:r w:rsidR="000000F5" w:rsidRPr="00567907">
        <w:rPr>
          <w:b/>
          <w:bCs/>
          <w:szCs w:val="24"/>
          <w:rtl/>
        </w:rPr>
        <w:t xml:space="preserve"> </w:t>
      </w:r>
      <w:r w:rsidR="00567907">
        <w:rPr>
          <w:rFonts w:hint="cs"/>
          <w:b/>
          <w:bCs/>
          <w:szCs w:val="24"/>
          <w:rtl/>
        </w:rPr>
        <w:t>با</w:t>
      </w:r>
      <w:r w:rsidR="000000F5" w:rsidRPr="00567907">
        <w:rPr>
          <w:b/>
          <w:bCs/>
          <w:szCs w:val="24"/>
          <w:rtl/>
        </w:rPr>
        <w:t xml:space="preserve">لنظر </w:t>
      </w:r>
      <w:r w:rsidR="00567907">
        <w:rPr>
          <w:rFonts w:hint="cs"/>
          <w:b/>
          <w:bCs/>
          <w:szCs w:val="24"/>
          <w:rtl/>
        </w:rPr>
        <w:t>ال</w:t>
      </w:r>
      <w:r w:rsidR="000000F5" w:rsidRPr="00567907">
        <w:rPr>
          <w:b/>
          <w:bCs/>
          <w:szCs w:val="24"/>
          <w:rtl/>
        </w:rPr>
        <w:t>فردي</w:t>
      </w:r>
      <w:r w:rsidR="00567907">
        <w:rPr>
          <w:rFonts w:hint="cs"/>
          <w:b/>
          <w:bCs/>
          <w:szCs w:val="24"/>
          <w:rtl/>
        </w:rPr>
        <w:t xml:space="preserve"> فيها</w:t>
      </w:r>
    </w:p>
    <w:tbl>
      <w:tblPr>
        <w:tblStyle w:val="TableGrid"/>
        <w:bidiVisual/>
        <w:tblW w:w="5000" w:type="pct"/>
        <w:shd w:val="clear" w:color="auto" w:fill="FFFFFF" w:themeFill="background1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30"/>
        <w:gridCol w:w="1977"/>
        <w:gridCol w:w="1618"/>
        <w:gridCol w:w="1094"/>
        <w:gridCol w:w="3231"/>
      </w:tblGrid>
      <w:tr w:rsidR="000000F5" w:rsidRPr="00D30306" w14:paraId="40004098" w14:textId="77777777" w:rsidTr="00567907">
        <w:trPr>
          <w:trHeight w:val="48"/>
          <w:tblHeader/>
        </w:trPr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23BD3" w14:textId="77777777" w:rsidR="000000F5" w:rsidRPr="00D30306" w:rsidRDefault="00567907" w:rsidP="004A17B7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البلد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2BDEF0E" w14:textId="77777777" w:rsidR="000000F5" w:rsidRPr="00D30306" w:rsidRDefault="000000F5" w:rsidP="004A17B7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عنوان المشروع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8F161" w14:textId="77777777" w:rsidR="000000F5" w:rsidRPr="00D30306" w:rsidRDefault="000000F5" w:rsidP="004A17B7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b/>
                <w:bCs/>
                <w:sz w:val="20"/>
                <w:rtl/>
              </w:rPr>
              <w:t>الوكالة المنفذة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A11BD6" w14:textId="77777777" w:rsidR="000000F5" w:rsidRPr="00D30306" w:rsidRDefault="00567907" w:rsidP="004A17B7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0000F5" w:rsidRPr="00D30306">
              <w:rPr>
                <w:b/>
                <w:bCs/>
                <w:sz w:val="20"/>
                <w:rtl/>
              </w:rPr>
              <w:t>وثيقة</w:t>
            </w:r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5B57C" w14:textId="77777777" w:rsidR="000000F5" w:rsidRPr="00D30306" w:rsidRDefault="00567907" w:rsidP="004A17B7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0000F5" w:rsidRPr="00D30306">
              <w:rPr>
                <w:b/>
                <w:bCs/>
                <w:sz w:val="20"/>
                <w:rtl/>
              </w:rPr>
              <w:t>مشكلة</w:t>
            </w:r>
          </w:p>
        </w:tc>
      </w:tr>
      <w:tr w:rsidR="000000F5" w:rsidRPr="00D30306" w14:paraId="720DBA76" w14:textId="77777777" w:rsidTr="00567907">
        <w:trPr>
          <w:trHeight w:val="4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BAEC72" w14:textId="77777777" w:rsidR="000000F5" w:rsidRPr="00D30306" w:rsidRDefault="007F0294" w:rsidP="007F0294">
            <w:pPr>
              <w:keepNext/>
              <w:bidi/>
              <w:spacing w:before="40" w:after="40"/>
              <w:jc w:val="center"/>
              <w:rPr>
                <w:b/>
                <w:bCs/>
                <w:color w:val="5F497A" w:themeColor="accent4" w:themeShade="BF"/>
                <w:sz w:val="20"/>
                <w:rtl/>
                <w:lang w:bidi="ar-SA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>
              <w:rPr>
                <w:b/>
                <w:bCs/>
                <w:sz w:val="20"/>
                <w:rtl/>
              </w:rPr>
              <w:t>مشر</w:t>
            </w:r>
            <w:r>
              <w:rPr>
                <w:rFonts w:hint="cs"/>
                <w:b/>
                <w:bCs/>
                <w:sz w:val="20"/>
                <w:rtl/>
              </w:rPr>
              <w:t>و</w:t>
            </w:r>
            <w:r w:rsidR="000000F5" w:rsidRPr="00D30306">
              <w:rPr>
                <w:b/>
                <w:bCs/>
                <w:sz w:val="20"/>
                <w:rtl/>
              </w:rPr>
              <w:t>ع</w:t>
            </w:r>
            <w:r>
              <w:rPr>
                <w:rFonts w:hint="cs"/>
                <w:b/>
                <w:bCs/>
                <w:sz w:val="20"/>
                <w:rtl/>
              </w:rPr>
              <w:t>ات</w:t>
            </w:r>
            <w:r w:rsidR="000000F5" w:rsidRPr="00D30306">
              <w:rPr>
                <w:b/>
                <w:bCs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0000F5" w:rsidRPr="00D30306">
              <w:rPr>
                <w:b/>
                <w:bCs/>
                <w:sz w:val="20"/>
                <w:rtl/>
              </w:rPr>
              <w:t xml:space="preserve">استثمار </w:t>
            </w:r>
            <w:r>
              <w:rPr>
                <w:rFonts w:hint="cs"/>
                <w:b/>
                <w:bCs/>
                <w:sz w:val="20"/>
                <w:rtl/>
              </w:rPr>
              <w:t>للمواد الهيدروفلوروكربونية</w:t>
            </w:r>
          </w:p>
        </w:tc>
      </w:tr>
      <w:tr w:rsidR="000000F5" w:rsidRPr="00F95A58" w14:paraId="4F27C851" w14:textId="77777777" w:rsidTr="00567907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73409" w14:textId="77777777" w:rsidR="000000F5" w:rsidRPr="00BA7E03" w:rsidRDefault="000000F5" w:rsidP="004A17B7">
            <w:pPr>
              <w:widowControl w:val="0"/>
              <w:bidi/>
              <w:jc w:val="left"/>
              <w:rPr>
                <w:color w:val="000000" w:themeColor="text1"/>
                <w:rtl/>
              </w:rPr>
            </w:pPr>
            <w:r w:rsidRPr="00BA7E03">
              <w:rPr>
                <w:color w:val="000000" w:themeColor="text1"/>
                <w:sz w:val="20"/>
                <w:rtl/>
              </w:rPr>
              <w:t>المكسيك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7653F7C9" w14:textId="77777777" w:rsidR="000000F5" w:rsidRPr="00BA7E03" w:rsidRDefault="000000F5" w:rsidP="007F0294">
            <w:pPr>
              <w:keepNext/>
              <w:bidi/>
              <w:ind w:left="93" w:right="145"/>
              <w:jc w:val="left"/>
              <w:rPr>
                <w:sz w:val="20"/>
                <w:rtl/>
                <w:lang w:eastAsia="en-CA"/>
              </w:rPr>
            </w:pPr>
            <w:r w:rsidRPr="00BA7E03">
              <w:rPr>
                <w:sz w:val="20"/>
                <w:rtl/>
                <w:lang w:eastAsia="en-CA"/>
              </w:rPr>
              <w:t xml:space="preserve">تحويل تصنيع الثلاجات التجارية من </w:t>
            </w:r>
            <w:r w:rsidR="007F0294">
              <w:rPr>
                <w:rFonts w:hint="cs"/>
                <w:sz w:val="20"/>
                <w:rtl/>
                <w:lang w:eastAsia="en-CA"/>
              </w:rPr>
              <w:t xml:space="preserve">الهيدروكلوروفلوروكربون- </w:t>
            </w:r>
            <w:r w:rsidR="007F0294" w:rsidRPr="00BA7E03">
              <w:rPr>
                <w:sz w:val="20"/>
                <w:lang w:eastAsia="en-CA"/>
              </w:rPr>
              <w:t>134a</w:t>
            </w:r>
            <w:r w:rsidRPr="00BA7E03">
              <w:rPr>
                <w:sz w:val="20"/>
                <w:rtl/>
                <w:lang w:eastAsia="en-CA"/>
              </w:rPr>
              <w:t xml:space="preserve"> إلى البروبان في</w:t>
            </w:r>
            <w:r w:rsidR="007F0294">
              <w:rPr>
                <w:rFonts w:hint="cs"/>
                <w:sz w:val="20"/>
                <w:rtl/>
                <w:lang w:eastAsia="en-CA"/>
              </w:rPr>
              <w:t xml:space="preserve"> شركة</w:t>
            </w:r>
            <w:r w:rsidRPr="00BA7E03">
              <w:rPr>
                <w:sz w:val="20"/>
                <w:rtl/>
                <w:lang w:eastAsia="en-CA"/>
              </w:rPr>
              <w:t xml:space="preserve"> فريوسيما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5D4E8" w14:textId="77777777" w:rsidR="000000F5" w:rsidRPr="00BA7E03" w:rsidRDefault="00494D7F" w:rsidP="004A17B7">
            <w:pPr>
              <w:bidi/>
              <w:ind w:left="28"/>
              <w:jc w:val="center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7790" w14:textId="77777777" w:rsidR="000000F5" w:rsidRPr="00BA7E03" w:rsidRDefault="000000F5" w:rsidP="004A17B7">
            <w:pPr>
              <w:bidi/>
              <w:jc w:val="center"/>
              <w:rPr>
                <w:sz w:val="20"/>
                <w:rtl/>
              </w:rPr>
            </w:pPr>
            <w:r w:rsidRPr="00BA7E03">
              <w:rPr>
                <w:sz w:val="20"/>
                <w:rtl/>
              </w:rPr>
              <w:t>92/34</w:t>
            </w:r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9A64" w14:textId="77777777" w:rsidR="000000F5" w:rsidRPr="00BA7E03" w:rsidRDefault="002B1B0D" w:rsidP="004A17B7">
            <w:pPr>
              <w:widowControl w:val="0"/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sz w:val="20"/>
                <w:rtl/>
              </w:rPr>
              <w:t xml:space="preserve">عدم وجود </w:t>
            </w:r>
            <w:r>
              <w:rPr>
                <w:rFonts w:hint="cs"/>
                <w:sz w:val="20"/>
                <w:rtl/>
              </w:rPr>
              <w:t>مبادئ توجيهية</w:t>
            </w:r>
            <w:r>
              <w:rPr>
                <w:sz w:val="20"/>
                <w:rtl/>
              </w:rPr>
              <w:t xml:space="preserve"> لتكلفة</w:t>
            </w:r>
            <w:r>
              <w:rPr>
                <w:rFonts w:hint="cs"/>
                <w:sz w:val="20"/>
                <w:rtl/>
              </w:rPr>
              <w:t xml:space="preserve"> التخفيض التدريجي للمواد الهيدروفلوروكربونية</w:t>
            </w:r>
          </w:p>
        </w:tc>
      </w:tr>
      <w:bookmarkEnd w:id="1"/>
    </w:tbl>
    <w:p w14:paraId="443CAB09" w14:textId="77777777" w:rsidR="000000F5" w:rsidRDefault="000000F5" w:rsidP="000000F5">
      <w:pPr>
        <w:jc w:val="center"/>
        <w:rPr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000F5" w:rsidRPr="00CC6E10" w14:paraId="4AEB01C3" w14:textId="77777777" w:rsidTr="004A17B7">
        <w:tc>
          <w:tcPr>
            <w:tcW w:w="1871" w:type="dxa"/>
          </w:tcPr>
          <w:p w14:paraId="667A496A" w14:textId="77777777" w:rsidR="000000F5" w:rsidRPr="00CC6E10" w:rsidRDefault="000000F5" w:rsidP="004A17B7">
            <w:pPr>
              <w:jc w:val="center"/>
              <w:rPr>
                <w:rtl/>
              </w:rPr>
            </w:pPr>
          </w:p>
        </w:tc>
        <w:tc>
          <w:tcPr>
            <w:tcW w:w="1872" w:type="dxa"/>
          </w:tcPr>
          <w:p w14:paraId="7C5F5CD8" w14:textId="77777777" w:rsidR="000000F5" w:rsidRPr="00CC6E10" w:rsidRDefault="000000F5" w:rsidP="004A17B7">
            <w:pPr>
              <w:jc w:val="center"/>
              <w:rPr>
                <w:rtl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179B58A" w14:textId="77777777" w:rsidR="000000F5" w:rsidRDefault="000000F5" w:rsidP="004A17B7">
            <w:pPr>
              <w:jc w:val="center"/>
              <w:rPr>
                <w:rtl/>
              </w:rPr>
            </w:pPr>
          </w:p>
          <w:p w14:paraId="65365EB3" w14:textId="77777777" w:rsidR="000000F5" w:rsidRDefault="000000F5" w:rsidP="004A17B7">
            <w:pPr>
              <w:jc w:val="center"/>
              <w:rPr>
                <w:rtl/>
              </w:rPr>
            </w:pPr>
          </w:p>
          <w:p w14:paraId="71DBE4B2" w14:textId="77777777" w:rsidR="000000F5" w:rsidRDefault="000000F5" w:rsidP="004A17B7">
            <w:pPr>
              <w:jc w:val="center"/>
              <w:rPr>
                <w:rtl/>
              </w:rPr>
            </w:pPr>
          </w:p>
          <w:p w14:paraId="1BE1818B" w14:textId="77777777" w:rsidR="000000F5" w:rsidRPr="00CC6E10" w:rsidRDefault="000000F5" w:rsidP="004A17B7">
            <w:pPr>
              <w:jc w:val="center"/>
              <w:rPr>
                <w:rtl/>
              </w:rPr>
            </w:pPr>
          </w:p>
        </w:tc>
        <w:tc>
          <w:tcPr>
            <w:tcW w:w="1872" w:type="dxa"/>
          </w:tcPr>
          <w:p w14:paraId="35337528" w14:textId="77777777" w:rsidR="000000F5" w:rsidRPr="00CC6E10" w:rsidRDefault="000000F5" w:rsidP="004A17B7">
            <w:pPr>
              <w:jc w:val="center"/>
              <w:rPr>
                <w:rtl/>
              </w:rPr>
            </w:pPr>
          </w:p>
        </w:tc>
        <w:tc>
          <w:tcPr>
            <w:tcW w:w="1873" w:type="dxa"/>
          </w:tcPr>
          <w:p w14:paraId="12225A33" w14:textId="77777777" w:rsidR="000000F5" w:rsidRPr="00CC6E10" w:rsidRDefault="000000F5" w:rsidP="004A17B7">
            <w:pPr>
              <w:jc w:val="center"/>
              <w:rPr>
                <w:rtl/>
              </w:rPr>
            </w:pPr>
          </w:p>
        </w:tc>
      </w:tr>
    </w:tbl>
    <w:p w14:paraId="34AF6843" w14:textId="77777777" w:rsidR="000000F5" w:rsidRPr="00CC6E10" w:rsidRDefault="000000F5" w:rsidP="000000F5">
      <w:pPr>
        <w:jc w:val="center"/>
        <w:rPr>
          <w:rtl/>
        </w:rPr>
      </w:pPr>
    </w:p>
    <w:p w14:paraId="483FA4B0" w14:textId="77777777" w:rsidR="00702662" w:rsidRDefault="00702662" w:rsidP="00702662">
      <w:pPr>
        <w:bidi/>
        <w:jc w:val="left"/>
        <w:rPr>
          <w:szCs w:val="24"/>
          <w:lang w:val="en-US" w:eastAsia="zh-CN" w:bidi="ar-SA"/>
        </w:rPr>
      </w:pPr>
    </w:p>
    <w:p w14:paraId="4C9DBF5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AC155EC" w14:textId="77777777" w:rsidR="007E5D09" w:rsidRPr="000408D0" w:rsidRDefault="007E5D09">
      <w:pPr>
        <w:pStyle w:val="StyleHeader4Para4Left0Firstline0"/>
        <w:numPr>
          <w:ilvl w:val="0"/>
          <w:numId w:val="0"/>
        </w:numPr>
        <w:rPr>
          <w:rtl/>
          <w:lang w:val="en-US"/>
        </w:rPr>
      </w:pPr>
    </w:p>
    <w:p w14:paraId="460A343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082415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01200F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DBB294A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02BF2F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113F98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658215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E04893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F0FAF7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7CAFE1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183538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6278C2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6396E0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43F71B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C80C58F" w14:textId="77777777" w:rsidR="005060B5" w:rsidRPr="005060B5" w:rsidRDefault="005060B5" w:rsidP="005060B5">
      <w:pPr>
        <w:rPr>
          <w:lang w:val="en-CA"/>
        </w:rPr>
      </w:pPr>
    </w:p>
    <w:p w14:paraId="4F159CB1" w14:textId="77777777" w:rsidR="005060B5" w:rsidRPr="005060B5" w:rsidRDefault="005060B5" w:rsidP="005060B5">
      <w:pPr>
        <w:rPr>
          <w:lang w:val="en-CA"/>
        </w:rPr>
      </w:pPr>
    </w:p>
    <w:p w14:paraId="4258E084" w14:textId="77777777" w:rsidR="005060B5" w:rsidRPr="005060B5" w:rsidRDefault="005060B5" w:rsidP="005060B5">
      <w:pPr>
        <w:rPr>
          <w:lang w:val="en-CA"/>
        </w:rPr>
      </w:pPr>
    </w:p>
    <w:p w14:paraId="222AC4E5" w14:textId="77777777" w:rsidR="005060B5" w:rsidRPr="005060B5" w:rsidRDefault="005060B5" w:rsidP="005060B5">
      <w:pPr>
        <w:rPr>
          <w:rtl/>
          <w:lang w:val="en-CA"/>
        </w:rPr>
      </w:pPr>
    </w:p>
    <w:sectPr w:rsidR="005060B5" w:rsidRPr="005060B5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C3659" w14:textId="77777777" w:rsidR="00210C82" w:rsidRDefault="00210C82">
      <w:r>
        <w:separator/>
      </w:r>
    </w:p>
  </w:endnote>
  <w:endnote w:type="continuationSeparator" w:id="0">
    <w:p w14:paraId="250E8B5B" w14:textId="77777777" w:rsidR="00210C82" w:rsidRDefault="00210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12E48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B0E00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32A7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70811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8B8228" w14:textId="77777777" w:rsidR="000F70FC" w:rsidRDefault="000F70FC" w:rsidP="000F70FC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270D3E5B" w14:textId="77777777" w:rsidR="007E5D09" w:rsidRPr="000F70FC" w:rsidRDefault="000F70FC" w:rsidP="000F70FC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421DEC6B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E1402" w14:textId="77777777" w:rsidR="00210C82" w:rsidRDefault="00210C82">
      <w:r>
        <w:separator/>
      </w:r>
    </w:p>
  </w:footnote>
  <w:footnote w:type="continuationSeparator" w:id="0">
    <w:p w14:paraId="4E490E4A" w14:textId="77777777" w:rsidR="00210C82" w:rsidRDefault="00210C82">
      <w:r>
        <w:continuationSeparator/>
      </w:r>
    </w:p>
  </w:footnote>
  <w:footnote w:id="1">
    <w:p w14:paraId="612AFD43" w14:textId="77777777" w:rsidR="000000F5" w:rsidRDefault="000000F5" w:rsidP="00F2184D">
      <w:pPr>
        <w:pStyle w:val="FootnoteText"/>
        <w:bidi/>
        <w:spacing w:after="60"/>
      </w:pPr>
      <w:r>
        <w:rPr>
          <w:rStyle w:val="FootnoteReference"/>
        </w:rPr>
        <w:footnoteRef/>
      </w:r>
      <w:r w:rsidR="00F2184D">
        <w:rPr>
          <w:rFonts w:hint="cs"/>
          <w:rtl/>
        </w:rPr>
        <w:t xml:space="preserve"> الوثيقة </w:t>
      </w:r>
      <w:r w:rsidR="00F2184D">
        <w:t>UNEP/</w:t>
      </w:r>
      <w:proofErr w:type="spellStart"/>
      <w:r w:rsidR="00F2184D">
        <w:t>OzL.Pro</w:t>
      </w:r>
      <w:proofErr w:type="spellEnd"/>
      <w:r w:rsidR="00F2184D">
        <w:t>/ExCom/92/1</w:t>
      </w:r>
    </w:p>
    <w:p w14:paraId="1F67E302" w14:textId="77777777" w:rsidR="00C021AD" w:rsidRPr="00D11ADE" w:rsidRDefault="00C021AD" w:rsidP="00C021AD">
      <w:pPr>
        <w:pStyle w:val="FootnoteText"/>
        <w:bidi/>
        <w:spacing w:after="60"/>
        <w:rPr>
          <w:rtl/>
          <w:lang w:bidi="ar-S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0399B" w14:textId="3DF02AA4" w:rsidR="007E5D09" w:rsidRDefault="0053096E" w:rsidP="004E17F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E17F4">
      <w:t>UNEP/</w:t>
    </w:r>
    <w:proofErr w:type="spellStart"/>
    <w:r w:rsidR="004E17F4">
      <w:t>OzL.Pro</w:t>
    </w:r>
    <w:proofErr w:type="spellEnd"/>
    <w:r w:rsidR="004E17F4">
      <w:t>/ExCom/92/16</w:t>
    </w:r>
    <w:r>
      <w:fldChar w:fldCharType="end"/>
    </w:r>
  </w:p>
  <w:p w14:paraId="5D9EA269" w14:textId="77777777" w:rsidR="007E5D09" w:rsidRDefault="007E5D09"/>
  <w:p w14:paraId="29C96B57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0E084" w14:textId="1A7BCE8F" w:rsidR="007E5D09" w:rsidRDefault="0053096E" w:rsidP="004E17F4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E17F4">
      <w:t>UNEP/</w:t>
    </w:r>
    <w:proofErr w:type="spellStart"/>
    <w:r w:rsidR="004E17F4">
      <w:t>OzL.Pro</w:t>
    </w:r>
    <w:proofErr w:type="spellEnd"/>
    <w:r w:rsidR="004E17F4">
      <w:t>/ExCom/92/16</w:t>
    </w:r>
    <w:r>
      <w:fldChar w:fldCharType="end"/>
    </w:r>
  </w:p>
  <w:p w14:paraId="56D1DEF3" w14:textId="77777777" w:rsidR="007E5D09" w:rsidRDefault="007E5D09"/>
  <w:p w14:paraId="4C62F68E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C334D6"/>
    <w:multiLevelType w:val="hybridMultilevel"/>
    <w:tmpl w:val="4064A9A6"/>
    <w:lvl w:ilvl="0" w:tplc="A3A09E9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00506123">
    <w:abstractNumId w:val="10"/>
  </w:num>
  <w:num w:numId="2" w16cid:durableId="997732619">
    <w:abstractNumId w:val="10"/>
  </w:num>
  <w:num w:numId="3" w16cid:durableId="1997371031">
    <w:abstractNumId w:val="10"/>
  </w:num>
  <w:num w:numId="4" w16cid:durableId="1319840066">
    <w:abstractNumId w:val="10"/>
  </w:num>
  <w:num w:numId="5" w16cid:durableId="862668564">
    <w:abstractNumId w:val="10"/>
  </w:num>
  <w:num w:numId="6" w16cid:durableId="1277104407">
    <w:abstractNumId w:val="9"/>
  </w:num>
  <w:num w:numId="7" w16cid:durableId="1602059112">
    <w:abstractNumId w:val="7"/>
  </w:num>
  <w:num w:numId="8" w16cid:durableId="210193106">
    <w:abstractNumId w:val="6"/>
  </w:num>
  <w:num w:numId="9" w16cid:durableId="1772315950">
    <w:abstractNumId w:val="5"/>
  </w:num>
  <w:num w:numId="10" w16cid:durableId="88427806">
    <w:abstractNumId w:val="4"/>
  </w:num>
  <w:num w:numId="11" w16cid:durableId="1176848116">
    <w:abstractNumId w:val="8"/>
  </w:num>
  <w:num w:numId="12" w16cid:durableId="1378427552">
    <w:abstractNumId w:val="3"/>
  </w:num>
  <w:num w:numId="13" w16cid:durableId="844319157">
    <w:abstractNumId w:val="2"/>
  </w:num>
  <w:num w:numId="14" w16cid:durableId="205413288">
    <w:abstractNumId w:val="1"/>
  </w:num>
  <w:num w:numId="15" w16cid:durableId="226890309">
    <w:abstractNumId w:val="0"/>
  </w:num>
  <w:num w:numId="16" w16cid:durableId="351154977">
    <w:abstractNumId w:val="13"/>
  </w:num>
  <w:num w:numId="17" w16cid:durableId="1987079738">
    <w:abstractNumId w:val="16"/>
  </w:num>
  <w:num w:numId="18" w16cid:durableId="2021815514">
    <w:abstractNumId w:val="17"/>
  </w:num>
  <w:num w:numId="19" w16cid:durableId="1300724157">
    <w:abstractNumId w:val="18"/>
  </w:num>
  <w:num w:numId="20" w16cid:durableId="836656673">
    <w:abstractNumId w:val="15"/>
  </w:num>
  <w:num w:numId="21" w16cid:durableId="891699170">
    <w:abstractNumId w:val="11"/>
  </w:num>
  <w:num w:numId="22" w16cid:durableId="611789708">
    <w:abstractNumId w:val="14"/>
  </w:num>
  <w:num w:numId="23" w16cid:durableId="1675765110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F5"/>
    <w:rsid w:val="000000F5"/>
    <w:rsid w:val="000039FC"/>
    <w:rsid w:val="00013372"/>
    <w:rsid w:val="00017133"/>
    <w:rsid w:val="00034048"/>
    <w:rsid w:val="000408D0"/>
    <w:rsid w:val="0004254A"/>
    <w:rsid w:val="0008176E"/>
    <w:rsid w:val="000861FE"/>
    <w:rsid w:val="000C2FE8"/>
    <w:rsid w:val="000F1D13"/>
    <w:rsid w:val="000F70FC"/>
    <w:rsid w:val="00125058"/>
    <w:rsid w:val="001863CB"/>
    <w:rsid w:val="001D2B45"/>
    <w:rsid w:val="00210C82"/>
    <w:rsid w:val="00270811"/>
    <w:rsid w:val="002B1B0D"/>
    <w:rsid w:val="002B535E"/>
    <w:rsid w:val="002E459C"/>
    <w:rsid w:val="002E6A6F"/>
    <w:rsid w:val="002E7EF7"/>
    <w:rsid w:val="002F009E"/>
    <w:rsid w:val="002F505F"/>
    <w:rsid w:val="0035441C"/>
    <w:rsid w:val="003C2739"/>
    <w:rsid w:val="003F2852"/>
    <w:rsid w:val="00416AD7"/>
    <w:rsid w:val="00456DD3"/>
    <w:rsid w:val="00485BEC"/>
    <w:rsid w:val="00494D7F"/>
    <w:rsid w:val="004C5B74"/>
    <w:rsid w:val="004E17F4"/>
    <w:rsid w:val="005060B5"/>
    <w:rsid w:val="0053096E"/>
    <w:rsid w:val="00545B61"/>
    <w:rsid w:val="00567907"/>
    <w:rsid w:val="005B65DF"/>
    <w:rsid w:val="005C7D4A"/>
    <w:rsid w:val="00620900"/>
    <w:rsid w:val="00624AEF"/>
    <w:rsid w:val="00662A73"/>
    <w:rsid w:val="006C2B8A"/>
    <w:rsid w:val="006F2A2C"/>
    <w:rsid w:val="00702662"/>
    <w:rsid w:val="007736E1"/>
    <w:rsid w:val="00786775"/>
    <w:rsid w:val="00791A1A"/>
    <w:rsid w:val="007C6EF9"/>
    <w:rsid w:val="007D141D"/>
    <w:rsid w:val="007D567C"/>
    <w:rsid w:val="007E5D09"/>
    <w:rsid w:val="007F0294"/>
    <w:rsid w:val="00805E1D"/>
    <w:rsid w:val="00810C1D"/>
    <w:rsid w:val="00846160"/>
    <w:rsid w:val="00885865"/>
    <w:rsid w:val="008E3DF3"/>
    <w:rsid w:val="00932192"/>
    <w:rsid w:val="0097183D"/>
    <w:rsid w:val="00983FD1"/>
    <w:rsid w:val="009B0637"/>
    <w:rsid w:val="009C46B2"/>
    <w:rsid w:val="00A17B35"/>
    <w:rsid w:val="00A44778"/>
    <w:rsid w:val="00A755B6"/>
    <w:rsid w:val="00AB4886"/>
    <w:rsid w:val="00AD2EFA"/>
    <w:rsid w:val="00AE758E"/>
    <w:rsid w:val="00B06ABC"/>
    <w:rsid w:val="00B11DB6"/>
    <w:rsid w:val="00B40E87"/>
    <w:rsid w:val="00B77EE3"/>
    <w:rsid w:val="00B81E83"/>
    <w:rsid w:val="00B84ABB"/>
    <w:rsid w:val="00B933F5"/>
    <w:rsid w:val="00BA23AE"/>
    <w:rsid w:val="00C021AD"/>
    <w:rsid w:val="00C0337B"/>
    <w:rsid w:val="00C27B58"/>
    <w:rsid w:val="00C55EF2"/>
    <w:rsid w:val="00C81290"/>
    <w:rsid w:val="00CE777B"/>
    <w:rsid w:val="00D006A9"/>
    <w:rsid w:val="00D11ADE"/>
    <w:rsid w:val="00D20E80"/>
    <w:rsid w:val="00D3585C"/>
    <w:rsid w:val="00D45C4D"/>
    <w:rsid w:val="00DE50D4"/>
    <w:rsid w:val="00E1360E"/>
    <w:rsid w:val="00E273A1"/>
    <w:rsid w:val="00E67439"/>
    <w:rsid w:val="00E86EBE"/>
    <w:rsid w:val="00EC108E"/>
    <w:rsid w:val="00ED6317"/>
    <w:rsid w:val="00F2184D"/>
    <w:rsid w:val="00F2483B"/>
    <w:rsid w:val="00F371CE"/>
    <w:rsid w:val="00FB0E00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9D3B7C"/>
  <w15:docId w15:val="{A70E9962-252D-40B1-B764-5E0321E4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tref,Footnote Text1,Footnote Text2,Footnote text"/>
    <w:basedOn w:val="DefaultParagraphFont"/>
    <w:uiPriority w:val="99"/>
    <w:unhideWhenUsed/>
    <w:rsid w:val="00C0337B"/>
    <w:rPr>
      <w:vertAlign w:val="superscript"/>
    </w:rPr>
  </w:style>
  <w:style w:type="table" w:customStyle="1" w:styleId="TableGrid10">
    <w:name w:val="Table Grid1"/>
    <w:basedOn w:val="TableNormal"/>
    <w:next w:val="TableGrid"/>
    <w:qFormat/>
    <w:rsid w:val="000000F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UNEP/OzL.Pro/ExCom/92/16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8FA3985343347949654A059F1CF6A" ma:contentTypeVersion="5" ma:contentTypeDescription="Create a new document." ma:contentTypeScope="" ma:versionID="bd24dc32b218bcaee0786588697f0474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FAD1E-49FD-4154-9E2A-352229002224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A1C228AA-98C2-47CA-8E4C-D06427C3B6EA}"/>
</file>

<file path=customXml/itemProps4.xml><?xml version="1.0" encoding="utf-8"?>
<ds:datastoreItem xmlns:ds="http://schemas.openxmlformats.org/officeDocument/2006/customXml" ds:itemID="{CAE1EFD3-852C-45A7-A8E8-8BC89EC3FD7F}"/>
</file>

<file path=docProps/app.xml><?xml version="1.0" encoding="utf-8"?>
<Properties xmlns="http://schemas.openxmlformats.org/officeDocument/2006/extended-properties" xmlns:vt="http://schemas.openxmlformats.org/officeDocument/2006/docPropsVTypes">
  <Template>A92-template</Template>
  <TotalTime>2</TotalTime>
  <Pages>3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المشروعات الموصي بالنظر الفردي فيها</vt:lpstr>
    </vt:vector>
  </TitlesOfParts>
  <Company>UNMFS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المشروعات الموصي بالنظر الفردي فيها</dc:title>
  <dc:creator>Yas</dc:creator>
  <cp:lastModifiedBy>HBE</cp:lastModifiedBy>
  <cp:revision>6</cp:revision>
  <cp:lastPrinted>2001-05-26T16:40:00Z</cp:lastPrinted>
  <dcterms:created xsi:type="dcterms:W3CDTF">2023-05-19T22:54:00Z</dcterms:created>
  <dcterms:modified xsi:type="dcterms:W3CDTF">2023-05-20T19:21:00Z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UNEP/OzL.Pro/ExCom/92/16</vt:lpwstr>
  </property>
  <property fmtid="{D5CDD505-2E9C-101B-9397-08002B2CF9AE}" pid="3" name="Revision date">
    <vt:lpwstr>5/10/2023</vt:lpwstr>
  </property>
  <property fmtid="{D5CDD505-2E9C-101B-9397-08002B2CF9AE}" pid="4" name="ContentTypeId">
    <vt:lpwstr>0x01010097E8FA3985343347949654A059F1CF6A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