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AF5986" w:rsidRPr="00635A38" w14:paraId="45D5D570" w14:textId="77777777" w:rsidTr="00747270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3B9999A0" w14:textId="77777777" w:rsidR="00AF5986" w:rsidRPr="00635A38" w:rsidRDefault="00AF5986" w:rsidP="00747270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EA75915" w14:textId="77777777" w:rsidR="00AF5986" w:rsidRPr="00635A38" w:rsidRDefault="00AF5986" w:rsidP="00747270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51138D2" w14:textId="77777777" w:rsidR="00AF5986" w:rsidRPr="00635A38" w:rsidRDefault="00AF5986" w:rsidP="007472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40BDA0FD" w14:textId="77777777" w:rsidR="00AF5986" w:rsidRPr="00635A38" w:rsidRDefault="00AF5986" w:rsidP="00747270">
            <w:pPr>
              <w:jc w:val="right"/>
              <w:rPr>
                <w:sz w:val="52"/>
                <w:szCs w:val="52"/>
                <w:lang w:val="ru-RU"/>
              </w:rPr>
            </w:pPr>
            <w:r w:rsidRPr="00635A38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AF5986" w:rsidRPr="00635A38" w14:paraId="4321BABB" w14:textId="77777777" w:rsidTr="00747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76A0720" w14:textId="77777777" w:rsidR="00AF5986" w:rsidRPr="00635A38" w:rsidRDefault="00AF5986" w:rsidP="00747270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D3DAFAA" wp14:editId="2288EFB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CE3443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9A01D81" w14:textId="77777777" w:rsidR="00AF5986" w:rsidRPr="00635A38" w:rsidRDefault="00AF5986" w:rsidP="007472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0E98D7A0" w14:textId="77777777" w:rsidR="00AF5986" w:rsidRPr="00635A38" w:rsidRDefault="00AF5986" w:rsidP="00747270">
            <w:pPr>
              <w:rPr>
                <w:b/>
                <w:bCs/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894CF0C" w14:textId="77777777" w:rsidR="00AF5986" w:rsidRPr="00635A38" w:rsidRDefault="00AF5986" w:rsidP="00747270">
            <w:pPr>
              <w:rPr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1FD7C27F" w14:textId="77777777" w:rsidR="00AF5986" w:rsidRPr="00635A38" w:rsidRDefault="00AF5986" w:rsidP="007472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4D5263" w14:textId="77777777" w:rsidR="00AF5986" w:rsidRPr="00635A38" w:rsidRDefault="00AF5986" w:rsidP="00747270">
            <w:pPr>
              <w:rPr>
                <w:lang w:val="ru-RU"/>
              </w:rPr>
            </w:pPr>
          </w:p>
          <w:p w14:paraId="385E680C" w14:textId="77777777" w:rsidR="00AF5986" w:rsidRPr="004902BB" w:rsidRDefault="00AF5986" w:rsidP="00747270">
            <w:r w:rsidRPr="004902BB">
              <w:t>Distr.</w:t>
            </w:r>
          </w:p>
          <w:p w14:paraId="18CA6429" w14:textId="77777777" w:rsidR="00AF5986" w:rsidRPr="004902BB" w:rsidRDefault="00AF5986" w:rsidP="00747270">
            <w:r w:rsidRPr="004902BB">
              <w:t>GENERAL</w:t>
            </w:r>
          </w:p>
          <w:p w14:paraId="27713D88" w14:textId="77777777" w:rsidR="00AF5986" w:rsidRPr="004902BB" w:rsidRDefault="00AF5986" w:rsidP="00747270"/>
          <w:p w14:paraId="3E524C92" w14:textId="7A96A4D6" w:rsidR="00AF5986" w:rsidRPr="004902BB" w:rsidRDefault="004902BB" w:rsidP="00747270">
            <w:pPr>
              <w:rPr>
                <w:lang w:val="en-US"/>
              </w:rPr>
            </w:pPr>
            <w:fldSimple w:instr=" DOCPROPERTY &quot;Document number&quot;  \* MERGEFORMAT ">
              <w:r w:rsidRPr="004902BB">
                <w:t>UNEP/OzL.Pro/ExCom/97/14</w:t>
              </w:r>
            </w:fldSimple>
          </w:p>
          <w:p w14:paraId="76503F6C" w14:textId="3D0A542F" w:rsidR="00AF5986" w:rsidRPr="004902BB" w:rsidRDefault="00AF5986" w:rsidP="00747270">
            <w:r w:rsidRPr="004902BB">
              <w:rPr>
                <w:lang w:val="en-GB"/>
              </w:rPr>
              <w:fldChar w:fldCharType="begin"/>
            </w:r>
            <w:r w:rsidRPr="004902BB">
              <w:rPr>
                <w:lang w:val="en-GB"/>
              </w:rPr>
              <w:instrText xml:space="preserve"> DOCPROPERTY "Revision date" \@ "d MMMM YYYY"  \* MERGEFORMAT </w:instrText>
            </w:r>
            <w:r w:rsidRPr="004902BB">
              <w:rPr>
                <w:lang w:val="en-GB"/>
              </w:rPr>
              <w:fldChar w:fldCharType="separate"/>
            </w:r>
            <w:r w:rsidR="004902BB" w:rsidRPr="004902BB">
              <w:rPr>
                <w:lang w:val="en-US"/>
              </w:rPr>
              <w:t>7 November</w:t>
            </w:r>
            <w:r w:rsidR="004902BB" w:rsidRPr="004902BB">
              <w:rPr>
                <w:lang w:val="en-GB"/>
              </w:rPr>
              <w:t xml:space="preserve"> 2025</w:t>
            </w:r>
            <w:r w:rsidRPr="004902BB">
              <w:rPr>
                <w:lang w:val="en-GB"/>
              </w:rPr>
              <w:fldChar w:fldCharType="end"/>
            </w:r>
          </w:p>
          <w:p w14:paraId="7F9E0FE3" w14:textId="77777777" w:rsidR="00AF5986" w:rsidRPr="004902BB" w:rsidRDefault="00AF5986" w:rsidP="00747270">
            <w:pPr>
              <w:rPr>
                <w:caps/>
              </w:rPr>
            </w:pPr>
          </w:p>
          <w:p w14:paraId="6DD468D4" w14:textId="77777777" w:rsidR="00AF5986" w:rsidRPr="004902BB" w:rsidRDefault="00AF5986" w:rsidP="00747270">
            <w:pPr>
              <w:rPr>
                <w:lang w:val="en-US"/>
              </w:rPr>
            </w:pPr>
            <w:r w:rsidRPr="004902BB">
              <w:rPr>
                <w:lang w:val="en-US"/>
              </w:rPr>
              <w:t>RUSSIAN</w:t>
            </w:r>
          </w:p>
          <w:p w14:paraId="08C6867A" w14:textId="77777777" w:rsidR="00AF5986" w:rsidRPr="00BD18B6" w:rsidRDefault="00AF5986" w:rsidP="00747270">
            <w:pPr>
              <w:rPr>
                <w:lang w:val="en-US"/>
              </w:rPr>
            </w:pPr>
            <w:r w:rsidRPr="004902BB">
              <w:rPr>
                <w:lang w:val="en-US"/>
              </w:rPr>
              <w:t xml:space="preserve">ORIGINAL: ENGLISH </w:t>
            </w:r>
          </w:p>
        </w:tc>
      </w:tr>
    </w:tbl>
    <w:p w14:paraId="00056B8F" w14:textId="77777777" w:rsidR="00AF5986" w:rsidRPr="00A5649A" w:rsidRDefault="00AF5986" w:rsidP="00AF5986">
      <w:pPr>
        <w:jc w:val="left"/>
        <w:rPr>
          <w:lang w:val="ru-RU"/>
        </w:rPr>
      </w:pPr>
      <w:r w:rsidRPr="00A5649A">
        <w:rPr>
          <w:lang w:val="ru-RU"/>
        </w:rPr>
        <w:t xml:space="preserve">ИСПОЛНИТЕЛЬНЫЙ КОМИТЕТ </w:t>
      </w:r>
      <w:r w:rsidRPr="00A5649A">
        <w:rPr>
          <w:lang w:val="ru-RU"/>
        </w:rPr>
        <w:br/>
      </w:r>
      <w:r>
        <w:rPr>
          <w:lang w:val="ru-RU"/>
        </w:rPr>
        <w:t xml:space="preserve"> </w:t>
      </w:r>
      <w:r w:rsidRPr="00A5649A">
        <w:rPr>
          <w:lang w:val="ru-RU"/>
        </w:rPr>
        <w:t xml:space="preserve">МНОГОСТОРОННЕГО ФОНДА ДЛЯ </w:t>
      </w:r>
    </w:p>
    <w:p w14:paraId="6AFBF555" w14:textId="77777777" w:rsidR="00AF5986" w:rsidRPr="00A5649A" w:rsidRDefault="00AF5986" w:rsidP="00AF5986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Pr="00A5649A">
        <w:rPr>
          <w:lang w:val="ru-RU"/>
        </w:rPr>
        <w:t>ОСУЩЕСТВЛЕНИЯ МОНРЕАЛЬСКОГО ПРОТОКОЛА</w:t>
      </w:r>
      <w:r w:rsidRPr="00A5649A">
        <w:rPr>
          <w:lang w:val="ru-RU"/>
        </w:rPr>
        <w:br/>
        <w:t xml:space="preserve">Девяносто </w:t>
      </w:r>
      <w:r>
        <w:rPr>
          <w:lang w:val="ru-RU"/>
        </w:rPr>
        <w:t>седьм</w:t>
      </w:r>
      <w:r w:rsidRPr="00A5649A">
        <w:rPr>
          <w:lang w:val="ru-RU"/>
        </w:rPr>
        <w:t>ое совещание</w:t>
      </w:r>
    </w:p>
    <w:p w14:paraId="5EFFBA69" w14:textId="77777777" w:rsidR="00AF5986" w:rsidRPr="00124C0F" w:rsidRDefault="00AF5986" w:rsidP="00AF5986">
      <w:pPr>
        <w:jc w:val="left"/>
        <w:rPr>
          <w:lang w:val="ru-RU"/>
        </w:rPr>
      </w:pPr>
      <w:r w:rsidRPr="00A5649A">
        <w:rPr>
          <w:lang w:val="ru-RU" w:eastAsia="zh-CN"/>
        </w:rPr>
        <w:t>Монреаль</w:t>
      </w:r>
      <w:r w:rsidRPr="00124C0F">
        <w:rPr>
          <w:lang w:val="ru-RU" w:eastAsia="zh-CN"/>
        </w:rPr>
        <w:t xml:space="preserve">, 1-5 </w:t>
      </w:r>
      <w:r>
        <w:rPr>
          <w:lang w:val="ru-RU" w:eastAsia="zh-CN"/>
        </w:rPr>
        <w:t>декабря</w:t>
      </w:r>
      <w:r w:rsidRPr="00124C0F">
        <w:rPr>
          <w:lang w:val="ru-RU" w:eastAsia="zh-CN"/>
        </w:rPr>
        <w:t xml:space="preserve"> 2025 </w:t>
      </w:r>
      <w:r w:rsidRPr="00A5649A">
        <w:rPr>
          <w:lang w:val="ru-RU" w:eastAsia="zh-CN"/>
        </w:rPr>
        <w:t>года</w:t>
      </w:r>
    </w:p>
    <w:p w14:paraId="139F3194" w14:textId="0881D67C" w:rsidR="00AF5986" w:rsidRPr="006236C7" w:rsidRDefault="00AF5986" w:rsidP="00AF5986">
      <w:pPr>
        <w:jc w:val="left"/>
        <w:rPr>
          <w:lang w:val="ru-RU"/>
        </w:rPr>
      </w:pPr>
      <w:r>
        <w:rPr>
          <w:lang w:val="ru-RU"/>
        </w:rPr>
        <w:t xml:space="preserve">Пункт </w:t>
      </w:r>
      <w:r w:rsidR="00A30D01" w:rsidRPr="00A30D01">
        <w:rPr>
          <w:lang w:val="ru-RU"/>
        </w:rPr>
        <w:t>7(a)(iv)</w:t>
      </w:r>
      <w:r w:rsidR="006236C7">
        <w:rPr>
          <w:lang w:val="ru-RU"/>
        </w:rPr>
        <w:t xml:space="preserve"> </w:t>
      </w:r>
      <w:r>
        <w:rPr>
          <w:lang w:val="ru-RU"/>
        </w:rPr>
        <w:t>предварительной повестки дня</w:t>
      </w:r>
      <w:r w:rsidRPr="007A603D">
        <w:rPr>
          <w:rStyle w:val="FootnoteReference"/>
          <w:lang w:val="ru-RU"/>
        </w:rPr>
        <w:footnoteReference w:id="1"/>
      </w:r>
    </w:p>
    <w:p w14:paraId="04B8D8B9" w14:textId="77777777" w:rsidR="00C15867" w:rsidRPr="00AF5986" w:rsidRDefault="00C15867" w:rsidP="00CA59FB">
      <w:pPr>
        <w:jc w:val="left"/>
        <w:rPr>
          <w:lang w:val="ru-RU"/>
        </w:rPr>
      </w:pPr>
    </w:p>
    <w:p w14:paraId="425EDE2A" w14:textId="77777777" w:rsidR="002024B6" w:rsidRPr="00AF5986" w:rsidRDefault="002024B6" w:rsidP="002024B6">
      <w:pPr>
        <w:rPr>
          <w:lang w:val="ru-RU"/>
        </w:rPr>
      </w:pPr>
    </w:p>
    <w:p w14:paraId="20C12294" w14:textId="3BB82714" w:rsidR="00AD7C41" w:rsidRDefault="00B441B1" w:rsidP="00AD7C41">
      <w:pPr>
        <w:jc w:val="center"/>
        <w:rPr>
          <w:b/>
          <w:bCs/>
          <w:lang w:val="de-AT"/>
        </w:rPr>
      </w:pPr>
      <w:r w:rsidRPr="002A1010">
        <w:rPr>
          <w:b/>
          <w:bCs/>
          <w:lang w:val="ru-RU"/>
        </w:rPr>
        <w:t>ОТЧЕТ О ХОДЕ РАБОТЫ ЮНЕП ПО СОСТОЯНИЮ НА 31 ДЕКАБРЯ 2024 ГОДА</w:t>
      </w:r>
    </w:p>
    <w:p w14:paraId="1413BBB3" w14:textId="77777777" w:rsidR="002A1010" w:rsidRPr="002A1010" w:rsidRDefault="002A1010" w:rsidP="00AD7C41">
      <w:pPr>
        <w:jc w:val="center"/>
        <w:rPr>
          <w:b/>
          <w:bCs/>
          <w:lang w:val="de-AT"/>
        </w:rPr>
      </w:pPr>
    </w:p>
    <w:p w14:paraId="2C584CA0" w14:textId="7CC5D3DB" w:rsidR="00AD7C41" w:rsidRPr="002A1010" w:rsidRDefault="002A1010" w:rsidP="00AD7C41">
      <w:pPr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Введение</w:t>
      </w:r>
    </w:p>
    <w:p w14:paraId="52806D31" w14:textId="77777777" w:rsidR="00AD7C41" w:rsidRPr="002D4F6D" w:rsidRDefault="00AD7C41" w:rsidP="00AD7C41">
      <w:pPr>
        <w:jc w:val="center"/>
        <w:rPr>
          <w:b/>
          <w:bCs/>
        </w:rPr>
      </w:pPr>
    </w:p>
    <w:p w14:paraId="23E9CD30" w14:textId="1B6D9ED7" w:rsidR="00AD7C41" w:rsidRPr="00364863" w:rsidRDefault="00364863" w:rsidP="00AD7C41">
      <w:pPr>
        <w:pStyle w:val="Heading1"/>
        <w:rPr>
          <w:lang w:val="ru-RU"/>
        </w:rPr>
      </w:pPr>
      <w:r w:rsidRPr="00364863">
        <w:rPr>
          <w:lang w:val="ru-RU"/>
        </w:rPr>
        <w:t>В настоящем документе представлен отчет о ходе работы ЮНЕП по состоянию на</w:t>
      </w:r>
      <w:r>
        <w:rPr>
          <w:lang w:val="ru-RU"/>
        </w:rPr>
        <w:t> </w:t>
      </w:r>
      <w:r w:rsidRPr="00364863">
        <w:rPr>
          <w:lang w:val="ru-RU"/>
        </w:rPr>
        <w:t>31</w:t>
      </w:r>
      <w:r>
        <w:rPr>
          <w:lang w:val="ru-RU"/>
        </w:rPr>
        <w:t> </w:t>
      </w:r>
      <w:r w:rsidRPr="00364863">
        <w:rPr>
          <w:lang w:val="ru-RU"/>
        </w:rPr>
        <w:t>декабря 2024</w:t>
      </w:r>
      <w:r w:rsidR="00D92CE4">
        <w:rPr>
          <w:lang w:val="ru-RU"/>
        </w:rPr>
        <w:t> </w:t>
      </w:r>
      <w:r w:rsidRPr="00364863">
        <w:rPr>
          <w:lang w:val="ru-RU"/>
        </w:rPr>
        <w:t>года</w:t>
      </w:r>
      <w:r w:rsidR="00AD7C41" w:rsidRPr="00364863">
        <w:rPr>
          <w:lang w:val="ru-RU"/>
        </w:rPr>
        <w:t>.</w:t>
      </w:r>
      <w:r w:rsidR="00AD7C41" w:rsidRPr="002D4F6D">
        <w:rPr>
          <w:rStyle w:val="FootnoteReference"/>
        </w:rPr>
        <w:footnoteReference w:id="2"/>
      </w:r>
    </w:p>
    <w:p w14:paraId="5B7182DA" w14:textId="29943E7B" w:rsidR="00AD7C41" w:rsidRPr="005A3AC7" w:rsidRDefault="005A3AC7" w:rsidP="00AD7C41">
      <w:pPr>
        <w:pStyle w:val="Heading1"/>
        <w:rPr>
          <w:lang w:val="ru-RU"/>
        </w:rPr>
      </w:pPr>
      <w:r w:rsidRPr="005A3AC7">
        <w:rPr>
          <w:lang w:val="ru-RU"/>
        </w:rPr>
        <w:t>Отчет о ходе работы ЮНЕП включает информацию о ходе осуществления проектов, в том числе проектов, связанных с ГФУ, которые финансируются за счет дополнительных добровольных взносов 17</w:t>
      </w:r>
      <w:r w:rsidR="00D92CE4">
        <w:rPr>
          <w:lang w:val="ru-RU"/>
        </w:rPr>
        <w:t> </w:t>
      </w:r>
      <w:r w:rsidRPr="005A3AC7">
        <w:rPr>
          <w:lang w:val="ru-RU"/>
        </w:rPr>
        <w:t xml:space="preserve">Сторон, не </w:t>
      </w:r>
      <w:r w:rsidR="006F4212">
        <w:rPr>
          <w:lang w:val="ru-RU"/>
        </w:rPr>
        <w:t>действующих в рамках</w:t>
      </w:r>
      <w:r w:rsidRPr="005A3AC7">
        <w:rPr>
          <w:lang w:val="ru-RU"/>
        </w:rPr>
        <w:t xml:space="preserve"> стать</w:t>
      </w:r>
      <w:r w:rsidR="006F4212">
        <w:rPr>
          <w:lang w:val="ru-RU"/>
        </w:rPr>
        <w:t>и</w:t>
      </w:r>
      <w:r w:rsidR="00D92CE4">
        <w:rPr>
          <w:lang w:val="ru-RU"/>
        </w:rPr>
        <w:t> </w:t>
      </w:r>
      <w:r w:rsidRPr="005A3AC7">
        <w:rPr>
          <w:lang w:val="ru-RU"/>
        </w:rPr>
        <w:t xml:space="preserve">5, с целью оказания </w:t>
      </w:r>
      <w:r w:rsidR="008E5920">
        <w:rPr>
          <w:lang w:val="ru-RU"/>
        </w:rPr>
        <w:t>ускоренн</w:t>
      </w:r>
      <w:r w:rsidR="00431294">
        <w:rPr>
          <w:lang w:val="ru-RU"/>
        </w:rPr>
        <w:t xml:space="preserve">ой </w:t>
      </w:r>
      <w:r w:rsidRPr="005A3AC7">
        <w:rPr>
          <w:lang w:val="ru-RU"/>
        </w:rPr>
        <w:t>поддержки в</w:t>
      </w:r>
      <w:r w:rsidR="00431294">
        <w:rPr>
          <w:lang w:val="ru-RU"/>
        </w:rPr>
        <w:t> р</w:t>
      </w:r>
      <w:r w:rsidR="006F4212">
        <w:rPr>
          <w:lang w:val="ru-RU"/>
        </w:rPr>
        <w:t>еализации</w:t>
      </w:r>
      <w:r w:rsidRPr="005A3AC7">
        <w:rPr>
          <w:lang w:val="ru-RU"/>
        </w:rPr>
        <w:t xml:space="preserve"> Кигалийской поправки</w:t>
      </w:r>
      <w:r w:rsidR="00AD7C41" w:rsidRPr="005A3AC7">
        <w:rPr>
          <w:lang w:val="ru-RU"/>
        </w:rPr>
        <w:t>.</w:t>
      </w:r>
    </w:p>
    <w:p w14:paraId="2CB5CBEC" w14:textId="5046F458" w:rsidR="00AD7C41" w:rsidRPr="007F6FCA" w:rsidRDefault="00BA628E" w:rsidP="00AD7C41">
      <w:pPr>
        <w:pStyle w:val="Heading1"/>
        <w:rPr>
          <w:lang w:val="ru-RU"/>
        </w:rPr>
      </w:pPr>
      <w:r w:rsidRPr="007F6FCA">
        <w:rPr>
          <w:lang w:val="ru-RU"/>
        </w:rPr>
        <w:t xml:space="preserve">Секретариат рассмотрел ход осуществления каждого </w:t>
      </w:r>
      <w:r w:rsidR="007F6FCA">
        <w:rPr>
          <w:lang w:val="ru-RU"/>
        </w:rPr>
        <w:t>реализуемого</w:t>
      </w:r>
      <w:r w:rsidRPr="007F6FCA">
        <w:rPr>
          <w:lang w:val="ru-RU"/>
        </w:rPr>
        <w:t xml:space="preserve"> проекта по</w:t>
      </w:r>
      <w:r w:rsidR="007F6FCA">
        <w:rPr>
          <w:lang w:val="ru-RU"/>
        </w:rPr>
        <w:t xml:space="preserve"> каждой </w:t>
      </w:r>
      <w:r w:rsidRPr="007F6FCA">
        <w:rPr>
          <w:lang w:val="ru-RU"/>
        </w:rPr>
        <w:t>стран</w:t>
      </w:r>
      <w:r w:rsidR="007F6FCA">
        <w:rPr>
          <w:lang w:val="ru-RU"/>
        </w:rPr>
        <w:t>е</w:t>
      </w:r>
      <w:r w:rsidRPr="007F6FCA">
        <w:rPr>
          <w:lang w:val="ru-RU"/>
        </w:rPr>
        <w:t xml:space="preserve">, принимая во внимание задержки в осуществлении по сравнению с запланированными сроками завершения, о которых было сообщено в 2024 году, потенциальное воздействие этих задержек на </w:t>
      </w:r>
      <w:r w:rsidR="006627A3">
        <w:rPr>
          <w:lang w:val="ru-RU"/>
        </w:rPr>
        <w:t>поэтапный отказ от</w:t>
      </w:r>
      <w:r w:rsidRPr="007F6FCA">
        <w:rPr>
          <w:lang w:val="ru-RU"/>
        </w:rPr>
        <w:t xml:space="preserve"> </w:t>
      </w:r>
      <w:r w:rsidR="006627A3">
        <w:rPr>
          <w:lang w:val="ru-RU"/>
        </w:rPr>
        <w:t>регулиру</w:t>
      </w:r>
      <w:r w:rsidRPr="007F6FCA">
        <w:rPr>
          <w:lang w:val="ru-RU"/>
        </w:rPr>
        <w:t xml:space="preserve">емых веществ и темпы запланированных выплат. Анализ, </w:t>
      </w:r>
      <w:r w:rsidR="002418D8">
        <w:rPr>
          <w:lang w:val="ru-RU"/>
        </w:rPr>
        <w:t>представленный</w:t>
      </w:r>
      <w:r w:rsidRPr="007F6FCA">
        <w:rPr>
          <w:lang w:val="ru-RU"/>
        </w:rPr>
        <w:t xml:space="preserve"> в настоящем документе, основан на данных в тоннах ОРП для всех </w:t>
      </w:r>
      <w:r w:rsidR="00263DE6">
        <w:rPr>
          <w:lang w:val="ru-RU"/>
        </w:rPr>
        <w:t>регули</w:t>
      </w:r>
      <w:r w:rsidRPr="007F6FCA">
        <w:rPr>
          <w:lang w:val="ru-RU"/>
        </w:rPr>
        <w:t xml:space="preserve">руемых веществ, за исключением ГФУ, которые измеряются в метрических тоннах (т) и тоннах </w:t>
      </w:r>
      <w:r w:rsidRPr="00BA628E">
        <w:t>CO</w:t>
      </w:r>
      <w:r w:rsidRPr="00B4421C">
        <w:rPr>
          <w:vertAlign w:val="subscript"/>
          <w:lang w:val="ru-RU"/>
        </w:rPr>
        <w:t>2</w:t>
      </w:r>
      <w:r w:rsidRPr="007F6FCA">
        <w:rPr>
          <w:lang w:val="ru-RU"/>
        </w:rPr>
        <w:t>-экв</w:t>
      </w:r>
      <w:r w:rsidR="00AD7C41" w:rsidRPr="007F6FCA">
        <w:rPr>
          <w:lang w:val="ru-RU"/>
        </w:rPr>
        <w:t>.</w:t>
      </w:r>
      <w:r w:rsidR="00AD7C41" w:rsidRPr="002D4F6D">
        <w:rPr>
          <w:rStyle w:val="FootnoteReference"/>
        </w:rPr>
        <w:footnoteReference w:id="3"/>
      </w:r>
    </w:p>
    <w:p w14:paraId="4D825FF3" w14:textId="18128AF8" w:rsidR="003E102C" w:rsidRPr="00A32326" w:rsidRDefault="00A32326" w:rsidP="003E102C">
      <w:pPr>
        <w:pStyle w:val="Heading1"/>
        <w:rPr>
          <w:lang w:val="ru-RU"/>
        </w:rPr>
      </w:pPr>
      <w:r w:rsidRPr="00A32326">
        <w:rPr>
          <w:lang w:val="ru-RU"/>
        </w:rPr>
        <w:t>В настоящем документе представлена сводная информация о ходе осуществления проектов на</w:t>
      </w:r>
      <w:r w:rsidR="0035727E">
        <w:rPr>
          <w:lang w:val="ru-RU"/>
        </w:rPr>
        <w:t> </w:t>
      </w:r>
      <w:r w:rsidRPr="00A32326">
        <w:rPr>
          <w:lang w:val="ru-RU"/>
        </w:rPr>
        <w:t>2024</w:t>
      </w:r>
      <w:r w:rsidR="0035727E">
        <w:rPr>
          <w:lang w:val="ru-RU"/>
        </w:rPr>
        <w:t> </w:t>
      </w:r>
      <w:r w:rsidRPr="00A32326">
        <w:rPr>
          <w:lang w:val="ru-RU"/>
        </w:rPr>
        <w:t xml:space="preserve">год и совокупных данных с 1991 года, касающихся всех </w:t>
      </w:r>
      <w:r w:rsidR="0035727E">
        <w:rPr>
          <w:lang w:val="ru-RU"/>
        </w:rPr>
        <w:t>регул</w:t>
      </w:r>
      <w:r w:rsidRPr="00A32326">
        <w:rPr>
          <w:lang w:val="ru-RU"/>
        </w:rPr>
        <w:t>ируемых веществ, включая вещества приложени</w:t>
      </w:r>
      <w:r w:rsidR="0035727E">
        <w:rPr>
          <w:lang w:val="ru-RU"/>
        </w:rPr>
        <w:t>я</w:t>
      </w:r>
      <w:r w:rsidRPr="00A32326">
        <w:rPr>
          <w:lang w:val="ru-RU"/>
        </w:rPr>
        <w:t xml:space="preserve"> </w:t>
      </w:r>
      <w:r w:rsidRPr="00A32326">
        <w:t>F</w:t>
      </w:r>
      <w:r w:rsidRPr="00A32326">
        <w:rPr>
          <w:lang w:val="ru-RU"/>
        </w:rPr>
        <w:t xml:space="preserve"> (ГФУ), в соответствии с Монреальским протоколом для всех проектов, утвержденных в рамках регулярного финансирования и дополнительных добровольных взносов. Он также содержит обзор хода осуществления каждого</w:t>
      </w:r>
      <w:r w:rsidR="003E102C" w:rsidRPr="00A32326">
        <w:rPr>
          <w:lang w:val="ru-RU"/>
        </w:rPr>
        <w:t xml:space="preserve"> </w:t>
      </w:r>
      <w:r>
        <w:rPr>
          <w:lang w:val="ru-RU"/>
        </w:rPr>
        <w:t>реализуемого</w:t>
      </w:r>
      <w:r w:rsidR="003E102C" w:rsidRPr="002D4F6D">
        <w:rPr>
          <w:vertAlign w:val="superscript"/>
        </w:rPr>
        <w:footnoteReference w:id="4"/>
      </w:r>
      <w:r w:rsidR="003E102C" w:rsidRPr="00A32326">
        <w:rPr>
          <w:lang w:val="ru-RU"/>
        </w:rPr>
        <w:t xml:space="preserve"> </w:t>
      </w:r>
      <w:r w:rsidRPr="00A32326">
        <w:rPr>
          <w:lang w:val="ru-RU"/>
        </w:rPr>
        <w:t xml:space="preserve">проекта на страновом уровне. </w:t>
      </w:r>
      <w:r w:rsidRPr="00A32326">
        <w:rPr>
          <w:lang w:val="ru-RU"/>
        </w:rPr>
        <w:lastRenderedPageBreak/>
        <w:t>В</w:t>
      </w:r>
      <w:r w:rsidR="00A81E15">
        <w:rPr>
          <w:lang w:val="ru-RU"/>
        </w:rPr>
        <w:t> </w:t>
      </w:r>
      <w:r w:rsidRPr="00A32326">
        <w:rPr>
          <w:lang w:val="ru-RU"/>
        </w:rPr>
        <w:t xml:space="preserve">нем указаны проекты, </w:t>
      </w:r>
      <w:r w:rsidR="00E0485D">
        <w:rPr>
          <w:lang w:val="ru-RU"/>
        </w:rPr>
        <w:t>осуществление</w:t>
      </w:r>
      <w:r w:rsidRPr="00A32326">
        <w:rPr>
          <w:lang w:val="ru-RU"/>
        </w:rPr>
        <w:t xml:space="preserve"> которых задерживается, и потенциальное воздействие на</w:t>
      </w:r>
      <w:r w:rsidR="00A81E15">
        <w:rPr>
          <w:lang w:val="ru-RU"/>
        </w:rPr>
        <w:t> </w:t>
      </w:r>
      <w:r w:rsidR="00E0485D">
        <w:rPr>
          <w:lang w:val="ru-RU"/>
        </w:rPr>
        <w:t>поэтапный отказ от регулиру</w:t>
      </w:r>
      <w:r w:rsidRPr="00A32326">
        <w:rPr>
          <w:lang w:val="ru-RU"/>
        </w:rPr>
        <w:t>емых веществ, а также проекты, по которым остаются нерешенные вопросы для рассмотрения Исполнительным комитетом. Поскольку все проекты, утвержденные в</w:t>
      </w:r>
      <w:r w:rsidR="00A81E15">
        <w:rPr>
          <w:lang w:val="ru-RU"/>
        </w:rPr>
        <w:t> </w:t>
      </w:r>
      <w:r w:rsidRPr="00A32326">
        <w:rPr>
          <w:lang w:val="ru-RU"/>
        </w:rPr>
        <w:t>рамках дополнительных добровольных взносов, завершены, а остатки средств будут возвращены Секретариату, Секретариат больше не будет отдельно отчитываться по этим проектам.</w:t>
      </w:r>
      <w:r w:rsidR="006236C7">
        <w:rPr>
          <w:lang w:val="ru-RU"/>
        </w:rPr>
        <w:t xml:space="preserve"> </w:t>
      </w:r>
    </w:p>
    <w:p w14:paraId="7EDA8EBB" w14:textId="164F4429" w:rsidR="00AD7C41" w:rsidRDefault="001F155F" w:rsidP="00AD7C41">
      <w:pPr>
        <w:ind w:left="720" w:hanging="720"/>
        <w:rPr>
          <w:b/>
          <w:lang w:val="ru-RU"/>
        </w:rPr>
      </w:pPr>
      <w:r w:rsidRPr="001F155F">
        <w:rPr>
          <w:b/>
          <w:lang w:val="ru-RU"/>
        </w:rPr>
        <w:t xml:space="preserve">Ход </w:t>
      </w:r>
      <w:r w:rsidR="006975DB">
        <w:rPr>
          <w:b/>
          <w:lang w:val="ru-RU"/>
        </w:rPr>
        <w:t>осуществления</w:t>
      </w:r>
      <w:r w:rsidRPr="001F155F">
        <w:rPr>
          <w:b/>
          <w:lang w:val="ru-RU"/>
        </w:rPr>
        <w:t xml:space="preserve"> проектов на 2024 год и совокупн</w:t>
      </w:r>
      <w:r w:rsidR="002946BF">
        <w:rPr>
          <w:b/>
          <w:lang w:val="ru-RU"/>
        </w:rPr>
        <w:t xml:space="preserve">о с </w:t>
      </w:r>
      <w:r w:rsidRPr="001F155F">
        <w:rPr>
          <w:b/>
          <w:lang w:val="ru-RU"/>
        </w:rPr>
        <w:t>1991 года</w:t>
      </w:r>
    </w:p>
    <w:p w14:paraId="6CFE7466" w14:textId="77777777" w:rsidR="001F155F" w:rsidRPr="001F155F" w:rsidRDefault="001F155F" w:rsidP="00AD7C41">
      <w:pPr>
        <w:ind w:left="720" w:hanging="720"/>
        <w:rPr>
          <w:b/>
          <w:bCs/>
          <w:lang w:val="ru-RU"/>
        </w:rPr>
      </w:pPr>
    </w:p>
    <w:p w14:paraId="7AEFBC43" w14:textId="710A52AC" w:rsidR="00AD7C41" w:rsidRPr="00F97036" w:rsidRDefault="00F43925" w:rsidP="00F97036">
      <w:pPr>
        <w:pStyle w:val="Heading1"/>
        <w:rPr>
          <w:lang w:val="ru-RU"/>
        </w:rPr>
      </w:pPr>
      <w:r w:rsidRPr="00F43925">
        <w:rPr>
          <w:lang w:val="ru-RU"/>
        </w:rPr>
        <w:t>По состоянию на 31 декабря 2024</w:t>
      </w:r>
      <w:r>
        <w:rPr>
          <w:lang w:val="ru-RU"/>
        </w:rPr>
        <w:t> </w:t>
      </w:r>
      <w:r w:rsidRPr="00F43925">
        <w:rPr>
          <w:lang w:val="ru-RU"/>
        </w:rPr>
        <w:t xml:space="preserve">года Исполнительный комитет утвердил проекты </w:t>
      </w:r>
      <w:r w:rsidR="00F97036">
        <w:rPr>
          <w:lang w:val="ru-RU"/>
        </w:rPr>
        <w:t>для </w:t>
      </w:r>
      <w:r w:rsidRPr="00F43925">
        <w:rPr>
          <w:lang w:val="ru-RU"/>
        </w:rPr>
        <w:t>ЮНЕП на сумму 498,34</w:t>
      </w:r>
      <w:r>
        <w:rPr>
          <w:lang w:val="ru-RU"/>
        </w:rPr>
        <w:t> </w:t>
      </w:r>
      <w:r w:rsidRPr="00F43925">
        <w:rPr>
          <w:lang w:val="ru-RU"/>
        </w:rPr>
        <w:t>млн долл.</w:t>
      </w:r>
      <w:r w:rsidR="00F97036">
        <w:rPr>
          <w:lang w:val="ru-RU"/>
        </w:rPr>
        <w:t> </w:t>
      </w:r>
      <w:r w:rsidRPr="00F43925">
        <w:rPr>
          <w:lang w:val="ru-RU"/>
        </w:rPr>
        <w:t>США, из которых 460,84 млн долл.</w:t>
      </w:r>
      <w:r w:rsidR="00F97036">
        <w:rPr>
          <w:lang w:val="ru-RU"/>
        </w:rPr>
        <w:t> </w:t>
      </w:r>
      <w:r w:rsidRPr="00F43925">
        <w:rPr>
          <w:lang w:val="ru-RU"/>
        </w:rPr>
        <w:t>США предназначены для</w:t>
      </w:r>
      <w:r w:rsidR="00F61331">
        <w:rPr>
          <w:lang w:val="ru-RU"/>
        </w:rPr>
        <w:t> </w:t>
      </w:r>
      <w:r w:rsidRPr="00F43925">
        <w:rPr>
          <w:lang w:val="ru-RU"/>
        </w:rPr>
        <w:t>осуществления инвестиционных и неинвестиционных проектов, а 37,51</w:t>
      </w:r>
      <w:r>
        <w:rPr>
          <w:lang w:val="ru-RU"/>
        </w:rPr>
        <w:t> </w:t>
      </w:r>
      <w:r w:rsidR="008A39A3">
        <w:rPr>
          <w:lang w:val="ru-RU"/>
        </w:rPr>
        <w:t>млн</w:t>
      </w:r>
      <w:r w:rsidRPr="00F43925">
        <w:rPr>
          <w:lang w:val="ru-RU"/>
        </w:rPr>
        <w:t xml:space="preserve"> долл.</w:t>
      </w:r>
      <w:r w:rsidR="00F97036">
        <w:rPr>
          <w:lang w:val="ru-RU"/>
        </w:rPr>
        <w:t> </w:t>
      </w:r>
      <w:r w:rsidRPr="00F43925">
        <w:rPr>
          <w:lang w:val="ru-RU"/>
        </w:rPr>
        <w:t>США — для</w:t>
      </w:r>
      <w:r w:rsidR="00F97036" w:rsidRPr="00F97036">
        <w:rPr>
          <w:lang w:val="ru-RU"/>
        </w:rPr>
        <w:t> </w:t>
      </w:r>
      <w:r w:rsidRPr="00F97036">
        <w:rPr>
          <w:lang w:val="ru-RU"/>
        </w:rPr>
        <w:t xml:space="preserve">покрытия </w:t>
      </w:r>
      <w:r w:rsidR="00F97036">
        <w:rPr>
          <w:lang w:val="ru-RU"/>
        </w:rPr>
        <w:t xml:space="preserve">вспомогательных </w:t>
      </w:r>
      <w:r w:rsidRPr="00F97036">
        <w:rPr>
          <w:lang w:val="ru-RU"/>
        </w:rPr>
        <w:t>расходов учреждения</w:t>
      </w:r>
      <w:r w:rsidR="00F97036">
        <w:rPr>
          <w:lang w:val="ru-RU"/>
        </w:rPr>
        <w:t>-исполнителя</w:t>
      </w:r>
      <w:r w:rsidRPr="00F97036">
        <w:rPr>
          <w:lang w:val="ru-RU"/>
        </w:rPr>
        <w:t>, как показано в</w:t>
      </w:r>
      <w:r w:rsidR="006236C7">
        <w:rPr>
          <w:lang w:val="ru-RU"/>
        </w:rPr>
        <w:t xml:space="preserve"> </w:t>
      </w:r>
      <w:r w:rsidRPr="00F97036">
        <w:rPr>
          <w:lang w:val="ru-RU"/>
        </w:rPr>
        <w:t>таблице 1.</w:t>
      </w:r>
      <w:r w:rsidR="00AD7C41" w:rsidRPr="00F97036">
        <w:rPr>
          <w:lang w:val="ru-RU"/>
        </w:rPr>
        <w:t xml:space="preserve"> </w:t>
      </w:r>
    </w:p>
    <w:p w14:paraId="5A165E55" w14:textId="5921BE4A" w:rsidR="00AD7C41" w:rsidRPr="008E1079" w:rsidRDefault="008E1079" w:rsidP="00AD7C41">
      <w:pPr>
        <w:pStyle w:val="Heading1"/>
        <w:keepNext/>
        <w:numPr>
          <w:ilvl w:val="0"/>
          <w:numId w:val="0"/>
        </w:numPr>
        <w:suppressAutoHyphens/>
        <w:spacing w:after="0"/>
        <w:rPr>
          <w:b/>
          <w:lang w:val="ru-RU"/>
        </w:rPr>
      </w:pPr>
      <w:r>
        <w:rPr>
          <w:b/>
          <w:spacing w:val="-3"/>
          <w:lang w:val="ru-RU"/>
        </w:rPr>
        <w:t>Таблица</w:t>
      </w:r>
      <w:r w:rsidR="00AD7C41" w:rsidRPr="008E1079">
        <w:rPr>
          <w:b/>
          <w:spacing w:val="-3"/>
          <w:lang w:val="ru-RU"/>
        </w:rPr>
        <w:t xml:space="preserve"> 1. </w:t>
      </w:r>
      <w:r w:rsidRPr="008E1079">
        <w:rPr>
          <w:b/>
          <w:spacing w:val="-3"/>
          <w:lang w:val="ru-RU"/>
        </w:rPr>
        <w:t>Утвержденное финансирование ЮНЕП по секторам на 31 декабря 2024</w:t>
      </w:r>
      <w:r>
        <w:rPr>
          <w:b/>
          <w:spacing w:val="-3"/>
          <w:lang w:val="ru-RU"/>
        </w:rPr>
        <w:t> </w:t>
      </w:r>
      <w:r w:rsidRPr="008E1079">
        <w:rPr>
          <w:b/>
          <w:spacing w:val="-3"/>
          <w:lang w:val="ru-RU"/>
        </w:rPr>
        <w:t>года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815"/>
        <w:gridCol w:w="4536"/>
      </w:tblGrid>
      <w:tr w:rsidR="002D4F6D" w:rsidRPr="0080381F" w14:paraId="331A6DBC" w14:textId="77777777" w:rsidTr="00C67AD3">
        <w:trPr>
          <w:trHeight w:val="19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F0C0" w14:textId="37899A10" w:rsidR="00C67AD3" w:rsidRPr="0080381F" w:rsidRDefault="008E1079" w:rsidP="00C67AD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80381F">
              <w:rPr>
                <w:b/>
                <w:bCs/>
                <w:sz w:val="20"/>
                <w:szCs w:val="20"/>
                <w:lang w:val="ru-RU" w:eastAsia="en-CA"/>
              </w:rPr>
              <w:t>Сектор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8EFF5" w14:textId="46CF68C8" w:rsidR="00C67AD3" w:rsidRPr="0080381F" w:rsidRDefault="008E1079" w:rsidP="00C67AD3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80381F">
              <w:rPr>
                <w:b/>
                <w:bCs/>
                <w:sz w:val="20"/>
                <w:szCs w:val="20"/>
                <w:lang w:val="ru-RU" w:eastAsia="en-CA"/>
              </w:rPr>
              <w:t>Финансирование</w:t>
            </w:r>
            <w:r w:rsidR="00C67AD3" w:rsidRPr="0080381F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Pr="0080381F">
              <w:rPr>
                <w:b/>
                <w:bCs/>
                <w:sz w:val="20"/>
                <w:szCs w:val="20"/>
                <w:lang w:val="ru-RU" w:eastAsia="en-CA"/>
              </w:rPr>
              <w:t>в долл. США</w:t>
            </w:r>
            <w:r w:rsidR="00C67AD3" w:rsidRPr="0080381F">
              <w:rPr>
                <w:b/>
                <w:bCs/>
                <w:sz w:val="20"/>
                <w:szCs w:val="20"/>
                <w:lang w:eastAsia="en-CA"/>
              </w:rPr>
              <w:t>)</w:t>
            </w:r>
          </w:p>
        </w:tc>
      </w:tr>
      <w:tr w:rsidR="002D4F6D" w:rsidRPr="0080381F" w14:paraId="12134996" w14:textId="77777777" w:rsidTr="00C67AD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09613" w14:textId="2CB628F3" w:rsidR="00C67AD3" w:rsidRPr="0080381F" w:rsidRDefault="0080381F" w:rsidP="00C67AD3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80381F">
              <w:rPr>
                <w:sz w:val="20"/>
                <w:szCs w:val="20"/>
                <w:lang w:val="ru-RU" w:eastAsia="en-CA"/>
              </w:rPr>
              <w:t>Аэрозоли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A030A" w14:textId="59C004D0" w:rsidR="00C67AD3" w:rsidRPr="0080381F" w:rsidRDefault="00C67AD3" w:rsidP="00C67AD3">
            <w:pPr>
              <w:jc w:val="right"/>
              <w:rPr>
                <w:sz w:val="20"/>
                <w:szCs w:val="20"/>
                <w:lang w:eastAsia="en-CA"/>
              </w:rPr>
            </w:pPr>
            <w:r w:rsidRPr="0080381F">
              <w:rPr>
                <w:sz w:val="20"/>
                <w:szCs w:val="20"/>
                <w:lang w:eastAsia="en-CA"/>
              </w:rPr>
              <w:t>882</w:t>
            </w:r>
            <w:r w:rsidR="00142CFB">
              <w:rPr>
                <w:sz w:val="20"/>
                <w:szCs w:val="20"/>
                <w:lang w:val="ru-RU" w:eastAsia="en-CA"/>
              </w:rPr>
              <w:t xml:space="preserve"> </w:t>
            </w:r>
            <w:r w:rsidRPr="0080381F">
              <w:rPr>
                <w:sz w:val="20"/>
                <w:szCs w:val="20"/>
                <w:lang w:eastAsia="en-CA"/>
              </w:rPr>
              <w:t>689</w:t>
            </w:r>
          </w:p>
        </w:tc>
      </w:tr>
      <w:tr w:rsidR="002D4F6D" w:rsidRPr="0080381F" w14:paraId="10715CBB" w14:textId="77777777" w:rsidTr="00C67AD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AC6C1" w14:textId="184F9465" w:rsidR="00C67AD3" w:rsidRPr="0080381F" w:rsidRDefault="0080381F" w:rsidP="00C67AD3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80381F">
              <w:rPr>
                <w:sz w:val="20"/>
                <w:szCs w:val="20"/>
                <w:lang w:val="ru-RU" w:eastAsia="en-CA"/>
              </w:rPr>
              <w:t>Уничтожение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783A0" w14:textId="5AB52EFB" w:rsidR="00C67AD3" w:rsidRPr="0080381F" w:rsidRDefault="00C67AD3" w:rsidP="00C67AD3">
            <w:pPr>
              <w:jc w:val="right"/>
              <w:rPr>
                <w:sz w:val="20"/>
                <w:szCs w:val="20"/>
                <w:lang w:eastAsia="en-CA"/>
              </w:rPr>
            </w:pPr>
            <w:r w:rsidRPr="0080381F">
              <w:rPr>
                <w:sz w:val="20"/>
                <w:szCs w:val="20"/>
                <w:lang w:eastAsia="en-CA"/>
              </w:rPr>
              <w:t>4</w:t>
            </w:r>
            <w:r w:rsidR="00142CFB">
              <w:rPr>
                <w:sz w:val="20"/>
                <w:szCs w:val="20"/>
                <w:lang w:val="ru-RU" w:eastAsia="en-CA"/>
              </w:rPr>
              <w:t xml:space="preserve"> </w:t>
            </w:r>
            <w:r w:rsidRPr="0080381F">
              <w:rPr>
                <w:sz w:val="20"/>
                <w:szCs w:val="20"/>
                <w:lang w:eastAsia="en-CA"/>
              </w:rPr>
              <w:t>090</w:t>
            </w:r>
            <w:r w:rsidR="00142CFB">
              <w:rPr>
                <w:sz w:val="20"/>
                <w:szCs w:val="20"/>
                <w:lang w:val="ru-RU" w:eastAsia="en-CA"/>
              </w:rPr>
              <w:t xml:space="preserve"> </w:t>
            </w:r>
            <w:r w:rsidRPr="0080381F">
              <w:rPr>
                <w:sz w:val="20"/>
                <w:szCs w:val="20"/>
                <w:lang w:eastAsia="en-CA"/>
              </w:rPr>
              <w:t>040</w:t>
            </w:r>
          </w:p>
        </w:tc>
      </w:tr>
      <w:tr w:rsidR="000A50C5" w:rsidRPr="0080381F" w14:paraId="0EE6C3E7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F2FF9" w14:textId="23B80597" w:rsidR="000A50C5" w:rsidRPr="0080381F" w:rsidRDefault="000A50C5" w:rsidP="000A50C5">
            <w:pPr>
              <w:jc w:val="left"/>
              <w:rPr>
                <w:sz w:val="20"/>
                <w:szCs w:val="20"/>
                <w:lang w:eastAsia="en-CA"/>
              </w:rPr>
            </w:pPr>
            <w:r w:rsidRPr="0080381F">
              <w:rPr>
                <w:sz w:val="20"/>
                <w:szCs w:val="20"/>
              </w:rPr>
              <w:t>Энергоэффективность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04C95" w14:textId="7E9E1ECC" w:rsidR="000A50C5" w:rsidRPr="000A50C5" w:rsidRDefault="000A50C5" w:rsidP="000A50C5">
            <w:pPr>
              <w:jc w:val="right"/>
              <w:rPr>
                <w:sz w:val="20"/>
                <w:szCs w:val="20"/>
                <w:lang w:eastAsia="en-CA"/>
              </w:rPr>
            </w:pPr>
            <w:r w:rsidRPr="000A50C5">
              <w:rPr>
                <w:sz w:val="20"/>
                <w:szCs w:val="20"/>
              </w:rPr>
              <w:t>3 510 000</w:t>
            </w:r>
          </w:p>
        </w:tc>
      </w:tr>
      <w:tr w:rsidR="000A50C5" w:rsidRPr="0080381F" w14:paraId="7ABB8D04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62B3E" w14:textId="582698F4" w:rsidR="000A50C5" w:rsidRPr="0080381F" w:rsidRDefault="000A50C5" w:rsidP="000A50C5">
            <w:pPr>
              <w:jc w:val="left"/>
              <w:rPr>
                <w:sz w:val="20"/>
                <w:szCs w:val="20"/>
                <w:lang w:eastAsia="en-CA"/>
              </w:rPr>
            </w:pPr>
            <w:r w:rsidRPr="0080381F">
              <w:rPr>
                <w:sz w:val="20"/>
                <w:szCs w:val="20"/>
              </w:rPr>
              <w:t>Галоны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5B774" w14:textId="7A93BED8" w:rsidR="000A50C5" w:rsidRPr="000A50C5" w:rsidRDefault="000A50C5" w:rsidP="000A50C5">
            <w:pPr>
              <w:jc w:val="right"/>
              <w:rPr>
                <w:sz w:val="20"/>
                <w:szCs w:val="20"/>
                <w:lang w:eastAsia="en-CA"/>
              </w:rPr>
            </w:pPr>
            <w:r w:rsidRPr="000A50C5">
              <w:rPr>
                <w:sz w:val="20"/>
                <w:szCs w:val="20"/>
              </w:rPr>
              <w:t>767 640</w:t>
            </w:r>
          </w:p>
        </w:tc>
      </w:tr>
      <w:tr w:rsidR="000A50C5" w:rsidRPr="0080381F" w14:paraId="40C334B2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DD548" w14:textId="70C3AF04" w:rsidR="000A50C5" w:rsidRPr="0080381F" w:rsidRDefault="000A50C5" w:rsidP="000A50C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80381F">
              <w:rPr>
                <w:sz w:val="20"/>
                <w:szCs w:val="20"/>
                <w:lang w:val="ru-RU"/>
              </w:rPr>
              <w:t>План по</w:t>
            </w:r>
            <w:r>
              <w:rPr>
                <w:sz w:val="20"/>
                <w:szCs w:val="20"/>
                <w:lang w:val="ru-RU"/>
              </w:rPr>
              <w:t>этапного отказа от</w:t>
            </w:r>
            <w:r w:rsidRPr="0080381F">
              <w:rPr>
                <w:sz w:val="20"/>
                <w:szCs w:val="20"/>
                <w:lang w:val="ru-RU"/>
              </w:rPr>
              <w:t xml:space="preserve"> ГФУ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BE453" w14:textId="469D31AE" w:rsidR="000A50C5" w:rsidRPr="000A50C5" w:rsidRDefault="000A50C5" w:rsidP="000A50C5">
            <w:pPr>
              <w:jc w:val="right"/>
              <w:rPr>
                <w:sz w:val="20"/>
                <w:szCs w:val="20"/>
                <w:lang w:eastAsia="en-CA"/>
              </w:rPr>
            </w:pPr>
            <w:r w:rsidRPr="000A50C5">
              <w:rPr>
                <w:sz w:val="20"/>
                <w:szCs w:val="20"/>
              </w:rPr>
              <w:t>10 226 124</w:t>
            </w:r>
          </w:p>
        </w:tc>
      </w:tr>
      <w:tr w:rsidR="000A50C5" w:rsidRPr="0080381F" w14:paraId="6DA502C7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963E9" w14:textId="5C2D4513" w:rsidR="000A50C5" w:rsidRPr="0080381F" w:rsidRDefault="000A50C5" w:rsidP="000A50C5">
            <w:pPr>
              <w:jc w:val="left"/>
              <w:rPr>
                <w:sz w:val="20"/>
                <w:szCs w:val="20"/>
                <w:lang w:eastAsia="en-CA"/>
              </w:rPr>
            </w:pPr>
            <w:r w:rsidRPr="0080381F">
              <w:rPr>
                <w:sz w:val="20"/>
                <w:szCs w:val="20"/>
              </w:rPr>
              <w:t>Фумиганты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AB3EB" w14:textId="4F40DC24" w:rsidR="000A50C5" w:rsidRPr="000A50C5" w:rsidRDefault="000A50C5" w:rsidP="000A50C5">
            <w:pPr>
              <w:jc w:val="right"/>
              <w:rPr>
                <w:sz w:val="20"/>
                <w:szCs w:val="20"/>
                <w:lang w:eastAsia="en-CA"/>
              </w:rPr>
            </w:pPr>
            <w:r w:rsidRPr="000A50C5">
              <w:rPr>
                <w:sz w:val="20"/>
                <w:szCs w:val="20"/>
              </w:rPr>
              <w:t>2 614 366</w:t>
            </w:r>
          </w:p>
        </w:tc>
      </w:tr>
      <w:tr w:rsidR="000A50C5" w:rsidRPr="0080381F" w14:paraId="42914ABD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88646" w14:textId="3CA6BE61" w:rsidR="000A50C5" w:rsidRPr="0080381F" w:rsidRDefault="000A50C5" w:rsidP="000A50C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80381F">
              <w:rPr>
                <w:sz w:val="20"/>
                <w:szCs w:val="20"/>
                <w:lang w:val="ru-RU"/>
              </w:rPr>
              <w:t>План по</w:t>
            </w:r>
            <w:r>
              <w:rPr>
                <w:sz w:val="20"/>
                <w:szCs w:val="20"/>
                <w:lang w:val="ru-RU"/>
              </w:rPr>
              <w:t>этапного</w:t>
            </w:r>
            <w:r w:rsidRPr="0080381F">
              <w:rPr>
                <w:sz w:val="20"/>
                <w:szCs w:val="20"/>
                <w:lang w:val="ru-RU"/>
              </w:rPr>
              <w:t xml:space="preserve"> вывода из </w:t>
            </w:r>
            <w:r>
              <w:rPr>
                <w:sz w:val="20"/>
                <w:szCs w:val="20"/>
                <w:lang w:val="ru-RU"/>
              </w:rPr>
              <w:t>эксплуатации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4208B" w14:textId="67689F03" w:rsidR="000A50C5" w:rsidRPr="000A50C5" w:rsidRDefault="000A50C5" w:rsidP="000A50C5">
            <w:pPr>
              <w:jc w:val="right"/>
              <w:rPr>
                <w:sz w:val="20"/>
                <w:szCs w:val="20"/>
                <w:lang w:eastAsia="en-CA"/>
              </w:rPr>
            </w:pPr>
            <w:r w:rsidRPr="000A50C5">
              <w:rPr>
                <w:sz w:val="20"/>
                <w:szCs w:val="20"/>
              </w:rPr>
              <w:t>93 199 042</w:t>
            </w:r>
          </w:p>
        </w:tc>
      </w:tr>
      <w:tr w:rsidR="000A50C5" w:rsidRPr="0080381F" w14:paraId="22C9E98D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D111F" w14:textId="321C722A" w:rsidR="000A50C5" w:rsidRPr="0080381F" w:rsidRDefault="000A50C5" w:rsidP="000A50C5">
            <w:pPr>
              <w:jc w:val="left"/>
              <w:rPr>
                <w:sz w:val="20"/>
                <w:szCs w:val="20"/>
                <w:lang w:eastAsia="en-CA"/>
              </w:rPr>
            </w:pPr>
            <w:r w:rsidRPr="0080381F">
              <w:rPr>
                <w:sz w:val="20"/>
                <w:szCs w:val="20"/>
              </w:rPr>
              <w:t>Холодильное оборудование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6B1A5" w14:textId="7D91CD0B" w:rsidR="000A50C5" w:rsidRPr="000A50C5" w:rsidRDefault="000A50C5" w:rsidP="000A50C5">
            <w:pPr>
              <w:jc w:val="right"/>
              <w:rPr>
                <w:sz w:val="20"/>
                <w:szCs w:val="20"/>
                <w:lang w:eastAsia="en-CA"/>
              </w:rPr>
            </w:pPr>
            <w:r w:rsidRPr="000A50C5">
              <w:rPr>
                <w:sz w:val="20"/>
                <w:szCs w:val="20"/>
              </w:rPr>
              <w:t>13 856 016</w:t>
            </w:r>
          </w:p>
        </w:tc>
      </w:tr>
      <w:tr w:rsidR="000A50C5" w:rsidRPr="0080381F" w14:paraId="6273873A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17B33" w14:textId="2E618AFF" w:rsidR="000A50C5" w:rsidRPr="0080381F" w:rsidRDefault="000A50C5" w:rsidP="000A50C5">
            <w:pPr>
              <w:jc w:val="left"/>
              <w:rPr>
                <w:sz w:val="20"/>
                <w:szCs w:val="20"/>
                <w:lang w:eastAsia="en-CA"/>
              </w:rPr>
            </w:pPr>
            <w:r w:rsidRPr="0080381F">
              <w:rPr>
                <w:sz w:val="20"/>
                <w:szCs w:val="20"/>
              </w:rPr>
              <w:t>Несколько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0171D" w14:textId="4B6A92DD" w:rsidR="000A50C5" w:rsidRPr="000A50C5" w:rsidRDefault="000A50C5" w:rsidP="000A50C5">
            <w:pPr>
              <w:jc w:val="right"/>
              <w:rPr>
                <w:sz w:val="20"/>
                <w:szCs w:val="20"/>
                <w:lang w:eastAsia="en-CA"/>
              </w:rPr>
            </w:pPr>
            <w:r w:rsidRPr="000A50C5">
              <w:rPr>
                <w:sz w:val="20"/>
                <w:szCs w:val="20"/>
              </w:rPr>
              <w:t>331 492 381</w:t>
            </w:r>
          </w:p>
        </w:tc>
      </w:tr>
      <w:tr w:rsidR="000A50C5" w:rsidRPr="0080381F" w14:paraId="00904DDA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7B828" w14:textId="748903BB" w:rsidR="000A50C5" w:rsidRPr="0080381F" w:rsidRDefault="000A50C5" w:rsidP="000A50C5">
            <w:pPr>
              <w:jc w:val="left"/>
              <w:rPr>
                <w:sz w:val="20"/>
                <w:szCs w:val="20"/>
                <w:lang w:eastAsia="en-CA"/>
              </w:rPr>
            </w:pPr>
            <w:r w:rsidRPr="0080381F">
              <w:rPr>
                <w:sz w:val="20"/>
                <w:szCs w:val="20"/>
              </w:rPr>
              <w:t>Растворители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08236" w14:textId="1E760989" w:rsidR="000A50C5" w:rsidRPr="000A50C5" w:rsidRDefault="000A50C5" w:rsidP="000A50C5">
            <w:pPr>
              <w:jc w:val="right"/>
              <w:rPr>
                <w:sz w:val="20"/>
                <w:szCs w:val="20"/>
                <w:lang w:eastAsia="en-CA"/>
              </w:rPr>
            </w:pPr>
            <w:r w:rsidRPr="000A50C5">
              <w:rPr>
                <w:sz w:val="20"/>
                <w:szCs w:val="20"/>
              </w:rPr>
              <w:t>198 860</w:t>
            </w:r>
          </w:p>
        </w:tc>
      </w:tr>
      <w:tr w:rsidR="000A50C5" w:rsidRPr="0080381F" w14:paraId="0EC12934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75DF7" w14:textId="725A2876" w:rsidR="000A50C5" w:rsidRPr="00142CFB" w:rsidRDefault="000A50C5" w:rsidP="000A50C5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142CFB">
              <w:rPr>
                <w:b/>
                <w:bCs/>
                <w:sz w:val="20"/>
                <w:szCs w:val="20"/>
              </w:rPr>
              <w:t>Промежуточный итог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CA84C" w14:textId="2C0319A3" w:rsidR="000A50C5" w:rsidRPr="000A50C5" w:rsidRDefault="000A50C5" w:rsidP="000A50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0A50C5">
              <w:rPr>
                <w:b/>
                <w:bCs/>
                <w:sz w:val="20"/>
                <w:szCs w:val="20"/>
              </w:rPr>
              <w:t>460 837 158</w:t>
            </w:r>
          </w:p>
        </w:tc>
      </w:tr>
      <w:tr w:rsidR="000A50C5" w:rsidRPr="0080381F" w14:paraId="649C5267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66F35" w14:textId="3F3C4C33" w:rsidR="000A50C5" w:rsidRPr="00142CFB" w:rsidRDefault="000A50C5" w:rsidP="000A50C5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Вспомогательные р</w:t>
            </w:r>
            <w:r w:rsidRPr="00142CFB">
              <w:rPr>
                <w:sz w:val="20"/>
                <w:szCs w:val="20"/>
                <w:lang w:val="ru-RU"/>
              </w:rPr>
              <w:t xml:space="preserve">асходы </w:t>
            </w:r>
            <w:r>
              <w:rPr>
                <w:sz w:val="20"/>
                <w:szCs w:val="20"/>
                <w:lang w:val="ru-RU"/>
              </w:rPr>
              <w:t>учреждения-исполнителя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50A63" w14:textId="7C9792D1" w:rsidR="000A50C5" w:rsidRPr="000A50C5" w:rsidRDefault="000A50C5" w:rsidP="000A50C5">
            <w:pPr>
              <w:jc w:val="right"/>
              <w:rPr>
                <w:sz w:val="20"/>
                <w:szCs w:val="20"/>
                <w:lang w:eastAsia="en-CA"/>
              </w:rPr>
            </w:pPr>
            <w:r w:rsidRPr="000A50C5">
              <w:rPr>
                <w:sz w:val="20"/>
                <w:szCs w:val="20"/>
              </w:rPr>
              <w:t>37 507 755</w:t>
            </w:r>
          </w:p>
        </w:tc>
      </w:tr>
      <w:tr w:rsidR="000A50C5" w:rsidRPr="0080381F" w14:paraId="1C504640" w14:textId="77777777" w:rsidTr="00E93ADD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21C79" w14:textId="094AFC6A" w:rsidR="000A50C5" w:rsidRPr="00142CFB" w:rsidRDefault="000A50C5" w:rsidP="000A50C5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142CF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B2CBE" w14:textId="37DAFBE0" w:rsidR="000A50C5" w:rsidRPr="000A50C5" w:rsidRDefault="000A50C5" w:rsidP="000A50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0A50C5">
              <w:rPr>
                <w:b/>
                <w:bCs/>
                <w:sz w:val="20"/>
                <w:szCs w:val="20"/>
              </w:rPr>
              <w:t>498 344 913</w:t>
            </w:r>
          </w:p>
        </w:tc>
      </w:tr>
    </w:tbl>
    <w:p w14:paraId="1B9D059E" w14:textId="77777777" w:rsidR="00AD7C41" w:rsidRPr="002D4F6D" w:rsidRDefault="00AD7C41" w:rsidP="00AD7C41"/>
    <w:p w14:paraId="71ED2D13" w14:textId="7606ECEB" w:rsidR="00AD7C41" w:rsidRPr="00546BC0" w:rsidRDefault="00546BC0" w:rsidP="00AD7C41">
      <w:pPr>
        <w:pStyle w:val="Heading1"/>
        <w:rPr>
          <w:lang w:val="ru-RU"/>
        </w:rPr>
      </w:pPr>
      <w:r w:rsidRPr="00546BC0">
        <w:rPr>
          <w:lang w:val="ru-RU"/>
        </w:rPr>
        <w:t>В 2024 году было одобрено 216 новых проектов и мероприятий. Ожидается, что этот уровень финансирования приведет к по</w:t>
      </w:r>
      <w:r>
        <w:rPr>
          <w:lang w:val="ru-RU"/>
        </w:rPr>
        <w:t>этапному отказу</w:t>
      </w:r>
      <w:r w:rsidR="00DA24D0">
        <w:rPr>
          <w:lang w:val="ru-RU"/>
        </w:rPr>
        <w:t xml:space="preserve"> в объеме </w:t>
      </w:r>
      <w:r w:rsidRPr="00546BC0">
        <w:rPr>
          <w:lang w:val="ru-RU"/>
        </w:rPr>
        <w:t>2</w:t>
      </w:r>
      <w:r w:rsidR="00DA24D0">
        <w:rPr>
          <w:lang w:val="ru-RU"/>
        </w:rPr>
        <w:t xml:space="preserve"> </w:t>
      </w:r>
      <w:r w:rsidRPr="00546BC0">
        <w:rPr>
          <w:lang w:val="ru-RU"/>
        </w:rPr>
        <w:t>686 тонн ОР</w:t>
      </w:r>
      <w:r w:rsidR="00DA24D0">
        <w:rPr>
          <w:lang w:val="ru-RU"/>
        </w:rPr>
        <w:t>П</w:t>
      </w:r>
      <w:r w:rsidR="006C43C7">
        <w:rPr>
          <w:lang w:val="ru-RU"/>
        </w:rPr>
        <w:t xml:space="preserve"> потребления ОРВ</w:t>
      </w:r>
      <w:r w:rsidRPr="00546BC0">
        <w:rPr>
          <w:lang w:val="ru-RU"/>
        </w:rPr>
        <w:t xml:space="preserve"> и потребления ГФУ </w:t>
      </w:r>
      <w:r w:rsidR="006C43C7">
        <w:rPr>
          <w:lang w:val="ru-RU"/>
        </w:rPr>
        <w:t>в объеме</w:t>
      </w:r>
      <w:r w:rsidRPr="00546BC0">
        <w:rPr>
          <w:lang w:val="ru-RU"/>
        </w:rPr>
        <w:t xml:space="preserve"> 705,9 </w:t>
      </w:r>
      <w:r w:rsidR="008A39A3">
        <w:rPr>
          <w:lang w:val="ru-RU"/>
        </w:rPr>
        <w:t>млн</w:t>
      </w:r>
      <w:r w:rsidRPr="00546BC0">
        <w:rPr>
          <w:lang w:val="ru-RU"/>
        </w:rPr>
        <w:t xml:space="preserve"> тонн (1 436 090 тонн </w:t>
      </w:r>
      <w:r w:rsidR="006C43C7" w:rsidRPr="00BA628E">
        <w:t>CO</w:t>
      </w:r>
      <w:r w:rsidR="006C43C7" w:rsidRPr="00B4421C">
        <w:rPr>
          <w:vertAlign w:val="subscript"/>
          <w:lang w:val="ru-RU"/>
        </w:rPr>
        <w:t>2</w:t>
      </w:r>
      <w:r w:rsidR="006C43C7" w:rsidRPr="007F6FCA">
        <w:rPr>
          <w:lang w:val="ru-RU"/>
        </w:rPr>
        <w:t>-экв</w:t>
      </w:r>
      <w:r w:rsidRPr="00546BC0">
        <w:rPr>
          <w:lang w:val="ru-RU"/>
        </w:rPr>
        <w:t xml:space="preserve">). В приложении </w:t>
      </w:r>
      <w:r w:rsidRPr="00546BC0">
        <w:t>I</w:t>
      </w:r>
      <w:r w:rsidRPr="00546BC0">
        <w:rPr>
          <w:lang w:val="ru-RU"/>
        </w:rPr>
        <w:t xml:space="preserve"> представлен</w:t>
      </w:r>
      <w:r w:rsidR="00FD0570">
        <w:rPr>
          <w:lang w:val="ru-RU"/>
        </w:rPr>
        <w:t>а информация о с</w:t>
      </w:r>
      <w:r w:rsidR="00D90CBD">
        <w:rPr>
          <w:lang w:val="ru-RU"/>
        </w:rPr>
        <w:t>татусе</w:t>
      </w:r>
      <w:r w:rsidR="00FD0570">
        <w:rPr>
          <w:lang w:val="ru-RU"/>
        </w:rPr>
        <w:t xml:space="preserve"> осуществления</w:t>
      </w:r>
      <w:r w:rsidRPr="00546BC0">
        <w:rPr>
          <w:lang w:val="ru-RU"/>
        </w:rPr>
        <w:t xml:space="preserve"> проектов по странам в 2024 году</w:t>
      </w:r>
      <w:r w:rsidR="00AD7C41" w:rsidRPr="00546BC0">
        <w:rPr>
          <w:lang w:val="ru-RU"/>
        </w:rPr>
        <w:t>.</w:t>
      </w:r>
    </w:p>
    <w:p w14:paraId="32E73853" w14:textId="1B7D526F" w:rsidR="00AD7C41" w:rsidRPr="00311C65" w:rsidRDefault="00311C65" w:rsidP="00AD7C41">
      <w:pPr>
        <w:pStyle w:val="Heading1"/>
        <w:rPr>
          <w:lang w:val="ru-RU"/>
        </w:rPr>
      </w:pPr>
      <w:r w:rsidRPr="00311C65">
        <w:rPr>
          <w:lang w:val="ru-RU"/>
        </w:rPr>
        <w:t xml:space="preserve">В таблице 2 </w:t>
      </w:r>
      <w:r w:rsidR="00D35096">
        <w:rPr>
          <w:lang w:val="ru-RU"/>
        </w:rPr>
        <w:t>представлен статус</w:t>
      </w:r>
      <w:r w:rsidRPr="00311C65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311C65">
        <w:rPr>
          <w:lang w:val="ru-RU"/>
        </w:rPr>
        <w:t xml:space="preserve"> проектов, включая выделение средств по</w:t>
      </w:r>
      <w:r>
        <w:rPr>
          <w:lang w:val="ru-RU"/>
        </w:rPr>
        <w:t> </w:t>
      </w:r>
      <w:r w:rsidRPr="00311C65">
        <w:rPr>
          <w:lang w:val="ru-RU"/>
        </w:rPr>
        <w:t>тип</w:t>
      </w:r>
      <w:r>
        <w:rPr>
          <w:lang w:val="ru-RU"/>
        </w:rPr>
        <w:t>у</w:t>
      </w:r>
      <w:r w:rsidRPr="00311C65">
        <w:rPr>
          <w:lang w:val="ru-RU"/>
        </w:rPr>
        <w:t xml:space="preserve"> проектов, по состоянию на 31 декабря 2024</w:t>
      </w:r>
      <w:r>
        <w:rPr>
          <w:lang w:val="ru-RU"/>
        </w:rPr>
        <w:t> </w:t>
      </w:r>
      <w:r w:rsidRPr="00311C65">
        <w:rPr>
          <w:lang w:val="ru-RU"/>
        </w:rPr>
        <w:t>года. В приложении</w:t>
      </w:r>
      <w:r>
        <w:rPr>
          <w:lang w:val="ru-RU"/>
        </w:rPr>
        <w:t> </w:t>
      </w:r>
      <w:r w:rsidRPr="00311C65">
        <w:t>II</w:t>
      </w:r>
      <w:r w:rsidRPr="00311C65">
        <w:rPr>
          <w:lang w:val="ru-RU"/>
        </w:rPr>
        <w:t xml:space="preserve"> представлена аналитическая информация по годам, начиная с 1991</w:t>
      </w:r>
      <w:r w:rsidR="00AD7C41" w:rsidRPr="00311C65">
        <w:rPr>
          <w:lang w:val="ru-RU"/>
        </w:rPr>
        <w:t>.</w:t>
      </w:r>
    </w:p>
    <w:p w14:paraId="6B689CE5" w14:textId="0B26267C" w:rsidR="00AD7C41" w:rsidRPr="000F40D8" w:rsidRDefault="00311C65" w:rsidP="00AD7C41">
      <w:pPr>
        <w:keepNext/>
        <w:jc w:val="left"/>
        <w:rPr>
          <w:b/>
          <w:lang w:val="ru-RU"/>
        </w:rPr>
      </w:pPr>
      <w:r>
        <w:rPr>
          <w:b/>
          <w:lang w:val="ru-RU"/>
        </w:rPr>
        <w:t>Таблица</w:t>
      </w:r>
      <w:r w:rsidR="00AD7C41" w:rsidRPr="000F40D8">
        <w:rPr>
          <w:b/>
          <w:lang w:val="ru-RU"/>
        </w:rPr>
        <w:t xml:space="preserve"> 2. </w:t>
      </w:r>
      <w:r w:rsidR="000F40D8" w:rsidRPr="000F40D8">
        <w:rPr>
          <w:b/>
          <w:spacing w:val="-3"/>
          <w:lang w:val="ru-RU"/>
        </w:rPr>
        <w:t>С</w:t>
      </w:r>
      <w:r w:rsidR="005E2FD6">
        <w:rPr>
          <w:b/>
          <w:spacing w:val="-3"/>
          <w:lang w:val="ru-RU"/>
        </w:rPr>
        <w:t>татус</w:t>
      </w:r>
      <w:r w:rsidR="000F40D8" w:rsidRPr="000F40D8">
        <w:rPr>
          <w:b/>
          <w:spacing w:val="-3"/>
          <w:lang w:val="ru-RU"/>
        </w:rPr>
        <w:t xml:space="preserve"> </w:t>
      </w:r>
      <w:r w:rsidR="000F40D8">
        <w:rPr>
          <w:b/>
          <w:spacing w:val="-3"/>
          <w:lang w:val="ru-RU"/>
        </w:rPr>
        <w:t>осуществления</w:t>
      </w:r>
      <w:r w:rsidR="000F40D8" w:rsidRPr="000F40D8">
        <w:rPr>
          <w:b/>
          <w:spacing w:val="-3"/>
          <w:lang w:val="ru-RU"/>
        </w:rPr>
        <w:t xml:space="preserve"> по тип</w:t>
      </w:r>
      <w:r w:rsidR="000F40D8">
        <w:rPr>
          <w:b/>
          <w:spacing w:val="-3"/>
          <w:lang w:val="ru-RU"/>
        </w:rPr>
        <w:t xml:space="preserve">у </w:t>
      </w:r>
      <w:r w:rsidR="000F40D8" w:rsidRPr="000F40D8">
        <w:rPr>
          <w:b/>
          <w:spacing w:val="-3"/>
          <w:lang w:val="ru-RU"/>
        </w:rPr>
        <w:t>проект</w:t>
      </w:r>
      <w:r w:rsidR="000F40D8">
        <w:rPr>
          <w:b/>
          <w:spacing w:val="-3"/>
          <w:lang w:val="ru-RU"/>
        </w:rPr>
        <w:t>ов</w:t>
      </w:r>
      <w:r w:rsidR="000F40D8" w:rsidRPr="000F40D8">
        <w:rPr>
          <w:b/>
          <w:spacing w:val="-3"/>
          <w:lang w:val="ru-RU"/>
        </w:rPr>
        <w:t xml:space="preserve"> на 31 декабря 2024 года</w:t>
      </w:r>
    </w:p>
    <w:tbl>
      <w:tblPr>
        <w:tblW w:w="10321" w:type="dxa"/>
        <w:tblLook w:val="0480" w:firstRow="0" w:lastRow="0" w:firstColumn="1" w:lastColumn="0" w:noHBand="0" w:noVBand="1"/>
      </w:tblPr>
      <w:tblGrid>
        <w:gridCol w:w="1935"/>
        <w:gridCol w:w="1213"/>
        <w:gridCol w:w="1045"/>
        <w:gridCol w:w="1312"/>
        <w:gridCol w:w="1320"/>
        <w:gridCol w:w="1250"/>
        <w:gridCol w:w="1116"/>
        <w:gridCol w:w="1130"/>
      </w:tblGrid>
      <w:tr w:rsidR="002D4F6D" w:rsidRPr="00B441B1" w14:paraId="7754D581" w14:textId="77777777" w:rsidTr="004902BB">
        <w:trPr>
          <w:trHeight w:val="103"/>
          <w:tblHeader/>
        </w:trPr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25DBD" w14:textId="65E0341B" w:rsidR="00F97143" w:rsidRPr="00B441B1" w:rsidRDefault="000F40D8" w:rsidP="00F97143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Тип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2C77F" w14:textId="5CCC301E" w:rsidR="00F97143" w:rsidRPr="00B441B1" w:rsidRDefault="000F40D8" w:rsidP="00F97143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Количество проектов</w:t>
            </w:r>
            <w:r w:rsidR="00F97143" w:rsidRPr="00B441B1">
              <w:rPr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48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C1095" w14:textId="14DB0F15" w:rsidR="00F97143" w:rsidRPr="00B441B1" w:rsidRDefault="000F40D8" w:rsidP="00F97143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Финансирование (в долл. США</w:t>
            </w:r>
            <w:r w:rsidR="00F97143" w:rsidRPr="00B441B1">
              <w:rPr>
                <w:b/>
                <w:bCs/>
                <w:sz w:val="18"/>
                <w:szCs w:val="18"/>
                <w:lang w:eastAsia="en-CA"/>
              </w:rPr>
              <w:t>)**</w:t>
            </w:r>
          </w:p>
        </w:tc>
      </w:tr>
      <w:tr w:rsidR="002D4F6D" w:rsidRPr="00B441B1" w14:paraId="085A25B6" w14:textId="77777777" w:rsidTr="004902BB">
        <w:trPr>
          <w:trHeight w:val="120"/>
          <w:tblHeader/>
        </w:trPr>
        <w:tc>
          <w:tcPr>
            <w:tcW w:w="1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AA9B" w14:textId="77777777" w:rsidR="00F97143" w:rsidRPr="00B441B1" w:rsidRDefault="00F97143" w:rsidP="00F97143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0AFC8" w14:textId="48205AFA" w:rsidR="00F97143" w:rsidRPr="00B441B1" w:rsidRDefault="004D4A8E" w:rsidP="00D123E9">
            <w:pPr>
              <w:ind w:left="-107" w:right="-105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Утвержден</w:t>
            </w:r>
            <w:r w:rsidR="000E43A2" w:rsidRPr="00B441B1">
              <w:rPr>
                <w:b/>
                <w:bCs/>
                <w:sz w:val="18"/>
                <w:szCs w:val="18"/>
                <w:lang w:val="ru-RU" w:eastAsia="en-CA"/>
              </w:rPr>
              <w:t>о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483B2" w14:textId="17B3619D" w:rsidR="00F97143" w:rsidRPr="00B441B1" w:rsidRDefault="004D4A8E" w:rsidP="00EA5E9E">
            <w:pPr>
              <w:ind w:left="-105" w:right="-89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Завершен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CF6D8" w14:textId="244BED0D" w:rsidR="00F97143" w:rsidRPr="00B441B1" w:rsidRDefault="00F97143" w:rsidP="00D165CC">
            <w:pPr>
              <w:ind w:left="-239" w:right="-190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% </w:t>
            </w:r>
            <w:r w:rsidR="004D4A8E" w:rsidRPr="00B441B1">
              <w:rPr>
                <w:b/>
                <w:bCs/>
                <w:sz w:val="18"/>
                <w:szCs w:val="18"/>
                <w:lang w:val="ru-RU" w:eastAsia="en-CA"/>
              </w:rPr>
              <w:t>завершения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67245" w14:textId="5CC336F6" w:rsidR="00F97143" w:rsidRPr="00B441B1" w:rsidRDefault="004D4A8E" w:rsidP="00F97143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Утвержден</w:t>
            </w:r>
            <w:r w:rsidR="000E43A2" w:rsidRPr="00B441B1">
              <w:rPr>
                <w:b/>
                <w:bCs/>
                <w:sz w:val="18"/>
                <w:szCs w:val="18"/>
                <w:lang w:val="ru-RU" w:eastAsia="en-CA"/>
              </w:rPr>
              <w:t>о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A8494" w14:textId="6B23CA7E" w:rsidR="00F97143" w:rsidRPr="00B441B1" w:rsidRDefault="000E43A2" w:rsidP="00F97143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Выплачено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CEE7E" w14:textId="357A1237" w:rsidR="00F97143" w:rsidRPr="00B441B1" w:rsidRDefault="000E43A2" w:rsidP="00F97143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Баланс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6319D" w14:textId="41D9ECE5" w:rsidR="00F97143" w:rsidRPr="00B441B1" w:rsidRDefault="00F97143" w:rsidP="00D165CC">
            <w:pPr>
              <w:ind w:left="-281" w:right="-226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% </w:t>
            </w:r>
            <w:r w:rsidR="000E43A2" w:rsidRPr="00B441B1">
              <w:rPr>
                <w:b/>
                <w:bCs/>
                <w:sz w:val="18"/>
                <w:szCs w:val="18"/>
                <w:lang w:val="ru-RU" w:eastAsia="en-CA"/>
              </w:rPr>
              <w:t>выплат</w:t>
            </w:r>
          </w:p>
        </w:tc>
      </w:tr>
      <w:tr w:rsidR="002D4F6D" w:rsidRPr="00B441B1" w14:paraId="496DAB3B" w14:textId="77777777" w:rsidTr="004902BB">
        <w:trPr>
          <w:trHeight w:val="50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56A26" w14:textId="25AA63FE" w:rsidR="00F97143" w:rsidRPr="00B441B1" w:rsidRDefault="0004191D" w:rsidP="00D165CC">
            <w:pPr>
              <w:ind w:right="-103"/>
              <w:jc w:val="left"/>
              <w:rPr>
                <w:sz w:val="18"/>
                <w:szCs w:val="18"/>
                <w:lang w:val="ru-RU" w:eastAsia="en-CA"/>
              </w:rPr>
            </w:pPr>
            <w:r w:rsidRPr="00B441B1">
              <w:rPr>
                <w:sz w:val="18"/>
                <w:szCs w:val="18"/>
                <w:lang w:val="ru-RU" w:eastAsia="zh-CN"/>
              </w:rPr>
              <w:t>Страновая программа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5DBAB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8FADF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D2F5B" w14:textId="7F2050B9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E7095" w14:textId="45EA0EFD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946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574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1B249" w14:textId="617FFC7B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946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574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1702A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8C655" w14:textId="336117EA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D4F6D" w:rsidRPr="00B441B1" w14:paraId="5CFAD4AD" w14:textId="77777777" w:rsidTr="004902BB">
        <w:trPr>
          <w:trHeight w:val="70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ED61F" w14:textId="118A7524" w:rsidR="00F97143" w:rsidRPr="00B441B1" w:rsidRDefault="0004191D" w:rsidP="00F97143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B441B1">
              <w:rPr>
                <w:sz w:val="18"/>
                <w:szCs w:val="18"/>
                <w:lang w:val="ru-RU" w:eastAsia="en-CA"/>
              </w:rPr>
              <w:t>Демонстрационный проект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91503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8054E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06CC9" w14:textId="15C5C5F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A20A1" w14:textId="26238965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778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845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29083" w14:textId="28FEC71F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596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651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ECB21" w14:textId="4738E749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182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194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38D27" w14:textId="2EDF410E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77</w:t>
            </w:r>
          </w:p>
        </w:tc>
      </w:tr>
      <w:tr w:rsidR="002D4F6D" w:rsidRPr="00B441B1" w14:paraId="1EE63EFB" w14:textId="77777777" w:rsidTr="004902BB">
        <w:trPr>
          <w:trHeight w:val="264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DE3F1" w14:textId="5AB5ECE2" w:rsidR="00F97143" w:rsidRPr="00B441B1" w:rsidRDefault="0004191D" w:rsidP="00F97143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val="ru-RU" w:eastAsia="zh-CN"/>
              </w:rPr>
              <w:t>Институциональное строительство</w:t>
            </w:r>
            <w:r w:rsidR="00F97143" w:rsidRPr="00B441B1">
              <w:rPr>
                <w:sz w:val="18"/>
                <w:szCs w:val="18"/>
                <w:lang w:eastAsia="zh-CN"/>
              </w:rPr>
              <w:t xml:space="preserve"> (</w:t>
            </w:r>
            <w:r w:rsidRPr="00B441B1">
              <w:rPr>
                <w:sz w:val="18"/>
                <w:szCs w:val="18"/>
                <w:lang w:val="ru-RU" w:eastAsia="zh-CN"/>
              </w:rPr>
              <w:t>ИС</w:t>
            </w:r>
            <w:r w:rsidR="00F97143" w:rsidRPr="00B441B1">
              <w:rPr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E4807" w14:textId="4C3307A8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</w:t>
            </w:r>
            <w:r w:rsidR="0004191D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056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E0638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948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1455E" w14:textId="5F4858D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F1BBD" w14:textId="0B5D00CA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252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858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7ED6B" w14:textId="1E1AE796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80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620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586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BC77C" w14:textId="328AB959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19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632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272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0C0EE" w14:textId="45CF6FC8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80</w:t>
            </w:r>
          </w:p>
        </w:tc>
      </w:tr>
      <w:tr w:rsidR="002D4F6D" w:rsidRPr="00B441B1" w14:paraId="1A1D56B1" w14:textId="77777777" w:rsidTr="004902BB">
        <w:trPr>
          <w:trHeight w:val="80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AF8D5" w14:textId="3A7F65CC" w:rsidR="00F97143" w:rsidRPr="00B441B1" w:rsidRDefault="0004191D" w:rsidP="00F97143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B441B1">
              <w:rPr>
                <w:sz w:val="18"/>
                <w:szCs w:val="18"/>
                <w:lang w:val="ru-RU" w:eastAsia="en-CA"/>
              </w:rPr>
              <w:t>Инвестици</w:t>
            </w:r>
            <w:r w:rsidR="005E2FD6" w:rsidRPr="00B441B1">
              <w:rPr>
                <w:sz w:val="18"/>
                <w:szCs w:val="18"/>
                <w:lang w:val="ru-RU" w:eastAsia="en-CA"/>
              </w:rPr>
              <w:t>онный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8A817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57AB6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1685E" w14:textId="75850E36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DA63A" w14:textId="72174524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722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750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EF53C" w14:textId="7D48963C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549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2C382" w14:textId="752BF231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173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750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31B5B" w14:textId="42002040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76</w:t>
            </w:r>
          </w:p>
        </w:tc>
      </w:tr>
      <w:tr w:rsidR="002D4F6D" w:rsidRPr="00B441B1" w14:paraId="62E8C889" w14:textId="77777777" w:rsidTr="004902BB">
        <w:trPr>
          <w:trHeight w:val="113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3759A" w14:textId="0BD0B968" w:rsidR="00F97143" w:rsidRPr="00B441B1" w:rsidRDefault="0004191D" w:rsidP="00F97143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B441B1">
              <w:rPr>
                <w:sz w:val="18"/>
                <w:szCs w:val="18"/>
                <w:lang w:val="ru-RU" w:eastAsia="en-CA"/>
              </w:rPr>
              <w:t>Подготовка проекта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382B8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373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A845D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279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4D479" w14:textId="0C7F3338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82D5B" w14:textId="66AAE8FC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20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758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644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0B839" w14:textId="7750371F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056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041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85D71" w14:textId="5251C7CE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702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603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57FE8" w14:textId="19E213DD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68</w:t>
            </w:r>
          </w:p>
        </w:tc>
      </w:tr>
      <w:tr w:rsidR="002D4F6D" w:rsidRPr="00B441B1" w14:paraId="77CEB404" w14:textId="77777777" w:rsidTr="004902BB">
        <w:trPr>
          <w:trHeight w:val="50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22722" w14:textId="78F6AF27" w:rsidR="00F97143" w:rsidRPr="00B441B1" w:rsidRDefault="0004191D" w:rsidP="00D165CC">
            <w:pPr>
              <w:ind w:right="-103"/>
              <w:jc w:val="left"/>
              <w:rPr>
                <w:sz w:val="18"/>
                <w:szCs w:val="18"/>
                <w:lang w:val="ru-RU" w:eastAsia="en-CA"/>
              </w:rPr>
            </w:pPr>
            <w:r w:rsidRPr="00B441B1">
              <w:rPr>
                <w:sz w:val="18"/>
                <w:szCs w:val="18"/>
                <w:lang w:val="ru-RU" w:eastAsia="zh-CN"/>
              </w:rPr>
              <w:t>Техническое содействие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40464" w14:textId="5831C2D4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405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93D49" w14:textId="55082560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</w:t>
            </w:r>
            <w:r w:rsidR="00494C49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172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0BB8A" w14:textId="06DC99BA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76271" w14:textId="7C6F297B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321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084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929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87A92" w14:textId="4150E14C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276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406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807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2EDB5" w14:textId="60C59040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44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678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122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61B36" w14:textId="1120CC3F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86</w:t>
            </w:r>
          </w:p>
        </w:tc>
      </w:tr>
      <w:tr w:rsidR="002D4F6D" w:rsidRPr="00B441B1" w14:paraId="59982EE3" w14:textId="77777777" w:rsidTr="004902BB">
        <w:trPr>
          <w:trHeight w:val="63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CEFA5" w14:textId="5CEA8039" w:rsidR="00F97143" w:rsidRPr="00B441B1" w:rsidRDefault="0004191D" w:rsidP="00F97143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val="ru-RU" w:eastAsia="zh-CN"/>
              </w:rPr>
              <w:t>Обучение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25FE3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196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5643A" w14:textId="77777777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196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2D9F8" w14:textId="580238C1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0AADA" w14:textId="46F3C6EE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292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557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74A08" w14:textId="509FF226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292</w:t>
            </w:r>
            <w:r w:rsidR="00B07708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557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FF0C5" w14:textId="080B3028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48392" w14:textId="324840E3" w:rsidR="00F97143" w:rsidRPr="00B441B1" w:rsidRDefault="00F97143" w:rsidP="00F97143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D4F6D" w:rsidRPr="00B441B1" w14:paraId="67BBC491" w14:textId="77777777" w:rsidTr="004902BB">
        <w:trPr>
          <w:trHeight w:val="50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B92CF" w14:textId="487C8C33" w:rsidR="00F97143" w:rsidRPr="00B441B1" w:rsidRDefault="0004191D" w:rsidP="00F97143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zh-CN"/>
              </w:rPr>
              <w:t>Итого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BD40E" w14:textId="6D688909" w:rsidR="00F97143" w:rsidRPr="00B441B1" w:rsidRDefault="00F97143" w:rsidP="00F9714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3</w:t>
            </w:r>
            <w:r w:rsidR="00494C49"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134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31A85" w14:textId="5FB6C225" w:rsidR="00F97143" w:rsidRPr="00B441B1" w:rsidRDefault="00F97143" w:rsidP="00F9714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2</w:t>
            </w:r>
            <w:r w:rsidR="00494C49"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695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D167E" w14:textId="68482930" w:rsidR="00F97143" w:rsidRPr="00B441B1" w:rsidRDefault="00F97143" w:rsidP="00F9714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86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49FC3" w14:textId="47AF6CB6" w:rsidR="00F97143" w:rsidRPr="00B441B1" w:rsidRDefault="00F97143" w:rsidP="00F9714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460</w:t>
            </w:r>
            <w:r w:rsidR="00494C49"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837</w:t>
            </w:r>
            <w:r w:rsidR="00B07708"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158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1DA53" w14:textId="1188FEBE" w:rsidR="00F97143" w:rsidRPr="00B441B1" w:rsidRDefault="00F97143" w:rsidP="00F9714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389</w:t>
            </w:r>
            <w:r w:rsidR="00B07708"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468</w:t>
            </w:r>
            <w:r w:rsidR="00B07708"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217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17DDE" w14:textId="1D2E92E3" w:rsidR="00F97143" w:rsidRPr="00B441B1" w:rsidRDefault="00F97143" w:rsidP="00F9714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71</w:t>
            </w:r>
            <w:r w:rsidR="00B07708"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368</w:t>
            </w:r>
            <w:r w:rsidR="00B07708"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942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66DB7" w14:textId="18EE208E" w:rsidR="00F97143" w:rsidRPr="00B441B1" w:rsidRDefault="00F97143" w:rsidP="00F97143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85</w:t>
            </w:r>
          </w:p>
        </w:tc>
      </w:tr>
    </w:tbl>
    <w:p w14:paraId="584B97CF" w14:textId="77777777" w:rsidR="004D300F" w:rsidRPr="004D300F" w:rsidRDefault="00AD7C41" w:rsidP="004D300F">
      <w:pPr>
        <w:rPr>
          <w:sz w:val="19"/>
          <w:szCs w:val="19"/>
          <w:lang w:val="ru-RU"/>
        </w:rPr>
      </w:pPr>
      <w:r w:rsidRPr="004D300F">
        <w:rPr>
          <w:sz w:val="19"/>
          <w:szCs w:val="19"/>
          <w:lang w:val="ru-RU"/>
        </w:rPr>
        <w:t xml:space="preserve">* </w:t>
      </w:r>
      <w:r w:rsidR="004D300F" w:rsidRPr="004D300F">
        <w:rPr>
          <w:sz w:val="19"/>
          <w:szCs w:val="19"/>
          <w:lang w:val="ru-RU"/>
        </w:rPr>
        <w:t>Исключая закрытые и переданные проекты.</w:t>
      </w:r>
    </w:p>
    <w:p w14:paraId="1D030D2C" w14:textId="701D1107" w:rsidR="00AD7C41" w:rsidRPr="004D300F" w:rsidRDefault="004D300F" w:rsidP="004D300F">
      <w:pPr>
        <w:rPr>
          <w:sz w:val="19"/>
          <w:szCs w:val="19"/>
          <w:lang w:val="ru-RU"/>
        </w:rPr>
      </w:pPr>
      <w:r w:rsidRPr="004D300F">
        <w:rPr>
          <w:sz w:val="19"/>
          <w:szCs w:val="19"/>
          <w:lang w:val="ru-RU"/>
        </w:rPr>
        <w:t xml:space="preserve">** Исключая </w:t>
      </w:r>
      <w:r>
        <w:rPr>
          <w:sz w:val="19"/>
          <w:szCs w:val="19"/>
          <w:lang w:val="ru-RU"/>
        </w:rPr>
        <w:t xml:space="preserve">вспомогательные </w:t>
      </w:r>
      <w:r w:rsidRPr="004D300F">
        <w:rPr>
          <w:sz w:val="19"/>
          <w:szCs w:val="19"/>
          <w:lang w:val="ru-RU"/>
        </w:rPr>
        <w:t xml:space="preserve">расходы </w:t>
      </w:r>
      <w:r>
        <w:rPr>
          <w:sz w:val="19"/>
          <w:szCs w:val="19"/>
          <w:lang w:val="ru-RU"/>
        </w:rPr>
        <w:t>учреждения-исполнителя</w:t>
      </w:r>
      <w:r w:rsidR="00AD7C41" w:rsidRPr="004D300F">
        <w:rPr>
          <w:sz w:val="19"/>
          <w:szCs w:val="19"/>
          <w:lang w:val="ru-RU"/>
        </w:rPr>
        <w:t xml:space="preserve">. </w:t>
      </w:r>
    </w:p>
    <w:p w14:paraId="0DBBE0F1" w14:textId="280C958E" w:rsidR="00AD7C41" w:rsidRPr="008362F6" w:rsidRDefault="00C141D1" w:rsidP="00AD7C41">
      <w:pPr>
        <w:pStyle w:val="Heading1"/>
        <w:rPr>
          <w:lang w:val="ru-RU"/>
        </w:rPr>
      </w:pPr>
      <w:r>
        <w:rPr>
          <w:lang w:val="ru-RU"/>
        </w:rPr>
        <w:lastRenderedPageBreak/>
        <w:t>Осуществление</w:t>
      </w:r>
      <w:r w:rsidR="008362F6" w:rsidRPr="008362F6">
        <w:rPr>
          <w:lang w:val="ru-RU"/>
        </w:rPr>
        <w:t xml:space="preserve"> проектов и мероприятий ЮНЕП на 2024 год и совокупные данные с</w:t>
      </w:r>
      <w:r>
        <w:rPr>
          <w:lang w:val="ru-RU"/>
        </w:rPr>
        <w:t> </w:t>
      </w:r>
      <w:r w:rsidR="008362F6" w:rsidRPr="008362F6">
        <w:rPr>
          <w:lang w:val="ru-RU"/>
        </w:rPr>
        <w:t>1991</w:t>
      </w:r>
      <w:r>
        <w:rPr>
          <w:lang w:val="ru-RU"/>
        </w:rPr>
        <w:t> </w:t>
      </w:r>
      <w:r w:rsidR="008362F6" w:rsidRPr="008362F6">
        <w:rPr>
          <w:lang w:val="ru-RU"/>
        </w:rPr>
        <w:t>года по 31 декабря 2024 года представлены в следующей таблице</w:t>
      </w:r>
      <w:r w:rsidR="00AD7C41" w:rsidRPr="008362F6">
        <w:rPr>
          <w:lang w:val="ru-RU"/>
        </w:rPr>
        <w:t>:</w:t>
      </w:r>
    </w:p>
    <w:p w14:paraId="7BB135E5" w14:textId="03ABF401" w:rsidR="00AD7C41" w:rsidRPr="007308E7" w:rsidRDefault="00220FD1" w:rsidP="00B441B1">
      <w:pPr>
        <w:pStyle w:val="Heading2"/>
        <w:widowControl/>
        <w:numPr>
          <w:ilvl w:val="0"/>
          <w:numId w:val="34"/>
        </w:numPr>
        <w:ind w:hanging="720"/>
        <w:rPr>
          <w:lang w:val="ru-RU"/>
        </w:rPr>
      </w:pPr>
      <w:r>
        <w:rPr>
          <w:b/>
          <w:bCs/>
          <w:lang w:val="ru-RU"/>
        </w:rPr>
        <w:t>п</w:t>
      </w:r>
      <w:r w:rsidR="00C141D1">
        <w:rPr>
          <w:b/>
          <w:bCs/>
          <w:lang w:val="ru-RU"/>
        </w:rPr>
        <w:t>оэтапный</w:t>
      </w:r>
      <w:r w:rsidR="00C141D1" w:rsidRPr="007308E7">
        <w:rPr>
          <w:b/>
          <w:bCs/>
          <w:lang w:val="ru-RU"/>
        </w:rPr>
        <w:t xml:space="preserve"> </w:t>
      </w:r>
      <w:r w:rsidR="00C141D1">
        <w:rPr>
          <w:b/>
          <w:bCs/>
          <w:lang w:val="ru-RU"/>
        </w:rPr>
        <w:t>отказ</w:t>
      </w:r>
      <w:r w:rsidR="00AD7C41" w:rsidRPr="007308E7">
        <w:rPr>
          <w:b/>
          <w:bCs/>
          <w:lang w:val="ru-RU"/>
        </w:rPr>
        <w:t>:</w:t>
      </w:r>
      <w:r w:rsidR="00AD7C41" w:rsidRPr="002D4F6D">
        <w:rPr>
          <w:rStyle w:val="FootnoteReference"/>
          <w:bCs/>
        </w:rPr>
        <w:footnoteReference w:id="5"/>
      </w:r>
      <w:r w:rsidR="00AD7C41" w:rsidRPr="007308E7">
        <w:rPr>
          <w:lang w:val="ru-RU"/>
        </w:rPr>
        <w:t xml:space="preserve"> </w:t>
      </w:r>
      <w:r w:rsidR="007308E7">
        <w:rPr>
          <w:lang w:val="ru-RU"/>
        </w:rPr>
        <w:t xml:space="preserve">в </w:t>
      </w:r>
      <w:r w:rsidR="007308E7" w:rsidRPr="007308E7">
        <w:rPr>
          <w:lang w:val="ru-RU"/>
        </w:rPr>
        <w:t xml:space="preserve">2024 году было </w:t>
      </w:r>
      <w:r w:rsidR="003314D0">
        <w:rPr>
          <w:lang w:val="ru-RU"/>
        </w:rPr>
        <w:t xml:space="preserve">поэтапно </w:t>
      </w:r>
      <w:r w:rsidR="004D02E3">
        <w:rPr>
          <w:lang w:val="ru-RU"/>
        </w:rPr>
        <w:t>со</w:t>
      </w:r>
      <w:r w:rsidR="007308E7" w:rsidRPr="007308E7">
        <w:rPr>
          <w:lang w:val="ru-RU"/>
        </w:rPr>
        <w:t>кращено потребление</w:t>
      </w:r>
      <w:r w:rsidR="00957C22" w:rsidRPr="00957C22">
        <w:rPr>
          <w:lang w:val="ru-RU"/>
        </w:rPr>
        <w:t xml:space="preserve"> </w:t>
      </w:r>
      <w:r w:rsidR="00957C22">
        <w:rPr>
          <w:lang w:val="ru-RU"/>
        </w:rPr>
        <w:t xml:space="preserve">ОРВ </w:t>
      </w:r>
      <w:r w:rsidR="004D02E3">
        <w:rPr>
          <w:lang w:val="ru-RU"/>
        </w:rPr>
        <w:t>на </w:t>
      </w:r>
      <w:r w:rsidR="007308E7" w:rsidRPr="007308E7">
        <w:rPr>
          <w:lang w:val="ru-RU"/>
        </w:rPr>
        <w:t>119,2</w:t>
      </w:r>
      <w:r w:rsidR="006B7324">
        <w:rPr>
          <w:lang w:val="ru-RU"/>
        </w:rPr>
        <w:t> </w:t>
      </w:r>
      <w:r w:rsidR="007A5A93">
        <w:rPr>
          <w:lang w:val="ru-RU"/>
        </w:rPr>
        <w:t>тонн </w:t>
      </w:r>
      <w:r w:rsidR="007308E7">
        <w:rPr>
          <w:lang w:val="ru-RU"/>
        </w:rPr>
        <w:t>ОРП</w:t>
      </w:r>
      <w:r w:rsidR="007308E7" w:rsidRPr="007308E7">
        <w:rPr>
          <w:lang w:val="ru-RU"/>
        </w:rPr>
        <w:t xml:space="preserve"> и 7,7 </w:t>
      </w:r>
      <w:r w:rsidR="002C2BE8">
        <w:rPr>
          <w:lang w:val="ru-RU"/>
        </w:rPr>
        <w:t>т</w:t>
      </w:r>
      <w:r w:rsidR="007308E7" w:rsidRPr="007308E7">
        <w:rPr>
          <w:lang w:val="ru-RU"/>
        </w:rPr>
        <w:t xml:space="preserve"> (19 893 тонн </w:t>
      </w:r>
      <w:r w:rsidR="002C2BE8" w:rsidRPr="00BA628E">
        <w:t>CO</w:t>
      </w:r>
      <w:r w:rsidR="002C2BE8" w:rsidRPr="00B4421C">
        <w:rPr>
          <w:vertAlign w:val="subscript"/>
          <w:lang w:val="ru-RU"/>
        </w:rPr>
        <w:t>2</w:t>
      </w:r>
      <w:r w:rsidR="002C2BE8" w:rsidRPr="007F6FCA">
        <w:rPr>
          <w:lang w:val="ru-RU"/>
        </w:rPr>
        <w:t>-экв</w:t>
      </w:r>
      <w:r w:rsidR="007308E7" w:rsidRPr="007308E7">
        <w:rPr>
          <w:lang w:val="ru-RU"/>
        </w:rPr>
        <w:t xml:space="preserve">) </w:t>
      </w:r>
      <w:r w:rsidR="00957C22">
        <w:rPr>
          <w:lang w:val="ru-RU"/>
        </w:rPr>
        <w:t xml:space="preserve">потребления </w:t>
      </w:r>
      <w:r w:rsidR="007308E7" w:rsidRPr="007308E7">
        <w:rPr>
          <w:lang w:val="ru-RU"/>
        </w:rPr>
        <w:t>ГФУ, а также было одобрен</w:t>
      </w:r>
      <w:r w:rsidR="0083623C">
        <w:rPr>
          <w:lang w:val="ru-RU"/>
        </w:rPr>
        <w:t xml:space="preserve"> поэтапный отказ от</w:t>
      </w:r>
      <w:r w:rsidR="007308E7" w:rsidRPr="007308E7">
        <w:rPr>
          <w:lang w:val="ru-RU"/>
        </w:rPr>
        <w:t xml:space="preserve"> потребления </w:t>
      </w:r>
      <w:r w:rsidR="00241838">
        <w:rPr>
          <w:lang w:val="ru-RU"/>
        </w:rPr>
        <w:t xml:space="preserve">ОРВ в дополнительном объеме </w:t>
      </w:r>
      <w:r w:rsidR="007308E7" w:rsidRPr="007308E7">
        <w:rPr>
          <w:lang w:val="ru-RU"/>
        </w:rPr>
        <w:t>177,7</w:t>
      </w:r>
      <w:r w:rsidR="00E91890">
        <w:rPr>
          <w:lang w:val="ru-RU"/>
        </w:rPr>
        <w:t> </w:t>
      </w:r>
      <w:r w:rsidR="007308E7" w:rsidRPr="007308E7">
        <w:rPr>
          <w:lang w:val="ru-RU"/>
        </w:rPr>
        <w:t>тонн</w:t>
      </w:r>
      <w:r w:rsidR="00E91890">
        <w:rPr>
          <w:lang w:val="ru-RU"/>
        </w:rPr>
        <w:t> </w:t>
      </w:r>
      <w:r w:rsidR="007308E7" w:rsidRPr="007308E7">
        <w:rPr>
          <w:lang w:val="ru-RU"/>
        </w:rPr>
        <w:t>ОР</w:t>
      </w:r>
      <w:r w:rsidR="00241838">
        <w:rPr>
          <w:lang w:val="ru-RU"/>
        </w:rPr>
        <w:t>П</w:t>
      </w:r>
      <w:r w:rsidR="007308E7" w:rsidRPr="007308E7">
        <w:rPr>
          <w:lang w:val="ru-RU"/>
        </w:rPr>
        <w:t xml:space="preserve"> и 357,7 т (757 172 тонн </w:t>
      </w:r>
      <w:r w:rsidR="00B549AA" w:rsidRPr="00BA628E">
        <w:t>CO</w:t>
      </w:r>
      <w:r w:rsidR="00B549AA" w:rsidRPr="00B4421C">
        <w:rPr>
          <w:vertAlign w:val="subscript"/>
          <w:lang w:val="ru-RU"/>
        </w:rPr>
        <w:t>2</w:t>
      </w:r>
      <w:r w:rsidR="00B549AA" w:rsidRPr="007F6FCA">
        <w:rPr>
          <w:lang w:val="ru-RU"/>
        </w:rPr>
        <w:t>-экв</w:t>
      </w:r>
      <w:r w:rsidR="007308E7" w:rsidRPr="007308E7">
        <w:rPr>
          <w:lang w:val="ru-RU"/>
        </w:rPr>
        <w:t>) ГФУ. С 1991 года было по</w:t>
      </w:r>
      <w:r w:rsidR="00E91890">
        <w:rPr>
          <w:lang w:val="ru-RU"/>
        </w:rPr>
        <w:t>этапно</w:t>
      </w:r>
      <w:r w:rsidR="007308E7" w:rsidRPr="007308E7">
        <w:rPr>
          <w:lang w:val="ru-RU"/>
        </w:rPr>
        <w:t xml:space="preserve"> сокращено потребление ОРВ </w:t>
      </w:r>
      <w:r w:rsidR="009517CD">
        <w:rPr>
          <w:lang w:val="ru-RU"/>
        </w:rPr>
        <w:t>в объеме</w:t>
      </w:r>
      <w:r w:rsidR="007308E7" w:rsidRPr="007308E7">
        <w:rPr>
          <w:lang w:val="ru-RU"/>
        </w:rPr>
        <w:t xml:space="preserve"> 2 263</w:t>
      </w:r>
      <w:r w:rsidR="009517CD">
        <w:rPr>
          <w:lang w:val="ru-RU"/>
        </w:rPr>
        <w:t xml:space="preserve"> тонн</w:t>
      </w:r>
      <w:r w:rsidR="007308E7" w:rsidRPr="007308E7">
        <w:rPr>
          <w:lang w:val="ru-RU"/>
        </w:rPr>
        <w:t xml:space="preserve"> ОР</w:t>
      </w:r>
      <w:r w:rsidR="00BB1680">
        <w:rPr>
          <w:lang w:val="ru-RU"/>
        </w:rPr>
        <w:t>П</w:t>
      </w:r>
      <w:r w:rsidR="009517CD">
        <w:rPr>
          <w:lang w:val="ru-RU"/>
        </w:rPr>
        <w:t xml:space="preserve"> от</w:t>
      </w:r>
      <w:r w:rsidR="007308E7" w:rsidRPr="007308E7">
        <w:rPr>
          <w:lang w:val="ru-RU"/>
        </w:rPr>
        <w:t xml:space="preserve"> ожидаемого общего потребления ОРВ в </w:t>
      </w:r>
      <w:r w:rsidR="00FD467F">
        <w:rPr>
          <w:lang w:val="ru-RU"/>
        </w:rPr>
        <w:t xml:space="preserve">объеме </w:t>
      </w:r>
      <w:r w:rsidR="007308E7" w:rsidRPr="007308E7">
        <w:rPr>
          <w:lang w:val="ru-RU"/>
        </w:rPr>
        <w:t xml:space="preserve">2 686 </w:t>
      </w:r>
      <w:r w:rsidR="00FD467F">
        <w:rPr>
          <w:lang w:val="ru-RU"/>
        </w:rPr>
        <w:t xml:space="preserve">тонн </w:t>
      </w:r>
      <w:r w:rsidR="007308E7" w:rsidRPr="007308E7">
        <w:rPr>
          <w:lang w:val="ru-RU"/>
        </w:rPr>
        <w:t>ОР</w:t>
      </w:r>
      <w:r w:rsidR="00BB1680">
        <w:rPr>
          <w:lang w:val="ru-RU"/>
        </w:rPr>
        <w:t>П</w:t>
      </w:r>
      <w:r w:rsidR="007308E7" w:rsidRPr="007308E7">
        <w:rPr>
          <w:lang w:val="ru-RU"/>
        </w:rPr>
        <w:t xml:space="preserve"> и 7,7 т (19 893 </w:t>
      </w:r>
      <w:r w:rsidR="00FD467F" w:rsidRPr="007308E7">
        <w:rPr>
          <w:lang w:val="ru-RU"/>
        </w:rPr>
        <w:t xml:space="preserve">тонн </w:t>
      </w:r>
      <w:r w:rsidR="00FD467F" w:rsidRPr="00BA628E">
        <w:t>CO</w:t>
      </w:r>
      <w:r w:rsidR="00FD467F" w:rsidRPr="00B4421C">
        <w:rPr>
          <w:vertAlign w:val="subscript"/>
          <w:lang w:val="ru-RU"/>
        </w:rPr>
        <w:t>2</w:t>
      </w:r>
      <w:r w:rsidR="00FD467F" w:rsidRPr="007F6FCA">
        <w:rPr>
          <w:lang w:val="ru-RU"/>
        </w:rPr>
        <w:t>-экв</w:t>
      </w:r>
      <w:r w:rsidR="007308E7" w:rsidRPr="007308E7">
        <w:rPr>
          <w:lang w:val="ru-RU"/>
        </w:rPr>
        <w:t xml:space="preserve">) потребления ГФУ </w:t>
      </w:r>
      <w:r w:rsidR="00FD467F">
        <w:rPr>
          <w:lang w:val="ru-RU"/>
        </w:rPr>
        <w:t>от </w:t>
      </w:r>
      <w:r w:rsidR="007308E7" w:rsidRPr="007308E7">
        <w:rPr>
          <w:lang w:val="ru-RU"/>
        </w:rPr>
        <w:t xml:space="preserve">ожидаемого общего объема в 705,9 т (1 436 090 </w:t>
      </w:r>
      <w:r w:rsidR="00FD467F" w:rsidRPr="007308E7">
        <w:rPr>
          <w:lang w:val="ru-RU"/>
        </w:rPr>
        <w:t xml:space="preserve">тонн </w:t>
      </w:r>
      <w:r w:rsidR="00FD467F" w:rsidRPr="00BA628E">
        <w:t>CO</w:t>
      </w:r>
      <w:r w:rsidR="00FD467F" w:rsidRPr="00B4421C">
        <w:rPr>
          <w:vertAlign w:val="subscript"/>
          <w:lang w:val="ru-RU"/>
        </w:rPr>
        <w:t>2</w:t>
      </w:r>
      <w:r w:rsidR="00FD467F" w:rsidRPr="007F6FCA">
        <w:rPr>
          <w:lang w:val="ru-RU"/>
        </w:rPr>
        <w:t>-экв</w:t>
      </w:r>
      <w:r w:rsidR="007308E7" w:rsidRPr="007308E7">
        <w:rPr>
          <w:lang w:val="ru-RU"/>
        </w:rPr>
        <w:t>) потребления ГФУ по утвержденным проектам (за исключением отмененных и перенесенных проектов)</w:t>
      </w:r>
      <w:r w:rsidR="004D371E" w:rsidRPr="007308E7">
        <w:rPr>
          <w:lang w:val="ru-RU"/>
        </w:rPr>
        <w:t>;</w:t>
      </w:r>
      <w:r w:rsidR="00654517">
        <w:rPr>
          <w:lang w:val="ru-RU"/>
        </w:rPr>
        <w:t xml:space="preserve"> </w:t>
      </w:r>
    </w:p>
    <w:p w14:paraId="586D82CF" w14:textId="38C70C2F" w:rsidR="00AD7C41" w:rsidRPr="002D4F6D" w:rsidRDefault="00220FD1" w:rsidP="00B441B1">
      <w:pPr>
        <w:pStyle w:val="Heading2"/>
        <w:numPr>
          <w:ilvl w:val="0"/>
          <w:numId w:val="34"/>
        </w:numPr>
        <w:ind w:hanging="720"/>
      </w:pPr>
      <w:r>
        <w:rPr>
          <w:b/>
          <w:bCs/>
          <w:lang w:val="ru-RU"/>
        </w:rPr>
        <w:t>в</w:t>
      </w:r>
      <w:r w:rsidR="00244C98" w:rsidRPr="00244C98">
        <w:rPr>
          <w:b/>
          <w:bCs/>
          <w:lang w:val="ru-RU"/>
        </w:rPr>
        <w:t xml:space="preserve">ыплаты/утвержденные средства: </w:t>
      </w:r>
      <w:r w:rsidR="00244C98" w:rsidRPr="00D54E14">
        <w:rPr>
          <w:lang w:val="ru-RU"/>
        </w:rPr>
        <w:t>в 2024 году было выплачено 23,8</w:t>
      </w:r>
      <w:r w:rsidR="00D54E14">
        <w:rPr>
          <w:lang w:val="ru-RU"/>
        </w:rPr>
        <w:t> </w:t>
      </w:r>
      <w:r w:rsidR="008A39A3">
        <w:rPr>
          <w:lang w:val="ru-RU"/>
        </w:rPr>
        <w:t>млн</w:t>
      </w:r>
      <w:r w:rsidR="00D54E14">
        <w:rPr>
          <w:lang w:val="ru-RU"/>
        </w:rPr>
        <w:t> </w:t>
      </w:r>
      <w:r w:rsidR="00244C98" w:rsidRPr="00D54E14">
        <w:rPr>
          <w:lang w:val="ru-RU"/>
        </w:rPr>
        <w:t>долл.</w:t>
      </w:r>
      <w:r w:rsidR="00D54E14">
        <w:rPr>
          <w:lang w:val="ru-RU"/>
        </w:rPr>
        <w:t> </w:t>
      </w:r>
      <w:r w:rsidR="00244C98" w:rsidRPr="00D54E14">
        <w:rPr>
          <w:lang w:val="ru-RU"/>
        </w:rPr>
        <w:t xml:space="preserve">США, а на основе отчета о ходе работы за 2023 год было запланировано выплатить 23,7 </w:t>
      </w:r>
      <w:r w:rsidR="008A39A3">
        <w:rPr>
          <w:lang w:val="ru-RU"/>
        </w:rPr>
        <w:t>млн</w:t>
      </w:r>
      <w:r w:rsidR="00244C98" w:rsidRPr="00D54E14">
        <w:rPr>
          <w:lang w:val="ru-RU"/>
        </w:rPr>
        <w:t xml:space="preserve"> долл. США, что соответствует коэффициенту выплат в 100 процентов от запланированного. В совокупности из общей суммы 460,84 млн долл. США, утвержденной для выплаты (без учета </w:t>
      </w:r>
      <w:r w:rsidR="0060727E">
        <w:rPr>
          <w:lang w:val="ru-RU"/>
        </w:rPr>
        <w:t xml:space="preserve">вспомогательных </w:t>
      </w:r>
      <w:r w:rsidR="00244C98" w:rsidRPr="00D54E14">
        <w:rPr>
          <w:lang w:val="ru-RU"/>
        </w:rPr>
        <w:t xml:space="preserve">расходов </w:t>
      </w:r>
      <w:r w:rsidR="0060727E">
        <w:rPr>
          <w:lang w:val="ru-RU"/>
        </w:rPr>
        <w:t>учреждения-исполнителя</w:t>
      </w:r>
      <w:r w:rsidR="00244C98" w:rsidRPr="00D54E14">
        <w:rPr>
          <w:lang w:val="ru-RU"/>
        </w:rPr>
        <w:t xml:space="preserve">), было выплачено 389,47 млн долл. США, что соответствует коэффициенту выплат в 85 процентов. В 2024 году для осуществления было утверждено 43,76 млн долл. </w:t>
      </w:r>
      <w:r w:rsidR="00244C98" w:rsidRPr="00D54E14">
        <w:t>США</w:t>
      </w:r>
      <w:r w:rsidR="00AD7C41" w:rsidRPr="00D54E14">
        <w:t>;</w:t>
      </w:r>
    </w:p>
    <w:p w14:paraId="7C401956" w14:textId="5E978302" w:rsidR="00AD7C41" w:rsidRPr="00AF71F8" w:rsidRDefault="00220FD1" w:rsidP="00B441B1">
      <w:pPr>
        <w:pStyle w:val="Heading2"/>
        <w:numPr>
          <w:ilvl w:val="0"/>
          <w:numId w:val="34"/>
        </w:numPr>
        <w:ind w:hanging="720"/>
        <w:rPr>
          <w:lang w:val="ru-RU"/>
        </w:rPr>
      </w:pPr>
      <w:r>
        <w:rPr>
          <w:b/>
          <w:bCs/>
          <w:lang w:val="ru-RU"/>
        </w:rPr>
        <w:t>ч</w:t>
      </w:r>
      <w:r w:rsidR="00AF71F8" w:rsidRPr="00AF71F8">
        <w:rPr>
          <w:b/>
          <w:bCs/>
          <w:lang w:val="ru-RU"/>
        </w:rPr>
        <w:t xml:space="preserve">исло завершенных проектов: </w:t>
      </w:r>
      <w:r w:rsidR="00AF71F8" w:rsidRPr="00AF71F8">
        <w:rPr>
          <w:lang w:val="ru-RU"/>
        </w:rPr>
        <w:t>в 2024 году был завершен 101 проект. С 1991 года из 3134 утвержденных проектов (за исключением закрытых или пе</w:t>
      </w:r>
      <w:r w:rsidR="00AF71F8">
        <w:rPr>
          <w:lang w:val="ru-RU"/>
        </w:rPr>
        <w:t>ренесен</w:t>
      </w:r>
      <w:r w:rsidR="00AF71F8" w:rsidRPr="00AF71F8">
        <w:rPr>
          <w:lang w:val="ru-RU"/>
        </w:rPr>
        <w:t>ных проектов) было завершено 2</w:t>
      </w:r>
      <w:r w:rsidR="00AF71F8">
        <w:rPr>
          <w:lang w:val="ru-RU"/>
        </w:rPr>
        <w:t xml:space="preserve"> </w:t>
      </w:r>
      <w:r w:rsidR="00AF71F8" w:rsidRPr="00AF71F8">
        <w:rPr>
          <w:lang w:val="ru-RU"/>
        </w:rPr>
        <w:t xml:space="preserve">695 проектов, что </w:t>
      </w:r>
      <w:r w:rsidR="00656A82">
        <w:rPr>
          <w:lang w:val="ru-RU"/>
        </w:rPr>
        <w:t xml:space="preserve">соответствует </w:t>
      </w:r>
      <w:r w:rsidR="00656A82" w:rsidRPr="00B4375F">
        <w:rPr>
          <w:bCs/>
          <w:lang w:val="ru-RU"/>
        </w:rPr>
        <w:t>коэффициенту завершения</w:t>
      </w:r>
      <w:r w:rsidR="00656A82">
        <w:rPr>
          <w:bCs/>
          <w:lang w:val="ru-RU"/>
        </w:rPr>
        <w:t xml:space="preserve"> в</w:t>
      </w:r>
      <w:r w:rsidR="00AF71F8" w:rsidRPr="00AF71F8">
        <w:rPr>
          <w:lang w:val="ru-RU"/>
        </w:rPr>
        <w:t xml:space="preserve"> 86 процентов</w:t>
      </w:r>
      <w:r w:rsidR="00AD7C41" w:rsidRPr="00AF71F8">
        <w:rPr>
          <w:lang w:val="ru-RU"/>
        </w:rPr>
        <w:t>;</w:t>
      </w:r>
    </w:p>
    <w:p w14:paraId="4218E5CA" w14:textId="4513FD7B" w:rsidR="00AD7C41" w:rsidRPr="00473B7D" w:rsidRDefault="00220FD1" w:rsidP="00B441B1">
      <w:pPr>
        <w:pStyle w:val="Heading2"/>
        <w:numPr>
          <w:ilvl w:val="0"/>
          <w:numId w:val="34"/>
        </w:numPr>
        <w:ind w:hanging="720"/>
        <w:rPr>
          <w:lang w:val="ru-RU"/>
        </w:rPr>
      </w:pPr>
      <w:r>
        <w:rPr>
          <w:b/>
          <w:lang w:val="ru-RU"/>
        </w:rPr>
        <w:t>с</w:t>
      </w:r>
      <w:r w:rsidR="00473B7D" w:rsidRPr="00473B7D">
        <w:rPr>
          <w:b/>
          <w:lang w:val="ru-RU"/>
        </w:rPr>
        <w:t xml:space="preserve">корость реализации – неинвестиционные проекты: </w:t>
      </w:r>
      <w:r w:rsidR="00473B7D">
        <w:rPr>
          <w:bCs/>
          <w:lang w:val="ru-RU"/>
        </w:rPr>
        <w:t>п</w:t>
      </w:r>
      <w:r w:rsidR="00473B7D" w:rsidRPr="00473B7D">
        <w:rPr>
          <w:bCs/>
          <w:lang w:val="ru-RU"/>
        </w:rPr>
        <w:t>роекты, завершенные в</w:t>
      </w:r>
      <w:r w:rsidR="00473B7D">
        <w:rPr>
          <w:bCs/>
          <w:lang w:val="ru-RU"/>
        </w:rPr>
        <w:t> </w:t>
      </w:r>
      <w:r w:rsidR="00473B7D" w:rsidRPr="00473B7D">
        <w:rPr>
          <w:bCs/>
          <w:lang w:val="ru-RU"/>
        </w:rPr>
        <w:t xml:space="preserve">2024 году, были </w:t>
      </w:r>
      <w:r w:rsidR="00653BF9">
        <w:rPr>
          <w:bCs/>
          <w:lang w:val="ru-RU"/>
        </w:rPr>
        <w:t>заверше</w:t>
      </w:r>
      <w:r w:rsidR="00473B7D">
        <w:rPr>
          <w:bCs/>
          <w:lang w:val="ru-RU"/>
        </w:rPr>
        <w:t>н</w:t>
      </w:r>
      <w:r w:rsidR="00473B7D" w:rsidRPr="00473B7D">
        <w:rPr>
          <w:bCs/>
          <w:lang w:val="ru-RU"/>
        </w:rPr>
        <w:t>ы в среднем через 40 месяцев после их утверждения. С</w:t>
      </w:r>
      <w:r w:rsidR="00473B7D">
        <w:rPr>
          <w:bCs/>
          <w:lang w:val="ru-RU"/>
        </w:rPr>
        <w:t> </w:t>
      </w:r>
      <w:r w:rsidR="00473B7D" w:rsidRPr="00473B7D">
        <w:rPr>
          <w:bCs/>
          <w:lang w:val="ru-RU"/>
        </w:rPr>
        <w:t xml:space="preserve">1991 года средний срок </w:t>
      </w:r>
      <w:r w:rsidR="00BF44DB">
        <w:rPr>
          <w:bCs/>
          <w:lang w:val="ru-RU"/>
        </w:rPr>
        <w:t>осуществления</w:t>
      </w:r>
      <w:r w:rsidR="00473B7D" w:rsidRPr="00473B7D">
        <w:rPr>
          <w:bCs/>
          <w:lang w:val="ru-RU"/>
        </w:rPr>
        <w:t xml:space="preserve"> неинвестиционных проектов составлял 37</w:t>
      </w:r>
      <w:r w:rsidR="00473B7D">
        <w:rPr>
          <w:bCs/>
          <w:lang w:val="ru-RU"/>
        </w:rPr>
        <w:t> </w:t>
      </w:r>
      <w:r w:rsidR="00473B7D" w:rsidRPr="00473B7D">
        <w:rPr>
          <w:bCs/>
          <w:lang w:val="ru-RU"/>
        </w:rPr>
        <w:t>месяцев после их утверждения. Первые выплаты по этим проектам производились в среднем через 12 месяцев после их утверждения</w:t>
      </w:r>
      <w:r w:rsidR="00AD7C41" w:rsidRPr="00473B7D">
        <w:rPr>
          <w:lang w:val="ru-RU"/>
        </w:rPr>
        <w:t>;</w:t>
      </w:r>
    </w:p>
    <w:p w14:paraId="50343F70" w14:textId="59474EC4" w:rsidR="00AD7C41" w:rsidRPr="00BF44DB" w:rsidRDefault="00220FD1" w:rsidP="00B441B1">
      <w:pPr>
        <w:pStyle w:val="Heading2"/>
        <w:numPr>
          <w:ilvl w:val="0"/>
          <w:numId w:val="34"/>
        </w:numPr>
        <w:ind w:hanging="720"/>
        <w:rPr>
          <w:lang w:val="ru-RU"/>
        </w:rPr>
      </w:pPr>
      <w:r>
        <w:rPr>
          <w:b/>
          <w:bCs/>
          <w:lang w:val="ru-RU"/>
        </w:rPr>
        <w:t>п</w:t>
      </w:r>
      <w:r w:rsidR="00BF44DB" w:rsidRPr="00BF44DB">
        <w:rPr>
          <w:b/>
          <w:bCs/>
          <w:lang w:val="ru-RU"/>
        </w:rPr>
        <w:t xml:space="preserve">одготовка проектов: </w:t>
      </w:r>
      <w:r w:rsidR="00BF44DB" w:rsidRPr="00BF44DB">
        <w:rPr>
          <w:lang w:val="ru-RU"/>
        </w:rPr>
        <w:t>из 373 мероприятий по подготовке проектов, утвержденных к концу 2024 года, 279 были завершены, 94 мероприятия продолжаются. В 2024</w:t>
      </w:r>
      <w:r w:rsidR="0033427A">
        <w:rPr>
          <w:lang w:val="ru-RU"/>
        </w:rPr>
        <w:t> </w:t>
      </w:r>
      <w:r w:rsidR="00BF44DB" w:rsidRPr="00BF44DB">
        <w:rPr>
          <w:lang w:val="ru-RU"/>
        </w:rPr>
        <w:t>году было завершено 19 мероприятий по подготовке проектов</w:t>
      </w:r>
      <w:r w:rsidR="00AD7C41" w:rsidRPr="00BF44DB">
        <w:rPr>
          <w:lang w:val="ru-RU"/>
        </w:rPr>
        <w:t>;</w:t>
      </w:r>
    </w:p>
    <w:p w14:paraId="7F728958" w14:textId="31CE783B" w:rsidR="00AD7C41" w:rsidRPr="00D366DC" w:rsidRDefault="00220FD1" w:rsidP="00B441B1">
      <w:pPr>
        <w:pStyle w:val="Heading2"/>
        <w:numPr>
          <w:ilvl w:val="0"/>
          <w:numId w:val="34"/>
        </w:numPr>
        <w:ind w:hanging="720"/>
        <w:rPr>
          <w:lang w:val="ru-RU"/>
        </w:rPr>
      </w:pPr>
      <w:r>
        <w:rPr>
          <w:b/>
          <w:bCs/>
          <w:lang w:val="ru-RU"/>
        </w:rPr>
        <w:t>з</w:t>
      </w:r>
      <w:r w:rsidR="00D366DC" w:rsidRPr="00D366DC">
        <w:rPr>
          <w:b/>
          <w:bCs/>
          <w:lang w:val="ru-RU"/>
        </w:rPr>
        <w:t xml:space="preserve">адержки в </w:t>
      </w:r>
      <w:r w:rsidR="00D366DC">
        <w:rPr>
          <w:b/>
          <w:bCs/>
          <w:lang w:val="ru-RU"/>
        </w:rPr>
        <w:t>осуществлен</w:t>
      </w:r>
      <w:r w:rsidR="00D366DC" w:rsidRPr="00D366DC">
        <w:rPr>
          <w:b/>
          <w:bCs/>
          <w:lang w:val="ru-RU"/>
        </w:rPr>
        <w:t xml:space="preserve">ии: </w:t>
      </w:r>
      <w:r w:rsidR="00D366DC" w:rsidRPr="00D366DC">
        <w:rPr>
          <w:lang w:val="ru-RU"/>
        </w:rPr>
        <w:t xml:space="preserve">на конец 2024 года </w:t>
      </w:r>
      <w:r w:rsidR="00D366DC">
        <w:rPr>
          <w:lang w:val="ru-RU"/>
        </w:rPr>
        <w:t>на этапе</w:t>
      </w:r>
      <w:r w:rsidR="00D366DC" w:rsidRPr="00D366DC">
        <w:rPr>
          <w:lang w:val="ru-RU"/>
        </w:rPr>
        <w:t xml:space="preserve"> </w:t>
      </w:r>
      <w:r w:rsidR="00D366DC">
        <w:rPr>
          <w:lang w:val="ru-RU"/>
        </w:rPr>
        <w:t>осуществления</w:t>
      </w:r>
      <w:r w:rsidR="00D366DC" w:rsidRPr="00D366DC">
        <w:rPr>
          <w:lang w:val="ru-RU"/>
        </w:rPr>
        <w:t xml:space="preserve"> находилось в общей сложности 439 проектов, которые в среднем имели задержку в</w:t>
      </w:r>
      <w:r w:rsidR="0033427A">
        <w:rPr>
          <w:lang w:val="ru-RU"/>
        </w:rPr>
        <w:t> </w:t>
      </w:r>
      <w:r w:rsidR="00D366DC" w:rsidRPr="00D366DC">
        <w:rPr>
          <w:lang w:val="ru-RU"/>
        </w:rPr>
        <w:t>шесть месяцев. Тридцать один из этих проектов классифицирован как «проект с</w:t>
      </w:r>
      <w:r w:rsidR="0033427A">
        <w:rPr>
          <w:lang w:val="ru-RU"/>
        </w:rPr>
        <w:t> </w:t>
      </w:r>
      <w:r w:rsidR="00D366DC" w:rsidRPr="00D366DC">
        <w:rPr>
          <w:lang w:val="ru-RU"/>
        </w:rPr>
        <w:t xml:space="preserve">задержками в </w:t>
      </w:r>
      <w:r w:rsidR="006B13F5">
        <w:rPr>
          <w:lang w:val="ru-RU"/>
        </w:rPr>
        <w:t>осуществлении</w:t>
      </w:r>
      <w:r w:rsidR="00D366DC" w:rsidRPr="00D366DC">
        <w:rPr>
          <w:lang w:val="ru-RU"/>
        </w:rPr>
        <w:t>»</w:t>
      </w:r>
      <w:r w:rsidR="00D366DC" w:rsidRPr="00D366DC">
        <w:rPr>
          <w:rStyle w:val="FootnoteReference"/>
        </w:rPr>
        <w:footnoteReference w:id="6"/>
      </w:r>
      <w:r w:rsidR="00D366DC" w:rsidRPr="00D366DC">
        <w:rPr>
          <w:lang w:val="ru-RU"/>
        </w:rPr>
        <w:t xml:space="preserve">, </w:t>
      </w:r>
      <w:r w:rsidR="006B13F5">
        <w:rPr>
          <w:lang w:val="ru-RU"/>
        </w:rPr>
        <w:t>и к ним</w:t>
      </w:r>
      <w:r w:rsidR="002158FD">
        <w:rPr>
          <w:lang w:val="ru-RU"/>
        </w:rPr>
        <w:t xml:space="preserve"> применимы</w:t>
      </w:r>
      <w:r w:rsidR="00D366DC" w:rsidRPr="00D366DC">
        <w:rPr>
          <w:lang w:val="ru-RU"/>
        </w:rPr>
        <w:t xml:space="preserve"> процедур</w:t>
      </w:r>
      <w:r w:rsidR="002158FD">
        <w:rPr>
          <w:lang w:val="ru-RU"/>
        </w:rPr>
        <w:t>ы</w:t>
      </w:r>
      <w:r w:rsidR="00D366DC" w:rsidRPr="00D366DC">
        <w:rPr>
          <w:lang w:val="ru-RU"/>
        </w:rPr>
        <w:t xml:space="preserve"> отмены проекта (</w:t>
      </w:r>
      <w:r w:rsidR="00FA20EB">
        <w:rPr>
          <w:lang w:val="ru-RU"/>
        </w:rPr>
        <w:t>по </w:t>
      </w:r>
      <w:r w:rsidR="00D366DC" w:rsidRPr="00D366DC">
        <w:rPr>
          <w:lang w:val="ru-RU"/>
        </w:rPr>
        <w:t>демонстрационны</w:t>
      </w:r>
      <w:r w:rsidR="00F07306">
        <w:rPr>
          <w:lang w:val="ru-RU"/>
        </w:rPr>
        <w:t>м</w:t>
      </w:r>
      <w:r w:rsidR="00D366DC" w:rsidRPr="00D366DC">
        <w:rPr>
          <w:lang w:val="ru-RU"/>
        </w:rPr>
        <w:t xml:space="preserve"> проект</w:t>
      </w:r>
      <w:r w:rsidR="00F07306">
        <w:rPr>
          <w:lang w:val="ru-RU"/>
        </w:rPr>
        <w:t>ам</w:t>
      </w:r>
      <w:r w:rsidR="00D366DC" w:rsidRPr="00D366DC">
        <w:rPr>
          <w:lang w:val="ru-RU"/>
        </w:rPr>
        <w:t>, подготовк</w:t>
      </w:r>
      <w:r w:rsidR="00F07306">
        <w:rPr>
          <w:lang w:val="ru-RU"/>
        </w:rPr>
        <w:t>е</w:t>
      </w:r>
      <w:r w:rsidR="00D366DC" w:rsidRPr="00D366DC">
        <w:rPr>
          <w:lang w:val="ru-RU"/>
        </w:rPr>
        <w:t xml:space="preserve"> проектов и ИС</w:t>
      </w:r>
      <w:r w:rsidR="00FA20EB">
        <w:rPr>
          <w:lang w:val="ru-RU"/>
        </w:rPr>
        <w:t xml:space="preserve"> эти процедуры неприменимы</w:t>
      </w:r>
      <w:r w:rsidR="00AD7C41" w:rsidRPr="00D366DC">
        <w:rPr>
          <w:lang w:val="ru-RU"/>
        </w:rPr>
        <w:t xml:space="preserve">); </w:t>
      </w:r>
    </w:p>
    <w:p w14:paraId="680BF71E" w14:textId="3C7CCDE5" w:rsidR="00AD7C41" w:rsidRPr="00B4375F" w:rsidRDefault="00220FD1" w:rsidP="00B441B1">
      <w:pPr>
        <w:pStyle w:val="Heading2"/>
        <w:numPr>
          <w:ilvl w:val="0"/>
          <w:numId w:val="34"/>
        </w:numPr>
        <w:ind w:hanging="720"/>
        <w:rPr>
          <w:lang w:val="ru-RU"/>
        </w:rPr>
      </w:pPr>
      <w:r>
        <w:rPr>
          <w:b/>
          <w:lang w:val="ru-RU"/>
        </w:rPr>
        <w:t>м</w:t>
      </w:r>
      <w:r w:rsidR="00B4375F" w:rsidRPr="00B4375F">
        <w:rPr>
          <w:b/>
          <w:lang w:val="ru-RU"/>
        </w:rPr>
        <w:t>ноголетние соглашения (М</w:t>
      </w:r>
      <w:r w:rsidR="00B4375F">
        <w:rPr>
          <w:b/>
          <w:lang w:val="ru-RU"/>
        </w:rPr>
        <w:t>Л</w:t>
      </w:r>
      <w:r w:rsidR="00B4375F" w:rsidRPr="00B4375F">
        <w:rPr>
          <w:b/>
          <w:lang w:val="ru-RU"/>
        </w:rPr>
        <w:t xml:space="preserve">С): </w:t>
      </w:r>
      <w:r w:rsidR="00B4375F" w:rsidRPr="00B4375F">
        <w:rPr>
          <w:bCs/>
          <w:lang w:val="ru-RU"/>
        </w:rPr>
        <w:t xml:space="preserve">в 2024 году </w:t>
      </w:r>
      <w:r w:rsidR="00E02B51">
        <w:rPr>
          <w:bCs/>
          <w:lang w:val="ru-RU"/>
        </w:rPr>
        <w:t>на этапе осуществления находились</w:t>
      </w:r>
      <w:r w:rsidR="00B4375F" w:rsidRPr="00B4375F">
        <w:rPr>
          <w:bCs/>
          <w:lang w:val="ru-RU"/>
        </w:rPr>
        <w:t xml:space="preserve"> 92</w:t>
      </w:r>
      <w:r w:rsidR="00E02B51">
        <w:rPr>
          <w:bCs/>
          <w:lang w:val="ru-RU"/>
        </w:rPr>
        <w:t> </w:t>
      </w:r>
      <w:r w:rsidR="00B4375F" w:rsidRPr="00B4375F">
        <w:rPr>
          <w:bCs/>
          <w:lang w:val="ru-RU"/>
        </w:rPr>
        <w:t>М</w:t>
      </w:r>
      <w:r w:rsidR="00B4375F">
        <w:rPr>
          <w:bCs/>
          <w:lang w:val="ru-RU"/>
        </w:rPr>
        <w:t>Л</w:t>
      </w:r>
      <w:r w:rsidR="00B4375F" w:rsidRPr="00B4375F">
        <w:rPr>
          <w:bCs/>
          <w:lang w:val="ru-RU"/>
        </w:rPr>
        <w:t>С, касающи</w:t>
      </w:r>
      <w:r w:rsidR="00E02B51">
        <w:rPr>
          <w:bCs/>
          <w:lang w:val="ru-RU"/>
        </w:rPr>
        <w:t>е</w:t>
      </w:r>
      <w:r w:rsidR="00B4375F" w:rsidRPr="00B4375F">
        <w:rPr>
          <w:bCs/>
          <w:lang w:val="ru-RU"/>
        </w:rPr>
        <w:t xml:space="preserve">ся планов </w:t>
      </w:r>
      <w:r w:rsidR="00E02B51">
        <w:rPr>
          <w:bCs/>
          <w:lang w:val="ru-RU"/>
        </w:rPr>
        <w:t>организационной деятельности по поэтапному отказу от</w:t>
      </w:r>
      <w:r>
        <w:rPr>
          <w:bCs/>
          <w:lang w:val="ru-RU"/>
        </w:rPr>
        <w:t> </w:t>
      </w:r>
      <w:r w:rsidR="00B4375F" w:rsidRPr="00B4375F">
        <w:rPr>
          <w:bCs/>
          <w:lang w:val="ru-RU"/>
        </w:rPr>
        <w:t>ГХФУ (П</w:t>
      </w:r>
      <w:r w:rsidR="00E02B51">
        <w:rPr>
          <w:bCs/>
          <w:lang w:val="ru-RU"/>
        </w:rPr>
        <w:t>ОДПО</w:t>
      </w:r>
      <w:r w:rsidR="00B4375F" w:rsidRPr="00B4375F">
        <w:rPr>
          <w:bCs/>
          <w:lang w:val="ru-RU"/>
        </w:rPr>
        <w:t xml:space="preserve">), и 46 планов </w:t>
      </w:r>
      <w:r w:rsidR="00E02B51">
        <w:rPr>
          <w:bCs/>
          <w:lang w:val="ru-RU"/>
        </w:rPr>
        <w:t>реализации</w:t>
      </w:r>
      <w:r w:rsidR="00B4375F" w:rsidRPr="00B4375F">
        <w:rPr>
          <w:bCs/>
          <w:lang w:val="ru-RU"/>
        </w:rPr>
        <w:t xml:space="preserve"> Кигалийско</w:t>
      </w:r>
      <w:r w:rsidR="00E02B51">
        <w:rPr>
          <w:bCs/>
          <w:lang w:val="ru-RU"/>
        </w:rPr>
        <w:t>й поправки</w:t>
      </w:r>
      <w:r w:rsidR="00B4375F" w:rsidRPr="00B4375F">
        <w:rPr>
          <w:bCs/>
          <w:lang w:val="ru-RU"/>
        </w:rPr>
        <w:t xml:space="preserve"> по ГФУ (</w:t>
      </w:r>
      <w:r w:rsidR="00E02B51">
        <w:rPr>
          <w:bCs/>
          <w:lang w:val="ru-RU"/>
        </w:rPr>
        <w:t>ПРК</w:t>
      </w:r>
      <w:r w:rsidR="00B4375F" w:rsidRPr="00B4375F">
        <w:rPr>
          <w:bCs/>
          <w:lang w:val="ru-RU"/>
        </w:rPr>
        <w:t>). С 1991 года было утверждено 311 М</w:t>
      </w:r>
      <w:r w:rsidR="00656A82">
        <w:rPr>
          <w:bCs/>
          <w:lang w:val="ru-RU"/>
        </w:rPr>
        <w:t>Л</w:t>
      </w:r>
      <w:r w:rsidR="00B4375F" w:rsidRPr="00B4375F">
        <w:rPr>
          <w:bCs/>
          <w:lang w:val="ru-RU"/>
        </w:rPr>
        <w:t>С и завершено 173 М</w:t>
      </w:r>
      <w:r w:rsidR="00656A82">
        <w:rPr>
          <w:bCs/>
          <w:lang w:val="ru-RU"/>
        </w:rPr>
        <w:t>Л</w:t>
      </w:r>
      <w:r w:rsidR="00B4375F" w:rsidRPr="00B4375F">
        <w:rPr>
          <w:bCs/>
          <w:lang w:val="ru-RU"/>
        </w:rPr>
        <w:t>С, что соответствует коэффициенту завершения в 56 процентов</w:t>
      </w:r>
      <w:r w:rsidR="00AD7C41" w:rsidRPr="00B4375F">
        <w:rPr>
          <w:lang w:val="ru-RU"/>
        </w:rPr>
        <w:t xml:space="preserve">. </w:t>
      </w:r>
    </w:p>
    <w:p w14:paraId="2E14275F" w14:textId="5E9C46CE" w:rsidR="00AD7C41" w:rsidRPr="004B1F9F" w:rsidRDefault="004B1F9F" w:rsidP="00AD7C41">
      <w:pPr>
        <w:pStyle w:val="Heading1"/>
        <w:rPr>
          <w:lang w:val="ru-RU"/>
        </w:rPr>
      </w:pPr>
      <w:r w:rsidRPr="004B1F9F">
        <w:rPr>
          <w:lang w:val="ru-RU"/>
        </w:rPr>
        <w:lastRenderedPageBreak/>
        <w:t>В таблице 3 обобщен</w:t>
      </w:r>
      <w:r w:rsidR="00316D8D">
        <w:rPr>
          <w:lang w:val="ru-RU"/>
        </w:rPr>
        <w:t xml:space="preserve"> ход работы</w:t>
      </w:r>
      <w:r w:rsidRPr="004B1F9F">
        <w:rPr>
          <w:lang w:val="ru-RU"/>
        </w:rPr>
        <w:t xml:space="preserve"> ЮНЕП с 1991 года</w:t>
      </w:r>
      <w:r w:rsidR="00AD7C41" w:rsidRPr="004B1F9F">
        <w:rPr>
          <w:lang w:val="ru-RU"/>
        </w:rPr>
        <w:t xml:space="preserve">. </w:t>
      </w:r>
    </w:p>
    <w:p w14:paraId="56372973" w14:textId="4E7D2258" w:rsidR="00AD7C41" w:rsidRPr="004B1F9F" w:rsidRDefault="004B1F9F" w:rsidP="006A182B">
      <w:pPr>
        <w:pStyle w:val="Heading2"/>
        <w:keepNext/>
        <w:widowControl/>
        <w:numPr>
          <w:ilvl w:val="0"/>
          <w:numId w:val="0"/>
        </w:numPr>
        <w:spacing w:after="0"/>
        <w:rPr>
          <w:b/>
          <w:lang w:val="ru-RU"/>
        </w:rPr>
      </w:pPr>
      <w:r>
        <w:rPr>
          <w:b/>
          <w:lang w:val="ru-RU"/>
        </w:rPr>
        <w:t>Т</w:t>
      </w:r>
      <w:r w:rsidRPr="004B1F9F">
        <w:rPr>
          <w:b/>
          <w:lang w:val="ru-RU"/>
        </w:rPr>
        <w:t>аблиц</w:t>
      </w:r>
      <w:r>
        <w:rPr>
          <w:b/>
          <w:lang w:val="ru-RU"/>
        </w:rPr>
        <w:t>а</w:t>
      </w:r>
      <w:r w:rsidRPr="004B1F9F">
        <w:rPr>
          <w:b/>
          <w:lang w:val="ru-RU"/>
        </w:rPr>
        <w:t xml:space="preserve"> 3</w:t>
      </w:r>
      <w:r>
        <w:rPr>
          <w:b/>
          <w:lang w:val="ru-RU"/>
        </w:rPr>
        <w:t xml:space="preserve">. </w:t>
      </w:r>
      <w:r w:rsidR="00316D8D">
        <w:rPr>
          <w:b/>
          <w:lang w:val="ru-RU"/>
        </w:rPr>
        <w:t>Ход работы</w:t>
      </w:r>
      <w:r w:rsidRPr="004B1F9F">
        <w:rPr>
          <w:b/>
          <w:lang w:val="ru-RU"/>
        </w:rPr>
        <w:t xml:space="preserve"> ЮНЕП с 1991 года</w:t>
      </w:r>
    </w:p>
    <w:tbl>
      <w:tblPr>
        <w:tblW w:w="986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16"/>
        <w:gridCol w:w="986"/>
        <w:gridCol w:w="1136"/>
        <w:gridCol w:w="1174"/>
        <w:gridCol w:w="1080"/>
        <w:gridCol w:w="1431"/>
        <w:gridCol w:w="1269"/>
        <w:gridCol w:w="1080"/>
        <w:gridCol w:w="990"/>
      </w:tblGrid>
      <w:tr w:rsidR="002D4F6D" w:rsidRPr="00B441B1" w14:paraId="0B672586" w14:textId="77777777" w:rsidTr="00B441B1">
        <w:trPr>
          <w:trHeight w:val="399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F4A0" w14:textId="2356FCCE" w:rsidR="00AD7C41" w:rsidRPr="00B441B1" w:rsidRDefault="00316D8D" w:rsidP="006A182B">
            <w:pPr>
              <w:keepNext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Достигнутый </w:t>
            </w:r>
            <w:r w:rsidR="00384506"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поэтапный 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отказ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5B6A" w14:textId="5D1F7B15" w:rsidR="00AD7C41" w:rsidRPr="00B441B1" w:rsidRDefault="00723702" w:rsidP="006A182B">
            <w:pPr>
              <w:keepNext/>
              <w:ind w:left="-132" w:right="-74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Выплаты</w:t>
            </w:r>
            <w:r w:rsidR="00AD7C41" w:rsidRPr="00B441B1">
              <w:rPr>
                <w:b/>
                <w:bCs/>
                <w:sz w:val="18"/>
                <w:szCs w:val="18"/>
                <w:lang w:eastAsia="en-CA"/>
              </w:rPr>
              <w:t xml:space="preserve"> (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в</w:t>
            </w:r>
            <w:r w:rsidRPr="00B441B1">
              <w:rPr>
                <w:sz w:val="18"/>
                <w:szCs w:val="18"/>
                <w:lang w:val="ru-RU"/>
              </w:rPr>
              <w:t> 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долл. США</w:t>
            </w:r>
            <w:r w:rsidR="00AD7C41" w:rsidRPr="00B441B1">
              <w:rPr>
                <w:b/>
                <w:bCs/>
                <w:sz w:val="18"/>
                <w:szCs w:val="18"/>
                <w:lang w:eastAsia="en-CA"/>
              </w:rPr>
              <w:t>)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5E1AD" w14:textId="065BBB2E" w:rsidR="00AD7C41" w:rsidRPr="00B441B1" w:rsidRDefault="00723702" w:rsidP="006A182B">
            <w:pPr>
              <w:keepNext/>
              <w:ind w:left="-155" w:right="-106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Количество проектов</w:t>
            </w:r>
            <w:r w:rsidR="006236C7" w:rsidRPr="00B441B1">
              <w:rPr>
                <w:b/>
                <w:bCs/>
                <w:sz w:val="18"/>
                <w:szCs w:val="18"/>
                <w:lang w:eastAsia="en-CA"/>
              </w:rPr>
              <w:t xml:space="preserve">  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F808A" w14:textId="3D26631D" w:rsidR="00AD7C41" w:rsidRPr="00B441B1" w:rsidRDefault="00F561D9" w:rsidP="006A182B">
            <w:pPr>
              <w:keepNext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Скорость завершения неинвестиционных проектов (в мес</w:t>
            </w:r>
            <w:r w:rsidR="00BB18DB" w:rsidRPr="00B441B1">
              <w:rPr>
                <w:b/>
                <w:bCs/>
                <w:sz w:val="18"/>
                <w:szCs w:val="18"/>
                <w:lang w:val="ru-RU" w:eastAsia="en-CA"/>
              </w:rPr>
              <w:t>.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0D82" w14:textId="77777777" w:rsidR="00B441B1" w:rsidRPr="00A76379" w:rsidRDefault="00F561D9" w:rsidP="006A182B">
            <w:pPr>
              <w:keepNext/>
              <w:ind w:left="-185" w:right="-117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Средняя задержка по проектам</w:t>
            </w:r>
          </w:p>
          <w:p w14:paraId="50430E0A" w14:textId="295F031C" w:rsidR="00AD7C41" w:rsidRPr="00B441B1" w:rsidRDefault="00AD7C41" w:rsidP="006A182B">
            <w:pPr>
              <w:keepNext/>
              <w:ind w:left="-185" w:right="-117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(</w:t>
            </w:r>
            <w:r w:rsidR="00F561D9" w:rsidRPr="00B441B1">
              <w:rPr>
                <w:b/>
                <w:bCs/>
                <w:sz w:val="18"/>
                <w:szCs w:val="18"/>
                <w:lang w:val="ru-RU" w:eastAsia="en-CA"/>
              </w:rPr>
              <w:t>в мес</w:t>
            </w:r>
            <w:r w:rsidR="00BB18DB" w:rsidRPr="00B441B1">
              <w:rPr>
                <w:b/>
                <w:bCs/>
                <w:sz w:val="18"/>
                <w:szCs w:val="18"/>
                <w:lang w:val="ru-RU" w:eastAsia="en-CA"/>
              </w:rPr>
              <w:t>.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E82A8" w14:textId="50284453" w:rsidR="00AD7C41" w:rsidRPr="00B441B1" w:rsidRDefault="00F561D9" w:rsidP="006A182B">
            <w:pPr>
              <w:keepNext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Количество МЛС</w:t>
            </w:r>
          </w:p>
        </w:tc>
      </w:tr>
      <w:tr w:rsidR="00F561D9" w:rsidRPr="00B441B1" w14:paraId="2D30093E" w14:textId="77777777" w:rsidTr="00B441B1">
        <w:trPr>
          <w:trHeight w:val="26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74BE4" w14:textId="42A2EF00" w:rsidR="00F561D9" w:rsidRPr="00B441B1" w:rsidRDefault="00F561D9" w:rsidP="00F561D9">
            <w:pPr>
              <w:keepNext/>
              <w:ind w:left="-104" w:right="-106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тонны ОРП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724E0" w14:textId="7C4445C8" w:rsidR="00F561D9" w:rsidRPr="00B441B1" w:rsidRDefault="00F561D9" w:rsidP="00F561D9">
            <w:pPr>
              <w:keepNext/>
              <w:ind w:left="-121" w:right="-88"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тонны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CO</w:t>
            </w:r>
            <w:r w:rsidRPr="00B441B1">
              <w:rPr>
                <w:b/>
                <w:bCs/>
                <w:sz w:val="18"/>
                <w:szCs w:val="18"/>
                <w:vertAlign w:val="subscript"/>
                <w:lang w:eastAsia="en-CA"/>
              </w:rPr>
              <w:t>2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noBreakHyphen/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экв.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**</w:t>
            </w: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5DF1" w14:textId="77777777" w:rsidR="00F561D9" w:rsidRPr="00B441B1" w:rsidRDefault="00F561D9" w:rsidP="00F561D9">
            <w:pPr>
              <w:keepNext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6EC12" w14:textId="7011FBEB" w:rsidR="00F561D9" w:rsidRPr="00B441B1" w:rsidRDefault="00F561D9" w:rsidP="00F561D9">
            <w:pPr>
              <w:keepNext/>
              <w:ind w:left="-202" w:right="-243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62C1" w14:textId="2DD33580" w:rsidR="00F561D9" w:rsidRPr="00B441B1" w:rsidRDefault="00F561D9" w:rsidP="00F561D9">
            <w:pPr>
              <w:keepNext/>
              <w:ind w:left="-202" w:right="-243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Завершено</w:t>
            </w: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5577" w14:textId="77777777" w:rsidR="00F561D9" w:rsidRPr="00B441B1" w:rsidRDefault="00F561D9" w:rsidP="00F561D9">
            <w:pPr>
              <w:keepNext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776C" w14:textId="77777777" w:rsidR="00F561D9" w:rsidRPr="00B441B1" w:rsidRDefault="00F561D9" w:rsidP="00F561D9">
            <w:pPr>
              <w:keepNext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91EC1" w14:textId="3A62DA42" w:rsidR="00F561D9" w:rsidRPr="00B441B1" w:rsidRDefault="00F561D9" w:rsidP="00F561D9">
            <w:pPr>
              <w:keepNext/>
              <w:ind w:left="-50" w:right="-88"/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DDEFB" w14:textId="217C04A1" w:rsidR="00F561D9" w:rsidRPr="00B441B1" w:rsidRDefault="00AA55DE" w:rsidP="00F561D9">
            <w:pPr>
              <w:keepNext/>
              <w:ind w:left="-109" w:right="-108"/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val="en-US" w:eastAsia="en-CA"/>
              </w:rPr>
              <w:t xml:space="preserve"> </w:t>
            </w:r>
            <w:r w:rsidR="00F561D9" w:rsidRPr="00B441B1">
              <w:rPr>
                <w:b/>
                <w:bCs/>
                <w:sz w:val="18"/>
                <w:szCs w:val="18"/>
                <w:lang w:val="ru-RU" w:eastAsia="en-CA"/>
              </w:rPr>
              <w:t>Завершено</w:t>
            </w:r>
          </w:p>
        </w:tc>
      </w:tr>
      <w:tr w:rsidR="002D4F6D" w:rsidRPr="00B441B1" w14:paraId="298AFA8C" w14:textId="77777777" w:rsidTr="00B441B1">
        <w:trPr>
          <w:trHeight w:val="5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62FF" w14:textId="4AE0943A" w:rsidR="0050636E" w:rsidRPr="00B441B1" w:rsidRDefault="00A51554" w:rsidP="00B441B1">
            <w:pPr>
              <w:keepNext/>
              <w:ind w:right="-6"/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</w:t>
            </w:r>
            <w:r w:rsidR="00723702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263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59173" w14:textId="298421E5" w:rsidR="0050636E" w:rsidRPr="00B441B1" w:rsidRDefault="002A0815" w:rsidP="00B441B1">
            <w:pPr>
              <w:keepNext/>
              <w:ind w:left="-114" w:right="-6"/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19</w:t>
            </w:r>
            <w:r w:rsidR="00723702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893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9C731" w14:textId="6C984FD4" w:rsidR="0050636E" w:rsidRPr="00B441B1" w:rsidRDefault="0050636E" w:rsidP="00A76379">
            <w:pPr>
              <w:keepNext/>
              <w:ind w:right="-68"/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389</w:t>
            </w:r>
            <w:r w:rsidR="00723702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468</w:t>
            </w:r>
            <w:r w:rsidR="00723702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217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B512F" w14:textId="42F656C1" w:rsidR="0050636E" w:rsidRPr="00B441B1" w:rsidRDefault="0050636E" w:rsidP="00023DB3">
            <w:pPr>
              <w:keepNext/>
              <w:ind w:left="-108" w:right="-52"/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</w:t>
            </w:r>
            <w:r w:rsidR="00723702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134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3C43" w14:textId="4683A4D3" w:rsidR="0050636E" w:rsidRPr="00B441B1" w:rsidRDefault="0050636E" w:rsidP="006A182B">
            <w:pPr>
              <w:keepNext/>
              <w:ind w:right="-55"/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</w:t>
            </w:r>
            <w:r w:rsidR="00723702"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695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2950F" w14:textId="77777777" w:rsidR="0050636E" w:rsidRPr="00B441B1" w:rsidRDefault="0050636E" w:rsidP="006A182B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37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1532" w14:textId="274CDD89" w:rsidR="0050636E" w:rsidRPr="00B441B1" w:rsidRDefault="00E0450E" w:rsidP="006A182B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31A93" w14:textId="655825D3" w:rsidR="0050636E" w:rsidRPr="00B441B1" w:rsidRDefault="0033019D" w:rsidP="006A182B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F332C" w14:textId="68E0ECE2" w:rsidR="0050636E" w:rsidRPr="00B441B1" w:rsidRDefault="0033019D" w:rsidP="006A182B">
            <w:pPr>
              <w:keepNext/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173</w:t>
            </w:r>
          </w:p>
        </w:tc>
      </w:tr>
    </w:tbl>
    <w:p w14:paraId="53BAA559" w14:textId="16E747D0" w:rsidR="00AD7C41" w:rsidRPr="004902BB" w:rsidRDefault="00AD7C41" w:rsidP="006A182B">
      <w:pPr>
        <w:keepNext/>
        <w:rPr>
          <w:sz w:val="19"/>
          <w:szCs w:val="19"/>
        </w:rPr>
      </w:pPr>
      <w:r w:rsidRPr="004902BB">
        <w:rPr>
          <w:sz w:val="19"/>
          <w:szCs w:val="19"/>
        </w:rPr>
        <w:t>*</w:t>
      </w:r>
      <w:r w:rsidR="00F561D9" w:rsidRPr="004902BB">
        <w:rPr>
          <w:sz w:val="19"/>
          <w:szCs w:val="19"/>
          <w:lang w:val="ru-RU"/>
        </w:rPr>
        <w:t>Потребление ОРВ</w:t>
      </w:r>
      <w:r w:rsidRPr="004902BB">
        <w:rPr>
          <w:sz w:val="19"/>
          <w:szCs w:val="19"/>
        </w:rPr>
        <w:t>.</w:t>
      </w:r>
    </w:p>
    <w:p w14:paraId="16375360" w14:textId="72D6BDE3" w:rsidR="00A04D20" w:rsidRPr="004902BB" w:rsidRDefault="00A04D20" w:rsidP="006A182B">
      <w:pPr>
        <w:keepNext/>
        <w:rPr>
          <w:sz w:val="19"/>
          <w:szCs w:val="19"/>
        </w:rPr>
      </w:pPr>
      <w:r w:rsidRPr="004902BB">
        <w:rPr>
          <w:sz w:val="19"/>
          <w:szCs w:val="19"/>
        </w:rPr>
        <w:t xml:space="preserve">** </w:t>
      </w:r>
      <w:r w:rsidR="00F561D9" w:rsidRPr="004902BB">
        <w:rPr>
          <w:sz w:val="19"/>
          <w:szCs w:val="19"/>
          <w:lang w:val="ru-RU"/>
        </w:rPr>
        <w:t>Связанные с ГФУ проекты</w:t>
      </w:r>
      <w:r w:rsidRPr="004902BB">
        <w:rPr>
          <w:sz w:val="19"/>
          <w:szCs w:val="19"/>
        </w:rPr>
        <w:t>.</w:t>
      </w:r>
    </w:p>
    <w:p w14:paraId="3A663507" w14:textId="77777777" w:rsidR="00AD7C41" w:rsidRPr="002D4F6D" w:rsidRDefault="00AD7C41" w:rsidP="00AD7C41"/>
    <w:p w14:paraId="7E0D2462" w14:textId="45016B04" w:rsidR="00AD7C41" w:rsidRPr="00F561D9" w:rsidRDefault="00F561D9" w:rsidP="00AD7C41">
      <w:pPr>
        <w:rPr>
          <w:u w:val="single"/>
          <w:lang w:val="ru-RU"/>
        </w:rPr>
      </w:pPr>
      <w:r>
        <w:rPr>
          <w:u w:val="single"/>
          <w:lang w:val="ru-RU"/>
        </w:rPr>
        <w:t>Связанные с ГФУ проекты</w:t>
      </w:r>
    </w:p>
    <w:p w14:paraId="5939B172" w14:textId="77777777" w:rsidR="00AD7C41" w:rsidRPr="002D4F6D" w:rsidRDefault="00AD7C41" w:rsidP="00AD7C41"/>
    <w:p w14:paraId="15594758" w14:textId="67320B16" w:rsidR="00AD7C41" w:rsidRPr="00984083" w:rsidRDefault="00984083" w:rsidP="00AD7C41">
      <w:pPr>
        <w:pStyle w:val="Heading1"/>
        <w:rPr>
          <w:lang w:val="ru-RU"/>
        </w:rPr>
      </w:pPr>
      <w:r w:rsidRPr="00984083">
        <w:rPr>
          <w:lang w:val="ru-RU"/>
        </w:rPr>
        <w:t xml:space="preserve">По состоянию на 31 декабря 2024 года Исполнительный комитет утвердил 210 проектов, связанных с ГФУ (в том числе один демонстрационный проект, 62 мероприятия по подготовке проектов и 147 проектов по </w:t>
      </w:r>
      <w:r>
        <w:rPr>
          <w:lang w:val="ru-RU"/>
        </w:rPr>
        <w:t>оказанию технического содействия</w:t>
      </w:r>
      <w:r w:rsidRPr="00984083">
        <w:rPr>
          <w:lang w:val="ru-RU"/>
        </w:rPr>
        <w:t>) на общую сумму 20</w:t>
      </w:r>
      <w:r>
        <w:rPr>
          <w:lang w:val="ru-RU"/>
        </w:rPr>
        <w:t> </w:t>
      </w:r>
      <w:r w:rsidRPr="00984083">
        <w:rPr>
          <w:lang w:val="ru-RU"/>
        </w:rPr>
        <w:t>545</w:t>
      </w:r>
      <w:r>
        <w:rPr>
          <w:lang w:val="ru-RU"/>
        </w:rPr>
        <w:t> </w:t>
      </w:r>
      <w:r w:rsidRPr="00984083">
        <w:rPr>
          <w:lang w:val="ru-RU"/>
        </w:rPr>
        <w:t>933</w:t>
      </w:r>
      <w:r>
        <w:rPr>
          <w:lang w:val="ru-RU"/>
        </w:rPr>
        <w:t> </w:t>
      </w:r>
      <w:r w:rsidRPr="00984083">
        <w:rPr>
          <w:lang w:val="ru-RU"/>
        </w:rPr>
        <w:t>долл.</w:t>
      </w:r>
      <w:r>
        <w:rPr>
          <w:lang w:val="ru-RU"/>
        </w:rPr>
        <w:t> </w:t>
      </w:r>
      <w:r w:rsidRPr="00984083">
        <w:rPr>
          <w:lang w:val="ru-RU"/>
        </w:rPr>
        <w:t xml:space="preserve">США (без учета </w:t>
      </w:r>
      <w:r>
        <w:rPr>
          <w:lang w:val="ru-RU"/>
        </w:rPr>
        <w:t xml:space="preserve">вспомогательных </w:t>
      </w:r>
      <w:r w:rsidRPr="00984083">
        <w:rPr>
          <w:lang w:val="ru-RU"/>
        </w:rPr>
        <w:t xml:space="preserve">расходов </w:t>
      </w:r>
      <w:r>
        <w:rPr>
          <w:lang w:val="ru-RU"/>
        </w:rPr>
        <w:t>учреждения-исполнителя</w:t>
      </w:r>
      <w:r w:rsidRPr="00984083">
        <w:rPr>
          <w:lang w:val="ru-RU"/>
        </w:rPr>
        <w:t xml:space="preserve">). Краткая информация о </w:t>
      </w:r>
      <w:r w:rsidR="00CA7C4C">
        <w:rPr>
          <w:lang w:val="ru-RU"/>
        </w:rPr>
        <w:t>статусе осуществления</w:t>
      </w:r>
      <w:r w:rsidRPr="00984083">
        <w:rPr>
          <w:lang w:val="ru-RU"/>
        </w:rPr>
        <w:t xml:space="preserve"> этих проектов представлена в таблице 4, а соответствующие данные уже включены в пункты 5–9</w:t>
      </w:r>
      <w:r w:rsidR="00AD7C41" w:rsidRPr="00984083">
        <w:rPr>
          <w:lang w:val="ru-RU"/>
        </w:rPr>
        <w:t xml:space="preserve">. </w:t>
      </w:r>
    </w:p>
    <w:p w14:paraId="1D12C826" w14:textId="378C4032" w:rsidR="00AD7C41" w:rsidRPr="0085166D" w:rsidRDefault="0085166D" w:rsidP="00AD7C41">
      <w:pPr>
        <w:rPr>
          <w:b/>
          <w:lang w:val="ru-RU"/>
        </w:rPr>
      </w:pPr>
      <w:r>
        <w:rPr>
          <w:b/>
          <w:lang w:val="ru-RU"/>
        </w:rPr>
        <w:t>Таблица</w:t>
      </w:r>
      <w:r w:rsidRPr="004902BB">
        <w:rPr>
          <w:b/>
          <w:lang w:val="ru-RU"/>
        </w:rPr>
        <w:t xml:space="preserve"> </w:t>
      </w:r>
      <w:r w:rsidR="00AD7C41" w:rsidRPr="004902BB">
        <w:rPr>
          <w:b/>
          <w:lang w:val="ru-RU"/>
        </w:rPr>
        <w:t xml:space="preserve">4. </w:t>
      </w:r>
      <w:r>
        <w:rPr>
          <w:b/>
          <w:lang w:val="ru-RU"/>
        </w:rPr>
        <w:t>Утвержденные проекты, связанные с ГФУ</w:t>
      </w:r>
    </w:p>
    <w:tbl>
      <w:tblPr>
        <w:tblW w:w="9705" w:type="dxa"/>
        <w:tblLook w:val="04A0" w:firstRow="1" w:lastRow="0" w:firstColumn="1" w:lastColumn="0" w:noHBand="0" w:noVBand="1"/>
      </w:tblPr>
      <w:tblGrid>
        <w:gridCol w:w="1795"/>
        <w:gridCol w:w="1170"/>
        <w:gridCol w:w="1080"/>
        <w:gridCol w:w="1319"/>
        <w:gridCol w:w="1209"/>
        <w:gridCol w:w="1147"/>
        <w:gridCol w:w="1016"/>
        <w:gridCol w:w="969"/>
      </w:tblGrid>
      <w:tr w:rsidR="0041684F" w:rsidRPr="00B441B1" w14:paraId="5A23D20D" w14:textId="77777777" w:rsidTr="00B441B1">
        <w:trPr>
          <w:trHeight w:val="264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877D5" w14:textId="61E1D971" w:rsidR="0041684F" w:rsidRPr="00B441B1" w:rsidRDefault="0041684F" w:rsidP="0041684F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</w:rPr>
              <w:t>Тип</w:t>
            </w:r>
          </w:p>
        </w:tc>
        <w:tc>
          <w:tcPr>
            <w:tcW w:w="3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9F1AF" w14:textId="60E18A6B" w:rsidR="0041684F" w:rsidRPr="00B441B1" w:rsidRDefault="0041684F" w:rsidP="0041684F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Количество проектоыв</w:t>
            </w:r>
          </w:p>
        </w:tc>
        <w:tc>
          <w:tcPr>
            <w:tcW w:w="43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98F1B" w14:textId="79B1DB66" w:rsidR="0041684F" w:rsidRPr="00B441B1" w:rsidRDefault="0041684F" w:rsidP="0041684F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Финансирование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 xml:space="preserve"> (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в долл. США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)*</w:t>
            </w:r>
          </w:p>
        </w:tc>
      </w:tr>
      <w:tr w:rsidR="0041684F" w:rsidRPr="00B441B1" w14:paraId="685563E4" w14:textId="77777777" w:rsidTr="00B441B1">
        <w:trPr>
          <w:trHeight w:val="100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355C" w14:textId="77777777" w:rsidR="0041684F" w:rsidRPr="00B441B1" w:rsidRDefault="0041684F" w:rsidP="0041684F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1CED6" w14:textId="4828B414" w:rsidR="0041684F" w:rsidRPr="00B441B1" w:rsidRDefault="0041684F" w:rsidP="0041684F">
            <w:pPr>
              <w:ind w:left="-113" w:right="-99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9500" w14:textId="3C39521F" w:rsidR="0041684F" w:rsidRPr="00B441B1" w:rsidRDefault="0041684F" w:rsidP="0041684F">
            <w:pPr>
              <w:ind w:left="-121" w:right="-83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Завершено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EFC0" w14:textId="77BE307C" w:rsidR="0041684F" w:rsidRPr="00B441B1" w:rsidRDefault="0041684F" w:rsidP="0041684F">
            <w:pPr>
              <w:ind w:left="-159" w:right="-129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% 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завершения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6EEB" w14:textId="180DA648" w:rsidR="0041684F" w:rsidRPr="00B441B1" w:rsidRDefault="0041684F" w:rsidP="0041684F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02DE" w14:textId="60C5A888" w:rsidR="0041684F" w:rsidRPr="00B441B1" w:rsidRDefault="0041684F" w:rsidP="0041684F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Выплачено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BBCA" w14:textId="1AAB8E7F" w:rsidR="0041684F" w:rsidRPr="00B441B1" w:rsidRDefault="0041684F" w:rsidP="0041684F">
            <w:pPr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Баланс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169D" w14:textId="6245CCB6" w:rsidR="0041684F" w:rsidRPr="00B441B1" w:rsidRDefault="0041684F" w:rsidP="0041684F">
            <w:pPr>
              <w:ind w:left="-93" w:right="-93"/>
              <w:jc w:val="center"/>
              <w:rPr>
                <w:b/>
                <w:bCs/>
                <w:sz w:val="18"/>
                <w:szCs w:val="18"/>
                <w:lang w:val="ru-RU"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% 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выплат</w:t>
            </w:r>
          </w:p>
        </w:tc>
      </w:tr>
      <w:tr w:rsidR="0041684F" w:rsidRPr="00B441B1" w14:paraId="4E492BE7" w14:textId="77777777" w:rsidTr="00B441B1">
        <w:trPr>
          <w:trHeight w:val="146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62062" w14:textId="0B9A163A" w:rsidR="0041684F" w:rsidRPr="00B441B1" w:rsidRDefault="0041684F" w:rsidP="0041684F">
            <w:pPr>
              <w:ind w:right="-107"/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Демонстрационный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5216C" w14:textId="77777777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01390" w14:textId="77777777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B414C" w14:textId="4C3D19E3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4CD1C" w14:textId="56D57D7A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206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D9678" w14:textId="75BC9828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53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806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257A1" w14:textId="52A64498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152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194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893C2" w14:textId="1E45C945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26</w:t>
            </w:r>
          </w:p>
        </w:tc>
      </w:tr>
      <w:tr w:rsidR="0041684F" w:rsidRPr="00B441B1" w14:paraId="5E00F929" w14:textId="77777777" w:rsidTr="00B441B1">
        <w:trPr>
          <w:trHeight w:val="51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6201F" w14:textId="66D5E815" w:rsidR="0041684F" w:rsidRPr="00B441B1" w:rsidRDefault="0041684F" w:rsidP="0041684F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Подготовка проекта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B31FC" w14:textId="77777777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95987" w14:textId="77777777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C66BD" w14:textId="5F16EC55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E1A35" w14:textId="74D1FEB7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612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223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029E9" w14:textId="052369BF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927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4B47F" w14:textId="31905F31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685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123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D58B5" w14:textId="76471622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59</w:t>
            </w:r>
          </w:p>
        </w:tc>
      </w:tr>
      <w:tr w:rsidR="0041684F" w:rsidRPr="00B441B1" w14:paraId="11D30BB2" w14:textId="77777777" w:rsidTr="00B441B1">
        <w:trPr>
          <w:trHeight w:val="96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378D4" w14:textId="0904D7F4" w:rsidR="0041684F" w:rsidRPr="00B441B1" w:rsidRDefault="0041684F" w:rsidP="0041684F">
            <w:pPr>
              <w:ind w:right="-105"/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Техническ</w:t>
            </w:r>
            <w:r w:rsidRPr="00B441B1">
              <w:rPr>
                <w:sz w:val="18"/>
                <w:szCs w:val="18"/>
                <w:lang w:val="ru-RU"/>
              </w:rPr>
              <w:t>ое содействие</w:t>
            </w:r>
            <w:r w:rsidRPr="00B441B1">
              <w:rPr>
                <w:sz w:val="18"/>
                <w:szCs w:val="18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F3C2E" w14:textId="77777777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4580C" w14:textId="77777777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2AC10" w14:textId="0D75750A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FA445" w14:textId="4DDEEB21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13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727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710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DEFB0" w14:textId="63D21D0B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792886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2043" w14:textId="2820F4AA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934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824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F5E57" w14:textId="20290DCA" w:rsidR="0041684F" w:rsidRPr="00B441B1" w:rsidRDefault="0041684F" w:rsidP="0041684F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71</w:t>
            </w:r>
          </w:p>
        </w:tc>
      </w:tr>
      <w:tr w:rsidR="0041684F" w:rsidRPr="00B441B1" w14:paraId="42ED979A" w14:textId="77777777" w:rsidTr="00B441B1">
        <w:trPr>
          <w:trHeight w:val="5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46834" w14:textId="7557999C" w:rsidR="0041684F" w:rsidRPr="00B441B1" w:rsidRDefault="0041684F" w:rsidP="0041684F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bookmarkStart w:id="0" w:name="_Hlk209981296"/>
            <w:r w:rsidRPr="00B441B1">
              <w:rPr>
                <w:b/>
                <w:bCs/>
                <w:sz w:val="18"/>
                <w:szCs w:val="18"/>
                <w:lang w:val="ru-RU"/>
              </w:rPr>
              <w:t>Итог</w:t>
            </w:r>
            <w:r w:rsidRPr="00B441B1">
              <w:rPr>
                <w:b/>
                <w:bCs/>
                <w:sz w:val="18"/>
                <w:szCs w:val="18"/>
              </w:rPr>
              <w:t>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E8A1A" w14:textId="77777777" w:rsidR="0041684F" w:rsidRPr="00B441B1" w:rsidRDefault="0041684F" w:rsidP="0041684F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4E0EA" w14:textId="77777777" w:rsidR="0041684F" w:rsidRPr="00B441B1" w:rsidRDefault="0041684F" w:rsidP="0041684F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123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51FD6" w14:textId="6E17B348" w:rsidR="0041684F" w:rsidRPr="00B441B1" w:rsidRDefault="0041684F" w:rsidP="0041684F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59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342BD" w14:textId="50A980A2" w:rsidR="0041684F" w:rsidRPr="00B441B1" w:rsidRDefault="0041684F" w:rsidP="0041684F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20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545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933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41904" w14:textId="3A542035" w:rsidR="0041684F" w:rsidRPr="00B441B1" w:rsidRDefault="0041684F" w:rsidP="0041684F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13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773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792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06574" w14:textId="26DEBD21" w:rsidR="0041684F" w:rsidRPr="00B441B1" w:rsidRDefault="0041684F" w:rsidP="0041684F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6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772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141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0D30E" w14:textId="6202C689" w:rsidR="0041684F" w:rsidRPr="00B441B1" w:rsidRDefault="0041684F" w:rsidP="0041684F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67</w:t>
            </w:r>
          </w:p>
        </w:tc>
      </w:tr>
    </w:tbl>
    <w:bookmarkEnd w:id="0"/>
    <w:p w14:paraId="04B9F7F9" w14:textId="5206A9B0" w:rsidR="00AD7C41" w:rsidRPr="004902BB" w:rsidRDefault="00AD7C41" w:rsidP="00AD7C41">
      <w:pPr>
        <w:rPr>
          <w:sz w:val="19"/>
          <w:szCs w:val="19"/>
          <w:lang w:val="ru-RU"/>
        </w:rPr>
      </w:pPr>
      <w:r w:rsidRPr="004902BB">
        <w:rPr>
          <w:sz w:val="19"/>
          <w:szCs w:val="19"/>
          <w:lang w:val="ru-RU"/>
        </w:rPr>
        <w:t xml:space="preserve">* </w:t>
      </w:r>
      <w:r w:rsidR="0041684F" w:rsidRPr="004902BB">
        <w:rPr>
          <w:sz w:val="19"/>
          <w:szCs w:val="19"/>
          <w:lang w:val="ru-RU"/>
        </w:rPr>
        <w:t>Исключая вспомогательные расходы учреждения-исполнителя</w:t>
      </w:r>
      <w:r w:rsidRPr="004902BB">
        <w:rPr>
          <w:sz w:val="19"/>
          <w:szCs w:val="19"/>
          <w:lang w:val="ru-RU"/>
        </w:rPr>
        <w:t xml:space="preserve">. </w:t>
      </w:r>
    </w:p>
    <w:p w14:paraId="6D6ACA18" w14:textId="517F71E4" w:rsidR="00AD7C41" w:rsidRPr="004902BB" w:rsidRDefault="00AD7C41" w:rsidP="00AD7C41">
      <w:pPr>
        <w:rPr>
          <w:sz w:val="19"/>
          <w:szCs w:val="19"/>
          <w:lang w:val="ru-RU"/>
        </w:rPr>
      </w:pPr>
      <w:r w:rsidRPr="004902BB">
        <w:rPr>
          <w:sz w:val="19"/>
          <w:szCs w:val="19"/>
          <w:lang w:val="ru-RU"/>
        </w:rPr>
        <w:t xml:space="preserve">** </w:t>
      </w:r>
      <w:r w:rsidR="00AF7954" w:rsidRPr="004902BB">
        <w:rPr>
          <w:sz w:val="19"/>
          <w:szCs w:val="19"/>
          <w:lang w:val="ru-RU"/>
        </w:rPr>
        <w:t>705</w:t>
      </w:r>
      <w:r w:rsidR="0041684F" w:rsidRPr="004902BB">
        <w:rPr>
          <w:sz w:val="19"/>
          <w:szCs w:val="19"/>
          <w:lang w:val="ru-RU"/>
        </w:rPr>
        <w:t>,</w:t>
      </w:r>
      <w:r w:rsidR="00AF7954" w:rsidRPr="004902BB">
        <w:rPr>
          <w:sz w:val="19"/>
          <w:szCs w:val="19"/>
          <w:lang w:val="ru-RU"/>
        </w:rPr>
        <w:t xml:space="preserve">9 </w:t>
      </w:r>
      <w:r w:rsidR="004E40D4" w:rsidRPr="004902BB">
        <w:rPr>
          <w:sz w:val="19"/>
          <w:szCs w:val="19"/>
          <w:lang w:val="ru-RU"/>
        </w:rPr>
        <w:t>т</w:t>
      </w:r>
      <w:r w:rsidR="00AF7954" w:rsidRPr="004902BB">
        <w:rPr>
          <w:sz w:val="19"/>
          <w:szCs w:val="19"/>
          <w:lang w:val="ru-RU"/>
        </w:rPr>
        <w:t xml:space="preserve"> (1</w:t>
      </w:r>
      <w:r w:rsidR="0041684F" w:rsidRPr="004902BB">
        <w:rPr>
          <w:sz w:val="19"/>
          <w:szCs w:val="19"/>
          <w:lang w:val="ru-RU"/>
        </w:rPr>
        <w:t xml:space="preserve"> </w:t>
      </w:r>
      <w:r w:rsidR="00AF7954" w:rsidRPr="004902BB">
        <w:rPr>
          <w:sz w:val="19"/>
          <w:szCs w:val="19"/>
          <w:lang w:val="ru-RU"/>
        </w:rPr>
        <w:t>436</w:t>
      </w:r>
      <w:r w:rsidR="0041684F" w:rsidRPr="004902BB">
        <w:rPr>
          <w:sz w:val="19"/>
          <w:szCs w:val="19"/>
          <w:lang w:val="ru-RU"/>
        </w:rPr>
        <w:t xml:space="preserve"> </w:t>
      </w:r>
      <w:r w:rsidR="00AF7954" w:rsidRPr="004902BB">
        <w:rPr>
          <w:sz w:val="19"/>
          <w:szCs w:val="19"/>
          <w:lang w:val="ru-RU"/>
        </w:rPr>
        <w:t xml:space="preserve">090 </w:t>
      </w:r>
      <w:r w:rsidR="0041684F" w:rsidRPr="004902BB">
        <w:rPr>
          <w:sz w:val="19"/>
          <w:szCs w:val="19"/>
          <w:lang w:val="ru-RU"/>
        </w:rPr>
        <w:t xml:space="preserve">тонн </w:t>
      </w:r>
      <w:r w:rsidR="00AF7954" w:rsidRPr="004902BB">
        <w:rPr>
          <w:sz w:val="19"/>
          <w:szCs w:val="19"/>
        </w:rPr>
        <w:t>CO</w:t>
      </w:r>
      <w:r w:rsidR="00AF7954" w:rsidRPr="004902BB">
        <w:rPr>
          <w:sz w:val="19"/>
          <w:szCs w:val="19"/>
          <w:vertAlign w:val="subscript"/>
          <w:lang w:val="ru-RU"/>
        </w:rPr>
        <w:t>2</w:t>
      </w:r>
      <w:r w:rsidR="00AF7954" w:rsidRPr="004902BB">
        <w:rPr>
          <w:sz w:val="19"/>
          <w:szCs w:val="19"/>
          <w:lang w:val="ru-RU"/>
        </w:rPr>
        <w:t>-</w:t>
      </w:r>
      <w:r w:rsidR="0041684F" w:rsidRPr="004902BB">
        <w:rPr>
          <w:sz w:val="19"/>
          <w:szCs w:val="19"/>
          <w:lang w:val="ru-RU"/>
        </w:rPr>
        <w:t>экв.</w:t>
      </w:r>
      <w:r w:rsidR="00AF7954" w:rsidRPr="004902BB">
        <w:rPr>
          <w:sz w:val="19"/>
          <w:szCs w:val="19"/>
          <w:lang w:val="ru-RU"/>
        </w:rPr>
        <w:t>)</w:t>
      </w:r>
      <w:r w:rsidR="0041684F" w:rsidRPr="004902BB">
        <w:rPr>
          <w:sz w:val="19"/>
          <w:szCs w:val="19"/>
          <w:lang w:val="ru-RU"/>
        </w:rPr>
        <w:t xml:space="preserve"> ГФУ было одобрено</w:t>
      </w:r>
      <w:r w:rsidR="004E40D4" w:rsidRPr="004902BB">
        <w:rPr>
          <w:sz w:val="19"/>
          <w:szCs w:val="19"/>
          <w:lang w:val="ru-RU"/>
        </w:rPr>
        <w:t xml:space="preserve"> к поэтапному отказу</w:t>
      </w:r>
      <w:r w:rsidRPr="004902BB">
        <w:rPr>
          <w:sz w:val="19"/>
          <w:szCs w:val="19"/>
          <w:lang w:val="ru-RU"/>
        </w:rPr>
        <w:t>.</w:t>
      </w:r>
    </w:p>
    <w:p w14:paraId="34D7F53A" w14:textId="77777777" w:rsidR="00AD7C41" w:rsidRPr="0041684F" w:rsidRDefault="00AD7C41" w:rsidP="00AD7C41">
      <w:pPr>
        <w:rPr>
          <w:lang w:val="ru-RU"/>
        </w:rPr>
      </w:pPr>
    </w:p>
    <w:p w14:paraId="5BE78B4F" w14:textId="491CF33E" w:rsidR="00AD7C41" w:rsidRPr="004D2579" w:rsidRDefault="00E01083" w:rsidP="00AD7C41">
      <w:pPr>
        <w:pStyle w:val="Heading1"/>
        <w:rPr>
          <w:lang w:val="ru-RU"/>
        </w:rPr>
      </w:pPr>
      <w:r w:rsidRPr="00E01083">
        <w:rPr>
          <w:lang w:val="ru-RU"/>
        </w:rPr>
        <w:t xml:space="preserve">По состоянию на конец 2024 года из 210 проектов завершено 29 мероприятий по подготовке проектов и 94 проекта </w:t>
      </w:r>
      <w:r>
        <w:rPr>
          <w:lang w:val="ru-RU"/>
        </w:rPr>
        <w:t>по оказанию технического содействия</w:t>
      </w:r>
      <w:r w:rsidRPr="00E01083">
        <w:rPr>
          <w:lang w:val="ru-RU"/>
        </w:rPr>
        <w:t xml:space="preserve">, </w:t>
      </w:r>
      <w:r>
        <w:rPr>
          <w:lang w:val="ru-RU"/>
        </w:rPr>
        <w:t xml:space="preserve">осуществление </w:t>
      </w:r>
      <w:r w:rsidRPr="00E01083">
        <w:rPr>
          <w:lang w:val="ru-RU"/>
        </w:rPr>
        <w:t>87 проектов продолжа</w:t>
      </w:r>
      <w:r>
        <w:rPr>
          <w:lang w:val="ru-RU"/>
        </w:rPr>
        <w:t>е</w:t>
      </w:r>
      <w:r w:rsidRPr="00E01083">
        <w:rPr>
          <w:lang w:val="ru-RU"/>
        </w:rPr>
        <w:t>т</w:t>
      </w:r>
      <w:r>
        <w:rPr>
          <w:lang w:val="ru-RU"/>
        </w:rPr>
        <w:t>ся</w:t>
      </w:r>
      <w:r w:rsidRPr="00E01083">
        <w:rPr>
          <w:lang w:val="ru-RU"/>
        </w:rPr>
        <w:t xml:space="preserve">. </w:t>
      </w:r>
      <w:r w:rsidR="00C14875">
        <w:rPr>
          <w:lang w:val="ru-RU"/>
        </w:rPr>
        <w:t>Девяносто три</w:t>
      </w:r>
      <w:r w:rsidRPr="00E01083">
        <w:rPr>
          <w:lang w:val="ru-RU"/>
        </w:rPr>
        <w:t xml:space="preserve"> из 147 проектов </w:t>
      </w:r>
      <w:r>
        <w:rPr>
          <w:lang w:val="ru-RU"/>
        </w:rPr>
        <w:t>по оказанию технического содействия</w:t>
      </w:r>
      <w:r w:rsidRPr="00E01083">
        <w:rPr>
          <w:lang w:val="ru-RU"/>
        </w:rPr>
        <w:t xml:space="preserve"> предназначены для </w:t>
      </w:r>
      <w:r w:rsidR="0067520C">
        <w:rPr>
          <w:lang w:val="ru-RU"/>
        </w:rPr>
        <w:t xml:space="preserve">подготовительных </w:t>
      </w:r>
      <w:r w:rsidRPr="00E01083">
        <w:rPr>
          <w:lang w:val="ru-RU"/>
        </w:rPr>
        <w:t xml:space="preserve">мероприятий и уже завершены. </w:t>
      </w:r>
      <w:r w:rsidRPr="004D2579">
        <w:rPr>
          <w:lang w:val="ru-RU"/>
        </w:rPr>
        <w:t xml:space="preserve">Остальные </w:t>
      </w:r>
      <w:r w:rsidR="0067520C">
        <w:rPr>
          <w:lang w:val="ru-RU"/>
        </w:rPr>
        <w:t>реализующиеся</w:t>
      </w:r>
      <w:r w:rsidRPr="004D2579">
        <w:rPr>
          <w:lang w:val="ru-RU"/>
        </w:rPr>
        <w:t xml:space="preserve"> мероприятия находятся на различных этапах </w:t>
      </w:r>
      <w:r w:rsidR="0067520C">
        <w:rPr>
          <w:lang w:val="ru-RU"/>
        </w:rPr>
        <w:t>осуществления</w:t>
      </w:r>
      <w:r w:rsidR="00AD7C41" w:rsidRPr="004D2579">
        <w:rPr>
          <w:lang w:val="ru-RU"/>
        </w:rPr>
        <w:t>.</w:t>
      </w:r>
    </w:p>
    <w:p w14:paraId="5CD83C59" w14:textId="68157F3F" w:rsidR="00AD7C41" w:rsidRPr="008926F6" w:rsidRDefault="008926F6" w:rsidP="00AD7C41">
      <w:pPr>
        <w:pStyle w:val="Heading1"/>
        <w:rPr>
          <w:lang w:val="ru-RU"/>
        </w:rPr>
      </w:pPr>
      <w:r w:rsidRPr="008926F6">
        <w:rPr>
          <w:lang w:val="ru-RU"/>
        </w:rPr>
        <w:t>Из общей суммы утвержденного финансирования в размере 20 545 933 долл. США (без</w:t>
      </w:r>
      <w:r>
        <w:rPr>
          <w:lang w:val="ru-RU"/>
        </w:rPr>
        <w:t> </w:t>
      </w:r>
      <w:r w:rsidRPr="008926F6">
        <w:rPr>
          <w:lang w:val="ru-RU"/>
        </w:rPr>
        <w:t xml:space="preserve">учета </w:t>
      </w:r>
      <w:r>
        <w:rPr>
          <w:lang w:val="ru-RU"/>
        </w:rPr>
        <w:t xml:space="preserve">вспомогательных </w:t>
      </w:r>
      <w:r w:rsidRPr="008926F6">
        <w:rPr>
          <w:lang w:val="ru-RU"/>
        </w:rPr>
        <w:t>расходов учреждени</w:t>
      </w:r>
      <w:r>
        <w:rPr>
          <w:lang w:val="ru-RU"/>
        </w:rPr>
        <w:t>я-исполнителя</w:t>
      </w:r>
      <w:r w:rsidRPr="008926F6">
        <w:rPr>
          <w:lang w:val="ru-RU"/>
        </w:rPr>
        <w:t>) было выплачено 13</w:t>
      </w:r>
      <w:r>
        <w:rPr>
          <w:lang w:val="ru-RU"/>
        </w:rPr>
        <w:t> </w:t>
      </w:r>
      <w:r w:rsidRPr="008926F6">
        <w:rPr>
          <w:lang w:val="ru-RU"/>
        </w:rPr>
        <w:t>773</w:t>
      </w:r>
      <w:r>
        <w:rPr>
          <w:lang w:val="ru-RU"/>
        </w:rPr>
        <w:t> </w:t>
      </w:r>
      <w:r w:rsidRPr="008926F6">
        <w:rPr>
          <w:lang w:val="ru-RU"/>
        </w:rPr>
        <w:t>792</w:t>
      </w:r>
      <w:r>
        <w:rPr>
          <w:lang w:val="ru-RU"/>
        </w:rPr>
        <w:t> </w:t>
      </w:r>
      <w:r w:rsidRPr="008926F6">
        <w:rPr>
          <w:lang w:val="ru-RU"/>
        </w:rPr>
        <w:t>долл.</w:t>
      </w:r>
      <w:r>
        <w:rPr>
          <w:lang w:val="ru-RU"/>
        </w:rPr>
        <w:t> </w:t>
      </w:r>
      <w:r w:rsidRPr="008926F6">
        <w:rPr>
          <w:lang w:val="ru-RU"/>
        </w:rPr>
        <w:t>США, что составляет 67 процентов от общей суммы</w:t>
      </w:r>
      <w:r w:rsidR="00AD7C41" w:rsidRPr="008926F6">
        <w:rPr>
          <w:lang w:val="ru-RU"/>
        </w:rPr>
        <w:t xml:space="preserve">. </w:t>
      </w:r>
    </w:p>
    <w:p w14:paraId="6E901CB0" w14:textId="3E6BB41E" w:rsidR="00AD7C41" w:rsidRPr="007F46E5" w:rsidRDefault="007F46E5" w:rsidP="00AD7C41">
      <w:pPr>
        <w:pStyle w:val="a--"/>
        <w:suppressAutoHyphens w:val="0"/>
        <w:spacing w:after="240"/>
        <w:rPr>
          <w:sz w:val="22"/>
          <w:szCs w:val="22"/>
          <w:lang w:val="ru-RU"/>
        </w:rPr>
      </w:pPr>
      <w:r w:rsidRPr="007F46E5">
        <w:rPr>
          <w:sz w:val="22"/>
          <w:szCs w:val="22"/>
          <w:lang w:val="ru-RU"/>
        </w:rPr>
        <w:t xml:space="preserve">Проблемы, выявленные при </w:t>
      </w:r>
      <w:r w:rsidR="00A01973">
        <w:rPr>
          <w:sz w:val="22"/>
          <w:szCs w:val="22"/>
          <w:lang w:val="ru-RU"/>
        </w:rPr>
        <w:t>осуществлен</w:t>
      </w:r>
      <w:r w:rsidRPr="007F46E5">
        <w:rPr>
          <w:sz w:val="22"/>
          <w:szCs w:val="22"/>
          <w:lang w:val="ru-RU"/>
        </w:rPr>
        <w:t>ии проект</w:t>
      </w:r>
      <w:r w:rsidR="00A01973">
        <w:rPr>
          <w:sz w:val="22"/>
          <w:szCs w:val="22"/>
          <w:lang w:val="ru-RU"/>
        </w:rPr>
        <w:t xml:space="preserve">ов </w:t>
      </w:r>
      <w:r w:rsidRPr="007F46E5">
        <w:rPr>
          <w:sz w:val="22"/>
          <w:szCs w:val="22"/>
          <w:lang w:val="ru-RU"/>
        </w:rPr>
        <w:t>в 2024 году</w:t>
      </w:r>
    </w:p>
    <w:p w14:paraId="29A97D88" w14:textId="06F787B3" w:rsidR="00AD7C41" w:rsidRPr="00677A74" w:rsidRDefault="007F46E5" w:rsidP="00AD7C41">
      <w:pPr>
        <w:pStyle w:val="Heading1"/>
        <w:rPr>
          <w:lang w:val="ru-RU"/>
        </w:rPr>
      </w:pPr>
      <w:r w:rsidRPr="007F46E5">
        <w:rPr>
          <w:lang w:val="ru-RU"/>
        </w:rPr>
        <w:t xml:space="preserve">По итогам процесса обзора было </w:t>
      </w:r>
      <w:r w:rsidR="00CE5BE1">
        <w:rPr>
          <w:lang w:val="ru-RU"/>
        </w:rPr>
        <w:t>поднято для обсуждения</w:t>
      </w:r>
      <w:r w:rsidRPr="007F46E5">
        <w:rPr>
          <w:lang w:val="ru-RU"/>
        </w:rPr>
        <w:t xml:space="preserve"> и удовлетворительн</w:t>
      </w:r>
      <w:r w:rsidR="00CE5BE1">
        <w:rPr>
          <w:lang w:val="ru-RU"/>
        </w:rPr>
        <w:t>ым образом урегулирован</w:t>
      </w:r>
      <w:r w:rsidRPr="007F46E5">
        <w:rPr>
          <w:lang w:val="ru-RU"/>
        </w:rPr>
        <w:t>о несколько вопросов, за исключением вопросов, касающихся 31</w:t>
      </w:r>
      <w:r w:rsidR="007B671C">
        <w:rPr>
          <w:lang w:val="ru-RU"/>
        </w:rPr>
        <w:t> </w:t>
      </w:r>
      <w:r w:rsidRPr="007F46E5">
        <w:rPr>
          <w:lang w:val="ru-RU"/>
        </w:rPr>
        <w:t>проекта, классифицированных как проекты с задержками в осуществлении (в том числе 19</w:t>
      </w:r>
      <w:r w:rsidR="007B671C">
        <w:rPr>
          <w:lang w:val="ru-RU"/>
        </w:rPr>
        <w:t> </w:t>
      </w:r>
      <w:r w:rsidRPr="007F46E5">
        <w:rPr>
          <w:lang w:val="ru-RU"/>
        </w:rPr>
        <w:t>проектов, связанных с компонентами М</w:t>
      </w:r>
      <w:r w:rsidR="00DB58C6">
        <w:rPr>
          <w:lang w:val="ru-RU"/>
        </w:rPr>
        <w:t>Л</w:t>
      </w:r>
      <w:r w:rsidRPr="007F46E5">
        <w:rPr>
          <w:lang w:val="ru-RU"/>
        </w:rPr>
        <w:t xml:space="preserve">С, </w:t>
      </w:r>
      <w:r w:rsidR="00DB58C6">
        <w:rPr>
          <w:lang w:val="ru-RU"/>
        </w:rPr>
        <w:t>в отношении которых применимы</w:t>
      </w:r>
      <w:r w:rsidRPr="007F46E5">
        <w:rPr>
          <w:lang w:val="ru-RU"/>
        </w:rPr>
        <w:t xml:space="preserve"> процедур</w:t>
      </w:r>
      <w:r w:rsidR="00DB58C6">
        <w:rPr>
          <w:lang w:val="ru-RU"/>
        </w:rPr>
        <w:t>ы</w:t>
      </w:r>
      <w:r w:rsidRPr="007F46E5">
        <w:rPr>
          <w:lang w:val="ru-RU"/>
        </w:rPr>
        <w:t xml:space="preserve"> отмены проектов в</w:t>
      </w:r>
      <w:r w:rsidR="007B671C">
        <w:rPr>
          <w:lang w:val="ru-RU"/>
        </w:rPr>
        <w:t> </w:t>
      </w:r>
      <w:r w:rsidRPr="007F46E5">
        <w:rPr>
          <w:lang w:val="ru-RU"/>
        </w:rPr>
        <w:t>соответствии с решением 84/45(</w:t>
      </w:r>
      <w:r w:rsidRPr="007F46E5">
        <w:t>c</w:t>
      </w:r>
      <w:r w:rsidRPr="007F46E5">
        <w:rPr>
          <w:lang w:val="ru-RU"/>
        </w:rPr>
        <w:t>)</w:t>
      </w:r>
      <w:r w:rsidR="00AD7C41" w:rsidRPr="007F46E5">
        <w:rPr>
          <w:lang w:val="ru-RU"/>
        </w:rPr>
        <w:t xml:space="preserve">; </w:t>
      </w:r>
      <w:r w:rsidR="00677A74" w:rsidRPr="00677A74">
        <w:rPr>
          <w:lang w:val="ru-RU"/>
        </w:rPr>
        <w:t xml:space="preserve">11 проектов </w:t>
      </w:r>
      <w:r w:rsidR="00677A74">
        <w:rPr>
          <w:lang w:val="ru-RU"/>
        </w:rPr>
        <w:t xml:space="preserve">по оказанию </w:t>
      </w:r>
      <w:r w:rsidR="00677A74" w:rsidRPr="00677A74">
        <w:rPr>
          <w:lang w:val="ru-RU"/>
        </w:rPr>
        <w:t>техническо</w:t>
      </w:r>
      <w:r w:rsidR="00677A74">
        <w:rPr>
          <w:lang w:val="ru-RU"/>
        </w:rPr>
        <w:t>го содействия</w:t>
      </w:r>
      <w:r w:rsidR="00DA3329">
        <w:rPr>
          <w:lang w:val="ru-RU"/>
        </w:rPr>
        <w:t>, а также</w:t>
      </w:r>
      <w:r w:rsidR="00677A74" w:rsidRPr="00677A74">
        <w:rPr>
          <w:lang w:val="ru-RU"/>
        </w:rPr>
        <w:t xml:space="preserve"> один проект </w:t>
      </w:r>
      <w:r w:rsidR="001476C5">
        <w:rPr>
          <w:lang w:val="ru-RU"/>
        </w:rPr>
        <w:t xml:space="preserve">по </w:t>
      </w:r>
      <w:r w:rsidR="00677A74" w:rsidRPr="00677A74">
        <w:rPr>
          <w:lang w:val="ru-RU"/>
        </w:rPr>
        <w:t>дополнительны</w:t>
      </w:r>
      <w:r w:rsidR="001476C5">
        <w:rPr>
          <w:lang w:val="ru-RU"/>
        </w:rPr>
        <w:t>м</w:t>
      </w:r>
      <w:r w:rsidR="00677A74" w:rsidRPr="00677A74">
        <w:rPr>
          <w:lang w:val="ru-RU"/>
        </w:rPr>
        <w:t xml:space="preserve"> мероприяти</w:t>
      </w:r>
      <w:r w:rsidR="001476C5">
        <w:rPr>
          <w:lang w:val="ru-RU"/>
        </w:rPr>
        <w:t xml:space="preserve">ям для </w:t>
      </w:r>
      <w:r w:rsidR="00677A74" w:rsidRPr="00677A74">
        <w:rPr>
          <w:lang w:val="ru-RU"/>
        </w:rPr>
        <w:t>поддержани</w:t>
      </w:r>
      <w:r w:rsidR="001476C5">
        <w:rPr>
          <w:lang w:val="ru-RU"/>
        </w:rPr>
        <w:t>я</w:t>
      </w:r>
      <w:r w:rsidR="00677A74" w:rsidRPr="00677A74">
        <w:rPr>
          <w:lang w:val="ru-RU"/>
        </w:rPr>
        <w:t xml:space="preserve"> энергоэффективности </w:t>
      </w:r>
      <w:r w:rsidR="001476C5">
        <w:rPr>
          <w:lang w:val="ru-RU"/>
        </w:rPr>
        <w:t>в</w:t>
      </w:r>
      <w:r w:rsidR="00261B5E">
        <w:rPr>
          <w:lang w:val="ru-RU"/>
        </w:rPr>
        <w:t xml:space="preserve"> сектор</w:t>
      </w:r>
      <w:r w:rsidR="001476C5">
        <w:rPr>
          <w:lang w:val="ru-RU"/>
        </w:rPr>
        <w:t>е</w:t>
      </w:r>
      <w:r w:rsidR="00677A74" w:rsidRPr="00677A74">
        <w:rPr>
          <w:lang w:val="ru-RU"/>
        </w:rPr>
        <w:t xml:space="preserve"> обслуживания в соответствии с решением 89/6(b)). </w:t>
      </w:r>
      <w:r w:rsidR="00261B5E">
        <w:rPr>
          <w:lang w:val="ru-RU"/>
        </w:rPr>
        <w:t>В п</w:t>
      </w:r>
      <w:r w:rsidR="00677A74" w:rsidRPr="00677A74">
        <w:rPr>
          <w:lang w:val="ru-RU"/>
        </w:rPr>
        <w:t xml:space="preserve">риложении III к настоящему документу представлены проекты, </w:t>
      </w:r>
      <w:r w:rsidR="00261B5E">
        <w:rPr>
          <w:lang w:val="ru-RU"/>
        </w:rPr>
        <w:t>осуществление</w:t>
      </w:r>
      <w:r w:rsidR="00677A74" w:rsidRPr="00677A74">
        <w:rPr>
          <w:lang w:val="ru-RU"/>
        </w:rPr>
        <w:t xml:space="preserve"> которых задерживается, а также рекомендации Секретариата с просьбой представить </w:t>
      </w:r>
      <w:r w:rsidR="00261B5E">
        <w:rPr>
          <w:lang w:val="ru-RU"/>
        </w:rPr>
        <w:t>отчет</w:t>
      </w:r>
      <w:r w:rsidR="00677A74" w:rsidRPr="00677A74">
        <w:rPr>
          <w:lang w:val="ru-RU"/>
        </w:rPr>
        <w:t xml:space="preserve"> 98-му совещанию</w:t>
      </w:r>
      <w:r w:rsidR="00AD7C41" w:rsidRPr="00677A74">
        <w:rPr>
          <w:lang w:val="ru-RU"/>
        </w:rPr>
        <w:t>.</w:t>
      </w:r>
    </w:p>
    <w:p w14:paraId="66418BF7" w14:textId="7215521A" w:rsidR="00AD7C41" w:rsidRPr="00613B55" w:rsidRDefault="00613B55" w:rsidP="00AD7C41">
      <w:pPr>
        <w:pStyle w:val="Heading1"/>
        <w:rPr>
          <w:lang w:val="ru-RU"/>
        </w:rPr>
      </w:pPr>
      <w:r w:rsidRPr="00613B55">
        <w:rPr>
          <w:lang w:val="ru-RU"/>
        </w:rPr>
        <w:t xml:space="preserve">Кроме того, были выявлены проблемы, связанные с траншами </w:t>
      </w:r>
      <w:r>
        <w:rPr>
          <w:lang w:val="ru-RU"/>
        </w:rPr>
        <w:t>МЛС</w:t>
      </w:r>
      <w:r w:rsidRPr="00613B55">
        <w:rPr>
          <w:lang w:val="ru-RU"/>
        </w:rPr>
        <w:t xml:space="preserve"> </w:t>
      </w:r>
      <w:r w:rsidR="00CA5CE9">
        <w:rPr>
          <w:lang w:val="ru-RU"/>
        </w:rPr>
        <w:t>для</w:t>
      </w:r>
      <w:r w:rsidRPr="00613B55">
        <w:rPr>
          <w:lang w:val="ru-RU"/>
        </w:rPr>
        <w:t xml:space="preserve"> </w:t>
      </w:r>
      <w:r>
        <w:rPr>
          <w:lang w:val="ru-RU"/>
        </w:rPr>
        <w:t>поэтапно</w:t>
      </w:r>
      <w:r w:rsidR="00CA5CE9">
        <w:rPr>
          <w:lang w:val="ru-RU"/>
        </w:rPr>
        <w:t>го</w:t>
      </w:r>
      <w:r>
        <w:rPr>
          <w:lang w:val="ru-RU"/>
        </w:rPr>
        <w:t xml:space="preserve"> отказ</w:t>
      </w:r>
      <w:r w:rsidR="00CA5CE9">
        <w:rPr>
          <w:lang w:val="ru-RU"/>
        </w:rPr>
        <w:t>а</w:t>
      </w:r>
      <w:r>
        <w:rPr>
          <w:lang w:val="ru-RU"/>
        </w:rPr>
        <w:t xml:space="preserve"> от </w:t>
      </w:r>
      <w:r w:rsidRPr="00613B55">
        <w:rPr>
          <w:lang w:val="ru-RU"/>
        </w:rPr>
        <w:t xml:space="preserve">ГХФУ, </w:t>
      </w:r>
      <w:r w:rsidR="00CA5CE9">
        <w:rPr>
          <w:lang w:val="ru-RU"/>
        </w:rPr>
        <w:t>возобновлением</w:t>
      </w:r>
      <w:r w:rsidRPr="00613B55">
        <w:rPr>
          <w:lang w:val="ru-RU"/>
        </w:rPr>
        <w:t xml:space="preserve"> проектов по ИС и подготовкой </w:t>
      </w:r>
      <w:r w:rsidR="00CA5CE9">
        <w:rPr>
          <w:lang w:val="ru-RU"/>
        </w:rPr>
        <w:t>ПОДПО</w:t>
      </w:r>
      <w:r w:rsidRPr="00613B55">
        <w:rPr>
          <w:lang w:val="ru-RU"/>
        </w:rPr>
        <w:t xml:space="preserve">. Эти проблемы также </w:t>
      </w:r>
      <w:r w:rsidRPr="00613B55">
        <w:rPr>
          <w:lang w:val="ru-RU"/>
        </w:rPr>
        <w:lastRenderedPageBreak/>
        <w:t xml:space="preserve">представлены в приложении </w:t>
      </w:r>
      <w:r w:rsidRPr="00613B55">
        <w:t>III</w:t>
      </w:r>
      <w:r w:rsidRPr="00613B55">
        <w:rPr>
          <w:lang w:val="ru-RU"/>
        </w:rPr>
        <w:t>. По каждому из этих проектов представлено краткое описание хода осуществления и нерешенных вопросов, а также предложена рекомендация для рассмотрения Исполнительным комитетом</w:t>
      </w:r>
      <w:r w:rsidR="00AD7C41" w:rsidRPr="00613B55">
        <w:rPr>
          <w:lang w:val="ru-RU"/>
        </w:rPr>
        <w:t>.</w:t>
      </w:r>
    </w:p>
    <w:p w14:paraId="7BA38075" w14:textId="72628877" w:rsidR="00AD7C41" w:rsidRPr="00F86DDF" w:rsidRDefault="00C147CB" w:rsidP="00AD7C41">
      <w:pPr>
        <w:pStyle w:val="Heading1"/>
        <w:rPr>
          <w:lang w:val="ru-RU"/>
        </w:rPr>
      </w:pPr>
      <w:r>
        <w:rPr>
          <w:lang w:val="ru-RU"/>
        </w:rPr>
        <w:t>П</w:t>
      </w:r>
      <w:r w:rsidR="005949D6" w:rsidRPr="00C444D5">
        <w:rPr>
          <w:lang w:val="ru-RU"/>
        </w:rPr>
        <w:t xml:space="preserve">одробная информация о </w:t>
      </w:r>
      <w:r w:rsidR="008900A1">
        <w:rPr>
          <w:lang w:val="ru-RU"/>
        </w:rPr>
        <w:t>ходе осуществления</w:t>
      </w:r>
      <w:r w:rsidR="005949D6" w:rsidRPr="00C444D5">
        <w:rPr>
          <w:lang w:val="ru-RU"/>
        </w:rPr>
        <w:t xml:space="preserve"> проектов, связанных с </w:t>
      </w:r>
      <w:r w:rsidR="005949D6">
        <w:rPr>
          <w:lang w:val="ru-RU"/>
        </w:rPr>
        <w:t>ПОДПО</w:t>
      </w:r>
      <w:r w:rsidR="005949D6" w:rsidRPr="00C444D5">
        <w:rPr>
          <w:lang w:val="ru-RU"/>
        </w:rPr>
        <w:t xml:space="preserve"> для Бруне</w:t>
      </w:r>
      <w:r w:rsidR="00C444D5">
        <w:rPr>
          <w:lang w:val="ru-RU"/>
        </w:rPr>
        <w:t>й</w:t>
      </w:r>
      <w:r w:rsidR="005949D6" w:rsidRPr="00C444D5">
        <w:rPr>
          <w:lang w:val="ru-RU"/>
        </w:rPr>
        <w:t xml:space="preserve"> </w:t>
      </w:r>
      <w:r w:rsidR="00C444D5">
        <w:rPr>
          <w:lang w:val="ru-RU"/>
        </w:rPr>
        <w:t>Даруссалам</w:t>
      </w:r>
      <w:r w:rsidR="008708EB">
        <w:rPr>
          <w:lang w:val="ru-RU"/>
        </w:rPr>
        <w:t>а</w:t>
      </w:r>
      <w:r w:rsidR="00AD7C41" w:rsidRPr="00C444D5">
        <w:rPr>
          <w:lang w:val="ru-RU"/>
        </w:rPr>
        <w:t>,</w:t>
      </w:r>
      <w:r w:rsidR="00AD7C41" w:rsidRPr="002D4F6D">
        <w:rPr>
          <w:rStyle w:val="FootnoteReference"/>
        </w:rPr>
        <w:footnoteReference w:id="7"/>
      </w:r>
      <w:r w:rsidR="00AD7C41" w:rsidRPr="00C444D5">
        <w:rPr>
          <w:lang w:val="ru-RU"/>
        </w:rPr>
        <w:t xml:space="preserve"> </w:t>
      </w:r>
      <w:r w:rsidR="00C444D5">
        <w:rPr>
          <w:lang w:val="ru-RU"/>
        </w:rPr>
        <w:t>Камбоджи</w:t>
      </w:r>
      <w:r w:rsidR="008F5B61" w:rsidRPr="00C444D5">
        <w:rPr>
          <w:lang w:val="ru-RU"/>
        </w:rPr>
        <w:t>,</w:t>
      </w:r>
      <w:r w:rsidR="008F5B61" w:rsidRPr="002D4F6D">
        <w:rPr>
          <w:rStyle w:val="FootnoteReference"/>
        </w:rPr>
        <w:footnoteReference w:id="8"/>
      </w:r>
      <w:r w:rsidR="008F5B61" w:rsidRPr="00C444D5">
        <w:rPr>
          <w:lang w:val="ru-RU"/>
        </w:rPr>
        <w:t xml:space="preserve"> </w:t>
      </w:r>
      <w:r w:rsidR="00C444D5">
        <w:rPr>
          <w:lang w:val="ru-RU"/>
        </w:rPr>
        <w:t>Чада</w:t>
      </w:r>
      <w:r w:rsidR="00AD7C41" w:rsidRPr="00C444D5">
        <w:rPr>
          <w:lang w:val="ru-RU"/>
        </w:rPr>
        <w:t>,</w:t>
      </w:r>
      <w:r w:rsidR="00AD7C41" w:rsidRPr="002D4F6D">
        <w:rPr>
          <w:vertAlign w:val="superscript"/>
        </w:rPr>
        <w:footnoteReference w:id="9"/>
      </w:r>
      <w:r w:rsidR="00AD7C41" w:rsidRPr="00C444D5">
        <w:rPr>
          <w:lang w:val="ru-RU"/>
        </w:rPr>
        <w:t xml:space="preserve"> </w:t>
      </w:r>
      <w:r w:rsidR="00C444D5">
        <w:rPr>
          <w:lang w:val="ru-RU"/>
        </w:rPr>
        <w:t>Китая</w:t>
      </w:r>
      <w:r w:rsidR="008F5B61" w:rsidRPr="00C444D5">
        <w:rPr>
          <w:lang w:val="ru-RU"/>
        </w:rPr>
        <w:t xml:space="preserve"> (</w:t>
      </w:r>
      <w:r w:rsidR="00C444D5">
        <w:rPr>
          <w:lang w:val="ru-RU"/>
        </w:rPr>
        <w:t>обслуживание</w:t>
      </w:r>
      <w:r w:rsidR="008F5B61" w:rsidRPr="00C444D5">
        <w:rPr>
          <w:lang w:val="ru-RU"/>
        </w:rPr>
        <w:t>),</w:t>
      </w:r>
      <w:r w:rsidR="008F5B61" w:rsidRPr="002D4F6D">
        <w:rPr>
          <w:vertAlign w:val="superscript"/>
        </w:rPr>
        <w:footnoteReference w:id="10"/>
      </w:r>
      <w:r w:rsidR="008F5B61" w:rsidRPr="00C444D5">
        <w:rPr>
          <w:lang w:val="ru-RU"/>
        </w:rPr>
        <w:t xml:space="preserve"> </w:t>
      </w:r>
      <w:r w:rsidR="00C444D5">
        <w:rPr>
          <w:lang w:val="ru-RU"/>
        </w:rPr>
        <w:t>Джибути</w:t>
      </w:r>
      <w:r w:rsidR="008F5B61" w:rsidRPr="00C444D5">
        <w:rPr>
          <w:lang w:val="ru-RU"/>
        </w:rPr>
        <w:t>,</w:t>
      </w:r>
      <w:r w:rsidR="008F5B61" w:rsidRPr="002D4F6D">
        <w:rPr>
          <w:rStyle w:val="FootnoteReference"/>
        </w:rPr>
        <w:footnoteReference w:id="11"/>
      </w:r>
      <w:r w:rsidR="008F5B61" w:rsidRPr="00C444D5">
        <w:rPr>
          <w:lang w:val="ru-RU"/>
        </w:rPr>
        <w:t xml:space="preserve"> </w:t>
      </w:r>
      <w:r w:rsidR="00C444D5">
        <w:rPr>
          <w:lang w:val="ru-RU"/>
        </w:rPr>
        <w:t>Египта</w:t>
      </w:r>
      <w:r w:rsidR="008F5B61" w:rsidRPr="00C444D5">
        <w:rPr>
          <w:lang w:val="ru-RU"/>
        </w:rPr>
        <w:t>,</w:t>
      </w:r>
      <w:r w:rsidR="008F5B61" w:rsidRPr="002D4F6D">
        <w:rPr>
          <w:rStyle w:val="FootnoteReference"/>
        </w:rPr>
        <w:footnoteReference w:id="12"/>
      </w:r>
      <w:r w:rsidR="008F5B61" w:rsidRPr="00C444D5">
        <w:rPr>
          <w:lang w:val="ru-RU"/>
        </w:rPr>
        <w:t xml:space="preserve"> </w:t>
      </w:r>
      <w:r w:rsidR="00C444D5">
        <w:rPr>
          <w:lang w:val="ru-RU"/>
        </w:rPr>
        <w:t>Мадагаскара</w:t>
      </w:r>
      <w:r w:rsidR="00AD7C41" w:rsidRPr="00C444D5">
        <w:rPr>
          <w:lang w:val="ru-RU"/>
        </w:rPr>
        <w:t>,</w:t>
      </w:r>
      <w:r w:rsidR="00AD7C41" w:rsidRPr="002D4F6D">
        <w:rPr>
          <w:rStyle w:val="FootnoteReference"/>
        </w:rPr>
        <w:footnoteReference w:id="13"/>
      </w:r>
      <w:r w:rsidR="00AD7C41" w:rsidRPr="00C444D5">
        <w:rPr>
          <w:lang w:val="ru-RU"/>
        </w:rPr>
        <w:t xml:space="preserve"> </w:t>
      </w:r>
      <w:r w:rsidR="00C444D5">
        <w:rPr>
          <w:lang w:val="ru-RU"/>
        </w:rPr>
        <w:t>Мали</w:t>
      </w:r>
      <w:r w:rsidR="008F5B61" w:rsidRPr="00C444D5">
        <w:rPr>
          <w:lang w:val="ru-RU"/>
        </w:rPr>
        <w:t>,</w:t>
      </w:r>
      <w:r w:rsidR="008F5B61" w:rsidRPr="002D4F6D">
        <w:rPr>
          <w:rStyle w:val="FootnoteReference"/>
        </w:rPr>
        <w:footnoteReference w:id="14"/>
      </w:r>
      <w:r w:rsidR="008F5B61" w:rsidRPr="00C444D5">
        <w:rPr>
          <w:lang w:val="ru-RU"/>
        </w:rPr>
        <w:t xml:space="preserve"> </w:t>
      </w:r>
      <w:r w:rsidR="00C444D5">
        <w:rPr>
          <w:lang w:val="ru-RU"/>
        </w:rPr>
        <w:t>Мавритании</w:t>
      </w:r>
      <w:r w:rsidR="008F5B61" w:rsidRPr="00C444D5">
        <w:rPr>
          <w:lang w:val="ru-RU"/>
        </w:rPr>
        <w:t>,</w:t>
      </w:r>
      <w:r w:rsidR="008F5B61" w:rsidRPr="002D4F6D">
        <w:rPr>
          <w:rStyle w:val="FootnoteReference"/>
        </w:rPr>
        <w:footnoteReference w:id="15"/>
      </w:r>
      <w:r w:rsidR="008F5B61" w:rsidRPr="00C444D5">
        <w:rPr>
          <w:lang w:val="ru-RU"/>
        </w:rPr>
        <w:t xml:space="preserve"> </w:t>
      </w:r>
      <w:r w:rsidR="00C444D5">
        <w:rPr>
          <w:lang w:val="ru-RU"/>
        </w:rPr>
        <w:t>Омана</w:t>
      </w:r>
      <w:r w:rsidR="00AD7C41" w:rsidRPr="00C444D5">
        <w:rPr>
          <w:lang w:val="ru-RU"/>
        </w:rPr>
        <w:t>,</w:t>
      </w:r>
      <w:r w:rsidR="00AD7C41" w:rsidRPr="002D4F6D">
        <w:rPr>
          <w:rStyle w:val="FootnoteReference"/>
        </w:rPr>
        <w:footnoteReference w:id="16"/>
      </w:r>
      <w:r w:rsidR="00AD7C41" w:rsidRPr="00C444D5">
        <w:rPr>
          <w:lang w:val="ru-RU"/>
        </w:rPr>
        <w:t xml:space="preserve"> </w:t>
      </w:r>
      <w:r w:rsidR="00C444D5">
        <w:rPr>
          <w:lang w:val="ru-RU"/>
        </w:rPr>
        <w:t>Перу</w:t>
      </w:r>
      <w:r w:rsidR="008F5B61" w:rsidRPr="00C444D5">
        <w:rPr>
          <w:lang w:val="ru-RU"/>
        </w:rPr>
        <w:t>,</w:t>
      </w:r>
      <w:r w:rsidR="008F5B61" w:rsidRPr="002D4F6D">
        <w:rPr>
          <w:rStyle w:val="FootnoteReference"/>
        </w:rPr>
        <w:footnoteReference w:id="17"/>
      </w:r>
      <w:r w:rsidR="00AD7C41" w:rsidRPr="00C444D5">
        <w:rPr>
          <w:lang w:val="ru-RU"/>
        </w:rPr>
        <w:t xml:space="preserve"> </w:t>
      </w:r>
      <w:r w:rsidR="00C444D5">
        <w:rPr>
          <w:lang w:val="ru-RU"/>
        </w:rPr>
        <w:t>Сент-Винсент и Гренадин</w:t>
      </w:r>
      <w:r w:rsidR="008F5B61" w:rsidRPr="00C444D5">
        <w:rPr>
          <w:lang w:val="ru-RU"/>
        </w:rPr>
        <w:t>,</w:t>
      </w:r>
      <w:r w:rsidR="008F5B61" w:rsidRPr="002D4F6D">
        <w:rPr>
          <w:rStyle w:val="FootnoteReference"/>
        </w:rPr>
        <w:footnoteReference w:id="18"/>
      </w:r>
      <w:r w:rsidR="008F5B61" w:rsidRPr="00C444D5">
        <w:rPr>
          <w:lang w:val="ru-RU"/>
        </w:rPr>
        <w:t xml:space="preserve"> </w:t>
      </w:r>
      <w:r w:rsidR="00C444D5">
        <w:rPr>
          <w:lang w:val="ru-RU"/>
        </w:rPr>
        <w:t>Сенегала</w:t>
      </w:r>
      <w:r w:rsidR="00AD7C41" w:rsidRPr="00C444D5">
        <w:rPr>
          <w:lang w:val="ru-RU"/>
        </w:rPr>
        <w:t>,</w:t>
      </w:r>
      <w:r w:rsidR="00AD7C41" w:rsidRPr="002D4F6D">
        <w:rPr>
          <w:rStyle w:val="FootnoteReference"/>
        </w:rPr>
        <w:footnoteReference w:id="19"/>
      </w:r>
      <w:r w:rsidR="00AD7C41" w:rsidRPr="00C444D5">
        <w:rPr>
          <w:lang w:val="ru-RU"/>
        </w:rPr>
        <w:t xml:space="preserve"> </w:t>
      </w:r>
      <w:r w:rsidR="00C444D5">
        <w:rPr>
          <w:lang w:val="ru-RU"/>
        </w:rPr>
        <w:t>Южного Судана</w:t>
      </w:r>
      <w:r w:rsidR="008F5B61" w:rsidRPr="00C444D5">
        <w:rPr>
          <w:lang w:val="ru-RU"/>
        </w:rPr>
        <w:t>,</w:t>
      </w:r>
      <w:r w:rsidR="008F5B61" w:rsidRPr="002D4F6D">
        <w:rPr>
          <w:rStyle w:val="FootnoteReference"/>
        </w:rPr>
        <w:footnoteReference w:id="20"/>
      </w:r>
      <w:r w:rsidR="008F5B61" w:rsidRPr="00C444D5">
        <w:rPr>
          <w:lang w:val="ru-RU"/>
        </w:rPr>
        <w:t xml:space="preserve"> </w:t>
      </w:r>
      <w:r w:rsidR="00C444D5">
        <w:rPr>
          <w:lang w:val="ru-RU"/>
        </w:rPr>
        <w:t>а также Туниса</w:t>
      </w:r>
      <w:r w:rsidR="00AD7C41" w:rsidRPr="00C444D5">
        <w:rPr>
          <w:lang w:val="ru-RU"/>
        </w:rPr>
        <w:t>,</w:t>
      </w:r>
      <w:r w:rsidR="00AD7C41" w:rsidRPr="002D4F6D">
        <w:rPr>
          <w:rStyle w:val="FootnoteReference"/>
        </w:rPr>
        <w:footnoteReference w:id="21"/>
      </w:r>
      <w:r w:rsidR="00AD7C41" w:rsidRPr="00C444D5">
        <w:rPr>
          <w:lang w:val="ru-RU"/>
        </w:rPr>
        <w:t xml:space="preserve"> </w:t>
      </w:r>
      <w:r w:rsidR="008900A1">
        <w:rPr>
          <w:lang w:val="ru-RU"/>
        </w:rPr>
        <w:t xml:space="preserve">связанных </w:t>
      </w:r>
      <w:r w:rsidR="00C444D5">
        <w:rPr>
          <w:lang w:val="ru-RU"/>
        </w:rPr>
        <w:t>с ПРК для Мексики</w:t>
      </w:r>
      <w:r w:rsidR="00901A7C" w:rsidRPr="002D4F6D">
        <w:rPr>
          <w:rStyle w:val="FootnoteReference"/>
        </w:rPr>
        <w:footnoteReference w:id="22"/>
      </w:r>
      <w:r w:rsidR="00901A7C" w:rsidRPr="00C444D5">
        <w:rPr>
          <w:lang w:val="ru-RU"/>
        </w:rPr>
        <w:t xml:space="preserve"> </w:t>
      </w:r>
      <w:r w:rsidR="00C444D5">
        <w:rPr>
          <w:lang w:val="ru-RU"/>
        </w:rPr>
        <w:t>и Нигера</w:t>
      </w:r>
      <w:r w:rsidR="001201B4" w:rsidRPr="00C444D5">
        <w:rPr>
          <w:lang w:val="ru-RU"/>
        </w:rPr>
        <w:t>,</w:t>
      </w:r>
      <w:r w:rsidR="001201B4" w:rsidRPr="002D4F6D">
        <w:rPr>
          <w:rStyle w:val="FootnoteReference"/>
        </w:rPr>
        <w:footnoteReference w:id="23"/>
      </w:r>
      <w:r w:rsidR="001201B4" w:rsidRPr="00C444D5">
        <w:rPr>
          <w:lang w:val="ru-RU"/>
        </w:rPr>
        <w:t xml:space="preserve"> </w:t>
      </w:r>
      <w:r w:rsidR="00C444D5">
        <w:rPr>
          <w:lang w:val="ru-RU"/>
        </w:rPr>
        <w:t xml:space="preserve">а также </w:t>
      </w:r>
      <w:r w:rsidR="00B36E5C">
        <w:rPr>
          <w:lang w:val="ru-RU"/>
        </w:rPr>
        <w:t>отчет</w:t>
      </w:r>
      <w:r w:rsidR="00F86DDF" w:rsidRPr="00F86DDF">
        <w:rPr>
          <w:lang w:val="ru-RU"/>
        </w:rPr>
        <w:t>ы по проектам с особыми требованиями к отчетности</w:t>
      </w:r>
      <w:r w:rsidR="00F86DDF" w:rsidRPr="002D4F6D">
        <w:rPr>
          <w:rStyle w:val="FootnoteReference"/>
        </w:rPr>
        <w:footnoteReference w:id="24"/>
      </w:r>
      <w:r w:rsidR="00F86DDF" w:rsidRPr="00F86DDF">
        <w:rPr>
          <w:lang w:val="ru-RU"/>
        </w:rPr>
        <w:t>, связанные с Арменией, Бахрейном и Катаром (П</w:t>
      </w:r>
      <w:r w:rsidR="00E62AC5">
        <w:rPr>
          <w:lang w:val="ru-RU"/>
        </w:rPr>
        <w:t>ОДПО</w:t>
      </w:r>
      <w:r w:rsidR="00F86DDF" w:rsidRPr="00F86DDF">
        <w:rPr>
          <w:lang w:val="ru-RU"/>
        </w:rPr>
        <w:t>) и Кыргызстаном (дополнительные мероприятия по поддержанию энергоэффективности для сектора обслуживания в соответствии с решением 89/6(</w:t>
      </w:r>
      <w:r w:rsidR="00F86DDF" w:rsidRPr="00F86DDF">
        <w:t>b</w:t>
      </w:r>
      <w:r w:rsidR="00F86DDF" w:rsidRPr="00F86DDF">
        <w:rPr>
          <w:lang w:val="ru-RU"/>
        </w:rPr>
        <w:t>))</w:t>
      </w:r>
      <w:r>
        <w:rPr>
          <w:lang w:val="ru-RU"/>
        </w:rPr>
        <w:t xml:space="preserve"> были представлены н</w:t>
      </w:r>
      <w:r w:rsidRPr="00F86DDF">
        <w:rPr>
          <w:lang w:val="ru-RU"/>
        </w:rPr>
        <w:t>а 97-</w:t>
      </w:r>
      <w:r>
        <w:rPr>
          <w:lang w:val="ru-RU"/>
        </w:rPr>
        <w:t>м</w:t>
      </w:r>
      <w:r w:rsidRPr="00F86DDF">
        <w:rPr>
          <w:lang w:val="ru-RU"/>
        </w:rPr>
        <w:t xml:space="preserve"> совещани</w:t>
      </w:r>
      <w:r>
        <w:rPr>
          <w:lang w:val="ru-RU"/>
        </w:rPr>
        <w:t>и</w:t>
      </w:r>
      <w:r w:rsidR="00F86DDF" w:rsidRPr="00F86DDF">
        <w:rPr>
          <w:lang w:val="ru-RU"/>
        </w:rPr>
        <w:t xml:space="preserve">. Рекомендации по нерешенным вопросам в отношении этих проектов, включая утверждение запросов о продлении сроков, если таковые имеются, рассматриваются в соответствующих разделах этих документов. Нерешенные вопросы в отношении остальных </w:t>
      </w:r>
      <w:r w:rsidR="00683A55">
        <w:rPr>
          <w:lang w:val="ru-RU"/>
        </w:rPr>
        <w:t>реализующихся</w:t>
      </w:r>
      <w:r w:rsidR="00F86DDF" w:rsidRPr="00F86DDF">
        <w:rPr>
          <w:lang w:val="ru-RU"/>
        </w:rPr>
        <w:t xml:space="preserve"> проектов, не</w:t>
      </w:r>
      <w:r w:rsidR="00B24135">
        <w:rPr>
          <w:lang w:val="ru-RU"/>
        </w:rPr>
        <w:t> </w:t>
      </w:r>
      <w:r w:rsidR="00F86DDF" w:rsidRPr="00F86DDF">
        <w:rPr>
          <w:lang w:val="ru-RU"/>
        </w:rPr>
        <w:t xml:space="preserve">включенных в приложение </w:t>
      </w:r>
      <w:r w:rsidR="00F86DDF" w:rsidRPr="00F86DDF">
        <w:t>III</w:t>
      </w:r>
      <w:r w:rsidR="00F86DDF" w:rsidRPr="00F86DDF">
        <w:rPr>
          <w:lang w:val="ru-RU"/>
        </w:rPr>
        <w:t xml:space="preserve"> к настоящему документу, и запросы о продлении сроков завершения рассматриваются ниже</w:t>
      </w:r>
      <w:r w:rsidR="00943BB4" w:rsidRPr="00F86DDF">
        <w:rPr>
          <w:lang w:val="ru-RU"/>
        </w:rPr>
        <w:t>.</w:t>
      </w:r>
    </w:p>
    <w:p w14:paraId="4A8400C3" w14:textId="0A35D0CE" w:rsidR="00AD7C41" w:rsidRPr="00E85C4C" w:rsidRDefault="00E85C4C" w:rsidP="00AD7C41">
      <w:pPr>
        <w:pStyle w:val="Heading1"/>
        <w:rPr>
          <w:lang w:val="ru-RU"/>
        </w:rPr>
      </w:pPr>
      <w:r w:rsidRPr="00E85C4C">
        <w:rPr>
          <w:lang w:val="ru-RU"/>
        </w:rPr>
        <w:t xml:space="preserve">Из 237 </w:t>
      </w:r>
      <w:r>
        <w:rPr>
          <w:lang w:val="ru-RU"/>
        </w:rPr>
        <w:t xml:space="preserve">реализуемых </w:t>
      </w:r>
      <w:r w:rsidRPr="00E85C4C">
        <w:rPr>
          <w:lang w:val="ru-RU"/>
        </w:rPr>
        <w:t xml:space="preserve">проектов, за исключением ИС и подготовки проектов, </w:t>
      </w:r>
      <w:r>
        <w:rPr>
          <w:lang w:val="ru-RU"/>
        </w:rPr>
        <w:t xml:space="preserve">по </w:t>
      </w:r>
      <w:r w:rsidRPr="00E85C4C">
        <w:rPr>
          <w:lang w:val="ru-RU"/>
        </w:rPr>
        <w:t>54 проекта</w:t>
      </w:r>
      <w:r>
        <w:rPr>
          <w:lang w:val="ru-RU"/>
        </w:rPr>
        <w:t>м</w:t>
      </w:r>
      <w:r w:rsidRPr="00E85C4C">
        <w:rPr>
          <w:lang w:val="ru-RU"/>
        </w:rPr>
        <w:t xml:space="preserve"> с</w:t>
      </w:r>
      <w:r w:rsidR="00B24135">
        <w:rPr>
          <w:lang w:val="ru-RU"/>
        </w:rPr>
        <w:t> </w:t>
      </w:r>
      <w:r w:rsidRPr="00E85C4C">
        <w:rPr>
          <w:lang w:val="ru-RU"/>
        </w:rPr>
        <w:t>момента представления отчета о ходе работы за 2023 год</w:t>
      </w:r>
      <w:r>
        <w:rPr>
          <w:lang w:val="ru-RU"/>
        </w:rPr>
        <w:t xml:space="preserve"> пересмотрены</w:t>
      </w:r>
      <w:r w:rsidRPr="00E85C4C">
        <w:rPr>
          <w:lang w:val="ru-RU"/>
        </w:rPr>
        <w:t xml:space="preserve"> запланированные сроки завершения</w:t>
      </w:r>
      <w:r w:rsidR="00AD7C41" w:rsidRPr="00E85C4C">
        <w:rPr>
          <w:lang w:val="ru-RU"/>
        </w:rPr>
        <w:t xml:space="preserve">. </w:t>
      </w:r>
    </w:p>
    <w:p w14:paraId="451E2736" w14:textId="357A456F" w:rsidR="00AD7C41" w:rsidRPr="006F2262" w:rsidRDefault="006F2262" w:rsidP="006A387F">
      <w:pPr>
        <w:pStyle w:val="Heading1"/>
        <w:rPr>
          <w:lang w:val="ru-RU"/>
        </w:rPr>
      </w:pPr>
      <w:r w:rsidRPr="006F2262">
        <w:rPr>
          <w:lang w:val="ru-RU"/>
        </w:rPr>
        <w:t>В соответствии с решением 95/12(</w:t>
      </w:r>
      <w:r w:rsidRPr="006F2262">
        <w:t>b</w:t>
      </w:r>
      <w:r w:rsidRPr="006F2262">
        <w:rPr>
          <w:lang w:val="ru-RU"/>
        </w:rPr>
        <w:t xml:space="preserve">) Секретариат отметил, что в течение последних трех лет не поступало запросов </w:t>
      </w:r>
      <w:r w:rsidR="005376DB">
        <w:rPr>
          <w:lang w:val="ru-RU"/>
        </w:rPr>
        <w:t>о возобновлении</w:t>
      </w:r>
      <w:r w:rsidRPr="006F2262">
        <w:rPr>
          <w:lang w:val="ru-RU"/>
        </w:rPr>
        <w:t xml:space="preserve"> проектов по ИС от шести стран, </w:t>
      </w:r>
      <w:r w:rsidR="005376DB">
        <w:rPr>
          <w:lang w:val="ru-RU"/>
        </w:rPr>
        <w:t>действующих в рамках статьи </w:t>
      </w:r>
      <w:r w:rsidRPr="006F2262">
        <w:rPr>
          <w:lang w:val="ru-RU"/>
        </w:rPr>
        <w:t xml:space="preserve">5, а именно: Алжира, Гренады, Мьянмы, Науру, Перу и Сент-Винсента и Гренадин. Основными причинами непредставления </w:t>
      </w:r>
      <w:r w:rsidR="00FC3987">
        <w:rPr>
          <w:lang w:val="ru-RU"/>
        </w:rPr>
        <w:t xml:space="preserve">запросов </w:t>
      </w:r>
      <w:r w:rsidRPr="006F2262">
        <w:rPr>
          <w:lang w:val="ru-RU"/>
        </w:rPr>
        <w:t xml:space="preserve">были административные </w:t>
      </w:r>
      <w:r w:rsidR="00FC3987">
        <w:rPr>
          <w:lang w:val="ru-RU"/>
        </w:rPr>
        <w:t>трудности</w:t>
      </w:r>
      <w:r w:rsidRPr="006F2262">
        <w:rPr>
          <w:lang w:val="ru-RU"/>
        </w:rPr>
        <w:t xml:space="preserve">, такие как задержки в национальных процессах утверждения реализации проектов ИС, политическая нестабильность и ситуация в области безопасности, а также значительные остатки средств от ранее утвержденных этапов проектов ИС. ЮНЕП сообщила, что она активно поддерживает эти страны и планирует представить эти заявки на </w:t>
      </w:r>
      <w:r w:rsidR="001E4A4A">
        <w:rPr>
          <w:lang w:val="ru-RU"/>
        </w:rPr>
        <w:t>возобновле</w:t>
      </w:r>
      <w:r w:rsidRPr="006F2262">
        <w:rPr>
          <w:lang w:val="ru-RU"/>
        </w:rPr>
        <w:t xml:space="preserve">ние к 2026 году, за исключением Мьянмы, где представление зависит от политической ситуации в стране и возобновления </w:t>
      </w:r>
      <w:r w:rsidR="008A51D3">
        <w:rPr>
          <w:lang w:val="ru-RU"/>
        </w:rPr>
        <w:t>мероприятий</w:t>
      </w:r>
      <w:r w:rsidR="00AD7C41" w:rsidRPr="006F2262">
        <w:rPr>
          <w:lang w:val="ru-RU"/>
        </w:rPr>
        <w:t xml:space="preserve">. </w:t>
      </w:r>
    </w:p>
    <w:p w14:paraId="0EADCFEA" w14:textId="755DAFE3" w:rsidR="00F533F4" w:rsidRPr="00286714" w:rsidRDefault="001E4A4A" w:rsidP="00774291">
      <w:pPr>
        <w:pStyle w:val="Heading1"/>
        <w:rPr>
          <w:lang w:val="ru-RU"/>
        </w:rPr>
      </w:pPr>
      <w:r w:rsidRPr="001E4A4A">
        <w:rPr>
          <w:lang w:val="ru-RU"/>
        </w:rPr>
        <w:t xml:space="preserve">На своем 95-м </w:t>
      </w:r>
      <w:r>
        <w:rPr>
          <w:lang w:val="ru-RU"/>
        </w:rPr>
        <w:t>совеща</w:t>
      </w:r>
      <w:r w:rsidRPr="001E4A4A">
        <w:rPr>
          <w:lang w:val="ru-RU"/>
        </w:rPr>
        <w:t xml:space="preserve">нии, утверждая второй транш этапа </w:t>
      </w:r>
      <w:r w:rsidRPr="001E4A4A">
        <w:t>II</w:t>
      </w:r>
      <w:r w:rsidRPr="001E4A4A">
        <w:rPr>
          <w:lang w:val="ru-RU"/>
        </w:rPr>
        <w:t xml:space="preserve"> П</w:t>
      </w:r>
      <w:r>
        <w:rPr>
          <w:lang w:val="ru-RU"/>
        </w:rPr>
        <w:t>ОДПО</w:t>
      </w:r>
      <w:r w:rsidRPr="001E4A4A">
        <w:rPr>
          <w:lang w:val="ru-RU"/>
        </w:rPr>
        <w:t xml:space="preserve"> для Уганды, Исполнительный комитет отметил, что ЮНЕП представит </w:t>
      </w:r>
      <w:r>
        <w:rPr>
          <w:lang w:val="ru-RU"/>
        </w:rPr>
        <w:t>отчет</w:t>
      </w:r>
      <w:r w:rsidRPr="001E4A4A">
        <w:rPr>
          <w:lang w:val="ru-RU"/>
        </w:rPr>
        <w:t xml:space="preserve"> о ходе осуществления нормативных актов, запрещающих импорт и продажу оборудования на основе ГХФУ, в рамках своего финансового отчета и отчета о ходе работы за 2024 год, который будет представлен на втором </w:t>
      </w:r>
      <w:r w:rsidR="00547E92">
        <w:rPr>
          <w:lang w:val="ru-RU"/>
        </w:rPr>
        <w:lastRenderedPageBreak/>
        <w:t>совеща</w:t>
      </w:r>
      <w:r w:rsidRPr="001E4A4A">
        <w:rPr>
          <w:lang w:val="ru-RU"/>
        </w:rPr>
        <w:t>нии 2025 года</w:t>
      </w:r>
      <w:r w:rsidR="00286714">
        <w:rPr>
          <w:lang w:val="ru-RU"/>
        </w:rPr>
        <w:t>.</w:t>
      </w:r>
      <w:r w:rsidR="00973BA1" w:rsidRPr="002D4F6D">
        <w:rPr>
          <w:rStyle w:val="FootnoteReference"/>
        </w:rPr>
        <w:footnoteReference w:id="25"/>
      </w:r>
      <w:r w:rsidR="00D832B4" w:rsidRPr="001E4A4A">
        <w:rPr>
          <w:lang w:val="ru-RU"/>
        </w:rPr>
        <w:t xml:space="preserve"> </w:t>
      </w:r>
      <w:r w:rsidR="00286714">
        <w:rPr>
          <w:lang w:val="ru-RU"/>
        </w:rPr>
        <w:t xml:space="preserve">ЮНЕП </w:t>
      </w:r>
      <w:r w:rsidR="00286714" w:rsidRPr="00286714">
        <w:rPr>
          <w:lang w:val="ru-RU"/>
        </w:rPr>
        <w:t>подтвердила, что с июля 2025 года в стране запрещен импорт и продажа оборудования на основе ГХФУ. В целях содействия соблюдению этих правил были проведены мероприятия по повышению осведомленности и обучению персонала</w:t>
      </w:r>
      <w:r w:rsidR="008542FC" w:rsidRPr="00286714">
        <w:rPr>
          <w:lang w:val="ru-RU"/>
        </w:rPr>
        <w:t>.</w:t>
      </w:r>
    </w:p>
    <w:p w14:paraId="5559BFB5" w14:textId="53589DB3" w:rsidR="00774291" w:rsidRPr="00286714" w:rsidRDefault="00286714" w:rsidP="00774291">
      <w:pPr>
        <w:pStyle w:val="Heading1"/>
        <w:rPr>
          <w:lang w:val="ru-RU"/>
        </w:rPr>
      </w:pPr>
      <w:r>
        <w:rPr>
          <w:lang w:val="ru-RU"/>
        </w:rPr>
        <w:t>В</w:t>
      </w:r>
      <w:r w:rsidRPr="00286714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286714">
        <w:rPr>
          <w:lang w:val="ru-RU"/>
        </w:rPr>
        <w:t xml:space="preserve"> </w:t>
      </w:r>
      <w:r>
        <w:rPr>
          <w:lang w:val="ru-RU"/>
        </w:rPr>
        <w:t>с</w:t>
      </w:r>
      <w:r w:rsidRPr="00286714">
        <w:rPr>
          <w:lang w:val="ru-RU"/>
        </w:rPr>
        <w:t xml:space="preserve"> </w:t>
      </w:r>
      <w:r>
        <w:rPr>
          <w:lang w:val="ru-RU"/>
        </w:rPr>
        <w:t>решением</w:t>
      </w:r>
      <w:r w:rsidR="00774291" w:rsidRPr="00286714">
        <w:rPr>
          <w:lang w:val="ru-RU"/>
        </w:rPr>
        <w:t xml:space="preserve"> 82/11(</w:t>
      </w:r>
      <w:r w:rsidR="00774291" w:rsidRPr="002D4F6D">
        <w:t>b</w:t>
      </w:r>
      <w:r w:rsidR="00774291" w:rsidRPr="00286714">
        <w:rPr>
          <w:lang w:val="ru-RU"/>
        </w:rPr>
        <w:t>),</w:t>
      </w:r>
      <w:r w:rsidR="00774291" w:rsidRPr="002D4F6D">
        <w:rPr>
          <w:rStyle w:val="FootnoteReference"/>
        </w:rPr>
        <w:footnoteReference w:id="26"/>
      </w:r>
      <w:r w:rsidR="00774291" w:rsidRPr="00286714">
        <w:rPr>
          <w:lang w:val="ru-RU"/>
        </w:rPr>
        <w:t xml:space="preserve"> </w:t>
      </w:r>
      <w:r>
        <w:rPr>
          <w:lang w:val="ru-RU"/>
        </w:rPr>
        <w:t>ЮНЕП</w:t>
      </w:r>
      <w:r w:rsidRPr="00286714">
        <w:rPr>
          <w:lang w:val="ru-RU"/>
        </w:rPr>
        <w:t xml:space="preserve"> </w:t>
      </w:r>
      <w:r>
        <w:rPr>
          <w:lang w:val="ru-RU"/>
        </w:rPr>
        <w:t>запросила</w:t>
      </w:r>
      <w:r w:rsidRPr="00286714">
        <w:rPr>
          <w:lang w:val="ru-RU"/>
        </w:rPr>
        <w:t xml:space="preserve"> </w:t>
      </w:r>
      <w:r>
        <w:rPr>
          <w:lang w:val="ru-RU"/>
        </w:rPr>
        <w:t>продления</w:t>
      </w:r>
      <w:r w:rsidRPr="00286714">
        <w:rPr>
          <w:lang w:val="ru-RU"/>
        </w:rPr>
        <w:t xml:space="preserve"> </w:t>
      </w:r>
      <w:r>
        <w:rPr>
          <w:lang w:val="ru-RU"/>
        </w:rPr>
        <w:t>срока</w:t>
      </w:r>
      <w:r w:rsidRPr="00286714">
        <w:rPr>
          <w:lang w:val="ru-RU"/>
        </w:rPr>
        <w:t xml:space="preserve"> </w:t>
      </w:r>
      <w:r>
        <w:rPr>
          <w:lang w:val="ru-RU"/>
        </w:rPr>
        <w:t>реализации</w:t>
      </w:r>
      <w:r w:rsidRPr="00286714">
        <w:rPr>
          <w:lang w:val="ru-RU"/>
        </w:rPr>
        <w:t xml:space="preserve"> 16</w:t>
      </w:r>
      <w:r w:rsidR="002B40AA">
        <w:rPr>
          <w:lang w:val="ru-RU"/>
        </w:rPr>
        <w:t> </w:t>
      </w:r>
      <w:r>
        <w:rPr>
          <w:lang w:val="ru-RU"/>
        </w:rPr>
        <w:t>проектов</w:t>
      </w:r>
      <w:r w:rsidRPr="00286714">
        <w:rPr>
          <w:lang w:val="ru-RU"/>
        </w:rPr>
        <w:t xml:space="preserve">, </w:t>
      </w:r>
      <w:r>
        <w:rPr>
          <w:lang w:val="ru-RU"/>
        </w:rPr>
        <w:t xml:space="preserve">как представлено в таблице </w:t>
      </w:r>
      <w:r w:rsidR="003E3F6E" w:rsidRPr="00286714">
        <w:rPr>
          <w:lang w:val="ru-RU"/>
        </w:rPr>
        <w:t>5</w:t>
      </w:r>
      <w:r w:rsidR="00774291" w:rsidRPr="00286714">
        <w:rPr>
          <w:lang w:val="ru-RU"/>
        </w:rPr>
        <w:t>.</w:t>
      </w:r>
    </w:p>
    <w:p w14:paraId="6F1C78FD" w14:textId="083CFE31" w:rsidR="00774291" w:rsidRPr="007040E2" w:rsidRDefault="00286714" w:rsidP="00774291">
      <w:pPr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774291" w:rsidRPr="007040E2">
        <w:rPr>
          <w:b/>
          <w:bCs/>
          <w:lang w:val="ru-RU"/>
        </w:rPr>
        <w:t xml:space="preserve"> </w:t>
      </w:r>
      <w:r w:rsidR="003E3F6E" w:rsidRPr="007040E2">
        <w:rPr>
          <w:b/>
          <w:bCs/>
          <w:lang w:val="ru-RU"/>
        </w:rPr>
        <w:t>5</w:t>
      </w:r>
      <w:r w:rsidR="00774291" w:rsidRPr="007040E2">
        <w:rPr>
          <w:b/>
          <w:bCs/>
          <w:lang w:val="ru-RU"/>
        </w:rPr>
        <w:t xml:space="preserve">. </w:t>
      </w:r>
      <w:r w:rsidR="007040E2" w:rsidRPr="007040E2">
        <w:rPr>
          <w:b/>
          <w:bCs/>
          <w:lang w:val="ru-RU"/>
        </w:rPr>
        <w:t>Проекты, по которым было запрошено продление сроков завершения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3544"/>
        <w:gridCol w:w="1205"/>
        <w:gridCol w:w="1205"/>
      </w:tblGrid>
      <w:tr w:rsidR="002D4F6D" w:rsidRPr="002D4F6D" w14:paraId="74452BFC" w14:textId="77777777" w:rsidTr="000005DD">
        <w:trPr>
          <w:trHeight w:val="778"/>
          <w:tblHeader/>
        </w:trPr>
        <w:tc>
          <w:tcPr>
            <w:tcW w:w="2410" w:type="dxa"/>
            <w:hideMark/>
          </w:tcPr>
          <w:p w14:paraId="5F9EC0BC" w14:textId="449A3676" w:rsidR="00E21197" w:rsidRPr="007040E2" w:rsidRDefault="00CF26E3" w:rsidP="00E21197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Страновой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/</w:t>
            </w:r>
            <w:r w:rsidRPr="00F3406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проект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ный код</w:t>
            </w:r>
          </w:p>
        </w:tc>
        <w:tc>
          <w:tcPr>
            <w:tcW w:w="1134" w:type="dxa"/>
            <w:hideMark/>
          </w:tcPr>
          <w:p w14:paraId="73A7F067" w14:textId="33DC72BF" w:rsidR="00E21197" w:rsidRPr="006B7F8D" w:rsidRDefault="006B7F8D" w:rsidP="00D7772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Выплата</w:t>
            </w:r>
          </w:p>
          <w:p w14:paraId="6854E5C1" w14:textId="268912EE" w:rsidR="00E21197" w:rsidRPr="002D4F6D" w:rsidRDefault="00E21197" w:rsidP="00D7772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(%)</w:t>
            </w:r>
          </w:p>
        </w:tc>
        <w:tc>
          <w:tcPr>
            <w:tcW w:w="3544" w:type="dxa"/>
            <w:hideMark/>
          </w:tcPr>
          <w:p w14:paraId="1BFF07D0" w14:textId="64D8B1F2" w:rsidR="00E21197" w:rsidRPr="006B7F8D" w:rsidRDefault="006B7F8D" w:rsidP="00D7772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Мероприятия, требующие дополнительного времени</w:t>
            </w:r>
          </w:p>
        </w:tc>
        <w:tc>
          <w:tcPr>
            <w:tcW w:w="1205" w:type="dxa"/>
            <w:hideMark/>
          </w:tcPr>
          <w:p w14:paraId="21DB8337" w14:textId="01AB6D12" w:rsidR="00E21197" w:rsidRPr="006B7F8D" w:rsidRDefault="006B7F8D" w:rsidP="00842CD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Изначальный срок завершения</w:t>
            </w:r>
          </w:p>
        </w:tc>
        <w:tc>
          <w:tcPr>
            <w:tcW w:w="1205" w:type="dxa"/>
            <w:hideMark/>
          </w:tcPr>
          <w:p w14:paraId="7D45A7D9" w14:textId="3EF4B951" w:rsidR="00E21197" w:rsidRPr="006B7F8D" w:rsidRDefault="006B7F8D" w:rsidP="00842CD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Запрашиваемый срок завершения</w:t>
            </w:r>
          </w:p>
        </w:tc>
      </w:tr>
      <w:tr w:rsidR="002D4F6D" w:rsidRPr="00376016" w14:paraId="203168A2" w14:textId="77777777" w:rsidTr="000005DD">
        <w:trPr>
          <w:trHeight w:val="430"/>
        </w:trPr>
        <w:tc>
          <w:tcPr>
            <w:tcW w:w="9498" w:type="dxa"/>
            <w:gridSpan w:val="5"/>
          </w:tcPr>
          <w:p w14:paraId="789C5337" w14:textId="308A812F" w:rsidR="00F27DC2" w:rsidRPr="00376016" w:rsidRDefault="00376016" w:rsidP="00842CDD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</w:pPr>
            <w:r w:rsidRPr="0037601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Подготовка национального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кадастра</w:t>
            </w:r>
            <w:r w:rsidR="000172C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="000172C8" w:rsidRPr="000172C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запасов</w:t>
            </w:r>
            <w:r w:rsidRPr="0037601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="009454DE" w:rsidRPr="0037601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отходов</w:t>
            </w:r>
            <w:r w:rsidR="009454D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регулируем</w:t>
            </w:r>
            <w:r w:rsidRPr="0037601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ых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веществ </w:t>
            </w:r>
            <w:r w:rsidRPr="0037601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и разработка национального плана </w:t>
            </w:r>
            <w:r w:rsidR="009454D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управления этими</w:t>
            </w:r>
            <w:r w:rsidRPr="0037601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веществ</w:t>
            </w:r>
            <w:r w:rsidR="009454DE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ами</w:t>
            </w:r>
            <w:r w:rsidRPr="0037601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(решение 91/66</w:t>
            </w:r>
            <w:r w:rsidR="00F27DC2" w:rsidRPr="0037601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)</w:t>
            </w:r>
          </w:p>
        </w:tc>
      </w:tr>
      <w:tr w:rsidR="004C5ED1" w:rsidRPr="002D4F6D" w14:paraId="6D130277" w14:textId="77777777" w:rsidTr="000005DD">
        <w:trPr>
          <w:trHeight w:val="380"/>
        </w:trPr>
        <w:tc>
          <w:tcPr>
            <w:tcW w:w="2410" w:type="dxa"/>
          </w:tcPr>
          <w:p w14:paraId="37046763" w14:textId="00C151F0" w:rsidR="004C5ED1" w:rsidRPr="003C35C7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Армения</w:t>
            </w:r>
          </w:p>
          <w:p w14:paraId="346CE3BC" w14:textId="71999507" w:rsidR="004C5ED1" w:rsidRPr="002D4F6D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ARM/DES/93/PRP/29</w:t>
            </w:r>
          </w:p>
        </w:tc>
        <w:tc>
          <w:tcPr>
            <w:tcW w:w="1134" w:type="dxa"/>
          </w:tcPr>
          <w:p w14:paraId="50696981" w14:textId="464B03F6" w:rsidR="004C5ED1" w:rsidRPr="002D4F6D" w:rsidRDefault="004C5ED1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39</w:t>
            </w:r>
          </w:p>
        </w:tc>
        <w:tc>
          <w:tcPr>
            <w:tcW w:w="3544" w:type="dxa"/>
          </w:tcPr>
          <w:p w14:paraId="77015B44" w14:textId="7CC456D1" w:rsidR="004C5ED1" w:rsidRPr="004C5ED1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4C5ED1">
              <w:rPr>
                <w:sz w:val="20"/>
                <w:szCs w:val="20"/>
                <w:lang w:val="ru-RU"/>
              </w:rPr>
              <w:t>Завершение сбора и анализа данных, подготовка отчета.</w:t>
            </w:r>
          </w:p>
        </w:tc>
        <w:tc>
          <w:tcPr>
            <w:tcW w:w="1205" w:type="dxa"/>
            <w:noWrap/>
          </w:tcPr>
          <w:p w14:paraId="0A174501" w14:textId="309DA88D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-25</w:t>
            </w:r>
          </w:p>
        </w:tc>
        <w:tc>
          <w:tcPr>
            <w:tcW w:w="1205" w:type="dxa"/>
          </w:tcPr>
          <w:p w14:paraId="39BEF03C" w14:textId="01F0D195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-26</w:t>
            </w:r>
          </w:p>
        </w:tc>
      </w:tr>
      <w:tr w:rsidR="004C5ED1" w:rsidRPr="002D4F6D" w14:paraId="2C9A8C5D" w14:textId="77777777" w:rsidTr="000005DD">
        <w:trPr>
          <w:trHeight w:val="380"/>
        </w:trPr>
        <w:tc>
          <w:tcPr>
            <w:tcW w:w="2410" w:type="dxa"/>
            <w:hideMark/>
          </w:tcPr>
          <w:p w14:paraId="643A4898" w14:textId="7A49F315" w:rsidR="004C5ED1" w:rsidRPr="00E14070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Белиз</w:t>
            </w:r>
          </w:p>
          <w:p w14:paraId="6868DF7F" w14:textId="70330398" w:rsidR="004C5ED1" w:rsidRPr="002D4F6D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BZE/DES/94/PRP/46</w:t>
            </w:r>
          </w:p>
        </w:tc>
        <w:tc>
          <w:tcPr>
            <w:tcW w:w="1134" w:type="dxa"/>
            <w:hideMark/>
          </w:tcPr>
          <w:p w14:paraId="1A52E9C6" w14:textId="77777777" w:rsidR="004C5ED1" w:rsidRPr="002D4F6D" w:rsidRDefault="004C5ED1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544" w:type="dxa"/>
            <w:hideMark/>
          </w:tcPr>
          <w:p w14:paraId="79DF1436" w14:textId="64A50383" w:rsidR="004C5ED1" w:rsidRPr="004C5ED1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Привлечение</w:t>
            </w:r>
            <w:r w:rsidRPr="004C5ED1">
              <w:rPr>
                <w:sz w:val="20"/>
                <w:szCs w:val="20"/>
                <w:lang w:val="ru-RU"/>
              </w:rPr>
              <w:t xml:space="preserve"> эксперта, завершение сбора и анализа данных, подготовка отчета.</w:t>
            </w:r>
          </w:p>
        </w:tc>
        <w:tc>
          <w:tcPr>
            <w:tcW w:w="1205" w:type="dxa"/>
            <w:noWrap/>
            <w:hideMark/>
          </w:tcPr>
          <w:p w14:paraId="7E176029" w14:textId="3D34D199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-26</w:t>
            </w:r>
          </w:p>
        </w:tc>
        <w:tc>
          <w:tcPr>
            <w:tcW w:w="1205" w:type="dxa"/>
            <w:hideMark/>
          </w:tcPr>
          <w:p w14:paraId="61D11188" w14:textId="0C4BC20B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27</w:t>
            </w:r>
          </w:p>
        </w:tc>
      </w:tr>
      <w:tr w:rsidR="004C5ED1" w:rsidRPr="002D4F6D" w14:paraId="211C6E5C" w14:textId="77777777" w:rsidTr="000005DD">
        <w:trPr>
          <w:trHeight w:val="718"/>
        </w:trPr>
        <w:tc>
          <w:tcPr>
            <w:tcW w:w="2410" w:type="dxa"/>
            <w:hideMark/>
          </w:tcPr>
          <w:p w14:paraId="757D72C9" w14:textId="59E1CC87" w:rsidR="004C5ED1" w:rsidRPr="00007172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00717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 xml:space="preserve">Боливия (Многонациональное Государство) 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BOL</w:t>
            </w:r>
            <w:r w:rsidRPr="0000717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/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DES</w:t>
            </w:r>
            <w:r w:rsidRPr="0000717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/93/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PRP</w:t>
            </w:r>
            <w:r w:rsidRPr="0000717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/57</w:t>
            </w:r>
          </w:p>
        </w:tc>
        <w:tc>
          <w:tcPr>
            <w:tcW w:w="1134" w:type="dxa"/>
            <w:hideMark/>
          </w:tcPr>
          <w:p w14:paraId="68A99296" w14:textId="001E9167" w:rsidR="004C5ED1" w:rsidRPr="002D4F6D" w:rsidRDefault="004C5ED1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544" w:type="dxa"/>
            <w:hideMark/>
          </w:tcPr>
          <w:p w14:paraId="4C697136" w14:textId="34B4B7C6" w:rsidR="004C5ED1" w:rsidRPr="004C5ED1" w:rsidRDefault="00877D3C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Привлечение</w:t>
            </w:r>
            <w:r w:rsidR="004C5ED1" w:rsidRPr="004C5ED1">
              <w:rPr>
                <w:sz w:val="20"/>
                <w:szCs w:val="20"/>
                <w:lang w:val="ru-RU"/>
              </w:rPr>
              <w:t xml:space="preserve"> национального консультанта, завершение сбора и анализа данных, подготовка отчета.</w:t>
            </w:r>
          </w:p>
        </w:tc>
        <w:tc>
          <w:tcPr>
            <w:tcW w:w="1205" w:type="dxa"/>
            <w:noWrap/>
            <w:hideMark/>
          </w:tcPr>
          <w:p w14:paraId="042913F7" w14:textId="060FB2EC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205" w:type="dxa"/>
            <w:hideMark/>
          </w:tcPr>
          <w:p w14:paraId="36EF9B0F" w14:textId="66E13C5D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</w:tr>
      <w:tr w:rsidR="004C5ED1" w:rsidRPr="002D4F6D" w14:paraId="5C64CB64" w14:textId="77777777" w:rsidTr="000005DD">
        <w:trPr>
          <w:trHeight w:val="627"/>
        </w:trPr>
        <w:tc>
          <w:tcPr>
            <w:tcW w:w="2410" w:type="dxa"/>
            <w:hideMark/>
          </w:tcPr>
          <w:p w14:paraId="6A85D4FD" w14:textId="339C5993" w:rsidR="004C5ED1" w:rsidRPr="00007172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Доминиканская Республика</w:t>
            </w:r>
          </w:p>
          <w:p w14:paraId="72CFA71D" w14:textId="4137DCB4" w:rsidR="004C5ED1" w:rsidRPr="00007172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DOM</w:t>
            </w:r>
            <w:r w:rsidRPr="0000717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/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DES</w:t>
            </w:r>
            <w:r w:rsidRPr="0000717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/93/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PRP</w:t>
            </w:r>
            <w:r w:rsidRPr="00007172"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/77</w:t>
            </w:r>
          </w:p>
        </w:tc>
        <w:tc>
          <w:tcPr>
            <w:tcW w:w="1134" w:type="dxa"/>
            <w:hideMark/>
          </w:tcPr>
          <w:p w14:paraId="234B0158" w14:textId="7BA27D4A" w:rsidR="004C5ED1" w:rsidRPr="002D4F6D" w:rsidRDefault="004C5ED1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544" w:type="dxa"/>
            <w:hideMark/>
          </w:tcPr>
          <w:p w14:paraId="0F7F3F8C" w14:textId="73A3A368" w:rsidR="004C5ED1" w:rsidRPr="004C5ED1" w:rsidRDefault="00877D3C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Привлечение</w:t>
            </w:r>
            <w:r w:rsidR="004C5ED1" w:rsidRPr="004C5ED1">
              <w:rPr>
                <w:sz w:val="20"/>
                <w:szCs w:val="20"/>
                <w:lang w:val="ru-RU"/>
              </w:rPr>
              <w:t xml:space="preserve"> национального эксперта, завершение сбора и анализа данных, подготовка отчета.</w:t>
            </w:r>
          </w:p>
        </w:tc>
        <w:tc>
          <w:tcPr>
            <w:tcW w:w="1205" w:type="dxa"/>
            <w:noWrap/>
            <w:hideMark/>
          </w:tcPr>
          <w:p w14:paraId="1FB5A8A4" w14:textId="6DF9C0F6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205" w:type="dxa"/>
            <w:hideMark/>
          </w:tcPr>
          <w:p w14:paraId="171359B2" w14:textId="5C845734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</w:tr>
      <w:tr w:rsidR="00A938DC" w:rsidRPr="002D4F6D" w14:paraId="19582521" w14:textId="77777777" w:rsidTr="00747270">
        <w:trPr>
          <w:trHeight w:val="497"/>
        </w:trPr>
        <w:tc>
          <w:tcPr>
            <w:tcW w:w="2410" w:type="dxa"/>
            <w:hideMark/>
          </w:tcPr>
          <w:p w14:paraId="52D017D5" w14:textId="77777777" w:rsidR="00A938DC" w:rsidRPr="0039692A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Гайана</w:t>
            </w:r>
          </w:p>
          <w:p w14:paraId="142F3739" w14:textId="77777777" w:rsidR="00A938DC" w:rsidRPr="002D4F6D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GUY/DES/94/PRP/40</w:t>
            </w:r>
          </w:p>
        </w:tc>
        <w:tc>
          <w:tcPr>
            <w:tcW w:w="1134" w:type="dxa"/>
            <w:hideMark/>
          </w:tcPr>
          <w:p w14:paraId="72664E4F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544" w:type="dxa"/>
            <w:hideMark/>
          </w:tcPr>
          <w:p w14:paraId="59D72D46" w14:textId="77777777" w:rsidR="00A938DC" w:rsidRPr="004C5ED1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Привлечение</w:t>
            </w:r>
            <w:r w:rsidRPr="004C5ED1">
              <w:rPr>
                <w:sz w:val="20"/>
                <w:szCs w:val="20"/>
                <w:lang w:val="ru-RU"/>
              </w:rPr>
              <w:t xml:space="preserve"> национальных и международных экспертов, завершение сбора и анализа данных, подготовка отчета</w:t>
            </w:r>
          </w:p>
        </w:tc>
        <w:tc>
          <w:tcPr>
            <w:tcW w:w="1205" w:type="dxa"/>
            <w:noWrap/>
            <w:hideMark/>
          </w:tcPr>
          <w:p w14:paraId="2EF0CAF2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-26</w:t>
            </w:r>
          </w:p>
        </w:tc>
        <w:tc>
          <w:tcPr>
            <w:tcW w:w="1205" w:type="dxa"/>
            <w:hideMark/>
          </w:tcPr>
          <w:p w14:paraId="66A66AB2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-27</w:t>
            </w:r>
          </w:p>
        </w:tc>
      </w:tr>
      <w:tr w:rsidR="00A938DC" w:rsidRPr="002D4F6D" w14:paraId="0E64C037" w14:textId="77777777" w:rsidTr="00747270">
        <w:trPr>
          <w:trHeight w:val="314"/>
        </w:trPr>
        <w:tc>
          <w:tcPr>
            <w:tcW w:w="2410" w:type="dxa"/>
            <w:hideMark/>
          </w:tcPr>
          <w:p w14:paraId="200A5251" w14:textId="77777777" w:rsidR="00A938DC" w:rsidRPr="002D4F6D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bookmarkStart w:id="2" w:name="_Hlk211086437"/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Гватемала</w:t>
            </w:r>
          </w:p>
          <w:p w14:paraId="4704A3D3" w14:textId="77777777" w:rsidR="00A938DC" w:rsidRPr="002D4F6D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GUA/DES/93/PRP/64</w:t>
            </w:r>
            <w:bookmarkEnd w:id="2"/>
          </w:p>
        </w:tc>
        <w:tc>
          <w:tcPr>
            <w:tcW w:w="1134" w:type="dxa"/>
            <w:hideMark/>
          </w:tcPr>
          <w:p w14:paraId="180DAA8D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544" w:type="dxa"/>
            <w:hideMark/>
          </w:tcPr>
          <w:p w14:paraId="5F548EFB" w14:textId="77777777" w:rsidR="00A938DC" w:rsidRPr="004C5ED1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4C5ED1">
              <w:rPr>
                <w:sz w:val="20"/>
                <w:szCs w:val="20"/>
                <w:lang w:val="ru-RU"/>
              </w:rPr>
              <w:t>Завершение сбора и анализа данных, подготовка отчета.</w:t>
            </w:r>
          </w:p>
        </w:tc>
        <w:tc>
          <w:tcPr>
            <w:tcW w:w="1205" w:type="dxa"/>
            <w:noWrap/>
            <w:hideMark/>
          </w:tcPr>
          <w:p w14:paraId="49FE1005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-25</w:t>
            </w:r>
          </w:p>
        </w:tc>
        <w:tc>
          <w:tcPr>
            <w:tcW w:w="1205" w:type="dxa"/>
            <w:hideMark/>
          </w:tcPr>
          <w:p w14:paraId="32B96BAE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-26</w:t>
            </w:r>
          </w:p>
        </w:tc>
      </w:tr>
      <w:tr w:rsidR="00A938DC" w:rsidRPr="002D4F6D" w14:paraId="22E823A2" w14:textId="77777777" w:rsidTr="00747270">
        <w:trPr>
          <w:trHeight w:val="484"/>
        </w:trPr>
        <w:tc>
          <w:tcPr>
            <w:tcW w:w="2410" w:type="dxa"/>
            <w:hideMark/>
          </w:tcPr>
          <w:p w14:paraId="376BD002" w14:textId="77777777" w:rsidR="00A938DC" w:rsidRPr="0039692A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Гондурас</w:t>
            </w:r>
          </w:p>
          <w:p w14:paraId="3E17BB10" w14:textId="77777777" w:rsidR="00A938DC" w:rsidRPr="002D4F6D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HON/DES/93/PRP/61</w:t>
            </w:r>
          </w:p>
        </w:tc>
        <w:tc>
          <w:tcPr>
            <w:tcW w:w="1134" w:type="dxa"/>
            <w:hideMark/>
          </w:tcPr>
          <w:p w14:paraId="2F702297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3544" w:type="dxa"/>
            <w:hideMark/>
          </w:tcPr>
          <w:p w14:paraId="7BEBC328" w14:textId="77777777" w:rsidR="00A938DC" w:rsidRPr="004C5ED1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4C5ED1">
              <w:rPr>
                <w:sz w:val="20"/>
                <w:szCs w:val="20"/>
                <w:lang w:val="ru-RU"/>
              </w:rPr>
              <w:t>Завершение сбора и анализа данных, подготовка отчета</w:t>
            </w:r>
          </w:p>
        </w:tc>
        <w:tc>
          <w:tcPr>
            <w:tcW w:w="1205" w:type="dxa"/>
            <w:noWrap/>
            <w:hideMark/>
          </w:tcPr>
          <w:p w14:paraId="1EAAE09A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-25</w:t>
            </w:r>
          </w:p>
        </w:tc>
        <w:tc>
          <w:tcPr>
            <w:tcW w:w="1205" w:type="dxa"/>
            <w:hideMark/>
          </w:tcPr>
          <w:p w14:paraId="1C772C38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-26</w:t>
            </w:r>
          </w:p>
        </w:tc>
      </w:tr>
      <w:tr w:rsidR="004C5ED1" w:rsidRPr="002D4F6D" w14:paraId="7354E98C" w14:textId="77777777" w:rsidTr="000005DD">
        <w:trPr>
          <w:trHeight w:val="497"/>
        </w:trPr>
        <w:tc>
          <w:tcPr>
            <w:tcW w:w="2410" w:type="dxa"/>
            <w:hideMark/>
          </w:tcPr>
          <w:p w14:paraId="54119DA3" w14:textId="01DB8375" w:rsidR="004C5ED1" w:rsidRPr="0039692A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Гренада</w:t>
            </w:r>
          </w:p>
          <w:p w14:paraId="58646073" w14:textId="42A3668C" w:rsidR="004C5ED1" w:rsidRPr="002D4F6D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GRN/DES/94/PRP/37</w:t>
            </w:r>
          </w:p>
        </w:tc>
        <w:tc>
          <w:tcPr>
            <w:tcW w:w="1134" w:type="dxa"/>
            <w:hideMark/>
          </w:tcPr>
          <w:p w14:paraId="1DD5056E" w14:textId="51D2A0D8" w:rsidR="004C5ED1" w:rsidRPr="002D4F6D" w:rsidRDefault="004C5ED1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544" w:type="dxa"/>
            <w:hideMark/>
          </w:tcPr>
          <w:p w14:paraId="103E04C9" w14:textId="05E40E85" w:rsidR="004C5ED1" w:rsidRPr="004C5ED1" w:rsidRDefault="006F3B29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Привлечение</w:t>
            </w:r>
            <w:r w:rsidR="004C5ED1" w:rsidRPr="004C5ED1">
              <w:rPr>
                <w:sz w:val="20"/>
                <w:szCs w:val="20"/>
                <w:lang w:val="ru-RU"/>
              </w:rPr>
              <w:t xml:space="preserve"> национальных и международных экспертов, завершение сбора и анализа данных, подготовка отчета.</w:t>
            </w:r>
          </w:p>
        </w:tc>
        <w:tc>
          <w:tcPr>
            <w:tcW w:w="1205" w:type="dxa"/>
            <w:noWrap/>
            <w:hideMark/>
          </w:tcPr>
          <w:p w14:paraId="364A52DC" w14:textId="38545601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1205" w:type="dxa"/>
            <w:hideMark/>
          </w:tcPr>
          <w:p w14:paraId="5C599278" w14:textId="52E2ED56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27</w:t>
            </w:r>
          </w:p>
        </w:tc>
      </w:tr>
      <w:tr w:rsidR="00A938DC" w:rsidRPr="002D4F6D" w14:paraId="573860F3" w14:textId="77777777" w:rsidTr="00747270">
        <w:trPr>
          <w:trHeight w:val="405"/>
        </w:trPr>
        <w:tc>
          <w:tcPr>
            <w:tcW w:w="2410" w:type="dxa"/>
            <w:hideMark/>
          </w:tcPr>
          <w:p w14:paraId="728FB877" w14:textId="77777777" w:rsidR="00A938DC" w:rsidRPr="002D4F6D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Йемен</w:t>
            </w:r>
          </w:p>
          <w:p w14:paraId="0EA4965C" w14:textId="77777777" w:rsidR="00A938DC" w:rsidRPr="002D4F6D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YEM/DES/93/PRP/48</w:t>
            </w:r>
          </w:p>
        </w:tc>
        <w:tc>
          <w:tcPr>
            <w:tcW w:w="1134" w:type="dxa"/>
            <w:hideMark/>
          </w:tcPr>
          <w:p w14:paraId="5B28F4E7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544" w:type="dxa"/>
            <w:hideMark/>
          </w:tcPr>
          <w:p w14:paraId="4D482592" w14:textId="77777777" w:rsidR="00A938DC" w:rsidRPr="004C5ED1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4C5ED1">
              <w:rPr>
                <w:sz w:val="20"/>
                <w:szCs w:val="20"/>
                <w:lang w:val="ru-RU"/>
              </w:rPr>
              <w:t>Завершение сбора и анализа данных, подготовка отчета</w:t>
            </w:r>
          </w:p>
        </w:tc>
        <w:tc>
          <w:tcPr>
            <w:tcW w:w="1205" w:type="dxa"/>
            <w:noWrap/>
            <w:hideMark/>
          </w:tcPr>
          <w:p w14:paraId="63D64234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-25</w:t>
            </w:r>
          </w:p>
        </w:tc>
        <w:tc>
          <w:tcPr>
            <w:tcW w:w="1205" w:type="dxa"/>
            <w:hideMark/>
          </w:tcPr>
          <w:p w14:paraId="2DB6C1DF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-26</w:t>
            </w:r>
          </w:p>
        </w:tc>
      </w:tr>
      <w:tr w:rsidR="00A938DC" w:rsidRPr="002D4F6D" w14:paraId="3A065F49" w14:textId="77777777" w:rsidTr="00747270">
        <w:trPr>
          <w:trHeight w:val="497"/>
        </w:trPr>
        <w:tc>
          <w:tcPr>
            <w:tcW w:w="2410" w:type="dxa"/>
            <w:hideMark/>
          </w:tcPr>
          <w:p w14:paraId="28EC3B6C" w14:textId="77777777" w:rsidR="00A938DC" w:rsidRPr="00007172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Камбоджа</w:t>
            </w:r>
          </w:p>
          <w:p w14:paraId="09B05C5B" w14:textId="77777777" w:rsidR="00A938DC" w:rsidRPr="002D4F6D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KAM/DES/94/PRP/47</w:t>
            </w:r>
          </w:p>
        </w:tc>
        <w:tc>
          <w:tcPr>
            <w:tcW w:w="1134" w:type="dxa"/>
            <w:hideMark/>
          </w:tcPr>
          <w:p w14:paraId="4DD3B26D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544" w:type="dxa"/>
            <w:hideMark/>
          </w:tcPr>
          <w:p w14:paraId="4D70CF3F" w14:textId="77777777" w:rsidR="00A938DC" w:rsidRPr="004C5ED1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4C5ED1">
              <w:rPr>
                <w:sz w:val="20"/>
                <w:szCs w:val="20"/>
                <w:lang w:val="ru-RU"/>
              </w:rPr>
              <w:t>Завершение сбора и анализа данных, подготовка отчета.</w:t>
            </w:r>
          </w:p>
        </w:tc>
        <w:tc>
          <w:tcPr>
            <w:tcW w:w="1205" w:type="dxa"/>
            <w:noWrap/>
            <w:hideMark/>
          </w:tcPr>
          <w:p w14:paraId="7BCB80F2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-26</w:t>
            </w:r>
          </w:p>
        </w:tc>
        <w:tc>
          <w:tcPr>
            <w:tcW w:w="1205" w:type="dxa"/>
            <w:hideMark/>
          </w:tcPr>
          <w:p w14:paraId="491EB4AE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-27</w:t>
            </w:r>
          </w:p>
        </w:tc>
      </w:tr>
      <w:tr w:rsidR="00A938DC" w:rsidRPr="002D4F6D" w14:paraId="609A2DDC" w14:textId="77777777" w:rsidTr="00747270">
        <w:trPr>
          <w:trHeight w:val="497"/>
        </w:trPr>
        <w:tc>
          <w:tcPr>
            <w:tcW w:w="2410" w:type="dxa"/>
            <w:hideMark/>
          </w:tcPr>
          <w:p w14:paraId="218258D3" w14:textId="77777777" w:rsidR="00A938DC" w:rsidRPr="00007172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Коста-Рика</w:t>
            </w:r>
          </w:p>
          <w:p w14:paraId="2096604F" w14:textId="77777777" w:rsidR="00A938DC" w:rsidRPr="004902BB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zh-CN"/>
              </w:rPr>
            </w:pPr>
            <w:r w:rsidRPr="004902BB">
              <w:rPr>
                <w:rFonts w:asciiTheme="majorBidi" w:hAnsiTheme="majorBidi" w:cstheme="majorBidi"/>
                <w:sz w:val="20"/>
                <w:szCs w:val="20"/>
                <w:lang w:val="fr-FR" w:eastAsia="zh-CN"/>
              </w:rPr>
              <w:t>COS/DES/93/PRP/68</w:t>
            </w:r>
          </w:p>
        </w:tc>
        <w:tc>
          <w:tcPr>
            <w:tcW w:w="1134" w:type="dxa"/>
            <w:hideMark/>
          </w:tcPr>
          <w:p w14:paraId="43F97F61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544" w:type="dxa"/>
            <w:hideMark/>
          </w:tcPr>
          <w:p w14:paraId="55988D6B" w14:textId="77777777" w:rsidR="00A938DC" w:rsidRPr="004C5ED1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Привлечение</w:t>
            </w:r>
            <w:r w:rsidRPr="004C5ED1">
              <w:rPr>
                <w:sz w:val="20"/>
                <w:szCs w:val="20"/>
                <w:lang w:val="ru-RU"/>
              </w:rPr>
              <w:t xml:space="preserve"> национального консультанта, завершение сбора и анализа данных, подготовка отчета.</w:t>
            </w:r>
          </w:p>
        </w:tc>
        <w:tc>
          <w:tcPr>
            <w:tcW w:w="1205" w:type="dxa"/>
            <w:noWrap/>
            <w:hideMark/>
          </w:tcPr>
          <w:p w14:paraId="58763243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-25</w:t>
            </w:r>
          </w:p>
        </w:tc>
        <w:tc>
          <w:tcPr>
            <w:tcW w:w="1205" w:type="dxa"/>
            <w:hideMark/>
          </w:tcPr>
          <w:p w14:paraId="49731FDD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-26</w:t>
            </w:r>
          </w:p>
        </w:tc>
      </w:tr>
      <w:tr w:rsidR="004C5ED1" w:rsidRPr="002D4F6D" w14:paraId="2470E1FD" w14:textId="77777777" w:rsidTr="000005DD">
        <w:trPr>
          <w:trHeight w:val="497"/>
        </w:trPr>
        <w:tc>
          <w:tcPr>
            <w:tcW w:w="2410" w:type="dxa"/>
            <w:hideMark/>
          </w:tcPr>
          <w:p w14:paraId="4DC135D1" w14:textId="4C2068D2" w:rsidR="004C5ED1" w:rsidRPr="0039692A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Парагвай</w:t>
            </w:r>
          </w:p>
          <w:p w14:paraId="04D4CDC5" w14:textId="3867394F" w:rsidR="004C5ED1" w:rsidRPr="002D4F6D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PAR/DES/94/PRP/49</w:t>
            </w:r>
          </w:p>
        </w:tc>
        <w:tc>
          <w:tcPr>
            <w:tcW w:w="1134" w:type="dxa"/>
            <w:hideMark/>
          </w:tcPr>
          <w:p w14:paraId="72E6AB72" w14:textId="77777777" w:rsidR="004C5ED1" w:rsidRPr="002D4F6D" w:rsidRDefault="004C5ED1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544" w:type="dxa"/>
            <w:hideMark/>
          </w:tcPr>
          <w:p w14:paraId="164C2D0D" w14:textId="0AE46B53" w:rsidR="004C5ED1" w:rsidRPr="004C5ED1" w:rsidRDefault="006F3B29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sz w:val="20"/>
                <w:szCs w:val="20"/>
                <w:lang w:val="ru-RU"/>
              </w:rPr>
              <w:t>Привлечение</w:t>
            </w:r>
            <w:r w:rsidR="004C5ED1" w:rsidRPr="004C5ED1">
              <w:rPr>
                <w:sz w:val="20"/>
                <w:szCs w:val="20"/>
                <w:lang w:val="ru-RU"/>
              </w:rPr>
              <w:t xml:space="preserve"> национального консультанта, завершение сбора и анализа данных, подготовка отчета</w:t>
            </w:r>
          </w:p>
        </w:tc>
        <w:tc>
          <w:tcPr>
            <w:tcW w:w="1205" w:type="dxa"/>
            <w:noWrap/>
            <w:hideMark/>
          </w:tcPr>
          <w:p w14:paraId="03691049" w14:textId="019C622B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1205" w:type="dxa"/>
            <w:hideMark/>
          </w:tcPr>
          <w:p w14:paraId="70A27BB6" w14:textId="0EFC4DC4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</w:tr>
      <w:tr w:rsidR="004C5ED1" w:rsidRPr="002D4F6D" w14:paraId="7A4C0AE0" w14:textId="77777777" w:rsidTr="009D067A">
        <w:trPr>
          <w:trHeight w:val="446"/>
        </w:trPr>
        <w:tc>
          <w:tcPr>
            <w:tcW w:w="2410" w:type="dxa"/>
          </w:tcPr>
          <w:p w14:paraId="0ACF5C44" w14:textId="518E552E" w:rsidR="004C5ED1" w:rsidRPr="002D4F6D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bookmarkStart w:id="3" w:name="_Hlk212818432"/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Республика Молдова</w:t>
            </w:r>
          </w:p>
          <w:p w14:paraId="0EA31EC9" w14:textId="57B9CA05" w:rsidR="004C5ED1" w:rsidRPr="002D4F6D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MOL/DES/93/PRP/48</w:t>
            </w:r>
            <w:bookmarkEnd w:id="3"/>
          </w:p>
        </w:tc>
        <w:tc>
          <w:tcPr>
            <w:tcW w:w="1134" w:type="dxa"/>
          </w:tcPr>
          <w:p w14:paraId="22E0ADA2" w14:textId="1460D0A5" w:rsidR="004C5ED1" w:rsidRPr="002D4F6D" w:rsidRDefault="004C5ED1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3544" w:type="dxa"/>
          </w:tcPr>
          <w:p w14:paraId="2071E490" w14:textId="2798E65E" w:rsidR="004C5ED1" w:rsidRPr="004C5ED1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4C5ED1">
              <w:rPr>
                <w:sz w:val="20"/>
                <w:szCs w:val="20"/>
                <w:lang w:val="ru-RU"/>
              </w:rPr>
              <w:t>Завершение сбора и анализа данных, подготовка отчета</w:t>
            </w:r>
          </w:p>
        </w:tc>
        <w:tc>
          <w:tcPr>
            <w:tcW w:w="1205" w:type="dxa"/>
            <w:noWrap/>
          </w:tcPr>
          <w:p w14:paraId="4C5A3171" w14:textId="4C9A425C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205" w:type="dxa"/>
          </w:tcPr>
          <w:p w14:paraId="3B27A0AE" w14:textId="655E0CE9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</w:tr>
      <w:tr w:rsidR="00A938DC" w:rsidRPr="002D4F6D" w14:paraId="4D7EDF0B" w14:textId="77777777" w:rsidTr="00747270">
        <w:trPr>
          <w:trHeight w:val="341"/>
        </w:trPr>
        <w:tc>
          <w:tcPr>
            <w:tcW w:w="2410" w:type="dxa"/>
            <w:hideMark/>
          </w:tcPr>
          <w:p w14:paraId="4CD5E37A" w14:textId="77777777" w:rsidR="00A938DC" w:rsidRPr="00007172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Сальвадор</w:t>
            </w:r>
          </w:p>
          <w:p w14:paraId="4484944A" w14:textId="77777777" w:rsidR="00A938DC" w:rsidRPr="002D4F6D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"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val="es-ES" w:eastAsia="zh-CN"/>
              </w:rPr>
              <w:t>ELS/DES/93/PRP/47</w:t>
            </w:r>
          </w:p>
        </w:tc>
        <w:tc>
          <w:tcPr>
            <w:tcW w:w="1134" w:type="dxa"/>
            <w:hideMark/>
          </w:tcPr>
          <w:p w14:paraId="2D39B3F9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544" w:type="dxa"/>
            <w:hideMark/>
          </w:tcPr>
          <w:p w14:paraId="19BA302D" w14:textId="77777777" w:rsidR="00A938DC" w:rsidRPr="004C5ED1" w:rsidRDefault="00A938DC" w:rsidP="00747270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4C5ED1">
              <w:rPr>
                <w:sz w:val="20"/>
                <w:szCs w:val="20"/>
                <w:lang w:val="ru-RU"/>
              </w:rPr>
              <w:t>Завершение сбора и анализа данных, подготовка отчета.</w:t>
            </w:r>
          </w:p>
        </w:tc>
        <w:tc>
          <w:tcPr>
            <w:tcW w:w="1205" w:type="dxa"/>
            <w:noWrap/>
            <w:hideMark/>
          </w:tcPr>
          <w:p w14:paraId="16D6E439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-25</w:t>
            </w:r>
          </w:p>
        </w:tc>
        <w:tc>
          <w:tcPr>
            <w:tcW w:w="1205" w:type="dxa"/>
            <w:hideMark/>
          </w:tcPr>
          <w:p w14:paraId="4CFE292F" w14:textId="77777777" w:rsidR="00A938DC" w:rsidRPr="002D4F6D" w:rsidRDefault="00A938DC" w:rsidP="0074727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-26</w:t>
            </w:r>
          </w:p>
        </w:tc>
      </w:tr>
      <w:tr w:rsidR="004C5ED1" w:rsidRPr="002D4F6D" w14:paraId="6A11F574" w14:textId="77777777" w:rsidTr="000005DD">
        <w:trPr>
          <w:trHeight w:val="348"/>
        </w:trPr>
        <w:tc>
          <w:tcPr>
            <w:tcW w:w="2410" w:type="dxa"/>
            <w:hideMark/>
          </w:tcPr>
          <w:p w14:paraId="3A3D7738" w14:textId="7EE7C9C2" w:rsidR="004C5ED1" w:rsidRPr="0039692A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lastRenderedPageBreak/>
              <w:t>Сент-Люсия</w:t>
            </w:r>
          </w:p>
          <w:p w14:paraId="57F1D885" w14:textId="7B20932A" w:rsidR="004C5ED1" w:rsidRPr="002D4F6D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val="fr-FR" w:eastAsia="zh-CN"/>
              </w:rPr>
              <w:t>STL/DES/94/PRP/41</w:t>
            </w:r>
          </w:p>
        </w:tc>
        <w:tc>
          <w:tcPr>
            <w:tcW w:w="1134" w:type="dxa"/>
            <w:hideMark/>
          </w:tcPr>
          <w:p w14:paraId="740C5AFA" w14:textId="544F0336" w:rsidR="004C5ED1" w:rsidRPr="002D4F6D" w:rsidRDefault="004C5ED1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544" w:type="dxa"/>
            <w:hideMark/>
          </w:tcPr>
          <w:p w14:paraId="190B21E8" w14:textId="05F9E877" w:rsidR="004C5ED1" w:rsidRPr="004C5ED1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4C5ED1">
              <w:rPr>
                <w:sz w:val="20"/>
                <w:szCs w:val="20"/>
                <w:lang w:val="ru-RU"/>
              </w:rPr>
              <w:t>Завершение сбора и анализа данных, подготовка отчета</w:t>
            </w:r>
          </w:p>
        </w:tc>
        <w:tc>
          <w:tcPr>
            <w:tcW w:w="1205" w:type="dxa"/>
            <w:noWrap/>
            <w:hideMark/>
          </w:tcPr>
          <w:p w14:paraId="5B208923" w14:textId="1FB4279A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1205" w:type="dxa"/>
            <w:hideMark/>
          </w:tcPr>
          <w:p w14:paraId="0A39E4FA" w14:textId="51BE7D20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</w:tr>
      <w:tr w:rsidR="004C5ED1" w:rsidRPr="002D4F6D" w14:paraId="6E9EEF77" w14:textId="77777777" w:rsidTr="000005DD">
        <w:trPr>
          <w:trHeight w:val="298"/>
        </w:trPr>
        <w:tc>
          <w:tcPr>
            <w:tcW w:w="2410" w:type="dxa"/>
            <w:hideMark/>
          </w:tcPr>
          <w:p w14:paraId="2DC8E04C" w14:textId="729AA8D3" w:rsidR="004C5ED1" w:rsidRPr="0039692A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Сомали</w:t>
            </w:r>
          </w:p>
          <w:p w14:paraId="2714CE41" w14:textId="40F4A013" w:rsidR="004C5ED1" w:rsidRPr="002D4F6D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SOM/DES/94/PRP/21</w:t>
            </w:r>
          </w:p>
        </w:tc>
        <w:tc>
          <w:tcPr>
            <w:tcW w:w="1134" w:type="dxa"/>
            <w:hideMark/>
          </w:tcPr>
          <w:p w14:paraId="643953AD" w14:textId="77777777" w:rsidR="004C5ED1" w:rsidRPr="002D4F6D" w:rsidRDefault="004C5ED1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3544" w:type="dxa"/>
            <w:hideMark/>
          </w:tcPr>
          <w:p w14:paraId="064BF94E" w14:textId="4824F375" w:rsidR="004C5ED1" w:rsidRPr="004C5ED1" w:rsidRDefault="004C5ED1" w:rsidP="004C5ED1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</w:pPr>
            <w:r w:rsidRPr="004C5ED1">
              <w:rPr>
                <w:sz w:val="20"/>
                <w:szCs w:val="20"/>
                <w:lang w:val="ru-RU"/>
              </w:rPr>
              <w:t>Завершение сбора и анализа данных, подготовка отчета</w:t>
            </w:r>
          </w:p>
        </w:tc>
        <w:tc>
          <w:tcPr>
            <w:tcW w:w="1205" w:type="dxa"/>
            <w:noWrap/>
            <w:hideMark/>
          </w:tcPr>
          <w:p w14:paraId="2BA7D691" w14:textId="45FABE5D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июн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1205" w:type="dxa"/>
            <w:hideMark/>
          </w:tcPr>
          <w:p w14:paraId="60DF391D" w14:textId="38A955B5" w:rsidR="004C5ED1" w:rsidRPr="002D4F6D" w:rsidRDefault="0002746C" w:rsidP="004C5E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 w:eastAsia="zh-CN"/>
              </w:rPr>
              <w:t>дек</w:t>
            </w:r>
            <w:r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-</w:t>
            </w:r>
            <w:r w:rsidR="004C5ED1" w:rsidRPr="002D4F6D">
              <w:rPr>
                <w:rFonts w:asciiTheme="majorBidi" w:hAnsiTheme="majorBidi" w:cstheme="majorBidi"/>
                <w:sz w:val="20"/>
                <w:szCs w:val="20"/>
                <w:lang w:eastAsia="zh-CN"/>
              </w:rPr>
              <w:t>26</w:t>
            </w:r>
          </w:p>
        </w:tc>
      </w:tr>
    </w:tbl>
    <w:p w14:paraId="736A1838" w14:textId="77777777" w:rsidR="00774291" w:rsidRPr="002D4F6D" w:rsidRDefault="00774291" w:rsidP="00774291">
      <w:pPr>
        <w:rPr>
          <w:b/>
          <w:bCs/>
        </w:rPr>
      </w:pPr>
    </w:p>
    <w:p w14:paraId="2B6B0389" w14:textId="2BBF029E" w:rsidR="00AD7C41" w:rsidRPr="002D4F6D" w:rsidRDefault="00480D4F" w:rsidP="00AD7C41">
      <w:pPr>
        <w:rPr>
          <w:u w:val="single"/>
        </w:rPr>
      </w:pPr>
      <w:r w:rsidRPr="00480D4F">
        <w:rPr>
          <w:u w:val="single"/>
        </w:rPr>
        <w:t>Учет гендерной проблематики</w:t>
      </w:r>
      <w:r w:rsidRPr="00480D4F">
        <w:rPr>
          <w:rStyle w:val="FootnoteReference"/>
          <w:u w:val="single"/>
          <w:vertAlign w:val="baseline"/>
        </w:rPr>
        <w:t xml:space="preserve"> </w:t>
      </w:r>
      <w:r w:rsidR="00AD7C41" w:rsidRPr="002D4F6D">
        <w:rPr>
          <w:rStyle w:val="FootnoteReference"/>
        </w:rPr>
        <w:footnoteReference w:id="27"/>
      </w:r>
    </w:p>
    <w:p w14:paraId="4373608F" w14:textId="77777777" w:rsidR="00AD7C41" w:rsidRPr="002D4F6D" w:rsidRDefault="00AD7C41" w:rsidP="00AD7C41"/>
    <w:p w14:paraId="0A86DF41" w14:textId="44E0AEDB" w:rsidR="00DE7B32" w:rsidRPr="000525AA" w:rsidRDefault="000525AA" w:rsidP="00DE7B32">
      <w:pPr>
        <w:pStyle w:val="Heading1"/>
        <w:rPr>
          <w:lang w:val="ru-RU"/>
        </w:rPr>
      </w:pPr>
      <w:r w:rsidRPr="000525AA">
        <w:rPr>
          <w:lang w:val="ru-RU"/>
        </w:rPr>
        <w:t>ЮНЕП по-прежнему привержена делу содействия гендерному равенству и расширению прав и возможностей женщин в рамках своей Программы содействия соблюдению (ПС</w:t>
      </w:r>
      <w:r w:rsidR="000F6DF6">
        <w:rPr>
          <w:lang w:val="ru-RU"/>
        </w:rPr>
        <w:t>С</w:t>
      </w:r>
      <w:r w:rsidRPr="000525AA">
        <w:rPr>
          <w:lang w:val="ru-RU"/>
        </w:rPr>
        <w:t>) в</w:t>
      </w:r>
      <w:r w:rsidR="005D5973">
        <w:rPr>
          <w:lang w:val="ru-RU"/>
        </w:rPr>
        <w:t> </w:t>
      </w:r>
      <w:r w:rsidRPr="000525AA">
        <w:rPr>
          <w:lang w:val="ru-RU"/>
        </w:rPr>
        <w:t xml:space="preserve">соответствии с политикой и стратегией ЮНЕП в области гендерного равенства и оперативной политикой Многостороннего фонда по учету гендерных аспектов в проектах, поддерживаемых Многосторонним фондом. </w:t>
      </w:r>
      <w:r w:rsidR="005D5973">
        <w:rPr>
          <w:lang w:val="ru-RU"/>
        </w:rPr>
        <w:t>Команда</w:t>
      </w:r>
      <w:r w:rsidRPr="000525AA">
        <w:rPr>
          <w:lang w:val="ru-RU"/>
        </w:rPr>
        <w:t xml:space="preserve"> </w:t>
      </w:r>
      <w:r w:rsidR="00FE3FE3">
        <w:rPr>
          <w:lang w:val="ru-RU"/>
        </w:rPr>
        <w:t>«</w:t>
      </w:r>
      <w:r w:rsidR="00920833" w:rsidRPr="00920833">
        <w:rPr>
          <w:lang w:val="ru-RU"/>
        </w:rPr>
        <w:t>ОзонЭкшн</w:t>
      </w:r>
      <w:r w:rsidR="00FE3FE3">
        <w:rPr>
          <w:lang w:val="ru-RU"/>
        </w:rPr>
        <w:t>»</w:t>
      </w:r>
      <w:r w:rsidRPr="000525AA">
        <w:rPr>
          <w:lang w:val="ru-RU"/>
        </w:rPr>
        <w:t xml:space="preserve"> предоставля</w:t>
      </w:r>
      <w:r w:rsidR="005D5973">
        <w:rPr>
          <w:lang w:val="ru-RU"/>
        </w:rPr>
        <w:t>е</w:t>
      </w:r>
      <w:r w:rsidRPr="000525AA">
        <w:rPr>
          <w:lang w:val="ru-RU"/>
        </w:rPr>
        <w:t>т внутренние р</w:t>
      </w:r>
      <w:r w:rsidR="00FF7D9D">
        <w:rPr>
          <w:lang w:val="ru-RU"/>
        </w:rPr>
        <w:t>уководящие указания</w:t>
      </w:r>
      <w:r w:rsidRPr="000525AA">
        <w:rPr>
          <w:lang w:val="ru-RU"/>
        </w:rPr>
        <w:t xml:space="preserve"> региональным командам ПС</w:t>
      </w:r>
      <w:r w:rsidR="00FF7D9D">
        <w:rPr>
          <w:lang w:val="ru-RU"/>
        </w:rPr>
        <w:t>С</w:t>
      </w:r>
      <w:r w:rsidRPr="000525AA">
        <w:rPr>
          <w:lang w:val="ru-RU"/>
        </w:rPr>
        <w:t>, а также осуществляет мониторинг и отчетность по данным, связанным с гендерными вопросами, в проектах, поддерживаемых Многосторонним фондом. В</w:t>
      </w:r>
      <w:r w:rsidR="00D44445">
        <w:rPr>
          <w:lang w:val="en-US"/>
        </w:rPr>
        <w:t> </w:t>
      </w:r>
      <w:r w:rsidRPr="000525AA">
        <w:rPr>
          <w:lang w:val="ru-RU"/>
        </w:rPr>
        <w:t xml:space="preserve">целях оказания поддержки национальным </w:t>
      </w:r>
      <w:r w:rsidR="00A03181">
        <w:rPr>
          <w:lang w:val="ru-RU"/>
        </w:rPr>
        <w:t xml:space="preserve">отделениям по </w:t>
      </w:r>
      <w:r w:rsidRPr="000525AA">
        <w:rPr>
          <w:lang w:val="ru-RU"/>
        </w:rPr>
        <w:t>озон</w:t>
      </w:r>
      <w:r w:rsidR="00A03181">
        <w:rPr>
          <w:lang w:val="ru-RU"/>
        </w:rPr>
        <w:t>у</w:t>
      </w:r>
      <w:r w:rsidRPr="000525AA">
        <w:rPr>
          <w:lang w:val="ru-RU"/>
        </w:rPr>
        <w:t xml:space="preserve"> (НО</w:t>
      </w:r>
      <w:r w:rsidR="00A03181">
        <w:rPr>
          <w:lang w:val="ru-RU"/>
        </w:rPr>
        <w:t>О</w:t>
      </w:r>
      <w:r w:rsidRPr="000525AA">
        <w:rPr>
          <w:lang w:val="ru-RU"/>
        </w:rPr>
        <w:t xml:space="preserve">) в осуществлении гендерной политики Многостороннего фонда в 2024 году в рамках </w:t>
      </w:r>
      <w:r w:rsidR="00CA2308">
        <w:rPr>
          <w:lang w:val="ru-RU"/>
        </w:rPr>
        <w:t>ПСС</w:t>
      </w:r>
      <w:r w:rsidRPr="000525AA">
        <w:rPr>
          <w:lang w:val="ru-RU"/>
        </w:rPr>
        <w:t xml:space="preserve"> было </w:t>
      </w:r>
      <w:r w:rsidR="001E45C4">
        <w:rPr>
          <w:lang w:val="ru-RU"/>
        </w:rPr>
        <w:t>реализовано</w:t>
      </w:r>
      <w:r w:rsidRPr="000525AA">
        <w:rPr>
          <w:lang w:val="ru-RU"/>
        </w:rPr>
        <w:t xml:space="preserve"> несколько </w:t>
      </w:r>
      <w:r w:rsidR="001E45C4">
        <w:rPr>
          <w:lang w:val="ru-RU"/>
        </w:rPr>
        <w:t>материалов</w:t>
      </w:r>
      <w:r w:rsidRPr="000525AA">
        <w:rPr>
          <w:lang w:val="ru-RU"/>
        </w:rPr>
        <w:t xml:space="preserve"> и инициатив, таких как серия информационных бюллетеней, включая инструмент для оценки гендерных аспектов </w:t>
      </w:r>
      <w:r w:rsidR="00FF04C7">
        <w:rPr>
          <w:lang w:val="ru-RU"/>
        </w:rPr>
        <w:t>для</w:t>
      </w:r>
      <w:r w:rsidR="001E45C4">
        <w:rPr>
          <w:lang w:val="ru-RU"/>
        </w:rPr>
        <w:t xml:space="preserve"> МЛС</w:t>
      </w:r>
      <w:r w:rsidRPr="000525AA">
        <w:rPr>
          <w:lang w:val="ru-RU"/>
        </w:rPr>
        <w:t xml:space="preserve">, </w:t>
      </w:r>
      <w:r w:rsidR="000370DC">
        <w:rPr>
          <w:lang w:val="ru-RU"/>
        </w:rPr>
        <w:t>при финансовой поддержке со стороны</w:t>
      </w:r>
      <w:r w:rsidRPr="000525AA">
        <w:rPr>
          <w:lang w:val="ru-RU"/>
        </w:rPr>
        <w:t xml:space="preserve"> Многосторонн</w:t>
      </w:r>
      <w:r w:rsidR="000370DC">
        <w:rPr>
          <w:lang w:val="ru-RU"/>
        </w:rPr>
        <w:t>его</w:t>
      </w:r>
      <w:r w:rsidRPr="000525AA">
        <w:rPr>
          <w:lang w:val="ru-RU"/>
        </w:rPr>
        <w:t xml:space="preserve"> фонд</w:t>
      </w:r>
      <w:r w:rsidR="000370DC">
        <w:rPr>
          <w:lang w:val="ru-RU"/>
        </w:rPr>
        <w:t>а</w:t>
      </w:r>
      <w:r w:rsidRPr="000525AA">
        <w:rPr>
          <w:lang w:val="ru-RU"/>
        </w:rPr>
        <w:t xml:space="preserve"> и </w:t>
      </w:r>
      <w:r w:rsidR="0000621B" w:rsidRPr="0000621B">
        <w:rPr>
          <w:lang w:val="ru-RU"/>
        </w:rPr>
        <w:t>Международн</w:t>
      </w:r>
      <w:r w:rsidR="0000621B">
        <w:rPr>
          <w:lang w:val="ru-RU"/>
        </w:rPr>
        <w:t>ой</w:t>
      </w:r>
      <w:r w:rsidR="0000621B" w:rsidRPr="0000621B">
        <w:rPr>
          <w:lang w:val="ru-RU"/>
        </w:rPr>
        <w:t xml:space="preserve"> сет</w:t>
      </w:r>
      <w:r w:rsidR="0000621B">
        <w:rPr>
          <w:lang w:val="ru-RU"/>
        </w:rPr>
        <w:t>и</w:t>
      </w:r>
      <w:r w:rsidR="0000621B" w:rsidRPr="0000621B">
        <w:rPr>
          <w:lang w:val="ru-RU"/>
        </w:rPr>
        <w:t xml:space="preserve"> женщин в сфере холодильной техники </w:t>
      </w:r>
      <w:r w:rsidRPr="000525AA">
        <w:rPr>
          <w:lang w:val="ru-RU"/>
        </w:rPr>
        <w:t>(</w:t>
      </w:r>
      <w:r w:rsidR="00F76540">
        <w:rPr>
          <w:lang w:val="ru-RU"/>
        </w:rPr>
        <w:t>МСЖ</w:t>
      </w:r>
      <w:r w:rsidR="0000621B">
        <w:rPr>
          <w:lang w:val="ru-RU"/>
        </w:rPr>
        <w:t>Х</w:t>
      </w:r>
      <w:r w:rsidR="00F76540">
        <w:rPr>
          <w:lang w:val="ru-RU"/>
        </w:rPr>
        <w:t>О</w:t>
      </w:r>
      <w:r w:rsidR="00DE7B32" w:rsidRPr="000525AA">
        <w:rPr>
          <w:lang w:val="ru-RU"/>
        </w:rPr>
        <w:t>)</w:t>
      </w:r>
      <w:r w:rsidR="008753DA" w:rsidRPr="000525AA">
        <w:rPr>
          <w:lang w:val="ru-RU"/>
        </w:rPr>
        <w:t>.</w:t>
      </w:r>
      <w:r w:rsidR="00DE7B32" w:rsidRPr="000525AA">
        <w:rPr>
          <w:lang w:val="ru-RU"/>
        </w:rPr>
        <w:t xml:space="preserve"> </w:t>
      </w:r>
    </w:p>
    <w:p w14:paraId="1D4A5949" w14:textId="44017777" w:rsidR="00E16FBD" w:rsidRPr="00596673" w:rsidRDefault="00F76540" w:rsidP="00DE7B32">
      <w:pPr>
        <w:pStyle w:val="Heading1"/>
        <w:rPr>
          <w:lang w:val="ru-RU"/>
        </w:rPr>
      </w:pPr>
      <w:bookmarkStart w:id="4" w:name="_Hlk212802406"/>
      <w:r w:rsidRPr="00596673">
        <w:rPr>
          <w:lang w:val="ru-RU"/>
        </w:rPr>
        <w:t>«</w:t>
      </w:r>
      <w:r w:rsidR="00920833" w:rsidRPr="00596673">
        <w:rPr>
          <w:rFonts w:ascii="Roboto" w:hAnsi="Roboto"/>
          <w:color w:val="8292A5"/>
          <w:spacing w:val="6"/>
          <w:sz w:val="21"/>
          <w:szCs w:val="21"/>
          <w:lang w:val="ru-RU"/>
        </w:rPr>
        <w:t xml:space="preserve"> </w:t>
      </w:r>
      <w:r w:rsidR="00920833" w:rsidRPr="00596673">
        <w:rPr>
          <w:lang w:val="ru-RU"/>
        </w:rPr>
        <w:t>ОзонЭкшн</w:t>
      </w:r>
      <w:r w:rsidRPr="00596673">
        <w:rPr>
          <w:lang w:val="ru-RU"/>
        </w:rPr>
        <w:t>»</w:t>
      </w:r>
      <w:r w:rsidR="00DE7B32" w:rsidRPr="00596673">
        <w:rPr>
          <w:lang w:val="ru-RU"/>
        </w:rPr>
        <w:t xml:space="preserve"> </w:t>
      </w:r>
      <w:r w:rsidR="00596673" w:rsidRPr="00596673">
        <w:rPr>
          <w:lang w:val="ru-RU"/>
        </w:rPr>
        <w:t>прове</w:t>
      </w:r>
      <w:r w:rsidR="00596673">
        <w:rPr>
          <w:lang w:val="ru-RU"/>
        </w:rPr>
        <w:t>ден</w:t>
      </w:r>
      <w:r w:rsidR="00596673" w:rsidRPr="00596673">
        <w:rPr>
          <w:lang w:val="ru-RU"/>
        </w:rPr>
        <w:t xml:space="preserve"> анализ 18 </w:t>
      </w:r>
      <w:r w:rsidR="00596673">
        <w:rPr>
          <w:lang w:val="ru-RU"/>
        </w:rPr>
        <w:t>ПРК</w:t>
      </w:r>
      <w:r w:rsidR="00596673" w:rsidRPr="00596673">
        <w:rPr>
          <w:lang w:val="ru-RU"/>
        </w:rPr>
        <w:t>, утвержденных Исполнительным комитетом в</w:t>
      </w:r>
      <w:r w:rsidR="00D44445">
        <w:rPr>
          <w:lang w:val="en-US"/>
        </w:rPr>
        <w:t> </w:t>
      </w:r>
      <w:r w:rsidR="00596673" w:rsidRPr="00596673">
        <w:rPr>
          <w:lang w:val="ru-RU"/>
        </w:rPr>
        <w:t>2023</w:t>
      </w:r>
      <w:r w:rsidR="00D44445" w:rsidRPr="00D44445">
        <w:rPr>
          <w:lang w:val="ru-RU"/>
        </w:rPr>
        <w:t xml:space="preserve"> </w:t>
      </w:r>
      <w:r w:rsidR="00596673" w:rsidRPr="00596673">
        <w:rPr>
          <w:lang w:val="ru-RU"/>
        </w:rPr>
        <w:t>и 2024</w:t>
      </w:r>
      <w:r w:rsidR="00D44445">
        <w:rPr>
          <w:lang w:val="en-US"/>
        </w:rPr>
        <w:t> </w:t>
      </w:r>
      <w:r w:rsidR="00596673" w:rsidRPr="00596673">
        <w:rPr>
          <w:lang w:val="ru-RU"/>
        </w:rPr>
        <w:t xml:space="preserve">годах, в которых ЮНЕП является ведущим учреждением-исполнителем. Анализ в целом показал, что соответствующие усилия по </w:t>
      </w:r>
      <w:r w:rsidR="00AB4CFB">
        <w:rPr>
          <w:lang w:val="ru-RU"/>
        </w:rPr>
        <w:t>учету проблематики</w:t>
      </w:r>
      <w:r w:rsidR="00596673" w:rsidRPr="00596673">
        <w:rPr>
          <w:lang w:val="ru-RU"/>
        </w:rPr>
        <w:t xml:space="preserve"> были отражены в разработке учебных материалов, целевых мероприятиях по укреплению потенциала и обмене информацией, в которых освещались успешные примеры женщин-техников и женщин как образцов для подражания в</w:t>
      </w:r>
      <w:r w:rsidR="00B208B9">
        <w:rPr>
          <w:lang w:val="ru-RU"/>
        </w:rPr>
        <w:t> </w:t>
      </w:r>
      <w:r w:rsidR="00596673" w:rsidRPr="00596673">
        <w:rPr>
          <w:lang w:val="ru-RU"/>
        </w:rPr>
        <w:t>различных проектных мероприятиях. На основе результатов этого анализа ЮНЕП продолжает осуществлять проекты, которые включают целевые мероприятия по содействию участию женщин в</w:t>
      </w:r>
      <w:r w:rsidR="00221AA1">
        <w:rPr>
          <w:lang w:val="ru-RU"/>
        </w:rPr>
        <w:t> </w:t>
      </w:r>
      <w:r w:rsidR="00596673" w:rsidRPr="00596673">
        <w:rPr>
          <w:lang w:val="ru-RU"/>
        </w:rPr>
        <w:t>соответствии с решениями Исполнительного комитета</w:t>
      </w:r>
      <w:r w:rsidR="00E16FBD" w:rsidRPr="00596673">
        <w:rPr>
          <w:lang w:val="ru-RU"/>
        </w:rPr>
        <w:t>.</w:t>
      </w:r>
    </w:p>
    <w:bookmarkEnd w:id="4"/>
    <w:p w14:paraId="6BA6351F" w14:textId="414871E0" w:rsidR="00AD7C41" w:rsidRPr="00596673" w:rsidRDefault="00596673" w:rsidP="00AD7C41">
      <w:pPr>
        <w:pStyle w:val="a--"/>
        <w:keepNext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jc w:val="left"/>
        <w:rPr>
          <w:lang w:val="ru-RU"/>
        </w:rPr>
      </w:pPr>
      <w:r>
        <w:rPr>
          <w:lang w:val="ru-RU"/>
        </w:rPr>
        <w:t>Рекомендация</w:t>
      </w:r>
    </w:p>
    <w:p w14:paraId="6250D11C" w14:textId="77777777" w:rsidR="00AD7C41" w:rsidRPr="002D4F6D" w:rsidRDefault="00AD7C41" w:rsidP="00AD7C41">
      <w:pPr>
        <w:pStyle w:val="0Heading0"/>
        <w:keepNext/>
        <w:rPr>
          <w:lang w:val="en-CA"/>
        </w:rPr>
      </w:pPr>
    </w:p>
    <w:p w14:paraId="5172F9E9" w14:textId="37F621D1" w:rsidR="00AD7C41" w:rsidRPr="002D4F6D" w:rsidRDefault="00596673" w:rsidP="00AD7C41">
      <w:pPr>
        <w:pStyle w:val="Heading1"/>
        <w:keepNext/>
      </w:pPr>
      <w:r>
        <w:rPr>
          <w:lang w:val="ru-RU"/>
        </w:rPr>
        <w:t>Исполнительный совет, возможно, пожелает</w:t>
      </w:r>
      <w:r w:rsidR="00AD7C41" w:rsidRPr="002D4F6D">
        <w:t>:</w:t>
      </w:r>
    </w:p>
    <w:p w14:paraId="42EA3836" w14:textId="7D0C172E" w:rsidR="00AD7C41" w:rsidRPr="007073B4" w:rsidRDefault="007073B4" w:rsidP="00B441B1">
      <w:pPr>
        <w:pStyle w:val="Heading2"/>
        <w:keepNext/>
        <w:numPr>
          <w:ilvl w:val="0"/>
          <w:numId w:val="35"/>
        </w:numPr>
        <w:ind w:hanging="720"/>
        <w:rPr>
          <w:lang w:val="ru-RU"/>
        </w:rPr>
      </w:pPr>
      <w:r w:rsidRPr="007073B4">
        <w:rPr>
          <w:lang w:val="ru-RU"/>
        </w:rPr>
        <w:t xml:space="preserve">принять к сведению </w:t>
      </w:r>
      <w:r>
        <w:rPr>
          <w:lang w:val="ru-RU"/>
        </w:rPr>
        <w:t>отчет</w:t>
      </w:r>
      <w:r w:rsidRPr="007073B4">
        <w:rPr>
          <w:lang w:val="ru-RU"/>
        </w:rPr>
        <w:t xml:space="preserve"> ЮНЕП о ходе работы по состоянию на</w:t>
      </w:r>
      <w:r w:rsidR="00D44445">
        <w:rPr>
          <w:lang w:val="en-US"/>
        </w:rPr>
        <w:t> </w:t>
      </w:r>
      <w:r w:rsidRPr="007073B4">
        <w:rPr>
          <w:lang w:val="ru-RU"/>
        </w:rPr>
        <w:t>31</w:t>
      </w:r>
      <w:r w:rsidR="00D44445">
        <w:rPr>
          <w:lang w:val="en-US"/>
        </w:rPr>
        <w:t> </w:t>
      </w:r>
      <w:r w:rsidRPr="007073B4">
        <w:rPr>
          <w:lang w:val="ru-RU"/>
        </w:rPr>
        <w:t>декабря</w:t>
      </w:r>
      <w:r w:rsidR="00D44445">
        <w:rPr>
          <w:lang w:val="en-US"/>
        </w:rPr>
        <w:t> </w:t>
      </w:r>
      <w:r w:rsidRPr="007073B4">
        <w:rPr>
          <w:lang w:val="ru-RU"/>
        </w:rPr>
        <w:t>2024</w:t>
      </w:r>
      <w:r w:rsidR="00DE2A9C">
        <w:rPr>
          <w:lang w:val="ru-RU"/>
        </w:rPr>
        <w:t> </w:t>
      </w:r>
      <w:r w:rsidRPr="007073B4">
        <w:rPr>
          <w:lang w:val="ru-RU"/>
        </w:rPr>
        <w:t>года, содержащийся в документе</w:t>
      </w:r>
      <w:r w:rsidR="00AD7C41" w:rsidRPr="002D4F6D">
        <w:t> UNEP</w:t>
      </w:r>
      <w:r w:rsidR="00AD7C41" w:rsidRPr="007073B4">
        <w:rPr>
          <w:lang w:val="ru-RU"/>
        </w:rPr>
        <w:t>/</w:t>
      </w:r>
      <w:r w:rsidR="00AD7C41" w:rsidRPr="002D4F6D">
        <w:t>OzL</w:t>
      </w:r>
      <w:r w:rsidR="00AD7C41" w:rsidRPr="007073B4">
        <w:rPr>
          <w:lang w:val="ru-RU"/>
        </w:rPr>
        <w:t>.</w:t>
      </w:r>
      <w:r w:rsidR="00AD7C41" w:rsidRPr="002D4F6D">
        <w:t>Pro</w:t>
      </w:r>
      <w:r w:rsidR="00AD7C41" w:rsidRPr="007073B4">
        <w:rPr>
          <w:lang w:val="ru-RU"/>
        </w:rPr>
        <w:t>/</w:t>
      </w:r>
      <w:r w:rsidR="00AD7C41" w:rsidRPr="002D4F6D">
        <w:t>ExCom</w:t>
      </w:r>
      <w:r w:rsidR="00AD7C41" w:rsidRPr="007073B4">
        <w:rPr>
          <w:lang w:val="ru-RU"/>
        </w:rPr>
        <w:t>/</w:t>
      </w:r>
      <w:r w:rsidR="00F30A93" w:rsidRPr="007073B4">
        <w:rPr>
          <w:lang w:val="ru-RU"/>
        </w:rPr>
        <w:t>97/</w:t>
      </w:r>
      <w:r w:rsidR="00B63400" w:rsidRPr="007073B4">
        <w:rPr>
          <w:lang w:val="ru-RU"/>
        </w:rPr>
        <w:t>14</w:t>
      </w:r>
      <w:r w:rsidR="00AD7C41" w:rsidRPr="007073B4">
        <w:rPr>
          <w:lang w:val="ru-RU"/>
        </w:rPr>
        <w:t xml:space="preserve">; </w:t>
      </w:r>
    </w:p>
    <w:p w14:paraId="388A42D9" w14:textId="283C7708" w:rsidR="000554C8" w:rsidRPr="00DE2A9C" w:rsidRDefault="00DE2A9C" w:rsidP="00B441B1">
      <w:pPr>
        <w:pStyle w:val="Heading2"/>
        <w:numPr>
          <w:ilvl w:val="0"/>
          <w:numId w:val="35"/>
        </w:numPr>
        <w:ind w:hanging="720"/>
        <w:rPr>
          <w:lang w:val="ru-RU"/>
        </w:rPr>
      </w:pPr>
      <w:r w:rsidRPr="00DE2A9C">
        <w:rPr>
          <w:lang w:val="ru-RU"/>
        </w:rPr>
        <w:t xml:space="preserve">утвердить продление сроков завершения подготовки национальных </w:t>
      </w:r>
      <w:r>
        <w:rPr>
          <w:lang w:val="ru-RU"/>
        </w:rPr>
        <w:t>кадастров</w:t>
      </w:r>
      <w:r w:rsidRPr="00DE2A9C">
        <w:rPr>
          <w:lang w:val="ru-RU"/>
        </w:rPr>
        <w:t xml:space="preserve"> запасов </w:t>
      </w:r>
      <w:r>
        <w:rPr>
          <w:lang w:val="ru-RU"/>
        </w:rPr>
        <w:t>отходов регулиру</w:t>
      </w:r>
      <w:r w:rsidRPr="00DE2A9C">
        <w:rPr>
          <w:lang w:val="ru-RU"/>
        </w:rPr>
        <w:t xml:space="preserve">емых веществ и разработки национальных планов </w:t>
      </w:r>
      <w:r w:rsidR="00E56DB1">
        <w:rPr>
          <w:lang w:val="ru-RU"/>
        </w:rPr>
        <w:t>дл</w:t>
      </w:r>
      <w:r w:rsidRPr="00DE2A9C">
        <w:rPr>
          <w:lang w:val="ru-RU"/>
        </w:rPr>
        <w:t>я</w:t>
      </w:r>
      <w:r w:rsidR="00D44445">
        <w:rPr>
          <w:lang w:val="en-US"/>
        </w:rPr>
        <w:t> </w:t>
      </w:r>
      <w:r w:rsidR="00E56DB1">
        <w:rPr>
          <w:lang w:val="ru-RU"/>
        </w:rPr>
        <w:t>управления</w:t>
      </w:r>
      <w:r w:rsidRPr="00DE2A9C">
        <w:rPr>
          <w:lang w:val="ru-RU"/>
        </w:rPr>
        <w:t xml:space="preserve"> эти</w:t>
      </w:r>
      <w:r w:rsidR="00E56DB1">
        <w:rPr>
          <w:lang w:val="ru-RU"/>
        </w:rPr>
        <w:t>ми</w:t>
      </w:r>
      <w:r w:rsidRPr="00DE2A9C">
        <w:rPr>
          <w:lang w:val="ru-RU"/>
        </w:rPr>
        <w:t xml:space="preserve"> веществ</w:t>
      </w:r>
      <w:r w:rsidR="00E56DB1">
        <w:rPr>
          <w:lang w:val="ru-RU"/>
        </w:rPr>
        <w:t>ами</w:t>
      </w:r>
      <w:r w:rsidRPr="00DE2A9C">
        <w:rPr>
          <w:lang w:val="ru-RU"/>
        </w:rPr>
        <w:t xml:space="preserve"> (решение 91/66) для перечисленных ниже стран, с тем чтобы они </w:t>
      </w:r>
      <w:r w:rsidR="000172C8">
        <w:rPr>
          <w:lang w:val="ru-RU"/>
        </w:rPr>
        <w:t>с</w:t>
      </w:r>
      <w:r w:rsidRPr="00DE2A9C">
        <w:rPr>
          <w:lang w:val="ru-RU"/>
        </w:rPr>
        <w:t xml:space="preserve">могли завершить оставшиеся </w:t>
      </w:r>
      <w:r w:rsidR="000172C8">
        <w:rPr>
          <w:lang w:val="ru-RU"/>
        </w:rPr>
        <w:t>реализуемые</w:t>
      </w:r>
      <w:r w:rsidRPr="00DE2A9C">
        <w:rPr>
          <w:lang w:val="ru-RU"/>
        </w:rPr>
        <w:t xml:space="preserve"> мероприятия, как </w:t>
      </w:r>
      <w:r w:rsidR="000172C8">
        <w:rPr>
          <w:lang w:val="ru-RU"/>
        </w:rPr>
        <w:t>отражен</w:t>
      </w:r>
      <w:r w:rsidRPr="00DE2A9C">
        <w:rPr>
          <w:lang w:val="ru-RU"/>
        </w:rPr>
        <w:t>о в</w:t>
      </w:r>
      <w:r w:rsidR="000172C8">
        <w:rPr>
          <w:lang w:val="ru-RU"/>
        </w:rPr>
        <w:t> </w:t>
      </w:r>
      <w:r w:rsidRPr="00DE2A9C">
        <w:rPr>
          <w:lang w:val="ru-RU"/>
        </w:rPr>
        <w:t xml:space="preserve">таблице 5 документа </w:t>
      </w:r>
      <w:r w:rsidRPr="00DE2A9C">
        <w:t>UNEP</w:t>
      </w:r>
      <w:r w:rsidRPr="00DE2A9C">
        <w:rPr>
          <w:lang w:val="ru-RU"/>
        </w:rPr>
        <w:t>/</w:t>
      </w:r>
      <w:r w:rsidRPr="00DE2A9C">
        <w:t>OzL</w:t>
      </w:r>
      <w:r w:rsidRPr="00DE2A9C">
        <w:rPr>
          <w:lang w:val="ru-RU"/>
        </w:rPr>
        <w:t>.</w:t>
      </w:r>
      <w:r w:rsidRPr="00DE2A9C">
        <w:t>Pro</w:t>
      </w:r>
      <w:r w:rsidRPr="00DE2A9C">
        <w:rPr>
          <w:lang w:val="ru-RU"/>
        </w:rPr>
        <w:t>/</w:t>
      </w:r>
      <w:r w:rsidRPr="00DE2A9C">
        <w:t>ExCom</w:t>
      </w:r>
      <w:r w:rsidRPr="00DE2A9C">
        <w:rPr>
          <w:lang w:val="ru-RU"/>
        </w:rPr>
        <w:t>/97/14</w:t>
      </w:r>
      <w:r w:rsidR="000554C8" w:rsidRPr="00DE2A9C">
        <w:rPr>
          <w:lang w:val="ru-RU"/>
        </w:rPr>
        <w:t xml:space="preserve">: </w:t>
      </w:r>
    </w:p>
    <w:p w14:paraId="687BB80F" w14:textId="2D437F66" w:rsidR="00DA04C8" w:rsidRPr="00C26593" w:rsidRDefault="00C26593" w:rsidP="00B441B1">
      <w:pPr>
        <w:pStyle w:val="Heading3"/>
        <w:numPr>
          <w:ilvl w:val="0"/>
          <w:numId w:val="36"/>
        </w:numPr>
        <w:ind w:hanging="720"/>
        <w:rPr>
          <w:lang w:val="ru-RU"/>
        </w:rPr>
      </w:pPr>
      <w:r>
        <w:rPr>
          <w:lang w:val="ru-RU"/>
        </w:rPr>
        <w:t>до</w:t>
      </w:r>
      <w:r w:rsidRPr="00C26593">
        <w:rPr>
          <w:lang w:val="ru-RU"/>
        </w:rPr>
        <w:t xml:space="preserve"> </w:t>
      </w:r>
      <w:r>
        <w:rPr>
          <w:lang w:val="ru-RU"/>
        </w:rPr>
        <w:t>июня</w:t>
      </w:r>
      <w:r w:rsidR="00DA04C8" w:rsidRPr="00C26593">
        <w:rPr>
          <w:lang w:val="ru-RU"/>
        </w:rPr>
        <w:t xml:space="preserve"> 2026</w:t>
      </w:r>
      <w:r w:rsidRPr="00C26593">
        <w:rPr>
          <w:lang w:val="ru-RU"/>
        </w:rPr>
        <w:t xml:space="preserve"> </w:t>
      </w:r>
      <w:r>
        <w:rPr>
          <w:lang w:val="ru-RU"/>
        </w:rPr>
        <w:t>года:</w:t>
      </w:r>
      <w:r w:rsidR="00760724" w:rsidRPr="00C26593">
        <w:rPr>
          <w:lang w:val="ru-RU"/>
        </w:rPr>
        <w:t xml:space="preserve"> </w:t>
      </w:r>
      <w:r>
        <w:rPr>
          <w:lang w:val="ru-RU"/>
        </w:rPr>
        <w:t>для Армении</w:t>
      </w:r>
      <w:r w:rsidR="00A07B85" w:rsidRPr="00C26593">
        <w:rPr>
          <w:lang w:val="ru-RU"/>
        </w:rPr>
        <w:t xml:space="preserve"> (</w:t>
      </w:r>
      <w:r w:rsidR="00A07B85" w:rsidRPr="002D4F6D">
        <w:t>ARM</w:t>
      </w:r>
      <w:r w:rsidR="00A07B85" w:rsidRPr="00C26593">
        <w:rPr>
          <w:lang w:val="ru-RU"/>
        </w:rPr>
        <w:t>/</w:t>
      </w:r>
      <w:r w:rsidR="00A07B85" w:rsidRPr="002D4F6D">
        <w:t>DES</w:t>
      </w:r>
      <w:r w:rsidR="00A07B85" w:rsidRPr="00C26593">
        <w:rPr>
          <w:lang w:val="ru-RU"/>
        </w:rPr>
        <w:t>/93/</w:t>
      </w:r>
      <w:r w:rsidR="00A07B85" w:rsidRPr="002D4F6D">
        <w:t>PRP</w:t>
      </w:r>
      <w:r w:rsidR="00A07B85" w:rsidRPr="00C26593">
        <w:rPr>
          <w:lang w:val="ru-RU"/>
        </w:rPr>
        <w:t xml:space="preserve">/29); </w:t>
      </w:r>
      <w:r w:rsidR="000C5110">
        <w:rPr>
          <w:lang w:val="ru-RU"/>
        </w:rPr>
        <w:t>Гватемалы </w:t>
      </w:r>
      <w:r w:rsidR="000C5110" w:rsidRPr="00C26593">
        <w:rPr>
          <w:lang w:val="ru-RU"/>
        </w:rPr>
        <w:t>(</w:t>
      </w:r>
      <w:r w:rsidR="000C5110" w:rsidRPr="002D4F6D">
        <w:t>GUA</w:t>
      </w:r>
      <w:r w:rsidR="000C5110" w:rsidRPr="00C26593">
        <w:rPr>
          <w:lang w:val="ru-RU"/>
        </w:rPr>
        <w:t>/</w:t>
      </w:r>
      <w:r w:rsidR="000C5110" w:rsidRPr="002D4F6D">
        <w:t>DES</w:t>
      </w:r>
      <w:r w:rsidR="000C5110" w:rsidRPr="00C26593">
        <w:rPr>
          <w:lang w:val="ru-RU"/>
        </w:rPr>
        <w:t>/93/</w:t>
      </w:r>
      <w:r w:rsidR="000C5110" w:rsidRPr="002D4F6D">
        <w:t>PRP</w:t>
      </w:r>
      <w:r w:rsidR="000C5110" w:rsidRPr="00C26593">
        <w:rPr>
          <w:lang w:val="ru-RU"/>
        </w:rPr>
        <w:t xml:space="preserve">/64); </w:t>
      </w:r>
      <w:r w:rsidR="000C5110">
        <w:rPr>
          <w:lang w:val="ru-RU"/>
        </w:rPr>
        <w:t>Гондураса</w:t>
      </w:r>
      <w:r w:rsidR="000C5110" w:rsidRPr="00C26593">
        <w:rPr>
          <w:lang w:val="ru-RU"/>
        </w:rPr>
        <w:t xml:space="preserve"> (</w:t>
      </w:r>
      <w:r w:rsidR="000C5110" w:rsidRPr="002D4F6D">
        <w:t>HON</w:t>
      </w:r>
      <w:r w:rsidR="000C5110" w:rsidRPr="00C26593">
        <w:rPr>
          <w:lang w:val="ru-RU"/>
        </w:rPr>
        <w:t>/</w:t>
      </w:r>
      <w:r w:rsidR="000C5110" w:rsidRPr="002D4F6D">
        <w:t>DES</w:t>
      </w:r>
      <w:r w:rsidR="000C5110" w:rsidRPr="00C26593">
        <w:rPr>
          <w:lang w:val="ru-RU"/>
        </w:rPr>
        <w:t>/93/</w:t>
      </w:r>
      <w:r w:rsidR="000C5110" w:rsidRPr="002D4F6D">
        <w:t>PRP</w:t>
      </w:r>
      <w:r w:rsidR="000C5110" w:rsidRPr="00C26593">
        <w:rPr>
          <w:lang w:val="ru-RU"/>
        </w:rPr>
        <w:t xml:space="preserve">/61); </w:t>
      </w:r>
      <w:r w:rsidR="000C5110">
        <w:rPr>
          <w:lang w:val="ru-RU"/>
        </w:rPr>
        <w:t>Йемена</w:t>
      </w:r>
      <w:r w:rsidR="000C5110" w:rsidRPr="00C26593">
        <w:rPr>
          <w:lang w:val="ru-RU"/>
        </w:rPr>
        <w:t xml:space="preserve"> (</w:t>
      </w:r>
      <w:r w:rsidR="000C5110" w:rsidRPr="002D4F6D">
        <w:t>YEM</w:t>
      </w:r>
      <w:r w:rsidR="000C5110" w:rsidRPr="00C26593">
        <w:rPr>
          <w:lang w:val="ru-RU"/>
        </w:rPr>
        <w:t>/</w:t>
      </w:r>
      <w:r w:rsidR="000C5110" w:rsidRPr="002D4F6D">
        <w:t>DES</w:t>
      </w:r>
      <w:r w:rsidR="000C5110" w:rsidRPr="00C26593">
        <w:rPr>
          <w:lang w:val="ru-RU"/>
        </w:rPr>
        <w:t>/93/</w:t>
      </w:r>
      <w:r w:rsidR="000C5110" w:rsidRPr="002D4F6D">
        <w:t>PRP</w:t>
      </w:r>
      <w:r w:rsidR="000C5110" w:rsidRPr="00C26593">
        <w:rPr>
          <w:lang w:val="ru-RU"/>
        </w:rPr>
        <w:t>/48);</w:t>
      </w:r>
      <w:r w:rsidR="000C5110">
        <w:rPr>
          <w:lang w:val="ru-RU"/>
        </w:rPr>
        <w:t xml:space="preserve"> </w:t>
      </w:r>
      <w:r>
        <w:rPr>
          <w:lang w:val="ru-RU"/>
        </w:rPr>
        <w:t>Многонационального Государства Боливия</w:t>
      </w:r>
      <w:r w:rsidR="00DA04C8" w:rsidRPr="00C26593">
        <w:rPr>
          <w:lang w:val="ru-RU"/>
        </w:rPr>
        <w:t xml:space="preserve"> </w:t>
      </w:r>
      <w:r w:rsidR="00DA04C8" w:rsidRPr="00C26593">
        <w:rPr>
          <w:lang w:val="ru-RU"/>
        </w:rPr>
        <w:lastRenderedPageBreak/>
        <w:t>(</w:t>
      </w:r>
      <w:r w:rsidR="00DA04C8" w:rsidRPr="002D4F6D">
        <w:t>BOL</w:t>
      </w:r>
      <w:r w:rsidR="00DA04C8" w:rsidRPr="00C26593">
        <w:rPr>
          <w:lang w:val="ru-RU"/>
        </w:rPr>
        <w:t>/</w:t>
      </w:r>
      <w:r w:rsidR="00DA04C8" w:rsidRPr="002D4F6D">
        <w:t>DES</w:t>
      </w:r>
      <w:r w:rsidR="00DA04C8" w:rsidRPr="00C26593">
        <w:rPr>
          <w:lang w:val="ru-RU"/>
        </w:rPr>
        <w:t>/93/</w:t>
      </w:r>
      <w:r w:rsidR="00DA04C8" w:rsidRPr="002D4F6D">
        <w:t>PRP</w:t>
      </w:r>
      <w:r w:rsidR="00DA04C8" w:rsidRPr="00C26593">
        <w:rPr>
          <w:lang w:val="ru-RU"/>
        </w:rPr>
        <w:t>/57)</w:t>
      </w:r>
      <w:r w:rsidR="00AD60CF" w:rsidRPr="00C26593">
        <w:rPr>
          <w:lang w:val="ru-RU"/>
        </w:rPr>
        <w:t>;</w:t>
      </w:r>
      <w:r w:rsidR="00DA04C8" w:rsidRPr="00C26593">
        <w:rPr>
          <w:lang w:val="ru-RU"/>
        </w:rPr>
        <w:t xml:space="preserve"> </w:t>
      </w:r>
      <w:r>
        <w:rPr>
          <w:lang w:val="ru-RU"/>
        </w:rPr>
        <w:t>Республики Молдова</w:t>
      </w:r>
      <w:r w:rsidR="00A07B85" w:rsidRPr="00C26593">
        <w:rPr>
          <w:lang w:val="ru-RU"/>
        </w:rPr>
        <w:t xml:space="preserve"> (</w:t>
      </w:r>
      <w:r w:rsidR="00A07B85" w:rsidRPr="002D4F6D">
        <w:t>MOL</w:t>
      </w:r>
      <w:r w:rsidR="00A07B85" w:rsidRPr="00C26593">
        <w:rPr>
          <w:lang w:val="ru-RU"/>
        </w:rPr>
        <w:t>/</w:t>
      </w:r>
      <w:r w:rsidR="00A07B85" w:rsidRPr="002D4F6D">
        <w:t>DES</w:t>
      </w:r>
      <w:r w:rsidR="00A07B85" w:rsidRPr="00C26593">
        <w:rPr>
          <w:lang w:val="ru-RU"/>
        </w:rPr>
        <w:t>/93/</w:t>
      </w:r>
      <w:r w:rsidR="00A07B85" w:rsidRPr="002D4F6D">
        <w:t>PRP</w:t>
      </w:r>
      <w:r w:rsidR="00A07B85" w:rsidRPr="00C26593">
        <w:rPr>
          <w:lang w:val="ru-RU"/>
        </w:rPr>
        <w:t>/48);</w:t>
      </w:r>
      <w:r>
        <w:rPr>
          <w:lang w:val="ru-RU"/>
        </w:rPr>
        <w:t xml:space="preserve"> </w:t>
      </w:r>
    </w:p>
    <w:p w14:paraId="7FC43CB1" w14:textId="73200E4D" w:rsidR="00DA04C8" w:rsidRPr="00C26593" w:rsidRDefault="00C26593" w:rsidP="00B441B1">
      <w:pPr>
        <w:pStyle w:val="Heading3"/>
        <w:numPr>
          <w:ilvl w:val="0"/>
          <w:numId w:val="36"/>
        </w:numPr>
        <w:ind w:hanging="720"/>
        <w:rPr>
          <w:lang w:val="ru-RU"/>
        </w:rPr>
      </w:pPr>
      <w:r>
        <w:rPr>
          <w:lang w:val="ru-RU"/>
        </w:rPr>
        <w:t>до декабря</w:t>
      </w:r>
      <w:r w:rsidR="00DA04C8" w:rsidRPr="00C26593">
        <w:rPr>
          <w:lang w:val="ru-RU"/>
        </w:rPr>
        <w:t xml:space="preserve"> 2026</w:t>
      </w:r>
      <w:r>
        <w:rPr>
          <w:lang w:val="ru-RU"/>
        </w:rPr>
        <w:t xml:space="preserve"> года: для </w:t>
      </w:r>
      <w:r w:rsidR="000C5110">
        <w:rPr>
          <w:lang w:val="ru-RU"/>
        </w:rPr>
        <w:t>Доминиканской Республики</w:t>
      </w:r>
      <w:r w:rsidR="000C5110" w:rsidRPr="00C26593">
        <w:rPr>
          <w:lang w:val="ru-RU"/>
        </w:rPr>
        <w:t xml:space="preserve"> (</w:t>
      </w:r>
      <w:r w:rsidR="000C5110" w:rsidRPr="002D4F6D">
        <w:t>DOM</w:t>
      </w:r>
      <w:r w:rsidR="000C5110" w:rsidRPr="00C26593">
        <w:rPr>
          <w:lang w:val="ru-RU"/>
        </w:rPr>
        <w:t>/</w:t>
      </w:r>
      <w:r w:rsidR="000C5110" w:rsidRPr="002D4F6D">
        <w:t>DES</w:t>
      </w:r>
      <w:r w:rsidR="000C5110" w:rsidRPr="00C26593">
        <w:rPr>
          <w:lang w:val="ru-RU"/>
        </w:rPr>
        <w:t>/93/</w:t>
      </w:r>
      <w:r w:rsidR="000C5110" w:rsidRPr="002D4F6D">
        <w:t>PRP</w:t>
      </w:r>
      <w:r w:rsidR="000C5110" w:rsidRPr="00C26593">
        <w:rPr>
          <w:lang w:val="ru-RU"/>
        </w:rPr>
        <w:t xml:space="preserve">/77); </w:t>
      </w:r>
      <w:r>
        <w:rPr>
          <w:lang w:val="ru-RU"/>
        </w:rPr>
        <w:t>Коста-Рики</w:t>
      </w:r>
      <w:r w:rsidR="00DA04C8" w:rsidRPr="00C26593">
        <w:rPr>
          <w:lang w:val="ru-RU"/>
        </w:rPr>
        <w:t xml:space="preserve"> (</w:t>
      </w:r>
      <w:r w:rsidR="00DA04C8" w:rsidRPr="002D4F6D">
        <w:t>COS</w:t>
      </w:r>
      <w:r w:rsidR="00DA04C8" w:rsidRPr="00C26593">
        <w:rPr>
          <w:lang w:val="ru-RU"/>
        </w:rPr>
        <w:t>/</w:t>
      </w:r>
      <w:r w:rsidR="00DA04C8" w:rsidRPr="002D4F6D">
        <w:t>DES</w:t>
      </w:r>
      <w:r w:rsidR="00DA04C8" w:rsidRPr="00C26593">
        <w:rPr>
          <w:lang w:val="ru-RU"/>
        </w:rPr>
        <w:t>/93/</w:t>
      </w:r>
      <w:r w:rsidR="00DA04C8" w:rsidRPr="002D4F6D">
        <w:t>PRP</w:t>
      </w:r>
      <w:r w:rsidR="00DA04C8" w:rsidRPr="00C26593">
        <w:rPr>
          <w:lang w:val="ru-RU"/>
        </w:rPr>
        <w:t>/68)</w:t>
      </w:r>
      <w:r w:rsidR="00AD60CF" w:rsidRPr="00C26593">
        <w:rPr>
          <w:lang w:val="ru-RU"/>
        </w:rPr>
        <w:t>;</w:t>
      </w:r>
      <w:r w:rsidR="00DA04C8" w:rsidRPr="00C26593">
        <w:rPr>
          <w:lang w:val="ru-RU"/>
        </w:rPr>
        <w:t xml:space="preserve"> </w:t>
      </w:r>
      <w:r>
        <w:rPr>
          <w:lang w:val="ru-RU"/>
        </w:rPr>
        <w:t>Сальвадора</w:t>
      </w:r>
      <w:r w:rsidR="00DA04C8" w:rsidRPr="00C26593">
        <w:rPr>
          <w:lang w:val="ru-RU"/>
        </w:rPr>
        <w:t xml:space="preserve"> (</w:t>
      </w:r>
      <w:r w:rsidR="00DA04C8" w:rsidRPr="002D4F6D">
        <w:t>ELS</w:t>
      </w:r>
      <w:r w:rsidR="00DA04C8" w:rsidRPr="00C26593">
        <w:rPr>
          <w:lang w:val="ru-RU"/>
        </w:rPr>
        <w:t>/</w:t>
      </w:r>
      <w:r w:rsidR="00DA04C8" w:rsidRPr="002D4F6D">
        <w:t>DES</w:t>
      </w:r>
      <w:r w:rsidR="00DA04C8" w:rsidRPr="00C26593">
        <w:rPr>
          <w:lang w:val="ru-RU"/>
        </w:rPr>
        <w:t>/93/</w:t>
      </w:r>
      <w:r w:rsidR="00DA04C8" w:rsidRPr="002D4F6D">
        <w:t>PRP</w:t>
      </w:r>
      <w:r w:rsidR="00DA04C8" w:rsidRPr="00C26593">
        <w:rPr>
          <w:lang w:val="ru-RU"/>
        </w:rPr>
        <w:t>/47)</w:t>
      </w:r>
      <w:r w:rsidR="00AD60CF" w:rsidRPr="00C26593">
        <w:rPr>
          <w:lang w:val="ru-RU"/>
        </w:rPr>
        <w:t>;</w:t>
      </w:r>
      <w:r w:rsidR="00DA04C8" w:rsidRPr="00C26593">
        <w:rPr>
          <w:lang w:val="ru-RU"/>
        </w:rPr>
        <w:t xml:space="preserve"> </w:t>
      </w:r>
      <w:r>
        <w:rPr>
          <w:lang w:val="ru-RU"/>
        </w:rPr>
        <w:t>Парагвая</w:t>
      </w:r>
      <w:r w:rsidR="00DA04C8" w:rsidRPr="00C26593">
        <w:rPr>
          <w:lang w:val="ru-RU"/>
        </w:rPr>
        <w:t xml:space="preserve"> (</w:t>
      </w:r>
      <w:r w:rsidR="00DA04C8" w:rsidRPr="002D4F6D">
        <w:t>PAR</w:t>
      </w:r>
      <w:r w:rsidR="00DA04C8" w:rsidRPr="00C26593">
        <w:rPr>
          <w:lang w:val="ru-RU"/>
        </w:rPr>
        <w:t>/</w:t>
      </w:r>
      <w:r w:rsidR="00DA04C8" w:rsidRPr="002D4F6D">
        <w:t>DES</w:t>
      </w:r>
      <w:r w:rsidR="00DA04C8" w:rsidRPr="00C26593">
        <w:rPr>
          <w:lang w:val="ru-RU"/>
        </w:rPr>
        <w:t>/94/</w:t>
      </w:r>
      <w:r w:rsidR="00DA04C8" w:rsidRPr="002D4F6D">
        <w:t>PRP</w:t>
      </w:r>
      <w:r w:rsidR="00DA04C8" w:rsidRPr="00C26593">
        <w:rPr>
          <w:lang w:val="ru-RU"/>
        </w:rPr>
        <w:t>/49)</w:t>
      </w:r>
      <w:r w:rsidR="00AD60CF" w:rsidRPr="00C26593">
        <w:rPr>
          <w:lang w:val="ru-RU"/>
        </w:rPr>
        <w:t>;</w:t>
      </w:r>
      <w:r w:rsidR="00DA04C8" w:rsidRPr="00C26593">
        <w:rPr>
          <w:lang w:val="ru-RU"/>
        </w:rPr>
        <w:t xml:space="preserve"> </w:t>
      </w:r>
      <w:r>
        <w:rPr>
          <w:lang w:val="ru-RU"/>
        </w:rPr>
        <w:t>Сент-Люсии</w:t>
      </w:r>
      <w:r w:rsidR="00DA04C8" w:rsidRPr="00C26593">
        <w:rPr>
          <w:lang w:val="ru-RU"/>
        </w:rPr>
        <w:t xml:space="preserve"> (</w:t>
      </w:r>
      <w:r w:rsidR="00DA04C8" w:rsidRPr="002D4F6D">
        <w:t>STL</w:t>
      </w:r>
      <w:r w:rsidR="00DA04C8" w:rsidRPr="00C26593">
        <w:rPr>
          <w:lang w:val="ru-RU"/>
        </w:rPr>
        <w:t>/</w:t>
      </w:r>
      <w:r w:rsidR="00DA04C8" w:rsidRPr="002D4F6D">
        <w:t>DES</w:t>
      </w:r>
      <w:r w:rsidR="00DA04C8" w:rsidRPr="00C26593">
        <w:rPr>
          <w:lang w:val="ru-RU"/>
        </w:rPr>
        <w:t>/94/</w:t>
      </w:r>
      <w:r w:rsidR="00DA04C8" w:rsidRPr="002D4F6D">
        <w:t>PRP</w:t>
      </w:r>
      <w:r w:rsidR="00DA04C8" w:rsidRPr="00C26593">
        <w:rPr>
          <w:lang w:val="ru-RU"/>
        </w:rPr>
        <w:t>/41)</w:t>
      </w:r>
      <w:r w:rsidR="00AD60CF" w:rsidRPr="00C26593">
        <w:rPr>
          <w:lang w:val="ru-RU"/>
        </w:rPr>
        <w:t>;</w:t>
      </w:r>
      <w:r w:rsidR="00DA04C8" w:rsidRPr="00C26593">
        <w:rPr>
          <w:lang w:val="ru-RU"/>
        </w:rPr>
        <w:t xml:space="preserve"> </w:t>
      </w:r>
      <w:r>
        <w:rPr>
          <w:lang w:val="ru-RU"/>
        </w:rPr>
        <w:t>Сомали</w:t>
      </w:r>
      <w:r w:rsidR="00DA04C8" w:rsidRPr="00C26593">
        <w:rPr>
          <w:lang w:val="ru-RU"/>
        </w:rPr>
        <w:t xml:space="preserve"> (</w:t>
      </w:r>
      <w:r w:rsidR="00DA04C8" w:rsidRPr="002D4F6D">
        <w:t>SOM</w:t>
      </w:r>
      <w:r w:rsidR="00DA04C8" w:rsidRPr="00C26593">
        <w:rPr>
          <w:lang w:val="ru-RU"/>
        </w:rPr>
        <w:t>/</w:t>
      </w:r>
      <w:r w:rsidR="00DA04C8" w:rsidRPr="002D4F6D">
        <w:t>DES</w:t>
      </w:r>
      <w:r w:rsidR="00DA04C8" w:rsidRPr="00C26593">
        <w:rPr>
          <w:lang w:val="ru-RU"/>
        </w:rPr>
        <w:t>/94/</w:t>
      </w:r>
      <w:r w:rsidR="00DA04C8" w:rsidRPr="002D4F6D">
        <w:t>PRP</w:t>
      </w:r>
      <w:r w:rsidR="00DA04C8" w:rsidRPr="00C26593">
        <w:rPr>
          <w:lang w:val="ru-RU"/>
        </w:rPr>
        <w:t>/21);</w:t>
      </w:r>
      <w:r w:rsidR="005F1550" w:rsidRPr="00C26593">
        <w:rPr>
          <w:lang w:val="ru-RU"/>
        </w:rPr>
        <w:t xml:space="preserve"> </w:t>
      </w:r>
    </w:p>
    <w:p w14:paraId="4BEEB5EF" w14:textId="08000628" w:rsidR="008B1D76" w:rsidRPr="00E44653" w:rsidRDefault="00E44653" w:rsidP="00B441B1">
      <w:pPr>
        <w:pStyle w:val="Heading3"/>
        <w:numPr>
          <w:ilvl w:val="0"/>
          <w:numId w:val="36"/>
        </w:numPr>
        <w:ind w:hanging="720"/>
        <w:rPr>
          <w:lang w:val="ru-RU"/>
        </w:rPr>
      </w:pPr>
      <w:r>
        <w:rPr>
          <w:lang w:val="ru-RU"/>
        </w:rPr>
        <w:t>до июня</w:t>
      </w:r>
      <w:r w:rsidR="008B1D76" w:rsidRPr="00E44653">
        <w:rPr>
          <w:lang w:val="ru-RU"/>
        </w:rPr>
        <w:t xml:space="preserve"> 2027</w:t>
      </w:r>
      <w:r>
        <w:rPr>
          <w:lang w:val="ru-RU"/>
        </w:rPr>
        <w:t xml:space="preserve"> года: для Белиза</w:t>
      </w:r>
      <w:r w:rsidR="008B1D76" w:rsidRPr="00E44653">
        <w:rPr>
          <w:lang w:val="ru-RU"/>
        </w:rPr>
        <w:t xml:space="preserve"> (</w:t>
      </w:r>
      <w:r w:rsidR="008B1D76" w:rsidRPr="002D4F6D">
        <w:t>BZE</w:t>
      </w:r>
      <w:r w:rsidR="008B1D76" w:rsidRPr="00E44653">
        <w:rPr>
          <w:lang w:val="ru-RU"/>
        </w:rPr>
        <w:t>/</w:t>
      </w:r>
      <w:r w:rsidR="008B1D76" w:rsidRPr="002D4F6D">
        <w:t>DES</w:t>
      </w:r>
      <w:r w:rsidR="008B1D76" w:rsidRPr="00E44653">
        <w:rPr>
          <w:lang w:val="ru-RU"/>
        </w:rPr>
        <w:t>/94/</w:t>
      </w:r>
      <w:r w:rsidR="008B1D76" w:rsidRPr="002D4F6D">
        <w:t>PRP</w:t>
      </w:r>
      <w:r w:rsidR="008B1D76" w:rsidRPr="00E44653">
        <w:rPr>
          <w:lang w:val="ru-RU"/>
        </w:rPr>
        <w:t>/46)</w:t>
      </w:r>
      <w:r w:rsidR="00AF341F" w:rsidRPr="00E44653">
        <w:rPr>
          <w:lang w:val="ru-RU"/>
        </w:rPr>
        <w:t>;</w:t>
      </w:r>
      <w:r w:rsidR="008B1D76" w:rsidRPr="00E44653">
        <w:rPr>
          <w:lang w:val="ru-RU"/>
        </w:rPr>
        <w:t xml:space="preserve"> </w:t>
      </w:r>
      <w:r w:rsidR="00B31249">
        <w:rPr>
          <w:lang w:val="ru-RU"/>
        </w:rPr>
        <w:t>Гайаны</w:t>
      </w:r>
      <w:r w:rsidR="00B31249" w:rsidRPr="00E44653">
        <w:rPr>
          <w:lang w:val="ru-RU"/>
        </w:rPr>
        <w:t xml:space="preserve"> (</w:t>
      </w:r>
      <w:r w:rsidR="00B31249" w:rsidRPr="002D4F6D">
        <w:t>GUY</w:t>
      </w:r>
      <w:r w:rsidR="00B31249" w:rsidRPr="00E44653">
        <w:rPr>
          <w:lang w:val="ru-RU"/>
        </w:rPr>
        <w:t>/</w:t>
      </w:r>
      <w:r w:rsidR="00B31249" w:rsidRPr="002D4F6D">
        <w:t>DES</w:t>
      </w:r>
      <w:r w:rsidR="00B31249" w:rsidRPr="00E44653">
        <w:rPr>
          <w:lang w:val="ru-RU"/>
        </w:rPr>
        <w:t>/94/</w:t>
      </w:r>
      <w:r w:rsidR="00B31249" w:rsidRPr="002D4F6D">
        <w:t>PRP</w:t>
      </w:r>
      <w:r w:rsidR="00B31249" w:rsidRPr="00E44653">
        <w:rPr>
          <w:lang w:val="ru-RU"/>
        </w:rPr>
        <w:t>/40);</w:t>
      </w:r>
      <w:r w:rsidR="00B31249">
        <w:rPr>
          <w:lang w:val="ru-RU"/>
        </w:rPr>
        <w:t xml:space="preserve"> Гренады</w:t>
      </w:r>
      <w:r w:rsidR="00B31249" w:rsidRPr="00E44653">
        <w:rPr>
          <w:lang w:val="ru-RU"/>
        </w:rPr>
        <w:t xml:space="preserve"> (</w:t>
      </w:r>
      <w:r w:rsidR="00B31249" w:rsidRPr="002D4F6D">
        <w:t>GRN</w:t>
      </w:r>
      <w:r w:rsidR="00B31249" w:rsidRPr="00E44653">
        <w:rPr>
          <w:lang w:val="ru-RU"/>
        </w:rPr>
        <w:t>/</w:t>
      </w:r>
      <w:r w:rsidR="00B31249" w:rsidRPr="002D4F6D">
        <w:t>DES</w:t>
      </w:r>
      <w:r w:rsidR="00B31249" w:rsidRPr="00E44653">
        <w:rPr>
          <w:lang w:val="ru-RU"/>
        </w:rPr>
        <w:t>/94/</w:t>
      </w:r>
      <w:r w:rsidR="00B31249" w:rsidRPr="002D4F6D">
        <w:t>PRP</w:t>
      </w:r>
      <w:r w:rsidR="00B31249" w:rsidRPr="00E44653">
        <w:rPr>
          <w:lang w:val="ru-RU"/>
        </w:rPr>
        <w:t xml:space="preserve">/37); </w:t>
      </w:r>
      <w:r>
        <w:rPr>
          <w:lang w:val="ru-RU"/>
        </w:rPr>
        <w:t>Камбоджи</w:t>
      </w:r>
      <w:r w:rsidR="008B1D76" w:rsidRPr="00E44653">
        <w:rPr>
          <w:lang w:val="ru-RU"/>
        </w:rPr>
        <w:t xml:space="preserve"> (</w:t>
      </w:r>
      <w:r w:rsidR="008B1D76" w:rsidRPr="002D4F6D">
        <w:t>KAM</w:t>
      </w:r>
      <w:r w:rsidR="008B1D76" w:rsidRPr="00E44653">
        <w:rPr>
          <w:lang w:val="ru-RU"/>
        </w:rPr>
        <w:t>/</w:t>
      </w:r>
      <w:r w:rsidR="008B1D76" w:rsidRPr="002D4F6D">
        <w:t>DES</w:t>
      </w:r>
      <w:r w:rsidR="008B1D76" w:rsidRPr="00E44653">
        <w:rPr>
          <w:lang w:val="ru-RU"/>
        </w:rPr>
        <w:t>/94/</w:t>
      </w:r>
      <w:r w:rsidR="008B1D76" w:rsidRPr="002D4F6D">
        <w:t>PRP</w:t>
      </w:r>
      <w:r w:rsidR="008B1D76" w:rsidRPr="00E44653">
        <w:rPr>
          <w:lang w:val="ru-RU"/>
        </w:rPr>
        <w:t>/47)</w:t>
      </w:r>
      <w:r w:rsidR="00AF341F" w:rsidRPr="00E44653">
        <w:rPr>
          <w:lang w:val="ru-RU"/>
        </w:rPr>
        <w:t>;</w:t>
      </w:r>
      <w:r w:rsidR="008B1D76" w:rsidRPr="00E44653">
        <w:rPr>
          <w:lang w:val="ru-RU"/>
        </w:rPr>
        <w:t xml:space="preserve"> </w:t>
      </w:r>
    </w:p>
    <w:p w14:paraId="487D0DEC" w14:textId="3431FA56" w:rsidR="00620B98" w:rsidRPr="00467ACC" w:rsidRDefault="00467ACC" w:rsidP="00B441B1">
      <w:pPr>
        <w:pStyle w:val="Heading2"/>
        <w:numPr>
          <w:ilvl w:val="0"/>
          <w:numId w:val="35"/>
        </w:numPr>
        <w:ind w:hanging="720"/>
        <w:rPr>
          <w:lang w:val="ru-RU"/>
        </w:rPr>
      </w:pPr>
      <w:r w:rsidRPr="00467ACC">
        <w:rPr>
          <w:lang w:val="ru-RU"/>
        </w:rPr>
        <w:t xml:space="preserve">утвердить рекомендации, касающиеся </w:t>
      </w:r>
      <w:r>
        <w:rPr>
          <w:lang w:val="ru-RU"/>
        </w:rPr>
        <w:t>реализуемы</w:t>
      </w:r>
      <w:r w:rsidRPr="00467ACC">
        <w:rPr>
          <w:lang w:val="ru-RU"/>
        </w:rPr>
        <w:t xml:space="preserve">х проектов с конкретными вопросами, </w:t>
      </w:r>
      <w:r w:rsidR="000C3362">
        <w:rPr>
          <w:lang w:val="ru-RU"/>
        </w:rPr>
        <w:t>как представлено</w:t>
      </w:r>
      <w:r w:rsidRPr="00467ACC">
        <w:rPr>
          <w:lang w:val="ru-RU"/>
        </w:rPr>
        <w:t xml:space="preserve"> в приложении </w:t>
      </w:r>
      <w:r w:rsidRPr="00467ACC">
        <w:t>III</w:t>
      </w:r>
      <w:r w:rsidRPr="00467ACC">
        <w:rPr>
          <w:lang w:val="ru-RU"/>
        </w:rPr>
        <w:t xml:space="preserve"> к настоящему документу</w:t>
      </w:r>
      <w:r w:rsidR="00AD7C41" w:rsidRPr="00467ACC">
        <w:rPr>
          <w:lang w:val="ru-RU"/>
        </w:rPr>
        <w:t xml:space="preserve">. </w:t>
      </w:r>
    </w:p>
    <w:p w14:paraId="1ACBE794" w14:textId="77777777" w:rsidR="00AD7C41" w:rsidRPr="00467ACC" w:rsidRDefault="00AD7C41" w:rsidP="00AD7C41">
      <w:pPr>
        <w:rPr>
          <w:lang w:val="ru-RU"/>
        </w:rPr>
      </w:pPr>
    </w:p>
    <w:p w14:paraId="1B7FD3A9" w14:textId="77777777" w:rsidR="00AD7C41" w:rsidRPr="00467ACC" w:rsidRDefault="00AD7C41" w:rsidP="00AD7C41">
      <w:pPr>
        <w:rPr>
          <w:lang w:val="ru-RU"/>
        </w:rPr>
        <w:sectPr w:rsidR="00AD7C41" w:rsidRPr="00467ACC" w:rsidSect="00B441B1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720" w:left="1440" w:header="720" w:footer="475" w:gutter="0"/>
          <w:cols w:space="720"/>
          <w:titlePg/>
        </w:sectPr>
      </w:pPr>
    </w:p>
    <w:p w14:paraId="0472A2BC" w14:textId="5C00E33B" w:rsidR="00AD7C41" w:rsidRPr="00D90CBD" w:rsidRDefault="00467ACC" w:rsidP="00B8629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Приложение</w:t>
      </w:r>
      <w:r w:rsidR="00AD7C41" w:rsidRPr="00D90CBD">
        <w:rPr>
          <w:b/>
          <w:bCs/>
          <w:lang w:val="ru-RU"/>
        </w:rPr>
        <w:t xml:space="preserve"> </w:t>
      </w:r>
      <w:r w:rsidR="00AD7C41" w:rsidRPr="002D4F6D">
        <w:rPr>
          <w:b/>
          <w:bCs/>
        </w:rPr>
        <w:t>I</w:t>
      </w:r>
    </w:p>
    <w:p w14:paraId="3CD9ACE3" w14:textId="77777777" w:rsidR="00AD7C41" w:rsidRPr="00D90CBD" w:rsidRDefault="00AD7C41" w:rsidP="00B86290">
      <w:pPr>
        <w:jc w:val="center"/>
        <w:rPr>
          <w:b/>
          <w:bCs/>
          <w:lang w:val="ru-RU"/>
        </w:rPr>
      </w:pPr>
    </w:p>
    <w:p w14:paraId="6124D2AE" w14:textId="074BD04A" w:rsidR="00D90CBD" w:rsidRPr="00D90CBD" w:rsidRDefault="00D90CBD" w:rsidP="00D90CBD">
      <w:pPr>
        <w:pStyle w:val="Title1"/>
        <w:rPr>
          <w:caps w:val="0"/>
          <w:lang w:val="ru-RU"/>
        </w:rPr>
      </w:pPr>
      <w:r w:rsidRPr="00D90CBD">
        <w:rPr>
          <w:caps w:val="0"/>
          <w:lang w:val="ru-RU"/>
        </w:rPr>
        <w:t xml:space="preserve">ОБЗОР </w:t>
      </w:r>
      <w:r>
        <w:rPr>
          <w:caps w:val="0"/>
          <w:lang w:val="ru-RU"/>
        </w:rPr>
        <w:t>СТАТУС</w:t>
      </w:r>
      <w:r w:rsidR="00D438A6">
        <w:rPr>
          <w:caps w:val="0"/>
          <w:lang w:val="ru-RU"/>
        </w:rPr>
        <w:t>А</w:t>
      </w:r>
      <w:r>
        <w:rPr>
          <w:caps w:val="0"/>
          <w:lang w:val="ru-RU"/>
        </w:rPr>
        <w:t xml:space="preserve"> ОСУЩЕСТВЛЕНИЯ</w:t>
      </w:r>
      <w:r w:rsidRPr="00D90CBD">
        <w:rPr>
          <w:caps w:val="0"/>
          <w:lang w:val="ru-RU"/>
        </w:rPr>
        <w:t xml:space="preserve"> ПРОЕКТОВ </w:t>
      </w:r>
      <w:r w:rsidR="000F3BEA">
        <w:rPr>
          <w:caps w:val="0"/>
          <w:lang w:val="ru-RU"/>
        </w:rPr>
        <w:t xml:space="preserve">ДЛЯ </w:t>
      </w:r>
      <w:r w:rsidRPr="00D90CBD">
        <w:rPr>
          <w:caps w:val="0"/>
          <w:lang w:val="ru-RU"/>
        </w:rPr>
        <w:t>ЮНЕП</w:t>
      </w:r>
    </w:p>
    <w:p w14:paraId="4E7CA997" w14:textId="5CB33C12" w:rsidR="00AD7C41" w:rsidRDefault="00D90CBD" w:rsidP="00D90CBD">
      <w:pPr>
        <w:pStyle w:val="Title1"/>
        <w:rPr>
          <w:caps w:val="0"/>
          <w:lang w:val="ru-RU"/>
        </w:rPr>
      </w:pPr>
      <w:r w:rsidRPr="000F3BEA">
        <w:rPr>
          <w:caps w:val="0"/>
          <w:lang w:val="ru-RU"/>
        </w:rPr>
        <w:t>ПО СТРАНАМ НА 2024 ГОД</w:t>
      </w:r>
    </w:p>
    <w:p w14:paraId="4602D909" w14:textId="77777777" w:rsidR="00D90CBD" w:rsidRPr="00D90CBD" w:rsidRDefault="00D90CBD" w:rsidP="00D90CBD">
      <w:pPr>
        <w:pStyle w:val="Title1"/>
        <w:rPr>
          <w:lang w:val="ru-RU"/>
        </w:rPr>
      </w:pPr>
    </w:p>
    <w:p w14:paraId="1F82EFE2" w14:textId="02825737" w:rsidR="00AD7C41" w:rsidRPr="009D353A" w:rsidRDefault="009D353A" w:rsidP="00733802">
      <w:pPr>
        <w:pStyle w:val="Heading1"/>
        <w:keepNext/>
        <w:numPr>
          <w:ilvl w:val="0"/>
          <w:numId w:val="30"/>
        </w:numPr>
        <w:rPr>
          <w:lang w:val="ru-RU"/>
        </w:rPr>
      </w:pPr>
      <w:r w:rsidRPr="009D353A">
        <w:rPr>
          <w:lang w:val="ru-RU"/>
        </w:rPr>
        <w:t xml:space="preserve">В таблице 1 приложения </w:t>
      </w:r>
      <w:r w:rsidRPr="009D353A">
        <w:t>I</w:t>
      </w:r>
      <w:r w:rsidRPr="009D353A">
        <w:rPr>
          <w:lang w:val="ru-RU"/>
        </w:rPr>
        <w:t xml:space="preserve"> представлен</w:t>
      </w:r>
      <w:r>
        <w:rPr>
          <w:lang w:val="ru-RU"/>
        </w:rPr>
        <w:t xml:space="preserve">а информация о статусе осуществления </w:t>
      </w:r>
      <w:r w:rsidRPr="009D353A">
        <w:rPr>
          <w:lang w:val="ru-RU"/>
        </w:rPr>
        <w:t>проектов по</w:t>
      </w:r>
      <w:r>
        <w:rPr>
          <w:lang w:val="ru-RU"/>
        </w:rPr>
        <w:t> </w:t>
      </w:r>
      <w:r w:rsidRPr="009D353A">
        <w:rPr>
          <w:lang w:val="ru-RU"/>
        </w:rPr>
        <w:t xml:space="preserve">странам на 2024 год в разбивке по достигнутому уровню </w:t>
      </w:r>
      <w:r>
        <w:rPr>
          <w:lang w:val="ru-RU"/>
        </w:rPr>
        <w:t>поэтапного отказа</w:t>
      </w:r>
      <w:r w:rsidRPr="009D353A">
        <w:rPr>
          <w:lang w:val="ru-RU"/>
        </w:rPr>
        <w:t xml:space="preserve">, запланированным и </w:t>
      </w:r>
      <w:r>
        <w:rPr>
          <w:lang w:val="ru-RU"/>
        </w:rPr>
        <w:t>осуществленны</w:t>
      </w:r>
      <w:r w:rsidRPr="009D353A">
        <w:rPr>
          <w:lang w:val="ru-RU"/>
        </w:rPr>
        <w:t>м выплатам и завершению проектов</w:t>
      </w:r>
      <w:r w:rsidR="00AD7C41" w:rsidRPr="009D353A">
        <w:rPr>
          <w:lang w:val="ru-RU"/>
        </w:rPr>
        <w:t xml:space="preserve">. </w:t>
      </w:r>
    </w:p>
    <w:p w14:paraId="7D396566" w14:textId="61AE1601" w:rsidR="00AD7C41" w:rsidRPr="007D6A3E" w:rsidRDefault="009D353A" w:rsidP="00AD7C41">
      <w:pPr>
        <w:pStyle w:val="Title1"/>
        <w:keepNext/>
        <w:jc w:val="both"/>
        <w:rPr>
          <w:caps w:val="0"/>
          <w:lang w:val="ru-RU"/>
        </w:rPr>
      </w:pPr>
      <w:r>
        <w:rPr>
          <w:caps w:val="0"/>
          <w:lang w:val="ru-RU"/>
        </w:rPr>
        <w:t xml:space="preserve">Таблица </w:t>
      </w:r>
      <w:r w:rsidR="00AD7C41" w:rsidRPr="007D6A3E">
        <w:rPr>
          <w:caps w:val="0"/>
          <w:lang w:val="ru-RU"/>
        </w:rPr>
        <w:t xml:space="preserve">1. </w:t>
      </w:r>
      <w:r w:rsidR="007D6A3E">
        <w:rPr>
          <w:caps w:val="0"/>
          <w:lang w:val="ru-RU"/>
        </w:rPr>
        <w:t>Статус осуществления проектов ЮНЕП на 2024 год</w:t>
      </w:r>
    </w:p>
    <w:tbl>
      <w:tblPr>
        <w:tblW w:w="10165" w:type="dxa"/>
        <w:tblLook w:val="04A0" w:firstRow="1" w:lastRow="0" w:firstColumn="1" w:lastColumn="0" w:noHBand="0" w:noVBand="1"/>
      </w:tblPr>
      <w:tblGrid>
        <w:gridCol w:w="1885"/>
        <w:gridCol w:w="1350"/>
        <w:gridCol w:w="1710"/>
        <w:gridCol w:w="1350"/>
        <w:gridCol w:w="1170"/>
        <w:gridCol w:w="1350"/>
        <w:gridCol w:w="1509"/>
      </w:tblGrid>
      <w:tr w:rsidR="002749CA" w:rsidRPr="00A76379" w14:paraId="6FE86A0C" w14:textId="77777777" w:rsidTr="00B942CE">
        <w:trPr>
          <w:trHeight w:val="1133"/>
          <w:tblHeader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838E8" w14:textId="77777777" w:rsidR="002749CA" w:rsidRPr="00B942CE" w:rsidRDefault="002749CA" w:rsidP="004376C6">
            <w:pPr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Страна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A14B2" w14:textId="77777777" w:rsidR="00B441B1" w:rsidRPr="00B942CE" w:rsidRDefault="002749CA" w:rsidP="00AC12E5">
            <w:pPr>
              <w:ind w:left="-111" w:right="-82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Поэтапный</w:t>
            </w:r>
          </w:p>
          <w:p w14:paraId="75BE55C8" w14:textId="77777777" w:rsidR="00B441B1" w:rsidRPr="00B942CE" w:rsidRDefault="002749CA" w:rsidP="00AC12E5">
            <w:pPr>
              <w:ind w:left="-111" w:right="-82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отказ в 2024</w:t>
            </w:r>
          </w:p>
          <w:p w14:paraId="14FC09E7" w14:textId="0A18D55F" w:rsidR="002749CA" w:rsidRPr="00B942CE" w:rsidRDefault="002749CA" w:rsidP="00AC12E5">
            <w:pPr>
              <w:ind w:left="-111" w:right="-82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(</w:t>
            </w:r>
            <w:r w:rsidR="00606DF3" w:rsidRPr="00B942CE">
              <w:rPr>
                <w:b/>
                <w:bCs/>
                <w:sz w:val="17"/>
                <w:szCs w:val="17"/>
                <w:lang w:val="ru-RU" w:eastAsia="en-CA"/>
              </w:rPr>
              <w:t>в тоннах</w:t>
            </w: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ОРП)*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FE002" w14:textId="77777777" w:rsidR="00B942CE" w:rsidRPr="00B942CE" w:rsidRDefault="002749CA" w:rsidP="00AC12E5">
            <w:pPr>
              <w:ind w:left="-108" w:right="-134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Поэтапный</w:t>
            </w:r>
          </w:p>
          <w:p w14:paraId="7C11DD01" w14:textId="77777777" w:rsidR="00B942CE" w:rsidRPr="00B942CE" w:rsidRDefault="002749CA" w:rsidP="00AC12E5">
            <w:pPr>
              <w:ind w:left="-108" w:right="-134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отказ </w:t>
            </w:r>
          </w:p>
          <w:p w14:paraId="1C963F6C" w14:textId="3781727C" w:rsidR="00B441B1" w:rsidRPr="00B942CE" w:rsidRDefault="002749CA" w:rsidP="00AC12E5">
            <w:pPr>
              <w:ind w:left="-108" w:right="-134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в 2024</w:t>
            </w:r>
          </w:p>
          <w:p w14:paraId="2414B2CB" w14:textId="3A3EF6FE" w:rsidR="002749CA" w:rsidRPr="00B942CE" w:rsidRDefault="002749CA" w:rsidP="00AC12E5">
            <w:pPr>
              <w:ind w:left="-108" w:right="-134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(</w:t>
            </w:r>
            <w:r w:rsidR="00606DF3"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в </w:t>
            </w: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тонн</w:t>
            </w:r>
            <w:r w:rsidR="00606DF3" w:rsidRPr="00B942CE">
              <w:rPr>
                <w:b/>
                <w:bCs/>
                <w:sz w:val="17"/>
                <w:szCs w:val="17"/>
                <w:lang w:val="ru-RU" w:eastAsia="en-CA"/>
              </w:rPr>
              <w:t>ах</w:t>
            </w: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</w:t>
            </w:r>
            <w:r w:rsidRPr="00B942CE">
              <w:rPr>
                <w:b/>
                <w:bCs/>
                <w:sz w:val="17"/>
                <w:szCs w:val="17"/>
                <w:lang w:eastAsia="en-CA"/>
              </w:rPr>
              <w:t>CO</w:t>
            </w:r>
            <w:r w:rsidRPr="00B942CE">
              <w:rPr>
                <w:b/>
                <w:bCs/>
                <w:sz w:val="17"/>
                <w:szCs w:val="17"/>
                <w:vertAlign w:val="subscript"/>
                <w:lang w:val="ru-RU" w:eastAsia="en-CA"/>
              </w:rPr>
              <w:t>2</w:t>
            </w: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-экв.)*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58A9E" w14:textId="77777777" w:rsidR="00B942CE" w:rsidRPr="00B942CE" w:rsidRDefault="002749CA" w:rsidP="00AC12E5">
            <w:pPr>
              <w:ind w:left="-111" w:right="-70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Оценочн</w:t>
            </w:r>
            <w:r w:rsidR="00AA301A" w:rsidRPr="00B942CE">
              <w:rPr>
                <w:b/>
                <w:bCs/>
                <w:sz w:val="17"/>
                <w:szCs w:val="17"/>
                <w:lang w:val="ru-RU" w:eastAsia="en-CA"/>
              </w:rPr>
              <w:t>ый</w:t>
            </w:r>
            <w:r w:rsidR="002B50B0"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</w:t>
            </w:r>
          </w:p>
          <w:p w14:paraId="5A92D2C3" w14:textId="2FCF08E8" w:rsidR="00B441B1" w:rsidRPr="00B942CE" w:rsidRDefault="002B50B0" w:rsidP="00AC12E5">
            <w:pPr>
              <w:ind w:left="-111" w:right="-70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объем</w:t>
            </w:r>
            <w:r w:rsidR="002749CA"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выплат в 2024</w:t>
            </w:r>
          </w:p>
          <w:p w14:paraId="491BE159" w14:textId="781BB8F0" w:rsidR="002749CA" w:rsidRPr="00B942CE" w:rsidRDefault="002749CA" w:rsidP="00AC12E5">
            <w:pPr>
              <w:ind w:left="-111" w:right="-70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(долл. США)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15FDB" w14:textId="77777777" w:rsidR="00B942CE" w:rsidRPr="00B942CE" w:rsidRDefault="00AA301A" w:rsidP="00AC12E5">
            <w:pPr>
              <w:ind w:left="-108" w:right="-146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Выплата </w:t>
            </w:r>
          </w:p>
          <w:p w14:paraId="6832D378" w14:textId="4097987A" w:rsidR="00B441B1" w:rsidRPr="00B942CE" w:rsidRDefault="00AA301A" w:rsidP="00AC12E5">
            <w:pPr>
              <w:ind w:left="-108" w:right="-146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средств</w:t>
            </w:r>
            <w:r w:rsidR="002749CA"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</w:t>
            </w:r>
          </w:p>
          <w:p w14:paraId="4C66B6F1" w14:textId="77777777" w:rsidR="00B441B1" w:rsidRPr="00B942CE" w:rsidRDefault="002749CA" w:rsidP="00AC12E5">
            <w:pPr>
              <w:ind w:left="-108" w:right="-146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в</w:t>
            </w:r>
            <w:r w:rsidR="00AA301A" w:rsidRPr="00B942CE">
              <w:rPr>
                <w:b/>
                <w:bCs/>
                <w:sz w:val="17"/>
                <w:szCs w:val="17"/>
                <w:lang w:val="ru-RU" w:eastAsia="en-CA"/>
              </w:rPr>
              <w:t> </w:t>
            </w: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2024</w:t>
            </w:r>
          </w:p>
          <w:p w14:paraId="4DA0F7BC" w14:textId="00E781AF" w:rsidR="002749CA" w:rsidRPr="00B942CE" w:rsidRDefault="002749CA" w:rsidP="00AC12E5">
            <w:pPr>
              <w:ind w:left="-108" w:right="-146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(долл. США)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60C7E" w14:textId="77777777" w:rsidR="00B441B1" w:rsidRPr="00B942CE" w:rsidRDefault="00B31CB7" w:rsidP="00AC12E5">
            <w:pPr>
              <w:ind w:left="-114" w:right="-113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Процент</w:t>
            </w:r>
            <w:r w:rsidR="002749CA"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</w:t>
            </w:r>
          </w:p>
          <w:p w14:paraId="78B86CD7" w14:textId="34FFF0CA" w:rsidR="00B441B1" w:rsidRPr="00B942CE" w:rsidRDefault="00B441B1" w:rsidP="00AC12E5">
            <w:pPr>
              <w:ind w:left="-114" w:right="-113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В</w:t>
            </w:r>
            <w:r w:rsidR="002749CA" w:rsidRPr="00B942CE">
              <w:rPr>
                <w:b/>
                <w:bCs/>
                <w:sz w:val="17"/>
                <w:szCs w:val="17"/>
                <w:lang w:val="ru-RU" w:eastAsia="en-CA"/>
              </w:rPr>
              <w:t>ыплат</w:t>
            </w:r>
            <w:r w:rsidR="00B31CB7" w:rsidRPr="00B942CE">
              <w:rPr>
                <w:b/>
                <w:bCs/>
                <w:sz w:val="17"/>
                <w:szCs w:val="17"/>
                <w:lang w:val="ru-RU" w:eastAsia="en-CA"/>
              </w:rPr>
              <w:t>ы</w:t>
            </w:r>
          </w:p>
          <w:p w14:paraId="3204F26A" w14:textId="77777777" w:rsidR="00B942CE" w:rsidRPr="00B942CE" w:rsidRDefault="00B31CB7" w:rsidP="00AC12E5">
            <w:pPr>
              <w:ind w:left="-114" w:right="-113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средств</w:t>
            </w:r>
            <w:r w:rsidR="002749CA"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в</w:t>
            </w: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 </w:t>
            </w:r>
          </w:p>
          <w:p w14:paraId="3001D868" w14:textId="77777777" w:rsidR="00B942CE" w:rsidRPr="00B942CE" w:rsidRDefault="002749CA" w:rsidP="00AC12E5">
            <w:pPr>
              <w:ind w:left="-114" w:right="-113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сравнении с</w:t>
            </w:r>
            <w:r w:rsidR="00B31CB7" w:rsidRPr="00B942CE">
              <w:rPr>
                <w:b/>
                <w:bCs/>
                <w:sz w:val="17"/>
                <w:szCs w:val="17"/>
                <w:lang w:val="ru-RU" w:eastAsia="en-CA"/>
              </w:rPr>
              <w:t> </w:t>
            </w:r>
          </w:p>
          <w:p w14:paraId="334CD06C" w14:textId="02D4926C" w:rsidR="002749CA" w:rsidRPr="00B942CE" w:rsidRDefault="002749CA" w:rsidP="00AC12E5">
            <w:pPr>
              <w:ind w:left="-114" w:right="-113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оценкой в 2024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45B6D" w14:textId="77777777" w:rsidR="00B441B1" w:rsidRPr="00B942CE" w:rsidRDefault="00B31CB7" w:rsidP="00AC12E5">
            <w:pPr>
              <w:ind w:left="-105" w:right="-114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Процент</w:t>
            </w:r>
            <w:r w:rsidR="002749CA"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 </w:t>
            </w:r>
          </w:p>
          <w:p w14:paraId="2989407E" w14:textId="77777777" w:rsidR="00B441B1" w:rsidRPr="00B942CE" w:rsidRDefault="002749CA" w:rsidP="00AC12E5">
            <w:pPr>
              <w:ind w:left="-105" w:right="-114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 xml:space="preserve">завершения запланированных проектов </w:t>
            </w:r>
          </w:p>
          <w:p w14:paraId="24E49302" w14:textId="7F743E5C" w:rsidR="002749CA" w:rsidRPr="00B942CE" w:rsidRDefault="002749CA" w:rsidP="00AC12E5">
            <w:pPr>
              <w:ind w:left="-105" w:right="-114"/>
              <w:jc w:val="center"/>
              <w:rPr>
                <w:b/>
                <w:bCs/>
                <w:sz w:val="17"/>
                <w:szCs w:val="17"/>
                <w:lang w:val="ru-RU" w:eastAsia="en-CA"/>
              </w:rPr>
            </w:pP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в</w:t>
            </w:r>
            <w:r w:rsidR="00C171FD" w:rsidRPr="00B942CE">
              <w:rPr>
                <w:b/>
                <w:bCs/>
                <w:sz w:val="17"/>
                <w:szCs w:val="17"/>
                <w:lang w:val="ru-RU" w:eastAsia="en-CA"/>
              </w:rPr>
              <w:t> </w:t>
            </w:r>
            <w:r w:rsidRPr="00B942CE">
              <w:rPr>
                <w:b/>
                <w:bCs/>
                <w:sz w:val="17"/>
                <w:szCs w:val="17"/>
                <w:lang w:val="ru-RU" w:eastAsia="en-CA"/>
              </w:rPr>
              <w:t>2024**</w:t>
            </w:r>
          </w:p>
        </w:tc>
      </w:tr>
      <w:tr w:rsidR="002749CA" w:rsidRPr="00B441B1" w14:paraId="3125A872" w14:textId="77777777" w:rsidTr="00B942CE">
        <w:trPr>
          <w:trHeight w:val="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942A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Албания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EB08D" w14:textId="1BF5000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7C75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6742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63 645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39E9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37 502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7E23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D5BC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4FCA5DF7" w14:textId="77777777" w:rsidTr="00B942CE">
        <w:trPr>
          <w:trHeight w:val="13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BF32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Алжир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B3166" w14:textId="54B4633F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2EBE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19CB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164 736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60C7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100 000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9385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2B51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0C2701BF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3BD80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Ангола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99923" w14:textId="4CF36E5F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4B20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F6A7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578C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90 088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85B9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F7BA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0AEDABE6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AB49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Антигуа и Барбуда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E9AD0" w14:textId="2F19840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5D98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60FB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4CD7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39 292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A679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4787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01F5F8AE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84682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Армения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5CCA9" w14:textId="50F3234B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9244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2343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62 310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A6CE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92 349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015C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17BC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07C5E8A2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1E2F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Багамские Острова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CB03D" w14:textId="33BE5635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1FFD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068E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83 100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4DCD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102 100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971E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4B66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4AEAAECE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A3B3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Бангладеш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E4E79" w14:textId="540C594B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5593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C63F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135 370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4554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50 683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9188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EDDA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1EB019ED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0EBD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Барбадос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3F96F" w14:textId="0770A760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4F3D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C254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141 880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ECD1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123 880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DC87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0350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2124FFA2" w14:textId="77777777" w:rsidTr="00B942CE">
        <w:trPr>
          <w:trHeight w:val="67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F69A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Бахрейн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4C2E5" w14:textId="171B528A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5B0D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F212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42 375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762E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125 008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934C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B2E8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027C6AE6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FB6C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Белиз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4C538" w14:textId="6ABE794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EBAA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B732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82 044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E95B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115 632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327F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0DA1C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7116960E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D9D71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Бенин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DF87B" w14:textId="36683B5D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25DF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C0AC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152 954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533C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186 953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1275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E6BB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4CE88CA0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783CF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Боливия (Многонациональное Государство)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8654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14C4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7F53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147 104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72C6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91 723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E403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2093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55930673" w14:textId="77777777" w:rsidTr="00B942CE">
        <w:trPr>
          <w:trHeight w:val="23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7A37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Ботсвана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65DFF" w14:textId="1B918107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0FD1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951B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262 522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0998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356 961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F4EF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497D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33</w:t>
            </w:r>
          </w:p>
        </w:tc>
      </w:tr>
      <w:tr w:rsidR="002749CA" w:rsidRPr="00B441B1" w14:paraId="18376F11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B4BB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Бруней-Даруссалам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4481B" w14:textId="4B8E88E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EF62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4D39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175 108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5F08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93 095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9D02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4135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2ED33F52" w14:textId="77777777" w:rsidTr="00B942CE">
        <w:trPr>
          <w:trHeight w:val="16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C8CF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Буркина-Фасо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86C2A" w14:textId="08D0D047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A8D4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BC18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111 715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C29D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148 429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EEA9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B4F0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6E189EDD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0F1B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Бурунди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6243D" w14:textId="2FD989E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936D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A9C0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49 950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1311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33 200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4B97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ACA1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37032D93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3668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Бутан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0B4E3" w14:textId="7480775B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847A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092D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73 365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D905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70 652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7B58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B8D9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54502D41" w14:textId="77777777" w:rsidTr="00B942CE">
        <w:trPr>
          <w:trHeight w:val="14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82CD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Вануату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CA558" w14:textId="7FB498D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0032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4BA8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139 630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4364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60 638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2A02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6BCA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44D76C29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5079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Вьетнам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19BDA" w14:textId="380C110F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4CC2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95C8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202 024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F3E6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124 306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A827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CB34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150A988B" w14:textId="77777777" w:rsidTr="00B942CE">
        <w:trPr>
          <w:trHeight w:val="13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D3CE9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Габон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66C37" w14:textId="45957EF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2754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B574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109 577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10BB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160 000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AACF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B536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5929B9FB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AB9F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Гайана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D8F7A" w14:textId="5F890DDD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6052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F733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118 925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4EA7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58 000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3A20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B0B3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782A1EFB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0C832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Гамбия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D0339" w14:textId="353B629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1927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D13F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199 400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37C5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170 350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5E36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0EEE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7BD7C30A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3882F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Гана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C366F" w14:textId="01EEDF7B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1257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7B26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13 875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407A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5D97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4C7F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06A6388C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249F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Гватемала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BB7BC" w14:textId="5176ABE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4739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2A4C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80 944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8EA3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54 859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E447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4F560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6D3F1AD9" w14:textId="77777777" w:rsidTr="00B942CE">
        <w:trPr>
          <w:trHeight w:val="6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4101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Гвинея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9921A" w14:textId="38AF6CB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6CA2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745A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128 450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772E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190 300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EF47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51AB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30C9084C" w14:textId="77777777" w:rsidTr="00B942CE">
        <w:trPr>
          <w:trHeight w:val="109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5E96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Гвинея-Бисау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7BD8D" w14:textId="13EB3581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FBFB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A7BC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89 853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ACF1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17 545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78AB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21EE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33</w:t>
            </w:r>
          </w:p>
        </w:tc>
      </w:tr>
      <w:tr w:rsidR="002749CA" w:rsidRPr="00B441B1" w14:paraId="19674715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B368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Гондурас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71741" w14:textId="0D584DA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4066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5BB7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78 025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674D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70 488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C379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C6DA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435DF275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EB91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Гренада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F4D44" w14:textId="384CBF80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4267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440F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183 804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D94E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51 000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74DB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C7A5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179A11DD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B5BB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Грузия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9E321" w14:textId="11D36114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B418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EB2E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32 500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1812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48 000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5D64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ADC81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263F837C" w14:textId="77777777" w:rsidTr="00B942CE">
        <w:trPr>
          <w:trHeight w:val="31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C0C5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Демократическая Республика Конго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1991B" w14:textId="321F0F3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B693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F421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143 991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806A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88 635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5519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8353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06B58391" w14:textId="77777777" w:rsidTr="00B942CE">
        <w:trPr>
          <w:trHeight w:val="121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3FE8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Джибути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8F3CF" w14:textId="06BC30C4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E39D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CFD2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94 750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8FFD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8 080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C7F5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D7C4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3B302D58" w14:textId="77777777" w:rsidTr="00B942CE">
        <w:trPr>
          <w:trHeight w:val="166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5082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Доминика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675A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CEF4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4153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212 129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EAF1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156 754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F72C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2EDF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340665AC" w14:textId="77777777" w:rsidTr="00B942CE">
        <w:trPr>
          <w:trHeight w:val="71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8525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Доминиканская Республика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B0D52" w14:textId="421C1592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AF47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0F51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216 175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80D6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73 385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65D1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F0CA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186DE1B4" w14:textId="77777777" w:rsidTr="00B942CE">
        <w:trPr>
          <w:trHeight w:val="117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75810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Египет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A6330" w14:textId="6E71075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BE83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7DC7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155 800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1CFD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144 800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E782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4CB0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47C0D20D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86A2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Замбия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DBACF" w14:textId="2C0729D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439B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7FDC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90 850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E6C6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118 450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20B2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2BFB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528EBF0F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7140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Зимбабве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7A863" w14:textId="157D355A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383A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E858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256 749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51B4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348 496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3619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36A3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5FE492C1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47EB0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Индия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CF06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0017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57F8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733 634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A78E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339 992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DBA8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9509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35CF473F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EEC4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Ирак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B246E" w14:textId="3144A54D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1522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8580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350 253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5426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186 100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0749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6315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2B55E7C8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D0CA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Иран (Исламская Республика)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B81E5" w14:textId="05C76B6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2E13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6EF9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154 543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18D6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34 802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B833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4943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5D3E8FF7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99E2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lastRenderedPageBreak/>
              <w:t>Йемен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5F8DF" w14:textId="34514190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9324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B325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137 607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6742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2 404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268B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6F91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1AAD3EB8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5E1C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Кабо-Верде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464F6" w14:textId="20280612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23C5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26D2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293 958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2B2A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128 190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BCAB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BBA0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4D958357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BE2F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Камбоджа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E5068" w14:textId="002B1D8A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F6E3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4FD7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209 096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BA56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157 878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43F1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5792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35B8C196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C86F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Катар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2437D" w14:textId="061ADB43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3EE3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5E18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182 585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B0C4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198 820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2FE3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EAE7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4530CBC1" w14:textId="77777777" w:rsidTr="00B942CE">
        <w:trPr>
          <w:trHeight w:val="13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7589C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Кения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F063A" w14:textId="5383A72F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EC9B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C775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164 400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B685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122 958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E0D9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B769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00246A3B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5899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Кирибати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C8E4A" w14:textId="45A83620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BB9A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EE10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224 175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B0EB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35 888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0B8D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087BF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09123436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C039F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Китай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3A85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92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E78B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ADA3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2 296 390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2CEA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1 090 374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F49A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9ECE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33</w:t>
            </w:r>
          </w:p>
        </w:tc>
      </w:tr>
      <w:tr w:rsidR="002749CA" w:rsidRPr="00B441B1" w14:paraId="0CC86439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9AA60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Колумбия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9E589" w14:textId="38B40C63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7AF9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8AA4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9E90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13 243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E371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557D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72580B07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9955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Коморские Острова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2A151" w14:textId="768A6E3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3662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3F70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107 220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8E59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71 290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BC89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B055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7CD5C9B4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C0F7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Конго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B29AC" w14:textId="6AA788B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A573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1C25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63 958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A364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35 000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179D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B24F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7348D51B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8048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Коста-Рика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1F4D3" w14:textId="68B731AB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A175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D885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22 500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5675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4 061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A9C1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2371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7B8C3028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465E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Кот-д'Ивуар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5CA0D" w14:textId="380F4FE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50F9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4F16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114 572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D972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97 838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D208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638C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01A5B5C1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06C09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Кувейт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D78B4" w14:textId="4C47252B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C464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167D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782 888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A611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299 439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BF7C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DD5F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06028955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A705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Кыргызстан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3F75E" w14:textId="56DC851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5C6F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DAD5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154 546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FDFB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247 298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7162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A7EE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421D1277" w14:textId="77777777" w:rsidTr="00B942CE">
        <w:trPr>
          <w:trHeight w:val="26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B4491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Лаосская Народно-Демократическая Республика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23B7B" w14:textId="1EA7A7C0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0982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8F78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161 576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D42F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185 818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F1C2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6F76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75</w:t>
            </w:r>
          </w:p>
        </w:tc>
      </w:tr>
      <w:tr w:rsidR="002749CA" w:rsidRPr="00B441B1" w14:paraId="33836782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A2AF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Лесото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FD186" w14:textId="15AFCCB7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5E2B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7429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48 247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1CEC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70 747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780B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2AC9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2099B2B9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6B37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Либерия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03394" w14:textId="727212A1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7699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AA1D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147 523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09D9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153 508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A587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07FF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5F19A84D" w14:textId="77777777" w:rsidTr="00B942CE">
        <w:trPr>
          <w:trHeight w:val="15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A191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Маврикий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1051B" w14:textId="7A16074A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DCBC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F6B8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45 000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C286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5D60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0744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35F48521" w14:textId="77777777" w:rsidTr="00B942CE">
        <w:trPr>
          <w:trHeight w:val="13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A6A0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Мавритания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1DF5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1D5F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A118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46 875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FA67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80 000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0DF3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03A9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5CB31BAC" w14:textId="77777777" w:rsidTr="00B942CE">
        <w:trPr>
          <w:trHeight w:val="6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4078D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Мадагаскар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2676B" w14:textId="5DFE9452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63A6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A7DA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78 239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3731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9 826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32A2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3CF42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780EB125" w14:textId="77777777" w:rsidTr="00B942CE">
        <w:trPr>
          <w:trHeight w:val="107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989B2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Малави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4674D" w14:textId="5D36DF4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BD58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C879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100 750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AB85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209 793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EF7E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98DB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207DB6B5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EC87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Мали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D1F9F" w14:textId="0F72E89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2FEE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A1CE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109 280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428E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28 000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2155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961E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76C2003C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704C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Мальдивы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F745B" w14:textId="409D0072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F78A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4CEA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159 563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99BA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102 220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60F5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7ED9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723EDD07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FE3D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Маршалловы Острова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4F059" w14:textId="079EE5DA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54B1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F8DF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78 540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7502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69 284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A737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D1FF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133F6AEF" w14:textId="77777777" w:rsidTr="00B942CE">
        <w:trPr>
          <w:trHeight w:val="26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2412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Мексика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9D5A1" w14:textId="5F73881B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522F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BD87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56 949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B438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-1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9D82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50DCF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6B39B6C6" w14:textId="77777777" w:rsidTr="00B942CE">
        <w:trPr>
          <w:trHeight w:val="89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6172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Микронезия (Федеративные Штаты)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34C8C" w14:textId="2C7230C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C69B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117B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180 180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830E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61 633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820A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A46C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66459C09" w14:textId="77777777" w:rsidTr="00B942CE">
        <w:trPr>
          <w:trHeight w:val="9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5C78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Мозамбик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3B08C" w14:textId="55EC6B1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8E16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BC72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229 113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4908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221 725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E8C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3202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040DE7F1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FE8A1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Монголия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C166C" w14:textId="2E045B9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4EDF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A40E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195 979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8906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132 117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9430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DE59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462884B2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7B55C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Мьянма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555B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0.4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6891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67DB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45 000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0C19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EE8D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6474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64ACC8FC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772B7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Намибия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885FC" w14:textId="6E27BD6B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8F48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9D30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168 650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1BAA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100 225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1EC2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DBEC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07734426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74C9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Науру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1AC38" w14:textId="1738FC7C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8D41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E020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116 395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F8CF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7 030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EFCA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04DB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4BD1030C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A1C4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Непал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BABA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51A2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A41D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122 583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D650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81 679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9515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1B53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77AA5349" w14:textId="77777777" w:rsidTr="00B942CE">
        <w:trPr>
          <w:trHeight w:val="6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ED2E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Нигер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EB9B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7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6B53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19</w:t>
            </w:r>
            <w:r w:rsidRPr="00B441B1">
              <w:rPr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sz w:val="18"/>
                <w:szCs w:val="18"/>
                <w:lang w:eastAsia="en-CA"/>
              </w:rPr>
              <w:t>893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2A06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86 469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0435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115 938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45C1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D9F0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127D5582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A1AD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Никарагуа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5A08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C016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ECC9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131 989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CC17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5 313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598B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072B5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46F427EF" w14:textId="77777777" w:rsidTr="00B942CE">
        <w:trPr>
          <w:trHeight w:val="10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6283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Ниуэ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133C6" w14:textId="6D70796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C078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97C4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103 468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2103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52 275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4754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31AB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374189EB" w14:textId="77777777" w:rsidTr="00B942CE">
        <w:trPr>
          <w:trHeight w:val="26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3D91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Объединенная Республика Танзания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CCDC1" w14:textId="6FDB2B2A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E42F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D215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191 853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4748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344 393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8015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74DD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33</w:t>
            </w:r>
          </w:p>
        </w:tc>
      </w:tr>
      <w:tr w:rsidR="002749CA" w:rsidRPr="00B441B1" w14:paraId="231016C3" w14:textId="77777777" w:rsidTr="00B942CE">
        <w:trPr>
          <w:trHeight w:val="15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4D64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Оман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D872A" w14:textId="021CC4F7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7052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DEAD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141 864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7C22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81 790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02FE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A93A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34E951FA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5F22F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Острова Кука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8C986" w14:textId="7D8CCDF4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7C1F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9FC7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173 811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7879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21 686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8CF2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08A6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4E0E66CA" w14:textId="77777777" w:rsidTr="00B942CE">
        <w:trPr>
          <w:trHeight w:val="159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ABA22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Пакистан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3B42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2CAC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A1E3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331 040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7043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107 130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9AE1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76DD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5EBFDDC6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A335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Палау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16AC6" w14:textId="4F07912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A0EA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1565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163 000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A257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79 941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D1D1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24F7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5768EC3E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BE8B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Парагвай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AC07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774B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5AA9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129 837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EEE8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113 813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0777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32D2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1CADF7DD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BD8A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Перу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30EC7" w14:textId="05A6EAEA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AC43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6E06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146 963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BA88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46 360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C5BF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008C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583FABA1" w14:textId="77777777" w:rsidTr="00B942CE">
        <w:trPr>
          <w:trHeight w:val="8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4D5EC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Республика Молдова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F7FD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87BC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05F5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150 167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7AB8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151 418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D63F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FE9F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3DC509D5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825D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Руанда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08797" w14:textId="5618F56C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E879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3AC1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138 700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E46E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182 109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2BD2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F1B4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0BC7908F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705AD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Сальвадор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193D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2733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A7DA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85 836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2B7B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79 607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E0D9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B4EB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2103F5DE" w14:textId="77777777" w:rsidTr="00B942CE">
        <w:trPr>
          <w:trHeight w:val="127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17BE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Самоа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BA22B" w14:textId="155FCD1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8FD2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48E1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158 482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D03A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90 621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1964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DEFC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7528EB2F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BF9F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Сан-Томе и Принсипи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0B0DF" w14:textId="5340052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E53C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18B7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92 086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FD2E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9F79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C9E1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0C9B0DE3" w14:textId="77777777" w:rsidTr="00B942CE">
        <w:trPr>
          <w:trHeight w:val="77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3515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Саудовская Аравия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3C2AD" w14:textId="1EB830F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06BC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3476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153 104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6DDF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263 268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CF76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C4BF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31550756" w14:textId="77777777" w:rsidTr="00B942CE">
        <w:trPr>
          <w:trHeight w:val="59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0780F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lastRenderedPageBreak/>
              <w:t>Сейшельские Острова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AB2EF" w14:textId="52CA2A45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F72B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07B9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72 400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1668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135 000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6543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186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A2E7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4BF26708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73700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Сенегал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5BCC9" w14:textId="7F1C560C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8574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99DD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288 305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9AA9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162 372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1EFA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44F4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11F83E0E" w14:textId="77777777" w:rsidTr="00B942CE">
        <w:trPr>
          <w:trHeight w:val="26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76AA2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Сент-Винсент и Гренадины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2A2B0" w14:textId="05963BE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831F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1F6F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199 622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D70C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59 527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D2C2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2EF0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0EB630C2" w14:textId="77777777" w:rsidTr="00B942CE">
        <w:trPr>
          <w:trHeight w:val="89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14B37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Сент-Китс и Невис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F7CA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E26A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DA48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113 425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E341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168 600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1877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7892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124C8DF0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938CC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Сент-Люсия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4DE67" w14:textId="5902AD3C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4C54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1D11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168 053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E7EE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83 000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81D5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A8B3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70A03FBB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DDD72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Сербия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52D2A" w14:textId="1F47351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27A6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F7D1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35 602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EBED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6 060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CE02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0170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7E6123B4" w14:textId="77777777" w:rsidTr="00B942CE">
        <w:trPr>
          <w:trHeight w:val="12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9E11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Сирийская Арабская Республика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E2339" w14:textId="0DE5FD0E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A2E0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59B9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525 612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EB4D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214 953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D674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0560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5631949A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3B66F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Соломоновы Острова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ABEE0" w14:textId="1A60A467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98FA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8283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217 208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BDB8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84 625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205E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8D49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191080F9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EC4A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Сомали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B9D1B" w14:textId="0B7C8B7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6C52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5AFA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65 450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F6AD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16 000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35CA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7421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55B91E8C" w14:textId="77777777" w:rsidTr="00B942CE">
        <w:trPr>
          <w:trHeight w:val="17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07E8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Судан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342CF" w14:textId="342C0572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6CE6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8F8A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186 701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89B4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186 701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8CC0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70F7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196C3140" w14:textId="77777777" w:rsidTr="00B942CE">
        <w:trPr>
          <w:trHeight w:val="8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5C44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Суринам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82625" w14:textId="189D04AF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C3C6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6D30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158 889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B6F1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0B4B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2C78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33</w:t>
            </w:r>
          </w:p>
        </w:tc>
      </w:tr>
      <w:tr w:rsidR="002749CA" w:rsidRPr="00B441B1" w14:paraId="74E5A902" w14:textId="77777777" w:rsidTr="00B942CE">
        <w:trPr>
          <w:trHeight w:val="104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A1D1E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Сьерра-Леоне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C02EF" w14:textId="7BA5757E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9480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D90D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311 779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A161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327 557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F558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1646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613A525C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1AE5F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B441B1">
              <w:rPr>
                <w:sz w:val="18"/>
                <w:szCs w:val="18"/>
              </w:rPr>
              <w:t>Тимор-Л</w:t>
            </w:r>
            <w:r w:rsidRPr="00B441B1">
              <w:rPr>
                <w:sz w:val="18"/>
                <w:szCs w:val="18"/>
                <w:lang w:val="ru-RU"/>
              </w:rPr>
              <w:t>ешти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B3F50" w14:textId="39121B96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8C0D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BF89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130 583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B862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89 252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657D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4AC7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0B56835C" w14:textId="77777777" w:rsidTr="00B942CE">
        <w:trPr>
          <w:trHeight w:val="79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6858A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Того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DCB1B" w14:textId="03ECCF54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5D20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837A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142 732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CEAD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113 792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9679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8A60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791031E3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A1D0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Тонга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8E072" w14:textId="0D2B22C5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7711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B87D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198 940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6BA7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91 901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D2B8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B6C8D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06B3F880" w14:textId="77777777" w:rsidTr="00B942CE">
        <w:trPr>
          <w:trHeight w:val="107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6DB6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Тувалу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C0E0F" w14:textId="4C73ABEA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410D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7F01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144 254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1605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48 672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AC5B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0204C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1B466887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107C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Тунис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3A5B2" w14:textId="1BC0203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8800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512C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35 000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EC5B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3105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58E0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7239CDA1" w14:textId="77777777" w:rsidTr="00B942CE">
        <w:trPr>
          <w:trHeight w:val="6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4CF8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Туркменистан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AF2CB" w14:textId="16930FA0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133C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C57E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12 523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5D18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12 103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3E4E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09ED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4566C94F" w14:textId="77777777" w:rsidTr="00B942CE">
        <w:trPr>
          <w:trHeight w:val="11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2968C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Уганда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6327B" w14:textId="6732942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B665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0C56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42 603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2F9E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87 948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A172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796F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2749CA" w:rsidRPr="00B441B1" w14:paraId="08B855E3" w14:textId="77777777" w:rsidTr="00B942CE">
        <w:trPr>
          <w:trHeight w:val="85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5BE2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Фиджи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CD1EE" w14:textId="09C979FC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E89A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39E9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190 832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8C9C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93 996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26C0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6347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0FA1A561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39AF7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Филиппины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CC3BB" w14:textId="2FF383F2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DBA2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AF5C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167 976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3D97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82 959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B767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C75D7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67578129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23FC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Чад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557F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3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D3C3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B990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91 352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B021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168 928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C87B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07E3B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3D3E64B5" w14:textId="77777777" w:rsidTr="00B942CE">
        <w:trPr>
          <w:trHeight w:val="101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2F908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Чили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87A67" w14:textId="6FED90A8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C9AB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8E58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134 927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B488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29 706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A825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7240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2090F904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A3BC3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Шри-Ланка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370AC" w14:textId="53AF8433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63F3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4EF4F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96 243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D95F8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92 042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F371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05745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2749CA" w:rsidRPr="00B441B1" w14:paraId="2652D08C" w14:textId="77777777" w:rsidTr="00B942CE">
        <w:trPr>
          <w:trHeight w:val="125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DC72C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Экваториальная Гвинея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ED014" w14:textId="44B0CD39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17B1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BE371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152 340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147D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72 913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D91C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EE34D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2749CA" w:rsidRPr="00B441B1" w14:paraId="17A830B3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760F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Эритрея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F3F2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715E3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F60F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153 750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77962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243 035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8917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1A5F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37AA8638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0F934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Эсватини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4FFE1" w14:textId="058A90D3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9393A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51B6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103 000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9BE4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130 400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64F1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3F067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 </w:t>
            </w:r>
          </w:p>
        </w:tc>
      </w:tr>
      <w:tr w:rsidR="002749CA" w:rsidRPr="00B441B1" w14:paraId="634A01F4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BF447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Эфиопия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70AC8" w14:textId="2275D48E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55CF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C666B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235 500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1E5EC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296 229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E5A6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F598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67</w:t>
            </w:r>
          </w:p>
        </w:tc>
      </w:tr>
      <w:tr w:rsidR="00C5619F" w:rsidRPr="00B441B1" w14:paraId="576F01F8" w14:textId="77777777" w:rsidTr="00B942CE">
        <w:trPr>
          <w:trHeight w:val="101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9E826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Южный Судан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BD2F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  <w:r w:rsidRPr="00B441B1">
              <w:rPr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953C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FD16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124 218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17400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154 811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BE91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9B699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100</w:t>
            </w:r>
          </w:p>
        </w:tc>
      </w:tr>
      <w:tr w:rsidR="00730AA2" w:rsidRPr="00B441B1" w14:paraId="16E1FA89" w14:textId="77777777" w:rsidTr="00B942CE">
        <w:trPr>
          <w:trHeight w:val="87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B60A2" w14:textId="77777777" w:rsidR="002749CA" w:rsidRPr="00B441B1" w:rsidRDefault="002749CA" w:rsidP="00834E3E">
            <w:pPr>
              <w:jc w:val="lef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Ямайка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70303" w14:textId="39B3BA5B" w:rsidR="002749CA" w:rsidRPr="00B441B1" w:rsidRDefault="00D76DBF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B73F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C9776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42 500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B3D57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47 909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D2AA4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113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9BA6E" w14:textId="77777777" w:rsidR="002749CA" w:rsidRPr="00B441B1" w:rsidRDefault="002749CA" w:rsidP="00834E3E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730AA2" w:rsidRPr="00B441B1" w14:paraId="1D969850" w14:textId="77777777" w:rsidTr="00B942CE">
        <w:trPr>
          <w:trHeight w:val="81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D5E1F" w14:textId="20D1669D" w:rsidR="00730AA2" w:rsidRPr="00B441B1" w:rsidRDefault="00730AA2" w:rsidP="00747270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B441B1">
              <w:rPr>
                <w:sz w:val="18"/>
                <w:szCs w:val="18"/>
              </w:rPr>
              <w:t xml:space="preserve">Регион: </w:t>
            </w:r>
            <w:r w:rsidR="00C5619F" w:rsidRPr="00B441B1">
              <w:rPr>
                <w:sz w:val="18"/>
                <w:szCs w:val="18"/>
                <w:lang w:val="ru-RU"/>
              </w:rPr>
              <w:t>АТР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0AD1E" w14:textId="25F6071E" w:rsidR="00730AA2" w:rsidRPr="00B441B1" w:rsidRDefault="00D76DBF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E3A48" w14:textId="77777777" w:rsidR="00730AA2" w:rsidRPr="00B441B1" w:rsidRDefault="00730AA2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EA297" w14:textId="77777777" w:rsidR="00730AA2" w:rsidRPr="00B441B1" w:rsidRDefault="00730AA2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548 694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04ACE" w14:textId="77777777" w:rsidR="00730AA2" w:rsidRPr="00B441B1" w:rsidRDefault="00730AA2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598 678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29369" w14:textId="77777777" w:rsidR="00730AA2" w:rsidRPr="00B441B1" w:rsidRDefault="00730AA2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109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DDD10" w14:textId="77777777" w:rsidR="00730AA2" w:rsidRPr="00B441B1" w:rsidRDefault="00730AA2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8708EB" w:rsidRPr="00B441B1" w14:paraId="63693452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B6345" w14:textId="6A6FE4F2" w:rsidR="008708EB" w:rsidRPr="00B441B1" w:rsidRDefault="008708EB" w:rsidP="00747270">
            <w:pPr>
              <w:jc w:val="left"/>
              <w:rPr>
                <w:sz w:val="18"/>
                <w:szCs w:val="18"/>
                <w:lang w:val="ru-RU" w:eastAsia="en-CA"/>
              </w:rPr>
            </w:pPr>
            <w:r w:rsidRPr="00B441B1">
              <w:rPr>
                <w:sz w:val="18"/>
                <w:szCs w:val="18"/>
              </w:rPr>
              <w:t>Глобальн</w:t>
            </w:r>
            <w:r w:rsidR="000B3A78" w:rsidRPr="00B441B1">
              <w:rPr>
                <w:sz w:val="18"/>
                <w:szCs w:val="18"/>
                <w:lang w:val="ru-RU"/>
              </w:rPr>
              <w:t>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C3BE9" w14:textId="2B3919BA" w:rsidR="008708EB" w:rsidRPr="00B441B1" w:rsidRDefault="00D76DBF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0,0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33E93" w14:textId="77777777" w:rsidR="008708EB" w:rsidRPr="00B441B1" w:rsidRDefault="008708EB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45AA8" w14:textId="77777777" w:rsidR="008708EB" w:rsidRPr="00B441B1" w:rsidRDefault="008708EB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3 663 556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69CEC" w14:textId="77777777" w:rsidR="008708EB" w:rsidRPr="00B441B1" w:rsidRDefault="008708EB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</w:rPr>
              <w:t>9 778 915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EE4EB" w14:textId="77777777" w:rsidR="008708EB" w:rsidRPr="00B441B1" w:rsidRDefault="008708EB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267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10DBF" w14:textId="77777777" w:rsidR="008708EB" w:rsidRPr="00B441B1" w:rsidRDefault="008708EB" w:rsidP="00747270">
            <w:pPr>
              <w:jc w:val="right"/>
              <w:rPr>
                <w:sz w:val="18"/>
                <w:szCs w:val="18"/>
                <w:lang w:eastAsia="en-CA"/>
              </w:rPr>
            </w:pPr>
            <w:r w:rsidRPr="00B441B1">
              <w:rPr>
                <w:sz w:val="18"/>
                <w:szCs w:val="18"/>
                <w:lang w:eastAsia="en-CA"/>
              </w:rPr>
              <w:t>50</w:t>
            </w:r>
          </w:p>
        </w:tc>
      </w:tr>
      <w:tr w:rsidR="00730AA2" w:rsidRPr="00B441B1" w14:paraId="1BC415EF" w14:textId="77777777" w:rsidTr="00B942CE">
        <w:trPr>
          <w:trHeight w:val="5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1F14D" w14:textId="77777777" w:rsidR="00730AA2" w:rsidRPr="00B441B1" w:rsidRDefault="00730AA2" w:rsidP="00747270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</w:rPr>
              <w:t>Общий итог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2C6DA" w14:textId="77777777" w:rsidR="00730AA2" w:rsidRPr="00B441B1" w:rsidRDefault="00730AA2" w:rsidP="00747270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126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375A8" w14:textId="77777777" w:rsidR="00730AA2" w:rsidRPr="00B441B1" w:rsidRDefault="00730AA2" w:rsidP="00747270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19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893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58D6A" w14:textId="77777777" w:rsidR="00730AA2" w:rsidRPr="00B441B1" w:rsidRDefault="00730AA2" w:rsidP="00747270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23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701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634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EFE1C" w14:textId="77777777" w:rsidR="00730AA2" w:rsidRPr="00B441B1" w:rsidRDefault="00730AA2" w:rsidP="00747270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23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795</w:t>
            </w:r>
            <w:r w:rsidRPr="00B441B1">
              <w:rPr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B441B1">
              <w:rPr>
                <w:b/>
                <w:bCs/>
                <w:sz w:val="18"/>
                <w:szCs w:val="18"/>
                <w:lang w:eastAsia="en-CA"/>
              </w:rPr>
              <w:t>058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779E0" w14:textId="77777777" w:rsidR="00730AA2" w:rsidRPr="00B441B1" w:rsidRDefault="00730AA2" w:rsidP="00747270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B4A09" w14:textId="77777777" w:rsidR="00730AA2" w:rsidRPr="00B441B1" w:rsidRDefault="00730AA2" w:rsidP="00747270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B441B1">
              <w:rPr>
                <w:b/>
                <w:bCs/>
                <w:sz w:val="18"/>
                <w:szCs w:val="18"/>
                <w:lang w:eastAsia="en-CA"/>
              </w:rPr>
              <w:t>54</w:t>
            </w:r>
          </w:p>
        </w:tc>
      </w:tr>
    </w:tbl>
    <w:p w14:paraId="49930942" w14:textId="599AA324" w:rsidR="004445A8" w:rsidRPr="00730AA2" w:rsidRDefault="004445A8" w:rsidP="00AD7C41">
      <w:pPr>
        <w:pStyle w:val="Title1"/>
        <w:keepNext/>
        <w:jc w:val="both"/>
        <w:rPr>
          <w:b w:val="0"/>
          <w:caps w:val="0"/>
          <w:sz w:val="19"/>
          <w:szCs w:val="19"/>
          <w:lang w:val="ru-RU"/>
        </w:rPr>
      </w:pPr>
      <w:r w:rsidRPr="00730AA2">
        <w:rPr>
          <w:b w:val="0"/>
          <w:caps w:val="0"/>
          <w:sz w:val="19"/>
          <w:szCs w:val="19"/>
          <w:lang w:val="ru-RU"/>
        </w:rPr>
        <w:t>*</w:t>
      </w:r>
      <w:r w:rsidR="00682EF0" w:rsidRPr="00730AA2">
        <w:rPr>
          <w:b w:val="0"/>
          <w:caps w:val="0"/>
          <w:sz w:val="19"/>
          <w:szCs w:val="19"/>
          <w:lang w:val="ru-RU"/>
        </w:rPr>
        <w:t xml:space="preserve"> </w:t>
      </w:r>
      <w:r w:rsidR="00F93ADE" w:rsidRPr="00730AA2">
        <w:rPr>
          <w:b w:val="0"/>
          <w:caps w:val="0"/>
          <w:sz w:val="19"/>
          <w:szCs w:val="19"/>
          <w:lang w:val="ru-RU"/>
        </w:rPr>
        <w:t>7</w:t>
      </w:r>
      <w:r w:rsidR="005401DD" w:rsidRPr="00730AA2">
        <w:rPr>
          <w:b w:val="0"/>
          <w:caps w:val="0"/>
          <w:sz w:val="19"/>
          <w:szCs w:val="19"/>
          <w:lang w:val="ru-RU"/>
        </w:rPr>
        <w:t>,</w:t>
      </w:r>
      <w:r w:rsidR="00F93ADE" w:rsidRPr="00730AA2">
        <w:rPr>
          <w:b w:val="0"/>
          <w:caps w:val="0"/>
          <w:sz w:val="19"/>
          <w:szCs w:val="19"/>
          <w:lang w:val="ru-RU"/>
        </w:rPr>
        <w:t>7</w:t>
      </w:r>
      <w:r w:rsidR="00682EF0" w:rsidRPr="00730AA2">
        <w:rPr>
          <w:b w:val="0"/>
          <w:caps w:val="0"/>
          <w:sz w:val="19"/>
          <w:szCs w:val="19"/>
          <w:lang w:val="ru-RU"/>
        </w:rPr>
        <w:t xml:space="preserve"> </w:t>
      </w:r>
      <w:r w:rsidR="005401DD">
        <w:rPr>
          <w:b w:val="0"/>
          <w:caps w:val="0"/>
          <w:sz w:val="19"/>
          <w:szCs w:val="19"/>
          <w:lang w:val="ru-RU"/>
        </w:rPr>
        <w:t>т</w:t>
      </w:r>
      <w:r w:rsidR="00682EF0" w:rsidRPr="00730AA2">
        <w:rPr>
          <w:b w:val="0"/>
          <w:caps w:val="0"/>
          <w:sz w:val="19"/>
          <w:szCs w:val="19"/>
          <w:lang w:val="ru-RU"/>
        </w:rPr>
        <w:t xml:space="preserve"> (</w:t>
      </w:r>
      <w:r w:rsidR="00F93ADE" w:rsidRPr="00730AA2">
        <w:rPr>
          <w:b w:val="0"/>
          <w:caps w:val="0"/>
          <w:sz w:val="19"/>
          <w:szCs w:val="19"/>
          <w:lang w:val="ru-RU"/>
        </w:rPr>
        <w:t>19</w:t>
      </w:r>
      <w:r w:rsidR="005401DD" w:rsidRPr="00730AA2">
        <w:rPr>
          <w:b w:val="0"/>
          <w:caps w:val="0"/>
          <w:sz w:val="19"/>
          <w:szCs w:val="19"/>
          <w:lang w:val="ru-RU"/>
        </w:rPr>
        <w:t xml:space="preserve"> </w:t>
      </w:r>
      <w:r w:rsidR="00F93ADE" w:rsidRPr="00730AA2">
        <w:rPr>
          <w:b w:val="0"/>
          <w:caps w:val="0"/>
          <w:sz w:val="19"/>
          <w:szCs w:val="19"/>
          <w:lang w:val="ru-RU"/>
        </w:rPr>
        <w:t xml:space="preserve">893 </w:t>
      </w:r>
      <w:r w:rsidR="005401DD">
        <w:rPr>
          <w:b w:val="0"/>
          <w:caps w:val="0"/>
          <w:sz w:val="19"/>
          <w:szCs w:val="19"/>
          <w:lang w:val="ru-RU"/>
        </w:rPr>
        <w:t>тонн</w:t>
      </w:r>
      <w:r w:rsidR="005401DD" w:rsidRPr="00730AA2">
        <w:rPr>
          <w:b w:val="0"/>
          <w:caps w:val="0"/>
          <w:sz w:val="19"/>
          <w:szCs w:val="19"/>
          <w:lang w:val="ru-RU"/>
        </w:rPr>
        <w:t xml:space="preserve"> </w:t>
      </w:r>
      <w:r w:rsidR="00682EF0" w:rsidRPr="002D4F6D">
        <w:rPr>
          <w:b w:val="0"/>
          <w:caps w:val="0"/>
          <w:sz w:val="19"/>
          <w:szCs w:val="19"/>
          <w:lang w:val="en-CA"/>
        </w:rPr>
        <w:t>CO</w:t>
      </w:r>
      <w:r w:rsidR="00682EF0" w:rsidRPr="00730AA2">
        <w:rPr>
          <w:b w:val="0"/>
          <w:caps w:val="0"/>
          <w:sz w:val="19"/>
          <w:szCs w:val="19"/>
          <w:vertAlign w:val="subscript"/>
          <w:lang w:val="ru-RU"/>
        </w:rPr>
        <w:t>2</w:t>
      </w:r>
      <w:r w:rsidR="00682EF0" w:rsidRPr="00730AA2">
        <w:rPr>
          <w:b w:val="0"/>
          <w:caps w:val="0"/>
          <w:sz w:val="19"/>
          <w:szCs w:val="19"/>
          <w:lang w:val="ru-RU"/>
        </w:rPr>
        <w:t>-</w:t>
      </w:r>
      <w:r w:rsidR="005401DD">
        <w:rPr>
          <w:b w:val="0"/>
          <w:caps w:val="0"/>
          <w:sz w:val="19"/>
          <w:szCs w:val="19"/>
          <w:lang w:val="ru-RU"/>
        </w:rPr>
        <w:t>экв</w:t>
      </w:r>
      <w:r w:rsidR="005401DD" w:rsidRPr="00730AA2">
        <w:rPr>
          <w:b w:val="0"/>
          <w:caps w:val="0"/>
          <w:sz w:val="19"/>
          <w:szCs w:val="19"/>
          <w:lang w:val="ru-RU"/>
        </w:rPr>
        <w:t>.</w:t>
      </w:r>
      <w:r w:rsidR="00682EF0" w:rsidRPr="00730AA2">
        <w:rPr>
          <w:b w:val="0"/>
          <w:caps w:val="0"/>
          <w:sz w:val="19"/>
          <w:szCs w:val="19"/>
          <w:lang w:val="ru-RU"/>
        </w:rPr>
        <w:t xml:space="preserve">) </w:t>
      </w:r>
      <w:r w:rsidR="005401DD">
        <w:rPr>
          <w:b w:val="0"/>
          <w:caps w:val="0"/>
          <w:sz w:val="19"/>
          <w:szCs w:val="19"/>
          <w:lang w:val="ru-RU"/>
        </w:rPr>
        <w:t>в 2</w:t>
      </w:r>
      <w:r w:rsidR="00682EF0" w:rsidRPr="00730AA2">
        <w:rPr>
          <w:b w:val="0"/>
          <w:caps w:val="0"/>
          <w:sz w:val="19"/>
          <w:szCs w:val="19"/>
          <w:lang w:val="ru-RU"/>
        </w:rPr>
        <w:t xml:space="preserve">024 </w:t>
      </w:r>
      <w:r w:rsidR="005401DD">
        <w:rPr>
          <w:b w:val="0"/>
          <w:caps w:val="0"/>
          <w:sz w:val="19"/>
          <w:szCs w:val="19"/>
          <w:lang w:val="ru-RU"/>
        </w:rPr>
        <w:t xml:space="preserve">году </w:t>
      </w:r>
      <w:r w:rsidR="00C43242">
        <w:rPr>
          <w:b w:val="0"/>
          <w:caps w:val="0"/>
          <w:sz w:val="19"/>
          <w:szCs w:val="19"/>
          <w:lang w:val="ru-RU"/>
        </w:rPr>
        <w:t xml:space="preserve">по </w:t>
      </w:r>
      <w:r w:rsidR="005401DD">
        <w:rPr>
          <w:b w:val="0"/>
          <w:caps w:val="0"/>
          <w:sz w:val="19"/>
          <w:szCs w:val="19"/>
          <w:lang w:val="ru-RU"/>
        </w:rPr>
        <w:t>связанны</w:t>
      </w:r>
      <w:r w:rsidR="00C43242">
        <w:rPr>
          <w:b w:val="0"/>
          <w:caps w:val="0"/>
          <w:sz w:val="19"/>
          <w:szCs w:val="19"/>
          <w:lang w:val="ru-RU"/>
        </w:rPr>
        <w:t>м</w:t>
      </w:r>
      <w:r w:rsidR="005401DD">
        <w:rPr>
          <w:b w:val="0"/>
          <w:caps w:val="0"/>
          <w:sz w:val="19"/>
          <w:szCs w:val="19"/>
          <w:lang w:val="ru-RU"/>
        </w:rPr>
        <w:t xml:space="preserve"> с ГФУ проект</w:t>
      </w:r>
      <w:r w:rsidR="00C43242">
        <w:rPr>
          <w:b w:val="0"/>
          <w:caps w:val="0"/>
          <w:sz w:val="19"/>
          <w:szCs w:val="19"/>
          <w:lang w:val="ru-RU"/>
        </w:rPr>
        <w:t>ам</w:t>
      </w:r>
      <w:r w:rsidR="00682EF0" w:rsidRPr="00730AA2">
        <w:rPr>
          <w:b w:val="0"/>
          <w:caps w:val="0"/>
          <w:sz w:val="19"/>
          <w:szCs w:val="19"/>
          <w:lang w:val="ru-RU"/>
        </w:rPr>
        <w:t>.</w:t>
      </w:r>
    </w:p>
    <w:p w14:paraId="5664E89E" w14:textId="21AC5EBF" w:rsidR="00AD7C41" w:rsidRPr="005401DD" w:rsidRDefault="000864CB" w:rsidP="00AD7C41">
      <w:pPr>
        <w:pStyle w:val="Title1"/>
        <w:keepNext/>
        <w:jc w:val="both"/>
        <w:rPr>
          <w:b w:val="0"/>
          <w:caps w:val="0"/>
          <w:sz w:val="19"/>
          <w:szCs w:val="19"/>
          <w:lang w:val="ru-RU"/>
        </w:rPr>
      </w:pPr>
      <w:r w:rsidRPr="005401DD">
        <w:rPr>
          <w:b w:val="0"/>
          <w:caps w:val="0"/>
          <w:sz w:val="19"/>
          <w:szCs w:val="19"/>
          <w:lang w:val="ru-RU"/>
        </w:rPr>
        <w:t>*</w:t>
      </w:r>
      <w:r w:rsidR="004445A8" w:rsidRPr="005401DD">
        <w:rPr>
          <w:b w:val="0"/>
          <w:caps w:val="0"/>
          <w:sz w:val="19"/>
          <w:szCs w:val="19"/>
          <w:lang w:val="ru-RU"/>
        </w:rPr>
        <w:t>*</w:t>
      </w:r>
      <w:r w:rsidR="00403857" w:rsidRPr="005401DD">
        <w:rPr>
          <w:b w:val="0"/>
          <w:caps w:val="0"/>
          <w:sz w:val="19"/>
          <w:szCs w:val="19"/>
          <w:lang w:val="ru-RU"/>
        </w:rPr>
        <w:t xml:space="preserve"> </w:t>
      </w:r>
      <w:r w:rsidR="005401DD">
        <w:rPr>
          <w:b w:val="0"/>
          <w:caps w:val="0"/>
          <w:sz w:val="19"/>
          <w:szCs w:val="19"/>
          <w:lang w:val="ru-RU"/>
        </w:rPr>
        <w:t>Для</w:t>
      </w:r>
      <w:r w:rsidR="005401DD" w:rsidRPr="005401DD">
        <w:rPr>
          <w:b w:val="0"/>
          <w:caps w:val="0"/>
          <w:sz w:val="19"/>
          <w:szCs w:val="19"/>
          <w:lang w:val="ru-RU"/>
        </w:rPr>
        <w:t xml:space="preserve"> </w:t>
      </w:r>
      <w:r w:rsidR="005401DD">
        <w:rPr>
          <w:b w:val="0"/>
          <w:caps w:val="0"/>
          <w:sz w:val="19"/>
          <w:szCs w:val="19"/>
          <w:lang w:val="ru-RU"/>
        </w:rPr>
        <w:t>проектов</w:t>
      </w:r>
      <w:r w:rsidR="005401DD" w:rsidRPr="005401DD">
        <w:rPr>
          <w:b w:val="0"/>
          <w:caps w:val="0"/>
          <w:sz w:val="19"/>
          <w:szCs w:val="19"/>
          <w:lang w:val="ru-RU"/>
        </w:rPr>
        <w:t xml:space="preserve">, </w:t>
      </w:r>
      <w:r w:rsidR="005401DD">
        <w:rPr>
          <w:b w:val="0"/>
          <w:caps w:val="0"/>
          <w:sz w:val="19"/>
          <w:szCs w:val="19"/>
          <w:lang w:val="ru-RU"/>
        </w:rPr>
        <w:t>которые</w:t>
      </w:r>
      <w:r w:rsidR="005401DD" w:rsidRPr="005401DD">
        <w:rPr>
          <w:b w:val="0"/>
          <w:caps w:val="0"/>
          <w:sz w:val="19"/>
          <w:szCs w:val="19"/>
          <w:lang w:val="ru-RU"/>
        </w:rPr>
        <w:t xml:space="preserve"> </w:t>
      </w:r>
      <w:r w:rsidR="005401DD">
        <w:rPr>
          <w:b w:val="0"/>
          <w:caps w:val="0"/>
          <w:sz w:val="19"/>
          <w:szCs w:val="19"/>
          <w:lang w:val="ru-RU"/>
        </w:rPr>
        <w:t>планировались</w:t>
      </w:r>
      <w:r w:rsidR="005401DD" w:rsidRPr="005401DD">
        <w:rPr>
          <w:b w:val="0"/>
          <w:caps w:val="0"/>
          <w:sz w:val="19"/>
          <w:szCs w:val="19"/>
          <w:lang w:val="ru-RU"/>
        </w:rPr>
        <w:t xml:space="preserve"> </w:t>
      </w:r>
      <w:r w:rsidR="005401DD">
        <w:rPr>
          <w:b w:val="0"/>
          <w:caps w:val="0"/>
          <w:sz w:val="19"/>
          <w:szCs w:val="19"/>
          <w:lang w:val="ru-RU"/>
        </w:rPr>
        <w:t>к</w:t>
      </w:r>
      <w:r w:rsidR="005401DD" w:rsidRPr="005401DD">
        <w:rPr>
          <w:b w:val="0"/>
          <w:caps w:val="0"/>
          <w:sz w:val="19"/>
          <w:szCs w:val="19"/>
          <w:lang w:val="ru-RU"/>
        </w:rPr>
        <w:t xml:space="preserve"> </w:t>
      </w:r>
      <w:r w:rsidR="005401DD">
        <w:rPr>
          <w:b w:val="0"/>
          <w:caps w:val="0"/>
          <w:sz w:val="19"/>
          <w:szCs w:val="19"/>
          <w:lang w:val="ru-RU"/>
        </w:rPr>
        <w:t xml:space="preserve">завершению в </w:t>
      </w:r>
      <w:r w:rsidR="00AD7C41" w:rsidRPr="005401DD">
        <w:rPr>
          <w:b w:val="0"/>
          <w:caps w:val="0"/>
          <w:sz w:val="19"/>
          <w:szCs w:val="19"/>
          <w:lang w:val="ru-RU"/>
        </w:rPr>
        <w:t>202</w:t>
      </w:r>
      <w:r w:rsidRPr="005401DD">
        <w:rPr>
          <w:b w:val="0"/>
          <w:caps w:val="0"/>
          <w:sz w:val="19"/>
          <w:szCs w:val="19"/>
          <w:lang w:val="ru-RU"/>
        </w:rPr>
        <w:t>4</w:t>
      </w:r>
      <w:r w:rsidR="005401DD">
        <w:rPr>
          <w:b w:val="0"/>
          <w:caps w:val="0"/>
          <w:sz w:val="19"/>
          <w:szCs w:val="19"/>
          <w:lang w:val="ru-RU"/>
        </w:rPr>
        <w:t xml:space="preserve"> году</w:t>
      </w:r>
      <w:r w:rsidR="00AD7C41" w:rsidRPr="005401DD">
        <w:rPr>
          <w:b w:val="0"/>
          <w:caps w:val="0"/>
          <w:sz w:val="19"/>
          <w:szCs w:val="19"/>
          <w:lang w:val="ru-RU"/>
        </w:rPr>
        <w:t>.</w:t>
      </w:r>
    </w:p>
    <w:p w14:paraId="783CCB0A" w14:textId="77777777" w:rsidR="00AD7C41" w:rsidRPr="005401DD" w:rsidRDefault="00AD7C41" w:rsidP="00AD7C41">
      <w:pPr>
        <w:jc w:val="left"/>
        <w:rPr>
          <w:lang w:val="ru-RU"/>
        </w:rPr>
      </w:pPr>
    </w:p>
    <w:p w14:paraId="4F463013" w14:textId="77777777" w:rsidR="00AD7C41" w:rsidRPr="005401DD" w:rsidRDefault="00AD7C41" w:rsidP="00AD7C41">
      <w:pPr>
        <w:jc w:val="left"/>
        <w:rPr>
          <w:lang w:val="ru-RU"/>
        </w:rPr>
      </w:pPr>
    </w:p>
    <w:p w14:paraId="52AF230A" w14:textId="77777777" w:rsidR="00AD7C41" w:rsidRPr="005401DD" w:rsidRDefault="00AD7C41" w:rsidP="00AD7C41">
      <w:pPr>
        <w:jc w:val="left"/>
        <w:rPr>
          <w:lang w:val="ru-RU"/>
        </w:rPr>
      </w:pPr>
    </w:p>
    <w:p w14:paraId="23E0242E" w14:textId="77777777" w:rsidR="00AD7C41" w:rsidRPr="005401DD" w:rsidRDefault="00AD7C41" w:rsidP="00AD7C41">
      <w:pPr>
        <w:jc w:val="left"/>
        <w:rPr>
          <w:lang w:val="ru-RU"/>
        </w:rPr>
        <w:sectPr w:rsidR="00AD7C41" w:rsidRPr="005401DD" w:rsidSect="00AD7C41">
          <w:headerReference w:type="even" r:id="rId20"/>
          <w:headerReference w:type="default" r:id="rId21"/>
          <w:headerReference w:type="first" r:id="rId22"/>
          <w:footerReference w:type="first" r:id="rId2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68D8C19D" w14:textId="5A89B428" w:rsidR="00AD7C41" w:rsidRPr="004902BB" w:rsidRDefault="00DB6141" w:rsidP="00AD7C41">
      <w:pPr>
        <w:jc w:val="center"/>
        <w:rPr>
          <w:lang w:val="ru-RU"/>
        </w:rPr>
      </w:pPr>
      <w:bookmarkStart w:id="5" w:name="_Hlk115855444"/>
      <w:r>
        <w:rPr>
          <w:b/>
          <w:bCs/>
          <w:lang w:val="ru-RU"/>
        </w:rPr>
        <w:lastRenderedPageBreak/>
        <w:t>Приложение</w:t>
      </w:r>
      <w:r w:rsidR="00AD7C41" w:rsidRPr="004902BB">
        <w:rPr>
          <w:b/>
          <w:bCs/>
          <w:lang w:val="ru-RU"/>
        </w:rPr>
        <w:t xml:space="preserve"> </w:t>
      </w:r>
      <w:r w:rsidR="00AD7C41" w:rsidRPr="002D4F6D">
        <w:rPr>
          <w:b/>
          <w:bCs/>
        </w:rPr>
        <w:t>II</w:t>
      </w:r>
    </w:p>
    <w:p w14:paraId="5E889A1F" w14:textId="77777777" w:rsidR="00AD7C41" w:rsidRPr="004902BB" w:rsidRDefault="00AD7C41" w:rsidP="00AD7C41">
      <w:pPr>
        <w:jc w:val="center"/>
        <w:rPr>
          <w:b/>
          <w:bCs/>
          <w:lang w:val="ru-RU"/>
        </w:rPr>
      </w:pPr>
    </w:p>
    <w:p w14:paraId="4F7719CF" w14:textId="7F841BF2" w:rsidR="001F5A85" w:rsidRPr="001F5A85" w:rsidRDefault="001F5A85" w:rsidP="001F5A85">
      <w:pPr>
        <w:pStyle w:val="Title1"/>
        <w:rPr>
          <w:caps w:val="0"/>
          <w:lang w:val="ru-RU"/>
        </w:rPr>
      </w:pPr>
      <w:r w:rsidRPr="001F5A85">
        <w:rPr>
          <w:caps w:val="0"/>
          <w:lang w:val="ru-RU"/>
        </w:rPr>
        <w:t xml:space="preserve">ОБЗОР </w:t>
      </w:r>
      <w:r>
        <w:rPr>
          <w:caps w:val="0"/>
          <w:lang w:val="ru-RU"/>
        </w:rPr>
        <w:t>СТАТУСА ОСУЩЕСТВЛЕНИЯ</w:t>
      </w:r>
      <w:r w:rsidRPr="001F5A85">
        <w:rPr>
          <w:caps w:val="0"/>
          <w:lang w:val="ru-RU"/>
        </w:rPr>
        <w:t xml:space="preserve"> ПРОЕКТОВ ЮНЕП </w:t>
      </w:r>
    </w:p>
    <w:p w14:paraId="03BFB288" w14:textId="272603ED" w:rsidR="00AD7C41" w:rsidRPr="001F5A85" w:rsidRDefault="001F5A85" w:rsidP="001F5A85">
      <w:pPr>
        <w:pStyle w:val="Title1"/>
        <w:rPr>
          <w:caps w:val="0"/>
          <w:lang w:val="ru-RU"/>
        </w:rPr>
      </w:pPr>
      <w:r w:rsidRPr="001F5A85">
        <w:rPr>
          <w:caps w:val="0"/>
          <w:lang w:val="ru-RU"/>
        </w:rPr>
        <w:t>ПО ГОДАМ НА 31 ДЕКАБРЯ 2024 ГОДА</w:t>
      </w:r>
    </w:p>
    <w:bookmarkEnd w:id="5"/>
    <w:p w14:paraId="6C30CD6A" w14:textId="77777777" w:rsidR="00AD7C41" w:rsidRPr="001F5A85" w:rsidRDefault="00AD7C41" w:rsidP="00AD7C41">
      <w:pPr>
        <w:rPr>
          <w:lang w:val="ru-RU"/>
        </w:rPr>
      </w:pPr>
    </w:p>
    <w:p w14:paraId="27455CB0" w14:textId="3EBE9BD3" w:rsidR="00AD7C41" w:rsidRPr="002B50B0" w:rsidRDefault="005707C4" w:rsidP="005413A1">
      <w:pPr>
        <w:pStyle w:val="Heading1"/>
        <w:keepNext/>
        <w:numPr>
          <w:ilvl w:val="0"/>
          <w:numId w:val="33"/>
        </w:numPr>
        <w:rPr>
          <w:lang w:val="ru-RU"/>
        </w:rPr>
      </w:pPr>
      <w:r w:rsidRPr="005707C4">
        <w:rPr>
          <w:lang w:val="ru-RU"/>
        </w:rPr>
        <w:t xml:space="preserve">В таблице 1 приложения </w:t>
      </w:r>
      <w:r w:rsidRPr="005707C4">
        <w:t>II</w:t>
      </w:r>
      <w:r w:rsidRPr="005707C4">
        <w:rPr>
          <w:lang w:val="ru-RU"/>
        </w:rPr>
        <w:t xml:space="preserve"> представлен обзор </w:t>
      </w:r>
      <w:r>
        <w:rPr>
          <w:lang w:val="ru-RU"/>
        </w:rPr>
        <w:t>статуса осуществления</w:t>
      </w:r>
      <w:r w:rsidRPr="005707C4">
        <w:rPr>
          <w:lang w:val="ru-RU"/>
        </w:rPr>
        <w:t xml:space="preserve"> проект</w:t>
      </w:r>
      <w:r>
        <w:rPr>
          <w:lang w:val="ru-RU"/>
        </w:rPr>
        <w:t>ов</w:t>
      </w:r>
      <w:r w:rsidRPr="005707C4">
        <w:rPr>
          <w:lang w:val="ru-RU"/>
        </w:rPr>
        <w:t xml:space="preserve"> по годам</w:t>
      </w:r>
      <w:r w:rsidR="00AD7C41" w:rsidRPr="005707C4">
        <w:rPr>
          <w:lang w:val="ru-RU"/>
        </w:rPr>
        <w:t>.</w:t>
      </w:r>
      <w:r w:rsidR="00AD7C41" w:rsidRPr="002D4F6D">
        <w:rPr>
          <w:rStyle w:val="FootnoteReference"/>
        </w:rPr>
        <w:footnoteReference w:id="28"/>
      </w:r>
      <w:r w:rsidR="00AD7C41" w:rsidRPr="005707C4">
        <w:rPr>
          <w:lang w:val="ru-RU"/>
        </w:rPr>
        <w:t xml:space="preserve"> </w:t>
      </w:r>
      <w:r w:rsidR="002B50B0" w:rsidRPr="002B50B0">
        <w:rPr>
          <w:lang w:val="ru-RU"/>
        </w:rPr>
        <w:t xml:space="preserve">Все проекты и мероприятия, утвержденные с 1991 по 2017 год, </w:t>
      </w:r>
      <w:r w:rsidR="002B50B0">
        <w:rPr>
          <w:lang w:val="ru-RU"/>
        </w:rPr>
        <w:t>к</w:t>
      </w:r>
      <w:r w:rsidR="002B50B0" w:rsidRPr="002B50B0">
        <w:rPr>
          <w:lang w:val="ru-RU"/>
        </w:rPr>
        <w:t xml:space="preserve"> настояще</w:t>
      </w:r>
      <w:r w:rsidR="002B50B0">
        <w:rPr>
          <w:lang w:val="ru-RU"/>
        </w:rPr>
        <w:t>му</w:t>
      </w:r>
      <w:r w:rsidR="002B50B0" w:rsidRPr="002B50B0">
        <w:rPr>
          <w:lang w:val="ru-RU"/>
        </w:rPr>
        <w:t xml:space="preserve"> в</w:t>
      </w:r>
      <w:r w:rsidR="002B50B0">
        <w:rPr>
          <w:lang w:val="ru-RU"/>
        </w:rPr>
        <w:t xml:space="preserve">ремени </w:t>
      </w:r>
      <w:r w:rsidR="002B50B0" w:rsidRPr="002B50B0">
        <w:rPr>
          <w:lang w:val="ru-RU"/>
        </w:rPr>
        <w:t>завершены</w:t>
      </w:r>
      <w:r w:rsidR="00AD7C41" w:rsidRPr="002B50B0">
        <w:rPr>
          <w:lang w:val="ru-RU"/>
        </w:rPr>
        <w:t xml:space="preserve">. </w:t>
      </w:r>
    </w:p>
    <w:p w14:paraId="2B01851C" w14:textId="55E8691A" w:rsidR="00AD7C41" w:rsidRPr="002B50B0" w:rsidRDefault="002B50B0" w:rsidP="00AD7C41">
      <w:pPr>
        <w:keepNext/>
        <w:suppressAutoHyphens/>
        <w:jc w:val="left"/>
        <w:rPr>
          <w:b/>
          <w:spacing w:val="-3"/>
          <w:lang w:val="ru-RU"/>
        </w:rPr>
      </w:pPr>
      <w:r w:rsidRPr="002B50B0">
        <w:rPr>
          <w:b/>
          <w:spacing w:val="-3"/>
          <w:lang w:val="ru-RU"/>
        </w:rPr>
        <w:t xml:space="preserve">Таблица 1. Статус </w:t>
      </w:r>
      <w:r>
        <w:rPr>
          <w:b/>
          <w:spacing w:val="-3"/>
          <w:lang w:val="ru-RU"/>
        </w:rPr>
        <w:t>осуществления</w:t>
      </w:r>
      <w:r w:rsidRPr="002B50B0">
        <w:rPr>
          <w:b/>
          <w:spacing w:val="-3"/>
          <w:lang w:val="ru-RU"/>
        </w:rPr>
        <w:t xml:space="preserve"> проект</w:t>
      </w:r>
      <w:r>
        <w:rPr>
          <w:b/>
          <w:spacing w:val="-3"/>
          <w:lang w:val="ru-RU"/>
        </w:rPr>
        <w:t>ов</w:t>
      </w:r>
      <w:r w:rsidRPr="002B50B0">
        <w:rPr>
          <w:b/>
          <w:spacing w:val="-3"/>
          <w:lang w:val="ru-RU"/>
        </w:rPr>
        <w:t xml:space="preserve"> по годам</w:t>
      </w:r>
    </w:p>
    <w:tbl>
      <w:tblPr>
        <w:tblW w:w="9730" w:type="dxa"/>
        <w:tblLook w:val="04A0" w:firstRow="1" w:lastRow="0" w:firstColumn="1" w:lastColumn="0" w:noHBand="0" w:noVBand="1"/>
      </w:tblPr>
      <w:tblGrid>
        <w:gridCol w:w="988"/>
        <w:gridCol w:w="1320"/>
        <w:gridCol w:w="1203"/>
        <w:gridCol w:w="1321"/>
        <w:gridCol w:w="1320"/>
        <w:gridCol w:w="1336"/>
        <w:gridCol w:w="1116"/>
        <w:gridCol w:w="1274"/>
      </w:tblGrid>
      <w:tr w:rsidR="002D4F6D" w:rsidRPr="00DB6141" w14:paraId="6625B285" w14:textId="77777777" w:rsidTr="00A3559A">
        <w:trPr>
          <w:trHeight w:val="11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C77B0" w14:textId="6B68C2C2" w:rsidR="00575211" w:rsidRPr="00DB6141" w:rsidRDefault="002B50B0" w:rsidP="00575211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DB6141">
              <w:rPr>
                <w:b/>
                <w:bCs/>
                <w:sz w:val="20"/>
                <w:szCs w:val="20"/>
                <w:lang w:val="ru-RU" w:eastAsia="en-CA"/>
              </w:rPr>
              <w:t>Год</w:t>
            </w:r>
          </w:p>
        </w:tc>
        <w:tc>
          <w:tcPr>
            <w:tcW w:w="3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88A6F" w14:textId="128774F5" w:rsidR="00575211" w:rsidRPr="00DB6141" w:rsidRDefault="002B50B0" w:rsidP="00575211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DB6141">
              <w:rPr>
                <w:b/>
                <w:bCs/>
                <w:sz w:val="20"/>
                <w:szCs w:val="20"/>
                <w:lang w:val="ru-RU" w:eastAsia="en-CA"/>
              </w:rPr>
              <w:t>Количество проектов</w:t>
            </w:r>
            <w:r w:rsidR="00575211" w:rsidRPr="00DB6141">
              <w:rPr>
                <w:b/>
                <w:bCs/>
                <w:sz w:val="20"/>
                <w:szCs w:val="20"/>
                <w:lang w:eastAsia="en-CA"/>
              </w:rPr>
              <w:t>*</w:t>
            </w:r>
          </w:p>
        </w:tc>
        <w:tc>
          <w:tcPr>
            <w:tcW w:w="50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38297" w14:textId="5144D3A7" w:rsidR="00575211" w:rsidRPr="00DB6141" w:rsidRDefault="002B50B0" w:rsidP="00575211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DB6141">
              <w:rPr>
                <w:b/>
                <w:bCs/>
                <w:sz w:val="20"/>
                <w:szCs w:val="20"/>
                <w:lang w:val="ru-RU" w:eastAsia="en-CA"/>
              </w:rPr>
              <w:t>Финансирование</w:t>
            </w:r>
            <w:r w:rsidR="00575211" w:rsidRPr="00DB6141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Pr="00DB6141">
              <w:rPr>
                <w:b/>
                <w:bCs/>
                <w:sz w:val="20"/>
                <w:szCs w:val="20"/>
                <w:lang w:val="ru-RU" w:eastAsia="en-CA"/>
              </w:rPr>
              <w:t>в долл. США</w:t>
            </w:r>
            <w:r w:rsidR="00575211" w:rsidRPr="00DB6141">
              <w:rPr>
                <w:b/>
                <w:bCs/>
                <w:sz w:val="20"/>
                <w:szCs w:val="20"/>
                <w:lang w:eastAsia="en-CA"/>
              </w:rPr>
              <w:t>)**</w:t>
            </w:r>
          </w:p>
        </w:tc>
      </w:tr>
      <w:tr w:rsidR="002D4F6D" w:rsidRPr="00DB6141" w14:paraId="4D1115CD" w14:textId="77777777" w:rsidTr="00A3559A">
        <w:trPr>
          <w:trHeight w:val="16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8616" w14:textId="77777777" w:rsidR="00575211" w:rsidRPr="00DB6141" w:rsidRDefault="00575211" w:rsidP="00575211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AD7CE" w14:textId="7F81BE5B" w:rsidR="00575211" w:rsidRPr="00DB6141" w:rsidRDefault="002B50B0" w:rsidP="0057521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DB6141">
              <w:rPr>
                <w:b/>
                <w:bCs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5BD33" w14:textId="0DB6A459" w:rsidR="00575211" w:rsidRPr="00DB6141" w:rsidRDefault="002B50B0" w:rsidP="0057521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DB6141">
              <w:rPr>
                <w:b/>
                <w:bCs/>
                <w:sz w:val="20"/>
                <w:szCs w:val="20"/>
                <w:lang w:val="ru-RU" w:eastAsia="en-CA"/>
              </w:rPr>
              <w:t>Завершено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80C52" w14:textId="099C6FD2" w:rsidR="00575211" w:rsidRPr="00F5659A" w:rsidRDefault="00575211" w:rsidP="00575211">
            <w:pPr>
              <w:ind w:left="-201" w:right="-158"/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F5659A">
              <w:rPr>
                <w:b/>
                <w:bCs/>
                <w:sz w:val="19"/>
                <w:szCs w:val="19"/>
                <w:lang w:eastAsia="en-CA"/>
              </w:rPr>
              <w:t>%</w:t>
            </w:r>
            <w:r w:rsidR="002B50B0" w:rsidRPr="00F5659A">
              <w:rPr>
                <w:b/>
                <w:bCs/>
                <w:sz w:val="19"/>
                <w:szCs w:val="19"/>
                <w:lang w:val="ru-RU" w:eastAsia="en-CA"/>
              </w:rPr>
              <w:t xml:space="preserve"> завершения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D6181" w14:textId="5D04CF5B" w:rsidR="00575211" w:rsidRPr="00DB6141" w:rsidRDefault="002B50B0" w:rsidP="0057521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DB6141">
              <w:rPr>
                <w:b/>
                <w:bCs/>
                <w:sz w:val="20"/>
                <w:szCs w:val="20"/>
                <w:lang w:val="ru-RU" w:eastAsia="en-CA"/>
              </w:rPr>
              <w:t>Утверждено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28927" w14:textId="1E65BB00" w:rsidR="00575211" w:rsidRPr="00DB6141" w:rsidRDefault="002B50B0" w:rsidP="0057521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DB6141">
              <w:rPr>
                <w:b/>
                <w:bCs/>
                <w:sz w:val="20"/>
                <w:szCs w:val="20"/>
                <w:lang w:val="ru-RU" w:eastAsia="en-CA"/>
              </w:rPr>
              <w:t>Выплачено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4573D" w14:textId="71ED7666" w:rsidR="00575211" w:rsidRPr="00DB6141" w:rsidRDefault="002B50B0" w:rsidP="0057521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DB6141">
              <w:rPr>
                <w:b/>
                <w:bCs/>
                <w:sz w:val="20"/>
                <w:szCs w:val="20"/>
                <w:lang w:val="ru-RU" w:eastAsia="en-CA"/>
              </w:rPr>
              <w:t>Баланс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3903C" w14:textId="4EBF7372" w:rsidR="00575211" w:rsidRPr="00DB6141" w:rsidRDefault="00575211" w:rsidP="00575211">
            <w:pPr>
              <w:ind w:left="-112" w:right="-104"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DB6141">
              <w:rPr>
                <w:b/>
                <w:bCs/>
                <w:sz w:val="20"/>
                <w:szCs w:val="20"/>
                <w:lang w:eastAsia="en-CA"/>
              </w:rPr>
              <w:t xml:space="preserve">% </w:t>
            </w:r>
            <w:r w:rsidR="002B50B0" w:rsidRPr="00DB6141">
              <w:rPr>
                <w:b/>
                <w:bCs/>
                <w:sz w:val="20"/>
                <w:szCs w:val="20"/>
                <w:lang w:val="ru-RU" w:eastAsia="en-CA"/>
              </w:rPr>
              <w:t>выплат</w:t>
            </w:r>
          </w:p>
        </w:tc>
      </w:tr>
      <w:tr w:rsidR="00A3559A" w:rsidRPr="00DB6141" w14:paraId="6891357C" w14:textId="77777777" w:rsidTr="00A3559A">
        <w:trPr>
          <w:trHeight w:val="5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E48AB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1991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690E0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C986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005F3" w14:textId="7A3BE701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12740" w14:textId="56249CBB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1 372 335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B9246" w14:textId="2AA2F122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1 372 335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760F9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FE641" w14:textId="11F5D444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7CBFF1DD" w14:textId="77777777" w:rsidTr="00A3559A">
        <w:trPr>
          <w:trHeight w:val="9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DC923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1992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A1D8D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CA242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99784" w14:textId="0D10602D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67F1E" w14:textId="179501C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1 711 000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76568" w14:textId="2C8FCCEF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1 711 000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A39DF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AF9DA" w14:textId="1B9040B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67860094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EAB09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1993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46CEF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49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3DF8B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49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3C5B7" w14:textId="4E560AF6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4DEBD" w14:textId="0FB91E5C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4 194 343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1C9D0" w14:textId="0F4B5CAB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4 194 343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7D92D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3580E" w14:textId="506E10D9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481277AA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11266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1994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B845B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58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184D3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58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196D4" w14:textId="58B72983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40661" w14:textId="49754F0D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4 231 169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57607" w14:textId="6F9917D9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4 231 169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DCCA0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FE71F" w14:textId="1073FB4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1521256C" w14:textId="77777777" w:rsidTr="00A3559A">
        <w:trPr>
          <w:trHeight w:val="9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581B7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1995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DEB80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052D0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5A9B6" w14:textId="43AFC60F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C9525" w14:textId="5C8BB9B9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4 047 683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260BF" w14:textId="0A192FE1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4 047 683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62A9F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DE830" w14:textId="3B9B4290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55F4BD48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56B9D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1996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E3588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897E4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7FED7" w14:textId="5226EBCB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83EFE" w14:textId="58B3315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3 366 039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57BA6" w14:textId="772CE00D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3 366 039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5865D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08FAE" w14:textId="3EDCA294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1CA3D66F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E6067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1997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522D1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565C6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E191A" w14:textId="7A45FC35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5A874" w14:textId="48F66405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7 962 291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C31D9" w14:textId="7B6E139C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7 962 291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12528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B2268" w14:textId="4888B44A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5C617167" w14:textId="77777777" w:rsidTr="00A3559A">
        <w:trPr>
          <w:trHeight w:val="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63451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1998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1F904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64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AF661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64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ABEAE" w14:textId="3E36BAF9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1F213" w14:textId="3F8E294B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4 669 124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0AD14" w14:textId="39863DC6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4 669 124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C9A94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2F017" w14:textId="2B8EDC12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1D78A4A2" w14:textId="77777777" w:rsidTr="00A3559A">
        <w:trPr>
          <w:trHeight w:val="1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86E76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1999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269E0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49B61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9AC62" w14:textId="76898DC0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704C4" w14:textId="75CD844D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6 368 983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EB2E4" w14:textId="101D4083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6 368 983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18694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4CCFB" w14:textId="0DCF7689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7FD06253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0A076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89EE5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46A5F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17450" w14:textId="7D5E97B3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7E493" w14:textId="4CF6CE56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6 300 398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8A821" w14:textId="419DBF1B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6 300 398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6D3D3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93DAF" w14:textId="70E697D1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18428D05" w14:textId="77777777" w:rsidTr="00A3559A">
        <w:trPr>
          <w:trHeight w:val="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8FEBD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18AC8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59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5C058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59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0D7D3" w14:textId="4E4E8E63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463B0" w14:textId="19C0108A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7 411 159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12CF4" w14:textId="6F4FCC86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7 411 159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67A90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8ABC5" w14:textId="154A5181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39D4DE5E" w14:textId="77777777" w:rsidTr="00A3559A">
        <w:trPr>
          <w:trHeight w:val="11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8B43C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73D35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40B2B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D668E" w14:textId="7C41E6CF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4520B" w14:textId="5F0D566B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9 469 401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C3E98" w14:textId="615FEC01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9 469 401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A3BD0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5784C" w14:textId="3B107C68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5226C246" w14:textId="77777777" w:rsidTr="00A3559A">
        <w:trPr>
          <w:trHeight w:val="14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37F0F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E4428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986FA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BF37F" w14:textId="4FE5B04F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91E57" w14:textId="657B9182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11 165 394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DA2DA" w14:textId="37E3B6D8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11 165 394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D8EB0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7DBC4" w14:textId="3CFD2E19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1C710971" w14:textId="77777777" w:rsidTr="00A3559A">
        <w:trPr>
          <w:trHeight w:val="5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7C9A1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EE2EE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49C34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94544" w14:textId="3DC8258D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31B64" w14:textId="5A97CB2C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12 362 652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EB56D" w14:textId="7B8D7464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12 362 652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2F83B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9BCE8" w14:textId="04F14EA6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36C1AC47" w14:textId="77777777" w:rsidTr="00A3559A">
        <w:trPr>
          <w:trHeight w:val="9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402E0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F2882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1FAF6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5933F" w14:textId="632AC775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EB698" w14:textId="7DB641CD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12 339 483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FD5D5" w14:textId="18BB2F55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12 339 483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B4CCF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E6191" w14:textId="4519F60E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691C09D9" w14:textId="77777777" w:rsidTr="00A3559A">
        <w:trPr>
          <w:trHeight w:val="14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AE6E6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8EDDB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9BE67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A5913" w14:textId="622DFAC5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7F7B5" w14:textId="3657F7A6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12 731 484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6B160" w14:textId="66EB1401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12 731 484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F6273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0C6EB" w14:textId="1B17C1F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05B8A3A1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2B9FF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6689E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84E56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22A62" w14:textId="51D5EDFC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0D615" w14:textId="77AC342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14 611 111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1AD6F" w14:textId="2A1AD76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14 611 111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751F0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F637E" w14:textId="2DC7AC0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39498F73" w14:textId="77777777" w:rsidTr="00A3559A">
        <w:trPr>
          <w:trHeight w:val="9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A1C93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6F902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132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BB81D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132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30A13" w14:textId="07491CC6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65711" w14:textId="1FFB8D1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17 875 070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6EAB1" w14:textId="6D2CAA3C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17 875 070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62EAB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917F9" w14:textId="2D08B28E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5A114CA3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104DE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2009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4AD89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115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24864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115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02C8D" w14:textId="59ED239B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9D964" w14:textId="5BB887D6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17 250 876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5A5B2" w14:textId="3DA7CDDE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17 250 876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28BBC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77E9E" w14:textId="18C45305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23EDDFA9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5EFDD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FEBA5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FE42C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12D8B" w14:textId="20C51918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D2B3A" w14:textId="1DACE643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14 361 124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021F7" w14:textId="111FCB94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14 356 674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3EF07" w14:textId="0B5D502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4</w:t>
            </w:r>
            <w:r w:rsidRPr="00DB6141">
              <w:rPr>
                <w:sz w:val="20"/>
                <w:szCs w:val="20"/>
                <w:lang w:val="ru-RU" w:eastAsia="en-CA"/>
              </w:rPr>
              <w:t xml:space="preserve"> </w:t>
            </w:r>
            <w:r w:rsidRPr="00DB6141">
              <w:rPr>
                <w:sz w:val="20"/>
                <w:szCs w:val="20"/>
                <w:lang w:eastAsia="en-CA"/>
              </w:rPr>
              <w:t>450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5A168" w14:textId="3F5EF692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6A91E616" w14:textId="77777777" w:rsidTr="00A3559A">
        <w:trPr>
          <w:trHeight w:val="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A17CE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029A1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9DFA1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4EAAD" w14:textId="4409E3F8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B9164" w14:textId="5F3680A8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16 782 433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5790D" w14:textId="03596392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16 782 434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1D741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-1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BADA8" w14:textId="07D9E74A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2E9F06C3" w14:textId="77777777" w:rsidTr="00A3559A">
        <w:trPr>
          <w:trHeight w:val="12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4D4F2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4AE3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D3C8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4A062" w14:textId="7E6731A6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9ABD6" w14:textId="1D57B1BA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16 086 261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22197" w14:textId="1591F142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16 086 261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F4018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AD94C" w14:textId="5F05C8F4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3BDE0EF6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32BA0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D6939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A9038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B6605" w14:textId="122D3ECF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5B810" w14:textId="569D8D1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14 152 112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32D88" w14:textId="4979F0BC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14 152 112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68DA7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-1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511F0" w14:textId="6A85046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5EEF0989" w14:textId="77777777" w:rsidTr="00A3559A">
        <w:trPr>
          <w:trHeight w:val="5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0C6FD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EA6A9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C7791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3A4CF" w14:textId="64767219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65658" w14:textId="60990665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12 339 027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B29D7" w14:textId="5917F3E0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12 339 026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0D59A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F4D24" w14:textId="7F9C1954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A3559A" w:rsidRPr="00DB6141" w14:paraId="0801C026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DB419" w14:textId="77777777" w:rsidR="00A3559A" w:rsidRPr="00DB6141" w:rsidRDefault="00A3559A" w:rsidP="00A3559A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2E911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3FDAE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7C125" w14:textId="497D978F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9867B" w14:textId="6AC84CBA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21 169 099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8CE97" w14:textId="4DD7DBDA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21 169 098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A2949" w14:textId="77777777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E925C" w14:textId="53586AA5" w:rsidR="00A3559A" w:rsidRPr="00DB6141" w:rsidRDefault="00A3559A" w:rsidP="00A3559A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9B72C9" w:rsidRPr="00DB6141" w14:paraId="1BFE4E79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5147F" w14:textId="77777777" w:rsidR="009B72C9" w:rsidRPr="00DB6141" w:rsidRDefault="009B72C9" w:rsidP="009B72C9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029CB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052E5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908A9" w14:textId="2330E632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E23C6" w14:textId="72750F9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19 618 132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F1775" w14:textId="1B6E5B3B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19 573 249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3A3A5" w14:textId="379D60DE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44 883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9B6FF" w14:textId="5BD422D9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9B72C9" w:rsidRPr="00DB6141" w14:paraId="124F93C0" w14:textId="77777777" w:rsidTr="00A3559A">
        <w:trPr>
          <w:trHeight w:val="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538EC" w14:textId="77777777" w:rsidR="009B72C9" w:rsidRPr="00DB6141" w:rsidRDefault="009B72C9" w:rsidP="009B72C9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57BB7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80E58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B3157" w14:textId="45C5CA52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0BB9C" w14:textId="3CE2299D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15 546 456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A23D2" w14:textId="0D72C463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15 532 085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CE218" w14:textId="4DF2D103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14 371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A6C0A" w14:textId="4D580EFA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9B72C9" w:rsidRPr="00DB6141" w14:paraId="6DF4E419" w14:textId="77777777" w:rsidTr="00A3559A">
        <w:trPr>
          <w:trHeight w:val="1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3F79B" w14:textId="77777777" w:rsidR="009B72C9" w:rsidRPr="00DB6141" w:rsidRDefault="009B72C9" w:rsidP="009B72C9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EBA64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173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17A4C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172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DAC12" w14:textId="6349E4CE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F0F20" w14:textId="373239F1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23 756 734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3F746" w14:textId="11B4592C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23 371 744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1F832" w14:textId="50CCDF49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384 990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B5FBF" w14:textId="4E231BE1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98</w:t>
            </w:r>
          </w:p>
        </w:tc>
      </w:tr>
      <w:tr w:rsidR="009B72C9" w:rsidRPr="00DB6141" w14:paraId="2606BBFE" w14:textId="77777777" w:rsidTr="00A3559A">
        <w:trPr>
          <w:trHeight w:val="14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F7862" w14:textId="77777777" w:rsidR="009B72C9" w:rsidRPr="00DB6141" w:rsidRDefault="009B72C9" w:rsidP="009B72C9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A379F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49771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2AB3C" w14:textId="24DBA2B5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FE6D4" w14:textId="2EFCCD91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15 033 532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7182C" w14:textId="42F050C3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14 848 023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742EC" w14:textId="0E2A893C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185 510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F4A00" w14:textId="33F16E11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99</w:t>
            </w:r>
          </w:p>
        </w:tc>
      </w:tr>
      <w:tr w:rsidR="009B72C9" w:rsidRPr="00DB6141" w14:paraId="57855DF7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6B884" w14:textId="77777777" w:rsidR="009B72C9" w:rsidRPr="00DB6141" w:rsidRDefault="009B72C9" w:rsidP="009B72C9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19776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C7F48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BB8D5" w14:textId="18FDB480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EAEC0" w14:textId="10C991CC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15 395 314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2E0D4" w14:textId="612DC6A4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12 826 242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80022" w14:textId="67956F6D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2 569 072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9C708" w14:textId="50184828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83</w:t>
            </w:r>
          </w:p>
        </w:tc>
      </w:tr>
      <w:tr w:rsidR="009B72C9" w:rsidRPr="00DB6141" w14:paraId="08B88D33" w14:textId="77777777" w:rsidTr="00A3559A">
        <w:trPr>
          <w:trHeight w:val="8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2A153" w14:textId="77777777" w:rsidR="009B72C9" w:rsidRPr="00DB6141" w:rsidRDefault="009B72C9" w:rsidP="009B72C9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2021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3C9C3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126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02B2A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49E56" w14:textId="5802558F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B05EF" w14:textId="12B41E51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21 976 825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F809C" w14:textId="5A800CD5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20 017 153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5B1F7" w14:textId="47459751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1 959 671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95402" w14:textId="4E951965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91</w:t>
            </w:r>
          </w:p>
        </w:tc>
      </w:tr>
      <w:tr w:rsidR="009B72C9" w:rsidRPr="00DB6141" w14:paraId="25400502" w14:textId="77777777" w:rsidTr="00A3559A">
        <w:trPr>
          <w:trHeight w:val="12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D810C" w14:textId="77777777" w:rsidR="009B72C9" w:rsidRPr="00DB6141" w:rsidRDefault="009B72C9" w:rsidP="009B72C9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2022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C6095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208F3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51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E1D6F" w14:textId="6C993E9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E5EA" w14:textId="2D236BC2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23 069 361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043DC" w14:textId="2BCB29B5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16 827 735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82085" w14:textId="2980E73D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6 241 626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460BD" w14:textId="48FC22FD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73</w:t>
            </w:r>
          </w:p>
        </w:tc>
      </w:tr>
      <w:tr w:rsidR="009B72C9" w:rsidRPr="00DB6141" w14:paraId="4D748FA2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CE91B" w14:textId="77777777" w:rsidR="009B72C9" w:rsidRPr="00DB6141" w:rsidRDefault="009B72C9" w:rsidP="009B72C9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7804F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125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225D3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1E24D" w14:textId="4E03196C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364DD" w14:textId="1ACE3AC5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28 350 427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1314D" w14:textId="5A22F008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11 991 037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D2799" w14:textId="4A42F2F0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16 359 390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4DD24" w14:textId="0BD721F3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42</w:t>
            </w:r>
          </w:p>
        </w:tc>
      </w:tr>
      <w:tr w:rsidR="009B72C9" w:rsidRPr="00DB6141" w14:paraId="38807F8A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726BA" w14:textId="77777777" w:rsidR="009B72C9" w:rsidRPr="00DB6141" w:rsidRDefault="009B72C9" w:rsidP="009B72C9">
            <w:pPr>
              <w:jc w:val="lef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55E21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216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8C013" w14:textId="77777777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D798F" w14:textId="67F313BB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D48ED" w14:textId="5136CF8E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43 760 329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8E1A" w14:textId="2A504785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155 349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F6BC3" w14:textId="044ECA1D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</w:rPr>
              <w:t>43 604 980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5FC64" w14:textId="573E192E" w:rsidR="009B72C9" w:rsidRPr="00DB6141" w:rsidRDefault="009B72C9" w:rsidP="009B72C9">
            <w:pPr>
              <w:jc w:val="right"/>
              <w:rPr>
                <w:sz w:val="20"/>
                <w:szCs w:val="20"/>
                <w:lang w:eastAsia="en-CA"/>
              </w:rPr>
            </w:pPr>
            <w:r w:rsidRPr="00DB6141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2D4F6D" w:rsidRPr="00DB6141" w14:paraId="21CE5880" w14:textId="77777777" w:rsidTr="00A3559A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9AAAC" w14:textId="738F9F83" w:rsidR="00575211" w:rsidRPr="00DB6141" w:rsidRDefault="002B50B0" w:rsidP="00575211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DB6141">
              <w:rPr>
                <w:b/>
                <w:bCs/>
                <w:sz w:val="20"/>
                <w:szCs w:val="20"/>
                <w:lang w:val="ru-RU" w:eastAsia="zh-CN"/>
              </w:rPr>
              <w:t>Итого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564A5" w14:textId="327FF804" w:rsidR="00575211" w:rsidRPr="00DB6141" w:rsidRDefault="00575211" w:rsidP="00575211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DB6141">
              <w:rPr>
                <w:b/>
                <w:bCs/>
                <w:sz w:val="20"/>
                <w:szCs w:val="20"/>
                <w:lang w:eastAsia="en-CA"/>
              </w:rPr>
              <w:t>3</w:t>
            </w:r>
            <w:r w:rsidR="002B50B0" w:rsidRPr="00DB6141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DB6141">
              <w:rPr>
                <w:b/>
                <w:bCs/>
                <w:sz w:val="20"/>
                <w:szCs w:val="20"/>
                <w:lang w:eastAsia="en-CA"/>
              </w:rPr>
              <w:t>134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2F7D1" w14:textId="138DD13A" w:rsidR="00575211" w:rsidRPr="00DB6141" w:rsidRDefault="00575211" w:rsidP="00575211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DB6141"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="002B50B0" w:rsidRPr="00DB6141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DB6141">
              <w:rPr>
                <w:b/>
                <w:bCs/>
                <w:sz w:val="20"/>
                <w:szCs w:val="20"/>
                <w:lang w:eastAsia="en-CA"/>
              </w:rPr>
              <w:t>695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9D9B9" w14:textId="7348E26B" w:rsidR="00575211" w:rsidRPr="00DB6141" w:rsidRDefault="00575211" w:rsidP="00575211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DB6141">
              <w:rPr>
                <w:b/>
                <w:bCs/>
                <w:sz w:val="20"/>
                <w:szCs w:val="20"/>
                <w:lang w:eastAsia="en-CA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29560" w14:textId="3FB2F42F" w:rsidR="00575211" w:rsidRPr="00DB6141" w:rsidRDefault="00575211" w:rsidP="00575211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DB6141">
              <w:rPr>
                <w:b/>
                <w:bCs/>
                <w:sz w:val="20"/>
                <w:szCs w:val="20"/>
                <w:lang w:eastAsia="en-CA"/>
              </w:rPr>
              <w:t>460</w:t>
            </w:r>
            <w:r w:rsidR="002B50B0" w:rsidRPr="00DB6141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DB6141">
              <w:rPr>
                <w:b/>
                <w:bCs/>
                <w:sz w:val="20"/>
                <w:szCs w:val="20"/>
                <w:lang w:eastAsia="en-CA"/>
              </w:rPr>
              <w:t>837</w:t>
            </w:r>
            <w:r w:rsidR="002B50B0" w:rsidRPr="00DB6141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DB6141">
              <w:rPr>
                <w:b/>
                <w:bCs/>
                <w:sz w:val="20"/>
                <w:szCs w:val="20"/>
                <w:lang w:eastAsia="en-CA"/>
              </w:rPr>
              <w:t>158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977C9" w14:textId="7C2C7F6E" w:rsidR="00575211" w:rsidRPr="00DB6141" w:rsidRDefault="00575211" w:rsidP="00575211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DB6141">
              <w:rPr>
                <w:b/>
                <w:bCs/>
                <w:sz w:val="20"/>
                <w:szCs w:val="20"/>
                <w:lang w:eastAsia="en-CA"/>
              </w:rPr>
              <w:t>389</w:t>
            </w:r>
            <w:r w:rsidR="002B50B0" w:rsidRPr="00DB6141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DB6141">
              <w:rPr>
                <w:b/>
                <w:bCs/>
                <w:sz w:val="20"/>
                <w:szCs w:val="20"/>
                <w:lang w:eastAsia="en-CA"/>
              </w:rPr>
              <w:t>468</w:t>
            </w:r>
            <w:r w:rsidR="002B50B0" w:rsidRPr="00DB6141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DB6141">
              <w:rPr>
                <w:b/>
                <w:bCs/>
                <w:sz w:val="20"/>
                <w:szCs w:val="20"/>
                <w:lang w:eastAsia="en-CA"/>
              </w:rPr>
              <w:t>217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55A3A" w14:textId="2F6F9FE0" w:rsidR="00575211" w:rsidRPr="00DB6141" w:rsidRDefault="00575211" w:rsidP="00575211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DB6141">
              <w:rPr>
                <w:b/>
                <w:bCs/>
                <w:sz w:val="20"/>
                <w:szCs w:val="20"/>
                <w:lang w:eastAsia="en-CA"/>
              </w:rPr>
              <w:t>71</w:t>
            </w:r>
            <w:r w:rsidR="002B50B0" w:rsidRPr="00DB6141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DB6141">
              <w:rPr>
                <w:b/>
                <w:bCs/>
                <w:sz w:val="20"/>
                <w:szCs w:val="20"/>
                <w:lang w:eastAsia="en-CA"/>
              </w:rPr>
              <w:t>368</w:t>
            </w:r>
            <w:r w:rsidR="002B50B0" w:rsidRPr="00DB6141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DB6141">
              <w:rPr>
                <w:b/>
                <w:bCs/>
                <w:sz w:val="20"/>
                <w:szCs w:val="20"/>
                <w:lang w:eastAsia="en-CA"/>
              </w:rPr>
              <w:t>942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30E74" w14:textId="0458D281" w:rsidR="00575211" w:rsidRPr="00DB6141" w:rsidRDefault="00575211" w:rsidP="00575211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DB6141">
              <w:rPr>
                <w:b/>
                <w:bCs/>
                <w:sz w:val="20"/>
                <w:szCs w:val="20"/>
                <w:lang w:eastAsia="en-CA"/>
              </w:rPr>
              <w:t>85</w:t>
            </w:r>
          </w:p>
        </w:tc>
      </w:tr>
    </w:tbl>
    <w:p w14:paraId="6589FBB3" w14:textId="2EED6F16" w:rsidR="00AD7C41" w:rsidRPr="00D76DBF" w:rsidRDefault="00AD7C41" w:rsidP="00AD7C41">
      <w:pPr>
        <w:rPr>
          <w:sz w:val="19"/>
          <w:szCs w:val="19"/>
          <w:lang w:val="ru-RU"/>
        </w:rPr>
      </w:pPr>
      <w:r w:rsidRPr="00D76DBF">
        <w:rPr>
          <w:sz w:val="19"/>
          <w:szCs w:val="19"/>
          <w:lang w:val="ru-RU"/>
        </w:rPr>
        <w:t xml:space="preserve">* </w:t>
      </w:r>
      <w:r w:rsidR="00DB4093" w:rsidRPr="00D76DBF">
        <w:rPr>
          <w:sz w:val="19"/>
          <w:szCs w:val="19"/>
          <w:lang w:val="ru-RU"/>
        </w:rPr>
        <w:t>Исключая закрытые и переданные проекты</w:t>
      </w:r>
      <w:r w:rsidRPr="00D76DBF">
        <w:rPr>
          <w:sz w:val="19"/>
          <w:szCs w:val="19"/>
          <w:lang w:val="ru-RU"/>
        </w:rPr>
        <w:t>.</w:t>
      </w:r>
    </w:p>
    <w:p w14:paraId="7989E860" w14:textId="47DCE504" w:rsidR="00AD7C41" w:rsidRPr="00D76DBF" w:rsidRDefault="00AD7C41" w:rsidP="00AD7C41">
      <w:pPr>
        <w:rPr>
          <w:sz w:val="19"/>
          <w:szCs w:val="19"/>
          <w:lang w:val="ru-RU"/>
        </w:rPr>
      </w:pPr>
      <w:r w:rsidRPr="00D76DBF">
        <w:rPr>
          <w:sz w:val="19"/>
          <w:szCs w:val="19"/>
          <w:lang w:val="ru-RU"/>
        </w:rPr>
        <w:t xml:space="preserve">** </w:t>
      </w:r>
      <w:r w:rsidR="00DB4093" w:rsidRPr="00D76DBF">
        <w:rPr>
          <w:sz w:val="19"/>
          <w:szCs w:val="19"/>
          <w:lang w:val="ru-RU"/>
        </w:rPr>
        <w:t>Исключая вспомогательные расходы учреждения-исполнителя</w:t>
      </w:r>
      <w:r w:rsidRPr="00D76DBF">
        <w:rPr>
          <w:sz w:val="19"/>
          <w:szCs w:val="19"/>
          <w:lang w:val="ru-RU"/>
        </w:rPr>
        <w:t xml:space="preserve">. </w:t>
      </w:r>
    </w:p>
    <w:p w14:paraId="3AA4AFB9" w14:textId="77777777" w:rsidR="00AD7C41" w:rsidRPr="00DB4093" w:rsidRDefault="00AD7C41" w:rsidP="00AD7C41">
      <w:pPr>
        <w:rPr>
          <w:lang w:val="ru-RU"/>
        </w:rPr>
        <w:sectPr w:rsidR="00AD7C41" w:rsidRPr="00DB4093" w:rsidSect="00AD7C41">
          <w:headerReference w:type="first" r:id="rId24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AF627FE" w14:textId="62BCEB25" w:rsidR="00AD7C41" w:rsidRPr="00DB4093" w:rsidRDefault="00DB4093" w:rsidP="00AD7C41">
      <w:pPr>
        <w:tabs>
          <w:tab w:val="left" w:pos="5560"/>
        </w:tabs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Приложение </w:t>
      </w:r>
      <w:r w:rsidR="00AD7C41" w:rsidRPr="002D4F6D">
        <w:rPr>
          <w:b/>
          <w:bCs/>
        </w:rPr>
        <w:t>III</w:t>
      </w:r>
    </w:p>
    <w:p w14:paraId="306928AC" w14:textId="77777777" w:rsidR="00AD7C41" w:rsidRPr="00DB4093" w:rsidRDefault="00AD7C41" w:rsidP="00AD7C41">
      <w:pPr>
        <w:tabs>
          <w:tab w:val="left" w:pos="5560"/>
        </w:tabs>
        <w:jc w:val="center"/>
        <w:rPr>
          <w:b/>
          <w:bCs/>
          <w:lang w:val="ru-RU"/>
        </w:rPr>
      </w:pPr>
    </w:p>
    <w:p w14:paraId="4D4A0974" w14:textId="132F8DD8" w:rsidR="00AD7C41" w:rsidRPr="00DB4093" w:rsidRDefault="00DB4093" w:rsidP="00AD7C41">
      <w:pPr>
        <w:pStyle w:val="Heading2"/>
        <w:numPr>
          <w:ilvl w:val="0"/>
          <w:numId w:val="0"/>
        </w:numPr>
        <w:jc w:val="center"/>
        <w:rPr>
          <w:b/>
          <w:lang w:val="ru-RU"/>
        </w:rPr>
      </w:pPr>
      <w:r>
        <w:rPr>
          <w:b/>
          <w:lang w:val="ru-RU"/>
        </w:rPr>
        <w:t>РЕАЛИЗУЕМЫ</w:t>
      </w:r>
      <w:r w:rsidRPr="00DB4093">
        <w:rPr>
          <w:b/>
          <w:lang w:val="ru-RU"/>
        </w:rPr>
        <w:t>Е ПРОЕКТЫ С НЕРЕШЕННЫМИ ВОПРОСАМИ В ОТЧЕТЕ О ХОДЕ РАБОТЫ ДЛЯ ЮНЕП</w:t>
      </w:r>
    </w:p>
    <w:tbl>
      <w:tblPr>
        <w:tblW w:w="1424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4766"/>
        <w:gridCol w:w="1354"/>
        <w:gridCol w:w="1941"/>
        <w:gridCol w:w="3946"/>
      </w:tblGrid>
      <w:tr w:rsidR="00923E2F" w:rsidRPr="00F3406C" w14:paraId="40F39366" w14:textId="77777777" w:rsidTr="00124DDC">
        <w:trPr>
          <w:trHeight w:val="405"/>
          <w:tblHeader/>
        </w:trPr>
        <w:tc>
          <w:tcPr>
            <w:tcW w:w="2234" w:type="dxa"/>
            <w:hideMark/>
          </w:tcPr>
          <w:p w14:paraId="49251237" w14:textId="77777777" w:rsidR="00923E2F" w:rsidRPr="00124DDC" w:rsidRDefault="00923E2F" w:rsidP="004B259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Страновой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Pr="00F3406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проект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ный код</w:t>
            </w:r>
          </w:p>
        </w:tc>
        <w:tc>
          <w:tcPr>
            <w:tcW w:w="4766" w:type="dxa"/>
            <w:hideMark/>
          </w:tcPr>
          <w:p w14:paraId="2E3899F4" w14:textId="77777777" w:rsidR="00923E2F" w:rsidRPr="00F3406C" w:rsidRDefault="00923E2F" w:rsidP="004B259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F3406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Наименование проекта</w:t>
            </w:r>
          </w:p>
        </w:tc>
        <w:tc>
          <w:tcPr>
            <w:tcW w:w="1354" w:type="dxa"/>
            <w:tcMar>
              <w:left w:w="85" w:type="dxa"/>
              <w:right w:w="85" w:type="dxa"/>
            </w:tcMar>
            <w:hideMark/>
          </w:tcPr>
          <w:p w14:paraId="4C76F48A" w14:textId="77777777" w:rsidR="00923E2F" w:rsidRPr="00F3406C" w:rsidRDefault="00923E2F" w:rsidP="001428D4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3406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Выплаты</w:t>
            </w:r>
            <w:r w:rsidRPr="00F3406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 xml:space="preserve"> (%)</w:t>
            </w:r>
          </w:p>
        </w:tc>
        <w:tc>
          <w:tcPr>
            <w:tcW w:w="1941" w:type="dxa"/>
            <w:hideMark/>
          </w:tcPr>
          <w:p w14:paraId="0A90363E" w14:textId="77777777" w:rsidR="00923E2F" w:rsidRPr="00F3406C" w:rsidRDefault="00923E2F" w:rsidP="004B259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F3406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Статус</w:t>
            </w:r>
            <w:r w:rsidRPr="00F3406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/>
              </w:rPr>
              <w:t>/</w:t>
            </w:r>
            <w:r w:rsidRPr="00F3406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zh-CN"/>
              </w:rPr>
              <w:t>Вопросы</w:t>
            </w:r>
          </w:p>
        </w:tc>
        <w:tc>
          <w:tcPr>
            <w:tcW w:w="3946" w:type="dxa"/>
            <w:hideMark/>
          </w:tcPr>
          <w:p w14:paraId="597D8F69" w14:textId="77777777" w:rsidR="00923E2F" w:rsidRPr="00F3406C" w:rsidRDefault="00923E2F" w:rsidP="004B259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F3406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  <w:t>Рекомендация</w:t>
            </w:r>
          </w:p>
        </w:tc>
      </w:tr>
      <w:tr w:rsidR="00923E2F" w:rsidRPr="00F3406C" w14:paraId="70B5F242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5B6A8B3E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Багамские Острова</w:t>
            </w:r>
          </w:p>
          <w:p w14:paraId="216CA58A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BHA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/94/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/35</w:t>
            </w:r>
          </w:p>
        </w:tc>
        <w:tc>
          <w:tcPr>
            <w:tcW w:w="4766" w:type="dxa"/>
            <w:noWrap/>
            <w:hideMark/>
          </w:tcPr>
          <w:p w14:paraId="601754B4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Отчет о проверке осуществления </w:t>
            </w:r>
            <w:r>
              <w:rPr>
                <w:sz w:val="20"/>
                <w:szCs w:val="20"/>
                <w:lang w:val="ru-RU"/>
              </w:rPr>
              <w:t xml:space="preserve">второго </w:t>
            </w:r>
            <w:r w:rsidRPr="00F3406C">
              <w:rPr>
                <w:sz w:val="20"/>
                <w:szCs w:val="20"/>
                <w:lang w:val="ru-RU"/>
              </w:rPr>
              <w:t xml:space="preserve">этапа плана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7A1978B8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3E392A4C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32187E67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оручить</w:t>
            </w:r>
            <w:r w:rsidRPr="00F3406C">
              <w:rPr>
                <w:sz w:val="20"/>
                <w:szCs w:val="20"/>
                <w:lang w:val="ru-RU"/>
              </w:rPr>
              <w:t xml:space="preserve">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388F0F60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0F1BBAB3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Барбадос</w:t>
            </w:r>
          </w:p>
          <w:p w14:paraId="35D62E15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BAR/PHA/91/TAS/34</w:t>
            </w:r>
          </w:p>
        </w:tc>
        <w:tc>
          <w:tcPr>
            <w:tcW w:w="4766" w:type="dxa"/>
            <w:noWrap/>
            <w:hideMark/>
          </w:tcPr>
          <w:p w14:paraId="74B2B949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077B27AC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1AADB898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158F6129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4B08422A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634DB987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Барбадос</w:t>
            </w:r>
            <w:r w:rsidRPr="00F3406C">
              <w:rPr>
                <w:sz w:val="20"/>
                <w:szCs w:val="20"/>
                <w:lang w:eastAsia="en-CA"/>
              </w:rPr>
              <w:t xml:space="preserve"> BAR/PHA/94/TAS/36</w:t>
            </w:r>
          </w:p>
        </w:tc>
        <w:tc>
          <w:tcPr>
            <w:tcW w:w="4766" w:type="dxa"/>
            <w:noWrap/>
            <w:hideMark/>
          </w:tcPr>
          <w:p w14:paraId="37D36036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Отчет о проверке осуществления </w:t>
            </w:r>
            <w:r>
              <w:rPr>
                <w:sz w:val="20"/>
                <w:szCs w:val="20"/>
                <w:lang w:val="ru-RU"/>
              </w:rPr>
              <w:t xml:space="preserve">второго </w:t>
            </w:r>
            <w:r w:rsidRPr="00F3406C">
              <w:rPr>
                <w:sz w:val="20"/>
                <w:szCs w:val="20"/>
                <w:lang w:val="ru-RU"/>
              </w:rPr>
              <w:t xml:space="preserve">этапа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431ECE3C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0FDAACBD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53219970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5F63BA5C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16DF355A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Бенин</w:t>
            </w:r>
            <w:r w:rsidRPr="00F3406C">
              <w:rPr>
                <w:sz w:val="20"/>
                <w:szCs w:val="20"/>
                <w:lang w:eastAsia="en-CA"/>
              </w:rPr>
              <w:t xml:space="preserve"> BEN/PHA/92/TAS/46</w:t>
            </w:r>
          </w:p>
        </w:tc>
        <w:tc>
          <w:tcPr>
            <w:tcW w:w="4766" w:type="dxa"/>
            <w:noWrap/>
            <w:hideMark/>
          </w:tcPr>
          <w:p w14:paraId="0C0E8D59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Отчет о проверке осуществления </w:t>
            </w:r>
            <w:r>
              <w:rPr>
                <w:sz w:val="20"/>
                <w:szCs w:val="20"/>
                <w:lang w:val="ru-RU"/>
              </w:rPr>
              <w:t xml:space="preserve">второго </w:t>
            </w:r>
            <w:r w:rsidRPr="00F3406C">
              <w:rPr>
                <w:sz w:val="20"/>
                <w:szCs w:val="20"/>
                <w:lang w:val="ru-RU"/>
              </w:rPr>
              <w:t xml:space="preserve">этапа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25514608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39F86B50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0A399DB4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3D873431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0FF14F90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Ботсвана</w:t>
            </w:r>
            <w:r w:rsidRPr="00F3406C">
              <w:rPr>
                <w:sz w:val="20"/>
                <w:szCs w:val="20"/>
                <w:lang w:eastAsia="en-CA"/>
              </w:rPr>
              <w:t xml:space="preserve"> BOT/PHA/86/TAS/26</w:t>
            </w:r>
          </w:p>
        </w:tc>
        <w:tc>
          <w:tcPr>
            <w:tcW w:w="4766" w:type="dxa"/>
            <w:noWrap/>
            <w:hideMark/>
          </w:tcPr>
          <w:p w14:paraId="37860F9F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План 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2D12051B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91</w:t>
            </w:r>
          </w:p>
        </w:tc>
        <w:tc>
          <w:tcPr>
            <w:tcW w:w="1941" w:type="dxa"/>
            <w:noWrap/>
            <w:hideMark/>
          </w:tcPr>
          <w:p w14:paraId="275A9515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591609EA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2F57A465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06EA2202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Габон</w:t>
            </w:r>
            <w:r w:rsidRPr="00F3406C">
              <w:rPr>
                <w:sz w:val="20"/>
                <w:szCs w:val="20"/>
                <w:lang w:eastAsia="en-CA"/>
              </w:rPr>
              <w:t xml:space="preserve"> GAB/PHA/94/TAS/47</w:t>
            </w:r>
          </w:p>
        </w:tc>
        <w:tc>
          <w:tcPr>
            <w:tcW w:w="4766" w:type="dxa"/>
            <w:noWrap/>
            <w:hideMark/>
          </w:tcPr>
          <w:p w14:paraId="5F2750E9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Отчет о проверке осуществления второго этапа плана 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0257DE9A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00037944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204FC57A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70499DAE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504A7FE5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Гайана</w:t>
            </w:r>
            <w:r w:rsidRPr="00F3406C">
              <w:rPr>
                <w:sz w:val="20"/>
                <w:szCs w:val="20"/>
                <w:lang w:eastAsia="en-CA"/>
              </w:rPr>
              <w:t xml:space="preserve"> GUY/PHA/92/TAS/35</w:t>
            </w:r>
          </w:p>
        </w:tc>
        <w:tc>
          <w:tcPr>
            <w:tcW w:w="4766" w:type="dxa"/>
            <w:noWrap/>
            <w:hideMark/>
          </w:tcPr>
          <w:p w14:paraId="55195FCA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План 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>второй этап</w:t>
            </w:r>
            <w:r w:rsidRPr="00F3406C">
              <w:rPr>
                <w:sz w:val="20"/>
                <w:szCs w:val="20"/>
                <w:lang w:val="ru-RU"/>
              </w:rPr>
              <w:t>, третий транш)</w:t>
            </w:r>
          </w:p>
        </w:tc>
        <w:tc>
          <w:tcPr>
            <w:tcW w:w="1354" w:type="dxa"/>
            <w:noWrap/>
            <w:hideMark/>
          </w:tcPr>
          <w:p w14:paraId="497C9BED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4C76C13E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02E041D1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проекте,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134470BB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5333033D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Гайана</w:t>
            </w:r>
            <w:r w:rsidRPr="00F3406C">
              <w:rPr>
                <w:sz w:val="20"/>
                <w:szCs w:val="20"/>
                <w:lang w:eastAsia="en-CA"/>
              </w:rPr>
              <w:t xml:space="preserve"> GUY/PHA/94/TAS/39</w:t>
            </w:r>
          </w:p>
        </w:tc>
        <w:tc>
          <w:tcPr>
            <w:tcW w:w="4766" w:type="dxa"/>
            <w:noWrap/>
            <w:hideMark/>
          </w:tcPr>
          <w:p w14:paraId="671022A2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Отчет о проверке осуществления второго</w:t>
            </w:r>
            <w:r w:rsidRPr="00F3406C">
              <w:rPr>
                <w:sz w:val="20"/>
                <w:szCs w:val="20"/>
                <w:lang w:val="ru-RU"/>
              </w:rPr>
              <w:t xml:space="preserve"> этапа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710D9B22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320551FA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1126A995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07BBDBE2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43A560DE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Гамбия</w:t>
            </w:r>
            <w:r w:rsidRPr="00F3406C">
              <w:rPr>
                <w:sz w:val="20"/>
                <w:szCs w:val="20"/>
                <w:lang w:eastAsia="en-CA"/>
              </w:rPr>
              <w:t xml:space="preserve"> GAM/PHA/86/TAS/40</w:t>
            </w:r>
          </w:p>
        </w:tc>
        <w:tc>
          <w:tcPr>
            <w:tcW w:w="4766" w:type="dxa"/>
            <w:noWrap/>
            <w:hideMark/>
          </w:tcPr>
          <w:p w14:paraId="3A82018F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2882ADC8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1941" w:type="dxa"/>
            <w:noWrap/>
            <w:hideMark/>
          </w:tcPr>
          <w:p w14:paraId="38519B89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2DC8B45B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7CF6946E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4CEF11E4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Гондурас</w:t>
            </w:r>
            <w:r w:rsidRPr="00F3406C">
              <w:rPr>
                <w:sz w:val="20"/>
                <w:szCs w:val="20"/>
                <w:lang w:eastAsia="en-CA"/>
              </w:rPr>
              <w:t xml:space="preserve"> HON/EEF/92/TAS/60</w:t>
            </w:r>
          </w:p>
        </w:tc>
        <w:tc>
          <w:tcPr>
            <w:tcW w:w="4766" w:type="dxa"/>
            <w:noWrap/>
            <w:hideMark/>
          </w:tcPr>
          <w:p w14:paraId="0A8E38CA" w14:textId="143640DD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второй транш) (мероприятия, связанные с энергоэффективностью, в</w:t>
            </w:r>
            <w:r w:rsidR="006236C7">
              <w:rPr>
                <w:sz w:val="20"/>
                <w:szCs w:val="20"/>
                <w:lang w:val="ru-RU"/>
              </w:rPr>
              <w:t xml:space="preserve"> </w:t>
            </w:r>
            <w:r w:rsidRPr="00F3406C">
              <w:rPr>
                <w:sz w:val="20"/>
                <w:szCs w:val="20"/>
                <w:lang w:val="ru-RU"/>
              </w:rPr>
              <w:t>соответствии с решением 89/6)</w:t>
            </w:r>
          </w:p>
        </w:tc>
        <w:tc>
          <w:tcPr>
            <w:tcW w:w="1354" w:type="dxa"/>
            <w:noWrap/>
            <w:hideMark/>
          </w:tcPr>
          <w:p w14:paraId="0D255283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6BDB16BF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4F048F34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79077172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1AA9384C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lastRenderedPageBreak/>
              <w:t>Гондурас</w:t>
            </w:r>
            <w:r w:rsidRPr="00F3406C">
              <w:rPr>
                <w:sz w:val="20"/>
                <w:szCs w:val="20"/>
                <w:lang w:eastAsia="en-CA"/>
              </w:rPr>
              <w:t xml:space="preserve"> HON/PHA/92/TAS/57</w:t>
            </w:r>
          </w:p>
        </w:tc>
        <w:tc>
          <w:tcPr>
            <w:tcW w:w="4766" w:type="dxa"/>
            <w:noWrap/>
            <w:hideMark/>
          </w:tcPr>
          <w:p w14:paraId="68E18AA8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второй транш)</w:t>
            </w:r>
          </w:p>
        </w:tc>
        <w:tc>
          <w:tcPr>
            <w:tcW w:w="1354" w:type="dxa"/>
            <w:noWrap/>
            <w:hideMark/>
          </w:tcPr>
          <w:p w14:paraId="2F914113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727A3AE9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5632E1A6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73B03DBA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2D9821F2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Гренада</w:t>
            </w:r>
            <w:r w:rsidRPr="00F3406C">
              <w:rPr>
                <w:sz w:val="20"/>
                <w:szCs w:val="20"/>
                <w:lang w:eastAsia="en-CA"/>
              </w:rPr>
              <w:t xml:space="preserve"> GRN/PHA/90/TAS/32</w:t>
            </w:r>
          </w:p>
        </w:tc>
        <w:tc>
          <w:tcPr>
            <w:tcW w:w="4766" w:type="dxa"/>
            <w:noWrap/>
            <w:hideMark/>
          </w:tcPr>
          <w:p w14:paraId="405AFA62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7D4467A7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44495AA4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 и 18-месячная задержка</w:t>
            </w:r>
          </w:p>
        </w:tc>
        <w:tc>
          <w:tcPr>
            <w:tcW w:w="3946" w:type="dxa"/>
            <w:noWrap/>
            <w:hideMark/>
          </w:tcPr>
          <w:p w14:paraId="4D2731D9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1D959C6B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4B3CF7FD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Гренада</w:t>
            </w:r>
            <w:r w:rsidRPr="00F3406C">
              <w:rPr>
                <w:sz w:val="20"/>
                <w:szCs w:val="20"/>
                <w:lang w:eastAsia="en-CA"/>
              </w:rPr>
              <w:t xml:space="preserve"> GRN/PHA/94/TAS/36</w:t>
            </w:r>
          </w:p>
        </w:tc>
        <w:tc>
          <w:tcPr>
            <w:tcW w:w="4766" w:type="dxa"/>
            <w:noWrap/>
            <w:hideMark/>
          </w:tcPr>
          <w:p w14:paraId="7D0282A4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Отчет о проверке осуществления второго этапа плана 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645AD6B2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0BEB5417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5E05BFA2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2A216781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0F9E844C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 xml:space="preserve">Демократическая Республика Конго </w:t>
            </w:r>
            <w:r w:rsidRPr="00F3406C">
              <w:rPr>
                <w:sz w:val="20"/>
                <w:szCs w:val="20"/>
                <w:lang w:eastAsia="en-CA"/>
              </w:rPr>
              <w:t>DRC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/88/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/48</w:t>
            </w:r>
          </w:p>
        </w:tc>
        <w:tc>
          <w:tcPr>
            <w:tcW w:w="4766" w:type="dxa"/>
            <w:noWrap/>
            <w:hideMark/>
          </w:tcPr>
          <w:p w14:paraId="4F461FC4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503D78F8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68</w:t>
            </w:r>
          </w:p>
        </w:tc>
        <w:tc>
          <w:tcPr>
            <w:tcW w:w="1941" w:type="dxa"/>
            <w:noWrap/>
            <w:hideMark/>
          </w:tcPr>
          <w:p w14:paraId="6156A8F8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549D1AFE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6F528E6C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5E8C828C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 xml:space="preserve">Демократическая Республика Конго </w:t>
            </w:r>
            <w:r w:rsidRPr="00F3406C">
              <w:rPr>
                <w:sz w:val="20"/>
                <w:szCs w:val="20"/>
                <w:lang w:eastAsia="en-CA"/>
              </w:rPr>
              <w:t>DRC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/92/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/50</w:t>
            </w:r>
          </w:p>
        </w:tc>
        <w:tc>
          <w:tcPr>
            <w:tcW w:w="4766" w:type="dxa"/>
            <w:noWrap/>
            <w:hideMark/>
          </w:tcPr>
          <w:p w14:paraId="4F792806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Отчет о проверке осуществления </w:t>
            </w:r>
            <w:r>
              <w:rPr>
                <w:sz w:val="20"/>
                <w:szCs w:val="20"/>
                <w:lang w:val="ru-RU"/>
              </w:rPr>
              <w:t xml:space="preserve">второго </w:t>
            </w:r>
            <w:r w:rsidRPr="00F3406C">
              <w:rPr>
                <w:sz w:val="20"/>
                <w:szCs w:val="20"/>
                <w:lang w:val="ru-RU"/>
              </w:rPr>
              <w:t xml:space="preserve">этапа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76014EFC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2B400D76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535141B5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6EE91229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4D2EC4FD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Доминиканская Республика</w:t>
            </w:r>
          </w:p>
          <w:p w14:paraId="1647EC37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DOM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/92/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/75</w:t>
            </w:r>
          </w:p>
        </w:tc>
        <w:tc>
          <w:tcPr>
            <w:tcW w:w="4766" w:type="dxa"/>
            <w:noWrap/>
            <w:hideMark/>
          </w:tcPr>
          <w:p w14:paraId="603DA656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третий </w:t>
            </w:r>
            <w:r w:rsidRPr="00F3406C">
              <w:rPr>
                <w:sz w:val="20"/>
                <w:szCs w:val="20"/>
                <w:lang w:val="ru-RU"/>
              </w:rPr>
              <w:t>этап, второй транш)</w:t>
            </w:r>
          </w:p>
        </w:tc>
        <w:tc>
          <w:tcPr>
            <w:tcW w:w="1354" w:type="dxa"/>
            <w:noWrap/>
            <w:hideMark/>
          </w:tcPr>
          <w:p w14:paraId="38231F76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367AD320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210243A0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7FEC9ECF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7E6AA235" w14:textId="77777777" w:rsidR="00923E2F" w:rsidRPr="00F3406C" w:rsidRDefault="00923E2F" w:rsidP="00F3406C">
            <w:pPr>
              <w:ind w:right="-108"/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  <w:t xml:space="preserve">Иран (Исламская Республика) </w:t>
            </w:r>
            <w:r w:rsidRPr="00F3406C">
              <w:rPr>
                <w:sz w:val="20"/>
                <w:szCs w:val="20"/>
                <w:lang w:eastAsia="en-CA"/>
              </w:rPr>
              <w:t>IRA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/86/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/248</w:t>
            </w:r>
          </w:p>
        </w:tc>
        <w:tc>
          <w:tcPr>
            <w:tcW w:w="4766" w:type="dxa"/>
            <w:noWrap/>
            <w:hideMark/>
          </w:tcPr>
          <w:p w14:paraId="5BDDBA12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третий транш) (сектор обслуживания холодильного оборудования)</w:t>
            </w:r>
          </w:p>
        </w:tc>
        <w:tc>
          <w:tcPr>
            <w:tcW w:w="1354" w:type="dxa"/>
            <w:noWrap/>
            <w:hideMark/>
          </w:tcPr>
          <w:p w14:paraId="64383741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56</w:t>
            </w:r>
          </w:p>
        </w:tc>
        <w:tc>
          <w:tcPr>
            <w:tcW w:w="1941" w:type="dxa"/>
            <w:noWrap/>
            <w:hideMark/>
          </w:tcPr>
          <w:p w14:paraId="5BAC95F9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070257BD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оручить</w:t>
            </w:r>
            <w:r w:rsidRPr="00F3406C">
              <w:rPr>
                <w:sz w:val="20"/>
                <w:szCs w:val="20"/>
                <w:lang w:val="ru-RU"/>
              </w:rPr>
              <w:t xml:space="preserve">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B942CE" w14:paraId="3C138491" w14:textId="77777777" w:rsidTr="00124DDC">
        <w:trPr>
          <w:trHeight w:val="264"/>
        </w:trPr>
        <w:tc>
          <w:tcPr>
            <w:tcW w:w="2234" w:type="dxa"/>
            <w:noWrap/>
          </w:tcPr>
          <w:p w14:paraId="33957166" w14:textId="77777777" w:rsidR="00923E2F" w:rsidRPr="00F3406C" w:rsidRDefault="00923E2F" w:rsidP="00F3406C">
            <w:pPr>
              <w:rPr>
                <w:sz w:val="20"/>
                <w:szCs w:val="20"/>
              </w:rPr>
            </w:pPr>
            <w:r w:rsidRPr="00F3406C">
              <w:rPr>
                <w:sz w:val="20"/>
                <w:szCs w:val="20"/>
                <w:lang w:val="ru-RU"/>
              </w:rPr>
              <w:t>Йемен</w:t>
            </w:r>
          </w:p>
          <w:p w14:paraId="072C15D3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YEM/SEV/93/INS/47</w:t>
            </w:r>
          </w:p>
        </w:tc>
        <w:tc>
          <w:tcPr>
            <w:tcW w:w="4766" w:type="dxa"/>
            <w:noWrap/>
          </w:tcPr>
          <w:p w14:paraId="414DE2DE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Продление проекта по </w:t>
            </w:r>
            <w:r>
              <w:rPr>
                <w:sz w:val="20"/>
                <w:szCs w:val="20"/>
                <w:lang w:val="ru-RU"/>
              </w:rPr>
              <w:t>институциональному строительству</w:t>
            </w:r>
            <w:r w:rsidRPr="00F3406C">
              <w:rPr>
                <w:sz w:val="20"/>
                <w:szCs w:val="20"/>
                <w:lang w:val="ru-RU"/>
              </w:rPr>
              <w:t xml:space="preserve"> (этап </w:t>
            </w:r>
            <w:r w:rsidRPr="00F3406C">
              <w:rPr>
                <w:sz w:val="20"/>
                <w:szCs w:val="20"/>
              </w:rPr>
              <w:t>IX</w:t>
            </w:r>
            <w:r w:rsidRPr="00F3406C">
              <w:rPr>
                <w:sz w:val="20"/>
                <w:szCs w:val="20"/>
                <w:lang w:val="ru-RU"/>
              </w:rPr>
              <w:t>: 1/2024-12/2026)</w:t>
            </w:r>
          </w:p>
        </w:tc>
        <w:tc>
          <w:tcPr>
            <w:tcW w:w="1354" w:type="dxa"/>
            <w:noWrap/>
          </w:tcPr>
          <w:p w14:paraId="640546B9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0</w:t>
            </w:r>
          </w:p>
        </w:tc>
        <w:tc>
          <w:tcPr>
            <w:tcW w:w="1941" w:type="dxa"/>
            <w:noWrap/>
          </w:tcPr>
          <w:p w14:paraId="39770C83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Медленный прогресс </w:t>
            </w:r>
            <w:r w:rsidRPr="00923E2F">
              <w:rPr>
                <w:sz w:val="20"/>
                <w:szCs w:val="20"/>
                <w:lang w:val="ru-RU"/>
              </w:rPr>
              <w:t>в</w:t>
            </w:r>
            <w:r>
              <w:rPr>
                <w:sz w:val="20"/>
                <w:szCs w:val="20"/>
                <w:lang w:val="ru-RU"/>
              </w:rPr>
              <w:t> осуществлен</w:t>
            </w:r>
            <w:r w:rsidRPr="00923E2F">
              <w:rPr>
                <w:sz w:val="20"/>
                <w:szCs w:val="20"/>
                <w:lang w:val="ru-RU"/>
              </w:rPr>
              <w:t>ии</w:t>
            </w:r>
            <w:r w:rsidRPr="00F3406C">
              <w:rPr>
                <w:sz w:val="20"/>
                <w:szCs w:val="20"/>
                <w:lang w:val="ru-RU"/>
              </w:rPr>
              <w:t xml:space="preserve"> и политическая неопределенность</w:t>
            </w:r>
          </w:p>
        </w:tc>
        <w:tc>
          <w:tcPr>
            <w:tcW w:w="3946" w:type="dxa"/>
            <w:noWrap/>
          </w:tcPr>
          <w:p w14:paraId="2727C73F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оручить</w:t>
            </w:r>
            <w:r w:rsidRPr="00F3406C">
              <w:rPr>
                <w:sz w:val="20"/>
                <w:szCs w:val="20"/>
                <w:lang w:val="ru-RU"/>
              </w:rPr>
              <w:t xml:space="preserve">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 ходе </w:t>
            </w:r>
            <w:r>
              <w:rPr>
                <w:sz w:val="20"/>
                <w:szCs w:val="20"/>
                <w:lang w:val="ru-RU"/>
              </w:rPr>
              <w:t>осуществления</w:t>
            </w:r>
          </w:p>
        </w:tc>
      </w:tr>
      <w:tr w:rsidR="00923E2F" w:rsidRPr="00F3406C" w14:paraId="5B7BA3C7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53D18FDB" w14:textId="77777777" w:rsidR="00923E2F" w:rsidRPr="004902BB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Кабо-Верде</w:t>
            </w:r>
            <w:r w:rsidRPr="004902BB">
              <w:rPr>
                <w:sz w:val="20"/>
                <w:szCs w:val="20"/>
                <w:lang w:val="ru-RU" w:eastAsia="en-CA"/>
              </w:rPr>
              <w:t xml:space="preserve"> </w:t>
            </w:r>
            <w:r w:rsidRPr="00F3406C">
              <w:rPr>
                <w:sz w:val="20"/>
                <w:szCs w:val="20"/>
                <w:lang w:val="es-ES" w:eastAsia="en-CA"/>
              </w:rPr>
              <w:t>CBI</w:t>
            </w:r>
            <w:r w:rsidRPr="004902BB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val="es-ES" w:eastAsia="en-CA"/>
              </w:rPr>
              <w:t>PHA</w:t>
            </w:r>
            <w:r w:rsidRPr="004902BB">
              <w:rPr>
                <w:sz w:val="20"/>
                <w:szCs w:val="20"/>
                <w:lang w:val="ru-RU" w:eastAsia="en-CA"/>
              </w:rPr>
              <w:t>/91/</w:t>
            </w:r>
            <w:r w:rsidRPr="00F3406C">
              <w:rPr>
                <w:sz w:val="20"/>
                <w:szCs w:val="20"/>
                <w:lang w:val="es-ES" w:eastAsia="en-CA"/>
              </w:rPr>
              <w:t>TAS</w:t>
            </w:r>
            <w:r w:rsidRPr="004902BB">
              <w:rPr>
                <w:sz w:val="20"/>
                <w:szCs w:val="20"/>
                <w:lang w:val="ru-RU" w:eastAsia="en-CA"/>
              </w:rPr>
              <w:t>/31</w:t>
            </w:r>
          </w:p>
        </w:tc>
        <w:tc>
          <w:tcPr>
            <w:tcW w:w="4766" w:type="dxa"/>
            <w:noWrap/>
            <w:hideMark/>
          </w:tcPr>
          <w:p w14:paraId="2988B4F4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Отчет о проверке осуществления </w:t>
            </w:r>
            <w:r>
              <w:rPr>
                <w:sz w:val="20"/>
                <w:szCs w:val="20"/>
                <w:lang w:val="ru-RU"/>
              </w:rPr>
              <w:t>второго этапа 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7C92B9CC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23EEBA0D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 и 18-месячная задержка</w:t>
            </w:r>
          </w:p>
        </w:tc>
        <w:tc>
          <w:tcPr>
            <w:tcW w:w="3946" w:type="dxa"/>
            <w:noWrap/>
            <w:hideMark/>
          </w:tcPr>
          <w:p w14:paraId="186450C7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4241720F" w14:textId="77777777" w:rsidTr="00124DDC">
        <w:trPr>
          <w:trHeight w:val="264"/>
        </w:trPr>
        <w:tc>
          <w:tcPr>
            <w:tcW w:w="2234" w:type="dxa"/>
            <w:noWrap/>
          </w:tcPr>
          <w:p w14:paraId="3147000E" w14:textId="77777777" w:rsidR="00923E2F" w:rsidRPr="00F3406C" w:rsidRDefault="00923E2F" w:rsidP="00F3406C">
            <w:pPr>
              <w:ind w:right="-108"/>
              <w:jc w:val="left"/>
              <w:rPr>
                <w:sz w:val="20"/>
                <w:szCs w:val="20"/>
                <w:lang w:val="ru-RU"/>
              </w:rPr>
            </w:pPr>
            <w:r w:rsidRPr="00F3406C">
              <w:rPr>
                <w:sz w:val="20"/>
                <w:szCs w:val="20"/>
                <w:lang w:val="ru-RU"/>
              </w:rPr>
              <w:t>Кирибати</w:t>
            </w:r>
          </w:p>
          <w:p w14:paraId="0BD9EF1B" w14:textId="77777777" w:rsidR="00923E2F" w:rsidRPr="00F3406C" w:rsidRDefault="00923E2F" w:rsidP="00F3406C">
            <w:pPr>
              <w:ind w:right="-108"/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KIR/PHA/86/TAS/17</w:t>
            </w:r>
          </w:p>
        </w:tc>
        <w:tc>
          <w:tcPr>
            <w:tcW w:w="4766" w:type="dxa"/>
            <w:noWrap/>
          </w:tcPr>
          <w:p w14:paraId="42B6A65E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для стран </w:t>
            </w:r>
            <w:r>
              <w:rPr>
                <w:sz w:val="20"/>
                <w:szCs w:val="20"/>
                <w:lang w:val="ru-RU"/>
              </w:rPr>
              <w:t>ТОГ</w:t>
            </w:r>
            <w:r w:rsidRPr="00F3406C">
              <w:rPr>
                <w:sz w:val="20"/>
                <w:szCs w:val="20"/>
                <w:lang w:val="ru-RU"/>
              </w:rPr>
              <w:t xml:space="preserve"> на основе регионального подхода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</w:tcPr>
          <w:p w14:paraId="74192987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2</w:t>
            </w:r>
          </w:p>
        </w:tc>
        <w:tc>
          <w:tcPr>
            <w:tcW w:w="1941" w:type="dxa"/>
            <w:noWrap/>
          </w:tcPr>
          <w:p w14:paraId="045B27E4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Медленный прогресс в</w:t>
            </w:r>
            <w:r>
              <w:rPr>
                <w:sz w:val="20"/>
                <w:szCs w:val="20"/>
                <w:lang w:val="ru-RU"/>
              </w:rPr>
              <w:t> осуществлен</w:t>
            </w:r>
            <w:r w:rsidRPr="00F3406C">
              <w:rPr>
                <w:sz w:val="20"/>
                <w:szCs w:val="20"/>
              </w:rPr>
              <w:t>ии</w:t>
            </w:r>
          </w:p>
        </w:tc>
        <w:tc>
          <w:tcPr>
            <w:tcW w:w="3946" w:type="dxa"/>
            <w:noWrap/>
          </w:tcPr>
          <w:p w14:paraId="38161571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</w:t>
            </w:r>
            <w:r w:rsidRPr="00F3406C">
              <w:rPr>
                <w:sz w:val="20"/>
                <w:szCs w:val="20"/>
                <w:lang w:val="ru-RU"/>
              </w:rPr>
              <w:t xml:space="preserve">ть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 ходе осуществления и уровне расходования средств</w:t>
            </w:r>
          </w:p>
        </w:tc>
      </w:tr>
      <w:tr w:rsidR="00923E2F" w:rsidRPr="00F3406C" w14:paraId="64A7D9E0" w14:textId="77777777" w:rsidTr="00124DDC">
        <w:trPr>
          <w:trHeight w:val="264"/>
        </w:trPr>
        <w:tc>
          <w:tcPr>
            <w:tcW w:w="2234" w:type="dxa"/>
            <w:noWrap/>
          </w:tcPr>
          <w:p w14:paraId="63C17367" w14:textId="77777777" w:rsidR="00923E2F" w:rsidRPr="00F3406C" w:rsidRDefault="00923E2F" w:rsidP="00F3406C">
            <w:pPr>
              <w:ind w:right="-108"/>
              <w:jc w:val="left"/>
              <w:rPr>
                <w:sz w:val="20"/>
                <w:szCs w:val="20"/>
              </w:rPr>
            </w:pPr>
            <w:r w:rsidRPr="00F3406C">
              <w:rPr>
                <w:sz w:val="20"/>
                <w:szCs w:val="20"/>
                <w:lang w:val="ru-RU"/>
              </w:rPr>
              <w:t>Кирибати</w:t>
            </w:r>
            <w:r w:rsidRPr="00F3406C">
              <w:rPr>
                <w:sz w:val="20"/>
                <w:szCs w:val="20"/>
              </w:rPr>
              <w:t xml:space="preserve"> </w:t>
            </w:r>
          </w:p>
          <w:p w14:paraId="0F751AFA" w14:textId="77777777" w:rsidR="00923E2F" w:rsidRPr="00F3406C" w:rsidRDefault="00923E2F" w:rsidP="00F3406C">
            <w:pPr>
              <w:ind w:right="-108"/>
              <w:jc w:val="left"/>
              <w:rPr>
                <w:sz w:val="20"/>
                <w:szCs w:val="20"/>
              </w:rPr>
            </w:pPr>
            <w:r w:rsidRPr="00F3406C">
              <w:rPr>
                <w:sz w:val="20"/>
                <w:szCs w:val="20"/>
              </w:rPr>
              <w:t>KIR/SEV/92/INS/19</w:t>
            </w:r>
          </w:p>
        </w:tc>
        <w:tc>
          <w:tcPr>
            <w:tcW w:w="4766" w:type="dxa"/>
            <w:noWrap/>
          </w:tcPr>
          <w:p w14:paraId="1A989328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Возобновлени</w:t>
            </w:r>
            <w:r w:rsidRPr="00F3406C">
              <w:rPr>
                <w:sz w:val="20"/>
                <w:szCs w:val="20"/>
                <w:lang w:val="ru-RU"/>
              </w:rPr>
              <w:t xml:space="preserve">е проекта по </w:t>
            </w:r>
            <w:r>
              <w:rPr>
                <w:sz w:val="20"/>
                <w:szCs w:val="20"/>
                <w:lang w:val="ru-RU"/>
              </w:rPr>
              <w:t>институциональному строительству</w:t>
            </w:r>
            <w:r w:rsidRPr="00F3406C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 xml:space="preserve">девятый </w:t>
            </w:r>
            <w:r w:rsidRPr="00F3406C">
              <w:rPr>
                <w:sz w:val="20"/>
                <w:szCs w:val="20"/>
                <w:lang w:val="ru-RU"/>
              </w:rPr>
              <w:t>этап: 1/2024-12/2026)</w:t>
            </w:r>
          </w:p>
        </w:tc>
        <w:tc>
          <w:tcPr>
            <w:tcW w:w="1354" w:type="dxa"/>
            <w:noWrap/>
          </w:tcPr>
          <w:p w14:paraId="6A52310F" w14:textId="77777777" w:rsidR="00923E2F" w:rsidRPr="00F3406C" w:rsidRDefault="00923E2F" w:rsidP="00F3406C">
            <w:pPr>
              <w:jc w:val="center"/>
              <w:rPr>
                <w:sz w:val="20"/>
                <w:szCs w:val="20"/>
              </w:rPr>
            </w:pPr>
            <w:r w:rsidRPr="00F3406C">
              <w:rPr>
                <w:sz w:val="20"/>
                <w:szCs w:val="20"/>
              </w:rPr>
              <w:t>0</w:t>
            </w:r>
          </w:p>
        </w:tc>
        <w:tc>
          <w:tcPr>
            <w:tcW w:w="1941" w:type="dxa"/>
            <w:noWrap/>
          </w:tcPr>
          <w:p w14:paraId="6E30E9E2" w14:textId="77777777" w:rsidR="00923E2F" w:rsidRPr="00F3406C" w:rsidRDefault="00923E2F" w:rsidP="00F3406C">
            <w:pPr>
              <w:jc w:val="left"/>
              <w:rPr>
                <w:sz w:val="20"/>
                <w:szCs w:val="20"/>
              </w:rPr>
            </w:pPr>
            <w:r w:rsidRPr="00F3406C">
              <w:rPr>
                <w:sz w:val="20"/>
                <w:szCs w:val="20"/>
              </w:rPr>
              <w:t>Медленный прогресс в</w:t>
            </w:r>
            <w:r>
              <w:rPr>
                <w:sz w:val="20"/>
                <w:szCs w:val="20"/>
                <w:lang w:val="ru-RU"/>
              </w:rPr>
              <w:t> осуществлен</w:t>
            </w:r>
            <w:r w:rsidRPr="00F3406C">
              <w:rPr>
                <w:sz w:val="20"/>
                <w:szCs w:val="20"/>
              </w:rPr>
              <w:t>ии</w:t>
            </w:r>
          </w:p>
        </w:tc>
        <w:tc>
          <w:tcPr>
            <w:tcW w:w="3946" w:type="dxa"/>
            <w:noWrap/>
          </w:tcPr>
          <w:p w14:paraId="65897058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</w:t>
            </w:r>
            <w:r w:rsidRPr="00F3406C">
              <w:rPr>
                <w:sz w:val="20"/>
                <w:szCs w:val="20"/>
                <w:lang w:val="ru-RU"/>
              </w:rPr>
              <w:t xml:space="preserve">ть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 ходе осуществления и уровне расходования средств</w:t>
            </w:r>
          </w:p>
        </w:tc>
      </w:tr>
      <w:tr w:rsidR="00923E2F" w:rsidRPr="00F3406C" w14:paraId="0A689F92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165E5486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lastRenderedPageBreak/>
              <w:t>Кувейт</w:t>
            </w:r>
            <w:r w:rsidRPr="00F3406C">
              <w:rPr>
                <w:sz w:val="20"/>
                <w:szCs w:val="20"/>
                <w:lang w:eastAsia="en-CA"/>
              </w:rPr>
              <w:t xml:space="preserve"> KUW/PHA/88/TAS/42</w:t>
            </w:r>
          </w:p>
        </w:tc>
        <w:tc>
          <w:tcPr>
            <w:tcW w:w="4766" w:type="dxa"/>
            <w:noWrap/>
            <w:hideMark/>
          </w:tcPr>
          <w:p w14:paraId="3BDD4C9B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33D0AB6E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1941" w:type="dxa"/>
            <w:noWrap/>
            <w:hideMark/>
          </w:tcPr>
          <w:p w14:paraId="674D5B9F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1DC0D99A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оручить</w:t>
            </w:r>
            <w:r w:rsidRPr="00F3406C">
              <w:rPr>
                <w:sz w:val="20"/>
                <w:szCs w:val="20"/>
                <w:lang w:val="ru-RU"/>
              </w:rPr>
              <w:t xml:space="preserve">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34A59548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6ABE6779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 xml:space="preserve">Лаосская Народно-Демократическая Республика </w:t>
            </w:r>
            <w:r w:rsidRPr="00F3406C">
              <w:rPr>
                <w:sz w:val="20"/>
                <w:szCs w:val="20"/>
                <w:lang w:eastAsia="en-CA"/>
              </w:rPr>
              <w:t>LAO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/86/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/37</w:t>
            </w:r>
          </w:p>
        </w:tc>
        <w:tc>
          <w:tcPr>
            <w:tcW w:w="4766" w:type="dxa"/>
            <w:noWrap/>
            <w:hideMark/>
          </w:tcPr>
          <w:p w14:paraId="25947915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4BF5D23A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97</w:t>
            </w:r>
          </w:p>
        </w:tc>
        <w:tc>
          <w:tcPr>
            <w:tcW w:w="1941" w:type="dxa"/>
            <w:noWrap/>
            <w:hideMark/>
          </w:tcPr>
          <w:p w14:paraId="308ECC5E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71430F0F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оручить</w:t>
            </w:r>
            <w:r w:rsidRPr="00F3406C">
              <w:rPr>
                <w:sz w:val="20"/>
                <w:szCs w:val="20"/>
                <w:lang w:val="ru-RU"/>
              </w:rPr>
              <w:t xml:space="preserve">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268C30FD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4F5CB51C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 xml:space="preserve">Мальдивские Острова </w:t>
            </w:r>
            <w:r w:rsidRPr="00F3406C">
              <w:rPr>
                <w:sz w:val="20"/>
                <w:szCs w:val="20"/>
                <w:lang w:eastAsia="en-CA"/>
              </w:rPr>
              <w:t>MDV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EEF</w:t>
            </w:r>
            <w:r w:rsidRPr="00F3406C">
              <w:rPr>
                <w:sz w:val="20"/>
                <w:szCs w:val="20"/>
                <w:lang w:val="ru-RU" w:eastAsia="en-CA"/>
              </w:rPr>
              <w:t>/91/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/38</w:t>
            </w:r>
          </w:p>
        </w:tc>
        <w:tc>
          <w:tcPr>
            <w:tcW w:w="4766" w:type="dxa"/>
            <w:noWrap/>
            <w:hideMark/>
          </w:tcPr>
          <w:p w14:paraId="329CD7BA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Техническ</w:t>
            </w:r>
            <w:r>
              <w:rPr>
                <w:sz w:val="20"/>
                <w:szCs w:val="20"/>
                <w:lang w:val="ru-RU"/>
              </w:rPr>
              <w:t>ое содействие</w:t>
            </w:r>
            <w:r w:rsidRPr="00F3406C">
              <w:rPr>
                <w:sz w:val="20"/>
                <w:szCs w:val="20"/>
                <w:lang w:val="ru-RU"/>
              </w:rPr>
              <w:t>: дополнительные мероприятия по поддержанию энергоэффективности в секторе обслуживания в соответствии с решением</w:t>
            </w:r>
            <w:r>
              <w:rPr>
                <w:sz w:val="20"/>
                <w:szCs w:val="20"/>
                <w:lang w:val="ru-RU"/>
              </w:rPr>
              <w:t> </w:t>
            </w:r>
            <w:r w:rsidRPr="00F3406C">
              <w:rPr>
                <w:sz w:val="20"/>
                <w:szCs w:val="20"/>
                <w:lang w:val="ru-RU"/>
              </w:rPr>
              <w:t>89/6(</w:t>
            </w:r>
            <w:r w:rsidRPr="00F3406C">
              <w:rPr>
                <w:sz w:val="20"/>
                <w:szCs w:val="20"/>
              </w:rPr>
              <w:t>b</w:t>
            </w:r>
            <w:r w:rsidRPr="00F3406C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354" w:type="dxa"/>
            <w:noWrap/>
            <w:hideMark/>
          </w:tcPr>
          <w:p w14:paraId="460CCB45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1941" w:type="dxa"/>
            <w:noWrap/>
            <w:hideMark/>
          </w:tcPr>
          <w:p w14:paraId="73DEE197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488161A7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оручить</w:t>
            </w:r>
            <w:r w:rsidRPr="00F3406C">
              <w:rPr>
                <w:sz w:val="20"/>
                <w:szCs w:val="20"/>
                <w:lang w:val="ru-RU"/>
              </w:rPr>
              <w:t xml:space="preserve">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B942CE" w14:paraId="3865024E" w14:textId="77777777" w:rsidTr="00124DDC">
        <w:trPr>
          <w:trHeight w:val="264"/>
        </w:trPr>
        <w:tc>
          <w:tcPr>
            <w:tcW w:w="2234" w:type="dxa"/>
            <w:noWrap/>
          </w:tcPr>
          <w:p w14:paraId="6B403445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Мьянма</w:t>
            </w:r>
            <w:r w:rsidRPr="00F3406C">
              <w:rPr>
                <w:sz w:val="20"/>
                <w:szCs w:val="20"/>
              </w:rPr>
              <w:t xml:space="preserve"> MYA/SEV/84/INS/22</w:t>
            </w:r>
          </w:p>
        </w:tc>
        <w:tc>
          <w:tcPr>
            <w:tcW w:w="4766" w:type="dxa"/>
            <w:noWrap/>
          </w:tcPr>
          <w:p w14:paraId="19223D85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Продление проекта по </w:t>
            </w:r>
            <w:r>
              <w:rPr>
                <w:sz w:val="20"/>
                <w:szCs w:val="20"/>
                <w:lang w:val="ru-RU"/>
              </w:rPr>
              <w:t>институциональному строительству</w:t>
            </w:r>
            <w:r w:rsidRPr="00F3406C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 xml:space="preserve">пятый </w:t>
            </w:r>
            <w:r w:rsidRPr="00F3406C">
              <w:rPr>
                <w:sz w:val="20"/>
                <w:szCs w:val="20"/>
                <w:lang w:val="ru-RU"/>
              </w:rPr>
              <w:t>этап: 7/2020-6/2022)</w:t>
            </w:r>
          </w:p>
        </w:tc>
        <w:tc>
          <w:tcPr>
            <w:tcW w:w="1354" w:type="dxa"/>
            <w:noWrap/>
          </w:tcPr>
          <w:p w14:paraId="519ED3EF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47</w:t>
            </w:r>
          </w:p>
        </w:tc>
        <w:tc>
          <w:tcPr>
            <w:tcW w:w="1941" w:type="dxa"/>
            <w:noWrap/>
          </w:tcPr>
          <w:p w14:paraId="55354FA4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Политическая ситуация, </w:t>
            </w:r>
            <w:r>
              <w:rPr>
                <w:sz w:val="20"/>
                <w:szCs w:val="20"/>
                <w:lang w:val="ru-RU"/>
              </w:rPr>
              <w:t>препятствующая</w:t>
            </w:r>
            <w:r w:rsidRPr="00F3406C">
              <w:rPr>
                <w:sz w:val="20"/>
                <w:szCs w:val="20"/>
                <w:lang w:val="ru-RU"/>
              </w:rPr>
              <w:t xml:space="preserve"> прогресс</w:t>
            </w:r>
            <w:r>
              <w:rPr>
                <w:sz w:val="20"/>
                <w:szCs w:val="20"/>
                <w:lang w:val="ru-RU"/>
              </w:rPr>
              <w:t>у</w:t>
            </w:r>
          </w:p>
        </w:tc>
        <w:tc>
          <w:tcPr>
            <w:tcW w:w="3946" w:type="dxa"/>
            <w:noWrap/>
          </w:tcPr>
          <w:p w14:paraId="793D1BEB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оручить</w:t>
            </w:r>
            <w:r w:rsidRPr="00F3406C">
              <w:rPr>
                <w:sz w:val="20"/>
                <w:szCs w:val="20"/>
                <w:lang w:val="ru-RU"/>
              </w:rPr>
              <w:t xml:space="preserve">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</w:t>
            </w:r>
            <w:r>
              <w:rPr>
                <w:sz w:val="20"/>
                <w:szCs w:val="20"/>
                <w:lang w:val="ru-RU"/>
              </w:rPr>
              <w:t xml:space="preserve"> статусе возобновления осуществления мероприятий</w:t>
            </w:r>
          </w:p>
        </w:tc>
      </w:tr>
      <w:tr w:rsidR="00923E2F" w:rsidRPr="00B942CE" w14:paraId="3EB9646F" w14:textId="77777777" w:rsidTr="00124DDC">
        <w:trPr>
          <w:trHeight w:val="264"/>
        </w:trPr>
        <w:tc>
          <w:tcPr>
            <w:tcW w:w="2234" w:type="dxa"/>
            <w:noWrap/>
          </w:tcPr>
          <w:p w14:paraId="16162E99" w14:textId="77777777" w:rsidR="00923E2F" w:rsidRPr="00F3406C" w:rsidRDefault="00923E2F" w:rsidP="00F3406C">
            <w:pPr>
              <w:jc w:val="left"/>
              <w:rPr>
                <w:sz w:val="20"/>
                <w:szCs w:val="20"/>
              </w:rPr>
            </w:pPr>
            <w:r w:rsidRPr="00F3406C">
              <w:rPr>
                <w:sz w:val="20"/>
                <w:szCs w:val="20"/>
                <w:lang w:val="ru-RU"/>
              </w:rPr>
              <w:t>Непал</w:t>
            </w:r>
            <w:r w:rsidRPr="00F3406C">
              <w:rPr>
                <w:sz w:val="20"/>
                <w:szCs w:val="20"/>
              </w:rPr>
              <w:t xml:space="preserve"> </w:t>
            </w:r>
          </w:p>
          <w:p w14:paraId="6C066943" w14:textId="77777777" w:rsidR="00923E2F" w:rsidRPr="00F3406C" w:rsidRDefault="00923E2F" w:rsidP="00F3406C">
            <w:pPr>
              <w:jc w:val="left"/>
              <w:rPr>
                <w:sz w:val="20"/>
                <w:szCs w:val="20"/>
              </w:rPr>
            </w:pPr>
            <w:r w:rsidRPr="00F3406C">
              <w:rPr>
                <w:sz w:val="20"/>
                <w:szCs w:val="20"/>
              </w:rPr>
              <w:t>NEP/PHA/86/TAS/43</w:t>
            </w:r>
          </w:p>
        </w:tc>
        <w:tc>
          <w:tcPr>
            <w:tcW w:w="4766" w:type="dxa"/>
            <w:noWrap/>
          </w:tcPr>
          <w:p w14:paraId="4D012CB2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</w:tcPr>
          <w:p w14:paraId="411C7E28" w14:textId="77777777" w:rsidR="00923E2F" w:rsidRPr="00F3406C" w:rsidRDefault="00923E2F" w:rsidP="00F3406C">
            <w:pPr>
              <w:jc w:val="center"/>
              <w:rPr>
                <w:sz w:val="20"/>
                <w:szCs w:val="20"/>
              </w:rPr>
            </w:pPr>
            <w:r w:rsidRPr="00F3406C">
              <w:rPr>
                <w:sz w:val="20"/>
                <w:szCs w:val="20"/>
              </w:rPr>
              <w:t>39</w:t>
            </w:r>
          </w:p>
        </w:tc>
        <w:tc>
          <w:tcPr>
            <w:tcW w:w="1941" w:type="dxa"/>
            <w:noWrap/>
          </w:tcPr>
          <w:p w14:paraId="7D20A808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Трудности</w:t>
            </w:r>
            <w:r w:rsidRPr="00F3406C">
              <w:rPr>
                <w:sz w:val="20"/>
                <w:szCs w:val="20"/>
                <w:lang w:val="ru-RU"/>
              </w:rPr>
              <w:t xml:space="preserve"> с</w:t>
            </w:r>
            <w:r>
              <w:rPr>
                <w:sz w:val="20"/>
                <w:szCs w:val="20"/>
                <w:lang w:val="ru-RU"/>
              </w:rPr>
              <w:t> </w:t>
            </w:r>
            <w:r w:rsidRPr="00F3406C">
              <w:rPr>
                <w:sz w:val="20"/>
                <w:szCs w:val="20"/>
                <w:lang w:val="ru-RU"/>
              </w:rPr>
              <w:t>перечислением средств правительству</w:t>
            </w:r>
          </w:p>
        </w:tc>
        <w:tc>
          <w:tcPr>
            <w:tcW w:w="3946" w:type="dxa"/>
            <w:noWrap/>
          </w:tcPr>
          <w:p w14:paraId="68DB4380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</w:t>
            </w:r>
            <w:r w:rsidRPr="00F3406C">
              <w:rPr>
                <w:sz w:val="20"/>
                <w:szCs w:val="20"/>
                <w:lang w:val="ru-RU"/>
              </w:rPr>
              <w:t xml:space="preserve">ть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 ходе работы по</w:t>
            </w:r>
            <w:r>
              <w:rPr>
                <w:sz w:val="20"/>
                <w:szCs w:val="20"/>
                <w:lang w:val="ru-RU"/>
              </w:rPr>
              <w:t> урегулированию вопросов</w:t>
            </w:r>
            <w:r w:rsidRPr="00F3406C">
              <w:rPr>
                <w:sz w:val="20"/>
                <w:szCs w:val="20"/>
                <w:lang w:val="ru-RU"/>
              </w:rPr>
              <w:t>, связанных с</w:t>
            </w:r>
            <w:r>
              <w:rPr>
                <w:sz w:val="20"/>
                <w:szCs w:val="20"/>
                <w:lang w:val="ru-RU"/>
              </w:rPr>
              <w:t> </w:t>
            </w:r>
            <w:r w:rsidRPr="00F3406C">
              <w:rPr>
                <w:sz w:val="20"/>
                <w:szCs w:val="20"/>
                <w:lang w:val="ru-RU"/>
              </w:rPr>
              <w:t>пере</w:t>
            </w:r>
            <w:r>
              <w:rPr>
                <w:sz w:val="20"/>
                <w:szCs w:val="20"/>
                <w:lang w:val="ru-RU"/>
              </w:rPr>
              <w:t>числение</w:t>
            </w:r>
            <w:r w:rsidRPr="00F3406C">
              <w:rPr>
                <w:sz w:val="20"/>
                <w:szCs w:val="20"/>
                <w:lang w:val="ru-RU"/>
              </w:rPr>
              <w:t>м средств правительству</w:t>
            </w:r>
          </w:p>
        </w:tc>
      </w:tr>
      <w:tr w:rsidR="00923E2F" w:rsidRPr="00F3406C" w14:paraId="771CF230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694ED57B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Пакистан</w:t>
            </w:r>
            <w:r w:rsidRPr="00F3406C">
              <w:rPr>
                <w:sz w:val="20"/>
                <w:szCs w:val="20"/>
                <w:lang w:eastAsia="en-CA"/>
              </w:rPr>
              <w:t xml:space="preserve"> PAK/PHA/90/TAS/114</w:t>
            </w:r>
          </w:p>
        </w:tc>
        <w:tc>
          <w:tcPr>
            <w:tcW w:w="4766" w:type="dxa"/>
            <w:noWrap/>
            <w:hideMark/>
          </w:tcPr>
          <w:p w14:paraId="1060C3C0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третий </w:t>
            </w:r>
            <w:r w:rsidRPr="00F3406C">
              <w:rPr>
                <w:sz w:val="20"/>
                <w:szCs w:val="20"/>
                <w:lang w:val="ru-RU"/>
              </w:rPr>
              <w:t>этап, первый транш) (сектор обслуживания холодильного оборудования)</w:t>
            </w:r>
          </w:p>
        </w:tc>
        <w:tc>
          <w:tcPr>
            <w:tcW w:w="1354" w:type="dxa"/>
            <w:noWrap/>
            <w:hideMark/>
          </w:tcPr>
          <w:p w14:paraId="6B425E16" w14:textId="77777777" w:rsidR="00923E2F" w:rsidRPr="00F3406C" w:rsidRDefault="00923E2F" w:rsidP="00C443F5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6C205AD1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3048E243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E28BE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325CD0C4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2C841114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 xml:space="preserve">Сан-Томе и Принсипи </w:t>
            </w:r>
            <w:r w:rsidRPr="00F3406C">
              <w:rPr>
                <w:sz w:val="20"/>
                <w:szCs w:val="20"/>
                <w:lang w:eastAsia="en-CA"/>
              </w:rPr>
              <w:t>STP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/88/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/33</w:t>
            </w:r>
          </w:p>
        </w:tc>
        <w:tc>
          <w:tcPr>
            <w:tcW w:w="4766" w:type="dxa"/>
            <w:noWrap/>
            <w:hideMark/>
          </w:tcPr>
          <w:p w14:paraId="618FE6A2" w14:textId="77777777" w:rsidR="00923E2F" w:rsidRPr="00250D94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Отчет о проверке осуществления </w:t>
            </w:r>
            <w:r>
              <w:rPr>
                <w:sz w:val="20"/>
                <w:szCs w:val="20"/>
                <w:lang w:val="ru-RU"/>
              </w:rPr>
              <w:t xml:space="preserve">второго </w:t>
            </w:r>
            <w:r w:rsidRPr="00F3406C">
              <w:rPr>
                <w:sz w:val="20"/>
                <w:szCs w:val="20"/>
                <w:lang w:val="ru-RU"/>
              </w:rPr>
              <w:t xml:space="preserve">этапа </w:t>
            </w:r>
            <w:r>
              <w:rPr>
                <w:sz w:val="20"/>
                <w:szCs w:val="20"/>
                <w:lang w:val="ru-RU"/>
              </w:rPr>
              <w:t>плана 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688FC1CC" w14:textId="77777777" w:rsidR="00923E2F" w:rsidRPr="00F3406C" w:rsidRDefault="00923E2F" w:rsidP="00C443F5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6E0A8CFE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 и 18-месячная задержка</w:t>
            </w:r>
          </w:p>
        </w:tc>
        <w:tc>
          <w:tcPr>
            <w:tcW w:w="3946" w:type="dxa"/>
            <w:noWrap/>
            <w:hideMark/>
          </w:tcPr>
          <w:p w14:paraId="25CFDCF8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E28BE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334B6655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2DC1AB4C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 xml:space="preserve">Сент-Винсент и Гренадины </w:t>
            </w:r>
            <w:r w:rsidRPr="00F3406C">
              <w:rPr>
                <w:sz w:val="20"/>
                <w:szCs w:val="20"/>
                <w:lang w:eastAsia="en-CA"/>
              </w:rPr>
              <w:t>STV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/92/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/28</w:t>
            </w:r>
          </w:p>
        </w:tc>
        <w:tc>
          <w:tcPr>
            <w:tcW w:w="4766" w:type="dxa"/>
            <w:noWrap/>
            <w:hideMark/>
          </w:tcPr>
          <w:p w14:paraId="79D55002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Отчет о проверке осуществления плана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076B4EEC" w14:textId="77777777" w:rsidR="00923E2F" w:rsidRPr="00F3406C" w:rsidRDefault="00923E2F" w:rsidP="00C443F5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3ABF6051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5ADEE030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E28BE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0D2FF831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6EA19CFF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it-IT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Сент</w:t>
            </w:r>
            <w:r w:rsidRPr="00124DDC">
              <w:rPr>
                <w:sz w:val="20"/>
                <w:szCs w:val="20"/>
                <w:lang w:val="ru-RU" w:eastAsia="en-CA"/>
              </w:rPr>
              <w:t>-</w:t>
            </w:r>
            <w:r w:rsidRPr="00F3406C">
              <w:rPr>
                <w:sz w:val="20"/>
                <w:szCs w:val="20"/>
                <w:lang w:val="ru-RU" w:eastAsia="en-CA"/>
              </w:rPr>
              <w:t>Люсия</w:t>
            </w:r>
            <w:r w:rsidRPr="00F3406C">
              <w:rPr>
                <w:sz w:val="20"/>
                <w:szCs w:val="20"/>
                <w:lang w:val="it-IT" w:eastAsia="en-CA"/>
              </w:rPr>
              <w:t xml:space="preserve"> STL/PHA/87/TAS/34</w:t>
            </w:r>
          </w:p>
        </w:tc>
        <w:tc>
          <w:tcPr>
            <w:tcW w:w="4766" w:type="dxa"/>
            <w:noWrap/>
            <w:hideMark/>
          </w:tcPr>
          <w:p w14:paraId="4910E5D6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284E1EAE" w14:textId="77777777" w:rsidR="00923E2F" w:rsidRPr="00F3406C" w:rsidRDefault="00923E2F" w:rsidP="00C443F5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50</w:t>
            </w:r>
          </w:p>
        </w:tc>
        <w:tc>
          <w:tcPr>
            <w:tcW w:w="1941" w:type="dxa"/>
            <w:noWrap/>
            <w:hideMark/>
          </w:tcPr>
          <w:p w14:paraId="57FBCE2E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722193CC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E28BE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проекте,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006C1EBF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045125AE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 xml:space="preserve">Сирийская Арабская Республика </w:t>
            </w:r>
            <w:r w:rsidRPr="00F3406C">
              <w:rPr>
                <w:sz w:val="20"/>
                <w:szCs w:val="20"/>
                <w:lang w:eastAsia="en-CA"/>
              </w:rPr>
              <w:t>SYR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/86/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/106</w:t>
            </w:r>
          </w:p>
        </w:tc>
        <w:tc>
          <w:tcPr>
            <w:tcW w:w="4766" w:type="dxa"/>
            <w:noWrap/>
            <w:hideMark/>
          </w:tcPr>
          <w:p w14:paraId="381F2854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первый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1E5AE720" w14:textId="77777777" w:rsidR="00923E2F" w:rsidRPr="00F3406C" w:rsidRDefault="00923E2F" w:rsidP="00C443F5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75</w:t>
            </w:r>
          </w:p>
        </w:tc>
        <w:tc>
          <w:tcPr>
            <w:tcW w:w="1941" w:type="dxa"/>
            <w:noWrap/>
            <w:hideMark/>
          </w:tcPr>
          <w:p w14:paraId="20616A7A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543E9878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B37C8B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проекте,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784AF1CA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4EE42F1F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 xml:space="preserve">Сирийская Арабская Республика </w:t>
            </w:r>
            <w:r w:rsidRPr="00F3406C">
              <w:rPr>
                <w:sz w:val="20"/>
                <w:szCs w:val="20"/>
                <w:lang w:eastAsia="en-CA"/>
              </w:rPr>
              <w:t>SYR</w:t>
            </w:r>
            <w:r w:rsidRPr="00F3406C">
              <w:rPr>
                <w:sz w:val="20"/>
                <w:szCs w:val="20"/>
                <w:lang w:val="ru-RU" w:eastAsia="en-CA"/>
              </w:rPr>
              <w:t>/</w:t>
            </w:r>
            <w:r w:rsidRPr="00F3406C">
              <w:rPr>
                <w:sz w:val="20"/>
                <w:szCs w:val="20"/>
                <w:lang w:eastAsia="en-CA"/>
              </w:rPr>
              <w:t>PHA</w:t>
            </w:r>
            <w:r w:rsidRPr="00F3406C">
              <w:rPr>
                <w:sz w:val="20"/>
                <w:szCs w:val="20"/>
                <w:lang w:val="ru-RU" w:eastAsia="en-CA"/>
              </w:rPr>
              <w:t>/91/</w:t>
            </w:r>
            <w:r w:rsidRPr="00F3406C">
              <w:rPr>
                <w:sz w:val="20"/>
                <w:szCs w:val="20"/>
                <w:lang w:eastAsia="en-CA"/>
              </w:rPr>
              <w:t>TAS</w:t>
            </w:r>
            <w:r w:rsidRPr="00F3406C">
              <w:rPr>
                <w:sz w:val="20"/>
                <w:szCs w:val="20"/>
                <w:lang w:val="ru-RU" w:eastAsia="en-CA"/>
              </w:rPr>
              <w:t>/114</w:t>
            </w:r>
          </w:p>
        </w:tc>
        <w:tc>
          <w:tcPr>
            <w:tcW w:w="4766" w:type="dxa"/>
            <w:noWrap/>
            <w:hideMark/>
          </w:tcPr>
          <w:p w14:paraId="22F098C6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План управления выводом ГХФУ (</w:t>
            </w:r>
            <w:r>
              <w:rPr>
                <w:sz w:val="20"/>
                <w:szCs w:val="20"/>
                <w:lang w:val="ru-RU"/>
              </w:rPr>
              <w:t xml:space="preserve">первый </w:t>
            </w:r>
            <w:r w:rsidRPr="00F3406C">
              <w:rPr>
                <w:sz w:val="20"/>
                <w:szCs w:val="20"/>
                <w:lang w:val="ru-RU"/>
              </w:rPr>
              <w:t>этап, второй транш)</w:t>
            </w:r>
          </w:p>
        </w:tc>
        <w:tc>
          <w:tcPr>
            <w:tcW w:w="1354" w:type="dxa"/>
            <w:noWrap/>
            <w:hideMark/>
          </w:tcPr>
          <w:p w14:paraId="0321A113" w14:textId="77777777" w:rsidR="00923E2F" w:rsidRPr="00F3406C" w:rsidRDefault="00923E2F" w:rsidP="00C443F5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3C2D11C5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280F916E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B37C8B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проекте,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02BB0CAB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6E2AC180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lastRenderedPageBreak/>
              <w:t>Суринам</w:t>
            </w:r>
            <w:r w:rsidRPr="00F3406C">
              <w:rPr>
                <w:sz w:val="20"/>
                <w:szCs w:val="20"/>
                <w:lang w:eastAsia="en-CA"/>
              </w:rPr>
              <w:t xml:space="preserve"> SUR/PHA/92/TAS/33</w:t>
            </w:r>
          </w:p>
        </w:tc>
        <w:tc>
          <w:tcPr>
            <w:tcW w:w="4766" w:type="dxa"/>
            <w:noWrap/>
            <w:hideMark/>
          </w:tcPr>
          <w:p w14:paraId="794E33B9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>первый э</w:t>
            </w:r>
            <w:r w:rsidRPr="00F3406C">
              <w:rPr>
                <w:sz w:val="20"/>
                <w:szCs w:val="20"/>
                <w:lang w:val="ru-RU"/>
              </w:rPr>
              <w:t>тап, четвертый транш)</w:t>
            </w:r>
          </w:p>
        </w:tc>
        <w:tc>
          <w:tcPr>
            <w:tcW w:w="1354" w:type="dxa"/>
            <w:noWrap/>
            <w:hideMark/>
          </w:tcPr>
          <w:p w14:paraId="48233386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941" w:type="dxa"/>
            <w:noWrap/>
            <w:hideMark/>
          </w:tcPr>
          <w:p w14:paraId="097C6424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18-месячная задержка</w:t>
            </w:r>
          </w:p>
        </w:tc>
        <w:tc>
          <w:tcPr>
            <w:tcW w:w="3946" w:type="dxa"/>
            <w:noWrap/>
            <w:hideMark/>
          </w:tcPr>
          <w:p w14:paraId="041A5EFF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оручить</w:t>
            </w:r>
            <w:r w:rsidRPr="00F3406C">
              <w:rPr>
                <w:sz w:val="20"/>
                <w:szCs w:val="20"/>
                <w:lang w:val="ru-RU"/>
              </w:rPr>
              <w:t xml:space="preserve"> ЮНЕП представить 98-му совещанию </w:t>
            </w:r>
            <w:r>
              <w:rPr>
                <w:sz w:val="20"/>
                <w:szCs w:val="20"/>
                <w:lang w:val="ru-RU"/>
              </w:rPr>
              <w:t>отчет</w:t>
            </w:r>
            <w:r w:rsidRPr="00F3406C">
              <w:rPr>
                <w:sz w:val="20"/>
                <w:szCs w:val="20"/>
                <w:lang w:val="ru-RU"/>
              </w:rPr>
              <w:t xml:space="preserve">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3F09D239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5CE1C028" w14:textId="77777777" w:rsidR="00923E2F" w:rsidRPr="004902BB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Сьерра</w:t>
            </w:r>
            <w:r w:rsidRPr="00124DDC">
              <w:rPr>
                <w:sz w:val="20"/>
                <w:szCs w:val="20"/>
                <w:lang w:val="ru-RU" w:eastAsia="en-CA"/>
              </w:rPr>
              <w:t>-</w:t>
            </w:r>
            <w:r w:rsidRPr="00F3406C">
              <w:rPr>
                <w:sz w:val="20"/>
                <w:szCs w:val="20"/>
                <w:lang w:val="ru-RU" w:eastAsia="en-CA"/>
              </w:rPr>
              <w:t>Леоне</w:t>
            </w:r>
            <w:r w:rsidRPr="004902BB">
              <w:rPr>
                <w:sz w:val="20"/>
                <w:szCs w:val="20"/>
                <w:lang w:eastAsia="en-CA"/>
              </w:rPr>
              <w:t xml:space="preserve"> SIL/PHA/87/TAS/41</w:t>
            </w:r>
          </w:p>
        </w:tc>
        <w:tc>
          <w:tcPr>
            <w:tcW w:w="4766" w:type="dxa"/>
            <w:noWrap/>
            <w:hideMark/>
          </w:tcPr>
          <w:p w14:paraId="5B9595AD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149BE1D8" w14:textId="77777777" w:rsidR="00923E2F" w:rsidRPr="00F3406C" w:rsidRDefault="00923E2F" w:rsidP="00C443F5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85</w:t>
            </w:r>
          </w:p>
        </w:tc>
        <w:tc>
          <w:tcPr>
            <w:tcW w:w="1941" w:type="dxa"/>
            <w:noWrap/>
            <w:hideMark/>
          </w:tcPr>
          <w:p w14:paraId="3B33E6B3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51262297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1E28BE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18E91754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76D2A69A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Того</w:t>
            </w:r>
          </w:p>
          <w:p w14:paraId="0A4E503E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TOG/PHA/91/TAS/42</w:t>
            </w:r>
          </w:p>
        </w:tc>
        <w:tc>
          <w:tcPr>
            <w:tcW w:w="4766" w:type="dxa"/>
            <w:noWrap/>
            <w:hideMark/>
          </w:tcPr>
          <w:p w14:paraId="79691C62" w14:textId="77777777" w:rsidR="00923E2F" w:rsidRPr="00565E33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Отчет о проверке осуществления </w:t>
            </w:r>
            <w:r>
              <w:rPr>
                <w:sz w:val="20"/>
                <w:szCs w:val="20"/>
                <w:lang w:val="ru-RU"/>
              </w:rPr>
              <w:t xml:space="preserve">первого </w:t>
            </w:r>
            <w:r w:rsidRPr="00F3406C">
              <w:rPr>
                <w:sz w:val="20"/>
                <w:szCs w:val="20"/>
                <w:lang w:val="ru-RU"/>
              </w:rPr>
              <w:t xml:space="preserve">этапа </w:t>
            </w:r>
            <w:r>
              <w:rPr>
                <w:sz w:val="20"/>
                <w:szCs w:val="20"/>
                <w:lang w:val="ru-RU"/>
              </w:rPr>
              <w:t>плана 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</w:t>
            </w:r>
          </w:p>
        </w:tc>
        <w:tc>
          <w:tcPr>
            <w:tcW w:w="1354" w:type="dxa"/>
            <w:noWrap/>
            <w:hideMark/>
          </w:tcPr>
          <w:p w14:paraId="5072CED7" w14:textId="77777777" w:rsidR="00923E2F" w:rsidRPr="00F3406C" w:rsidRDefault="00923E2F" w:rsidP="00C443F5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99</w:t>
            </w:r>
          </w:p>
        </w:tc>
        <w:tc>
          <w:tcPr>
            <w:tcW w:w="1941" w:type="dxa"/>
            <w:noWrap/>
            <w:hideMark/>
          </w:tcPr>
          <w:p w14:paraId="5F75F608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4B6C6846" w14:textId="77777777" w:rsidR="00923E2F" w:rsidRPr="00F3406C" w:rsidRDefault="00923E2F" w:rsidP="00C443F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B37C8B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F3406C" w14:paraId="70B86F4A" w14:textId="77777777" w:rsidTr="00124DDC">
        <w:trPr>
          <w:trHeight w:val="264"/>
        </w:trPr>
        <w:tc>
          <w:tcPr>
            <w:tcW w:w="2234" w:type="dxa"/>
            <w:noWrap/>
            <w:hideMark/>
          </w:tcPr>
          <w:p w14:paraId="4130B972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val="ru-RU" w:eastAsia="en-CA"/>
              </w:rPr>
              <w:t>Чили</w:t>
            </w:r>
            <w:r w:rsidRPr="00F3406C">
              <w:rPr>
                <w:sz w:val="20"/>
                <w:szCs w:val="20"/>
                <w:lang w:eastAsia="en-CA"/>
              </w:rPr>
              <w:t xml:space="preserve"> </w:t>
            </w:r>
          </w:p>
          <w:p w14:paraId="054732A5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CHI/PHA/88/TAS/206</w:t>
            </w:r>
          </w:p>
        </w:tc>
        <w:tc>
          <w:tcPr>
            <w:tcW w:w="4766" w:type="dxa"/>
            <w:noWrap/>
            <w:hideMark/>
          </w:tcPr>
          <w:p w14:paraId="176E8A75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План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третий </w:t>
            </w:r>
            <w:r w:rsidRPr="00F3406C">
              <w:rPr>
                <w:sz w:val="20"/>
                <w:szCs w:val="20"/>
                <w:lang w:val="ru-RU"/>
              </w:rPr>
              <w:t>этап, первый транш)</w:t>
            </w:r>
          </w:p>
        </w:tc>
        <w:tc>
          <w:tcPr>
            <w:tcW w:w="1354" w:type="dxa"/>
            <w:noWrap/>
            <w:hideMark/>
          </w:tcPr>
          <w:p w14:paraId="06C26BEC" w14:textId="77777777" w:rsidR="00923E2F" w:rsidRPr="00F3406C" w:rsidRDefault="00923E2F" w:rsidP="000F687E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  <w:lang w:eastAsia="en-CA"/>
              </w:rPr>
              <w:t>38</w:t>
            </w:r>
          </w:p>
        </w:tc>
        <w:tc>
          <w:tcPr>
            <w:tcW w:w="1941" w:type="dxa"/>
            <w:noWrap/>
            <w:hideMark/>
          </w:tcPr>
          <w:p w14:paraId="6BB2DFCC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12-месячная задержка</w:t>
            </w:r>
          </w:p>
        </w:tc>
        <w:tc>
          <w:tcPr>
            <w:tcW w:w="3946" w:type="dxa"/>
            <w:noWrap/>
            <w:hideMark/>
          </w:tcPr>
          <w:p w14:paraId="4840959C" w14:textId="77777777" w:rsidR="00923E2F" w:rsidRPr="00F3406C" w:rsidRDefault="00923E2F" w:rsidP="000F687E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E3567">
              <w:rPr>
                <w:sz w:val="20"/>
                <w:szCs w:val="20"/>
                <w:lang w:val="ru-RU"/>
              </w:rPr>
              <w:t>Поручить ЮНЕП представить 98-му совещанию отчет об этом проекте</w:t>
            </w:r>
            <w:r>
              <w:rPr>
                <w:sz w:val="20"/>
                <w:szCs w:val="20"/>
                <w:lang w:val="ru-RU"/>
              </w:rPr>
              <w:t xml:space="preserve"> с задержками в осуществлении</w:t>
            </w:r>
          </w:p>
        </w:tc>
      </w:tr>
      <w:tr w:rsidR="00923E2F" w:rsidRPr="00B942CE" w14:paraId="58A19B0E" w14:textId="77777777" w:rsidTr="00124DDC">
        <w:trPr>
          <w:trHeight w:val="264"/>
        </w:trPr>
        <w:tc>
          <w:tcPr>
            <w:tcW w:w="2234" w:type="dxa"/>
            <w:noWrap/>
          </w:tcPr>
          <w:p w14:paraId="6E92601E" w14:textId="77777777" w:rsidR="00923E2F" w:rsidRPr="00F3406C" w:rsidRDefault="00923E2F" w:rsidP="00F3406C">
            <w:pPr>
              <w:rPr>
                <w:sz w:val="20"/>
                <w:szCs w:val="20"/>
                <w:lang w:val="ru-RU"/>
              </w:rPr>
            </w:pPr>
            <w:r w:rsidRPr="00F3406C">
              <w:rPr>
                <w:sz w:val="20"/>
                <w:szCs w:val="20"/>
                <w:lang w:val="ru-RU"/>
              </w:rPr>
              <w:t>Южный Судан</w:t>
            </w:r>
          </w:p>
          <w:p w14:paraId="007E5105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</w:rPr>
              <w:t>SSD</w:t>
            </w:r>
            <w:r w:rsidRPr="00F3406C">
              <w:rPr>
                <w:sz w:val="20"/>
                <w:szCs w:val="20"/>
                <w:lang w:val="ru-RU"/>
              </w:rPr>
              <w:t>/</w:t>
            </w:r>
            <w:r w:rsidRPr="00F3406C">
              <w:rPr>
                <w:sz w:val="20"/>
                <w:szCs w:val="20"/>
              </w:rPr>
              <w:t>PHA</w:t>
            </w:r>
            <w:r w:rsidRPr="00F3406C">
              <w:rPr>
                <w:sz w:val="20"/>
                <w:szCs w:val="20"/>
                <w:lang w:val="ru-RU"/>
              </w:rPr>
              <w:t>/93/</w:t>
            </w:r>
            <w:r w:rsidRPr="00F3406C">
              <w:rPr>
                <w:sz w:val="20"/>
                <w:szCs w:val="20"/>
              </w:rPr>
              <w:t>PRP</w:t>
            </w:r>
            <w:r w:rsidRPr="00F3406C">
              <w:rPr>
                <w:sz w:val="20"/>
                <w:szCs w:val="20"/>
                <w:lang w:val="ru-RU"/>
              </w:rPr>
              <w:t>/09</w:t>
            </w:r>
          </w:p>
        </w:tc>
        <w:tc>
          <w:tcPr>
            <w:tcW w:w="4766" w:type="dxa"/>
            <w:noWrap/>
          </w:tcPr>
          <w:p w14:paraId="08F6D282" w14:textId="4DEBD80A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Подготовка плана </w:t>
            </w:r>
            <w:r>
              <w:rPr>
                <w:sz w:val="20"/>
                <w:szCs w:val="20"/>
                <w:lang w:val="ru-RU"/>
              </w:rPr>
              <w:t>организационной деятельности по поэтапному отказу от</w:t>
            </w:r>
            <w:r w:rsidRPr="00F3406C">
              <w:rPr>
                <w:sz w:val="20"/>
                <w:szCs w:val="20"/>
                <w:lang w:val="ru-RU"/>
              </w:rPr>
              <w:t xml:space="preserve"> ГХФУ (</w:t>
            </w:r>
            <w:r>
              <w:rPr>
                <w:sz w:val="20"/>
                <w:szCs w:val="20"/>
                <w:lang w:val="ru-RU"/>
              </w:rPr>
              <w:t xml:space="preserve">второй </w:t>
            </w:r>
            <w:r w:rsidRPr="00F3406C">
              <w:rPr>
                <w:sz w:val="20"/>
                <w:szCs w:val="20"/>
                <w:lang w:val="ru-RU"/>
              </w:rPr>
              <w:t>этап) (</w:t>
            </w:r>
            <w:r w:rsidR="00D21FD8">
              <w:rPr>
                <w:sz w:val="20"/>
                <w:szCs w:val="20"/>
                <w:lang w:val="ru-RU"/>
              </w:rPr>
              <w:t>Общее</w:t>
            </w:r>
            <w:r w:rsidRPr="00F3406C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354" w:type="dxa"/>
            <w:noWrap/>
          </w:tcPr>
          <w:p w14:paraId="7FF686B6" w14:textId="77777777" w:rsidR="00923E2F" w:rsidRPr="00F3406C" w:rsidRDefault="00923E2F" w:rsidP="00F3406C">
            <w:pPr>
              <w:jc w:val="center"/>
              <w:rPr>
                <w:sz w:val="20"/>
                <w:szCs w:val="20"/>
                <w:lang w:eastAsia="en-CA"/>
              </w:rPr>
            </w:pPr>
            <w:r w:rsidRPr="00F3406C">
              <w:rPr>
                <w:sz w:val="20"/>
                <w:szCs w:val="20"/>
              </w:rPr>
              <w:t>0</w:t>
            </w:r>
          </w:p>
        </w:tc>
        <w:tc>
          <w:tcPr>
            <w:tcW w:w="1941" w:type="dxa"/>
            <w:noWrap/>
          </w:tcPr>
          <w:p w14:paraId="2F9AF662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 xml:space="preserve">Медленный прогресс в подготовке </w:t>
            </w:r>
            <w:r>
              <w:rPr>
                <w:sz w:val="20"/>
                <w:szCs w:val="20"/>
                <w:lang w:val="ru-RU"/>
              </w:rPr>
              <w:t>ПОДПО</w:t>
            </w:r>
          </w:p>
        </w:tc>
        <w:tc>
          <w:tcPr>
            <w:tcW w:w="3946" w:type="dxa"/>
            <w:noWrap/>
          </w:tcPr>
          <w:p w14:paraId="66EACC04" w14:textId="77777777" w:rsidR="00923E2F" w:rsidRPr="00F3406C" w:rsidRDefault="00923E2F" w:rsidP="00F3406C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F3406C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оручить</w:t>
            </w:r>
            <w:r w:rsidRPr="00F3406C">
              <w:rPr>
                <w:sz w:val="20"/>
                <w:szCs w:val="20"/>
                <w:lang w:val="ru-RU"/>
              </w:rPr>
              <w:t xml:space="preserve"> ЮНЕП представить 98-му совещанию </w:t>
            </w:r>
            <w:r>
              <w:rPr>
                <w:sz w:val="20"/>
                <w:szCs w:val="20"/>
                <w:lang w:val="ru-RU"/>
              </w:rPr>
              <w:t xml:space="preserve">отчет </w:t>
            </w:r>
            <w:r w:rsidRPr="00F3406C">
              <w:rPr>
                <w:sz w:val="20"/>
                <w:szCs w:val="20"/>
                <w:lang w:val="ru-RU"/>
              </w:rPr>
              <w:t xml:space="preserve">о ходе работы по завершению подготовки </w:t>
            </w:r>
            <w:r>
              <w:rPr>
                <w:sz w:val="20"/>
                <w:szCs w:val="20"/>
                <w:lang w:val="ru-RU"/>
              </w:rPr>
              <w:t xml:space="preserve">второго </w:t>
            </w:r>
            <w:r w:rsidRPr="00F3406C">
              <w:rPr>
                <w:sz w:val="20"/>
                <w:szCs w:val="20"/>
                <w:lang w:val="ru-RU"/>
              </w:rPr>
              <w:t xml:space="preserve">этапа </w:t>
            </w:r>
            <w:r>
              <w:rPr>
                <w:sz w:val="20"/>
                <w:szCs w:val="20"/>
                <w:lang w:val="ru-RU"/>
              </w:rPr>
              <w:t>ПОДПО</w:t>
            </w:r>
          </w:p>
        </w:tc>
      </w:tr>
    </w:tbl>
    <w:p w14:paraId="7D0C6354" w14:textId="77777777" w:rsidR="005161F9" w:rsidRPr="00F3406C" w:rsidRDefault="005161F9" w:rsidP="005161F9">
      <w:pPr>
        <w:rPr>
          <w:lang w:val="ru-RU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33654" w:rsidRPr="00B942CE" w14:paraId="479E668A" w14:textId="77777777" w:rsidTr="00A764D2">
        <w:trPr>
          <w:jc w:val="center"/>
        </w:trPr>
        <w:tc>
          <w:tcPr>
            <w:tcW w:w="1871" w:type="dxa"/>
          </w:tcPr>
          <w:p w14:paraId="5E1E0036" w14:textId="77777777" w:rsidR="00233654" w:rsidRPr="00F3406C" w:rsidRDefault="00233654" w:rsidP="00A764D2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FFB0024" w14:textId="77777777" w:rsidR="00233654" w:rsidRPr="00F3406C" w:rsidRDefault="00233654" w:rsidP="00A764D2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B414DD5" w14:textId="77777777" w:rsidR="00233654" w:rsidRPr="00F3406C" w:rsidRDefault="00233654" w:rsidP="00A764D2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353954F" w14:textId="77777777" w:rsidR="00233654" w:rsidRPr="00F3406C" w:rsidRDefault="00233654" w:rsidP="00A764D2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2893C2A1" w14:textId="77777777" w:rsidR="00233654" w:rsidRPr="00F3406C" w:rsidRDefault="00233654" w:rsidP="00A764D2">
            <w:pPr>
              <w:rPr>
                <w:lang w:val="ru-RU"/>
              </w:rPr>
            </w:pPr>
          </w:p>
        </w:tc>
      </w:tr>
    </w:tbl>
    <w:p w14:paraId="6900C8A3" w14:textId="77777777" w:rsidR="00233654" w:rsidRPr="00F3406C" w:rsidRDefault="00233654" w:rsidP="005161F9">
      <w:pPr>
        <w:rPr>
          <w:lang w:val="ru-RU"/>
        </w:rPr>
      </w:pPr>
    </w:p>
    <w:sectPr w:rsidR="00233654" w:rsidRPr="00F3406C" w:rsidSect="00FF48E7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B11F9" w14:textId="77777777" w:rsidR="00720286" w:rsidRDefault="00720286" w:rsidP="004A504B">
      <w:r>
        <w:separator/>
      </w:r>
    </w:p>
  </w:endnote>
  <w:endnote w:type="continuationSeparator" w:id="0">
    <w:p w14:paraId="26835B17" w14:textId="77777777" w:rsidR="00720286" w:rsidRDefault="0072028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ACFC" w14:textId="77777777" w:rsidR="00AD7C41" w:rsidRPr="0033525D" w:rsidRDefault="00AD7C4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9D7C" w14:textId="77777777" w:rsidR="00AD7C41" w:rsidRPr="0033525D" w:rsidRDefault="00AD7C4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2DCC" w14:textId="431835CA" w:rsidR="00AD7C41" w:rsidRPr="00FB0B3A" w:rsidRDefault="00FB0B3A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BD18B6">
      <w:rPr>
        <w:rFonts w:eastAsiaTheme="minorEastAsia"/>
        <w:sz w:val="17"/>
        <w:szCs w:val="17"/>
        <w:lang w:val="ru-RU"/>
      </w:rPr>
      <w:t>Предсессионные документы Исполнительного комитета Многостороннего фонда для осуществления Монреальского протокола не наносят ущерба какому-либо решению, которое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2831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F93E2" w14:textId="77777777" w:rsidR="00D76DBF" w:rsidRDefault="00D76DBF" w:rsidP="00D76DBF">
        <w:pPr>
          <w:pStyle w:val="Footer"/>
        </w:pPr>
      </w:p>
      <w:p w14:paraId="07E7D53D" w14:textId="6666690F" w:rsidR="00AD7C41" w:rsidRPr="004F6768" w:rsidRDefault="00AD7C41" w:rsidP="00D76D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BB68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A304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68854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2C82D" w14:textId="408D9B82" w:rsidR="00FF48E7" w:rsidRDefault="00FF48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6B4B9" w14:textId="77777777" w:rsidR="00720286" w:rsidRDefault="00720286" w:rsidP="004A504B">
      <w:r>
        <w:separator/>
      </w:r>
    </w:p>
  </w:footnote>
  <w:footnote w:type="continuationSeparator" w:id="0">
    <w:p w14:paraId="4300B387" w14:textId="77777777" w:rsidR="00720286" w:rsidRDefault="00720286" w:rsidP="004A504B">
      <w:r>
        <w:continuationSeparator/>
      </w:r>
    </w:p>
  </w:footnote>
  <w:footnote w:id="1">
    <w:p w14:paraId="7A61FD79" w14:textId="77777777" w:rsidR="00AF5986" w:rsidRPr="00AF5986" w:rsidRDefault="00AF5986" w:rsidP="00AF5986">
      <w:pPr>
        <w:pStyle w:val="FootnoteText"/>
        <w:spacing w:after="60"/>
        <w:rPr>
          <w:lang w:val="en-US"/>
        </w:rPr>
      </w:pPr>
      <w:r w:rsidRPr="00E210D5">
        <w:rPr>
          <w:rStyle w:val="FootnoteReference"/>
          <w:lang w:val="ru-RU"/>
        </w:rPr>
        <w:footnoteRef/>
      </w:r>
      <w:r w:rsidRPr="00AF5986">
        <w:rPr>
          <w:lang w:val="en-US"/>
        </w:rPr>
        <w:t xml:space="preserve"> UNEP/OzL.Pro/ExCom/97/1</w:t>
      </w:r>
    </w:p>
  </w:footnote>
  <w:footnote w:id="2">
    <w:p w14:paraId="4781D3AC" w14:textId="1090E7B2" w:rsidR="00AD7C41" w:rsidRPr="006F3A5A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6F3A5A">
        <w:rPr>
          <w:lang w:val="ru-RU"/>
        </w:rPr>
        <w:t xml:space="preserve"> </w:t>
      </w:r>
      <w:r w:rsidR="006F3A5A" w:rsidRPr="006F3A5A">
        <w:rPr>
          <w:lang w:val="ru-RU"/>
        </w:rPr>
        <w:t xml:space="preserve">Отчет о ходе работы </w:t>
      </w:r>
      <w:r w:rsidR="006F3A5A">
        <w:rPr>
          <w:lang w:val="ru-RU"/>
        </w:rPr>
        <w:t>приложен</w:t>
      </w:r>
      <w:r w:rsidR="006F3A5A" w:rsidRPr="006F3A5A">
        <w:rPr>
          <w:lang w:val="ru-RU"/>
        </w:rPr>
        <w:t xml:space="preserve"> к настоящему документу. Данные включены в базу данных </w:t>
      </w:r>
      <w:r w:rsidR="006F3A5A">
        <w:rPr>
          <w:lang w:val="ru-RU"/>
        </w:rPr>
        <w:t>С</w:t>
      </w:r>
      <w:r w:rsidR="006F3A5A" w:rsidRPr="006F3A5A">
        <w:rPr>
          <w:lang w:val="ru-RU"/>
        </w:rPr>
        <w:t>водного отчета о ходе</w:t>
      </w:r>
      <w:r w:rsidR="006F3A5A">
        <w:rPr>
          <w:lang w:val="ru-RU"/>
        </w:rPr>
        <w:t> </w:t>
      </w:r>
      <w:r w:rsidR="006F3A5A" w:rsidRPr="006F3A5A">
        <w:rPr>
          <w:lang w:val="ru-RU"/>
        </w:rPr>
        <w:t>работы, которая представлена на портале 97-го совещания на веб-сайте Многостороннего фонда в</w:t>
      </w:r>
      <w:r w:rsidR="000156EB">
        <w:rPr>
          <w:lang w:val="ru-RU"/>
        </w:rPr>
        <w:t> </w:t>
      </w:r>
      <w:r w:rsidR="006F3A5A" w:rsidRPr="006F3A5A">
        <w:rPr>
          <w:lang w:val="ru-RU"/>
        </w:rPr>
        <w:t xml:space="preserve">формате электронной таблицы </w:t>
      </w:r>
      <w:r w:rsidR="006F3A5A" w:rsidRPr="006F3A5A">
        <w:t>Microsoft</w:t>
      </w:r>
      <w:r w:rsidR="006F3A5A" w:rsidRPr="006F3A5A">
        <w:rPr>
          <w:lang w:val="ru-RU"/>
        </w:rPr>
        <w:t xml:space="preserve"> </w:t>
      </w:r>
      <w:r w:rsidR="006F3A5A" w:rsidRPr="006F3A5A">
        <w:t>Excel</w:t>
      </w:r>
      <w:r w:rsidR="006F3A5A" w:rsidRPr="006F3A5A">
        <w:rPr>
          <w:lang w:val="ru-RU"/>
        </w:rPr>
        <w:t>.</w:t>
      </w:r>
    </w:p>
  </w:footnote>
  <w:footnote w:id="3">
    <w:p w14:paraId="5AA2430D" w14:textId="27CDA049" w:rsidR="00AD7C41" w:rsidRPr="00B64F60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B64F60">
        <w:rPr>
          <w:lang w:val="ru-RU"/>
        </w:rPr>
        <w:t xml:space="preserve"> </w:t>
      </w:r>
      <w:r w:rsidR="00B64F60" w:rsidRPr="00B64F60">
        <w:rPr>
          <w:lang w:val="ru-RU"/>
        </w:rPr>
        <w:t>В соответствии с решением 84/12(</w:t>
      </w:r>
      <w:r w:rsidR="00B64F60" w:rsidRPr="00B64F60">
        <w:t>a</w:t>
      </w:r>
      <w:r w:rsidR="00B64F60" w:rsidRPr="00B64F60">
        <w:rPr>
          <w:lang w:val="ru-RU"/>
        </w:rPr>
        <w:t>)(</w:t>
      </w:r>
      <w:r w:rsidR="00B64F60" w:rsidRPr="00B64F60">
        <w:t>iv</w:t>
      </w:r>
      <w:r w:rsidR="00B64F60" w:rsidRPr="00B64F60">
        <w:rPr>
          <w:lang w:val="ru-RU"/>
        </w:rPr>
        <w:t xml:space="preserve">) данные об измерении ГФУ в тоннах </w:t>
      </w:r>
      <w:r w:rsidR="00B64F60" w:rsidRPr="00B64F60">
        <w:t>CO</w:t>
      </w:r>
      <w:r w:rsidR="00B64F60" w:rsidRPr="00B64F60">
        <w:rPr>
          <w:vertAlign w:val="subscript"/>
          <w:lang w:val="ru-RU"/>
        </w:rPr>
        <w:t>2-экв</w:t>
      </w:r>
      <w:r w:rsidR="00B64F60" w:rsidRPr="00B64F60">
        <w:rPr>
          <w:lang w:val="ru-RU"/>
        </w:rPr>
        <w:t xml:space="preserve"> включены в </w:t>
      </w:r>
      <w:r w:rsidR="000156EB">
        <w:rPr>
          <w:lang w:val="ru-RU"/>
        </w:rPr>
        <w:t>отчеты</w:t>
      </w:r>
      <w:r w:rsidR="00B64F60" w:rsidRPr="00B64F60">
        <w:rPr>
          <w:lang w:val="ru-RU"/>
        </w:rPr>
        <w:t xml:space="preserve"> о</w:t>
      </w:r>
      <w:r w:rsidR="000156EB">
        <w:rPr>
          <w:lang w:val="ru-RU"/>
        </w:rPr>
        <w:t> </w:t>
      </w:r>
      <w:r w:rsidR="00B64F60" w:rsidRPr="00B64F60">
        <w:rPr>
          <w:lang w:val="ru-RU"/>
        </w:rPr>
        <w:t>ходе работы, представленные 97-му совещанию</w:t>
      </w:r>
      <w:r w:rsidRPr="00B64F60">
        <w:rPr>
          <w:lang w:val="ru-RU"/>
        </w:rPr>
        <w:t>.</w:t>
      </w:r>
    </w:p>
  </w:footnote>
  <w:footnote w:id="4">
    <w:p w14:paraId="477AA7FC" w14:textId="21948037" w:rsidR="003E102C" w:rsidRPr="006A2F20" w:rsidRDefault="003E102C" w:rsidP="003E102C">
      <w:pPr>
        <w:pStyle w:val="FootnoteText"/>
        <w:rPr>
          <w:lang w:val="ru-RU"/>
        </w:rPr>
      </w:pPr>
      <w:r w:rsidRPr="002D4F6D">
        <w:rPr>
          <w:rStyle w:val="FootnoteReference"/>
          <w:lang w:val="en-GB"/>
        </w:rPr>
        <w:footnoteRef/>
      </w:r>
      <w:r w:rsidRPr="003C6D0F">
        <w:rPr>
          <w:lang w:val="ru-RU"/>
        </w:rPr>
        <w:t xml:space="preserve"> </w:t>
      </w:r>
      <w:r w:rsidR="006A2F20">
        <w:rPr>
          <w:lang w:val="ru-RU"/>
        </w:rPr>
        <w:t>Реализуемые</w:t>
      </w:r>
      <w:r w:rsidR="003C6D0F" w:rsidRPr="003C6D0F">
        <w:rPr>
          <w:lang w:val="ru-RU"/>
        </w:rPr>
        <w:t xml:space="preserve"> проекты — это все проекты, которые находились в стадии </w:t>
      </w:r>
      <w:r w:rsidR="006A2F20">
        <w:rPr>
          <w:lang w:val="ru-RU"/>
        </w:rPr>
        <w:t>осуществления</w:t>
      </w:r>
      <w:r w:rsidR="003C6D0F" w:rsidRPr="003C6D0F">
        <w:rPr>
          <w:lang w:val="ru-RU"/>
        </w:rPr>
        <w:t xml:space="preserve"> по состоянию на</w:t>
      </w:r>
      <w:r w:rsidR="006A2F20">
        <w:rPr>
          <w:lang w:val="ru-RU"/>
        </w:rPr>
        <w:t> </w:t>
      </w:r>
      <w:r w:rsidR="003C6D0F" w:rsidRPr="003C6D0F">
        <w:rPr>
          <w:lang w:val="ru-RU"/>
        </w:rPr>
        <w:t>31</w:t>
      </w:r>
      <w:r w:rsidR="006A2F20">
        <w:rPr>
          <w:lang w:val="ru-RU"/>
        </w:rPr>
        <w:t> </w:t>
      </w:r>
      <w:r w:rsidR="003C6D0F" w:rsidRPr="003C6D0F">
        <w:rPr>
          <w:lang w:val="ru-RU"/>
        </w:rPr>
        <w:t>декабря 2024</w:t>
      </w:r>
      <w:r w:rsidR="006A2F20">
        <w:rPr>
          <w:lang w:val="ru-RU"/>
        </w:rPr>
        <w:t> </w:t>
      </w:r>
      <w:r w:rsidR="003C6D0F" w:rsidRPr="003C6D0F">
        <w:rPr>
          <w:lang w:val="ru-RU"/>
        </w:rPr>
        <w:t xml:space="preserve">года. Ключевые показатели </w:t>
      </w:r>
      <w:r w:rsidR="006A2F20">
        <w:rPr>
          <w:lang w:val="ru-RU"/>
        </w:rPr>
        <w:t>хода осуществления</w:t>
      </w:r>
      <w:r w:rsidR="003C6D0F" w:rsidRPr="003C6D0F">
        <w:rPr>
          <w:lang w:val="ru-RU"/>
        </w:rPr>
        <w:t xml:space="preserve"> включают процент выделенных средств и процент проектов, по которым началась выплата средств; средства, которые, как ожидается, будут выделены до конца года, в процентах от утвержденного финансирования; среднюю </w:t>
      </w:r>
      <w:r w:rsidR="003C6D0F" w:rsidRPr="006A2F20">
        <w:rPr>
          <w:lang w:val="ru-RU"/>
        </w:rPr>
        <w:t xml:space="preserve">продолжительность предполагаемой задержки </w:t>
      </w:r>
      <w:r w:rsidR="00481F95">
        <w:rPr>
          <w:lang w:val="ru-RU"/>
        </w:rPr>
        <w:t>в осуществлении</w:t>
      </w:r>
      <w:r w:rsidR="003C6D0F" w:rsidRPr="006A2F20">
        <w:rPr>
          <w:lang w:val="ru-RU"/>
        </w:rPr>
        <w:t>; а также информацию, представленную в колонке «Примечания» в базе данных отчетов о ходе работы</w:t>
      </w:r>
      <w:r w:rsidRPr="006A2F20">
        <w:rPr>
          <w:lang w:val="ru-RU"/>
        </w:rPr>
        <w:t>.</w:t>
      </w:r>
    </w:p>
  </w:footnote>
  <w:footnote w:id="5">
    <w:p w14:paraId="16264047" w14:textId="6BC74412" w:rsidR="00AD7C41" w:rsidRPr="00D01B14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D01B14">
        <w:rPr>
          <w:lang w:val="ru-RU"/>
        </w:rPr>
        <w:t xml:space="preserve"> </w:t>
      </w:r>
      <w:r w:rsidR="00D01B14" w:rsidRPr="00D01B14">
        <w:rPr>
          <w:lang w:val="ru-RU"/>
        </w:rPr>
        <w:t>По</w:t>
      </w:r>
      <w:r w:rsidR="00DA1C93">
        <w:rPr>
          <w:lang w:val="ru-RU"/>
        </w:rPr>
        <w:t>этап</w:t>
      </w:r>
      <w:r w:rsidR="00D01B14" w:rsidRPr="00D01B14">
        <w:rPr>
          <w:lang w:val="ru-RU"/>
        </w:rPr>
        <w:t xml:space="preserve">ный отказ от ОРВ выражается в тоннах ОРП, а от ГФУ — в </w:t>
      </w:r>
      <w:r w:rsidR="00D01B14">
        <w:rPr>
          <w:lang w:val="ru-RU"/>
        </w:rPr>
        <w:t>т</w:t>
      </w:r>
      <w:r w:rsidR="00D01B14" w:rsidRPr="00D01B14">
        <w:rPr>
          <w:lang w:val="ru-RU"/>
        </w:rPr>
        <w:t xml:space="preserve"> и тоннах </w:t>
      </w:r>
      <w:r w:rsidR="00D01B14" w:rsidRPr="00D01B14">
        <w:t>CO</w:t>
      </w:r>
      <w:r w:rsidR="00D01B14" w:rsidRPr="00D01B14">
        <w:rPr>
          <w:vertAlign w:val="subscript"/>
          <w:lang w:val="ru-RU"/>
        </w:rPr>
        <w:t>2</w:t>
      </w:r>
      <w:r w:rsidR="00D01B14" w:rsidRPr="00D01B14">
        <w:rPr>
          <w:lang w:val="ru-RU"/>
        </w:rPr>
        <w:t>-экв</w:t>
      </w:r>
      <w:r w:rsidRPr="00D01B14">
        <w:rPr>
          <w:lang w:val="ru-RU"/>
        </w:rPr>
        <w:t xml:space="preserve">. </w:t>
      </w:r>
    </w:p>
  </w:footnote>
  <w:footnote w:id="6">
    <w:p w14:paraId="6201A086" w14:textId="77777777" w:rsidR="00D366DC" w:rsidRPr="00A50792" w:rsidRDefault="00D366DC" w:rsidP="00D366DC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A50792">
        <w:rPr>
          <w:lang w:val="ru-RU"/>
        </w:rPr>
        <w:t xml:space="preserve"> Проекты, утвержденные более 18 месяцев назад, с выплатами менее 1</w:t>
      </w:r>
      <w:r>
        <w:rPr>
          <w:lang w:val="ru-RU"/>
        </w:rPr>
        <w:t> %</w:t>
      </w:r>
      <w:r w:rsidRPr="00A50792">
        <w:rPr>
          <w:lang w:val="ru-RU"/>
        </w:rPr>
        <w:t xml:space="preserve">, или проекты, </w:t>
      </w:r>
      <w:r>
        <w:rPr>
          <w:lang w:val="ru-RU"/>
        </w:rPr>
        <w:t>не завершенные</w:t>
      </w:r>
      <w:r w:rsidRPr="00A50792">
        <w:rPr>
          <w:lang w:val="ru-RU"/>
        </w:rPr>
        <w:t xml:space="preserve"> через</w:t>
      </w:r>
      <w:r>
        <w:rPr>
          <w:lang w:val="ru-RU"/>
        </w:rPr>
        <w:t> </w:t>
      </w:r>
      <w:r w:rsidRPr="00A50792">
        <w:rPr>
          <w:lang w:val="ru-RU"/>
        </w:rPr>
        <w:t>12 месяцев после пред</w:t>
      </w:r>
      <w:r>
        <w:rPr>
          <w:lang w:val="ru-RU"/>
        </w:rPr>
        <w:t>ложенной</w:t>
      </w:r>
      <w:r w:rsidRPr="00A50792">
        <w:rPr>
          <w:lang w:val="ru-RU"/>
        </w:rPr>
        <w:t xml:space="preserve"> даты завершения</w:t>
      </w:r>
      <w:r>
        <w:rPr>
          <w:lang w:val="ru-RU"/>
        </w:rPr>
        <w:t xml:space="preserve"> в отчете</w:t>
      </w:r>
      <w:r w:rsidRPr="00A50792">
        <w:rPr>
          <w:lang w:val="ru-RU"/>
        </w:rPr>
        <w:t xml:space="preserve"> о ходе работы (решение</w:t>
      </w:r>
      <w:r>
        <w:rPr>
          <w:lang w:val="ru-RU"/>
        </w:rPr>
        <w:t> </w:t>
      </w:r>
      <w:r w:rsidRPr="00A50792">
        <w:rPr>
          <w:lang w:val="ru-RU"/>
        </w:rPr>
        <w:t xml:space="preserve">22/61). </w:t>
      </w:r>
    </w:p>
  </w:footnote>
  <w:footnote w:id="7">
    <w:p w14:paraId="2A1FA68C" w14:textId="3ABE55C3" w:rsidR="00AD7C41" w:rsidRPr="004902BB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bookmarkStart w:id="1" w:name="_Hlk179796622"/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</w:t>
      </w:r>
      <w:r w:rsidR="00F30A93" w:rsidRPr="004902BB">
        <w:rPr>
          <w:lang w:val="ru-RU"/>
        </w:rPr>
        <w:t>97/</w:t>
      </w:r>
      <w:bookmarkEnd w:id="1"/>
      <w:r w:rsidR="008F5B61" w:rsidRPr="004902BB">
        <w:rPr>
          <w:lang w:val="ru-RU"/>
        </w:rPr>
        <w:t>40</w:t>
      </w:r>
    </w:p>
  </w:footnote>
  <w:footnote w:id="8">
    <w:p w14:paraId="209D516E" w14:textId="62D9BF36" w:rsidR="008F5B61" w:rsidRPr="004902BB" w:rsidRDefault="008F5B61" w:rsidP="008F5B6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/97/41</w:t>
      </w:r>
    </w:p>
  </w:footnote>
  <w:footnote w:id="9">
    <w:p w14:paraId="1B45239A" w14:textId="27692060" w:rsidR="00AD7C41" w:rsidRPr="004902BB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</w:t>
      </w:r>
      <w:r w:rsidR="00F30A93" w:rsidRPr="004902BB">
        <w:rPr>
          <w:lang w:val="ru-RU"/>
        </w:rPr>
        <w:t>97/</w:t>
      </w:r>
      <w:r w:rsidR="008F5B61" w:rsidRPr="004902BB">
        <w:rPr>
          <w:lang w:val="ru-RU"/>
        </w:rPr>
        <w:t>43</w:t>
      </w:r>
    </w:p>
  </w:footnote>
  <w:footnote w:id="10">
    <w:p w14:paraId="22CEC7BD" w14:textId="5475D563" w:rsidR="008F5B61" w:rsidRPr="004902BB" w:rsidRDefault="008F5B61" w:rsidP="008F5B6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/97/44</w:t>
      </w:r>
    </w:p>
  </w:footnote>
  <w:footnote w:id="11">
    <w:p w14:paraId="0CF4F4AF" w14:textId="3A9940CB" w:rsidR="008F5B61" w:rsidRPr="004902BB" w:rsidRDefault="008F5B61" w:rsidP="008F5B6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/97/47</w:t>
      </w:r>
    </w:p>
  </w:footnote>
  <w:footnote w:id="12">
    <w:p w14:paraId="2EDD33BC" w14:textId="64416009" w:rsidR="008F5B61" w:rsidRPr="004902BB" w:rsidRDefault="008F5B61" w:rsidP="008F5B6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/97/49</w:t>
      </w:r>
    </w:p>
  </w:footnote>
  <w:footnote w:id="13">
    <w:p w14:paraId="46737D26" w14:textId="3E04B3FA" w:rsidR="00AD7C41" w:rsidRPr="004902BB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</w:t>
      </w:r>
      <w:r w:rsidR="00F30A93" w:rsidRPr="004902BB">
        <w:rPr>
          <w:lang w:val="ru-RU"/>
        </w:rPr>
        <w:t>97/</w:t>
      </w:r>
      <w:r w:rsidR="008F5B61" w:rsidRPr="004902BB">
        <w:rPr>
          <w:lang w:val="ru-RU"/>
        </w:rPr>
        <w:t>57</w:t>
      </w:r>
    </w:p>
  </w:footnote>
  <w:footnote w:id="14">
    <w:p w14:paraId="1BD5934F" w14:textId="1650DB12" w:rsidR="008F5B61" w:rsidRPr="004902BB" w:rsidRDefault="008F5B61" w:rsidP="008F5B6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/97/58</w:t>
      </w:r>
    </w:p>
  </w:footnote>
  <w:footnote w:id="15">
    <w:p w14:paraId="6A2CC269" w14:textId="3F494F7B" w:rsidR="008F5B61" w:rsidRPr="004902BB" w:rsidRDefault="008F5B61" w:rsidP="008F5B6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/97/59</w:t>
      </w:r>
    </w:p>
  </w:footnote>
  <w:footnote w:id="16">
    <w:p w14:paraId="4F4DAB99" w14:textId="24E8AA4E" w:rsidR="00AD7C41" w:rsidRPr="004902BB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</w:t>
      </w:r>
      <w:r w:rsidR="00F30A93" w:rsidRPr="004902BB">
        <w:rPr>
          <w:lang w:val="ru-RU"/>
        </w:rPr>
        <w:t>97/</w:t>
      </w:r>
      <w:r w:rsidR="008F5B61" w:rsidRPr="004902BB">
        <w:rPr>
          <w:lang w:val="ru-RU"/>
        </w:rPr>
        <w:t>67</w:t>
      </w:r>
    </w:p>
  </w:footnote>
  <w:footnote w:id="17">
    <w:p w14:paraId="5C52619E" w14:textId="0F21DBF0" w:rsidR="008F5B61" w:rsidRPr="004902BB" w:rsidRDefault="008F5B61" w:rsidP="008F5B6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</w:t>
      </w:r>
      <w:r w:rsidR="003F0F34" w:rsidRPr="004902BB">
        <w:rPr>
          <w:lang w:val="ru-RU"/>
        </w:rPr>
        <w:t>70</w:t>
      </w:r>
    </w:p>
  </w:footnote>
  <w:footnote w:id="18">
    <w:p w14:paraId="1B717EFB" w14:textId="11164EA0" w:rsidR="008F5B61" w:rsidRPr="004902BB" w:rsidRDefault="008F5B61" w:rsidP="008F5B6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</w:t>
      </w:r>
      <w:r w:rsidR="003F0F34" w:rsidRPr="004902BB">
        <w:rPr>
          <w:lang w:val="ru-RU"/>
        </w:rPr>
        <w:t>72</w:t>
      </w:r>
    </w:p>
  </w:footnote>
  <w:footnote w:id="19">
    <w:p w14:paraId="75931DE8" w14:textId="16BCFE64" w:rsidR="00AD7C41" w:rsidRPr="004902BB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</w:t>
      </w:r>
      <w:r w:rsidR="00F30A93" w:rsidRPr="004902BB">
        <w:rPr>
          <w:lang w:val="ru-RU"/>
        </w:rPr>
        <w:t>97/</w:t>
      </w:r>
      <w:r w:rsidR="003F0F34" w:rsidRPr="004902BB">
        <w:rPr>
          <w:lang w:val="ru-RU"/>
        </w:rPr>
        <w:t>73</w:t>
      </w:r>
    </w:p>
  </w:footnote>
  <w:footnote w:id="20">
    <w:p w14:paraId="41CECB2C" w14:textId="7A8069D6" w:rsidR="008F5B61" w:rsidRPr="004902BB" w:rsidRDefault="008F5B61" w:rsidP="008F5B6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</w:t>
      </w:r>
      <w:r w:rsidR="003F0F34" w:rsidRPr="004902BB">
        <w:rPr>
          <w:lang w:val="ru-RU"/>
        </w:rPr>
        <w:t>78</w:t>
      </w:r>
    </w:p>
  </w:footnote>
  <w:footnote w:id="21">
    <w:p w14:paraId="27EF3881" w14:textId="5D780790" w:rsidR="00AD7C41" w:rsidRPr="004902BB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</w:t>
      </w:r>
      <w:r w:rsidR="00F30A93" w:rsidRPr="004902BB">
        <w:rPr>
          <w:lang w:val="ru-RU"/>
        </w:rPr>
        <w:t>97/</w:t>
      </w:r>
      <w:r w:rsidR="003F0F34" w:rsidRPr="004902BB">
        <w:rPr>
          <w:lang w:val="ru-RU"/>
        </w:rPr>
        <w:t>80</w:t>
      </w:r>
    </w:p>
  </w:footnote>
  <w:footnote w:id="22">
    <w:p w14:paraId="1B85AA77" w14:textId="5850CFF2" w:rsidR="00901A7C" w:rsidRPr="004902BB" w:rsidRDefault="00901A7C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</w:t>
      </w:r>
      <w:r w:rsidR="00A753D8" w:rsidRPr="004902BB">
        <w:rPr>
          <w:lang w:val="ru-RU"/>
        </w:rPr>
        <w:t>60</w:t>
      </w:r>
    </w:p>
  </w:footnote>
  <w:footnote w:id="23">
    <w:p w14:paraId="58A0A49E" w14:textId="36BA579D" w:rsidR="001201B4" w:rsidRPr="004902BB" w:rsidRDefault="001201B4" w:rsidP="001201B4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</w:t>
      </w:r>
      <w:r w:rsidR="00A753D8" w:rsidRPr="004902BB">
        <w:rPr>
          <w:lang w:val="ru-RU"/>
        </w:rPr>
        <w:t>65</w:t>
      </w:r>
    </w:p>
  </w:footnote>
  <w:footnote w:id="24">
    <w:p w14:paraId="6E8619DE" w14:textId="77777777" w:rsidR="00F86DDF" w:rsidRPr="004902BB" w:rsidRDefault="00F86DDF" w:rsidP="00F86DDF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 xml:space="preserve">/97/17 </w:t>
      </w:r>
      <w:r w:rsidRPr="002D4F6D">
        <w:t>or</w:t>
      </w:r>
      <w:r w:rsidRPr="004902BB">
        <w:rPr>
          <w:lang w:val="ru-RU"/>
        </w:rPr>
        <w:t xml:space="preserve"> </w:t>
      </w:r>
      <w:r w:rsidRPr="002D4F6D">
        <w:t>UNEP</w:t>
      </w:r>
      <w:r w:rsidRPr="004902BB">
        <w:rPr>
          <w:lang w:val="ru-RU"/>
        </w:rPr>
        <w:t>/</w:t>
      </w:r>
      <w:r w:rsidRPr="002D4F6D">
        <w:t>OzL</w:t>
      </w:r>
      <w:r w:rsidRPr="004902BB">
        <w:rPr>
          <w:lang w:val="ru-RU"/>
        </w:rPr>
        <w:t>.</w:t>
      </w:r>
      <w:r w:rsidRPr="002D4F6D">
        <w:t>Pro</w:t>
      </w:r>
      <w:r w:rsidRPr="004902BB">
        <w:rPr>
          <w:lang w:val="ru-RU"/>
        </w:rPr>
        <w:t>/</w:t>
      </w:r>
      <w:r w:rsidRPr="002D4F6D">
        <w:t>ExCom</w:t>
      </w:r>
      <w:r w:rsidRPr="004902BB">
        <w:rPr>
          <w:lang w:val="ru-RU"/>
        </w:rPr>
        <w:t>/97/18</w:t>
      </w:r>
    </w:p>
  </w:footnote>
  <w:footnote w:id="25">
    <w:p w14:paraId="6235E985" w14:textId="4855489B" w:rsidR="00973BA1" w:rsidRPr="0002746C" w:rsidRDefault="00973BA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02746C">
        <w:rPr>
          <w:lang w:val="ru-RU"/>
        </w:rPr>
        <w:t xml:space="preserve"> </w:t>
      </w:r>
      <w:r w:rsidR="0002746C">
        <w:rPr>
          <w:lang w:val="ru-RU"/>
        </w:rPr>
        <w:t>Решение</w:t>
      </w:r>
      <w:r w:rsidRPr="0002746C">
        <w:rPr>
          <w:lang w:val="ru-RU"/>
        </w:rPr>
        <w:t xml:space="preserve"> 95/34(</w:t>
      </w:r>
      <w:r w:rsidRPr="002D4F6D">
        <w:t>a</w:t>
      </w:r>
      <w:r w:rsidRPr="0002746C">
        <w:rPr>
          <w:lang w:val="ru-RU"/>
        </w:rPr>
        <w:t>)(</w:t>
      </w:r>
      <w:r w:rsidRPr="002D4F6D">
        <w:t>viii</w:t>
      </w:r>
      <w:r w:rsidRPr="0002746C">
        <w:rPr>
          <w:lang w:val="ru-RU"/>
        </w:rPr>
        <w:t xml:space="preserve">), </w:t>
      </w:r>
      <w:r w:rsidR="0002746C">
        <w:rPr>
          <w:lang w:val="ru-RU"/>
        </w:rPr>
        <w:t>приложение</w:t>
      </w:r>
      <w:r w:rsidRPr="0002746C">
        <w:rPr>
          <w:lang w:val="ru-RU"/>
        </w:rPr>
        <w:t xml:space="preserve"> </w:t>
      </w:r>
      <w:r w:rsidRPr="002D4F6D">
        <w:t>XVII</w:t>
      </w:r>
      <w:r w:rsidRPr="0002746C">
        <w:rPr>
          <w:lang w:val="ru-RU"/>
        </w:rPr>
        <w:t xml:space="preserve"> </w:t>
      </w:r>
      <w:r w:rsidR="0002746C">
        <w:rPr>
          <w:lang w:val="ru-RU"/>
        </w:rPr>
        <w:t xml:space="preserve">к </w:t>
      </w:r>
      <w:r w:rsidRPr="002D4F6D">
        <w:t>UNEP</w:t>
      </w:r>
      <w:r w:rsidRPr="0002746C">
        <w:rPr>
          <w:lang w:val="ru-RU"/>
        </w:rPr>
        <w:t>/</w:t>
      </w:r>
      <w:r w:rsidRPr="002D4F6D">
        <w:t>OzL</w:t>
      </w:r>
      <w:r w:rsidRPr="0002746C">
        <w:rPr>
          <w:lang w:val="ru-RU"/>
        </w:rPr>
        <w:t>.</w:t>
      </w:r>
      <w:r w:rsidRPr="002D4F6D">
        <w:t>Pro</w:t>
      </w:r>
      <w:r w:rsidRPr="0002746C">
        <w:rPr>
          <w:lang w:val="ru-RU"/>
        </w:rPr>
        <w:t>/</w:t>
      </w:r>
      <w:r w:rsidRPr="002D4F6D">
        <w:t>ExCom</w:t>
      </w:r>
      <w:r w:rsidRPr="0002746C">
        <w:rPr>
          <w:lang w:val="ru-RU"/>
        </w:rPr>
        <w:t>/95/94</w:t>
      </w:r>
    </w:p>
  </w:footnote>
  <w:footnote w:id="26">
    <w:p w14:paraId="430EB3DC" w14:textId="2C2DBC84" w:rsidR="00774291" w:rsidRPr="00BF0FA6" w:rsidRDefault="00774291" w:rsidP="00BF0FA6">
      <w:pPr>
        <w:rPr>
          <w:sz w:val="20"/>
          <w:szCs w:val="20"/>
          <w:lang w:val="ru-RU"/>
        </w:rPr>
      </w:pPr>
      <w:r w:rsidRPr="002D4F6D">
        <w:rPr>
          <w:rStyle w:val="FootnoteReference"/>
        </w:rPr>
        <w:footnoteRef/>
      </w:r>
      <w:r w:rsidRPr="00BF0FA6">
        <w:rPr>
          <w:lang w:val="ru-RU"/>
        </w:rPr>
        <w:t xml:space="preserve"> </w:t>
      </w:r>
      <w:r w:rsidR="00BF0FA6" w:rsidRPr="00BF0FA6">
        <w:rPr>
          <w:sz w:val="20"/>
          <w:szCs w:val="20"/>
          <w:lang w:val="ru-RU"/>
        </w:rPr>
        <w:t>Любой запрос о продлении срока должен быть представлен на утверждение Исполнительному комитету до</w:t>
      </w:r>
      <w:r w:rsidR="00BF0FA6">
        <w:rPr>
          <w:sz w:val="20"/>
          <w:szCs w:val="20"/>
          <w:lang w:val="ru-RU"/>
        </w:rPr>
        <w:t> </w:t>
      </w:r>
      <w:r w:rsidR="00BF0FA6" w:rsidRPr="00BF0FA6">
        <w:rPr>
          <w:sz w:val="20"/>
          <w:szCs w:val="20"/>
          <w:lang w:val="ru-RU"/>
        </w:rPr>
        <w:t>даты завершения проекта, при</w:t>
      </w:r>
      <w:r w:rsidR="00BF0FA6">
        <w:rPr>
          <w:sz w:val="20"/>
          <w:szCs w:val="20"/>
          <w:lang w:val="ru-RU"/>
        </w:rPr>
        <w:t xml:space="preserve">нимая во внимание, что новые обязательства до </w:t>
      </w:r>
      <w:r w:rsidR="00BF0FA6" w:rsidRPr="00BF0FA6">
        <w:rPr>
          <w:sz w:val="20"/>
          <w:szCs w:val="20"/>
          <w:lang w:val="ru-RU"/>
        </w:rPr>
        <w:t xml:space="preserve">утверждения продления </w:t>
      </w:r>
      <w:r w:rsidR="00BF0FA6">
        <w:rPr>
          <w:sz w:val="20"/>
          <w:szCs w:val="20"/>
          <w:lang w:val="ru-RU"/>
        </w:rPr>
        <w:t>возникать не должны</w:t>
      </w:r>
      <w:r w:rsidRPr="00BF0FA6">
        <w:rPr>
          <w:lang w:val="ru-RU"/>
        </w:rPr>
        <w:t>.</w:t>
      </w:r>
    </w:p>
  </w:footnote>
  <w:footnote w:id="27">
    <w:p w14:paraId="67157600" w14:textId="61361D82" w:rsidR="00AD7C41" w:rsidRPr="007170C5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7170C5">
        <w:rPr>
          <w:lang w:val="ru-RU"/>
        </w:rPr>
        <w:t xml:space="preserve"> </w:t>
      </w:r>
      <w:r w:rsidR="007170C5" w:rsidRPr="007170C5">
        <w:rPr>
          <w:lang w:val="ru-RU"/>
        </w:rPr>
        <w:t>Исполнительный комитет п</w:t>
      </w:r>
      <w:r w:rsidR="007170C5">
        <w:rPr>
          <w:lang w:val="ru-RU"/>
        </w:rPr>
        <w:t>оручи</w:t>
      </w:r>
      <w:r w:rsidR="007170C5" w:rsidRPr="007170C5">
        <w:rPr>
          <w:lang w:val="ru-RU"/>
        </w:rPr>
        <w:t>л двусторонни</w:t>
      </w:r>
      <w:r w:rsidR="007170C5">
        <w:rPr>
          <w:lang w:val="ru-RU"/>
        </w:rPr>
        <w:t>м учреждениям</w:t>
      </w:r>
      <w:r w:rsidR="007170C5" w:rsidRPr="007170C5">
        <w:rPr>
          <w:lang w:val="ru-RU"/>
        </w:rPr>
        <w:t xml:space="preserve"> и учреждения</w:t>
      </w:r>
      <w:r w:rsidR="007170C5">
        <w:rPr>
          <w:lang w:val="ru-RU"/>
        </w:rPr>
        <w:t>м</w:t>
      </w:r>
      <w:r w:rsidR="007170C5" w:rsidRPr="007170C5">
        <w:rPr>
          <w:lang w:val="ru-RU"/>
        </w:rPr>
        <w:t>-исполнител</w:t>
      </w:r>
      <w:r w:rsidR="007170C5">
        <w:rPr>
          <w:lang w:val="ru-RU"/>
        </w:rPr>
        <w:t>ям</w:t>
      </w:r>
      <w:r w:rsidR="007170C5" w:rsidRPr="007170C5">
        <w:rPr>
          <w:lang w:val="ru-RU"/>
        </w:rPr>
        <w:t xml:space="preserve"> с</w:t>
      </w:r>
      <w:r w:rsidR="00884B76">
        <w:rPr>
          <w:lang w:val="ru-RU"/>
        </w:rPr>
        <w:t> </w:t>
      </w:r>
      <w:r w:rsidR="007170C5" w:rsidRPr="007170C5">
        <w:rPr>
          <w:lang w:val="ru-RU"/>
        </w:rPr>
        <w:t>2023 года представлять краткую информацию о ключевых результатах в области учета гендерной проблематик</w:t>
      </w:r>
      <w:r w:rsidR="00884B76">
        <w:rPr>
          <w:lang w:val="ru-RU"/>
        </w:rPr>
        <w:t>и</w:t>
      </w:r>
      <w:r w:rsidR="007170C5" w:rsidRPr="007170C5">
        <w:rPr>
          <w:lang w:val="ru-RU"/>
        </w:rPr>
        <w:t xml:space="preserve"> в рамках своих ежегодных </w:t>
      </w:r>
      <w:r w:rsidR="007170C5">
        <w:rPr>
          <w:lang w:val="ru-RU"/>
        </w:rPr>
        <w:t>отчетах</w:t>
      </w:r>
      <w:r w:rsidR="007170C5" w:rsidRPr="007170C5">
        <w:rPr>
          <w:lang w:val="ru-RU"/>
        </w:rPr>
        <w:t xml:space="preserve"> о ходе работы на основе имеющейся у них информации (решение</w:t>
      </w:r>
      <w:r w:rsidR="007170C5">
        <w:rPr>
          <w:lang w:val="ru-RU"/>
        </w:rPr>
        <w:t xml:space="preserve"> </w:t>
      </w:r>
      <w:r w:rsidRPr="007170C5">
        <w:rPr>
          <w:lang w:val="ru-RU"/>
        </w:rPr>
        <w:t>90/48(</w:t>
      </w:r>
      <w:r w:rsidRPr="002D4F6D">
        <w:t>d</w:t>
      </w:r>
      <w:r w:rsidRPr="007170C5">
        <w:rPr>
          <w:lang w:val="ru-RU"/>
        </w:rPr>
        <w:t>)).</w:t>
      </w:r>
    </w:p>
  </w:footnote>
  <w:footnote w:id="28">
    <w:p w14:paraId="3D5CDD27" w14:textId="1E3FE68C" w:rsidR="00AD7C41" w:rsidRPr="00B94955" w:rsidRDefault="00AD7C41" w:rsidP="00AD7C41">
      <w:pPr>
        <w:pStyle w:val="FootnoteText"/>
        <w:rPr>
          <w:lang w:val="ru-RU"/>
        </w:rPr>
      </w:pPr>
      <w:r w:rsidRPr="002D4F6D">
        <w:rPr>
          <w:rStyle w:val="FootnoteReference"/>
        </w:rPr>
        <w:footnoteRef/>
      </w:r>
      <w:r w:rsidRPr="00B94955">
        <w:rPr>
          <w:lang w:val="ru-RU"/>
        </w:rPr>
        <w:t xml:space="preserve"> </w:t>
      </w:r>
      <w:r w:rsidR="009B72C9" w:rsidRPr="00B94955">
        <w:rPr>
          <w:lang w:val="ru-RU"/>
        </w:rPr>
        <w:t xml:space="preserve">Данные представлены </w:t>
      </w:r>
      <w:r w:rsidR="003A1CF8">
        <w:rPr>
          <w:lang w:val="ru-RU"/>
        </w:rPr>
        <w:t>по годам утверждения</w:t>
      </w:r>
      <w:r w:rsidR="009B72C9" w:rsidRPr="00B94955">
        <w:rPr>
          <w:lang w:val="ru-RU"/>
        </w:rPr>
        <w:t xml:space="preserve"> проект</w:t>
      </w:r>
      <w:r w:rsidR="003A1CF8">
        <w:rPr>
          <w:lang w:val="ru-RU"/>
        </w:rPr>
        <w:t>о</w:t>
      </w:r>
      <w:r w:rsidR="00A938DC">
        <w:rPr>
          <w:lang w:val="ru-RU"/>
        </w:rPr>
        <w:t>в</w:t>
      </w:r>
      <w:r w:rsidR="009B72C9" w:rsidRPr="00B94955">
        <w:rPr>
          <w:lang w:val="ru-RU"/>
        </w:rPr>
        <w:t xml:space="preserve"> Исполнительным комитетом. Все </w:t>
      </w:r>
      <w:r w:rsidR="00B94955">
        <w:rPr>
          <w:lang w:val="ru-RU"/>
        </w:rPr>
        <w:t>утвержд</w:t>
      </w:r>
      <w:r w:rsidR="009B72C9" w:rsidRPr="00B94955">
        <w:rPr>
          <w:lang w:val="ru-RU"/>
        </w:rPr>
        <w:t>ен</w:t>
      </w:r>
      <w:r w:rsidR="00A938DC">
        <w:rPr>
          <w:lang w:val="ru-RU"/>
        </w:rPr>
        <w:t>ия</w:t>
      </w:r>
      <w:r w:rsidR="009B72C9" w:rsidRPr="00B94955">
        <w:rPr>
          <w:lang w:val="ru-RU"/>
        </w:rPr>
        <w:t xml:space="preserve"> (инвестиционные и неинвестиционные</w:t>
      </w:r>
      <w:r w:rsidR="00A938DC">
        <w:rPr>
          <w:lang w:val="ru-RU"/>
        </w:rPr>
        <w:t xml:space="preserve"> проекты</w:t>
      </w:r>
      <w:r w:rsidR="009B72C9" w:rsidRPr="00B94955">
        <w:rPr>
          <w:lang w:val="ru-RU"/>
        </w:rPr>
        <w:t xml:space="preserve">) рассматриваются на равных условиях (т.е. инвестиционный проект или транш финансирования </w:t>
      </w:r>
      <w:r w:rsidR="00B94955">
        <w:rPr>
          <w:lang w:val="ru-RU"/>
        </w:rPr>
        <w:t>МЛС</w:t>
      </w:r>
      <w:r w:rsidR="009B72C9" w:rsidRPr="00B94955">
        <w:rPr>
          <w:lang w:val="ru-RU"/>
        </w:rPr>
        <w:t xml:space="preserve"> </w:t>
      </w:r>
      <w:r w:rsidR="00A938DC">
        <w:rPr>
          <w:lang w:val="ru-RU"/>
        </w:rPr>
        <w:t>на</w:t>
      </w:r>
      <w:r w:rsidR="009B72C9" w:rsidRPr="00B94955">
        <w:rPr>
          <w:lang w:val="ru-RU"/>
        </w:rPr>
        <w:t xml:space="preserve"> 1 </w:t>
      </w:r>
      <w:r w:rsidR="008A39A3">
        <w:rPr>
          <w:lang w:val="ru-RU"/>
        </w:rPr>
        <w:t>млн</w:t>
      </w:r>
      <w:r w:rsidR="009B72C9" w:rsidRPr="00B94955">
        <w:rPr>
          <w:lang w:val="ru-RU"/>
        </w:rPr>
        <w:t xml:space="preserve"> долл. США считается одним проектом, как и подготовка страновой программы на 30 000 долл. США). Ключевые показатели из годового отчета: процент завершенных проектов, </w:t>
      </w:r>
      <w:r w:rsidR="00967C6E">
        <w:rPr>
          <w:lang w:val="ru-RU"/>
        </w:rPr>
        <w:t xml:space="preserve">поэтапный отказ от </w:t>
      </w:r>
      <w:r w:rsidR="009B72C9" w:rsidRPr="00B94955">
        <w:rPr>
          <w:lang w:val="ru-RU"/>
        </w:rPr>
        <w:t>тонн ОР</w:t>
      </w:r>
      <w:r w:rsidR="00967C6E">
        <w:rPr>
          <w:lang w:val="ru-RU"/>
        </w:rPr>
        <w:t>П</w:t>
      </w:r>
      <w:r w:rsidR="009B72C9" w:rsidRPr="00B94955">
        <w:rPr>
          <w:lang w:val="ru-RU"/>
        </w:rPr>
        <w:t xml:space="preserve">/тонн </w:t>
      </w:r>
      <w:r w:rsidR="00967C6E" w:rsidRPr="00967C6E">
        <w:t>CO</w:t>
      </w:r>
      <w:r w:rsidR="00967C6E" w:rsidRPr="00967C6E">
        <w:rPr>
          <w:vertAlign w:val="subscript"/>
          <w:lang w:val="ru-RU"/>
        </w:rPr>
        <w:t>2</w:t>
      </w:r>
      <w:r w:rsidR="00967C6E" w:rsidRPr="00967C6E">
        <w:rPr>
          <w:lang w:val="ru-RU"/>
        </w:rPr>
        <w:t>-экв.</w:t>
      </w:r>
      <w:r w:rsidR="009B72C9" w:rsidRPr="00B94955">
        <w:rPr>
          <w:lang w:val="ru-RU"/>
        </w:rPr>
        <w:t>,</w:t>
      </w:r>
      <w:r w:rsidR="00A938DC">
        <w:rPr>
          <w:lang w:val="ru-RU"/>
        </w:rPr>
        <w:t xml:space="preserve"> </w:t>
      </w:r>
      <w:r w:rsidR="009B72C9" w:rsidRPr="00B94955">
        <w:rPr>
          <w:lang w:val="ru-RU"/>
        </w:rPr>
        <w:t xml:space="preserve">процент выплаченных средств. Существует три типа выплат: </w:t>
      </w:r>
      <w:r w:rsidR="00B53266">
        <w:rPr>
          <w:lang w:val="ru-RU"/>
        </w:rPr>
        <w:t>на этапе осуществления</w:t>
      </w:r>
      <w:r w:rsidR="009B72C9" w:rsidRPr="00B94955">
        <w:rPr>
          <w:lang w:val="ru-RU"/>
        </w:rPr>
        <w:t xml:space="preserve">, после </w:t>
      </w:r>
      <w:r w:rsidR="00B53266">
        <w:rPr>
          <w:lang w:val="ru-RU"/>
        </w:rPr>
        <w:t>осуществления, а также дл</w:t>
      </w:r>
      <w:r w:rsidR="009B72C9" w:rsidRPr="00B94955">
        <w:rPr>
          <w:lang w:val="ru-RU"/>
        </w:rPr>
        <w:t>я проектов, финансируемых задним числом</w:t>
      </w:r>
      <w:r w:rsidRPr="00B94955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9D3B" w14:textId="081856B5" w:rsidR="00AD7C41" w:rsidRPr="0033525D" w:rsidRDefault="00104FCF">
    <w:fldSimple w:instr=" DOCPROPERTY &quot;Document number&quot;  \* MERGEFORMAT ">
      <w:r>
        <w:t>UNEP/OzL.Pro/ExCom/97/14</w:t>
      </w:r>
    </w:fldSimple>
  </w:p>
  <w:p w14:paraId="7D45CFC6" w14:textId="77777777" w:rsidR="00AD7C41" w:rsidRPr="0033525D" w:rsidRDefault="00AD7C4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43288" w14:textId="4D145D8E" w:rsidR="00AD7C41" w:rsidRPr="0033525D" w:rsidRDefault="00104FCF">
    <w:pPr>
      <w:jc w:val="right"/>
    </w:pPr>
    <w:fldSimple w:instr=" DOCPROPERTY &quot;Document number&quot;  \* MERGEFORMAT ">
      <w:r>
        <w:t>UNEP/OzL.Pro/ExCom/97/14</w:t>
      </w:r>
    </w:fldSimple>
  </w:p>
  <w:p w14:paraId="4453591B" w14:textId="77777777" w:rsidR="00AD7C41" w:rsidRPr="0033525D" w:rsidRDefault="00AD7C41"/>
  <w:p w14:paraId="4C8E4882" w14:textId="77777777" w:rsidR="00AD7C41" w:rsidRPr="0033525D" w:rsidRDefault="00AD7C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C4BAE" w14:textId="76547D2F" w:rsidR="00AD7C41" w:rsidRPr="0033525D" w:rsidRDefault="00104FCF">
    <w:fldSimple w:instr=" DOCPROPERTY &quot;Document number&quot;  \* MERGEFORMAT ">
      <w:r>
        <w:t>UNEP/OzL.Pro/ExCom/97/14</w:t>
      </w:r>
    </w:fldSimple>
  </w:p>
  <w:p w14:paraId="15503D10" w14:textId="239D95F7" w:rsidR="00AD7C41" w:rsidRPr="0033525D" w:rsidRDefault="004902BB">
    <w:r w:rsidRPr="004902BB">
      <w:t>Приложение</w:t>
    </w:r>
    <w:r w:rsidR="00AD7C41">
      <w:t xml:space="preserve"> I</w:t>
    </w:r>
  </w:p>
  <w:p w14:paraId="296FA143" w14:textId="77777777" w:rsidR="00AD7C41" w:rsidRPr="0033525D" w:rsidRDefault="00AD7C4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7912" w14:textId="73EEB893" w:rsidR="00AD7C41" w:rsidRPr="0033525D" w:rsidRDefault="00104FCF">
    <w:pPr>
      <w:jc w:val="right"/>
    </w:pPr>
    <w:fldSimple w:instr=" DOCPROPERTY &quot;Document number&quot;  \* MERGEFORMAT ">
      <w:r>
        <w:t>UNEP/OzL.Pro/ExCom/97/14</w:t>
      </w:r>
    </w:fldSimple>
  </w:p>
  <w:p w14:paraId="69719CCD" w14:textId="5B55FDE2" w:rsidR="00AD7C41" w:rsidRPr="0033525D" w:rsidRDefault="004902BB" w:rsidP="00251A6A">
    <w:pPr>
      <w:jc w:val="right"/>
    </w:pPr>
    <w:r w:rsidRPr="004902BB">
      <w:t>Приложение</w:t>
    </w:r>
    <w:r w:rsidR="00AD7C41">
      <w:t xml:space="preserve"> I</w:t>
    </w:r>
  </w:p>
  <w:p w14:paraId="01822305" w14:textId="77777777" w:rsidR="00AD7C41" w:rsidRPr="0033525D" w:rsidRDefault="00AD7C4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0DEF1" w14:textId="35E6325D" w:rsidR="00AD7C41" w:rsidRPr="0033525D" w:rsidRDefault="00104FCF" w:rsidP="00251A6A">
    <w:pPr>
      <w:jc w:val="right"/>
    </w:pPr>
    <w:fldSimple w:instr=" DOCPROPERTY &quot;Document number&quot;  \* MERGEFORMAT ">
      <w:r>
        <w:t>UNEP/OzL.Pro/ExCom/97/14</w:t>
      </w:r>
    </w:fldSimple>
  </w:p>
  <w:p w14:paraId="6995AB2D" w14:textId="566CE16B" w:rsidR="00AD7C41" w:rsidRDefault="004902BB" w:rsidP="00251A6A">
    <w:pPr>
      <w:pStyle w:val="Header"/>
      <w:jc w:val="right"/>
    </w:pPr>
    <w:r w:rsidRPr="004902BB">
      <w:t>Приложение</w:t>
    </w:r>
    <w:r w:rsidR="00AD7C41">
      <w:t xml:space="preserve"> I</w:t>
    </w:r>
  </w:p>
  <w:p w14:paraId="2DD4BF35" w14:textId="77777777" w:rsidR="00AD7C41" w:rsidRDefault="00AD7C41" w:rsidP="00251A6A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EC36E" w14:textId="0093B058" w:rsidR="00AD7C41" w:rsidRPr="0033525D" w:rsidRDefault="00104FCF" w:rsidP="00251A6A">
    <w:pPr>
      <w:jc w:val="right"/>
    </w:pPr>
    <w:fldSimple w:instr=" DOCPROPERTY &quot;Document number&quot;  \* MERGEFORMAT ">
      <w:r>
        <w:t>UNEP/OzL.Pro/ExCom/97/14</w:t>
      </w:r>
    </w:fldSimple>
  </w:p>
  <w:p w14:paraId="580C3C75" w14:textId="61497C15" w:rsidR="00AD7C41" w:rsidRDefault="004902BB" w:rsidP="00251A6A">
    <w:pPr>
      <w:pStyle w:val="Header"/>
      <w:jc w:val="right"/>
    </w:pPr>
    <w:r w:rsidRPr="004902BB">
      <w:t>Приложение</w:t>
    </w:r>
    <w:r w:rsidR="00AD7C41">
      <w:t xml:space="preserve"> II</w:t>
    </w:r>
  </w:p>
  <w:p w14:paraId="69E685FA" w14:textId="54162221" w:rsidR="00AD7C41" w:rsidRDefault="00AD7C41" w:rsidP="00251A6A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79A7" w14:textId="17CEF195" w:rsidR="00DC6A10" w:rsidRDefault="00104FCF">
    <w:fldSimple w:instr=" DOCPROPERTY &quot;Document number&quot;  \* MERGEFORMAT ">
      <w:r>
        <w:t>UNEP/OzL.Pro/ExCom/97/14</w:t>
      </w:r>
    </w:fldSimple>
  </w:p>
  <w:p w14:paraId="5FCE01A1" w14:textId="22939E59" w:rsidR="00FF48E7" w:rsidRPr="0033525D" w:rsidRDefault="004902BB">
    <w:r w:rsidRPr="004902BB">
      <w:t>Приложение</w:t>
    </w:r>
    <w:r w:rsidR="00FF48E7">
      <w:t xml:space="preserve"> III</w:t>
    </w:r>
  </w:p>
  <w:p w14:paraId="1D02D403" w14:textId="77777777" w:rsidR="00DC6A10" w:rsidRPr="0033525D" w:rsidRDefault="00DC6A10"/>
  <w:p w14:paraId="108C307D" w14:textId="77777777" w:rsidR="00DC6A10" w:rsidRPr="0033525D" w:rsidRDefault="00DC6A10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8B315" w14:textId="7363C390" w:rsidR="00DC6A10" w:rsidRPr="0033525D" w:rsidRDefault="00104FCF">
    <w:pPr>
      <w:jc w:val="right"/>
    </w:pPr>
    <w:fldSimple w:instr=" DOCPROPERTY &quot;Document number&quot;  \* MERGEFORMAT ">
      <w:r>
        <w:t>UNEP/OzL.Pro/ExCom/97/14</w:t>
      </w:r>
    </w:fldSimple>
  </w:p>
  <w:p w14:paraId="103B1874" w14:textId="57EB22AF" w:rsidR="00DC6A10" w:rsidRPr="0033525D" w:rsidRDefault="004902BB" w:rsidP="00FF48E7">
    <w:pPr>
      <w:jc w:val="right"/>
    </w:pPr>
    <w:r w:rsidRPr="004902BB">
      <w:t>Приложение</w:t>
    </w:r>
    <w:r w:rsidR="00FF48E7">
      <w:t xml:space="preserve"> III</w:t>
    </w:r>
  </w:p>
  <w:p w14:paraId="4625DC4D" w14:textId="77777777" w:rsidR="00DC6A10" w:rsidRPr="0033525D" w:rsidRDefault="00DC6A10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5160" w14:textId="541C0DE9" w:rsidR="00FF48E7" w:rsidRPr="0033525D" w:rsidRDefault="00104FCF" w:rsidP="00251A6A">
    <w:pPr>
      <w:jc w:val="right"/>
    </w:pPr>
    <w:fldSimple w:instr=" DOCPROPERTY &quot;Document number&quot;  \* MERGEFORMAT ">
      <w:r>
        <w:t>UNEP/OzL.Pro/ExCom/97/14</w:t>
      </w:r>
    </w:fldSimple>
  </w:p>
  <w:p w14:paraId="6D21B254" w14:textId="778B0650" w:rsidR="00FF48E7" w:rsidRDefault="004902BB" w:rsidP="00251A6A">
    <w:pPr>
      <w:pStyle w:val="Header"/>
      <w:jc w:val="right"/>
    </w:pPr>
    <w:r w:rsidRPr="004902BB">
      <w:t>Приложение</w:t>
    </w:r>
    <w:r w:rsidR="00FF48E7">
      <w:t xml:space="preserve"> III</w:t>
    </w:r>
  </w:p>
  <w:p w14:paraId="1BB97A10" w14:textId="77777777" w:rsidR="00FF48E7" w:rsidRDefault="00FF48E7" w:rsidP="00251A6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19A3BCE"/>
    <w:multiLevelType w:val="hybridMultilevel"/>
    <w:tmpl w:val="69E26F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EC85DBF"/>
    <w:multiLevelType w:val="hybridMultilevel"/>
    <w:tmpl w:val="6BE0FB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455690B"/>
    <w:multiLevelType w:val="hybridMultilevel"/>
    <w:tmpl w:val="116CA8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E713DB"/>
    <w:multiLevelType w:val="hybridMultilevel"/>
    <w:tmpl w:val="1876D040"/>
    <w:lvl w:ilvl="0" w:tplc="BA2CC1FC">
      <w:start w:val="1"/>
      <w:numFmt w:val="lowerRoman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6561ADC"/>
    <w:multiLevelType w:val="hybridMultilevel"/>
    <w:tmpl w:val="EE9698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8"/>
  </w:num>
  <w:num w:numId="18" w16cid:durableId="559828470">
    <w:abstractNumId w:val="19"/>
  </w:num>
  <w:num w:numId="19" w16cid:durableId="1488010068">
    <w:abstractNumId w:val="20"/>
  </w:num>
  <w:num w:numId="20" w16cid:durableId="444007775">
    <w:abstractNumId w:val="14"/>
  </w:num>
  <w:num w:numId="21" w16cid:durableId="2137481371">
    <w:abstractNumId w:val="14"/>
    <w:lvlOverride w:ilvl="0">
      <w:startOverride w:val="1"/>
    </w:lvlOverride>
  </w:num>
  <w:num w:numId="22" w16cid:durableId="5568594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256864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356811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602397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811990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93794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251561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19346940">
    <w:abstractNumId w:val="10"/>
  </w:num>
  <w:num w:numId="30" w16cid:durableId="20226587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46336228">
    <w:abstractNumId w:val="10"/>
  </w:num>
  <w:num w:numId="32" w16cid:durableId="1282764054">
    <w:abstractNumId w:val="13"/>
  </w:num>
  <w:num w:numId="33" w16cid:durableId="20668767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23049938">
    <w:abstractNumId w:val="11"/>
  </w:num>
  <w:num w:numId="35" w16cid:durableId="373308231">
    <w:abstractNumId w:val="17"/>
  </w:num>
  <w:num w:numId="36" w16cid:durableId="401611135">
    <w:abstractNumId w:val="16"/>
  </w:num>
  <w:num w:numId="37" w16cid:durableId="208229118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D7C41"/>
    <w:rsid w:val="000005DD"/>
    <w:rsid w:val="00000FED"/>
    <w:rsid w:val="0000434E"/>
    <w:rsid w:val="0000621B"/>
    <w:rsid w:val="00007172"/>
    <w:rsid w:val="00012D93"/>
    <w:rsid w:val="000156EB"/>
    <w:rsid w:val="000172C8"/>
    <w:rsid w:val="000211A9"/>
    <w:rsid w:val="0002122F"/>
    <w:rsid w:val="00021238"/>
    <w:rsid w:val="00022071"/>
    <w:rsid w:val="00022B68"/>
    <w:rsid w:val="00023DB3"/>
    <w:rsid w:val="00025E4A"/>
    <w:rsid w:val="00025F6A"/>
    <w:rsid w:val="0002615C"/>
    <w:rsid w:val="0002746C"/>
    <w:rsid w:val="000274D1"/>
    <w:rsid w:val="00031260"/>
    <w:rsid w:val="0003493F"/>
    <w:rsid w:val="0003681A"/>
    <w:rsid w:val="000370DC"/>
    <w:rsid w:val="000372B7"/>
    <w:rsid w:val="00040704"/>
    <w:rsid w:val="0004191D"/>
    <w:rsid w:val="00043C1F"/>
    <w:rsid w:val="0004596A"/>
    <w:rsid w:val="00050F6E"/>
    <w:rsid w:val="000525AA"/>
    <w:rsid w:val="0005298B"/>
    <w:rsid w:val="00054AB1"/>
    <w:rsid w:val="000554C8"/>
    <w:rsid w:val="00055E09"/>
    <w:rsid w:val="00057052"/>
    <w:rsid w:val="000610CE"/>
    <w:rsid w:val="00061EC2"/>
    <w:rsid w:val="00062B38"/>
    <w:rsid w:val="0006366D"/>
    <w:rsid w:val="00064B69"/>
    <w:rsid w:val="00065AB2"/>
    <w:rsid w:val="00066CE8"/>
    <w:rsid w:val="00066E72"/>
    <w:rsid w:val="00067F1B"/>
    <w:rsid w:val="00072086"/>
    <w:rsid w:val="00074ED1"/>
    <w:rsid w:val="000770B2"/>
    <w:rsid w:val="00080B9F"/>
    <w:rsid w:val="00080ED0"/>
    <w:rsid w:val="0008136A"/>
    <w:rsid w:val="00081F91"/>
    <w:rsid w:val="00085B8F"/>
    <w:rsid w:val="00085C91"/>
    <w:rsid w:val="000864CB"/>
    <w:rsid w:val="00086DD1"/>
    <w:rsid w:val="000873C8"/>
    <w:rsid w:val="00090073"/>
    <w:rsid w:val="00090481"/>
    <w:rsid w:val="00092AD4"/>
    <w:rsid w:val="000950F7"/>
    <w:rsid w:val="00096874"/>
    <w:rsid w:val="000A071D"/>
    <w:rsid w:val="000A2324"/>
    <w:rsid w:val="000A3826"/>
    <w:rsid w:val="000A4A18"/>
    <w:rsid w:val="000A50C5"/>
    <w:rsid w:val="000A6C26"/>
    <w:rsid w:val="000B0AC2"/>
    <w:rsid w:val="000B33A8"/>
    <w:rsid w:val="000B36C8"/>
    <w:rsid w:val="000B3A78"/>
    <w:rsid w:val="000B49A6"/>
    <w:rsid w:val="000B6E05"/>
    <w:rsid w:val="000C3362"/>
    <w:rsid w:val="000C5110"/>
    <w:rsid w:val="000D0527"/>
    <w:rsid w:val="000D52A4"/>
    <w:rsid w:val="000E07BC"/>
    <w:rsid w:val="000E1BC5"/>
    <w:rsid w:val="000E2E21"/>
    <w:rsid w:val="000E43A2"/>
    <w:rsid w:val="000E6857"/>
    <w:rsid w:val="000F1CD4"/>
    <w:rsid w:val="000F3BEA"/>
    <w:rsid w:val="000F40D8"/>
    <w:rsid w:val="000F4103"/>
    <w:rsid w:val="000F687E"/>
    <w:rsid w:val="000F6DF6"/>
    <w:rsid w:val="000F70A7"/>
    <w:rsid w:val="00104FCF"/>
    <w:rsid w:val="00107A3F"/>
    <w:rsid w:val="00110D48"/>
    <w:rsid w:val="00111A5D"/>
    <w:rsid w:val="00111ECF"/>
    <w:rsid w:val="00113CCA"/>
    <w:rsid w:val="0011780A"/>
    <w:rsid w:val="001201B4"/>
    <w:rsid w:val="00122F25"/>
    <w:rsid w:val="00123FEB"/>
    <w:rsid w:val="00124DDC"/>
    <w:rsid w:val="001256E0"/>
    <w:rsid w:val="00132B17"/>
    <w:rsid w:val="00135980"/>
    <w:rsid w:val="0013786F"/>
    <w:rsid w:val="001428D4"/>
    <w:rsid w:val="00142CFB"/>
    <w:rsid w:val="00142D0E"/>
    <w:rsid w:val="00142D64"/>
    <w:rsid w:val="001476C5"/>
    <w:rsid w:val="0015188F"/>
    <w:rsid w:val="0015430A"/>
    <w:rsid w:val="0016054B"/>
    <w:rsid w:val="001627A8"/>
    <w:rsid w:val="00164719"/>
    <w:rsid w:val="00165C66"/>
    <w:rsid w:val="00166FC4"/>
    <w:rsid w:val="001677AC"/>
    <w:rsid w:val="001677C6"/>
    <w:rsid w:val="00172999"/>
    <w:rsid w:val="00172C1D"/>
    <w:rsid w:val="001754FC"/>
    <w:rsid w:val="0017586D"/>
    <w:rsid w:val="001766BC"/>
    <w:rsid w:val="00176B46"/>
    <w:rsid w:val="001804EA"/>
    <w:rsid w:val="0018329C"/>
    <w:rsid w:val="00185100"/>
    <w:rsid w:val="00190A61"/>
    <w:rsid w:val="0019185E"/>
    <w:rsid w:val="00197179"/>
    <w:rsid w:val="001A08EF"/>
    <w:rsid w:val="001A2215"/>
    <w:rsid w:val="001A2497"/>
    <w:rsid w:val="001A3342"/>
    <w:rsid w:val="001A3E3D"/>
    <w:rsid w:val="001A6A2C"/>
    <w:rsid w:val="001A7049"/>
    <w:rsid w:val="001A7FD5"/>
    <w:rsid w:val="001B1E40"/>
    <w:rsid w:val="001B7752"/>
    <w:rsid w:val="001C105C"/>
    <w:rsid w:val="001C3972"/>
    <w:rsid w:val="001C51FC"/>
    <w:rsid w:val="001C6D51"/>
    <w:rsid w:val="001C764E"/>
    <w:rsid w:val="001D08B7"/>
    <w:rsid w:val="001D0E29"/>
    <w:rsid w:val="001D18C7"/>
    <w:rsid w:val="001D4DA2"/>
    <w:rsid w:val="001E1052"/>
    <w:rsid w:val="001E21B1"/>
    <w:rsid w:val="001E23F2"/>
    <w:rsid w:val="001E2F93"/>
    <w:rsid w:val="001E4554"/>
    <w:rsid w:val="001E45C4"/>
    <w:rsid w:val="001E4A4A"/>
    <w:rsid w:val="001E61E5"/>
    <w:rsid w:val="001F155F"/>
    <w:rsid w:val="001F2159"/>
    <w:rsid w:val="001F53FD"/>
    <w:rsid w:val="001F5A85"/>
    <w:rsid w:val="00200EB1"/>
    <w:rsid w:val="002024B6"/>
    <w:rsid w:val="0020578B"/>
    <w:rsid w:val="00206ADB"/>
    <w:rsid w:val="00210B8B"/>
    <w:rsid w:val="00211CEA"/>
    <w:rsid w:val="00214863"/>
    <w:rsid w:val="002156B4"/>
    <w:rsid w:val="002158FD"/>
    <w:rsid w:val="0021618A"/>
    <w:rsid w:val="00217A7A"/>
    <w:rsid w:val="00220FD1"/>
    <w:rsid w:val="00221AA1"/>
    <w:rsid w:val="00224FCD"/>
    <w:rsid w:val="002264DC"/>
    <w:rsid w:val="00226931"/>
    <w:rsid w:val="00226CFD"/>
    <w:rsid w:val="00230490"/>
    <w:rsid w:val="00230ADE"/>
    <w:rsid w:val="00233654"/>
    <w:rsid w:val="00233A68"/>
    <w:rsid w:val="00237C6F"/>
    <w:rsid w:val="00241838"/>
    <w:rsid w:val="002418D8"/>
    <w:rsid w:val="002432FD"/>
    <w:rsid w:val="00244C98"/>
    <w:rsid w:val="00245A8A"/>
    <w:rsid w:val="00246F05"/>
    <w:rsid w:val="002504DD"/>
    <w:rsid w:val="002506FE"/>
    <w:rsid w:val="00250D94"/>
    <w:rsid w:val="00252E07"/>
    <w:rsid w:val="00253222"/>
    <w:rsid w:val="00256656"/>
    <w:rsid w:val="0026127A"/>
    <w:rsid w:val="00261B5E"/>
    <w:rsid w:val="00261C13"/>
    <w:rsid w:val="00262847"/>
    <w:rsid w:val="00263DE6"/>
    <w:rsid w:val="00263E92"/>
    <w:rsid w:val="00271F3D"/>
    <w:rsid w:val="00273074"/>
    <w:rsid w:val="00274952"/>
    <w:rsid w:val="002749CA"/>
    <w:rsid w:val="00277253"/>
    <w:rsid w:val="00281BB2"/>
    <w:rsid w:val="002860D6"/>
    <w:rsid w:val="00286714"/>
    <w:rsid w:val="00286C1E"/>
    <w:rsid w:val="00291FA8"/>
    <w:rsid w:val="002946BF"/>
    <w:rsid w:val="00297A58"/>
    <w:rsid w:val="002A016F"/>
    <w:rsid w:val="002A03C3"/>
    <w:rsid w:val="002A060D"/>
    <w:rsid w:val="002A0815"/>
    <w:rsid w:val="002A0D4B"/>
    <w:rsid w:val="002A1010"/>
    <w:rsid w:val="002A59CE"/>
    <w:rsid w:val="002B0EC0"/>
    <w:rsid w:val="002B1999"/>
    <w:rsid w:val="002B21D4"/>
    <w:rsid w:val="002B2512"/>
    <w:rsid w:val="002B254E"/>
    <w:rsid w:val="002B40AA"/>
    <w:rsid w:val="002B4CE8"/>
    <w:rsid w:val="002B50B0"/>
    <w:rsid w:val="002B72E9"/>
    <w:rsid w:val="002C2AA2"/>
    <w:rsid w:val="002C2BE8"/>
    <w:rsid w:val="002C32FC"/>
    <w:rsid w:val="002C4E40"/>
    <w:rsid w:val="002C5CC2"/>
    <w:rsid w:val="002C7917"/>
    <w:rsid w:val="002C7998"/>
    <w:rsid w:val="002D4F6D"/>
    <w:rsid w:val="002D6A6A"/>
    <w:rsid w:val="002E01C7"/>
    <w:rsid w:val="002E6AA0"/>
    <w:rsid w:val="002E789B"/>
    <w:rsid w:val="002F1E53"/>
    <w:rsid w:val="002F2739"/>
    <w:rsid w:val="002F2CAA"/>
    <w:rsid w:val="002F6F12"/>
    <w:rsid w:val="0030052C"/>
    <w:rsid w:val="0030060B"/>
    <w:rsid w:val="0030127B"/>
    <w:rsid w:val="00311C65"/>
    <w:rsid w:val="00311E25"/>
    <w:rsid w:val="003129C0"/>
    <w:rsid w:val="00312B03"/>
    <w:rsid w:val="00316D8D"/>
    <w:rsid w:val="003260EA"/>
    <w:rsid w:val="00326984"/>
    <w:rsid w:val="0033019D"/>
    <w:rsid w:val="003306E1"/>
    <w:rsid w:val="00330D59"/>
    <w:rsid w:val="003314D0"/>
    <w:rsid w:val="003320E4"/>
    <w:rsid w:val="0033427A"/>
    <w:rsid w:val="003351B1"/>
    <w:rsid w:val="0033525D"/>
    <w:rsid w:val="00337086"/>
    <w:rsid w:val="003414F3"/>
    <w:rsid w:val="0034564E"/>
    <w:rsid w:val="00346764"/>
    <w:rsid w:val="003509C4"/>
    <w:rsid w:val="003522CB"/>
    <w:rsid w:val="0035613E"/>
    <w:rsid w:val="0035727E"/>
    <w:rsid w:val="00363EE9"/>
    <w:rsid w:val="003640EE"/>
    <w:rsid w:val="00364863"/>
    <w:rsid w:val="0036674E"/>
    <w:rsid w:val="0037061B"/>
    <w:rsid w:val="00371252"/>
    <w:rsid w:val="003731EF"/>
    <w:rsid w:val="00376016"/>
    <w:rsid w:val="00376128"/>
    <w:rsid w:val="0037707D"/>
    <w:rsid w:val="0037742E"/>
    <w:rsid w:val="00377D56"/>
    <w:rsid w:val="00381A9A"/>
    <w:rsid w:val="0038245A"/>
    <w:rsid w:val="00383F20"/>
    <w:rsid w:val="003840E6"/>
    <w:rsid w:val="00384506"/>
    <w:rsid w:val="00385CFC"/>
    <w:rsid w:val="003864D2"/>
    <w:rsid w:val="00392946"/>
    <w:rsid w:val="0039337A"/>
    <w:rsid w:val="0039381B"/>
    <w:rsid w:val="0039692A"/>
    <w:rsid w:val="00396F6E"/>
    <w:rsid w:val="0039764E"/>
    <w:rsid w:val="003A1CF8"/>
    <w:rsid w:val="003A3189"/>
    <w:rsid w:val="003A3B02"/>
    <w:rsid w:val="003A3CA7"/>
    <w:rsid w:val="003B0F19"/>
    <w:rsid w:val="003B2AFF"/>
    <w:rsid w:val="003B33BD"/>
    <w:rsid w:val="003B569D"/>
    <w:rsid w:val="003B581B"/>
    <w:rsid w:val="003C1C0C"/>
    <w:rsid w:val="003C2AFA"/>
    <w:rsid w:val="003C35C7"/>
    <w:rsid w:val="003C3C0E"/>
    <w:rsid w:val="003C6D0F"/>
    <w:rsid w:val="003D42A6"/>
    <w:rsid w:val="003D4F21"/>
    <w:rsid w:val="003D4FAC"/>
    <w:rsid w:val="003D68AC"/>
    <w:rsid w:val="003E0599"/>
    <w:rsid w:val="003E102C"/>
    <w:rsid w:val="003E1885"/>
    <w:rsid w:val="003E322A"/>
    <w:rsid w:val="003E3F6E"/>
    <w:rsid w:val="003E46F8"/>
    <w:rsid w:val="003E7906"/>
    <w:rsid w:val="003F000F"/>
    <w:rsid w:val="003F0407"/>
    <w:rsid w:val="003F0F34"/>
    <w:rsid w:val="003F31C2"/>
    <w:rsid w:val="003F3C50"/>
    <w:rsid w:val="003F5CE3"/>
    <w:rsid w:val="00401730"/>
    <w:rsid w:val="00403857"/>
    <w:rsid w:val="00405E87"/>
    <w:rsid w:val="00405EC6"/>
    <w:rsid w:val="00406202"/>
    <w:rsid w:val="00406A6A"/>
    <w:rsid w:val="00406B22"/>
    <w:rsid w:val="00407147"/>
    <w:rsid w:val="0040767F"/>
    <w:rsid w:val="004078FA"/>
    <w:rsid w:val="0041231E"/>
    <w:rsid w:val="00414BED"/>
    <w:rsid w:val="00414CF5"/>
    <w:rsid w:val="0041636A"/>
    <w:rsid w:val="0041684F"/>
    <w:rsid w:val="00431294"/>
    <w:rsid w:val="00431E08"/>
    <w:rsid w:val="004323BC"/>
    <w:rsid w:val="004328A7"/>
    <w:rsid w:val="00434C74"/>
    <w:rsid w:val="004376C6"/>
    <w:rsid w:val="00437C1C"/>
    <w:rsid w:val="00441790"/>
    <w:rsid w:val="004445A8"/>
    <w:rsid w:val="00445673"/>
    <w:rsid w:val="00450433"/>
    <w:rsid w:val="0045320B"/>
    <w:rsid w:val="00455ADE"/>
    <w:rsid w:val="00456EB4"/>
    <w:rsid w:val="004572B4"/>
    <w:rsid w:val="00457827"/>
    <w:rsid w:val="00463737"/>
    <w:rsid w:val="00466863"/>
    <w:rsid w:val="00467ACC"/>
    <w:rsid w:val="00467D10"/>
    <w:rsid w:val="004718F3"/>
    <w:rsid w:val="00473B7D"/>
    <w:rsid w:val="00475040"/>
    <w:rsid w:val="00480D4F"/>
    <w:rsid w:val="00481F95"/>
    <w:rsid w:val="00486CC5"/>
    <w:rsid w:val="00487E45"/>
    <w:rsid w:val="00487ECA"/>
    <w:rsid w:val="004902BB"/>
    <w:rsid w:val="00490C06"/>
    <w:rsid w:val="00493D40"/>
    <w:rsid w:val="00493EE3"/>
    <w:rsid w:val="00494C49"/>
    <w:rsid w:val="00495D8A"/>
    <w:rsid w:val="00496497"/>
    <w:rsid w:val="004967B6"/>
    <w:rsid w:val="004A2250"/>
    <w:rsid w:val="004A504B"/>
    <w:rsid w:val="004A6911"/>
    <w:rsid w:val="004A6D3D"/>
    <w:rsid w:val="004B1F9F"/>
    <w:rsid w:val="004B2591"/>
    <w:rsid w:val="004B3652"/>
    <w:rsid w:val="004B54E0"/>
    <w:rsid w:val="004B6BF5"/>
    <w:rsid w:val="004B7384"/>
    <w:rsid w:val="004C4269"/>
    <w:rsid w:val="004C5ED1"/>
    <w:rsid w:val="004D02E3"/>
    <w:rsid w:val="004D12F5"/>
    <w:rsid w:val="004D2579"/>
    <w:rsid w:val="004D300F"/>
    <w:rsid w:val="004D371E"/>
    <w:rsid w:val="004D4A8E"/>
    <w:rsid w:val="004D6236"/>
    <w:rsid w:val="004D7F90"/>
    <w:rsid w:val="004E0456"/>
    <w:rsid w:val="004E0C50"/>
    <w:rsid w:val="004E0E8F"/>
    <w:rsid w:val="004E1F63"/>
    <w:rsid w:val="004E40D4"/>
    <w:rsid w:val="004E4DBB"/>
    <w:rsid w:val="004E4E41"/>
    <w:rsid w:val="004E73DB"/>
    <w:rsid w:val="004E7F9C"/>
    <w:rsid w:val="004F3493"/>
    <w:rsid w:val="004F5037"/>
    <w:rsid w:val="004F5143"/>
    <w:rsid w:val="004F796E"/>
    <w:rsid w:val="00505568"/>
    <w:rsid w:val="0050636E"/>
    <w:rsid w:val="00512B09"/>
    <w:rsid w:val="00515121"/>
    <w:rsid w:val="005161F9"/>
    <w:rsid w:val="0051700D"/>
    <w:rsid w:val="005204C6"/>
    <w:rsid w:val="005220ED"/>
    <w:rsid w:val="00523A77"/>
    <w:rsid w:val="0053003A"/>
    <w:rsid w:val="00530F15"/>
    <w:rsid w:val="00533796"/>
    <w:rsid w:val="00535CCC"/>
    <w:rsid w:val="00536C16"/>
    <w:rsid w:val="00537343"/>
    <w:rsid w:val="005376DB"/>
    <w:rsid w:val="005401DD"/>
    <w:rsid w:val="005413A1"/>
    <w:rsid w:val="005413E3"/>
    <w:rsid w:val="0054581E"/>
    <w:rsid w:val="005460C6"/>
    <w:rsid w:val="00546BC0"/>
    <w:rsid w:val="00547E92"/>
    <w:rsid w:val="005516F3"/>
    <w:rsid w:val="00555C82"/>
    <w:rsid w:val="00555D75"/>
    <w:rsid w:val="00557EA4"/>
    <w:rsid w:val="00560DF0"/>
    <w:rsid w:val="00565E33"/>
    <w:rsid w:val="0056759C"/>
    <w:rsid w:val="005707C4"/>
    <w:rsid w:val="00575211"/>
    <w:rsid w:val="005811B4"/>
    <w:rsid w:val="00586CFA"/>
    <w:rsid w:val="00590659"/>
    <w:rsid w:val="00593A63"/>
    <w:rsid w:val="00593D5A"/>
    <w:rsid w:val="005949D6"/>
    <w:rsid w:val="0059513E"/>
    <w:rsid w:val="00595AF7"/>
    <w:rsid w:val="00596673"/>
    <w:rsid w:val="005A0999"/>
    <w:rsid w:val="005A3AC7"/>
    <w:rsid w:val="005A6AA4"/>
    <w:rsid w:val="005A6D9F"/>
    <w:rsid w:val="005B0D92"/>
    <w:rsid w:val="005B24C6"/>
    <w:rsid w:val="005B25F6"/>
    <w:rsid w:val="005B2668"/>
    <w:rsid w:val="005B48FF"/>
    <w:rsid w:val="005B6206"/>
    <w:rsid w:val="005C0D1B"/>
    <w:rsid w:val="005C1E32"/>
    <w:rsid w:val="005C3622"/>
    <w:rsid w:val="005C670D"/>
    <w:rsid w:val="005D0E66"/>
    <w:rsid w:val="005D1F48"/>
    <w:rsid w:val="005D363F"/>
    <w:rsid w:val="005D48CD"/>
    <w:rsid w:val="005D5973"/>
    <w:rsid w:val="005D70E1"/>
    <w:rsid w:val="005D72CA"/>
    <w:rsid w:val="005E2FD6"/>
    <w:rsid w:val="005E697C"/>
    <w:rsid w:val="005F1550"/>
    <w:rsid w:val="005F28E1"/>
    <w:rsid w:val="005F49A8"/>
    <w:rsid w:val="00604C15"/>
    <w:rsid w:val="00606DF3"/>
    <w:rsid w:val="0060727E"/>
    <w:rsid w:val="00613B55"/>
    <w:rsid w:val="006158D5"/>
    <w:rsid w:val="006171B6"/>
    <w:rsid w:val="00620B98"/>
    <w:rsid w:val="006236C7"/>
    <w:rsid w:val="006241B4"/>
    <w:rsid w:val="00625D83"/>
    <w:rsid w:val="0062729E"/>
    <w:rsid w:val="00631D95"/>
    <w:rsid w:val="006340EE"/>
    <w:rsid w:val="00634266"/>
    <w:rsid w:val="00641003"/>
    <w:rsid w:val="00641E8C"/>
    <w:rsid w:val="00644E5D"/>
    <w:rsid w:val="00644F0A"/>
    <w:rsid w:val="00651984"/>
    <w:rsid w:val="00653BF9"/>
    <w:rsid w:val="00654517"/>
    <w:rsid w:val="00656A82"/>
    <w:rsid w:val="006571D9"/>
    <w:rsid w:val="006623E7"/>
    <w:rsid w:val="006627A3"/>
    <w:rsid w:val="00662B80"/>
    <w:rsid w:val="006636AA"/>
    <w:rsid w:val="0066742E"/>
    <w:rsid w:val="0066768F"/>
    <w:rsid w:val="00670F6C"/>
    <w:rsid w:val="006730F4"/>
    <w:rsid w:val="00673867"/>
    <w:rsid w:val="0067520C"/>
    <w:rsid w:val="00676E58"/>
    <w:rsid w:val="00677A2B"/>
    <w:rsid w:val="00677A74"/>
    <w:rsid w:val="006822CB"/>
    <w:rsid w:val="00682EF0"/>
    <w:rsid w:val="00683A55"/>
    <w:rsid w:val="006852C7"/>
    <w:rsid w:val="006852CE"/>
    <w:rsid w:val="00686528"/>
    <w:rsid w:val="00687735"/>
    <w:rsid w:val="006879BD"/>
    <w:rsid w:val="006902C9"/>
    <w:rsid w:val="00692234"/>
    <w:rsid w:val="00692D14"/>
    <w:rsid w:val="00693577"/>
    <w:rsid w:val="006975DB"/>
    <w:rsid w:val="006A182B"/>
    <w:rsid w:val="006A1DBF"/>
    <w:rsid w:val="006A2F20"/>
    <w:rsid w:val="006A387F"/>
    <w:rsid w:val="006A7A3B"/>
    <w:rsid w:val="006B13F5"/>
    <w:rsid w:val="006B5ED5"/>
    <w:rsid w:val="006B65C7"/>
    <w:rsid w:val="006B7324"/>
    <w:rsid w:val="006B7F8D"/>
    <w:rsid w:val="006C1727"/>
    <w:rsid w:val="006C32FD"/>
    <w:rsid w:val="006C39CE"/>
    <w:rsid w:val="006C43C7"/>
    <w:rsid w:val="006C72A3"/>
    <w:rsid w:val="006C78CB"/>
    <w:rsid w:val="006D0FCC"/>
    <w:rsid w:val="006D21F5"/>
    <w:rsid w:val="006D3089"/>
    <w:rsid w:val="006E0453"/>
    <w:rsid w:val="006E126D"/>
    <w:rsid w:val="006E1FC3"/>
    <w:rsid w:val="006E25DD"/>
    <w:rsid w:val="006E319A"/>
    <w:rsid w:val="006E4E1B"/>
    <w:rsid w:val="006E60CA"/>
    <w:rsid w:val="006E708C"/>
    <w:rsid w:val="006F02DD"/>
    <w:rsid w:val="006F1F79"/>
    <w:rsid w:val="006F2262"/>
    <w:rsid w:val="006F3A5A"/>
    <w:rsid w:val="006F3B29"/>
    <w:rsid w:val="006F4212"/>
    <w:rsid w:val="007040E2"/>
    <w:rsid w:val="00704CE9"/>
    <w:rsid w:val="0070616B"/>
    <w:rsid w:val="007061E9"/>
    <w:rsid w:val="00706295"/>
    <w:rsid w:val="00706B91"/>
    <w:rsid w:val="00706FDA"/>
    <w:rsid w:val="007073B4"/>
    <w:rsid w:val="007113BB"/>
    <w:rsid w:val="00711F9A"/>
    <w:rsid w:val="00713810"/>
    <w:rsid w:val="00713929"/>
    <w:rsid w:val="007144F9"/>
    <w:rsid w:val="007170C5"/>
    <w:rsid w:val="00720286"/>
    <w:rsid w:val="007206EA"/>
    <w:rsid w:val="007207FE"/>
    <w:rsid w:val="00721A96"/>
    <w:rsid w:val="00723702"/>
    <w:rsid w:val="00727C91"/>
    <w:rsid w:val="007301FE"/>
    <w:rsid w:val="007303A5"/>
    <w:rsid w:val="007308E7"/>
    <w:rsid w:val="00730AA2"/>
    <w:rsid w:val="00730B3E"/>
    <w:rsid w:val="00732721"/>
    <w:rsid w:val="007329C0"/>
    <w:rsid w:val="007336AC"/>
    <w:rsid w:val="007337CD"/>
    <w:rsid w:val="00733802"/>
    <w:rsid w:val="0073420B"/>
    <w:rsid w:val="00734BD0"/>
    <w:rsid w:val="00734FA0"/>
    <w:rsid w:val="00736367"/>
    <w:rsid w:val="00736B9A"/>
    <w:rsid w:val="007426D1"/>
    <w:rsid w:val="00743B7E"/>
    <w:rsid w:val="0074760E"/>
    <w:rsid w:val="00752F2D"/>
    <w:rsid w:val="007548C4"/>
    <w:rsid w:val="00754ABA"/>
    <w:rsid w:val="00760724"/>
    <w:rsid w:val="007624A2"/>
    <w:rsid w:val="007633BE"/>
    <w:rsid w:val="00764AB6"/>
    <w:rsid w:val="00774291"/>
    <w:rsid w:val="00774B02"/>
    <w:rsid w:val="0077614B"/>
    <w:rsid w:val="00776AF6"/>
    <w:rsid w:val="0078074B"/>
    <w:rsid w:val="00782B0D"/>
    <w:rsid w:val="00784D71"/>
    <w:rsid w:val="00790C2B"/>
    <w:rsid w:val="00796BE7"/>
    <w:rsid w:val="0079781A"/>
    <w:rsid w:val="007A1546"/>
    <w:rsid w:val="007A228C"/>
    <w:rsid w:val="007A368E"/>
    <w:rsid w:val="007A3F77"/>
    <w:rsid w:val="007A5868"/>
    <w:rsid w:val="007A5A93"/>
    <w:rsid w:val="007A6F11"/>
    <w:rsid w:val="007B04CE"/>
    <w:rsid w:val="007B2497"/>
    <w:rsid w:val="007B344E"/>
    <w:rsid w:val="007B53DC"/>
    <w:rsid w:val="007B671C"/>
    <w:rsid w:val="007B6871"/>
    <w:rsid w:val="007B7A2F"/>
    <w:rsid w:val="007C2B69"/>
    <w:rsid w:val="007C32EE"/>
    <w:rsid w:val="007C3D33"/>
    <w:rsid w:val="007C5AE6"/>
    <w:rsid w:val="007C6238"/>
    <w:rsid w:val="007D294A"/>
    <w:rsid w:val="007D3B0D"/>
    <w:rsid w:val="007D47D2"/>
    <w:rsid w:val="007D6A3E"/>
    <w:rsid w:val="007D6B3F"/>
    <w:rsid w:val="007D6EC0"/>
    <w:rsid w:val="007D7848"/>
    <w:rsid w:val="007D7E1D"/>
    <w:rsid w:val="007E16F6"/>
    <w:rsid w:val="007E503C"/>
    <w:rsid w:val="007E61B3"/>
    <w:rsid w:val="007F1F3F"/>
    <w:rsid w:val="007F46E5"/>
    <w:rsid w:val="007F6FCA"/>
    <w:rsid w:val="00800BB1"/>
    <w:rsid w:val="0080345C"/>
    <w:rsid w:val="0080381F"/>
    <w:rsid w:val="0080392B"/>
    <w:rsid w:val="00803B27"/>
    <w:rsid w:val="00811318"/>
    <w:rsid w:val="008142B7"/>
    <w:rsid w:val="0082522F"/>
    <w:rsid w:val="00825DC0"/>
    <w:rsid w:val="00827050"/>
    <w:rsid w:val="00831979"/>
    <w:rsid w:val="00831B38"/>
    <w:rsid w:val="00834E3E"/>
    <w:rsid w:val="0083623C"/>
    <w:rsid w:val="008362F6"/>
    <w:rsid w:val="0083797F"/>
    <w:rsid w:val="00837B22"/>
    <w:rsid w:val="00841AF9"/>
    <w:rsid w:val="00842CDD"/>
    <w:rsid w:val="00842ECA"/>
    <w:rsid w:val="00851352"/>
    <w:rsid w:val="0085166D"/>
    <w:rsid w:val="008542FC"/>
    <w:rsid w:val="00854396"/>
    <w:rsid w:val="00857077"/>
    <w:rsid w:val="0086066C"/>
    <w:rsid w:val="008613DA"/>
    <w:rsid w:val="00863230"/>
    <w:rsid w:val="00863933"/>
    <w:rsid w:val="00865BD0"/>
    <w:rsid w:val="00867C66"/>
    <w:rsid w:val="008708EB"/>
    <w:rsid w:val="00870E0A"/>
    <w:rsid w:val="008717D8"/>
    <w:rsid w:val="0087215C"/>
    <w:rsid w:val="0087350C"/>
    <w:rsid w:val="008753DA"/>
    <w:rsid w:val="00875D25"/>
    <w:rsid w:val="00877D3C"/>
    <w:rsid w:val="00880E35"/>
    <w:rsid w:val="0088382F"/>
    <w:rsid w:val="00884B76"/>
    <w:rsid w:val="008875FE"/>
    <w:rsid w:val="00887D7C"/>
    <w:rsid w:val="00887F8E"/>
    <w:rsid w:val="008900A1"/>
    <w:rsid w:val="008926F6"/>
    <w:rsid w:val="00895CA1"/>
    <w:rsid w:val="00896234"/>
    <w:rsid w:val="00897E43"/>
    <w:rsid w:val="008A1540"/>
    <w:rsid w:val="008A39A3"/>
    <w:rsid w:val="008A4BCD"/>
    <w:rsid w:val="008A51D3"/>
    <w:rsid w:val="008A524E"/>
    <w:rsid w:val="008B1D76"/>
    <w:rsid w:val="008B2B9F"/>
    <w:rsid w:val="008B788F"/>
    <w:rsid w:val="008C222B"/>
    <w:rsid w:val="008C5738"/>
    <w:rsid w:val="008C7EAD"/>
    <w:rsid w:val="008D0CFE"/>
    <w:rsid w:val="008D2F6F"/>
    <w:rsid w:val="008D3347"/>
    <w:rsid w:val="008D6152"/>
    <w:rsid w:val="008E1079"/>
    <w:rsid w:val="008E14CC"/>
    <w:rsid w:val="008E4905"/>
    <w:rsid w:val="008E5920"/>
    <w:rsid w:val="008E68C0"/>
    <w:rsid w:val="008E7BA9"/>
    <w:rsid w:val="008F0F81"/>
    <w:rsid w:val="008F27BF"/>
    <w:rsid w:val="008F2E64"/>
    <w:rsid w:val="008F31F7"/>
    <w:rsid w:val="008F39D5"/>
    <w:rsid w:val="008F3FAC"/>
    <w:rsid w:val="008F5B61"/>
    <w:rsid w:val="008F5CE1"/>
    <w:rsid w:val="00901A7C"/>
    <w:rsid w:val="0090504E"/>
    <w:rsid w:val="009142EC"/>
    <w:rsid w:val="009145E4"/>
    <w:rsid w:val="00914AE4"/>
    <w:rsid w:val="009154C3"/>
    <w:rsid w:val="009178B3"/>
    <w:rsid w:val="00920833"/>
    <w:rsid w:val="009214CB"/>
    <w:rsid w:val="00923540"/>
    <w:rsid w:val="00923E2F"/>
    <w:rsid w:val="00926767"/>
    <w:rsid w:val="009276F0"/>
    <w:rsid w:val="00932168"/>
    <w:rsid w:val="009361D5"/>
    <w:rsid w:val="009366AE"/>
    <w:rsid w:val="009428A4"/>
    <w:rsid w:val="00943BB4"/>
    <w:rsid w:val="009454DE"/>
    <w:rsid w:val="00945863"/>
    <w:rsid w:val="009517CD"/>
    <w:rsid w:val="009545C1"/>
    <w:rsid w:val="009553B7"/>
    <w:rsid w:val="00956183"/>
    <w:rsid w:val="009561BF"/>
    <w:rsid w:val="009564C5"/>
    <w:rsid w:val="00957C22"/>
    <w:rsid w:val="00960A74"/>
    <w:rsid w:val="00962DA2"/>
    <w:rsid w:val="0096300F"/>
    <w:rsid w:val="009659F4"/>
    <w:rsid w:val="00967C6E"/>
    <w:rsid w:val="00970808"/>
    <w:rsid w:val="00970D60"/>
    <w:rsid w:val="009714E8"/>
    <w:rsid w:val="00972335"/>
    <w:rsid w:val="009723C0"/>
    <w:rsid w:val="00973BA1"/>
    <w:rsid w:val="00977C57"/>
    <w:rsid w:val="0098341D"/>
    <w:rsid w:val="00984083"/>
    <w:rsid w:val="009874D0"/>
    <w:rsid w:val="0099390E"/>
    <w:rsid w:val="009960E5"/>
    <w:rsid w:val="009970A4"/>
    <w:rsid w:val="009975CA"/>
    <w:rsid w:val="009A00C6"/>
    <w:rsid w:val="009A1A3B"/>
    <w:rsid w:val="009A47A8"/>
    <w:rsid w:val="009A690C"/>
    <w:rsid w:val="009A77C9"/>
    <w:rsid w:val="009A7ADC"/>
    <w:rsid w:val="009B0D30"/>
    <w:rsid w:val="009B4BCF"/>
    <w:rsid w:val="009B5D20"/>
    <w:rsid w:val="009B72C9"/>
    <w:rsid w:val="009C132F"/>
    <w:rsid w:val="009C19B7"/>
    <w:rsid w:val="009C5ABB"/>
    <w:rsid w:val="009D067A"/>
    <w:rsid w:val="009D353A"/>
    <w:rsid w:val="009D4296"/>
    <w:rsid w:val="009D7C51"/>
    <w:rsid w:val="009E0734"/>
    <w:rsid w:val="009E196C"/>
    <w:rsid w:val="009E2EB0"/>
    <w:rsid w:val="009E55C9"/>
    <w:rsid w:val="009E6A0A"/>
    <w:rsid w:val="009F179D"/>
    <w:rsid w:val="009F2C6F"/>
    <w:rsid w:val="009F2CE7"/>
    <w:rsid w:val="009F2E63"/>
    <w:rsid w:val="009F36BF"/>
    <w:rsid w:val="00A01973"/>
    <w:rsid w:val="00A022D6"/>
    <w:rsid w:val="00A03181"/>
    <w:rsid w:val="00A04D20"/>
    <w:rsid w:val="00A07B85"/>
    <w:rsid w:val="00A111B6"/>
    <w:rsid w:val="00A13C6A"/>
    <w:rsid w:val="00A149D5"/>
    <w:rsid w:val="00A20F26"/>
    <w:rsid w:val="00A2286C"/>
    <w:rsid w:val="00A25316"/>
    <w:rsid w:val="00A2652D"/>
    <w:rsid w:val="00A26D27"/>
    <w:rsid w:val="00A30D01"/>
    <w:rsid w:val="00A32326"/>
    <w:rsid w:val="00A34979"/>
    <w:rsid w:val="00A3559A"/>
    <w:rsid w:val="00A35F5B"/>
    <w:rsid w:val="00A376EE"/>
    <w:rsid w:val="00A42A99"/>
    <w:rsid w:val="00A45CC2"/>
    <w:rsid w:val="00A45CC5"/>
    <w:rsid w:val="00A4623D"/>
    <w:rsid w:val="00A47DBF"/>
    <w:rsid w:val="00A50792"/>
    <w:rsid w:val="00A508E3"/>
    <w:rsid w:val="00A5151A"/>
    <w:rsid w:val="00A51554"/>
    <w:rsid w:val="00A52D43"/>
    <w:rsid w:val="00A57E0A"/>
    <w:rsid w:val="00A61699"/>
    <w:rsid w:val="00A6436F"/>
    <w:rsid w:val="00A753D8"/>
    <w:rsid w:val="00A76379"/>
    <w:rsid w:val="00A77919"/>
    <w:rsid w:val="00A81E15"/>
    <w:rsid w:val="00A823F6"/>
    <w:rsid w:val="00A8719E"/>
    <w:rsid w:val="00A938DC"/>
    <w:rsid w:val="00A943D0"/>
    <w:rsid w:val="00A94F32"/>
    <w:rsid w:val="00AA0A89"/>
    <w:rsid w:val="00AA301A"/>
    <w:rsid w:val="00AA3F32"/>
    <w:rsid w:val="00AA5368"/>
    <w:rsid w:val="00AA55DE"/>
    <w:rsid w:val="00AA6429"/>
    <w:rsid w:val="00AB3C1C"/>
    <w:rsid w:val="00AB4CFB"/>
    <w:rsid w:val="00AB650E"/>
    <w:rsid w:val="00AC01AA"/>
    <w:rsid w:val="00AC12E5"/>
    <w:rsid w:val="00AC3EE9"/>
    <w:rsid w:val="00AC4F72"/>
    <w:rsid w:val="00AC5041"/>
    <w:rsid w:val="00AC58E9"/>
    <w:rsid w:val="00AC5B1D"/>
    <w:rsid w:val="00AC6354"/>
    <w:rsid w:val="00AD0750"/>
    <w:rsid w:val="00AD2274"/>
    <w:rsid w:val="00AD3503"/>
    <w:rsid w:val="00AD60CF"/>
    <w:rsid w:val="00AD7C41"/>
    <w:rsid w:val="00AE04FF"/>
    <w:rsid w:val="00AE08E3"/>
    <w:rsid w:val="00AE119B"/>
    <w:rsid w:val="00AE1579"/>
    <w:rsid w:val="00AE38FE"/>
    <w:rsid w:val="00AE482E"/>
    <w:rsid w:val="00AE7327"/>
    <w:rsid w:val="00AF1B39"/>
    <w:rsid w:val="00AF1D83"/>
    <w:rsid w:val="00AF341F"/>
    <w:rsid w:val="00AF4C08"/>
    <w:rsid w:val="00AF5986"/>
    <w:rsid w:val="00AF71F8"/>
    <w:rsid w:val="00AF741A"/>
    <w:rsid w:val="00AF7954"/>
    <w:rsid w:val="00B01ADB"/>
    <w:rsid w:val="00B04161"/>
    <w:rsid w:val="00B056F9"/>
    <w:rsid w:val="00B07708"/>
    <w:rsid w:val="00B11E3D"/>
    <w:rsid w:val="00B14D2C"/>
    <w:rsid w:val="00B1568F"/>
    <w:rsid w:val="00B17292"/>
    <w:rsid w:val="00B17E82"/>
    <w:rsid w:val="00B208B9"/>
    <w:rsid w:val="00B22A8D"/>
    <w:rsid w:val="00B24135"/>
    <w:rsid w:val="00B2493A"/>
    <w:rsid w:val="00B31249"/>
    <w:rsid w:val="00B31CB7"/>
    <w:rsid w:val="00B35FCB"/>
    <w:rsid w:val="00B36E5C"/>
    <w:rsid w:val="00B37DB5"/>
    <w:rsid w:val="00B407A0"/>
    <w:rsid w:val="00B40DAA"/>
    <w:rsid w:val="00B41613"/>
    <w:rsid w:val="00B4248F"/>
    <w:rsid w:val="00B4375F"/>
    <w:rsid w:val="00B441B1"/>
    <w:rsid w:val="00B4421C"/>
    <w:rsid w:val="00B4575A"/>
    <w:rsid w:val="00B4735E"/>
    <w:rsid w:val="00B51D38"/>
    <w:rsid w:val="00B5298E"/>
    <w:rsid w:val="00B53266"/>
    <w:rsid w:val="00B549AA"/>
    <w:rsid w:val="00B575BA"/>
    <w:rsid w:val="00B605BC"/>
    <w:rsid w:val="00B63400"/>
    <w:rsid w:val="00B648E5"/>
    <w:rsid w:val="00B64F60"/>
    <w:rsid w:val="00B6536E"/>
    <w:rsid w:val="00B65863"/>
    <w:rsid w:val="00B65AEC"/>
    <w:rsid w:val="00B71608"/>
    <w:rsid w:val="00B71C18"/>
    <w:rsid w:val="00B746FD"/>
    <w:rsid w:val="00B76429"/>
    <w:rsid w:val="00B771A7"/>
    <w:rsid w:val="00B821BE"/>
    <w:rsid w:val="00B82AC4"/>
    <w:rsid w:val="00B834C1"/>
    <w:rsid w:val="00B86290"/>
    <w:rsid w:val="00B86471"/>
    <w:rsid w:val="00B87337"/>
    <w:rsid w:val="00B942CE"/>
    <w:rsid w:val="00B94955"/>
    <w:rsid w:val="00B956D4"/>
    <w:rsid w:val="00B95E7D"/>
    <w:rsid w:val="00B97446"/>
    <w:rsid w:val="00BA0F64"/>
    <w:rsid w:val="00BA4EBF"/>
    <w:rsid w:val="00BA5429"/>
    <w:rsid w:val="00BA628E"/>
    <w:rsid w:val="00BA7432"/>
    <w:rsid w:val="00BB0505"/>
    <w:rsid w:val="00BB0F40"/>
    <w:rsid w:val="00BB1680"/>
    <w:rsid w:val="00BB18DB"/>
    <w:rsid w:val="00BB2764"/>
    <w:rsid w:val="00BC128F"/>
    <w:rsid w:val="00BC1AA0"/>
    <w:rsid w:val="00BC20C3"/>
    <w:rsid w:val="00BC2495"/>
    <w:rsid w:val="00BC314A"/>
    <w:rsid w:val="00BC7EB9"/>
    <w:rsid w:val="00BD0071"/>
    <w:rsid w:val="00BD2643"/>
    <w:rsid w:val="00BD2C66"/>
    <w:rsid w:val="00BD45F3"/>
    <w:rsid w:val="00BD56B1"/>
    <w:rsid w:val="00BD6199"/>
    <w:rsid w:val="00BD6558"/>
    <w:rsid w:val="00BD6B54"/>
    <w:rsid w:val="00BE0EC6"/>
    <w:rsid w:val="00BE1F6F"/>
    <w:rsid w:val="00BE4FF2"/>
    <w:rsid w:val="00BE63FE"/>
    <w:rsid w:val="00BF0FA6"/>
    <w:rsid w:val="00BF253F"/>
    <w:rsid w:val="00BF2AD7"/>
    <w:rsid w:val="00BF2F76"/>
    <w:rsid w:val="00BF3022"/>
    <w:rsid w:val="00BF3214"/>
    <w:rsid w:val="00BF44DB"/>
    <w:rsid w:val="00BF5573"/>
    <w:rsid w:val="00C022FA"/>
    <w:rsid w:val="00C04306"/>
    <w:rsid w:val="00C04FB1"/>
    <w:rsid w:val="00C1253E"/>
    <w:rsid w:val="00C141D1"/>
    <w:rsid w:val="00C147CB"/>
    <w:rsid w:val="00C14875"/>
    <w:rsid w:val="00C15867"/>
    <w:rsid w:val="00C171FD"/>
    <w:rsid w:val="00C20FDC"/>
    <w:rsid w:val="00C22270"/>
    <w:rsid w:val="00C22398"/>
    <w:rsid w:val="00C2296D"/>
    <w:rsid w:val="00C23155"/>
    <w:rsid w:val="00C247A5"/>
    <w:rsid w:val="00C26014"/>
    <w:rsid w:val="00C26593"/>
    <w:rsid w:val="00C31BBD"/>
    <w:rsid w:val="00C323D9"/>
    <w:rsid w:val="00C34FC7"/>
    <w:rsid w:val="00C35267"/>
    <w:rsid w:val="00C360EA"/>
    <w:rsid w:val="00C40C41"/>
    <w:rsid w:val="00C43242"/>
    <w:rsid w:val="00C436E4"/>
    <w:rsid w:val="00C443F5"/>
    <w:rsid w:val="00C444D5"/>
    <w:rsid w:val="00C45885"/>
    <w:rsid w:val="00C45EFF"/>
    <w:rsid w:val="00C50F22"/>
    <w:rsid w:val="00C54273"/>
    <w:rsid w:val="00C5619F"/>
    <w:rsid w:val="00C578E8"/>
    <w:rsid w:val="00C57971"/>
    <w:rsid w:val="00C632F2"/>
    <w:rsid w:val="00C65BBE"/>
    <w:rsid w:val="00C65BD7"/>
    <w:rsid w:val="00C67AD3"/>
    <w:rsid w:val="00C70EA5"/>
    <w:rsid w:val="00C71F32"/>
    <w:rsid w:val="00C7224F"/>
    <w:rsid w:val="00C74066"/>
    <w:rsid w:val="00C76BA4"/>
    <w:rsid w:val="00C83A48"/>
    <w:rsid w:val="00C85865"/>
    <w:rsid w:val="00C85E85"/>
    <w:rsid w:val="00C87666"/>
    <w:rsid w:val="00C907AA"/>
    <w:rsid w:val="00C926C8"/>
    <w:rsid w:val="00C9312B"/>
    <w:rsid w:val="00C956FC"/>
    <w:rsid w:val="00C96D1F"/>
    <w:rsid w:val="00CA007C"/>
    <w:rsid w:val="00CA0911"/>
    <w:rsid w:val="00CA2308"/>
    <w:rsid w:val="00CA2EAE"/>
    <w:rsid w:val="00CA4AC1"/>
    <w:rsid w:val="00CA59FB"/>
    <w:rsid w:val="00CA5CE9"/>
    <w:rsid w:val="00CA6B04"/>
    <w:rsid w:val="00CA6B83"/>
    <w:rsid w:val="00CA7C4C"/>
    <w:rsid w:val="00CB0316"/>
    <w:rsid w:val="00CB0B11"/>
    <w:rsid w:val="00CB1046"/>
    <w:rsid w:val="00CB1DBA"/>
    <w:rsid w:val="00CB426A"/>
    <w:rsid w:val="00CB5354"/>
    <w:rsid w:val="00CB62E7"/>
    <w:rsid w:val="00CB6754"/>
    <w:rsid w:val="00CC09CD"/>
    <w:rsid w:val="00CC0E4A"/>
    <w:rsid w:val="00CC3C9E"/>
    <w:rsid w:val="00CC5676"/>
    <w:rsid w:val="00CC5EB7"/>
    <w:rsid w:val="00CC5FB5"/>
    <w:rsid w:val="00CC6A14"/>
    <w:rsid w:val="00CC6CE9"/>
    <w:rsid w:val="00CC70A3"/>
    <w:rsid w:val="00CD1AB1"/>
    <w:rsid w:val="00CD3A64"/>
    <w:rsid w:val="00CD40D5"/>
    <w:rsid w:val="00CD4442"/>
    <w:rsid w:val="00CD4F4A"/>
    <w:rsid w:val="00CD4FBD"/>
    <w:rsid w:val="00CD53C3"/>
    <w:rsid w:val="00CD574E"/>
    <w:rsid w:val="00CE1F4C"/>
    <w:rsid w:val="00CE2761"/>
    <w:rsid w:val="00CE33D5"/>
    <w:rsid w:val="00CE4C22"/>
    <w:rsid w:val="00CE5BE1"/>
    <w:rsid w:val="00CE6FA2"/>
    <w:rsid w:val="00CE75B8"/>
    <w:rsid w:val="00CE76E5"/>
    <w:rsid w:val="00CE7D9E"/>
    <w:rsid w:val="00CF1567"/>
    <w:rsid w:val="00CF198F"/>
    <w:rsid w:val="00CF26E3"/>
    <w:rsid w:val="00CF282E"/>
    <w:rsid w:val="00CF41EC"/>
    <w:rsid w:val="00CF5AC8"/>
    <w:rsid w:val="00CF5D04"/>
    <w:rsid w:val="00CF783B"/>
    <w:rsid w:val="00D01B14"/>
    <w:rsid w:val="00D0467B"/>
    <w:rsid w:val="00D046F2"/>
    <w:rsid w:val="00D04DE4"/>
    <w:rsid w:val="00D063F1"/>
    <w:rsid w:val="00D11735"/>
    <w:rsid w:val="00D123E9"/>
    <w:rsid w:val="00D14F22"/>
    <w:rsid w:val="00D165CC"/>
    <w:rsid w:val="00D21FD8"/>
    <w:rsid w:val="00D22588"/>
    <w:rsid w:val="00D260BC"/>
    <w:rsid w:val="00D26D68"/>
    <w:rsid w:val="00D30395"/>
    <w:rsid w:val="00D34898"/>
    <w:rsid w:val="00D349DF"/>
    <w:rsid w:val="00D35096"/>
    <w:rsid w:val="00D366DC"/>
    <w:rsid w:val="00D40821"/>
    <w:rsid w:val="00D438A6"/>
    <w:rsid w:val="00D44445"/>
    <w:rsid w:val="00D4741C"/>
    <w:rsid w:val="00D51CEC"/>
    <w:rsid w:val="00D54915"/>
    <w:rsid w:val="00D54E14"/>
    <w:rsid w:val="00D552DE"/>
    <w:rsid w:val="00D57918"/>
    <w:rsid w:val="00D64E1A"/>
    <w:rsid w:val="00D67C97"/>
    <w:rsid w:val="00D67E67"/>
    <w:rsid w:val="00D73DC6"/>
    <w:rsid w:val="00D74C1A"/>
    <w:rsid w:val="00D754C1"/>
    <w:rsid w:val="00D75C92"/>
    <w:rsid w:val="00D76DBF"/>
    <w:rsid w:val="00D77393"/>
    <w:rsid w:val="00D77728"/>
    <w:rsid w:val="00D77A35"/>
    <w:rsid w:val="00D819F5"/>
    <w:rsid w:val="00D81B3E"/>
    <w:rsid w:val="00D82DF1"/>
    <w:rsid w:val="00D832B4"/>
    <w:rsid w:val="00D85D81"/>
    <w:rsid w:val="00D90C70"/>
    <w:rsid w:val="00D90CBD"/>
    <w:rsid w:val="00D90E49"/>
    <w:rsid w:val="00D91B7B"/>
    <w:rsid w:val="00D92CE4"/>
    <w:rsid w:val="00D96ADE"/>
    <w:rsid w:val="00DA0194"/>
    <w:rsid w:val="00DA04C8"/>
    <w:rsid w:val="00DA0CE2"/>
    <w:rsid w:val="00DA1C93"/>
    <w:rsid w:val="00DA2387"/>
    <w:rsid w:val="00DA24D0"/>
    <w:rsid w:val="00DA3329"/>
    <w:rsid w:val="00DA4888"/>
    <w:rsid w:val="00DA48C7"/>
    <w:rsid w:val="00DA7390"/>
    <w:rsid w:val="00DB17B1"/>
    <w:rsid w:val="00DB2B5D"/>
    <w:rsid w:val="00DB3732"/>
    <w:rsid w:val="00DB4093"/>
    <w:rsid w:val="00DB58C6"/>
    <w:rsid w:val="00DB5C2D"/>
    <w:rsid w:val="00DB6141"/>
    <w:rsid w:val="00DB7B6D"/>
    <w:rsid w:val="00DC03CE"/>
    <w:rsid w:val="00DC0942"/>
    <w:rsid w:val="00DC2DB9"/>
    <w:rsid w:val="00DC49F3"/>
    <w:rsid w:val="00DC6176"/>
    <w:rsid w:val="00DC6A10"/>
    <w:rsid w:val="00DD1072"/>
    <w:rsid w:val="00DD63D2"/>
    <w:rsid w:val="00DE0238"/>
    <w:rsid w:val="00DE1B28"/>
    <w:rsid w:val="00DE2A9C"/>
    <w:rsid w:val="00DE657E"/>
    <w:rsid w:val="00DE69CC"/>
    <w:rsid w:val="00DE6A68"/>
    <w:rsid w:val="00DE7B32"/>
    <w:rsid w:val="00DF4354"/>
    <w:rsid w:val="00DF4704"/>
    <w:rsid w:val="00DF6EB6"/>
    <w:rsid w:val="00E01083"/>
    <w:rsid w:val="00E024AA"/>
    <w:rsid w:val="00E026FC"/>
    <w:rsid w:val="00E02B51"/>
    <w:rsid w:val="00E0450E"/>
    <w:rsid w:val="00E0485D"/>
    <w:rsid w:val="00E05BCD"/>
    <w:rsid w:val="00E063AF"/>
    <w:rsid w:val="00E130BB"/>
    <w:rsid w:val="00E14070"/>
    <w:rsid w:val="00E1510D"/>
    <w:rsid w:val="00E15C77"/>
    <w:rsid w:val="00E1623B"/>
    <w:rsid w:val="00E1693E"/>
    <w:rsid w:val="00E16FBD"/>
    <w:rsid w:val="00E21197"/>
    <w:rsid w:val="00E2500C"/>
    <w:rsid w:val="00E250F1"/>
    <w:rsid w:val="00E26328"/>
    <w:rsid w:val="00E26403"/>
    <w:rsid w:val="00E27F7F"/>
    <w:rsid w:val="00E304D9"/>
    <w:rsid w:val="00E313B2"/>
    <w:rsid w:val="00E35217"/>
    <w:rsid w:val="00E3550D"/>
    <w:rsid w:val="00E35D34"/>
    <w:rsid w:val="00E375B2"/>
    <w:rsid w:val="00E420D0"/>
    <w:rsid w:val="00E44653"/>
    <w:rsid w:val="00E52838"/>
    <w:rsid w:val="00E56DB1"/>
    <w:rsid w:val="00E60EDC"/>
    <w:rsid w:val="00E614E0"/>
    <w:rsid w:val="00E62AC5"/>
    <w:rsid w:val="00E62EA7"/>
    <w:rsid w:val="00E6401B"/>
    <w:rsid w:val="00E6790F"/>
    <w:rsid w:val="00E72DE0"/>
    <w:rsid w:val="00E73F7F"/>
    <w:rsid w:val="00E753E8"/>
    <w:rsid w:val="00E80A76"/>
    <w:rsid w:val="00E80C2A"/>
    <w:rsid w:val="00E85409"/>
    <w:rsid w:val="00E85C4C"/>
    <w:rsid w:val="00E87A51"/>
    <w:rsid w:val="00E91890"/>
    <w:rsid w:val="00E9339B"/>
    <w:rsid w:val="00E9365D"/>
    <w:rsid w:val="00E94FBB"/>
    <w:rsid w:val="00EA3A2E"/>
    <w:rsid w:val="00EA429F"/>
    <w:rsid w:val="00EA4B4C"/>
    <w:rsid w:val="00EA4F9E"/>
    <w:rsid w:val="00EA5047"/>
    <w:rsid w:val="00EA5E9E"/>
    <w:rsid w:val="00EA602F"/>
    <w:rsid w:val="00EA63CA"/>
    <w:rsid w:val="00EA6D3B"/>
    <w:rsid w:val="00EB00AD"/>
    <w:rsid w:val="00EB136C"/>
    <w:rsid w:val="00EB2650"/>
    <w:rsid w:val="00EB480E"/>
    <w:rsid w:val="00EB5EC6"/>
    <w:rsid w:val="00EB7DC5"/>
    <w:rsid w:val="00EB7FC9"/>
    <w:rsid w:val="00EC0BB9"/>
    <w:rsid w:val="00EC7DC4"/>
    <w:rsid w:val="00ED27E8"/>
    <w:rsid w:val="00ED5398"/>
    <w:rsid w:val="00ED701B"/>
    <w:rsid w:val="00ED7137"/>
    <w:rsid w:val="00EE2FA2"/>
    <w:rsid w:val="00EE6137"/>
    <w:rsid w:val="00EE7D29"/>
    <w:rsid w:val="00EF06EA"/>
    <w:rsid w:val="00EF07D2"/>
    <w:rsid w:val="00EF3219"/>
    <w:rsid w:val="00F043E6"/>
    <w:rsid w:val="00F07306"/>
    <w:rsid w:val="00F07604"/>
    <w:rsid w:val="00F10452"/>
    <w:rsid w:val="00F11571"/>
    <w:rsid w:val="00F167E9"/>
    <w:rsid w:val="00F21088"/>
    <w:rsid w:val="00F24F49"/>
    <w:rsid w:val="00F27DC2"/>
    <w:rsid w:val="00F305FA"/>
    <w:rsid w:val="00F30A93"/>
    <w:rsid w:val="00F326BF"/>
    <w:rsid w:val="00F327E7"/>
    <w:rsid w:val="00F339E8"/>
    <w:rsid w:val="00F3406C"/>
    <w:rsid w:val="00F35746"/>
    <w:rsid w:val="00F42A95"/>
    <w:rsid w:val="00F42B7A"/>
    <w:rsid w:val="00F43925"/>
    <w:rsid w:val="00F447C7"/>
    <w:rsid w:val="00F459B4"/>
    <w:rsid w:val="00F47BB5"/>
    <w:rsid w:val="00F5211B"/>
    <w:rsid w:val="00F533F4"/>
    <w:rsid w:val="00F54E5B"/>
    <w:rsid w:val="00F554A9"/>
    <w:rsid w:val="00F561D9"/>
    <w:rsid w:val="00F5659A"/>
    <w:rsid w:val="00F56844"/>
    <w:rsid w:val="00F571AC"/>
    <w:rsid w:val="00F5721E"/>
    <w:rsid w:val="00F57B76"/>
    <w:rsid w:val="00F601EA"/>
    <w:rsid w:val="00F60F47"/>
    <w:rsid w:val="00F61331"/>
    <w:rsid w:val="00F6142E"/>
    <w:rsid w:val="00F645E1"/>
    <w:rsid w:val="00F7072C"/>
    <w:rsid w:val="00F716FD"/>
    <w:rsid w:val="00F74AB7"/>
    <w:rsid w:val="00F761AB"/>
    <w:rsid w:val="00F76540"/>
    <w:rsid w:val="00F80355"/>
    <w:rsid w:val="00F862A6"/>
    <w:rsid w:val="00F86DDF"/>
    <w:rsid w:val="00F87C43"/>
    <w:rsid w:val="00F90E3B"/>
    <w:rsid w:val="00F90E6E"/>
    <w:rsid w:val="00F91BAF"/>
    <w:rsid w:val="00F93ADE"/>
    <w:rsid w:val="00F97036"/>
    <w:rsid w:val="00F97143"/>
    <w:rsid w:val="00FA20EB"/>
    <w:rsid w:val="00FA5722"/>
    <w:rsid w:val="00FB0B3A"/>
    <w:rsid w:val="00FB0C81"/>
    <w:rsid w:val="00FB33C9"/>
    <w:rsid w:val="00FB5331"/>
    <w:rsid w:val="00FC2200"/>
    <w:rsid w:val="00FC2540"/>
    <w:rsid w:val="00FC3987"/>
    <w:rsid w:val="00FC4E9F"/>
    <w:rsid w:val="00FD0570"/>
    <w:rsid w:val="00FD467F"/>
    <w:rsid w:val="00FE35FF"/>
    <w:rsid w:val="00FE3FE3"/>
    <w:rsid w:val="00FE45A8"/>
    <w:rsid w:val="00FE5FAD"/>
    <w:rsid w:val="00FE6FB8"/>
    <w:rsid w:val="00FF0204"/>
    <w:rsid w:val="00FF04C7"/>
    <w:rsid w:val="00FF355F"/>
    <w:rsid w:val="00FF3AE8"/>
    <w:rsid w:val="00FF3AED"/>
    <w:rsid w:val="00FF48E7"/>
    <w:rsid w:val="00FF62D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8614B5"/>
  <w15:docId w15:val="{2FA78489-C3E1-4BE5-8D20-B8A8FD09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2,Char Char2,Char Char Char1,Heading 3 Char Char1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styleId="PageNumber">
    <w:name w:val="page number"/>
    <w:uiPriority w:val="99"/>
    <w:rsid w:val="00AD7C41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rsid w:val="00AD7C41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D7C41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AD7C41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D7C41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D7C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D7C41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AD7C41"/>
    <w:pPr>
      <w:spacing w:after="120"/>
      <w:ind w:left="360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D7C41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D7C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D7C41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AD7C41"/>
    <w:pPr>
      <w:spacing w:after="120" w:line="480" w:lineRule="auto"/>
      <w:ind w:left="360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D7C41"/>
    <w:rPr>
      <w:sz w:val="22"/>
      <w:szCs w:val="22"/>
      <w:lang w:val="en-GB"/>
    </w:rPr>
  </w:style>
  <w:style w:type="paragraph" w:styleId="Closing">
    <w:name w:val="Closing"/>
    <w:basedOn w:val="Normal"/>
    <w:link w:val="ClosingChar"/>
    <w:uiPriority w:val="99"/>
    <w:semiHidden/>
    <w:rsid w:val="00AD7C41"/>
    <w:pPr>
      <w:ind w:left="4320"/>
    </w:pPr>
    <w:rPr>
      <w:lang w:val="en-GB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AD7C41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AD7C41"/>
    <w:rPr>
      <w:lang w:val="en-GB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D7C41"/>
    <w:rPr>
      <w:sz w:val="22"/>
      <w:szCs w:val="22"/>
      <w:lang w:val="en-GB"/>
    </w:rPr>
  </w:style>
  <w:style w:type="character" w:styleId="Emphasis">
    <w:name w:val="Emphasis"/>
    <w:uiPriority w:val="99"/>
    <w:qFormat/>
    <w:rsid w:val="00AD7C41"/>
    <w:rPr>
      <w:i/>
      <w:iCs/>
    </w:rPr>
  </w:style>
  <w:style w:type="paragraph" w:styleId="EnvelopeAddress">
    <w:name w:val="envelope address"/>
    <w:basedOn w:val="Normal"/>
    <w:uiPriority w:val="99"/>
    <w:semiHidden/>
    <w:rsid w:val="00AD7C41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AD7C41"/>
    <w:rPr>
      <w:rFonts w:ascii="Arial" w:hAnsi="Arial" w:cs="Arial"/>
      <w:sz w:val="20"/>
      <w:lang w:val="en-GB"/>
    </w:rPr>
  </w:style>
  <w:style w:type="character" w:styleId="FollowedHyperlink">
    <w:name w:val="FollowedHyperlink"/>
    <w:uiPriority w:val="99"/>
    <w:semiHidden/>
    <w:rsid w:val="00AD7C41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AD7C41"/>
  </w:style>
  <w:style w:type="paragraph" w:styleId="HTMLAddress">
    <w:name w:val="HTML Address"/>
    <w:basedOn w:val="Normal"/>
    <w:link w:val="HTMLAddressChar"/>
    <w:uiPriority w:val="99"/>
    <w:semiHidden/>
    <w:rsid w:val="00AD7C41"/>
    <w:rPr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D7C41"/>
    <w:rPr>
      <w:i/>
      <w:iCs/>
      <w:sz w:val="22"/>
      <w:szCs w:val="22"/>
      <w:lang w:val="en-GB"/>
    </w:rPr>
  </w:style>
  <w:style w:type="character" w:styleId="HTMLCite">
    <w:name w:val="HTML Cite"/>
    <w:uiPriority w:val="99"/>
    <w:semiHidden/>
    <w:rsid w:val="00AD7C41"/>
    <w:rPr>
      <w:i/>
      <w:iCs/>
    </w:rPr>
  </w:style>
  <w:style w:type="character" w:styleId="HTMLCode">
    <w:name w:val="HTML Code"/>
    <w:uiPriority w:val="99"/>
    <w:semiHidden/>
    <w:rsid w:val="00AD7C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AD7C41"/>
    <w:rPr>
      <w:i/>
      <w:iCs/>
    </w:rPr>
  </w:style>
  <w:style w:type="character" w:styleId="HTMLKeyboard">
    <w:name w:val="HTML Keyboard"/>
    <w:uiPriority w:val="99"/>
    <w:semiHidden/>
    <w:rsid w:val="00AD7C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D7C41"/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D7C41"/>
    <w:rPr>
      <w:rFonts w:ascii="Courier New" w:hAnsi="Courier New" w:cs="Courier New"/>
      <w:szCs w:val="22"/>
      <w:lang w:val="en-GB"/>
    </w:rPr>
  </w:style>
  <w:style w:type="character" w:styleId="HTMLSample">
    <w:name w:val="HTML Sample"/>
    <w:uiPriority w:val="99"/>
    <w:semiHidden/>
    <w:rsid w:val="00AD7C41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AD7C41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AD7C41"/>
    <w:rPr>
      <w:i/>
      <w:iCs/>
    </w:rPr>
  </w:style>
  <w:style w:type="character" w:styleId="Hyperlink">
    <w:name w:val="Hyperlink"/>
    <w:uiPriority w:val="99"/>
    <w:semiHidden/>
    <w:rsid w:val="00AD7C41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AD7C41"/>
  </w:style>
  <w:style w:type="paragraph" w:styleId="List">
    <w:name w:val="List"/>
    <w:basedOn w:val="Normal"/>
    <w:uiPriority w:val="99"/>
    <w:semiHidden/>
    <w:rsid w:val="00AD7C41"/>
    <w:pPr>
      <w:ind w:left="360" w:hanging="360"/>
    </w:pPr>
    <w:rPr>
      <w:lang w:val="en-GB"/>
    </w:rPr>
  </w:style>
  <w:style w:type="paragraph" w:styleId="List2">
    <w:name w:val="List 2"/>
    <w:basedOn w:val="Normal"/>
    <w:uiPriority w:val="99"/>
    <w:semiHidden/>
    <w:rsid w:val="00AD7C41"/>
    <w:pPr>
      <w:ind w:left="720" w:hanging="360"/>
    </w:pPr>
    <w:rPr>
      <w:lang w:val="en-GB"/>
    </w:rPr>
  </w:style>
  <w:style w:type="paragraph" w:styleId="List3">
    <w:name w:val="List 3"/>
    <w:basedOn w:val="Normal"/>
    <w:uiPriority w:val="99"/>
    <w:semiHidden/>
    <w:rsid w:val="00AD7C41"/>
    <w:pPr>
      <w:ind w:left="1080" w:hanging="360"/>
    </w:pPr>
    <w:rPr>
      <w:lang w:val="en-GB"/>
    </w:rPr>
  </w:style>
  <w:style w:type="paragraph" w:styleId="List4">
    <w:name w:val="List 4"/>
    <w:basedOn w:val="Normal"/>
    <w:uiPriority w:val="99"/>
    <w:semiHidden/>
    <w:rsid w:val="00AD7C41"/>
    <w:pPr>
      <w:ind w:left="1440" w:hanging="360"/>
    </w:pPr>
    <w:rPr>
      <w:lang w:val="en-GB"/>
    </w:rPr>
  </w:style>
  <w:style w:type="paragraph" w:styleId="List5">
    <w:name w:val="List 5"/>
    <w:basedOn w:val="Normal"/>
    <w:uiPriority w:val="99"/>
    <w:semiHidden/>
    <w:rsid w:val="00AD7C41"/>
    <w:pPr>
      <w:ind w:left="1800" w:hanging="360"/>
    </w:pPr>
    <w:rPr>
      <w:lang w:val="en-GB"/>
    </w:rPr>
  </w:style>
  <w:style w:type="paragraph" w:styleId="ListBullet">
    <w:name w:val="List Bullet"/>
    <w:basedOn w:val="Normal"/>
    <w:autoRedefine/>
    <w:uiPriority w:val="99"/>
    <w:semiHidden/>
    <w:rsid w:val="00AD7C41"/>
    <w:pPr>
      <w:tabs>
        <w:tab w:val="num" w:pos="360"/>
      </w:tabs>
      <w:ind w:left="360" w:hanging="360"/>
    </w:pPr>
    <w:rPr>
      <w:lang w:val="en-GB"/>
    </w:rPr>
  </w:style>
  <w:style w:type="paragraph" w:styleId="ListBullet2">
    <w:name w:val="List Bullet 2"/>
    <w:basedOn w:val="Normal"/>
    <w:autoRedefine/>
    <w:uiPriority w:val="99"/>
    <w:semiHidden/>
    <w:rsid w:val="00AD7C41"/>
    <w:pPr>
      <w:tabs>
        <w:tab w:val="num" w:pos="720"/>
      </w:tabs>
      <w:ind w:left="720" w:hanging="360"/>
    </w:pPr>
    <w:rPr>
      <w:lang w:val="en-GB"/>
    </w:rPr>
  </w:style>
  <w:style w:type="paragraph" w:styleId="ListBullet3">
    <w:name w:val="List Bullet 3"/>
    <w:basedOn w:val="Normal"/>
    <w:autoRedefine/>
    <w:uiPriority w:val="99"/>
    <w:semiHidden/>
    <w:rsid w:val="00AD7C41"/>
    <w:pPr>
      <w:tabs>
        <w:tab w:val="num" w:pos="1080"/>
      </w:tabs>
      <w:ind w:left="1080" w:hanging="360"/>
    </w:pPr>
    <w:rPr>
      <w:lang w:val="en-GB"/>
    </w:rPr>
  </w:style>
  <w:style w:type="paragraph" w:styleId="ListBullet4">
    <w:name w:val="List Bullet 4"/>
    <w:basedOn w:val="Normal"/>
    <w:autoRedefine/>
    <w:uiPriority w:val="99"/>
    <w:semiHidden/>
    <w:rsid w:val="00AD7C41"/>
    <w:pPr>
      <w:tabs>
        <w:tab w:val="num" w:pos="1440"/>
      </w:tabs>
      <w:ind w:left="1440" w:hanging="360"/>
    </w:pPr>
    <w:rPr>
      <w:lang w:val="en-GB"/>
    </w:rPr>
  </w:style>
  <w:style w:type="paragraph" w:styleId="ListBullet5">
    <w:name w:val="List Bullet 5"/>
    <w:basedOn w:val="Normal"/>
    <w:autoRedefine/>
    <w:uiPriority w:val="99"/>
    <w:semiHidden/>
    <w:rsid w:val="00AD7C41"/>
    <w:pPr>
      <w:tabs>
        <w:tab w:val="num" w:pos="1800"/>
      </w:tabs>
      <w:ind w:left="1800" w:hanging="360"/>
    </w:pPr>
    <w:rPr>
      <w:lang w:val="en-GB"/>
    </w:rPr>
  </w:style>
  <w:style w:type="paragraph" w:styleId="ListContinue">
    <w:name w:val="List Continue"/>
    <w:basedOn w:val="Normal"/>
    <w:uiPriority w:val="99"/>
    <w:semiHidden/>
    <w:rsid w:val="00AD7C41"/>
    <w:pPr>
      <w:spacing w:after="120"/>
      <w:ind w:left="360"/>
    </w:pPr>
    <w:rPr>
      <w:lang w:val="en-GB"/>
    </w:rPr>
  </w:style>
  <w:style w:type="paragraph" w:styleId="ListContinue2">
    <w:name w:val="List Continue 2"/>
    <w:basedOn w:val="Normal"/>
    <w:uiPriority w:val="99"/>
    <w:semiHidden/>
    <w:rsid w:val="00AD7C41"/>
    <w:pPr>
      <w:spacing w:after="120"/>
      <w:ind w:left="720"/>
    </w:pPr>
    <w:rPr>
      <w:lang w:val="en-GB"/>
    </w:rPr>
  </w:style>
  <w:style w:type="paragraph" w:styleId="ListContinue3">
    <w:name w:val="List Continue 3"/>
    <w:basedOn w:val="Normal"/>
    <w:uiPriority w:val="99"/>
    <w:semiHidden/>
    <w:rsid w:val="00AD7C41"/>
    <w:pPr>
      <w:spacing w:after="120"/>
      <w:ind w:left="1080"/>
    </w:pPr>
    <w:rPr>
      <w:lang w:val="en-GB"/>
    </w:rPr>
  </w:style>
  <w:style w:type="paragraph" w:styleId="ListContinue4">
    <w:name w:val="List Continue 4"/>
    <w:basedOn w:val="Normal"/>
    <w:uiPriority w:val="99"/>
    <w:semiHidden/>
    <w:rsid w:val="00AD7C41"/>
    <w:pPr>
      <w:spacing w:after="120"/>
      <w:ind w:left="1440"/>
    </w:pPr>
    <w:rPr>
      <w:lang w:val="en-GB"/>
    </w:rPr>
  </w:style>
  <w:style w:type="paragraph" w:styleId="ListContinue5">
    <w:name w:val="List Continue 5"/>
    <w:basedOn w:val="Normal"/>
    <w:uiPriority w:val="99"/>
    <w:semiHidden/>
    <w:rsid w:val="00AD7C41"/>
    <w:pPr>
      <w:spacing w:after="120"/>
      <w:ind w:left="1800"/>
    </w:pPr>
    <w:rPr>
      <w:lang w:val="en-GB"/>
    </w:rPr>
  </w:style>
  <w:style w:type="paragraph" w:styleId="ListNumber">
    <w:name w:val="List Number"/>
    <w:basedOn w:val="Normal"/>
    <w:uiPriority w:val="99"/>
    <w:semiHidden/>
    <w:rsid w:val="00AD7C41"/>
    <w:pPr>
      <w:tabs>
        <w:tab w:val="num" w:pos="360"/>
      </w:tabs>
      <w:ind w:left="360" w:hanging="360"/>
    </w:pPr>
    <w:rPr>
      <w:lang w:val="en-GB"/>
    </w:rPr>
  </w:style>
  <w:style w:type="paragraph" w:styleId="ListNumber2">
    <w:name w:val="List Number 2"/>
    <w:basedOn w:val="Normal"/>
    <w:uiPriority w:val="99"/>
    <w:semiHidden/>
    <w:rsid w:val="00AD7C41"/>
    <w:pPr>
      <w:tabs>
        <w:tab w:val="num" w:pos="720"/>
      </w:tabs>
      <w:ind w:left="720" w:hanging="360"/>
    </w:pPr>
    <w:rPr>
      <w:lang w:val="en-GB"/>
    </w:rPr>
  </w:style>
  <w:style w:type="paragraph" w:styleId="ListNumber3">
    <w:name w:val="List Number 3"/>
    <w:basedOn w:val="Normal"/>
    <w:uiPriority w:val="99"/>
    <w:semiHidden/>
    <w:rsid w:val="00AD7C41"/>
    <w:pPr>
      <w:tabs>
        <w:tab w:val="num" w:pos="1080"/>
      </w:tabs>
      <w:ind w:left="1080" w:hanging="360"/>
    </w:pPr>
    <w:rPr>
      <w:lang w:val="en-GB"/>
    </w:rPr>
  </w:style>
  <w:style w:type="paragraph" w:styleId="ListNumber4">
    <w:name w:val="List Number 4"/>
    <w:basedOn w:val="Normal"/>
    <w:uiPriority w:val="99"/>
    <w:semiHidden/>
    <w:rsid w:val="00AD7C41"/>
    <w:pPr>
      <w:tabs>
        <w:tab w:val="num" w:pos="1440"/>
      </w:tabs>
      <w:ind w:left="1440" w:hanging="360"/>
    </w:pPr>
    <w:rPr>
      <w:lang w:val="en-GB"/>
    </w:rPr>
  </w:style>
  <w:style w:type="paragraph" w:styleId="ListNumber5">
    <w:name w:val="List Number 5"/>
    <w:basedOn w:val="Normal"/>
    <w:uiPriority w:val="99"/>
    <w:semiHidden/>
    <w:rsid w:val="00AD7C41"/>
    <w:pPr>
      <w:tabs>
        <w:tab w:val="num" w:pos="1800"/>
      </w:tabs>
      <w:ind w:left="1800" w:hanging="360"/>
    </w:pPr>
    <w:rPr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AD7C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D7C41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AD7C41"/>
    <w:rPr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AD7C41"/>
    <w:pPr>
      <w:ind w:left="720"/>
    </w:pPr>
    <w:rPr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AD7C41"/>
    <w:rPr>
      <w:lang w:val="en-GB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D7C41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D7C41"/>
    <w:rPr>
      <w:lang w:val="en-GB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D7C41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AD7C41"/>
    <w:pPr>
      <w:ind w:left="4320"/>
    </w:pPr>
    <w:rPr>
      <w:lang w:val="en-GB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D7C41"/>
    <w:rPr>
      <w:sz w:val="22"/>
      <w:szCs w:val="22"/>
      <w:lang w:val="en-GB"/>
    </w:rPr>
  </w:style>
  <w:style w:type="character" w:styleId="Strong">
    <w:name w:val="Strong"/>
    <w:uiPriority w:val="99"/>
    <w:qFormat/>
    <w:rsid w:val="00AD7C41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AD7C41"/>
    <w:rPr>
      <w:sz w:val="22"/>
      <w:szCs w:val="22"/>
      <w:lang w:val="en-CA"/>
    </w:rPr>
  </w:style>
  <w:style w:type="character" w:customStyle="1" w:styleId="Heading3Char">
    <w:name w:val="Heading 3 Char"/>
    <w:aliases w:val="Char Char,Heading 3 Char1 Char,Heading 3 Char Char Char,Char Char Char Char,Char Char1 Char,Heading 3 Char2 Char,Char Char2 Char,Char Char Char1 Char,Heading 3 Char Char1 Char"/>
    <w:link w:val="Heading3"/>
    <w:rsid w:val="00AD7C41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link w:val="Heading4"/>
    <w:rsid w:val="00AD7C41"/>
    <w:rPr>
      <w:sz w:val="22"/>
      <w:szCs w:val="22"/>
      <w:lang w:val="en-CA"/>
    </w:rPr>
  </w:style>
  <w:style w:type="character" w:customStyle="1" w:styleId="Heading5Char">
    <w:name w:val="Heading 5 Char"/>
    <w:link w:val="Heading5"/>
    <w:rsid w:val="00AD7C41"/>
    <w:rPr>
      <w:sz w:val="22"/>
      <w:szCs w:val="22"/>
      <w:lang w:val="en-CA"/>
    </w:rPr>
  </w:style>
  <w:style w:type="character" w:customStyle="1" w:styleId="Heading6Char">
    <w:name w:val="Heading 6 Char"/>
    <w:link w:val="Heading6"/>
    <w:rsid w:val="00AD7C41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link w:val="Heading7"/>
    <w:rsid w:val="00AD7C41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link w:val="Heading8"/>
    <w:uiPriority w:val="99"/>
    <w:rsid w:val="00AD7C41"/>
    <w:rPr>
      <w:b/>
      <w:sz w:val="22"/>
      <w:szCs w:val="22"/>
      <w:lang w:val="en-CA"/>
    </w:rPr>
  </w:style>
  <w:style w:type="character" w:customStyle="1" w:styleId="Heading9Char">
    <w:name w:val="Heading 9 Char"/>
    <w:link w:val="Heading9"/>
    <w:rsid w:val="00AD7C41"/>
    <w:rPr>
      <w:rFonts w:ascii="Arial" w:hAnsi="Arial"/>
      <w:i/>
      <w:sz w:val="18"/>
      <w:szCs w:val="22"/>
      <w:lang w:val="en-CA"/>
    </w:rPr>
  </w:style>
  <w:style w:type="character" w:customStyle="1" w:styleId="HeaderChar">
    <w:name w:val="Header Char"/>
    <w:link w:val="Header"/>
    <w:rsid w:val="00AD7C41"/>
    <w:rPr>
      <w:sz w:val="22"/>
      <w:szCs w:val="22"/>
      <w:lang w:val="en-CA"/>
    </w:rPr>
  </w:style>
  <w:style w:type="character" w:customStyle="1" w:styleId="FooterChar">
    <w:name w:val="Footer Char"/>
    <w:link w:val="Footer"/>
    <w:uiPriority w:val="99"/>
    <w:rsid w:val="00AD7C41"/>
    <w:rPr>
      <w:sz w:val="22"/>
      <w:szCs w:val="22"/>
      <w:lang w:val="en-CA"/>
    </w:rPr>
  </w:style>
  <w:style w:type="character" w:customStyle="1" w:styleId="BodyText3Char">
    <w:name w:val="Body Text 3 Char"/>
    <w:link w:val="BodyText3"/>
    <w:uiPriority w:val="99"/>
    <w:semiHidden/>
    <w:rsid w:val="00AD7C41"/>
    <w:rPr>
      <w:sz w:val="16"/>
      <w:szCs w:val="16"/>
      <w:lang w:val="en-CA"/>
    </w:rPr>
  </w:style>
  <w:style w:type="character" w:customStyle="1" w:styleId="BodyText2Char1">
    <w:name w:val="Body Text 2 Char1"/>
    <w:uiPriority w:val="99"/>
    <w:semiHidden/>
    <w:rsid w:val="00AD7C41"/>
    <w:rPr>
      <w:lang w:val="en-GB"/>
    </w:rPr>
  </w:style>
  <w:style w:type="character" w:customStyle="1" w:styleId="BodyTextIndent3Char">
    <w:name w:val="Body Text Indent 3 Char"/>
    <w:link w:val="BodyTextIndent3"/>
    <w:uiPriority w:val="99"/>
    <w:semiHidden/>
    <w:rsid w:val="00AD7C41"/>
    <w:rPr>
      <w:sz w:val="16"/>
      <w:szCs w:val="16"/>
      <w:lang w:val="en-CA"/>
    </w:rPr>
  </w:style>
  <w:style w:type="character" w:customStyle="1" w:styleId="PlainTextChar">
    <w:name w:val="Plain Text Char"/>
    <w:link w:val="PlainText"/>
    <w:uiPriority w:val="99"/>
    <w:semiHidden/>
    <w:rsid w:val="00AD7C41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link w:val="Subtitle"/>
    <w:uiPriority w:val="99"/>
    <w:rsid w:val="00AD7C41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link w:val="Title"/>
    <w:uiPriority w:val="99"/>
    <w:rsid w:val="00AD7C41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link w:val="Date"/>
    <w:uiPriority w:val="99"/>
    <w:rsid w:val="00AD7C41"/>
    <w:rPr>
      <w:sz w:val="22"/>
      <w:szCs w:val="22"/>
      <w:lang w:val="en-CA"/>
    </w:rPr>
  </w:style>
  <w:style w:type="paragraph" w:customStyle="1" w:styleId="Heading">
    <w:name w:val="Heading"/>
    <w:basedOn w:val="Header"/>
    <w:next w:val="Header"/>
    <w:rsid w:val="00AD7C41"/>
    <w:pPr>
      <w:tabs>
        <w:tab w:val="clear" w:pos="4320"/>
        <w:tab w:val="clear" w:pos="8640"/>
      </w:tabs>
    </w:pPr>
    <w:rPr>
      <w:b/>
      <w:bCs/>
      <w:sz w:val="24"/>
      <w:szCs w:val="24"/>
      <w:u w:val="single"/>
      <w:lang w:val="en-GB"/>
    </w:rPr>
  </w:style>
  <w:style w:type="paragraph" w:customStyle="1" w:styleId="Bullet2">
    <w:name w:val="Bullet 2"/>
    <w:basedOn w:val="Normal"/>
    <w:uiPriority w:val="99"/>
    <w:rsid w:val="00AD7C4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D7C41"/>
    <w:pPr>
      <w:ind w:left="720"/>
    </w:pPr>
    <w:rPr>
      <w:lang w:val="en-GB"/>
    </w:rPr>
  </w:style>
  <w:style w:type="paragraph" w:customStyle="1" w:styleId="xl72">
    <w:name w:val="xl72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3">
    <w:name w:val="xl73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4">
    <w:name w:val="xl74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5">
    <w:name w:val="xl75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76">
    <w:name w:val="xl76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77">
    <w:name w:val="xl77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78">
    <w:name w:val="xl78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79">
    <w:name w:val="xl79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1">
    <w:name w:val="xl81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2">
    <w:name w:val="xl82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3">
    <w:name w:val="xl83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4">
    <w:name w:val="xl84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5">
    <w:name w:val="xl85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86">
    <w:name w:val="xl86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US"/>
    </w:rPr>
  </w:style>
  <w:style w:type="paragraph" w:customStyle="1" w:styleId="xl89">
    <w:name w:val="xl89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US"/>
    </w:rPr>
  </w:style>
  <w:style w:type="paragraph" w:customStyle="1" w:styleId="xl90">
    <w:name w:val="xl90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US"/>
    </w:rPr>
  </w:style>
  <w:style w:type="paragraph" w:customStyle="1" w:styleId="xl91">
    <w:name w:val="xl91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US"/>
    </w:rPr>
  </w:style>
  <w:style w:type="paragraph" w:customStyle="1" w:styleId="xl92">
    <w:name w:val="xl92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US"/>
    </w:rPr>
  </w:style>
  <w:style w:type="paragraph" w:customStyle="1" w:styleId="xl93">
    <w:name w:val="xl93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US"/>
    </w:rPr>
  </w:style>
  <w:style w:type="paragraph" w:customStyle="1" w:styleId="xl94">
    <w:name w:val="xl94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5">
    <w:name w:val="xl95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1">
    <w:name w:val="xl71"/>
    <w:basedOn w:val="Normal"/>
    <w:rsid w:val="00AD7C41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a--">
    <w:name w:val="a-(-)"/>
    <w:basedOn w:val="Normal"/>
    <w:rsid w:val="00AD7C4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 w:eastAsia="fr-FR"/>
    </w:rPr>
  </w:style>
  <w:style w:type="paragraph" w:styleId="Revision">
    <w:name w:val="Revision"/>
    <w:hidden/>
    <w:uiPriority w:val="99"/>
    <w:semiHidden/>
    <w:rsid w:val="00AD7C41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D7C41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D7C41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D7C41"/>
    <w:rPr>
      <w:vertAlign w:val="superscript"/>
    </w:rPr>
  </w:style>
  <w:style w:type="paragraph" w:customStyle="1" w:styleId="Default">
    <w:name w:val="Default"/>
    <w:rsid w:val="00AD7C41"/>
    <w:pPr>
      <w:autoSpaceDE w:val="0"/>
      <w:autoSpaceDN w:val="0"/>
      <w:adjustRightInd w:val="0"/>
    </w:pPr>
    <w:rPr>
      <w:color w:val="000000"/>
      <w:sz w:val="24"/>
      <w:szCs w:val="24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AD7C41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customStyle="1" w:styleId="xmsonormal">
    <w:name w:val="x_msonormal"/>
    <w:basedOn w:val="Normal"/>
    <w:rsid w:val="00774291"/>
    <w:pPr>
      <w:jc w:val="left"/>
    </w:pPr>
    <w:rPr>
      <w:rFonts w:ascii="Calibri" w:eastAsiaTheme="minorHAnsi" w:hAnsi="Calibri" w:cs="Calibri"/>
      <w:lang w:eastAsia="en-CA"/>
    </w:rPr>
  </w:style>
  <w:style w:type="paragraph" w:customStyle="1" w:styleId="msonormal0">
    <w:name w:val="msonormal"/>
    <w:basedOn w:val="Normal"/>
    <w:rsid w:val="004376C6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customStyle="1" w:styleId="font5">
    <w:name w:val="font5"/>
    <w:basedOn w:val="Normal"/>
    <w:rsid w:val="004376C6"/>
    <w:pPr>
      <w:spacing w:before="100" w:beforeAutospacing="1" w:after="100" w:afterAutospacing="1"/>
      <w:jc w:val="left"/>
    </w:pPr>
    <w:rPr>
      <w:b/>
      <w:bCs/>
      <w:sz w:val="20"/>
      <w:szCs w:val="20"/>
      <w:lang w:eastAsia="en-CA"/>
    </w:rPr>
  </w:style>
  <w:style w:type="paragraph" w:customStyle="1" w:styleId="font6">
    <w:name w:val="font6"/>
    <w:basedOn w:val="Normal"/>
    <w:rsid w:val="004376C6"/>
    <w:pPr>
      <w:spacing w:before="100" w:beforeAutospacing="1" w:after="100" w:afterAutospacing="1"/>
      <w:jc w:val="left"/>
    </w:pPr>
    <w:rPr>
      <w:b/>
      <w:bCs/>
      <w:sz w:val="20"/>
      <w:szCs w:val="20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5.xml"/><Relationship Id="rId27" Type="http://schemas.openxmlformats.org/officeDocument/2006/relationships/footer" Target="footer5.xml"/><Relationship Id="rId30" Type="http://schemas.openxmlformats.org/officeDocument/2006/relationships/footer" Target="foot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C4386F-1ABA-45D8-A77A-4ABC56960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67</TotalTime>
  <Pages>18</Pages>
  <Words>5523</Words>
  <Characters>30489</Characters>
  <Application>Microsoft Office Word</Application>
  <DocSecurity>0</DocSecurity>
  <Lines>2345</Lines>
  <Paragraphs>1895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 report of UNEP as at 31 December 2024</vt:lpstr>
    </vt:vector>
  </TitlesOfParts>
  <Company>UNMFS</Company>
  <LinksUpToDate>false</LinksUpToDate>
  <CharactersWithSpaces>34117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of UNEP as at 31 December 2024</dc:title>
  <dc:creator>Krylova Olga</dc:creator>
  <cp:lastModifiedBy>Angela Xue He Yan</cp:lastModifiedBy>
  <cp:revision>286</cp:revision>
  <cp:lastPrinted>2025-11-11T20:36:00Z</cp:lastPrinted>
  <dcterms:created xsi:type="dcterms:W3CDTF">2025-11-07T22:10:00Z</dcterms:created>
  <dcterms:modified xsi:type="dcterms:W3CDTF">2025-11-13T19:59:00Z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UNEP/OzL.Pro/ExCom/97/14</vt:lpwstr>
  </property>
  <property fmtid="{D5CDD505-2E9C-101B-9397-08002B2CF9AE}" pid="3" name="Revision date">
    <vt:lpwstr>11/07/2025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