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277DA1" w:rsidRPr="00635A38" w14:paraId="24FBDBF2" w14:textId="77777777" w:rsidTr="00783E6E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263FBB14" w14:textId="77777777" w:rsidR="00277DA1" w:rsidRPr="00635A38" w:rsidRDefault="00277DA1" w:rsidP="00783E6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5F8B658" w14:textId="77777777" w:rsidR="00277DA1" w:rsidRPr="00635A38" w:rsidRDefault="00277DA1" w:rsidP="00783E6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1784421" w14:textId="77777777" w:rsidR="00277DA1" w:rsidRPr="00635A38" w:rsidRDefault="00277DA1" w:rsidP="00783E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5DDA910F" w14:textId="77777777" w:rsidR="00277DA1" w:rsidRPr="00635A38" w:rsidRDefault="00277DA1" w:rsidP="00783E6E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277DA1" w:rsidRPr="00635A38" w14:paraId="0CD92A3A" w14:textId="77777777" w:rsidTr="00783E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31912D" w14:textId="77777777" w:rsidR="00277DA1" w:rsidRPr="00635A38" w:rsidRDefault="00277DA1" w:rsidP="00783E6E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11BDEF0" wp14:editId="054490BB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7ACBF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9B6961" w14:textId="77777777" w:rsidR="00277DA1" w:rsidRPr="00635A38" w:rsidRDefault="00277DA1" w:rsidP="00783E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622675CB" w14:textId="77777777" w:rsidR="00277DA1" w:rsidRPr="00635A38" w:rsidRDefault="00277DA1" w:rsidP="00783E6E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881D87D" w14:textId="77777777" w:rsidR="00277DA1" w:rsidRPr="00635A38" w:rsidRDefault="00277DA1" w:rsidP="00783E6E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85B3B42" w14:textId="77777777" w:rsidR="00277DA1" w:rsidRPr="00635A38" w:rsidRDefault="00277DA1" w:rsidP="00783E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FD1297" w14:textId="77777777" w:rsidR="00277DA1" w:rsidRPr="00635A38" w:rsidRDefault="00277DA1" w:rsidP="00783E6E">
            <w:pPr>
              <w:rPr>
                <w:lang w:val="ru-RU"/>
              </w:rPr>
            </w:pPr>
          </w:p>
          <w:p w14:paraId="5DBF0CDC" w14:textId="77777777" w:rsidR="00277DA1" w:rsidRPr="003C39C4" w:rsidRDefault="00277DA1" w:rsidP="00783E6E">
            <w:r w:rsidRPr="003C39C4">
              <w:t>Distr.</w:t>
            </w:r>
          </w:p>
          <w:p w14:paraId="055D443E" w14:textId="77777777" w:rsidR="00277DA1" w:rsidRPr="003C39C4" w:rsidRDefault="00277DA1" w:rsidP="00783E6E">
            <w:r>
              <w:t>GENERAL</w:t>
            </w:r>
          </w:p>
          <w:p w14:paraId="660FBCB6" w14:textId="77777777" w:rsidR="00277DA1" w:rsidRPr="003C39C4" w:rsidRDefault="00277DA1" w:rsidP="00783E6E"/>
          <w:p w14:paraId="002B5A8C" w14:textId="69AB0449" w:rsidR="00C41D6F" w:rsidRPr="009F0270" w:rsidRDefault="00C41D6F" w:rsidP="00C41D6F">
            <w:pPr>
              <w:rPr>
                <w:lang w:val="pt-BR"/>
              </w:rPr>
            </w:pPr>
            <w:r w:rsidRPr="009F0270">
              <w:fldChar w:fldCharType="begin"/>
            </w:r>
            <w:r w:rsidRPr="009F0270">
              <w:rPr>
                <w:lang w:val="pt-BR"/>
              </w:rPr>
              <w:instrText xml:space="preserve"> DOCPROPERTY "Document number"  \* MERGEFORMAT </w:instrText>
            </w:r>
            <w:r w:rsidRPr="009F0270">
              <w:fldChar w:fldCharType="separate"/>
            </w:r>
            <w:r>
              <w:rPr>
                <w:lang w:val="pt-BR"/>
              </w:rPr>
              <w:t>UNEP/OzL.Pro/ExCom/97/36/Corr.1</w:t>
            </w:r>
            <w:r w:rsidRPr="009F0270">
              <w:fldChar w:fldCharType="end"/>
            </w:r>
          </w:p>
          <w:p w14:paraId="75E6753C" w14:textId="4156169E" w:rsidR="00277DA1" w:rsidRDefault="00277DA1" w:rsidP="00783E6E">
            <w:r w:rsidRPr="00ED28C3">
              <w:fldChar w:fldCharType="begin"/>
            </w:r>
            <w:r w:rsidRPr="00ED28C3">
              <w:instrText xml:space="preserve"> DOCPROPERTY "Revision date" \@ "d MMMM YYYY"  \* MERGEFORMAT </w:instrText>
            </w:r>
            <w:r w:rsidRPr="00ED28C3">
              <w:fldChar w:fldCharType="separate"/>
            </w:r>
            <w:r w:rsidR="00C41D6F">
              <w:t>1 December 2025</w:t>
            </w:r>
            <w:r w:rsidRPr="00ED28C3">
              <w:fldChar w:fldCharType="end"/>
            </w:r>
          </w:p>
          <w:p w14:paraId="252C8299" w14:textId="77777777" w:rsidR="00277DA1" w:rsidRPr="00DF12BF" w:rsidRDefault="00277DA1" w:rsidP="00783E6E">
            <w:pPr>
              <w:rPr>
                <w:caps/>
                <w:lang w:val="en-US"/>
              </w:rPr>
            </w:pPr>
          </w:p>
          <w:p w14:paraId="379AEE8A" w14:textId="77777777" w:rsidR="00277DA1" w:rsidRPr="00630F79" w:rsidRDefault="00277DA1" w:rsidP="00783E6E">
            <w:pPr>
              <w:rPr>
                <w:lang w:val="en-US"/>
              </w:rPr>
            </w:pPr>
            <w:r w:rsidRPr="00630F79">
              <w:rPr>
                <w:lang w:val="en-US"/>
              </w:rPr>
              <w:t>RUSSIAN</w:t>
            </w:r>
          </w:p>
          <w:p w14:paraId="4DBDFE7F" w14:textId="77777777" w:rsidR="00277DA1" w:rsidRPr="00630F79" w:rsidRDefault="00277DA1" w:rsidP="00783E6E">
            <w:pPr>
              <w:rPr>
                <w:lang w:val="en-US"/>
              </w:rPr>
            </w:pPr>
            <w:r w:rsidRPr="00630F79">
              <w:rPr>
                <w:lang w:val="en-US"/>
              </w:rPr>
              <w:t xml:space="preserve">ORIGINAL: ENGLISH </w:t>
            </w:r>
          </w:p>
        </w:tc>
      </w:tr>
    </w:tbl>
    <w:p w14:paraId="0235AF9E" w14:textId="77777777" w:rsidR="00277DA1" w:rsidRPr="00A5649A" w:rsidRDefault="00277DA1" w:rsidP="00277DA1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609EEAE2" w14:textId="77777777" w:rsidR="00277DA1" w:rsidRPr="00A5649A" w:rsidRDefault="00277DA1" w:rsidP="00277DA1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A5649A">
        <w:rPr>
          <w:lang w:val="ru-RU"/>
        </w:rPr>
        <w:t>ОСУЩЕСТВЛЕНИЯ МОНРЕАЛЬСКОГО ПРОТОКОЛА</w:t>
      </w:r>
      <w:r w:rsidRPr="00A5649A">
        <w:rPr>
          <w:lang w:val="ru-RU"/>
        </w:rPr>
        <w:br/>
        <w:t xml:space="preserve">Девяносто </w:t>
      </w:r>
      <w:r>
        <w:rPr>
          <w:lang w:val="ru-RU"/>
        </w:rPr>
        <w:t>седьм</w:t>
      </w:r>
      <w:r w:rsidRPr="00A5649A">
        <w:rPr>
          <w:lang w:val="ru-RU"/>
        </w:rPr>
        <w:t>ое совещание</w:t>
      </w:r>
    </w:p>
    <w:p w14:paraId="4BA5B991" w14:textId="77777777" w:rsidR="00277DA1" w:rsidRPr="00A5649A" w:rsidRDefault="00277DA1" w:rsidP="00277DA1">
      <w:pPr>
        <w:jc w:val="left"/>
        <w:rPr>
          <w:lang w:val="ru-RU"/>
        </w:rPr>
      </w:pPr>
      <w:r w:rsidRPr="00A5649A">
        <w:rPr>
          <w:lang w:val="ru-RU" w:eastAsia="zh-CN"/>
        </w:rPr>
        <w:t xml:space="preserve">Монреаль, </w:t>
      </w:r>
      <w:r>
        <w:rPr>
          <w:lang w:val="ru-RU" w:eastAsia="zh-CN"/>
        </w:rPr>
        <w:t>1-5 декабря</w:t>
      </w:r>
      <w:r w:rsidRPr="00A5649A">
        <w:rPr>
          <w:lang w:val="ru-RU" w:eastAsia="zh-CN"/>
        </w:rPr>
        <w:t xml:space="preserve"> 2025 года</w:t>
      </w:r>
    </w:p>
    <w:p w14:paraId="2FCCDBE0" w14:textId="261EDF18" w:rsidR="00277DA1" w:rsidRPr="005A1191" w:rsidRDefault="00277DA1" w:rsidP="00277DA1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="00CF0E23" w:rsidRPr="00C3585E">
        <w:rPr>
          <w:lang w:val="ru-RU"/>
        </w:rPr>
        <w:t>9</w:t>
      </w:r>
      <w:r w:rsidR="00A60451">
        <w:rPr>
          <w:lang w:val="en-US"/>
        </w:rPr>
        <w:t xml:space="preserve"> </w:t>
      </w:r>
      <w:r w:rsidR="00CF0E23">
        <w:rPr>
          <w:lang w:val="de-AT"/>
        </w:rPr>
        <w:t>d</w:t>
      </w:r>
      <w:r w:rsidR="00CF0E23" w:rsidRPr="00C3585E">
        <w:rPr>
          <w:lang w:val="ru-RU"/>
        </w:rPr>
        <w:t>)</w:t>
      </w:r>
      <w:r>
        <w:rPr>
          <w:lang w:val="ru-RU"/>
        </w:rPr>
        <w:t xml:space="preserve"> предварительной повестки дня</w:t>
      </w:r>
      <w:r w:rsidRPr="00512BEF">
        <w:rPr>
          <w:rStyle w:val="FootnoteReference"/>
          <w:lang w:val="ru-RU"/>
        </w:rPr>
        <w:footnoteReference w:id="2"/>
      </w:r>
    </w:p>
    <w:p w14:paraId="34104D60" w14:textId="77777777" w:rsidR="004E7F9C" w:rsidRPr="00277DA1" w:rsidRDefault="004E7F9C" w:rsidP="002C13FD">
      <w:pPr>
        <w:pStyle w:val="Title1"/>
        <w:jc w:val="left"/>
        <w:rPr>
          <w:b w:val="0"/>
          <w:lang w:val="ru-RU"/>
        </w:rPr>
      </w:pPr>
    </w:p>
    <w:p w14:paraId="445F7ABE" w14:textId="77777777" w:rsidR="00142967" w:rsidRPr="00277DA1" w:rsidRDefault="00142967" w:rsidP="002C13FD">
      <w:pPr>
        <w:pStyle w:val="Title1"/>
        <w:jc w:val="left"/>
        <w:rPr>
          <w:b w:val="0"/>
          <w:lang w:val="ru-RU"/>
        </w:rPr>
      </w:pPr>
    </w:p>
    <w:p w14:paraId="61A7C3E2" w14:textId="557D1B59" w:rsidR="00EE24C6" w:rsidRPr="00C41D6F" w:rsidRDefault="00C3585E" w:rsidP="00AD73A1">
      <w:pPr>
        <w:spacing w:after="240"/>
        <w:jc w:val="center"/>
        <w:rPr>
          <w:b/>
          <w:lang w:val="ru-RU"/>
        </w:rPr>
      </w:pPr>
      <w:r>
        <w:rPr>
          <w:b/>
          <w:lang w:val="ru-RU"/>
        </w:rPr>
        <w:t>Корригендум</w:t>
      </w:r>
    </w:p>
    <w:p w14:paraId="59D2A3E4" w14:textId="14AC360E" w:rsidR="00EA598B" w:rsidRPr="00C41D6F" w:rsidRDefault="00C3585E" w:rsidP="00AD73A1">
      <w:pPr>
        <w:spacing w:after="240"/>
        <w:jc w:val="center"/>
        <w:rPr>
          <w:b/>
          <w:lang w:val="ru-RU"/>
        </w:rPr>
      </w:pPr>
      <w:r>
        <w:rPr>
          <w:b/>
          <w:lang w:val="ru-RU"/>
        </w:rPr>
        <w:t>ПРОЕКТНЫЕ</w:t>
      </w:r>
      <w:r w:rsidRPr="00C41D6F">
        <w:rPr>
          <w:b/>
          <w:lang w:val="ru-RU"/>
        </w:rPr>
        <w:t xml:space="preserve"> </w:t>
      </w:r>
      <w:r>
        <w:rPr>
          <w:b/>
          <w:lang w:val="ru-RU"/>
        </w:rPr>
        <w:t>ПРЕДЛОЖЕНИЯ</w:t>
      </w:r>
      <w:r w:rsidR="00EA598B" w:rsidRPr="00C41D6F">
        <w:rPr>
          <w:b/>
          <w:lang w:val="ru-RU"/>
        </w:rPr>
        <w:t xml:space="preserve">: </w:t>
      </w:r>
      <w:r w:rsidR="00C722C9">
        <w:rPr>
          <w:b/>
          <w:lang w:val="ru-RU"/>
        </w:rPr>
        <w:t>АРГЕНТИНА</w:t>
      </w:r>
    </w:p>
    <w:p w14:paraId="0767B2A0" w14:textId="6504F850" w:rsidR="00954B8C" w:rsidRPr="0097339D" w:rsidRDefault="00C3585E" w:rsidP="00DF5015">
      <w:pPr>
        <w:pStyle w:val="ListParagraph"/>
        <w:spacing w:after="240"/>
        <w:rPr>
          <w:bCs/>
          <w:lang w:val="ru-RU"/>
        </w:rPr>
      </w:pPr>
      <w:r>
        <w:rPr>
          <w:bCs/>
          <w:lang w:val="ru-RU"/>
        </w:rPr>
        <w:t>Регулирование</w:t>
      </w:r>
      <w:r w:rsidRPr="0097339D">
        <w:rPr>
          <w:bCs/>
          <w:lang w:val="ru-RU"/>
        </w:rPr>
        <w:t xml:space="preserve"> </w:t>
      </w:r>
      <w:r>
        <w:rPr>
          <w:bCs/>
          <w:lang w:val="ru-RU"/>
        </w:rPr>
        <w:t>выбросов</w:t>
      </w:r>
      <w:r w:rsidR="00954B8C" w:rsidRPr="0097339D">
        <w:rPr>
          <w:bCs/>
          <w:lang w:val="ru-RU"/>
        </w:rPr>
        <w:t xml:space="preserve"> </w:t>
      </w:r>
      <w:r>
        <w:rPr>
          <w:bCs/>
          <w:lang w:val="ru-RU"/>
        </w:rPr>
        <w:t>ГФУ</w:t>
      </w:r>
      <w:r w:rsidR="00954B8C" w:rsidRPr="0097339D">
        <w:rPr>
          <w:bCs/>
          <w:lang w:val="ru-RU"/>
        </w:rPr>
        <w:t>-23</w:t>
      </w:r>
      <w:r w:rsidRPr="0097339D">
        <w:rPr>
          <w:bCs/>
          <w:lang w:val="ru-RU"/>
        </w:rPr>
        <w:t xml:space="preserve">, </w:t>
      </w:r>
      <w:r w:rsidR="00021F4D">
        <w:rPr>
          <w:bCs/>
          <w:lang w:val="ru-RU"/>
        </w:rPr>
        <w:t>образовавшегося</w:t>
      </w:r>
      <w:r w:rsidRPr="0097339D">
        <w:rPr>
          <w:bCs/>
          <w:lang w:val="ru-RU"/>
        </w:rPr>
        <w:t xml:space="preserve"> </w:t>
      </w:r>
      <w:r>
        <w:rPr>
          <w:bCs/>
          <w:lang w:val="ru-RU"/>
        </w:rPr>
        <w:t>при</w:t>
      </w:r>
      <w:r w:rsidRPr="0097339D">
        <w:rPr>
          <w:bCs/>
          <w:lang w:val="ru-RU"/>
        </w:rPr>
        <w:t xml:space="preserve"> </w:t>
      </w:r>
      <w:r>
        <w:rPr>
          <w:bCs/>
          <w:lang w:val="ru-RU"/>
        </w:rPr>
        <w:t>производстве</w:t>
      </w:r>
      <w:r w:rsidRPr="0097339D">
        <w:rPr>
          <w:bCs/>
          <w:lang w:val="ru-RU"/>
        </w:rPr>
        <w:t xml:space="preserve"> </w:t>
      </w:r>
      <w:r>
        <w:rPr>
          <w:bCs/>
          <w:lang w:val="ru-RU"/>
        </w:rPr>
        <w:t>ГХФУ</w:t>
      </w:r>
      <w:r w:rsidRPr="0097339D">
        <w:rPr>
          <w:bCs/>
          <w:lang w:val="ru-RU"/>
        </w:rPr>
        <w:t>-22</w:t>
      </w:r>
      <w:r w:rsidR="00F342A2">
        <w:rPr>
          <w:bCs/>
          <w:lang w:val="ru-RU"/>
        </w:rPr>
        <w:t>, в компании</w:t>
      </w:r>
      <w:r w:rsidRPr="0097339D">
        <w:rPr>
          <w:bCs/>
          <w:lang w:val="ru-RU"/>
        </w:rPr>
        <w:t xml:space="preserve"> «</w:t>
      </w:r>
      <w:r w:rsidR="00954B8C" w:rsidRPr="00954B8C">
        <w:rPr>
          <w:bCs/>
        </w:rPr>
        <w:t>Fr</w:t>
      </w:r>
      <w:r w:rsidR="00954B8C" w:rsidRPr="0097339D">
        <w:rPr>
          <w:bCs/>
          <w:lang w:val="ru-RU"/>
        </w:rPr>
        <w:t>í</w:t>
      </w:r>
      <w:r w:rsidR="00954B8C" w:rsidRPr="00954B8C">
        <w:rPr>
          <w:bCs/>
        </w:rPr>
        <w:t>o</w:t>
      </w:r>
      <w:r w:rsidR="00954B8C" w:rsidRPr="0097339D">
        <w:rPr>
          <w:bCs/>
          <w:lang w:val="ru-RU"/>
        </w:rPr>
        <w:t xml:space="preserve"> </w:t>
      </w:r>
      <w:r w:rsidR="00954B8C" w:rsidRPr="00954B8C">
        <w:rPr>
          <w:bCs/>
        </w:rPr>
        <w:t>Industrias</w:t>
      </w:r>
      <w:r w:rsidR="00954B8C" w:rsidRPr="0097339D">
        <w:rPr>
          <w:bCs/>
          <w:lang w:val="ru-RU"/>
        </w:rPr>
        <w:t xml:space="preserve"> </w:t>
      </w:r>
      <w:proofErr w:type="spellStart"/>
      <w:r w:rsidR="00954B8C" w:rsidRPr="00954B8C">
        <w:rPr>
          <w:bCs/>
        </w:rPr>
        <w:t>Argentinas</w:t>
      </w:r>
      <w:proofErr w:type="spellEnd"/>
      <w:r w:rsidRPr="0097339D">
        <w:rPr>
          <w:bCs/>
          <w:lang w:val="ru-RU"/>
        </w:rPr>
        <w:t xml:space="preserve">» </w:t>
      </w:r>
      <w:r w:rsidR="00954B8C" w:rsidRPr="0097339D">
        <w:rPr>
          <w:bCs/>
          <w:lang w:val="ru-RU"/>
        </w:rPr>
        <w:t>(</w:t>
      </w:r>
      <w:r w:rsidR="0097339D">
        <w:rPr>
          <w:bCs/>
          <w:lang w:val="ru-RU"/>
        </w:rPr>
        <w:t>второй и третий транши</w:t>
      </w:r>
      <w:r w:rsidR="00954B8C" w:rsidRPr="0097339D">
        <w:rPr>
          <w:bCs/>
          <w:lang w:val="ru-RU"/>
        </w:rPr>
        <w:t>)</w:t>
      </w:r>
    </w:p>
    <w:p w14:paraId="601C8807" w14:textId="3B74EE20" w:rsidR="00EA598B" w:rsidRPr="00FF027D" w:rsidRDefault="007525D5" w:rsidP="00DF5015">
      <w:pPr>
        <w:spacing w:after="240"/>
        <w:rPr>
          <w:lang w:val="ru-RU"/>
        </w:rPr>
      </w:pPr>
      <w:r>
        <w:rPr>
          <w:lang w:val="ru-RU"/>
        </w:rPr>
        <w:t>Настоящий документ выпускается, с т</w:t>
      </w:r>
      <w:r w:rsidR="00FF027D">
        <w:rPr>
          <w:lang w:val="ru-RU"/>
        </w:rPr>
        <w:t>ем чтобы</w:t>
      </w:r>
      <w:r w:rsidR="00EA598B" w:rsidRPr="00FF027D">
        <w:rPr>
          <w:lang w:val="ru-RU"/>
        </w:rPr>
        <w:t>:</w:t>
      </w:r>
    </w:p>
    <w:p w14:paraId="16863CFC" w14:textId="441054CF" w:rsidR="00A54CCC" w:rsidRPr="00F44570" w:rsidRDefault="00FF027D" w:rsidP="00AD73A1">
      <w:pPr>
        <w:pStyle w:val="ListParagraph"/>
        <w:numPr>
          <w:ilvl w:val="0"/>
          <w:numId w:val="29"/>
        </w:numPr>
        <w:spacing w:after="240"/>
        <w:contextualSpacing w:val="0"/>
        <w:rPr>
          <w:lang w:val="ru-RU"/>
        </w:rPr>
      </w:pPr>
      <w:r>
        <w:rPr>
          <w:b/>
          <w:bCs/>
          <w:lang w:val="ru-RU"/>
        </w:rPr>
        <w:t>заменить</w:t>
      </w:r>
      <w:r w:rsidR="00531F0E" w:rsidRPr="00F44570">
        <w:rPr>
          <w:lang w:val="ru-RU"/>
        </w:rPr>
        <w:t xml:space="preserve"> </w:t>
      </w:r>
      <w:r>
        <w:rPr>
          <w:lang w:val="ru-RU"/>
        </w:rPr>
        <w:t>в</w:t>
      </w:r>
      <w:r w:rsidRPr="00F44570">
        <w:rPr>
          <w:lang w:val="ru-RU"/>
        </w:rPr>
        <w:t xml:space="preserve"> </w:t>
      </w:r>
      <w:r>
        <w:rPr>
          <w:lang w:val="ru-RU"/>
        </w:rPr>
        <w:t>таблице</w:t>
      </w:r>
      <w:r w:rsidR="0039516D" w:rsidRPr="00F44570">
        <w:rPr>
          <w:lang w:val="ru-RU"/>
        </w:rPr>
        <w:t xml:space="preserve"> (</w:t>
      </w:r>
      <w:r w:rsidR="0039516D">
        <w:t>V</w:t>
      </w:r>
      <w:r w:rsidR="005B758F">
        <w:t>I</w:t>
      </w:r>
      <w:r w:rsidR="0039516D" w:rsidRPr="00F44570">
        <w:rPr>
          <w:lang w:val="ru-RU"/>
        </w:rPr>
        <w:t xml:space="preserve">) </w:t>
      </w:r>
      <w:r w:rsidR="00547341">
        <w:rPr>
          <w:lang w:val="ru-RU"/>
        </w:rPr>
        <w:t>в</w:t>
      </w:r>
      <w:r w:rsidR="00547341" w:rsidRPr="00F44570">
        <w:rPr>
          <w:lang w:val="ru-RU"/>
        </w:rPr>
        <w:t xml:space="preserve"> </w:t>
      </w:r>
      <w:r w:rsidR="00901B5C">
        <w:rPr>
          <w:lang w:val="ru-RU"/>
        </w:rPr>
        <w:t>лист</w:t>
      </w:r>
      <w:r w:rsidR="00547341">
        <w:rPr>
          <w:lang w:val="ru-RU"/>
        </w:rPr>
        <w:t>е</w:t>
      </w:r>
      <w:r w:rsidR="00547341" w:rsidRPr="00F44570">
        <w:rPr>
          <w:lang w:val="ru-RU"/>
        </w:rPr>
        <w:t xml:space="preserve"> </w:t>
      </w:r>
      <w:r w:rsidR="00547341">
        <w:rPr>
          <w:lang w:val="ru-RU"/>
        </w:rPr>
        <w:t>оценки</w:t>
      </w:r>
      <w:r w:rsidR="00547341" w:rsidRPr="00F44570">
        <w:rPr>
          <w:lang w:val="ru-RU"/>
        </w:rPr>
        <w:t xml:space="preserve"> </w:t>
      </w:r>
      <w:r w:rsidR="00547341">
        <w:rPr>
          <w:lang w:val="ru-RU"/>
        </w:rPr>
        <w:t>проекта</w:t>
      </w:r>
      <w:r w:rsidR="00547341" w:rsidRPr="00F44570">
        <w:rPr>
          <w:lang w:val="ru-RU"/>
        </w:rPr>
        <w:t xml:space="preserve"> </w:t>
      </w:r>
      <w:r w:rsidR="00547341">
        <w:rPr>
          <w:lang w:val="ru-RU"/>
        </w:rPr>
        <w:t>на</w:t>
      </w:r>
      <w:r w:rsidR="00547341" w:rsidRPr="00F44570">
        <w:rPr>
          <w:lang w:val="ru-RU"/>
        </w:rPr>
        <w:t xml:space="preserve"> </w:t>
      </w:r>
      <w:r w:rsidR="00547341">
        <w:rPr>
          <w:lang w:val="ru-RU"/>
        </w:rPr>
        <w:t>странице</w:t>
      </w:r>
      <w:r w:rsidR="0039516D">
        <w:t> </w:t>
      </w:r>
      <w:r w:rsidR="0039516D" w:rsidRPr="00F44570">
        <w:rPr>
          <w:lang w:val="ru-RU"/>
        </w:rPr>
        <w:t>1</w:t>
      </w:r>
      <w:r w:rsidR="00992C1C">
        <w:rPr>
          <w:lang w:val="ru-RU"/>
        </w:rPr>
        <w:t>6</w:t>
      </w:r>
      <w:r w:rsidR="0039516D" w:rsidRPr="00F44570">
        <w:rPr>
          <w:lang w:val="ru-RU"/>
        </w:rPr>
        <w:t xml:space="preserve"> </w:t>
      </w:r>
      <w:r w:rsidR="00F44570">
        <w:rPr>
          <w:lang w:val="ru-RU"/>
        </w:rPr>
        <w:t>«</w:t>
      </w:r>
      <w:r w:rsidR="00B35F50">
        <w:rPr>
          <w:lang w:val="ru-RU"/>
        </w:rPr>
        <w:t>Итого</w:t>
      </w:r>
      <w:r w:rsidR="00F44570" w:rsidRPr="00F44570">
        <w:rPr>
          <w:lang w:val="ru-RU"/>
        </w:rPr>
        <w:t xml:space="preserve"> </w:t>
      </w:r>
      <w:r w:rsidR="00F44570">
        <w:rPr>
          <w:lang w:val="ru-RU"/>
        </w:rPr>
        <w:t>средств</w:t>
      </w:r>
      <w:r w:rsidR="00511420">
        <w:rPr>
          <w:lang w:val="ru-RU"/>
        </w:rPr>
        <w:t>, рекомендованных</w:t>
      </w:r>
      <w:r w:rsidR="0069731A">
        <w:rPr>
          <w:lang w:val="ru-RU"/>
        </w:rPr>
        <w:t xml:space="preserve"> к</w:t>
      </w:r>
      <w:r w:rsidR="00F44570">
        <w:rPr>
          <w:lang w:val="ru-RU"/>
        </w:rPr>
        <w:t xml:space="preserve"> утверждени</w:t>
      </w:r>
      <w:r w:rsidR="0069731A">
        <w:rPr>
          <w:lang w:val="ru-RU"/>
        </w:rPr>
        <w:t>ю</w:t>
      </w:r>
      <w:r w:rsidR="00F44570">
        <w:rPr>
          <w:lang w:val="ru-RU"/>
        </w:rPr>
        <w:t xml:space="preserve"> на текущем совещании (долл. США</w:t>
      </w:r>
      <w:r w:rsidR="00F44570" w:rsidRPr="00F44570">
        <w:rPr>
          <w:lang w:val="ru-RU"/>
        </w:rPr>
        <w:t>)</w:t>
      </w:r>
      <w:r w:rsidR="00F44570">
        <w:rPr>
          <w:lang w:val="ru-RU"/>
        </w:rPr>
        <w:t>»</w:t>
      </w:r>
      <w:r w:rsidR="00992C1C">
        <w:rPr>
          <w:lang w:val="ru-RU"/>
        </w:rPr>
        <w:t>:</w:t>
      </w:r>
      <w:r w:rsidR="00F44570" w:rsidRPr="00F44570">
        <w:rPr>
          <w:lang w:val="ru-RU"/>
        </w:rPr>
        <w:t xml:space="preserve"> </w:t>
      </w:r>
      <w:r w:rsidR="00F44570">
        <w:rPr>
          <w:lang w:val="ru-RU"/>
        </w:rPr>
        <w:t>в</w:t>
      </w:r>
      <w:r w:rsidR="00F44570" w:rsidRPr="00F44570">
        <w:rPr>
          <w:lang w:val="ru-RU"/>
        </w:rPr>
        <w:t xml:space="preserve"> </w:t>
      </w:r>
      <w:r w:rsidR="00F44570">
        <w:rPr>
          <w:lang w:val="ru-RU"/>
        </w:rPr>
        <w:t>обоих</w:t>
      </w:r>
      <w:r w:rsidR="00F44570" w:rsidRPr="00F44570">
        <w:rPr>
          <w:lang w:val="ru-RU"/>
        </w:rPr>
        <w:t xml:space="preserve"> </w:t>
      </w:r>
      <w:r w:rsidR="00F44570">
        <w:rPr>
          <w:lang w:val="ru-RU"/>
        </w:rPr>
        <w:t>случаях</w:t>
      </w:r>
      <w:r w:rsidR="00F44570" w:rsidRPr="00F44570">
        <w:rPr>
          <w:lang w:val="ru-RU"/>
        </w:rPr>
        <w:t xml:space="preserve"> </w:t>
      </w:r>
      <w:r w:rsidR="00F44570">
        <w:rPr>
          <w:lang w:val="ru-RU"/>
        </w:rPr>
        <w:t>«</w:t>
      </w:r>
      <w:r w:rsidR="00F177C4" w:rsidRPr="00F44570">
        <w:rPr>
          <w:lang w:val="ru-RU"/>
        </w:rPr>
        <w:t>125</w:t>
      </w:r>
      <w:r w:rsidR="00F44570">
        <w:rPr>
          <w:lang w:val="ru-RU"/>
        </w:rPr>
        <w:t xml:space="preserve"> </w:t>
      </w:r>
      <w:r w:rsidR="00F177C4" w:rsidRPr="00F44570">
        <w:rPr>
          <w:lang w:val="ru-RU"/>
        </w:rPr>
        <w:t>514</w:t>
      </w:r>
      <w:r w:rsidR="00F44570">
        <w:rPr>
          <w:lang w:val="ru-RU"/>
        </w:rPr>
        <w:t>»</w:t>
      </w:r>
      <w:r w:rsidR="00F177C4" w:rsidRPr="00F44570">
        <w:rPr>
          <w:lang w:val="ru-RU"/>
        </w:rPr>
        <w:t xml:space="preserve"> </w:t>
      </w:r>
      <w:r w:rsidR="00F44570">
        <w:rPr>
          <w:b/>
          <w:bCs/>
          <w:lang w:val="ru-RU"/>
        </w:rPr>
        <w:t>на</w:t>
      </w:r>
      <w:r w:rsidR="00685291" w:rsidRPr="00F44570">
        <w:rPr>
          <w:lang w:val="ru-RU"/>
        </w:rPr>
        <w:t xml:space="preserve"> </w:t>
      </w:r>
      <w:r w:rsidR="00F44570">
        <w:rPr>
          <w:lang w:val="ru-RU"/>
        </w:rPr>
        <w:t>«</w:t>
      </w:r>
      <w:r w:rsidR="00685291" w:rsidRPr="00F44570">
        <w:rPr>
          <w:lang w:val="ru-RU"/>
        </w:rPr>
        <w:t>96</w:t>
      </w:r>
      <w:r w:rsidR="00F44570">
        <w:rPr>
          <w:lang w:val="ru-RU"/>
        </w:rPr>
        <w:t xml:space="preserve"> </w:t>
      </w:r>
      <w:r w:rsidR="00685291" w:rsidRPr="00F44570">
        <w:rPr>
          <w:lang w:val="ru-RU"/>
        </w:rPr>
        <w:t>775</w:t>
      </w:r>
      <w:r w:rsidR="00F44570">
        <w:rPr>
          <w:lang w:val="ru-RU"/>
        </w:rPr>
        <w:t>»</w:t>
      </w:r>
      <w:r w:rsidR="00685291" w:rsidRPr="00F44570">
        <w:rPr>
          <w:lang w:val="ru-RU"/>
        </w:rPr>
        <w:t xml:space="preserve"> </w:t>
      </w:r>
      <w:r w:rsidR="001241A7">
        <w:rPr>
          <w:b/>
          <w:bCs/>
          <w:lang w:val="ru-RU"/>
        </w:rPr>
        <w:t>и</w:t>
      </w:r>
      <w:r w:rsidR="00F177C4" w:rsidRPr="00F44570">
        <w:rPr>
          <w:lang w:val="ru-RU"/>
        </w:rPr>
        <w:t xml:space="preserve"> </w:t>
      </w:r>
      <w:r w:rsidR="00F44570">
        <w:rPr>
          <w:lang w:val="ru-RU"/>
        </w:rPr>
        <w:t>«</w:t>
      </w:r>
      <w:r w:rsidR="00685291" w:rsidRPr="00F44570">
        <w:rPr>
          <w:lang w:val="ru-RU"/>
        </w:rPr>
        <w:t>8</w:t>
      </w:r>
      <w:r w:rsidR="00F44570">
        <w:rPr>
          <w:lang w:val="ru-RU"/>
        </w:rPr>
        <w:t xml:space="preserve"> </w:t>
      </w:r>
      <w:r w:rsidR="00685291" w:rsidRPr="00F44570">
        <w:rPr>
          <w:lang w:val="ru-RU"/>
        </w:rPr>
        <w:t>786</w:t>
      </w:r>
      <w:r w:rsidR="00F44570">
        <w:rPr>
          <w:lang w:val="ru-RU"/>
        </w:rPr>
        <w:t>»</w:t>
      </w:r>
      <w:r w:rsidR="00685291" w:rsidRPr="00F44570">
        <w:rPr>
          <w:lang w:val="ru-RU"/>
        </w:rPr>
        <w:t xml:space="preserve"> </w:t>
      </w:r>
      <w:r w:rsidR="00F44570">
        <w:rPr>
          <w:b/>
          <w:bCs/>
          <w:lang w:val="ru-RU"/>
        </w:rPr>
        <w:t>на</w:t>
      </w:r>
      <w:r w:rsidR="00685291" w:rsidRPr="00F44570">
        <w:rPr>
          <w:lang w:val="ru-RU"/>
        </w:rPr>
        <w:t xml:space="preserve"> </w:t>
      </w:r>
      <w:r w:rsidR="00F44570">
        <w:rPr>
          <w:lang w:val="ru-RU"/>
        </w:rPr>
        <w:t>«</w:t>
      </w:r>
      <w:r w:rsidR="00685291" w:rsidRPr="00F44570">
        <w:rPr>
          <w:lang w:val="ru-RU"/>
        </w:rPr>
        <w:t>6</w:t>
      </w:r>
      <w:r w:rsidR="00F44570">
        <w:rPr>
          <w:lang w:val="ru-RU"/>
        </w:rPr>
        <w:t xml:space="preserve"> </w:t>
      </w:r>
      <w:r w:rsidR="00685291" w:rsidRPr="00F44570">
        <w:rPr>
          <w:lang w:val="ru-RU"/>
        </w:rPr>
        <w:t>774</w:t>
      </w:r>
      <w:r w:rsidR="00F44570">
        <w:rPr>
          <w:lang w:val="ru-RU"/>
        </w:rPr>
        <w:t>»</w:t>
      </w:r>
    </w:p>
    <w:p w14:paraId="334509EC" w14:textId="3B56C546" w:rsidR="00AE5B46" w:rsidRPr="00F44570" w:rsidRDefault="00F44570" w:rsidP="00AD73A1">
      <w:pPr>
        <w:pStyle w:val="ListParagraph"/>
        <w:numPr>
          <w:ilvl w:val="0"/>
          <w:numId w:val="29"/>
        </w:numPr>
        <w:spacing w:after="240"/>
        <w:contextualSpacing w:val="0"/>
        <w:rPr>
          <w:lang w:val="ru-RU"/>
        </w:rPr>
      </w:pPr>
      <w:r>
        <w:rPr>
          <w:b/>
          <w:bCs/>
          <w:lang w:val="ru-RU"/>
        </w:rPr>
        <w:t>заменить</w:t>
      </w:r>
      <w:r w:rsidR="003872AE" w:rsidRPr="00F44570">
        <w:rPr>
          <w:lang w:val="ru-RU"/>
        </w:rPr>
        <w:t xml:space="preserve"> </w:t>
      </w:r>
      <w:r>
        <w:rPr>
          <w:lang w:val="ru-RU"/>
        </w:rPr>
        <w:t>в</w:t>
      </w:r>
      <w:r w:rsidRPr="00F44570">
        <w:rPr>
          <w:lang w:val="ru-RU"/>
        </w:rPr>
        <w:t xml:space="preserve"> </w:t>
      </w:r>
      <w:r>
        <w:rPr>
          <w:lang w:val="ru-RU"/>
        </w:rPr>
        <w:t>последнем</w:t>
      </w:r>
      <w:r w:rsidRPr="00F44570">
        <w:rPr>
          <w:lang w:val="ru-RU"/>
        </w:rPr>
        <w:t xml:space="preserve"> </w:t>
      </w:r>
      <w:r>
        <w:rPr>
          <w:lang w:val="ru-RU"/>
        </w:rPr>
        <w:t>предложении</w:t>
      </w:r>
      <w:r w:rsidRPr="00F44570">
        <w:rPr>
          <w:lang w:val="ru-RU"/>
        </w:rPr>
        <w:t xml:space="preserve"> </w:t>
      </w:r>
      <w:r>
        <w:rPr>
          <w:lang w:val="ru-RU"/>
        </w:rPr>
        <w:t>пункта</w:t>
      </w:r>
      <w:r w:rsidR="003872AE">
        <w:t> </w:t>
      </w:r>
      <w:r w:rsidR="003872AE" w:rsidRPr="00F44570">
        <w:rPr>
          <w:lang w:val="ru-RU"/>
        </w:rPr>
        <w:t>67</w:t>
      </w:r>
      <w:r w:rsidR="00AE5B46" w:rsidRPr="00F44570">
        <w:rPr>
          <w:lang w:val="ru-RU"/>
        </w:rPr>
        <w:t xml:space="preserve"> </w:t>
      </w:r>
      <w:r>
        <w:rPr>
          <w:lang w:val="ru-RU"/>
        </w:rPr>
        <w:t xml:space="preserve">«41 809 долл. США» </w:t>
      </w:r>
      <w:r>
        <w:rPr>
          <w:b/>
          <w:bCs/>
          <w:lang w:val="ru-RU"/>
        </w:rPr>
        <w:t>на</w:t>
      </w:r>
      <w:r w:rsidR="00DD522E" w:rsidRPr="00F44570">
        <w:rPr>
          <w:lang w:val="ru-RU"/>
        </w:rPr>
        <w:t xml:space="preserve"> </w:t>
      </w:r>
      <w:r>
        <w:rPr>
          <w:lang w:val="ru-RU"/>
        </w:rPr>
        <w:t>«</w:t>
      </w:r>
      <w:r w:rsidR="00530FD0" w:rsidRPr="00F44570">
        <w:rPr>
          <w:lang w:val="ru-RU"/>
        </w:rPr>
        <w:t>90</w:t>
      </w:r>
      <w:r>
        <w:rPr>
          <w:lang w:val="ru-RU"/>
        </w:rPr>
        <w:t xml:space="preserve"> </w:t>
      </w:r>
      <w:r w:rsidR="008A0ADD" w:rsidRPr="00F44570">
        <w:rPr>
          <w:lang w:val="ru-RU"/>
        </w:rPr>
        <w:t>89</w:t>
      </w:r>
      <w:r w:rsidR="00530FD0" w:rsidRPr="00F44570">
        <w:rPr>
          <w:lang w:val="ru-RU"/>
        </w:rPr>
        <w:t>7</w:t>
      </w:r>
      <w:r>
        <w:rPr>
          <w:lang w:val="ru-RU"/>
        </w:rPr>
        <w:t xml:space="preserve"> долл. США»</w:t>
      </w:r>
    </w:p>
    <w:p w14:paraId="2B7CCD11" w14:textId="6DEBDE76" w:rsidR="00284779" w:rsidRPr="00617BA5" w:rsidRDefault="00F44570" w:rsidP="00924B1F">
      <w:pPr>
        <w:pStyle w:val="ListParagraph"/>
        <w:numPr>
          <w:ilvl w:val="0"/>
          <w:numId w:val="29"/>
        </w:numPr>
        <w:spacing w:after="240"/>
        <w:contextualSpacing w:val="0"/>
        <w:rPr>
          <w:lang w:val="ru-RU"/>
        </w:rPr>
      </w:pPr>
      <w:r>
        <w:rPr>
          <w:b/>
          <w:bCs/>
          <w:lang w:val="ru-RU"/>
        </w:rPr>
        <w:t>заменить</w:t>
      </w:r>
      <w:r w:rsidR="00C212A6" w:rsidRPr="00635943">
        <w:rPr>
          <w:b/>
          <w:bCs/>
          <w:lang w:val="ru-RU"/>
        </w:rPr>
        <w:t xml:space="preserve"> </w:t>
      </w:r>
      <w:r w:rsidRPr="00924B1F">
        <w:rPr>
          <w:lang w:val="ru-RU"/>
        </w:rPr>
        <w:t>последне</w:t>
      </w:r>
      <w:r w:rsidR="001E537A">
        <w:rPr>
          <w:lang w:val="ru-RU"/>
        </w:rPr>
        <w:t>е</w:t>
      </w:r>
      <w:r w:rsidRPr="00635943">
        <w:rPr>
          <w:lang w:val="ru-RU"/>
        </w:rPr>
        <w:t xml:space="preserve"> </w:t>
      </w:r>
      <w:r w:rsidRPr="00924B1F">
        <w:rPr>
          <w:lang w:val="ru-RU"/>
        </w:rPr>
        <w:t>предложени</w:t>
      </w:r>
      <w:r w:rsidR="001E537A">
        <w:rPr>
          <w:lang w:val="ru-RU"/>
        </w:rPr>
        <w:t>е</w:t>
      </w:r>
      <w:r w:rsidRPr="00635943">
        <w:rPr>
          <w:lang w:val="ru-RU"/>
        </w:rPr>
        <w:t xml:space="preserve"> </w:t>
      </w:r>
      <w:r w:rsidRPr="00924B1F">
        <w:rPr>
          <w:lang w:val="ru-RU"/>
        </w:rPr>
        <w:t>пункта</w:t>
      </w:r>
      <w:r w:rsidR="00922358">
        <w:t> </w:t>
      </w:r>
      <w:r w:rsidR="00C212A6" w:rsidRPr="00635943">
        <w:rPr>
          <w:lang w:val="ru-RU"/>
        </w:rPr>
        <w:t xml:space="preserve">68 </w:t>
      </w:r>
      <w:r w:rsidRPr="00924B1F">
        <w:rPr>
          <w:b/>
          <w:bCs/>
          <w:lang w:val="ru-RU"/>
        </w:rPr>
        <w:t>на</w:t>
      </w:r>
      <w:r w:rsidR="00C212A6" w:rsidRPr="00635943">
        <w:rPr>
          <w:lang w:val="ru-RU"/>
        </w:rPr>
        <w:t xml:space="preserve">: </w:t>
      </w:r>
      <w:r w:rsidR="00924B1F" w:rsidRPr="00635943">
        <w:rPr>
          <w:lang w:val="ru-RU"/>
        </w:rPr>
        <w:t>«</w:t>
      </w:r>
      <w:r w:rsidR="007B6DB8">
        <w:rPr>
          <w:lang w:val="ru-RU"/>
        </w:rPr>
        <w:t>Соответственно</w:t>
      </w:r>
      <w:r w:rsidR="007634E3">
        <w:rPr>
          <w:lang w:val="ru-RU"/>
        </w:rPr>
        <w:t xml:space="preserve">, </w:t>
      </w:r>
      <w:r w:rsidR="002560CA">
        <w:rPr>
          <w:lang w:val="ru-RU"/>
        </w:rPr>
        <w:t>и</w:t>
      </w:r>
      <w:r w:rsidR="00635943" w:rsidRPr="00635943">
        <w:rPr>
          <w:lang w:val="ru-RU"/>
        </w:rPr>
        <w:t xml:space="preserve"> на основе проверенных данных о производстве ГХФУ-22 в 2022, 2023 и 2024 годах</w:t>
      </w:r>
      <w:r w:rsidR="00FD44AD">
        <w:rPr>
          <w:lang w:val="ru-RU"/>
        </w:rPr>
        <w:t xml:space="preserve"> и</w:t>
      </w:r>
      <w:r w:rsidR="00635943" w:rsidRPr="00635943">
        <w:rPr>
          <w:lang w:val="ru-RU"/>
        </w:rPr>
        <w:t xml:space="preserve"> исторического показателя образования побочного продукта </w:t>
      </w:r>
      <w:r w:rsidR="00AC03A2">
        <w:rPr>
          <w:lang w:val="ru-RU"/>
        </w:rPr>
        <w:t xml:space="preserve">на уровне </w:t>
      </w:r>
      <w:r w:rsidR="00635943" w:rsidRPr="00635943">
        <w:rPr>
          <w:lang w:val="ru-RU"/>
        </w:rPr>
        <w:t>3,24</w:t>
      </w:r>
      <w:r w:rsidR="00FD44AD">
        <w:rPr>
          <w:lang w:val="ru-RU"/>
        </w:rPr>
        <w:t> </w:t>
      </w:r>
      <w:r w:rsidR="00635943" w:rsidRPr="00635943">
        <w:rPr>
          <w:lang w:val="ru-RU"/>
        </w:rPr>
        <w:t xml:space="preserve">процента, а также с учетом </w:t>
      </w:r>
      <w:r w:rsidR="00DD780A">
        <w:rPr>
          <w:lang w:val="ru-RU"/>
        </w:rPr>
        <w:t xml:space="preserve">объема </w:t>
      </w:r>
      <w:r w:rsidR="00635943" w:rsidRPr="00635943">
        <w:rPr>
          <w:lang w:val="ru-RU"/>
        </w:rPr>
        <w:t>17,31</w:t>
      </w:r>
      <w:r w:rsidR="002560CA">
        <w:rPr>
          <w:lang w:val="ru-RU"/>
        </w:rPr>
        <w:t> </w:t>
      </w:r>
      <w:r w:rsidR="00635943" w:rsidRPr="00635943">
        <w:rPr>
          <w:lang w:val="ru-RU"/>
        </w:rPr>
        <w:t>т ГФУ-23</w:t>
      </w:r>
      <w:r w:rsidR="00DD780A">
        <w:rPr>
          <w:lang w:val="ru-RU"/>
        </w:rPr>
        <w:t xml:space="preserve"> как побочного продукта</w:t>
      </w:r>
      <w:r w:rsidR="00635943" w:rsidRPr="00635943">
        <w:rPr>
          <w:lang w:val="ru-RU"/>
        </w:rPr>
        <w:t xml:space="preserve"> в 2022 году, </w:t>
      </w:r>
      <w:r w:rsidR="00732414">
        <w:rPr>
          <w:lang w:val="ru-RU"/>
        </w:rPr>
        <w:t xml:space="preserve">который </w:t>
      </w:r>
      <w:r w:rsidR="00FD44AD">
        <w:rPr>
          <w:lang w:val="ru-RU"/>
        </w:rPr>
        <w:t xml:space="preserve">не </w:t>
      </w:r>
      <w:r w:rsidR="00732414">
        <w:rPr>
          <w:lang w:val="ru-RU"/>
        </w:rPr>
        <w:t xml:space="preserve">был </w:t>
      </w:r>
      <w:r w:rsidR="00FD44AD">
        <w:rPr>
          <w:lang w:val="ru-RU"/>
        </w:rPr>
        <w:t>уничтожен</w:t>
      </w:r>
      <w:r w:rsidR="00635943" w:rsidRPr="00635943">
        <w:rPr>
          <w:lang w:val="ru-RU"/>
        </w:rPr>
        <w:t xml:space="preserve">, а </w:t>
      </w:r>
      <w:r w:rsidR="00DD780A">
        <w:rPr>
          <w:lang w:val="ru-RU"/>
        </w:rPr>
        <w:t>попа</w:t>
      </w:r>
      <w:r w:rsidR="00732414">
        <w:rPr>
          <w:lang w:val="ru-RU"/>
        </w:rPr>
        <w:t>л</w:t>
      </w:r>
      <w:r w:rsidR="00635943" w:rsidRPr="00635943">
        <w:rPr>
          <w:lang w:val="ru-RU"/>
        </w:rPr>
        <w:t xml:space="preserve"> в</w:t>
      </w:r>
      <w:r w:rsidR="00575462">
        <w:rPr>
          <w:lang w:val="ru-RU"/>
        </w:rPr>
        <w:t> </w:t>
      </w:r>
      <w:r w:rsidR="00635943" w:rsidRPr="00635943">
        <w:rPr>
          <w:lang w:val="ru-RU"/>
        </w:rPr>
        <w:t xml:space="preserve">атмосферу, и </w:t>
      </w:r>
      <w:r w:rsidR="00885EF7">
        <w:rPr>
          <w:lang w:val="ru-RU"/>
        </w:rPr>
        <w:t xml:space="preserve">объем </w:t>
      </w:r>
      <w:r w:rsidR="00635943" w:rsidRPr="00635943">
        <w:rPr>
          <w:lang w:val="ru-RU"/>
        </w:rPr>
        <w:t>10,01</w:t>
      </w:r>
      <w:r w:rsidR="00D25E3A">
        <w:rPr>
          <w:lang w:val="ru-RU"/>
        </w:rPr>
        <w:t> </w:t>
      </w:r>
      <w:r w:rsidR="00635943" w:rsidRPr="00635943">
        <w:rPr>
          <w:lang w:val="ru-RU"/>
        </w:rPr>
        <w:t xml:space="preserve">т ГФУ-23, </w:t>
      </w:r>
      <w:r w:rsidR="00732414">
        <w:rPr>
          <w:lang w:val="ru-RU"/>
        </w:rPr>
        <w:t xml:space="preserve">который </w:t>
      </w:r>
      <w:r w:rsidR="00FD44AD">
        <w:rPr>
          <w:lang w:val="ru-RU"/>
        </w:rPr>
        <w:t>образова</w:t>
      </w:r>
      <w:r w:rsidR="00732414">
        <w:rPr>
          <w:lang w:val="ru-RU"/>
        </w:rPr>
        <w:t>л</w:t>
      </w:r>
      <w:r w:rsidR="00FD44AD">
        <w:rPr>
          <w:lang w:val="ru-RU"/>
        </w:rPr>
        <w:t>ся</w:t>
      </w:r>
      <w:r w:rsidR="00635943" w:rsidRPr="00635943">
        <w:rPr>
          <w:lang w:val="ru-RU"/>
        </w:rPr>
        <w:t xml:space="preserve"> в 2024</w:t>
      </w:r>
      <w:r w:rsidR="00617BA5">
        <w:rPr>
          <w:lang w:val="ru-RU"/>
        </w:rPr>
        <w:t> </w:t>
      </w:r>
      <w:r w:rsidR="00635943" w:rsidRPr="00635943">
        <w:rPr>
          <w:lang w:val="ru-RU"/>
        </w:rPr>
        <w:t>году</w:t>
      </w:r>
      <w:r w:rsidR="00FD44AD">
        <w:rPr>
          <w:lang w:val="ru-RU"/>
        </w:rPr>
        <w:t xml:space="preserve"> и</w:t>
      </w:r>
      <w:r w:rsidR="00885EF7">
        <w:rPr>
          <w:lang w:val="ru-RU"/>
        </w:rPr>
        <w:t xml:space="preserve"> </w:t>
      </w:r>
      <w:r w:rsidR="00732414">
        <w:rPr>
          <w:lang w:val="ru-RU"/>
        </w:rPr>
        <w:t xml:space="preserve">был </w:t>
      </w:r>
      <w:r w:rsidR="00FD44AD">
        <w:rPr>
          <w:lang w:val="ru-RU"/>
        </w:rPr>
        <w:t>помеще</w:t>
      </w:r>
      <w:r w:rsidR="00732414">
        <w:rPr>
          <w:lang w:val="ru-RU"/>
        </w:rPr>
        <w:t>н</w:t>
      </w:r>
      <w:r w:rsidR="00635943" w:rsidRPr="00635943">
        <w:rPr>
          <w:lang w:val="ru-RU"/>
        </w:rPr>
        <w:t xml:space="preserve"> в</w:t>
      </w:r>
      <w:r w:rsidR="00575462">
        <w:rPr>
          <w:lang w:val="ru-RU"/>
        </w:rPr>
        <w:t> </w:t>
      </w:r>
      <w:r w:rsidR="00635943" w:rsidRPr="00635943">
        <w:rPr>
          <w:lang w:val="ru-RU"/>
        </w:rPr>
        <w:t>криогенн</w:t>
      </w:r>
      <w:r w:rsidR="0071057B">
        <w:rPr>
          <w:lang w:val="ru-RU"/>
        </w:rPr>
        <w:t>ое хранилище</w:t>
      </w:r>
      <w:r w:rsidR="00885EF7">
        <w:rPr>
          <w:lang w:val="ru-RU"/>
        </w:rPr>
        <w:t xml:space="preserve"> </w:t>
      </w:r>
      <w:r w:rsidR="00A82DC4">
        <w:rPr>
          <w:lang w:val="ru-RU"/>
        </w:rPr>
        <w:t>для последующего уничтожения</w:t>
      </w:r>
      <w:r w:rsidR="00FB5CCD">
        <w:rPr>
          <w:lang w:val="ru-RU"/>
        </w:rPr>
        <w:t>,</w:t>
      </w:r>
      <w:r w:rsidR="00635943" w:rsidRPr="00635943">
        <w:rPr>
          <w:lang w:val="ru-RU"/>
        </w:rPr>
        <w:t xml:space="preserve"> размер </w:t>
      </w:r>
      <w:r w:rsidR="00FB5CCD">
        <w:rPr>
          <w:lang w:val="ru-RU"/>
        </w:rPr>
        <w:t xml:space="preserve">соответствующего критериям </w:t>
      </w:r>
      <w:r w:rsidR="00635943" w:rsidRPr="00635943">
        <w:rPr>
          <w:lang w:val="ru-RU"/>
        </w:rPr>
        <w:t>финансирования для второго и третьего траншей в совокупности составляет 96</w:t>
      </w:r>
      <w:r w:rsidR="00617BA5">
        <w:rPr>
          <w:lang w:val="ru-RU"/>
        </w:rPr>
        <w:t> </w:t>
      </w:r>
      <w:r w:rsidR="00635943" w:rsidRPr="00635943">
        <w:rPr>
          <w:lang w:val="ru-RU"/>
        </w:rPr>
        <w:t>775</w:t>
      </w:r>
      <w:r w:rsidR="00732414">
        <w:rPr>
          <w:lang w:val="ru-RU"/>
        </w:rPr>
        <w:t> </w:t>
      </w:r>
      <w:r w:rsidR="00635943" w:rsidRPr="00635943">
        <w:rPr>
          <w:lang w:val="ru-RU"/>
        </w:rPr>
        <w:t>долл.</w:t>
      </w:r>
      <w:r w:rsidR="00732414">
        <w:rPr>
          <w:lang w:val="ru-RU"/>
        </w:rPr>
        <w:t> </w:t>
      </w:r>
      <w:r w:rsidR="00635943" w:rsidRPr="00FD44AD">
        <w:rPr>
          <w:lang w:val="ru-RU"/>
        </w:rPr>
        <w:t xml:space="preserve">США плюс вспомогательные расходы </w:t>
      </w:r>
      <w:r w:rsidR="00284779">
        <w:rPr>
          <w:lang w:val="ru-RU"/>
        </w:rPr>
        <w:t>учреждения</w:t>
      </w:r>
      <w:r w:rsidR="00635943" w:rsidRPr="00FD44AD">
        <w:rPr>
          <w:lang w:val="ru-RU"/>
        </w:rPr>
        <w:t xml:space="preserve"> в размере 6</w:t>
      </w:r>
      <w:r w:rsidR="00284779" w:rsidRPr="00FD44AD">
        <w:rPr>
          <w:lang w:val="ru-RU"/>
        </w:rPr>
        <w:t xml:space="preserve"> </w:t>
      </w:r>
      <w:r w:rsidR="00635943" w:rsidRPr="00FD44AD">
        <w:rPr>
          <w:lang w:val="ru-RU"/>
        </w:rPr>
        <w:t>774 долл.</w:t>
      </w:r>
      <w:r w:rsidR="00617BA5">
        <w:rPr>
          <w:lang w:val="ru-RU"/>
        </w:rPr>
        <w:t> </w:t>
      </w:r>
      <w:r w:rsidR="00635943" w:rsidRPr="00617BA5">
        <w:rPr>
          <w:lang w:val="ru-RU"/>
        </w:rPr>
        <w:t>США</w:t>
      </w:r>
      <w:r w:rsidR="00284779" w:rsidRPr="00617BA5">
        <w:rPr>
          <w:lang w:val="ru-RU"/>
        </w:rPr>
        <w:t xml:space="preserve"> </w:t>
      </w:r>
      <w:r w:rsidR="00284779">
        <w:rPr>
          <w:lang w:val="ru-RU"/>
        </w:rPr>
        <w:t>для</w:t>
      </w:r>
      <w:r w:rsidR="00617BA5">
        <w:rPr>
          <w:lang w:val="ru-RU"/>
        </w:rPr>
        <w:t> </w:t>
      </w:r>
      <w:r w:rsidR="00284779">
        <w:rPr>
          <w:lang w:val="ru-RU"/>
        </w:rPr>
        <w:t>ЮНИДО</w:t>
      </w:r>
      <w:r w:rsidR="00284779" w:rsidRPr="00617BA5">
        <w:rPr>
          <w:lang w:val="ru-RU"/>
        </w:rPr>
        <w:t xml:space="preserve">» </w:t>
      </w:r>
    </w:p>
    <w:p w14:paraId="37890369" w14:textId="5EDD5A28" w:rsidR="00EA598B" w:rsidRPr="009D0339" w:rsidRDefault="007B6DB8" w:rsidP="009C0737">
      <w:pPr>
        <w:pStyle w:val="ListParagraph"/>
        <w:numPr>
          <w:ilvl w:val="0"/>
          <w:numId w:val="29"/>
        </w:numPr>
        <w:spacing w:after="240"/>
        <w:contextualSpacing w:val="0"/>
        <w:rPr>
          <w:lang w:val="ru-RU"/>
        </w:rPr>
      </w:pPr>
      <w:r w:rsidRPr="00A212F3">
        <w:rPr>
          <w:b/>
          <w:bCs/>
          <w:lang w:val="ru-RU"/>
        </w:rPr>
        <w:t>заменить</w:t>
      </w:r>
      <w:r w:rsidR="003F521A" w:rsidRPr="00A212F3">
        <w:rPr>
          <w:lang w:val="ru-RU"/>
        </w:rPr>
        <w:t xml:space="preserve"> </w:t>
      </w:r>
      <w:r w:rsidRPr="00A212F3">
        <w:rPr>
          <w:lang w:val="ru-RU"/>
        </w:rPr>
        <w:t>в пункте</w:t>
      </w:r>
      <w:r w:rsidR="005013CF">
        <w:t> </w:t>
      </w:r>
      <w:r w:rsidR="005013CF" w:rsidRPr="00A212F3">
        <w:rPr>
          <w:lang w:val="ru-RU"/>
        </w:rPr>
        <w:t>74</w:t>
      </w:r>
      <w:r w:rsidR="00C41D6F" w:rsidRPr="00A60451">
        <w:rPr>
          <w:lang w:val="ru-RU"/>
        </w:rPr>
        <w:t xml:space="preserve"> </w:t>
      </w:r>
      <w:r w:rsidR="005013CF">
        <w:t>b</w:t>
      </w:r>
      <w:r w:rsidR="005013CF" w:rsidRPr="00A212F3">
        <w:rPr>
          <w:lang w:val="ru-RU"/>
        </w:rPr>
        <w:t xml:space="preserve">) </w:t>
      </w:r>
      <w:r w:rsidR="00A212F3" w:rsidRPr="00A212F3">
        <w:rPr>
          <w:lang w:val="ru-RU"/>
        </w:rPr>
        <w:t>«в размере 125 514 долл. США плюс вспомогательные расходы учреждения в размере 8 786 долл. США</w:t>
      </w:r>
      <w:r w:rsidR="00A212F3" w:rsidRPr="00617BA5">
        <w:rPr>
          <w:lang w:val="ru-RU"/>
        </w:rPr>
        <w:t xml:space="preserve"> </w:t>
      </w:r>
      <w:r w:rsidR="00A212F3" w:rsidRPr="00A212F3">
        <w:rPr>
          <w:lang w:val="ru-RU"/>
        </w:rPr>
        <w:t>для</w:t>
      </w:r>
      <w:r w:rsidR="00A212F3" w:rsidRPr="00617BA5">
        <w:rPr>
          <w:lang w:val="ru-RU"/>
        </w:rPr>
        <w:t xml:space="preserve"> </w:t>
      </w:r>
      <w:r w:rsidR="00A212F3" w:rsidRPr="00A212F3">
        <w:rPr>
          <w:lang w:val="ru-RU"/>
        </w:rPr>
        <w:t>ЮНИДО</w:t>
      </w:r>
      <w:r w:rsidR="00A212F3" w:rsidRPr="00617BA5">
        <w:rPr>
          <w:lang w:val="ru-RU"/>
        </w:rPr>
        <w:t xml:space="preserve">» </w:t>
      </w:r>
      <w:r w:rsidR="00A212F3">
        <w:rPr>
          <w:b/>
          <w:bCs/>
          <w:lang w:val="ru-RU"/>
        </w:rPr>
        <w:t>на</w:t>
      </w:r>
      <w:r w:rsidR="003F521A" w:rsidRPr="00617BA5">
        <w:rPr>
          <w:lang w:val="ru-RU"/>
        </w:rPr>
        <w:t xml:space="preserve"> </w:t>
      </w:r>
      <w:r w:rsidR="00A212F3" w:rsidRPr="00617BA5">
        <w:rPr>
          <w:lang w:val="ru-RU"/>
        </w:rPr>
        <w:t>«</w:t>
      </w:r>
      <w:r w:rsidR="009D0339">
        <w:rPr>
          <w:lang w:val="ru-RU"/>
        </w:rPr>
        <w:t>в</w:t>
      </w:r>
      <w:r w:rsidR="009D0339" w:rsidRPr="00617BA5">
        <w:rPr>
          <w:lang w:val="ru-RU"/>
        </w:rPr>
        <w:t xml:space="preserve"> </w:t>
      </w:r>
      <w:r w:rsidR="009D0339">
        <w:rPr>
          <w:lang w:val="ru-RU"/>
        </w:rPr>
        <w:t>размере</w:t>
      </w:r>
      <w:r w:rsidR="009D0339" w:rsidRPr="00617BA5">
        <w:rPr>
          <w:lang w:val="ru-RU"/>
        </w:rPr>
        <w:t xml:space="preserve"> </w:t>
      </w:r>
      <w:r w:rsidR="008517FF" w:rsidRPr="00617BA5">
        <w:rPr>
          <w:lang w:val="ru-RU"/>
        </w:rPr>
        <w:t>96</w:t>
      </w:r>
      <w:r w:rsidR="009D0339" w:rsidRPr="00617BA5">
        <w:rPr>
          <w:lang w:val="ru-RU"/>
        </w:rPr>
        <w:t xml:space="preserve"> </w:t>
      </w:r>
      <w:r w:rsidR="008517FF" w:rsidRPr="00617BA5">
        <w:rPr>
          <w:lang w:val="ru-RU"/>
        </w:rPr>
        <w:t>775</w:t>
      </w:r>
      <w:r w:rsidR="009D0339" w:rsidRPr="00617BA5">
        <w:rPr>
          <w:lang w:val="ru-RU"/>
        </w:rPr>
        <w:t xml:space="preserve"> </w:t>
      </w:r>
      <w:r w:rsidR="009D0339">
        <w:rPr>
          <w:lang w:val="ru-RU"/>
        </w:rPr>
        <w:t>долл</w:t>
      </w:r>
      <w:r w:rsidR="009D0339" w:rsidRPr="00617BA5">
        <w:rPr>
          <w:lang w:val="ru-RU"/>
        </w:rPr>
        <w:t>.</w:t>
      </w:r>
      <w:r w:rsidR="00617BA5">
        <w:rPr>
          <w:lang w:val="ru-RU"/>
        </w:rPr>
        <w:t> </w:t>
      </w:r>
      <w:r w:rsidR="009D0339">
        <w:rPr>
          <w:lang w:val="ru-RU"/>
        </w:rPr>
        <w:t>США</w:t>
      </w:r>
      <w:r w:rsidR="009D0339" w:rsidRPr="009D0339">
        <w:rPr>
          <w:lang w:val="ru-RU"/>
        </w:rPr>
        <w:t xml:space="preserve"> </w:t>
      </w:r>
      <w:r w:rsidR="009D0339">
        <w:rPr>
          <w:lang w:val="ru-RU"/>
        </w:rPr>
        <w:t>плюс</w:t>
      </w:r>
      <w:r w:rsidR="009D0339" w:rsidRPr="009D0339">
        <w:rPr>
          <w:lang w:val="ru-RU"/>
        </w:rPr>
        <w:t xml:space="preserve"> </w:t>
      </w:r>
      <w:r w:rsidR="009D0339" w:rsidRPr="00A212F3">
        <w:rPr>
          <w:lang w:val="ru-RU"/>
        </w:rPr>
        <w:t xml:space="preserve">вспомогательные расходы учреждения в размере </w:t>
      </w:r>
      <w:r w:rsidR="009D0339">
        <w:rPr>
          <w:lang w:val="ru-RU"/>
        </w:rPr>
        <w:t>6 774</w:t>
      </w:r>
      <w:r w:rsidR="009D0339" w:rsidRPr="00A212F3">
        <w:rPr>
          <w:lang w:val="ru-RU"/>
        </w:rPr>
        <w:t xml:space="preserve"> долл. США</w:t>
      </w:r>
      <w:r w:rsidR="009D0339" w:rsidRPr="009D0339">
        <w:rPr>
          <w:lang w:val="ru-RU"/>
        </w:rPr>
        <w:t xml:space="preserve"> </w:t>
      </w:r>
      <w:r w:rsidR="009D0339" w:rsidRPr="00A212F3">
        <w:rPr>
          <w:lang w:val="ru-RU"/>
        </w:rPr>
        <w:t>для</w:t>
      </w:r>
      <w:r w:rsidR="009D0339" w:rsidRPr="009D0339">
        <w:rPr>
          <w:lang w:val="ru-RU"/>
        </w:rPr>
        <w:t xml:space="preserve"> </w:t>
      </w:r>
      <w:r w:rsidR="009D0339" w:rsidRPr="00A212F3">
        <w:rPr>
          <w:lang w:val="ru-RU"/>
        </w:rPr>
        <w:t>ЮНИДО</w:t>
      </w:r>
      <w:r w:rsidR="009D0339">
        <w:rPr>
          <w:lang w:val="ru-RU"/>
        </w:rPr>
        <w:t>»</w:t>
      </w:r>
      <w:r w:rsidR="008517FF" w:rsidRPr="009D0339">
        <w:rPr>
          <w:lang w:val="ru-RU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9D0339" w14:paraId="70275945" w14:textId="77777777" w:rsidTr="000128C2">
        <w:tc>
          <w:tcPr>
            <w:tcW w:w="1871" w:type="dxa"/>
          </w:tcPr>
          <w:p w14:paraId="1E54A0FF" w14:textId="77777777" w:rsidR="00EA598B" w:rsidRPr="009D0339" w:rsidRDefault="00EA598B" w:rsidP="002C13FD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2FB125EA" w14:textId="77777777" w:rsidR="00EA598B" w:rsidRPr="009D0339" w:rsidRDefault="00EA598B" w:rsidP="002C13FD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A083C3A" w14:textId="77777777" w:rsidR="00EA598B" w:rsidRPr="009D0339" w:rsidRDefault="00EA598B" w:rsidP="002C13FD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68FB5C14" w14:textId="77777777" w:rsidR="00EA598B" w:rsidRPr="009D0339" w:rsidRDefault="00EA598B" w:rsidP="002C13FD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0E085165" w14:textId="77777777" w:rsidR="00EA598B" w:rsidRPr="009D0339" w:rsidRDefault="00EA598B" w:rsidP="002C13FD">
            <w:pPr>
              <w:rPr>
                <w:lang w:val="ru-RU"/>
              </w:rPr>
            </w:pPr>
          </w:p>
        </w:tc>
      </w:tr>
    </w:tbl>
    <w:p w14:paraId="30989425" w14:textId="77777777" w:rsidR="00EA598B" w:rsidRPr="009D0339" w:rsidRDefault="00EA598B" w:rsidP="009D0339">
      <w:pPr>
        <w:jc w:val="left"/>
        <w:rPr>
          <w:lang w:val="ru-RU"/>
        </w:rPr>
      </w:pPr>
    </w:p>
    <w:sectPr w:rsidR="00EA598B" w:rsidRPr="009D0339" w:rsidSect="00AD0DE1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91645" w14:textId="77777777" w:rsidR="005742D8" w:rsidRDefault="005742D8" w:rsidP="004A504B">
      <w:r>
        <w:separator/>
      </w:r>
    </w:p>
  </w:endnote>
  <w:endnote w:type="continuationSeparator" w:id="0">
    <w:p w14:paraId="3DD55764" w14:textId="77777777" w:rsidR="005742D8" w:rsidRDefault="005742D8" w:rsidP="004A504B">
      <w:r>
        <w:continuationSeparator/>
      </w:r>
    </w:p>
  </w:endnote>
  <w:endnote w:type="continuationNotice" w:id="1">
    <w:p w14:paraId="0C2C163F" w14:textId="77777777" w:rsidR="005742D8" w:rsidRDefault="00574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766E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A960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733B" w14:textId="79130CE9" w:rsidR="004E7F9C" w:rsidRPr="00383E10" w:rsidRDefault="00B71580" w:rsidP="00383E1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eastAsia="SimSun"/>
        <w:sz w:val="17"/>
        <w:szCs w:val="17"/>
        <w:lang w:val="ru-RU"/>
      </w:rPr>
    </w:pPr>
    <w:r w:rsidRPr="00B71580">
      <w:rPr>
        <w:rFonts w:eastAsia="SimSun"/>
        <w:sz w:val="17"/>
        <w:szCs w:val="17"/>
        <w:lang w:val="ru-RU"/>
      </w:rPr>
      <w:t>Предсессионные документы Исполнительного комитета Многостороннего фонда для осуществления Монреальского протокола не наносят ущерба какому-либо решению, которое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2E7E2" w14:textId="77777777" w:rsidR="005742D8" w:rsidRDefault="005742D8" w:rsidP="004A504B">
      <w:r>
        <w:separator/>
      </w:r>
    </w:p>
  </w:footnote>
  <w:footnote w:type="continuationSeparator" w:id="0">
    <w:p w14:paraId="5B78224F" w14:textId="77777777" w:rsidR="005742D8" w:rsidRDefault="005742D8" w:rsidP="004A504B">
      <w:r>
        <w:continuationSeparator/>
      </w:r>
    </w:p>
  </w:footnote>
  <w:footnote w:type="continuationNotice" w:id="1">
    <w:p w14:paraId="0268EAF9" w14:textId="77777777" w:rsidR="005742D8" w:rsidRDefault="005742D8"/>
  </w:footnote>
  <w:footnote w:id="2">
    <w:p w14:paraId="36070CDE" w14:textId="298B055B" w:rsidR="00277DA1" w:rsidRDefault="00277DA1" w:rsidP="00277DA1">
      <w:pPr>
        <w:pStyle w:val="FootnoteText"/>
      </w:pPr>
      <w:r w:rsidRPr="001A24C6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  <w:p w14:paraId="0BB89AFD" w14:textId="77777777" w:rsidR="005C768A" w:rsidRPr="005C768A" w:rsidRDefault="005C768A" w:rsidP="00277DA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D779" w14:textId="53290A55" w:rsidR="00DC6A10" w:rsidRPr="0033525D" w:rsidRDefault="004E7362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/ExCom/97/36</w:t>
    </w:r>
    <w:r>
      <w:fldChar w:fldCharType="end"/>
    </w:r>
  </w:p>
  <w:p w14:paraId="5C3022B5" w14:textId="77777777" w:rsidR="00DC6A10" w:rsidRPr="0033525D" w:rsidRDefault="00DC6A10"/>
  <w:p w14:paraId="3DB06D38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DDD4" w14:textId="4BE1A36B" w:rsidR="00DC6A10" w:rsidRPr="0033525D" w:rsidRDefault="004E736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/ExCom/97/36</w:t>
    </w:r>
    <w:r>
      <w:fldChar w:fldCharType="end"/>
    </w:r>
  </w:p>
  <w:p w14:paraId="3A28C2EA" w14:textId="77777777" w:rsidR="00DC6A10" w:rsidRPr="0033525D" w:rsidRDefault="00DC6A10" w:rsidP="008A0CA7">
    <w:pPr>
      <w:jc w:val="right"/>
    </w:pPr>
  </w:p>
  <w:p w14:paraId="48CA6DFD" w14:textId="77777777" w:rsidR="00DC6A10" w:rsidRPr="0033525D" w:rsidRDefault="00DC6A10" w:rsidP="008A0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04403C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754B1C"/>
    <w:multiLevelType w:val="hybridMultilevel"/>
    <w:tmpl w:val="9216D9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B930D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387688"/>
    <w:multiLevelType w:val="hybridMultilevel"/>
    <w:tmpl w:val="2456542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6"/>
  </w:num>
  <w:num w:numId="18" w16cid:durableId="559828470">
    <w:abstractNumId w:val="17"/>
  </w:num>
  <w:num w:numId="19" w16cid:durableId="1488010068">
    <w:abstractNumId w:val="20"/>
  </w:num>
  <w:num w:numId="20" w16cid:durableId="444007775">
    <w:abstractNumId w:val="13"/>
  </w:num>
  <w:num w:numId="21" w16cid:durableId="1397825505">
    <w:abstractNumId w:val="15"/>
  </w:num>
  <w:num w:numId="22" w16cid:durableId="1051735893">
    <w:abstractNumId w:val="18"/>
  </w:num>
  <w:num w:numId="23" w16cid:durableId="1791509857">
    <w:abstractNumId w:val="14"/>
  </w:num>
  <w:num w:numId="24" w16cid:durableId="1164853064">
    <w:abstractNumId w:val="10"/>
  </w:num>
  <w:num w:numId="25" w16cid:durableId="1080835196">
    <w:abstractNumId w:val="10"/>
  </w:num>
  <w:num w:numId="26" w16cid:durableId="1256402441">
    <w:abstractNumId w:val="10"/>
  </w:num>
  <w:num w:numId="27" w16cid:durableId="1856114947">
    <w:abstractNumId w:val="10"/>
  </w:num>
  <w:num w:numId="28" w16cid:durableId="202786951">
    <w:abstractNumId w:val="10"/>
  </w:num>
  <w:num w:numId="29" w16cid:durableId="988904282">
    <w:abstractNumId w:val="11"/>
  </w:num>
  <w:num w:numId="30" w16cid:durableId="1674720608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24C24"/>
    <w:rsid w:val="00000FED"/>
    <w:rsid w:val="00001BF4"/>
    <w:rsid w:val="000035CD"/>
    <w:rsid w:val="00004309"/>
    <w:rsid w:val="0000434E"/>
    <w:rsid w:val="00005117"/>
    <w:rsid w:val="000064A8"/>
    <w:rsid w:val="00006993"/>
    <w:rsid w:val="0001062E"/>
    <w:rsid w:val="000118D5"/>
    <w:rsid w:val="00011DEF"/>
    <w:rsid w:val="000128C2"/>
    <w:rsid w:val="00013B3B"/>
    <w:rsid w:val="00014880"/>
    <w:rsid w:val="00014A60"/>
    <w:rsid w:val="0001571C"/>
    <w:rsid w:val="0001617B"/>
    <w:rsid w:val="000167F6"/>
    <w:rsid w:val="000203F5"/>
    <w:rsid w:val="000211A9"/>
    <w:rsid w:val="00021238"/>
    <w:rsid w:val="00021F4D"/>
    <w:rsid w:val="00022071"/>
    <w:rsid w:val="00022642"/>
    <w:rsid w:val="00022688"/>
    <w:rsid w:val="00022F11"/>
    <w:rsid w:val="0002417C"/>
    <w:rsid w:val="000249CD"/>
    <w:rsid w:val="0002582A"/>
    <w:rsid w:val="00026071"/>
    <w:rsid w:val="000263ED"/>
    <w:rsid w:val="00030D4A"/>
    <w:rsid w:val="00031260"/>
    <w:rsid w:val="0003290F"/>
    <w:rsid w:val="00032930"/>
    <w:rsid w:val="0003661B"/>
    <w:rsid w:val="0003681A"/>
    <w:rsid w:val="000372B7"/>
    <w:rsid w:val="000406CF"/>
    <w:rsid w:val="000407C2"/>
    <w:rsid w:val="00040C31"/>
    <w:rsid w:val="00040DE6"/>
    <w:rsid w:val="000410DE"/>
    <w:rsid w:val="0004135A"/>
    <w:rsid w:val="000416C4"/>
    <w:rsid w:val="00043ACC"/>
    <w:rsid w:val="000441B3"/>
    <w:rsid w:val="00044A1C"/>
    <w:rsid w:val="00044CEC"/>
    <w:rsid w:val="00045098"/>
    <w:rsid w:val="0004791C"/>
    <w:rsid w:val="00047B61"/>
    <w:rsid w:val="00050F6E"/>
    <w:rsid w:val="000512F5"/>
    <w:rsid w:val="00051D2A"/>
    <w:rsid w:val="00055DF8"/>
    <w:rsid w:val="00056684"/>
    <w:rsid w:val="0005675E"/>
    <w:rsid w:val="0005709B"/>
    <w:rsid w:val="0006083E"/>
    <w:rsid w:val="00061EC2"/>
    <w:rsid w:val="00061F96"/>
    <w:rsid w:val="00062CA3"/>
    <w:rsid w:val="000633D3"/>
    <w:rsid w:val="00065857"/>
    <w:rsid w:val="00066CE8"/>
    <w:rsid w:val="000674AF"/>
    <w:rsid w:val="00072A6B"/>
    <w:rsid w:val="000733EB"/>
    <w:rsid w:val="00073C7B"/>
    <w:rsid w:val="00074A3B"/>
    <w:rsid w:val="00076675"/>
    <w:rsid w:val="00076843"/>
    <w:rsid w:val="00076869"/>
    <w:rsid w:val="0007697F"/>
    <w:rsid w:val="000770A0"/>
    <w:rsid w:val="00077A0C"/>
    <w:rsid w:val="00077D2F"/>
    <w:rsid w:val="0008084E"/>
    <w:rsid w:val="00080A87"/>
    <w:rsid w:val="00080ED0"/>
    <w:rsid w:val="00082135"/>
    <w:rsid w:val="00082E1A"/>
    <w:rsid w:val="00082E86"/>
    <w:rsid w:val="0008379C"/>
    <w:rsid w:val="00085B8F"/>
    <w:rsid w:val="00085D34"/>
    <w:rsid w:val="0008619A"/>
    <w:rsid w:val="00087E2F"/>
    <w:rsid w:val="00090481"/>
    <w:rsid w:val="00090C55"/>
    <w:rsid w:val="00091AA7"/>
    <w:rsid w:val="00091D9C"/>
    <w:rsid w:val="00091F8C"/>
    <w:rsid w:val="00093228"/>
    <w:rsid w:val="00095264"/>
    <w:rsid w:val="0009588F"/>
    <w:rsid w:val="00097261"/>
    <w:rsid w:val="0009733F"/>
    <w:rsid w:val="000978C3"/>
    <w:rsid w:val="000A01CB"/>
    <w:rsid w:val="000A0949"/>
    <w:rsid w:val="000A2EE2"/>
    <w:rsid w:val="000A2FF0"/>
    <w:rsid w:val="000A3826"/>
    <w:rsid w:val="000A5F9B"/>
    <w:rsid w:val="000A6283"/>
    <w:rsid w:val="000A6C26"/>
    <w:rsid w:val="000B0576"/>
    <w:rsid w:val="000B0844"/>
    <w:rsid w:val="000B2DFC"/>
    <w:rsid w:val="000B3493"/>
    <w:rsid w:val="000B36C8"/>
    <w:rsid w:val="000B4239"/>
    <w:rsid w:val="000B4618"/>
    <w:rsid w:val="000B63A5"/>
    <w:rsid w:val="000B77EE"/>
    <w:rsid w:val="000C0976"/>
    <w:rsid w:val="000C1C5D"/>
    <w:rsid w:val="000C5BEE"/>
    <w:rsid w:val="000C5D47"/>
    <w:rsid w:val="000C5E16"/>
    <w:rsid w:val="000C6873"/>
    <w:rsid w:val="000C7631"/>
    <w:rsid w:val="000C7864"/>
    <w:rsid w:val="000C7CBE"/>
    <w:rsid w:val="000D0133"/>
    <w:rsid w:val="000D0C2A"/>
    <w:rsid w:val="000D1FDA"/>
    <w:rsid w:val="000D52A4"/>
    <w:rsid w:val="000D5B18"/>
    <w:rsid w:val="000D5BC4"/>
    <w:rsid w:val="000D6E64"/>
    <w:rsid w:val="000E07BC"/>
    <w:rsid w:val="000E0C48"/>
    <w:rsid w:val="000E1820"/>
    <w:rsid w:val="000E22E4"/>
    <w:rsid w:val="000E2E21"/>
    <w:rsid w:val="000E3A64"/>
    <w:rsid w:val="000E3D67"/>
    <w:rsid w:val="000E6743"/>
    <w:rsid w:val="000F0B15"/>
    <w:rsid w:val="000F1787"/>
    <w:rsid w:val="000F1CD4"/>
    <w:rsid w:val="000F2231"/>
    <w:rsid w:val="000F297A"/>
    <w:rsid w:val="000F3187"/>
    <w:rsid w:val="000F36B9"/>
    <w:rsid w:val="000F4103"/>
    <w:rsid w:val="000F419C"/>
    <w:rsid w:val="000F450C"/>
    <w:rsid w:val="000F60F3"/>
    <w:rsid w:val="000F70A7"/>
    <w:rsid w:val="000F752B"/>
    <w:rsid w:val="000F789B"/>
    <w:rsid w:val="0010046E"/>
    <w:rsid w:val="00101025"/>
    <w:rsid w:val="001016B8"/>
    <w:rsid w:val="0010333F"/>
    <w:rsid w:val="00106063"/>
    <w:rsid w:val="0010614E"/>
    <w:rsid w:val="00106B41"/>
    <w:rsid w:val="00106C21"/>
    <w:rsid w:val="001104B3"/>
    <w:rsid w:val="00110CA5"/>
    <w:rsid w:val="00111639"/>
    <w:rsid w:val="00112F50"/>
    <w:rsid w:val="001133DA"/>
    <w:rsid w:val="00113CCA"/>
    <w:rsid w:val="00114651"/>
    <w:rsid w:val="00114946"/>
    <w:rsid w:val="0011513F"/>
    <w:rsid w:val="001156A4"/>
    <w:rsid w:val="0012115D"/>
    <w:rsid w:val="001221AA"/>
    <w:rsid w:val="00122D86"/>
    <w:rsid w:val="00122E24"/>
    <w:rsid w:val="00122F25"/>
    <w:rsid w:val="00123B81"/>
    <w:rsid w:val="00124101"/>
    <w:rsid w:val="001241A7"/>
    <w:rsid w:val="0012431E"/>
    <w:rsid w:val="00131168"/>
    <w:rsid w:val="00132FC0"/>
    <w:rsid w:val="001332AB"/>
    <w:rsid w:val="00134310"/>
    <w:rsid w:val="00134549"/>
    <w:rsid w:val="00134965"/>
    <w:rsid w:val="00135404"/>
    <w:rsid w:val="00135766"/>
    <w:rsid w:val="00135980"/>
    <w:rsid w:val="0013598B"/>
    <w:rsid w:val="0013677F"/>
    <w:rsid w:val="0013786F"/>
    <w:rsid w:val="001421BA"/>
    <w:rsid w:val="00142967"/>
    <w:rsid w:val="0014365C"/>
    <w:rsid w:val="00145E7E"/>
    <w:rsid w:val="00147131"/>
    <w:rsid w:val="00147C51"/>
    <w:rsid w:val="00147E1A"/>
    <w:rsid w:val="00152498"/>
    <w:rsid w:val="00152AEC"/>
    <w:rsid w:val="001541C8"/>
    <w:rsid w:val="00154363"/>
    <w:rsid w:val="0015484A"/>
    <w:rsid w:val="0015518B"/>
    <w:rsid w:val="00156329"/>
    <w:rsid w:val="00160392"/>
    <w:rsid w:val="001635CD"/>
    <w:rsid w:val="00164719"/>
    <w:rsid w:val="0016518C"/>
    <w:rsid w:val="00165832"/>
    <w:rsid w:val="00166D06"/>
    <w:rsid w:val="00166FC4"/>
    <w:rsid w:val="001677AC"/>
    <w:rsid w:val="0017064F"/>
    <w:rsid w:val="001714A4"/>
    <w:rsid w:val="00171B14"/>
    <w:rsid w:val="00173688"/>
    <w:rsid w:val="001804EA"/>
    <w:rsid w:val="00180946"/>
    <w:rsid w:val="00181178"/>
    <w:rsid w:val="00181218"/>
    <w:rsid w:val="00181528"/>
    <w:rsid w:val="00181FF4"/>
    <w:rsid w:val="0018228B"/>
    <w:rsid w:val="001826FB"/>
    <w:rsid w:val="00183830"/>
    <w:rsid w:val="00186741"/>
    <w:rsid w:val="00190A61"/>
    <w:rsid w:val="00191C7C"/>
    <w:rsid w:val="00193759"/>
    <w:rsid w:val="00193FC6"/>
    <w:rsid w:val="00195443"/>
    <w:rsid w:val="001955DB"/>
    <w:rsid w:val="00195C0F"/>
    <w:rsid w:val="00196592"/>
    <w:rsid w:val="00197179"/>
    <w:rsid w:val="00197989"/>
    <w:rsid w:val="001A1B67"/>
    <w:rsid w:val="001A1BAD"/>
    <w:rsid w:val="001A1E07"/>
    <w:rsid w:val="001A2215"/>
    <w:rsid w:val="001A24D0"/>
    <w:rsid w:val="001A3342"/>
    <w:rsid w:val="001A39DB"/>
    <w:rsid w:val="001A3E3D"/>
    <w:rsid w:val="001A4CC5"/>
    <w:rsid w:val="001A7049"/>
    <w:rsid w:val="001A76B1"/>
    <w:rsid w:val="001A781C"/>
    <w:rsid w:val="001A7824"/>
    <w:rsid w:val="001A7D8D"/>
    <w:rsid w:val="001B0BBC"/>
    <w:rsid w:val="001B1919"/>
    <w:rsid w:val="001B1E40"/>
    <w:rsid w:val="001B2794"/>
    <w:rsid w:val="001B3316"/>
    <w:rsid w:val="001B3898"/>
    <w:rsid w:val="001B403D"/>
    <w:rsid w:val="001B5435"/>
    <w:rsid w:val="001B55C6"/>
    <w:rsid w:val="001B585D"/>
    <w:rsid w:val="001B71CD"/>
    <w:rsid w:val="001C0D5C"/>
    <w:rsid w:val="001C1B1C"/>
    <w:rsid w:val="001C2608"/>
    <w:rsid w:val="001C3C53"/>
    <w:rsid w:val="001C3C73"/>
    <w:rsid w:val="001C53E0"/>
    <w:rsid w:val="001C764E"/>
    <w:rsid w:val="001D134F"/>
    <w:rsid w:val="001D14CF"/>
    <w:rsid w:val="001D1605"/>
    <w:rsid w:val="001D21FB"/>
    <w:rsid w:val="001D425A"/>
    <w:rsid w:val="001D4DB5"/>
    <w:rsid w:val="001D6FA7"/>
    <w:rsid w:val="001E0E48"/>
    <w:rsid w:val="001E1052"/>
    <w:rsid w:val="001E21B1"/>
    <w:rsid w:val="001E2F93"/>
    <w:rsid w:val="001E3708"/>
    <w:rsid w:val="001E4554"/>
    <w:rsid w:val="001E537A"/>
    <w:rsid w:val="001E5709"/>
    <w:rsid w:val="001E61E5"/>
    <w:rsid w:val="001E6BBF"/>
    <w:rsid w:val="001E73B4"/>
    <w:rsid w:val="001E764C"/>
    <w:rsid w:val="001F01F3"/>
    <w:rsid w:val="001F0218"/>
    <w:rsid w:val="001F0739"/>
    <w:rsid w:val="001F0C16"/>
    <w:rsid w:val="001F2159"/>
    <w:rsid w:val="001F2ECD"/>
    <w:rsid w:val="001F2FA0"/>
    <w:rsid w:val="001F3D54"/>
    <w:rsid w:val="001F4308"/>
    <w:rsid w:val="001F53FD"/>
    <w:rsid w:val="001F634E"/>
    <w:rsid w:val="001F7DA1"/>
    <w:rsid w:val="001F7E34"/>
    <w:rsid w:val="002054E8"/>
    <w:rsid w:val="002055E2"/>
    <w:rsid w:val="002060F5"/>
    <w:rsid w:val="002067D5"/>
    <w:rsid w:val="00207358"/>
    <w:rsid w:val="0021044A"/>
    <w:rsid w:val="00210AC5"/>
    <w:rsid w:val="00210B8B"/>
    <w:rsid w:val="00212B71"/>
    <w:rsid w:val="00213406"/>
    <w:rsid w:val="00213787"/>
    <w:rsid w:val="0021418E"/>
    <w:rsid w:val="00214863"/>
    <w:rsid w:val="002156B4"/>
    <w:rsid w:val="0021578C"/>
    <w:rsid w:val="0022097C"/>
    <w:rsid w:val="00222675"/>
    <w:rsid w:val="0022268A"/>
    <w:rsid w:val="00224D95"/>
    <w:rsid w:val="00224FCD"/>
    <w:rsid w:val="00225E8F"/>
    <w:rsid w:val="00226BFD"/>
    <w:rsid w:val="00226E39"/>
    <w:rsid w:val="00226EB9"/>
    <w:rsid w:val="00227BA0"/>
    <w:rsid w:val="00227FBC"/>
    <w:rsid w:val="00230E5D"/>
    <w:rsid w:val="00231F67"/>
    <w:rsid w:val="0023252A"/>
    <w:rsid w:val="00232566"/>
    <w:rsid w:val="00232EBA"/>
    <w:rsid w:val="00233B11"/>
    <w:rsid w:val="00233CE9"/>
    <w:rsid w:val="00234055"/>
    <w:rsid w:val="0023468C"/>
    <w:rsid w:val="00234FE3"/>
    <w:rsid w:val="00237A13"/>
    <w:rsid w:val="00237DEF"/>
    <w:rsid w:val="002406AE"/>
    <w:rsid w:val="0024445D"/>
    <w:rsid w:val="00244FFA"/>
    <w:rsid w:val="0024511E"/>
    <w:rsid w:val="002458F8"/>
    <w:rsid w:val="00247EAE"/>
    <w:rsid w:val="002514F0"/>
    <w:rsid w:val="002518E9"/>
    <w:rsid w:val="00253222"/>
    <w:rsid w:val="00253F78"/>
    <w:rsid w:val="002560CA"/>
    <w:rsid w:val="0025781B"/>
    <w:rsid w:val="002579DA"/>
    <w:rsid w:val="002604B7"/>
    <w:rsid w:val="0026132C"/>
    <w:rsid w:val="002613BF"/>
    <w:rsid w:val="00261C13"/>
    <w:rsid w:val="0026236D"/>
    <w:rsid w:val="00262847"/>
    <w:rsid w:val="00262858"/>
    <w:rsid w:val="002637A5"/>
    <w:rsid w:val="00264758"/>
    <w:rsid w:val="00264F8C"/>
    <w:rsid w:val="0026595A"/>
    <w:rsid w:val="002665F2"/>
    <w:rsid w:val="00266BC8"/>
    <w:rsid w:val="0026758D"/>
    <w:rsid w:val="00267C6C"/>
    <w:rsid w:val="0027082A"/>
    <w:rsid w:val="002713BF"/>
    <w:rsid w:val="002719A4"/>
    <w:rsid w:val="002721E8"/>
    <w:rsid w:val="00273DA7"/>
    <w:rsid w:val="0027713F"/>
    <w:rsid w:val="002774CD"/>
    <w:rsid w:val="00277A3E"/>
    <w:rsid w:val="00277DA1"/>
    <w:rsid w:val="0028010F"/>
    <w:rsid w:val="00281BB2"/>
    <w:rsid w:val="00281BFC"/>
    <w:rsid w:val="00282913"/>
    <w:rsid w:val="002833AF"/>
    <w:rsid w:val="0028361E"/>
    <w:rsid w:val="00284779"/>
    <w:rsid w:val="00285BFF"/>
    <w:rsid w:val="002860D1"/>
    <w:rsid w:val="00286135"/>
    <w:rsid w:val="00286846"/>
    <w:rsid w:val="0028712C"/>
    <w:rsid w:val="002874C2"/>
    <w:rsid w:val="00287C07"/>
    <w:rsid w:val="002905B2"/>
    <w:rsid w:val="00291844"/>
    <w:rsid w:val="002932F4"/>
    <w:rsid w:val="002940F5"/>
    <w:rsid w:val="002944D0"/>
    <w:rsid w:val="002953EB"/>
    <w:rsid w:val="00296636"/>
    <w:rsid w:val="00297F37"/>
    <w:rsid w:val="002A03C3"/>
    <w:rsid w:val="002A0D5D"/>
    <w:rsid w:val="002A133F"/>
    <w:rsid w:val="002A19CE"/>
    <w:rsid w:val="002A3466"/>
    <w:rsid w:val="002A5FEA"/>
    <w:rsid w:val="002B071A"/>
    <w:rsid w:val="002B0C10"/>
    <w:rsid w:val="002B23A3"/>
    <w:rsid w:val="002B254E"/>
    <w:rsid w:val="002B3E83"/>
    <w:rsid w:val="002B438B"/>
    <w:rsid w:val="002B4720"/>
    <w:rsid w:val="002B4BFC"/>
    <w:rsid w:val="002B4CE8"/>
    <w:rsid w:val="002B59C8"/>
    <w:rsid w:val="002B66D8"/>
    <w:rsid w:val="002B67F0"/>
    <w:rsid w:val="002B69A7"/>
    <w:rsid w:val="002B72E9"/>
    <w:rsid w:val="002C0CB3"/>
    <w:rsid w:val="002C13FD"/>
    <w:rsid w:val="002C1659"/>
    <w:rsid w:val="002C4DF8"/>
    <w:rsid w:val="002C51B1"/>
    <w:rsid w:val="002C5742"/>
    <w:rsid w:val="002C578C"/>
    <w:rsid w:val="002C67C0"/>
    <w:rsid w:val="002C6B13"/>
    <w:rsid w:val="002C718B"/>
    <w:rsid w:val="002C7998"/>
    <w:rsid w:val="002D01E9"/>
    <w:rsid w:val="002D0826"/>
    <w:rsid w:val="002D2FF4"/>
    <w:rsid w:val="002D316F"/>
    <w:rsid w:val="002D349E"/>
    <w:rsid w:val="002D4031"/>
    <w:rsid w:val="002D40E5"/>
    <w:rsid w:val="002D64DD"/>
    <w:rsid w:val="002D7C61"/>
    <w:rsid w:val="002D7FA5"/>
    <w:rsid w:val="002E17E6"/>
    <w:rsid w:val="002E2C6F"/>
    <w:rsid w:val="002E3ABD"/>
    <w:rsid w:val="002E44A0"/>
    <w:rsid w:val="002E4890"/>
    <w:rsid w:val="002E5202"/>
    <w:rsid w:val="002E529E"/>
    <w:rsid w:val="002E6EE6"/>
    <w:rsid w:val="002F08F4"/>
    <w:rsid w:val="002F1E53"/>
    <w:rsid w:val="002F2CAA"/>
    <w:rsid w:val="002F3AE1"/>
    <w:rsid w:val="002F4785"/>
    <w:rsid w:val="002F4FF0"/>
    <w:rsid w:val="002F6B8E"/>
    <w:rsid w:val="002F7202"/>
    <w:rsid w:val="0030052C"/>
    <w:rsid w:val="003005AB"/>
    <w:rsid w:val="003006D5"/>
    <w:rsid w:val="00300D91"/>
    <w:rsid w:val="00301C1E"/>
    <w:rsid w:val="00302047"/>
    <w:rsid w:val="00303D72"/>
    <w:rsid w:val="003046C1"/>
    <w:rsid w:val="00304A02"/>
    <w:rsid w:val="003053FF"/>
    <w:rsid w:val="00305C3B"/>
    <w:rsid w:val="0030785B"/>
    <w:rsid w:val="00310A76"/>
    <w:rsid w:val="003127D5"/>
    <w:rsid w:val="00312956"/>
    <w:rsid w:val="00316A69"/>
    <w:rsid w:val="003170FD"/>
    <w:rsid w:val="003175D4"/>
    <w:rsid w:val="00320938"/>
    <w:rsid w:val="00323417"/>
    <w:rsid w:val="00323863"/>
    <w:rsid w:val="003247C6"/>
    <w:rsid w:val="00324FB9"/>
    <w:rsid w:val="00325FAA"/>
    <w:rsid w:val="003306E1"/>
    <w:rsid w:val="003308BB"/>
    <w:rsid w:val="003313A1"/>
    <w:rsid w:val="00331600"/>
    <w:rsid w:val="003320E4"/>
    <w:rsid w:val="003332BE"/>
    <w:rsid w:val="00333B50"/>
    <w:rsid w:val="0033525D"/>
    <w:rsid w:val="00335271"/>
    <w:rsid w:val="003352E1"/>
    <w:rsid w:val="0033716D"/>
    <w:rsid w:val="00337C69"/>
    <w:rsid w:val="00340C8D"/>
    <w:rsid w:val="003414F3"/>
    <w:rsid w:val="0034265B"/>
    <w:rsid w:val="003426FD"/>
    <w:rsid w:val="00342A7E"/>
    <w:rsid w:val="003439DB"/>
    <w:rsid w:val="0034724C"/>
    <w:rsid w:val="00352209"/>
    <w:rsid w:val="00353E9F"/>
    <w:rsid w:val="00354C0E"/>
    <w:rsid w:val="003550B1"/>
    <w:rsid w:val="00355193"/>
    <w:rsid w:val="003552CF"/>
    <w:rsid w:val="003557D0"/>
    <w:rsid w:val="0035613E"/>
    <w:rsid w:val="00356202"/>
    <w:rsid w:val="00356929"/>
    <w:rsid w:val="003602DB"/>
    <w:rsid w:val="003618B9"/>
    <w:rsid w:val="00362124"/>
    <w:rsid w:val="00362982"/>
    <w:rsid w:val="00363611"/>
    <w:rsid w:val="00363EE9"/>
    <w:rsid w:val="00366518"/>
    <w:rsid w:val="00370948"/>
    <w:rsid w:val="00371528"/>
    <w:rsid w:val="00371EF5"/>
    <w:rsid w:val="003727F8"/>
    <w:rsid w:val="003747C9"/>
    <w:rsid w:val="00375C52"/>
    <w:rsid w:val="00376128"/>
    <w:rsid w:val="00376895"/>
    <w:rsid w:val="00376920"/>
    <w:rsid w:val="0037742E"/>
    <w:rsid w:val="00377D56"/>
    <w:rsid w:val="0038245A"/>
    <w:rsid w:val="00382491"/>
    <w:rsid w:val="00382862"/>
    <w:rsid w:val="00383E0C"/>
    <w:rsid w:val="00383E10"/>
    <w:rsid w:val="003840E6"/>
    <w:rsid w:val="00385CFC"/>
    <w:rsid w:val="00385D75"/>
    <w:rsid w:val="00385E9E"/>
    <w:rsid w:val="003872AE"/>
    <w:rsid w:val="00392AF3"/>
    <w:rsid w:val="00392F5A"/>
    <w:rsid w:val="0039337A"/>
    <w:rsid w:val="00393DBF"/>
    <w:rsid w:val="0039482B"/>
    <w:rsid w:val="0039516D"/>
    <w:rsid w:val="00395C75"/>
    <w:rsid w:val="00396522"/>
    <w:rsid w:val="00397566"/>
    <w:rsid w:val="00397910"/>
    <w:rsid w:val="00397E33"/>
    <w:rsid w:val="003A3189"/>
    <w:rsid w:val="003A3C30"/>
    <w:rsid w:val="003A3CA7"/>
    <w:rsid w:val="003A4655"/>
    <w:rsid w:val="003B039D"/>
    <w:rsid w:val="003B10C4"/>
    <w:rsid w:val="003B1F36"/>
    <w:rsid w:val="003B33BD"/>
    <w:rsid w:val="003B4753"/>
    <w:rsid w:val="003B569D"/>
    <w:rsid w:val="003B618D"/>
    <w:rsid w:val="003B625F"/>
    <w:rsid w:val="003B6391"/>
    <w:rsid w:val="003B65A0"/>
    <w:rsid w:val="003B6615"/>
    <w:rsid w:val="003B67C4"/>
    <w:rsid w:val="003B702C"/>
    <w:rsid w:val="003B72CA"/>
    <w:rsid w:val="003C0111"/>
    <w:rsid w:val="003C0D02"/>
    <w:rsid w:val="003C152E"/>
    <w:rsid w:val="003C2227"/>
    <w:rsid w:val="003C27C3"/>
    <w:rsid w:val="003C2D9F"/>
    <w:rsid w:val="003C3C0E"/>
    <w:rsid w:val="003C4228"/>
    <w:rsid w:val="003C5B7A"/>
    <w:rsid w:val="003C5ED2"/>
    <w:rsid w:val="003C63E2"/>
    <w:rsid w:val="003C7524"/>
    <w:rsid w:val="003D1DD2"/>
    <w:rsid w:val="003D223C"/>
    <w:rsid w:val="003D32BE"/>
    <w:rsid w:val="003D42A6"/>
    <w:rsid w:val="003D4F21"/>
    <w:rsid w:val="003D4FAC"/>
    <w:rsid w:val="003D5F06"/>
    <w:rsid w:val="003D7153"/>
    <w:rsid w:val="003D7503"/>
    <w:rsid w:val="003D7985"/>
    <w:rsid w:val="003D7BA8"/>
    <w:rsid w:val="003D7CF9"/>
    <w:rsid w:val="003D7E0B"/>
    <w:rsid w:val="003E006A"/>
    <w:rsid w:val="003E0830"/>
    <w:rsid w:val="003E1885"/>
    <w:rsid w:val="003E1EC9"/>
    <w:rsid w:val="003E37FC"/>
    <w:rsid w:val="003E438C"/>
    <w:rsid w:val="003E5004"/>
    <w:rsid w:val="003E5039"/>
    <w:rsid w:val="003E6C38"/>
    <w:rsid w:val="003E6D5E"/>
    <w:rsid w:val="003E742D"/>
    <w:rsid w:val="003E7906"/>
    <w:rsid w:val="003F000F"/>
    <w:rsid w:val="003F15D7"/>
    <w:rsid w:val="003F1F4A"/>
    <w:rsid w:val="003F2156"/>
    <w:rsid w:val="003F22EB"/>
    <w:rsid w:val="003F3C50"/>
    <w:rsid w:val="003F521A"/>
    <w:rsid w:val="003F596D"/>
    <w:rsid w:val="004021BF"/>
    <w:rsid w:val="004033D3"/>
    <w:rsid w:val="00403AD3"/>
    <w:rsid w:val="00405158"/>
    <w:rsid w:val="00406126"/>
    <w:rsid w:val="00406202"/>
    <w:rsid w:val="00406A6A"/>
    <w:rsid w:val="00406B22"/>
    <w:rsid w:val="00407147"/>
    <w:rsid w:val="00407627"/>
    <w:rsid w:val="004078FA"/>
    <w:rsid w:val="00413322"/>
    <w:rsid w:val="00413718"/>
    <w:rsid w:val="004155E5"/>
    <w:rsid w:val="004167D1"/>
    <w:rsid w:val="004171FD"/>
    <w:rsid w:val="004219F4"/>
    <w:rsid w:val="00421B18"/>
    <w:rsid w:val="0042210A"/>
    <w:rsid w:val="00422938"/>
    <w:rsid w:val="004229AC"/>
    <w:rsid w:val="00425488"/>
    <w:rsid w:val="00425A52"/>
    <w:rsid w:val="00425CC6"/>
    <w:rsid w:val="0042603B"/>
    <w:rsid w:val="004266A4"/>
    <w:rsid w:val="00426BEF"/>
    <w:rsid w:val="004277AF"/>
    <w:rsid w:val="00427FD5"/>
    <w:rsid w:val="0043094C"/>
    <w:rsid w:val="00431E08"/>
    <w:rsid w:val="004328A7"/>
    <w:rsid w:val="00432BE3"/>
    <w:rsid w:val="00432C6A"/>
    <w:rsid w:val="00433A8D"/>
    <w:rsid w:val="004346B0"/>
    <w:rsid w:val="00434968"/>
    <w:rsid w:val="00434C74"/>
    <w:rsid w:val="0043565C"/>
    <w:rsid w:val="0043590D"/>
    <w:rsid w:val="004359A4"/>
    <w:rsid w:val="0043631F"/>
    <w:rsid w:val="004400A8"/>
    <w:rsid w:val="00440A11"/>
    <w:rsid w:val="00440E9D"/>
    <w:rsid w:val="004417D6"/>
    <w:rsid w:val="00442F03"/>
    <w:rsid w:val="004434C3"/>
    <w:rsid w:val="00444D5C"/>
    <w:rsid w:val="00444D64"/>
    <w:rsid w:val="00447AEE"/>
    <w:rsid w:val="00450125"/>
    <w:rsid w:val="004530BE"/>
    <w:rsid w:val="0045474C"/>
    <w:rsid w:val="00455217"/>
    <w:rsid w:val="00455CE2"/>
    <w:rsid w:val="00456499"/>
    <w:rsid w:val="00456C3B"/>
    <w:rsid w:val="00456EB4"/>
    <w:rsid w:val="004571C1"/>
    <w:rsid w:val="00457827"/>
    <w:rsid w:val="00457C9A"/>
    <w:rsid w:val="004613FA"/>
    <w:rsid w:val="00461E9B"/>
    <w:rsid w:val="00461F75"/>
    <w:rsid w:val="0046232F"/>
    <w:rsid w:val="00462D54"/>
    <w:rsid w:val="00463388"/>
    <w:rsid w:val="004640E9"/>
    <w:rsid w:val="0046688A"/>
    <w:rsid w:val="00467F34"/>
    <w:rsid w:val="00470265"/>
    <w:rsid w:val="004718F3"/>
    <w:rsid w:val="004725B6"/>
    <w:rsid w:val="00472BD9"/>
    <w:rsid w:val="004738B8"/>
    <w:rsid w:val="00474655"/>
    <w:rsid w:val="00475040"/>
    <w:rsid w:val="004756EB"/>
    <w:rsid w:val="004757C2"/>
    <w:rsid w:val="00480690"/>
    <w:rsid w:val="0048183D"/>
    <w:rsid w:val="00482EF5"/>
    <w:rsid w:val="00484C05"/>
    <w:rsid w:val="0048508C"/>
    <w:rsid w:val="00485771"/>
    <w:rsid w:val="004876BF"/>
    <w:rsid w:val="00487CFC"/>
    <w:rsid w:val="004902B8"/>
    <w:rsid w:val="00490C06"/>
    <w:rsid w:val="00492CAF"/>
    <w:rsid w:val="00493233"/>
    <w:rsid w:val="0049376C"/>
    <w:rsid w:val="00493D40"/>
    <w:rsid w:val="00493EE3"/>
    <w:rsid w:val="00495C1D"/>
    <w:rsid w:val="004962CE"/>
    <w:rsid w:val="004967B6"/>
    <w:rsid w:val="004A0760"/>
    <w:rsid w:val="004A0BC0"/>
    <w:rsid w:val="004A0E3D"/>
    <w:rsid w:val="004A0F61"/>
    <w:rsid w:val="004A21A6"/>
    <w:rsid w:val="004A21A9"/>
    <w:rsid w:val="004A4B48"/>
    <w:rsid w:val="004A504B"/>
    <w:rsid w:val="004A5080"/>
    <w:rsid w:val="004A597C"/>
    <w:rsid w:val="004A5BB9"/>
    <w:rsid w:val="004A66A4"/>
    <w:rsid w:val="004A6911"/>
    <w:rsid w:val="004A6E57"/>
    <w:rsid w:val="004B171F"/>
    <w:rsid w:val="004B174B"/>
    <w:rsid w:val="004B21A4"/>
    <w:rsid w:val="004B21F3"/>
    <w:rsid w:val="004B3033"/>
    <w:rsid w:val="004B3652"/>
    <w:rsid w:val="004B5166"/>
    <w:rsid w:val="004B54E0"/>
    <w:rsid w:val="004B5589"/>
    <w:rsid w:val="004B5DFA"/>
    <w:rsid w:val="004B5E37"/>
    <w:rsid w:val="004B7384"/>
    <w:rsid w:val="004C0D00"/>
    <w:rsid w:val="004C16D2"/>
    <w:rsid w:val="004C1962"/>
    <w:rsid w:val="004C1DBF"/>
    <w:rsid w:val="004C23FC"/>
    <w:rsid w:val="004C2454"/>
    <w:rsid w:val="004C4269"/>
    <w:rsid w:val="004C6B4E"/>
    <w:rsid w:val="004C756A"/>
    <w:rsid w:val="004D104D"/>
    <w:rsid w:val="004D12F8"/>
    <w:rsid w:val="004D1323"/>
    <w:rsid w:val="004D3DD5"/>
    <w:rsid w:val="004D4932"/>
    <w:rsid w:val="004D4EC0"/>
    <w:rsid w:val="004D50E8"/>
    <w:rsid w:val="004D606B"/>
    <w:rsid w:val="004D6236"/>
    <w:rsid w:val="004D6EB9"/>
    <w:rsid w:val="004D7951"/>
    <w:rsid w:val="004D7F90"/>
    <w:rsid w:val="004E3476"/>
    <w:rsid w:val="004E4DBB"/>
    <w:rsid w:val="004E4E41"/>
    <w:rsid w:val="004E53E4"/>
    <w:rsid w:val="004E5535"/>
    <w:rsid w:val="004E5AC5"/>
    <w:rsid w:val="004E7362"/>
    <w:rsid w:val="004E73DB"/>
    <w:rsid w:val="004E7F9C"/>
    <w:rsid w:val="004F00BD"/>
    <w:rsid w:val="004F00F6"/>
    <w:rsid w:val="004F0E54"/>
    <w:rsid w:val="004F130C"/>
    <w:rsid w:val="004F1360"/>
    <w:rsid w:val="004F1A32"/>
    <w:rsid w:val="004F3493"/>
    <w:rsid w:val="004F35C6"/>
    <w:rsid w:val="004F3A16"/>
    <w:rsid w:val="004F5143"/>
    <w:rsid w:val="004F5746"/>
    <w:rsid w:val="004F5CDE"/>
    <w:rsid w:val="004F645F"/>
    <w:rsid w:val="004F6F98"/>
    <w:rsid w:val="00500509"/>
    <w:rsid w:val="005013CF"/>
    <w:rsid w:val="005019D9"/>
    <w:rsid w:val="00501FBA"/>
    <w:rsid w:val="00502015"/>
    <w:rsid w:val="00504EE1"/>
    <w:rsid w:val="005053DE"/>
    <w:rsid w:val="005060BB"/>
    <w:rsid w:val="00511420"/>
    <w:rsid w:val="00511829"/>
    <w:rsid w:val="005120AE"/>
    <w:rsid w:val="00512B09"/>
    <w:rsid w:val="00512D6E"/>
    <w:rsid w:val="00512EF6"/>
    <w:rsid w:val="005130DA"/>
    <w:rsid w:val="00513325"/>
    <w:rsid w:val="00513942"/>
    <w:rsid w:val="00513C2D"/>
    <w:rsid w:val="00520EA1"/>
    <w:rsid w:val="00521921"/>
    <w:rsid w:val="00521CAA"/>
    <w:rsid w:val="005220ED"/>
    <w:rsid w:val="00522DD9"/>
    <w:rsid w:val="00523525"/>
    <w:rsid w:val="0052451C"/>
    <w:rsid w:val="00526994"/>
    <w:rsid w:val="00526E90"/>
    <w:rsid w:val="005272E9"/>
    <w:rsid w:val="005275A7"/>
    <w:rsid w:val="00527B00"/>
    <w:rsid w:val="005300CC"/>
    <w:rsid w:val="005306D9"/>
    <w:rsid w:val="00530FD0"/>
    <w:rsid w:val="00531F0E"/>
    <w:rsid w:val="005330A5"/>
    <w:rsid w:val="00533796"/>
    <w:rsid w:val="00533E1B"/>
    <w:rsid w:val="00536ADF"/>
    <w:rsid w:val="00537343"/>
    <w:rsid w:val="00537C92"/>
    <w:rsid w:val="00540B54"/>
    <w:rsid w:val="00541B32"/>
    <w:rsid w:val="00544AF2"/>
    <w:rsid w:val="0054521A"/>
    <w:rsid w:val="00546CB8"/>
    <w:rsid w:val="00547341"/>
    <w:rsid w:val="005477F7"/>
    <w:rsid w:val="00550EB1"/>
    <w:rsid w:val="0055114A"/>
    <w:rsid w:val="005516F3"/>
    <w:rsid w:val="00551E8E"/>
    <w:rsid w:val="0055394A"/>
    <w:rsid w:val="00553E6A"/>
    <w:rsid w:val="00555D75"/>
    <w:rsid w:val="005573C9"/>
    <w:rsid w:val="00560DF0"/>
    <w:rsid w:val="00562534"/>
    <w:rsid w:val="00562E8F"/>
    <w:rsid w:val="00563200"/>
    <w:rsid w:val="005643D5"/>
    <w:rsid w:val="005659C5"/>
    <w:rsid w:val="00565E81"/>
    <w:rsid w:val="00566DF6"/>
    <w:rsid w:val="0056759C"/>
    <w:rsid w:val="00571A5B"/>
    <w:rsid w:val="00571CCB"/>
    <w:rsid w:val="00572243"/>
    <w:rsid w:val="0057250A"/>
    <w:rsid w:val="00572BA5"/>
    <w:rsid w:val="005739F6"/>
    <w:rsid w:val="005742D8"/>
    <w:rsid w:val="00575462"/>
    <w:rsid w:val="005759B6"/>
    <w:rsid w:val="00577849"/>
    <w:rsid w:val="00577CA2"/>
    <w:rsid w:val="00577E74"/>
    <w:rsid w:val="00581166"/>
    <w:rsid w:val="005840B7"/>
    <w:rsid w:val="005843C6"/>
    <w:rsid w:val="005856A0"/>
    <w:rsid w:val="005867CB"/>
    <w:rsid w:val="00587D7C"/>
    <w:rsid w:val="00591945"/>
    <w:rsid w:val="0059199D"/>
    <w:rsid w:val="0059513E"/>
    <w:rsid w:val="0059546E"/>
    <w:rsid w:val="00595CF8"/>
    <w:rsid w:val="00596146"/>
    <w:rsid w:val="00596D26"/>
    <w:rsid w:val="0059744E"/>
    <w:rsid w:val="005A1855"/>
    <w:rsid w:val="005A1E3C"/>
    <w:rsid w:val="005A273D"/>
    <w:rsid w:val="005A6AA4"/>
    <w:rsid w:val="005A6D9F"/>
    <w:rsid w:val="005A719A"/>
    <w:rsid w:val="005B21E7"/>
    <w:rsid w:val="005B236A"/>
    <w:rsid w:val="005B26E0"/>
    <w:rsid w:val="005B2B6B"/>
    <w:rsid w:val="005B3151"/>
    <w:rsid w:val="005B39E5"/>
    <w:rsid w:val="005B45B0"/>
    <w:rsid w:val="005B48FF"/>
    <w:rsid w:val="005B4980"/>
    <w:rsid w:val="005B5D65"/>
    <w:rsid w:val="005B6009"/>
    <w:rsid w:val="005B6C07"/>
    <w:rsid w:val="005B758F"/>
    <w:rsid w:val="005C121A"/>
    <w:rsid w:val="005C1E32"/>
    <w:rsid w:val="005C1E69"/>
    <w:rsid w:val="005C2E64"/>
    <w:rsid w:val="005C35E2"/>
    <w:rsid w:val="005C5D7E"/>
    <w:rsid w:val="005C5DC1"/>
    <w:rsid w:val="005C670D"/>
    <w:rsid w:val="005C7126"/>
    <w:rsid w:val="005C768A"/>
    <w:rsid w:val="005C7E0A"/>
    <w:rsid w:val="005D0287"/>
    <w:rsid w:val="005D28EA"/>
    <w:rsid w:val="005D2A20"/>
    <w:rsid w:val="005D363F"/>
    <w:rsid w:val="005D4360"/>
    <w:rsid w:val="005D73C1"/>
    <w:rsid w:val="005E22A3"/>
    <w:rsid w:val="005E2432"/>
    <w:rsid w:val="005E39FF"/>
    <w:rsid w:val="005E4059"/>
    <w:rsid w:val="005E4A19"/>
    <w:rsid w:val="005E61AD"/>
    <w:rsid w:val="005E7D2A"/>
    <w:rsid w:val="005F689E"/>
    <w:rsid w:val="005F7DC3"/>
    <w:rsid w:val="00600656"/>
    <w:rsid w:val="006008B7"/>
    <w:rsid w:val="00601570"/>
    <w:rsid w:val="0060335A"/>
    <w:rsid w:val="006041CD"/>
    <w:rsid w:val="00604B0A"/>
    <w:rsid w:val="00604C15"/>
    <w:rsid w:val="0060538B"/>
    <w:rsid w:val="00605F21"/>
    <w:rsid w:val="006070AF"/>
    <w:rsid w:val="006079EE"/>
    <w:rsid w:val="006110B8"/>
    <w:rsid w:val="006158D5"/>
    <w:rsid w:val="006175D9"/>
    <w:rsid w:val="00617878"/>
    <w:rsid w:val="00617BA5"/>
    <w:rsid w:val="0062306F"/>
    <w:rsid w:val="006238A0"/>
    <w:rsid w:val="00623CE3"/>
    <w:rsid w:val="006246CE"/>
    <w:rsid w:val="00625963"/>
    <w:rsid w:val="00625D83"/>
    <w:rsid w:val="00626208"/>
    <w:rsid w:val="00626FFE"/>
    <w:rsid w:val="00627EA7"/>
    <w:rsid w:val="00630219"/>
    <w:rsid w:val="006308CB"/>
    <w:rsid w:val="00630B61"/>
    <w:rsid w:val="006325C5"/>
    <w:rsid w:val="00632A96"/>
    <w:rsid w:val="00632B1F"/>
    <w:rsid w:val="00635943"/>
    <w:rsid w:val="00636647"/>
    <w:rsid w:val="00636707"/>
    <w:rsid w:val="0063682B"/>
    <w:rsid w:val="00636BB8"/>
    <w:rsid w:val="006371EF"/>
    <w:rsid w:val="006372CB"/>
    <w:rsid w:val="006403F4"/>
    <w:rsid w:val="00641B01"/>
    <w:rsid w:val="00641EAD"/>
    <w:rsid w:val="006425B6"/>
    <w:rsid w:val="00643064"/>
    <w:rsid w:val="00643AFF"/>
    <w:rsid w:val="00645981"/>
    <w:rsid w:val="006462E1"/>
    <w:rsid w:val="00646C9A"/>
    <w:rsid w:val="0064730C"/>
    <w:rsid w:val="00647EEA"/>
    <w:rsid w:val="0065083D"/>
    <w:rsid w:val="0065128F"/>
    <w:rsid w:val="006512B3"/>
    <w:rsid w:val="00651843"/>
    <w:rsid w:val="00651984"/>
    <w:rsid w:val="00651E7D"/>
    <w:rsid w:val="00652D8A"/>
    <w:rsid w:val="0065398E"/>
    <w:rsid w:val="00653D71"/>
    <w:rsid w:val="00653FDC"/>
    <w:rsid w:val="006556F0"/>
    <w:rsid w:val="00656539"/>
    <w:rsid w:val="00657753"/>
    <w:rsid w:val="006600FB"/>
    <w:rsid w:val="006623E7"/>
    <w:rsid w:val="00662B80"/>
    <w:rsid w:val="00663154"/>
    <w:rsid w:val="006638DF"/>
    <w:rsid w:val="0066615C"/>
    <w:rsid w:val="006662D7"/>
    <w:rsid w:val="00666BA5"/>
    <w:rsid w:val="0066768F"/>
    <w:rsid w:val="006678B9"/>
    <w:rsid w:val="00670F6C"/>
    <w:rsid w:val="0067278A"/>
    <w:rsid w:val="006742E6"/>
    <w:rsid w:val="00674838"/>
    <w:rsid w:val="00674ECC"/>
    <w:rsid w:val="00675EF2"/>
    <w:rsid w:val="006769EA"/>
    <w:rsid w:val="00676E58"/>
    <w:rsid w:val="006771F7"/>
    <w:rsid w:val="006779F7"/>
    <w:rsid w:val="0068037A"/>
    <w:rsid w:val="006825D0"/>
    <w:rsid w:val="00682A8F"/>
    <w:rsid w:val="006830D6"/>
    <w:rsid w:val="006837A6"/>
    <w:rsid w:val="00685291"/>
    <w:rsid w:val="006852C7"/>
    <w:rsid w:val="006852CE"/>
    <w:rsid w:val="00685681"/>
    <w:rsid w:val="0068598E"/>
    <w:rsid w:val="006860F0"/>
    <w:rsid w:val="00687CF3"/>
    <w:rsid w:val="00687FC8"/>
    <w:rsid w:val="006917EB"/>
    <w:rsid w:val="00692122"/>
    <w:rsid w:val="00692B50"/>
    <w:rsid w:val="00692D14"/>
    <w:rsid w:val="00693166"/>
    <w:rsid w:val="0069575F"/>
    <w:rsid w:val="0069731A"/>
    <w:rsid w:val="006A0D6F"/>
    <w:rsid w:val="006A1238"/>
    <w:rsid w:val="006A2C7B"/>
    <w:rsid w:val="006A30F6"/>
    <w:rsid w:val="006A467F"/>
    <w:rsid w:val="006A6A49"/>
    <w:rsid w:val="006A7A3B"/>
    <w:rsid w:val="006B0A46"/>
    <w:rsid w:val="006B1122"/>
    <w:rsid w:val="006B33E7"/>
    <w:rsid w:val="006B3E43"/>
    <w:rsid w:val="006B5C63"/>
    <w:rsid w:val="006B65C7"/>
    <w:rsid w:val="006B742C"/>
    <w:rsid w:val="006C1350"/>
    <w:rsid w:val="006C1409"/>
    <w:rsid w:val="006C1727"/>
    <w:rsid w:val="006C196A"/>
    <w:rsid w:val="006C32BE"/>
    <w:rsid w:val="006C32FD"/>
    <w:rsid w:val="006C351C"/>
    <w:rsid w:val="006C39CE"/>
    <w:rsid w:val="006C453D"/>
    <w:rsid w:val="006C47C3"/>
    <w:rsid w:val="006C6158"/>
    <w:rsid w:val="006C75FF"/>
    <w:rsid w:val="006C7736"/>
    <w:rsid w:val="006C77C3"/>
    <w:rsid w:val="006D0179"/>
    <w:rsid w:val="006D0B8B"/>
    <w:rsid w:val="006D0FCC"/>
    <w:rsid w:val="006D21F5"/>
    <w:rsid w:val="006D3089"/>
    <w:rsid w:val="006D57E4"/>
    <w:rsid w:val="006D657C"/>
    <w:rsid w:val="006D65F9"/>
    <w:rsid w:val="006D6FF3"/>
    <w:rsid w:val="006D7E1E"/>
    <w:rsid w:val="006E126D"/>
    <w:rsid w:val="006E1FC3"/>
    <w:rsid w:val="006E26FA"/>
    <w:rsid w:val="006E4B01"/>
    <w:rsid w:val="006E5708"/>
    <w:rsid w:val="006E69DD"/>
    <w:rsid w:val="006E7FBB"/>
    <w:rsid w:val="006F0082"/>
    <w:rsid w:val="006F2B89"/>
    <w:rsid w:val="006F2C31"/>
    <w:rsid w:val="006F39E4"/>
    <w:rsid w:val="006F41AB"/>
    <w:rsid w:val="006F5313"/>
    <w:rsid w:val="006F5999"/>
    <w:rsid w:val="006F73F4"/>
    <w:rsid w:val="006F75B2"/>
    <w:rsid w:val="007009C6"/>
    <w:rsid w:val="00701C73"/>
    <w:rsid w:val="00703A99"/>
    <w:rsid w:val="00703F9C"/>
    <w:rsid w:val="00704CE9"/>
    <w:rsid w:val="0070616B"/>
    <w:rsid w:val="00706295"/>
    <w:rsid w:val="00706FDA"/>
    <w:rsid w:val="00707114"/>
    <w:rsid w:val="00707B9B"/>
    <w:rsid w:val="00707D0C"/>
    <w:rsid w:val="0071057B"/>
    <w:rsid w:val="0071106E"/>
    <w:rsid w:val="007114E7"/>
    <w:rsid w:val="00711E0D"/>
    <w:rsid w:val="00711F9A"/>
    <w:rsid w:val="0071304C"/>
    <w:rsid w:val="00713810"/>
    <w:rsid w:val="00713F21"/>
    <w:rsid w:val="00714880"/>
    <w:rsid w:val="007164C6"/>
    <w:rsid w:val="007165CF"/>
    <w:rsid w:val="00720CB1"/>
    <w:rsid w:val="00720F9F"/>
    <w:rsid w:val="00722299"/>
    <w:rsid w:val="007225EE"/>
    <w:rsid w:val="007239FD"/>
    <w:rsid w:val="00724B27"/>
    <w:rsid w:val="00724E11"/>
    <w:rsid w:val="0072539F"/>
    <w:rsid w:val="00725A06"/>
    <w:rsid w:val="00727F5B"/>
    <w:rsid w:val="007303A5"/>
    <w:rsid w:val="00730B3E"/>
    <w:rsid w:val="007316B3"/>
    <w:rsid w:val="007319A7"/>
    <w:rsid w:val="00732414"/>
    <w:rsid w:val="0073420B"/>
    <w:rsid w:val="007342D3"/>
    <w:rsid w:val="007359CA"/>
    <w:rsid w:val="00735C31"/>
    <w:rsid w:val="00736367"/>
    <w:rsid w:val="007364D9"/>
    <w:rsid w:val="00736864"/>
    <w:rsid w:val="00736FBD"/>
    <w:rsid w:val="0073796D"/>
    <w:rsid w:val="00740394"/>
    <w:rsid w:val="0074263C"/>
    <w:rsid w:val="00742FA0"/>
    <w:rsid w:val="0074615D"/>
    <w:rsid w:val="0074760E"/>
    <w:rsid w:val="0075157C"/>
    <w:rsid w:val="007525D5"/>
    <w:rsid w:val="00753D8D"/>
    <w:rsid w:val="0075400B"/>
    <w:rsid w:val="00754ABA"/>
    <w:rsid w:val="00754C74"/>
    <w:rsid w:val="007601B8"/>
    <w:rsid w:val="00760FB9"/>
    <w:rsid w:val="0076134D"/>
    <w:rsid w:val="007634E3"/>
    <w:rsid w:val="007652EA"/>
    <w:rsid w:val="00765AB3"/>
    <w:rsid w:val="00765B04"/>
    <w:rsid w:val="00767DDF"/>
    <w:rsid w:val="0077096A"/>
    <w:rsid w:val="00771678"/>
    <w:rsid w:val="00771B65"/>
    <w:rsid w:val="00771F34"/>
    <w:rsid w:val="00773094"/>
    <w:rsid w:val="00774A1D"/>
    <w:rsid w:val="0078208B"/>
    <w:rsid w:val="00782166"/>
    <w:rsid w:val="007822DF"/>
    <w:rsid w:val="00782B0D"/>
    <w:rsid w:val="00782D1C"/>
    <w:rsid w:val="00782D20"/>
    <w:rsid w:val="00783692"/>
    <w:rsid w:val="00784D4C"/>
    <w:rsid w:val="00785C37"/>
    <w:rsid w:val="00785DB2"/>
    <w:rsid w:val="0078794B"/>
    <w:rsid w:val="00790D96"/>
    <w:rsid w:val="00791655"/>
    <w:rsid w:val="00791D8F"/>
    <w:rsid w:val="007927D6"/>
    <w:rsid w:val="0079315E"/>
    <w:rsid w:val="00793500"/>
    <w:rsid w:val="0079356C"/>
    <w:rsid w:val="0079397B"/>
    <w:rsid w:val="00793F73"/>
    <w:rsid w:val="007966EA"/>
    <w:rsid w:val="0079729D"/>
    <w:rsid w:val="0079781A"/>
    <w:rsid w:val="007A0C50"/>
    <w:rsid w:val="007A1546"/>
    <w:rsid w:val="007A228C"/>
    <w:rsid w:val="007A2D95"/>
    <w:rsid w:val="007A368E"/>
    <w:rsid w:val="007A4DB3"/>
    <w:rsid w:val="007A5868"/>
    <w:rsid w:val="007A5B75"/>
    <w:rsid w:val="007A6850"/>
    <w:rsid w:val="007B04CE"/>
    <w:rsid w:val="007B393C"/>
    <w:rsid w:val="007B3BDC"/>
    <w:rsid w:val="007B3D44"/>
    <w:rsid w:val="007B56D8"/>
    <w:rsid w:val="007B603D"/>
    <w:rsid w:val="007B642C"/>
    <w:rsid w:val="007B6871"/>
    <w:rsid w:val="007B6C33"/>
    <w:rsid w:val="007B6DB8"/>
    <w:rsid w:val="007B7393"/>
    <w:rsid w:val="007B7A2F"/>
    <w:rsid w:val="007B7F48"/>
    <w:rsid w:val="007C03A3"/>
    <w:rsid w:val="007C1BAF"/>
    <w:rsid w:val="007C32EE"/>
    <w:rsid w:val="007C3505"/>
    <w:rsid w:val="007C39D3"/>
    <w:rsid w:val="007C3D33"/>
    <w:rsid w:val="007C47AC"/>
    <w:rsid w:val="007C548A"/>
    <w:rsid w:val="007D0EF8"/>
    <w:rsid w:val="007D0FD9"/>
    <w:rsid w:val="007D294A"/>
    <w:rsid w:val="007D2A8D"/>
    <w:rsid w:val="007D3527"/>
    <w:rsid w:val="007D47D2"/>
    <w:rsid w:val="007D5367"/>
    <w:rsid w:val="007D62D4"/>
    <w:rsid w:val="007D6EC0"/>
    <w:rsid w:val="007D7769"/>
    <w:rsid w:val="007D785D"/>
    <w:rsid w:val="007D7AB7"/>
    <w:rsid w:val="007D7E1D"/>
    <w:rsid w:val="007E26BD"/>
    <w:rsid w:val="007E335D"/>
    <w:rsid w:val="007E4FAC"/>
    <w:rsid w:val="007E503C"/>
    <w:rsid w:val="007E7224"/>
    <w:rsid w:val="007F106C"/>
    <w:rsid w:val="007F1174"/>
    <w:rsid w:val="007F2619"/>
    <w:rsid w:val="007F37E8"/>
    <w:rsid w:val="007F4001"/>
    <w:rsid w:val="007F4A89"/>
    <w:rsid w:val="007F5771"/>
    <w:rsid w:val="007F5EF4"/>
    <w:rsid w:val="007F624B"/>
    <w:rsid w:val="007F66BF"/>
    <w:rsid w:val="007F6C08"/>
    <w:rsid w:val="007F6F5E"/>
    <w:rsid w:val="007F715B"/>
    <w:rsid w:val="00800288"/>
    <w:rsid w:val="00801972"/>
    <w:rsid w:val="00802E8A"/>
    <w:rsid w:val="0080345C"/>
    <w:rsid w:val="00803F83"/>
    <w:rsid w:val="008044E9"/>
    <w:rsid w:val="008045E6"/>
    <w:rsid w:val="008063B6"/>
    <w:rsid w:val="00807402"/>
    <w:rsid w:val="00810BAC"/>
    <w:rsid w:val="008116AF"/>
    <w:rsid w:val="00813400"/>
    <w:rsid w:val="00813B74"/>
    <w:rsid w:val="008141D7"/>
    <w:rsid w:val="008143AF"/>
    <w:rsid w:val="00814D79"/>
    <w:rsid w:val="00815ADE"/>
    <w:rsid w:val="00816222"/>
    <w:rsid w:val="008163F9"/>
    <w:rsid w:val="008164AA"/>
    <w:rsid w:val="008166CF"/>
    <w:rsid w:val="00817D1C"/>
    <w:rsid w:val="008217FB"/>
    <w:rsid w:val="00821E5C"/>
    <w:rsid w:val="00822FF0"/>
    <w:rsid w:val="008238DC"/>
    <w:rsid w:val="00824325"/>
    <w:rsid w:val="0082522F"/>
    <w:rsid w:val="00825390"/>
    <w:rsid w:val="00825C1B"/>
    <w:rsid w:val="008274C8"/>
    <w:rsid w:val="00831979"/>
    <w:rsid w:val="00831D8A"/>
    <w:rsid w:val="008326BF"/>
    <w:rsid w:val="00835AE7"/>
    <w:rsid w:val="00835F26"/>
    <w:rsid w:val="0083693B"/>
    <w:rsid w:val="00836DA1"/>
    <w:rsid w:val="0084024D"/>
    <w:rsid w:val="008408A8"/>
    <w:rsid w:val="0084255D"/>
    <w:rsid w:val="00842DC9"/>
    <w:rsid w:val="00846459"/>
    <w:rsid w:val="00850CA4"/>
    <w:rsid w:val="00850FCB"/>
    <w:rsid w:val="00851352"/>
    <w:rsid w:val="008517FF"/>
    <w:rsid w:val="00853543"/>
    <w:rsid w:val="00853A2C"/>
    <w:rsid w:val="0085513D"/>
    <w:rsid w:val="00856701"/>
    <w:rsid w:val="00857077"/>
    <w:rsid w:val="00857877"/>
    <w:rsid w:val="008578EE"/>
    <w:rsid w:val="00857BAC"/>
    <w:rsid w:val="008602BE"/>
    <w:rsid w:val="00862792"/>
    <w:rsid w:val="008627E0"/>
    <w:rsid w:val="00862AA5"/>
    <w:rsid w:val="00863230"/>
    <w:rsid w:val="00863E48"/>
    <w:rsid w:val="00864C84"/>
    <w:rsid w:val="00864EBC"/>
    <w:rsid w:val="00865BD0"/>
    <w:rsid w:val="00867E24"/>
    <w:rsid w:val="008717D8"/>
    <w:rsid w:val="0087215C"/>
    <w:rsid w:val="00873648"/>
    <w:rsid w:val="00874251"/>
    <w:rsid w:val="008748D7"/>
    <w:rsid w:val="00874A66"/>
    <w:rsid w:val="00875D25"/>
    <w:rsid w:val="00875F4D"/>
    <w:rsid w:val="0087659E"/>
    <w:rsid w:val="0087705C"/>
    <w:rsid w:val="0087712D"/>
    <w:rsid w:val="00877B7B"/>
    <w:rsid w:val="0088025C"/>
    <w:rsid w:val="0088055B"/>
    <w:rsid w:val="00880E35"/>
    <w:rsid w:val="008836A6"/>
    <w:rsid w:val="00883D9D"/>
    <w:rsid w:val="0088405B"/>
    <w:rsid w:val="00885D54"/>
    <w:rsid w:val="00885EF7"/>
    <w:rsid w:val="00886091"/>
    <w:rsid w:val="00886F0E"/>
    <w:rsid w:val="008875FE"/>
    <w:rsid w:val="00887F8E"/>
    <w:rsid w:val="00890521"/>
    <w:rsid w:val="00890C56"/>
    <w:rsid w:val="00891A70"/>
    <w:rsid w:val="00891C0C"/>
    <w:rsid w:val="008946DC"/>
    <w:rsid w:val="008958A5"/>
    <w:rsid w:val="00896234"/>
    <w:rsid w:val="00896294"/>
    <w:rsid w:val="00896EAB"/>
    <w:rsid w:val="008974E7"/>
    <w:rsid w:val="00897E43"/>
    <w:rsid w:val="008A0ADD"/>
    <w:rsid w:val="008A0CA7"/>
    <w:rsid w:val="008A115A"/>
    <w:rsid w:val="008A1521"/>
    <w:rsid w:val="008A1A2A"/>
    <w:rsid w:val="008A21AE"/>
    <w:rsid w:val="008A374A"/>
    <w:rsid w:val="008A43CD"/>
    <w:rsid w:val="008A4895"/>
    <w:rsid w:val="008A60D2"/>
    <w:rsid w:val="008A620D"/>
    <w:rsid w:val="008A63F7"/>
    <w:rsid w:val="008A6AB5"/>
    <w:rsid w:val="008B02F6"/>
    <w:rsid w:val="008B11D8"/>
    <w:rsid w:val="008B1355"/>
    <w:rsid w:val="008B25EA"/>
    <w:rsid w:val="008B2C54"/>
    <w:rsid w:val="008B4C2C"/>
    <w:rsid w:val="008B53C5"/>
    <w:rsid w:val="008B60F1"/>
    <w:rsid w:val="008B641B"/>
    <w:rsid w:val="008B6BF3"/>
    <w:rsid w:val="008B76AE"/>
    <w:rsid w:val="008C222B"/>
    <w:rsid w:val="008C5738"/>
    <w:rsid w:val="008C7EAD"/>
    <w:rsid w:val="008D01C3"/>
    <w:rsid w:val="008D08C1"/>
    <w:rsid w:val="008D0CFE"/>
    <w:rsid w:val="008D13F1"/>
    <w:rsid w:val="008D2F9E"/>
    <w:rsid w:val="008D37DD"/>
    <w:rsid w:val="008D56D1"/>
    <w:rsid w:val="008D5DAD"/>
    <w:rsid w:val="008D6152"/>
    <w:rsid w:val="008D6BF3"/>
    <w:rsid w:val="008D77AE"/>
    <w:rsid w:val="008E2EC2"/>
    <w:rsid w:val="008E3E5A"/>
    <w:rsid w:val="008E45CA"/>
    <w:rsid w:val="008E4CBA"/>
    <w:rsid w:val="008E4FB1"/>
    <w:rsid w:val="008E56D4"/>
    <w:rsid w:val="008E5926"/>
    <w:rsid w:val="008E59F9"/>
    <w:rsid w:val="008E5EF2"/>
    <w:rsid w:val="008E6833"/>
    <w:rsid w:val="008E7BA9"/>
    <w:rsid w:val="008F0F81"/>
    <w:rsid w:val="008F18E8"/>
    <w:rsid w:val="008F27BF"/>
    <w:rsid w:val="008F2E64"/>
    <w:rsid w:val="008F51CB"/>
    <w:rsid w:val="00900670"/>
    <w:rsid w:val="0090073C"/>
    <w:rsid w:val="00900A36"/>
    <w:rsid w:val="00901352"/>
    <w:rsid w:val="00901B5C"/>
    <w:rsid w:val="009021AF"/>
    <w:rsid w:val="009111EA"/>
    <w:rsid w:val="009114B2"/>
    <w:rsid w:val="00913799"/>
    <w:rsid w:val="00913A78"/>
    <w:rsid w:val="00913F1F"/>
    <w:rsid w:val="009142EC"/>
    <w:rsid w:val="009145E4"/>
    <w:rsid w:val="00914B68"/>
    <w:rsid w:val="009154C3"/>
    <w:rsid w:val="009158C6"/>
    <w:rsid w:val="00915FA3"/>
    <w:rsid w:val="00916B54"/>
    <w:rsid w:val="009179D5"/>
    <w:rsid w:val="00922358"/>
    <w:rsid w:val="00922FF4"/>
    <w:rsid w:val="00923540"/>
    <w:rsid w:val="00924017"/>
    <w:rsid w:val="00924B1F"/>
    <w:rsid w:val="00925C1B"/>
    <w:rsid w:val="00926767"/>
    <w:rsid w:val="009321C2"/>
    <w:rsid w:val="00933690"/>
    <w:rsid w:val="00933B97"/>
    <w:rsid w:val="009344C2"/>
    <w:rsid w:val="00936003"/>
    <w:rsid w:val="009361D5"/>
    <w:rsid w:val="009378BE"/>
    <w:rsid w:val="009400B8"/>
    <w:rsid w:val="00941B96"/>
    <w:rsid w:val="009428A4"/>
    <w:rsid w:val="00942D81"/>
    <w:rsid w:val="009438AB"/>
    <w:rsid w:val="00944143"/>
    <w:rsid w:val="00944B54"/>
    <w:rsid w:val="00944D1F"/>
    <w:rsid w:val="0094662F"/>
    <w:rsid w:val="00947133"/>
    <w:rsid w:val="00950FCF"/>
    <w:rsid w:val="009525F9"/>
    <w:rsid w:val="009536E9"/>
    <w:rsid w:val="009541FA"/>
    <w:rsid w:val="00954B8C"/>
    <w:rsid w:val="00954E94"/>
    <w:rsid w:val="009554C3"/>
    <w:rsid w:val="00955CCC"/>
    <w:rsid w:val="00955FB6"/>
    <w:rsid w:val="009563BF"/>
    <w:rsid w:val="009569D7"/>
    <w:rsid w:val="0095709D"/>
    <w:rsid w:val="0096085B"/>
    <w:rsid w:val="009613EF"/>
    <w:rsid w:val="009622DE"/>
    <w:rsid w:val="009636D3"/>
    <w:rsid w:val="0096505B"/>
    <w:rsid w:val="009659F4"/>
    <w:rsid w:val="0096608B"/>
    <w:rsid w:val="00967227"/>
    <w:rsid w:val="00970D60"/>
    <w:rsid w:val="00971A19"/>
    <w:rsid w:val="0097272C"/>
    <w:rsid w:val="00972D30"/>
    <w:rsid w:val="0097339D"/>
    <w:rsid w:val="00973B8A"/>
    <w:rsid w:val="009746BA"/>
    <w:rsid w:val="0097526D"/>
    <w:rsid w:val="00975F20"/>
    <w:rsid w:val="00977DCE"/>
    <w:rsid w:val="00977EF6"/>
    <w:rsid w:val="009803B8"/>
    <w:rsid w:val="009805B0"/>
    <w:rsid w:val="009805E7"/>
    <w:rsid w:val="009825CD"/>
    <w:rsid w:val="00982604"/>
    <w:rsid w:val="00983627"/>
    <w:rsid w:val="00983AE3"/>
    <w:rsid w:val="00983C57"/>
    <w:rsid w:val="009840AD"/>
    <w:rsid w:val="0098472E"/>
    <w:rsid w:val="00984945"/>
    <w:rsid w:val="00984D76"/>
    <w:rsid w:val="009860C0"/>
    <w:rsid w:val="00986567"/>
    <w:rsid w:val="00990504"/>
    <w:rsid w:val="00990B2F"/>
    <w:rsid w:val="00990E4A"/>
    <w:rsid w:val="00991BEB"/>
    <w:rsid w:val="00991F51"/>
    <w:rsid w:val="00992C1C"/>
    <w:rsid w:val="0099390E"/>
    <w:rsid w:val="00995077"/>
    <w:rsid w:val="009960E5"/>
    <w:rsid w:val="0099766E"/>
    <w:rsid w:val="009A0D91"/>
    <w:rsid w:val="009A1319"/>
    <w:rsid w:val="009A1E68"/>
    <w:rsid w:val="009A3705"/>
    <w:rsid w:val="009A42E9"/>
    <w:rsid w:val="009A674A"/>
    <w:rsid w:val="009A6C27"/>
    <w:rsid w:val="009A6D9A"/>
    <w:rsid w:val="009A7ADC"/>
    <w:rsid w:val="009B0B24"/>
    <w:rsid w:val="009B0D30"/>
    <w:rsid w:val="009B2274"/>
    <w:rsid w:val="009B2EBB"/>
    <w:rsid w:val="009B3CF1"/>
    <w:rsid w:val="009B5255"/>
    <w:rsid w:val="009B53E0"/>
    <w:rsid w:val="009B78D5"/>
    <w:rsid w:val="009B7ADE"/>
    <w:rsid w:val="009B7B93"/>
    <w:rsid w:val="009C1457"/>
    <w:rsid w:val="009C19B5"/>
    <w:rsid w:val="009C19B7"/>
    <w:rsid w:val="009C2CCC"/>
    <w:rsid w:val="009C2F0C"/>
    <w:rsid w:val="009C3724"/>
    <w:rsid w:val="009C5ABB"/>
    <w:rsid w:val="009C5BBF"/>
    <w:rsid w:val="009C74E9"/>
    <w:rsid w:val="009D0323"/>
    <w:rsid w:val="009D0339"/>
    <w:rsid w:val="009D088B"/>
    <w:rsid w:val="009D0D23"/>
    <w:rsid w:val="009D2F3C"/>
    <w:rsid w:val="009D36D1"/>
    <w:rsid w:val="009D3DBC"/>
    <w:rsid w:val="009D40FF"/>
    <w:rsid w:val="009D42B2"/>
    <w:rsid w:val="009D4F7F"/>
    <w:rsid w:val="009D51F9"/>
    <w:rsid w:val="009D6041"/>
    <w:rsid w:val="009D6AF0"/>
    <w:rsid w:val="009D6E64"/>
    <w:rsid w:val="009D7C51"/>
    <w:rsid w:val="009E0386"/>
    <w:rsid w:val="009E103D"/>
    <w:rsid w:val="009E16D0"/>
    <w:rsid w:val="009E196C"/>
    <w:rsid w:val="009E24D0"/>
    <w:rsid w:val="009E29E3"/>
    <w:rsid w:val="009E4FB3"/>
    <w:rsid w:val="009E500F"/>
    <w:rsid w:val="009E679A"/>
    <w:rsid w:val="009E679C"/>
    <w:rsid w:val="009E6A0A"/>
    <w:rsid w:val="009E760B"/>
    <w:rsid w:val="009F0270"/>
    <w:rsid w:val="009F0FEE"/>
    <w:rsid w:val="009F1491"/>
    <w:rsid w:val="009F186F"/>
    <w:rsid w:val="009F1FFC"/>
    <w:rsid w:val="009F21EE"/>
    <w:rsid w:val="009F2D50"/>
    <w:rsid w:val="009F36BF"/>
    <w:rsid w:val="009F5C32"/>
    <w:rsid w:val="009F5C3C"/>
    <w:rsid w:val="009F5D50"/>
    <w:rsid w:val="009F749D"/>
    <w:rsid w:val="009F79F3"/>
    <w:rsid w:val="00A02453"/>
    <w:rsid w:val="00A03770"/>
    <w:rsid w:val="00A064B2"/>
    <w:rsid w:val="00A111B6"/>
    <w:rsid w:val="00A15ABE"/>
    <w:rsid w:val="00A16302"/>
    <w:rsid w:val="00A212F3"/>
    <w:rsid w:val="00A22695"/>
    <w:rsid w:val="00A254D0"/>
    <w:rsid w:val="00A2668B"/>
    <w:rsid w:val="00A26D27"/>
    <w:rsid w:val="00A26D78"/>
    <w:rsid w:val="00A271B8"/>
    <w:rsid w:val="00A27315"/>
    <w:rsid w:val="00A30317"/>
    <w:rsid w:val="00A30AA5"/>
    <w:rsid w:val="00A33DC1"/>
    <w:rsid w:val="00A33F6C"/>
    <w:rsid w:val="00A370CA"/>
    <w:rsid w:val="00A376EE"/>
    <w:rsid w:val="00A4008D"/>
    <w:rsid w:val="00A4286F"/>
    <w:rsid w:val="00A42A99"/>
    <w:rsid w:val="00A42C72"/>
    <w:rsid w:val="00A434DD"/>
    <w:rsid w:val="00A437E4"/>
    <w:rsid w:val="00A437F6"/>
    <w:rsid w:val="00A43988"/>
    <w:rsid w:val="00A43A59"/>
    <w:rsid w:val="00A442A2"/>
    <w:rsid w:val="00A44B04"/>
    <w:rsid w:val="00A44EC1"/>
    <w:rsid w:val="00A45E67"/>
    <w:rsid w:val="00A46158"/>
    <w:rsid w:val="00A47248"/>
    <w:rsid w:val="00A472BC"/>
    <w:rsid w:val="00A51440"/>
    <w:rsid w:val="00A5151A"/>
    <w:rsid w:val="00A54CCC"/>
    <w:rsid w:val="00A56EDE"/>
    <w:rsid w:val="00A579FA"/>
    <w:rsid w:val="00A57D95"/>
    <w:rsid w:val="00A57E0A"/>
    <w:rsid w:val="00A6021E"/>
    <w:rsid w:val="00A60451"/>
    <w:rsid w:val="00A60D0A"/>
    <w:rsid w:val="00A6137F"/>
    <w:rsid w:val="00A615B0"/>
    <w:rsid w:val="00A64302"/>
    <w:rsid w:val="00A64879"/>
    <w:rsid w:val="00A66571"/>
    <w:rsid w:val="00A6688F"/>
    <w:rsid w:val="00A67352"/>
    <w:rsid w:val="00A701DB"/>
    <w:rsid w:val="00A7063A"/>
    <w:rsid w:val="00A70E90"/>
    <w:rsid w:val="00A716E0"/>
    <w:rsid w:val="00A71895"/>
    <w:rsid w:val="00A731FB"/>
    <w:rsid w:val="00A74E6B"/>
    <w:rsid w:val="00A759C5"/>
    <w:rsid w:val="00A77919"/>
    <w:rsid w:val="00A77F26"/>
    <w:rsid w:val="00A8191D"/>
    <w:rsid w:val="00A823F6"/>
    <w:rsid w:val="00A826AD"/>
    <w:rsid w:val="00A826DF"/>
    <w:rsid w:val="00A82AB4"/>
    <w:rsid w:val="00A82C6A"/>
    <w:rsid w:val="00A82DC4"/>
    <w:rsid w:val="00A83496"/>
    <w:rsid w:val="00A83C6E"/>
    <w:rsid w:val="00A83C8F"/>
    <w:rsid w:val="00A85211"/>
    <w:rsid w:val="00A8719E"/>
    <w:rsid w:val="00A87B6E"/>
    <w:rsid w:val="00A9154B"/>
    <w:rsid w:val="00A92F30"/>
    <w:rsid w:val="00A93263"/>
    <w:rsid w:val="00A9482F"/>
    <w:rsid w:val="00A95204"/>
    <w:rsid w:val="00A971BB"/>
    <w:rsid w:val="00A9763A"/>
    <w:rsid w:val="00AA0A89"/>
    <w:rsid w:val="00AA1DD5"/>
    <w:rsid w:val="00AA44C8"/>
    <w:rsid w:val="00AA4F25"/>
    <w:rsid w:val="00AA5368"/>
    <w:rsid w:val="00AA5E0D"/>
    <w:rsid w:val="00AA6429"/>
    <w:rsid w:val="00AA6976"/>
    <w:rsid w:val="00AA76D0"/>
    <w:rsid w:val="00AA7A1D"/>
    <w:rsid w:val="00AB0DC0"/>
    <w:rsid w:val="00AB1793"/>
    <w:rsid w:val="00AB2BAF"/>
    <w:rsid w:val="00AB2E7D"/>
    <w:rsid w:val="00AB3332"/>
    <w:rsid w:val="00AB348A"/>
    <w:rsid w:val="00AB50C5"/>
    <w:rsid w:val="00AB67D1"/>
    <w:rsid w:val="00AC01AA"/>
    <w:rsid w:val="00AC03A2"/>
    <w:rsid w:val="00AC0812"/>
    <w:rsid w:val="00AC0D54"/>
    <w:rsid w:val="00AC1D86"/>
    <w:rsid w:val="00AC344D"/>
    <w:rsid w:val="00AC4F72"/>
    <w:rsid w:val="00AC5041"/>
    <w:rsid w:val="00AD09EE"/>
    <w:rsid w:val="00AD0DE1"/>
    <w:rsid w:val="00AD3976"/>
    <w:rsid w:val="00AD3EA1"/>
    <w:rsid w:val="00AD53B4"/>
    <w:rsid w:val="00AD5708"/>
    <w:rsid w:val="00AD5AB8"/>
    <w:rsid w:val="00AD6CEA"/>
    <w:rsid w:val="00AD73A1"/>
    <w:rsid w:val="00AD7D4E"/>
    <w:rsid w:val="00AE1031"/>
    <w:rsid w:val="00AE1661"/>
    <w:rsid w:val="00AE1E9A"/>
    <w:rsid w:val="00AE2964"/>
    <w:rsid w:val="00AE2D40"/>
    <w:rsid w:val="00AE41C1"/>
    <w:rsid w:val="00AE482E"/>
    <w:rsid w:val="00AE49C1"/>
    <w:rsid w:val="00AE5067"/>
    <w:rsid w:val="00AE5B46"/>
    <w:rsid w:val="00AE6010"/>
    <w:rsid w:val="00AF154E"/>
    <w:rsid w:val="00AF32A9"/>
    <w:rsid w:val="00AF47C0"/>
    <w:rsid w:val="00AF4C1A"/>
    <w:rsid w:val="00AF741A"/>
    <w:rsid w:val="00AF779E"/>
    <w:rsid w:val="00B00233"/>
    <w:rsid w:val="00B00EBA"/>
    <w:rsid w:val="00B01ADB"/>
    <w:rsid w:val="00B02139"/>
    <w:rsid w:val="00B02938"/>
    <w:rsid w:val="00B02C9A"/>
    <w:rsid w:val="00B0333E"/>
    <w:rsid w:val="00B03FBD"/>
    <w:rsid w:val="00B04161"/>
    <w:rsid w:val="00B056F9"/>
    <w:rsid w:val="00B05913"/>
    <w:rsid w:val="00B06D52"/>
    <w:rsid w:val="00B06E31"/>
    <w:rsid w:val="00B072FD"/>
    <w:rsid w:val="00B10342"/>
    <w:rsid w:val="00B104D3"/>
    <w:rsid w:val="00B10C23"/>
    <w:rsid w:val="00B11E3D"/>
    <w:rsid w:val="00B1201B"/>
    <w:rsid w:val="00B130DF"/>
    <w:rsid w:val="00B137B9"/>
    <w:rsid w:val="00B138CA"/>
    <w:rsid w:val="00B14218"/>
    <w:rsid w:val="00B14D2C"/>
    <w:rsid w:val="00B1547E"/>
    <w:rsid w:val="00B161BA"/>
    <w:rsid w:val="00B161C4"/>
    <w:rsid w:val="00B17E82"/>
    <w:rsid w:val="00B2088F"/>
    <w:rsid w:val="00B21E4E"/>
    <w:rsid w:val="00B2248D"/>
    <w:rsid w:val="00B224F9"/>
    <w:rsid w:val="00B23233"/>
    <w:rsid w:val="00B2387A"/>
    <w:rsid w:val="00B24018"/>
    <w:rsid w:val="00B255BC"/>
    <w:rsid w:val="00B269C1"/>
    <w:rsid w:val="00B26B2C"/>
    <w:rsid w:val="00B30472"/>
    <w:rsid w:val="00B30DD0"/>
    <w:rsid w:val="00B348E3"/>
    <w:rsid w:val="00B35F50"/>
    <w:rsid w:val="00B37C2D"/>
    <w:rsid w:val="00B40311"/>
    <w:rsid w:val="00B408C7"/>
    <w:rsid w:val="00B414C4"/>
    <w:rsid w:val="00B41D3A"/>
    <w:rsid w:val="00B4417E"/>
    <w:rsid w:val="00B4575A"/>
    <w:rsid w:val="00B46CF9"/>
    <w:rsid w:val="00B47E66"/>
    <w:rsid w:val="00B501A1"/>
    <w:rsid w:val="00B51F64"/>
    <w:rsid w:val="00B5451D"/>
    <w:rsid w:val="00B54863"/>
    <w:rsid w:val="00B54B32"/>
    <w:rsid w:val="00B54D3E"/>
    <w:rsid w:val="00B55111"/>
    <w:rsid w:val="00B55613"/>
    <w:rsid w:val="00B564A8"/>
    <w:rsid w:val="00B575BA"/>
    <w:rsid w:val="00B61415"/>
    <w:rsid w:val="00B623F1"/>
    <w:rsid w:val="00B628FF"/>
    <w:rsid w:val="00B64530"/>
    <w:rsid w:val="00B64B0E"/>
    <w:rsid w:val="00B64BA7"/>
    <w:rsid w:val="00B64CA5"/>
    <w:rsid w:val="00B66ECF"/>
    <w:rsid w:val="00B700F8"/>
    <w:rsid w:val="00B705F3"/>
    <w:rsid w:val="00B70959"/>
    <w:rsid w:val="00B71014"/>
    <w:rsid w:val="00B713F8"/>
    <w:rsid w:val="00B71580"/>
    <w:rsid w:val="00B71608"/>
    <w:rsid w:val="00B71BC3"/>
    <w:rsid w:val="00B72FD3"/>
    <w:rsid w:val="00B74393"/>
    <w:rsid w:val="00B760A8"/>
    <w:rsid w:val="00B76429"/>
    <w:rsid w:val="00B76BE9"/>
    <w:rsid w:val="00B772F7"/>
    <w:rsid w:val="00B77C8F"/>
    <w:rsid w:val="00B80FA5"/>
    <w:rsid w:val="00B80FEE"/>
    <w:rsid w:val="00B8138D"/>
    <w:rsid w:val="00B81930"/>
    <w:rsid w:val="00B81DC0"/>
    <w:rsid w:val="00B831A6"/>
    <w:rsid w:val="00B8338C"/>
    <w:rsid w:val="00B8382B"/>
    <w:rsid w:val="00B83C28"/>
    <w:rsid w:val="00B85C29"/>
    <w:rsid w:val="00B86136"/>
    <w:rsid w:val="00B86471"/>
    <w:rsid w:val="00B9059E"/>
    <w:rsid w:val="00B91A3C"/>
    <w:rsid w:val="00B93C03"/>
    <w:rsid w:val="00B9474F"/>
    <w:rsid w:val="00B94F91"/>
    <w:rsid w:val="00B956D4"/>
    <w:rsid w:val="00B96991"/>
    <w:rsid w:val="00B9719B"/>
    <w:rsid w:val="00B97446"/>
    <w:rsid w:val="00B97937"/>
    <w:rsid w:val="00B97BFE"/>
    <w:rsid w:val="00BA23B9"/>
    <w:rsid w:val="00BA3672"/>
    <w:rsid w:val="00BA7432"/>
    <w:rsid w:val="00BA77E5"/>
    <w:rsid w:val="00BA7964"/>
    <w:rsid w:val="00BA7B29"/>
    <w:rsid w:val="00BA7ED0"/>
    <w:rsid w:val="00BB2764"/>
    <w:rsid w:val="00BB4153"/>
    <w:rsid w:val="00BB52EB"/>
    <w:rsid w:val="00BB6C8D"/>
    <w:rsid w:val="00BB70A0"/>
    <w:rsid w:val="00BB72C5"/>
    <w:rsid w:val="00BC06DC"/>
    <w:rsid w:val="00BC06EB"/>
    <w:rsid w:val="00BC09B7"/>
    <w:rsid w:val="00BC12D5"/>
    <w:rsid w:val="00BC1AA0"/>
    <w:rsid w:val="00BC2035"/>
    <w:rsid w:val="00BC23CF"/>
    <w:rsid w:val="00BC2495"/>
    <w:rsid w:val="00BC314A"/>
    <w:rsid w:val="00BC39CC"/>
    <w:rsid w:val="00BC5525"/>
    <w:rsid w:val="00BC617B"/>
    <w:rsid w:val="00BC7081"/>
    <w:rsid w:val="00BC7EB9"/>
    <w:rsid w:val="00BC7F85"/>
    <w:rsid w:val="00BD1D88"/>
    <w:rsid w:val="00BD1FE8"/>
    <w:rsid w:val="00BD24AF"/>
    <w:rsid w:val="00BD2643"/>
    <w:rsid w:val="00BD2F91"/>
    <w:rsid w:val="00BD4317"/>
    <w:rsid w:val="00BD56B1"/>
    <w:rsid w:val="00BD6558"/>
    <w:rsid w:val="00BD6D4A"/>
    <w:rsid w:val="00BE166F"/>
    <w:rsid w:val="00BE19B1"/>
    <w:rsid w:val="00BE1E5A"/>
    <w:rsid w:val="00BE3586"/>
    <w:rsid w:val="00BE4567"/>
    <w:rsid w:val="00BE6541"/>
    <w:rsid w:val="00BE6CE4"/>
    <w:rsid w:val="00BE7710"/>
    <w:rsid w:val="00BF1910"/>
    <w:rsid w:val="00BF2AD7"/>
    <w:rsid w:val="00BF2F76"/>
    <w:rsid w:val="00BF3022"/>
    <w:rsid w:val="00BF3214"/>
    <w:rsid w:val="00BF42E0"/>
    <w:rsid w:val="00BF52C0"/>
    <w:rsid w:val="00BF5573"/>
    <w:rsid w:val="00BF5828"/>
    <w:rsid w:val="00BF6E5E"/>
    <w:rsid w:val="00BF6FA8"/>
    <w:rsid w:val="00BF7102"/>
    <w:rsid w:val="00BF7422"/>
    <w:rsid w:val="00BF790C"/>
    <w:rsid w:val="00C0011D"/>
    <w:rsid w:val="00C0222F"/>
    <w:rsid w:val="00C03E11"/>
    <w:rsid w:val="00C045DD"/>
    <w:rsid w:val="00C055FF"/>
    <w:rsid w:val="00C06D40"/>
    <w:rsid w:val="00C07483"/>
    <w:rsid w:val="00C07E77"/>
    <w:rsid w:val="00C10677"/>
    <w:rsid w:val="00C1099C"/>
    <w:rsid w:val="00C115C0"/>
    <w:rsid w:val="00C11822"/>
    <w:rsid w:val="00C12DED"/>
    <w:rsid w:val="00C12E9A"/>
    <w:rsid w:val="00C13A7B"/>
    <w:rsid w:val="00C15867"/>
    <w:rsid w:val="00C1683D"/>
    <w:rsid w:val="00C1785A"/>
    <w:rsid w:val="00C2030E"/>
    <w:rsid w:val="00C2093B"/>
    <w:rsid w:val="00C212A6"/>
    <w:rsid w:val="00C213F5"/>
    <w:rsid w:val="00C22398"/>
    <w:rsid w:val="00C2296D"/>
    <w:rsid w:val="00C23155"/>
    <w:rsid w:val="00C2462A"/>
    <w:rsid w:val="00C25042"/>
    <w:rsid w:val="00C253F9"/>
    <w:rsid w:val="00C265C4"/>
    <w:rsid w:val="00C26F03"/>
    <w:rsid w:val="00C30036"/>
    <w:rsid w:val="00C30A10"/>
    <w:rsid w:val="00C30A47"/>
    <w:rsid w:val="00C337ED"/>
    <w:rsid w:val="00C3487C"/>
    <w:rsid w:val="00C34E84"/>
    <w:rsid w:val="00C34F8E"/>
    <w:rsid w:val="00C3585E"/>
    <w:rsid w:val="00C36320"/>
    <w:rsid w:val="00C36C8D"/>
    <w:rsid w:val="00C37CE4"/>
    <w:rsid w:val="00C40C41"/>
    <w:rsid w:val="00C41D6F"/>
    <w:rsid w:val="00C44245"/>
    <w:rsid w:val="00C45885"/>
    <w:rsid w:val="00C458DF"/>
    <w:rsid w:val="00C50272"/>
    <w:rsid w:val="00C50F22"/>
    <w:rsid w:val="00C51E1D"/>
    <w:rsid w:val="00C521AF"/>
    <w:rsid w:val="00C5538C"/>
    <w:rsid w:val="00C558DB"/>
    <w:rsid w:val="00C576B9"/>
    <w:rsid w:val="00C57971"/>
    <w:rsid w:val="00C60B18"/>
    <w:rsid w:val="00C619DC"/>
    <w:rsid w:val="00C635F9"/>
    <w:rsid w:val="00C63C3B"/>
    <w:rsid w:val="00C64F85"/>
    <w:rsid w:val="00C65BD7"/>
    <w:rsid w:val="00C66019"/>
    <w:rsid w:val="00C67C12"/>
    <w:rsid w:val="00C722C9"/>
    <w:rsid w:val="00C724A5"/>
    <w:rsid w:val="00C72D74"/>
    <w:rsid w:val="00C74C80"/>
    <w:rsid w:val="00C75EC9"/>
    <w:rsid w:val="00C763ED"/>
    <w:rsid w:val="00C764F4"/>
    <w:rsid w:val="00C76BA4"/>
    <w:rsid w:val="00C77DC3"/>
    <w:rsid w:val="00C77F8C"/>
    <w:rsid w:val="00C80200"/>
    <w:rsid w:val="00C80FDC"/>
    <w:rsid w:val="00C81764"/>
    <w:rsid w:val="00C82F00"/>
    <w:rsid w:val="00C83152"/>
    <w:rsid w:val="00C8381B"/>
    <w:rsid w:val="00C839D6"/>
    <w:rsid w:val="00C83A48"/>
    <w:rsid w:val="00C85865"/>
    <w:rsid w:val="00C85E85"/>
    <w:rsid w:val="00C865F3"/>
    <w:rsid w:val="00C866EB"/>
    <w:rsid w:val="00C87880"/>
    <w:rsid w:val="00C91B16"/>
    <w:rsid w:val="00C923DB"/>
    <w:rsid w:val="00C92B60"/>
    <w:rsid w:val="00C951DE"/>
    <w:rsid w:val="00C956DC"/>
    <w:rsid w:val="00C956ED"/>
    <w:rsid w:val="00C958B0"/>
    <w:rsid w:val="00CA05D9"/>
    <w:rsid w:val="00CA1B2B"/>
    <w:rsid w:val="00CA2EAE"/>
    <w:rsid w:val="00CA3FE7"/>
    <w:rsid w:val="00CA4AC1"/>
    <w:rsid w:val="00CA59FB"/>
    <w:rsid w:val="00CA5F2A"/>
    <w:rsid w:val="00CA7D07"/>
    <w:rsid w:val="00CB0316"/>
    <w:rsid w:val="00CB0B11"/>
    <w:rsid w:val="00CB1DBA"/>
    <w:rsid w:val="00CB1F29"/>
    <w:rsid w:val="00CB20B2"/>
    <w:rsid w:val="00CB301A"/>
    <w:rsid w:val="00CB359A"/>
    <w:rsid w:val="00CB3C03"/>
    <w:rsid w:val="00CB426A"/>
    <w:rsid w:val="00CB5354"/>
    <w:rsid w:val="00CB542C"/>
    <w:rsid w:val="00CB6170"/>
    <w:rsid w:val="00CC149B"/>
    <w:rsid w:val="00CC1BC7"/>
    <w:rsid w:val="00CC36CA"/>
    <w:rsid w:val="00CC3C9E"/>
    <w:rsid w:val="00CC3D22"/>
    <w:rsid w:val="00CC6A14"/>
    <w:rsid w:val="00CC70A3"/>
    <w:rsid w:val="00CD01D8"/>
    <w:rsid w:val="00CD300B"/>
    <w:rsid w:val="00CD4442"/>
    <w:rsid w:val="00CD444B"/>
    <w:rsid w:val="00CD5075"/>
    <w:rsid w:val="00CD53C3"/>
    <w:rsid w:val="00CD574E"/>
    <w:rsid w:val="00CD64F2"/>
    <w:rsid w:val="00CD675D"/>
    <w:rsid w:val="00CD78B8"/>
    <w:rsid w:val="00CE0830"/>
    <w:rsid w:val="00CE0866"/>
    <w:rsid w:val="00CE17A7"/>
    <w:rsid w:val="00CE20A9"/>
    <w:rsid w:val="00CE4C22"/>
    <w:rsid w:val="00CE4DBB"/>
    <w:rsid w:val="00CE76E5"/>
    <w:rsid w:val="00CF0E23"/>
    <w:rsid w:val="00CF1179"/>
    <w:rsid w:val="00CF16F1"/>
    <w:rsid w:val="00CF41EC"/>
    <w:rsid w:val="00CF4D18"/>
    <w:rsid w:val="00CF5724"/>
    <w:rsid w:val="00CF5D04"/>
    <w:rsid w:val="00CF6AA0"/>
    <w:rsid w:val="00CF6E15"/>
    <w:rsid w:val="00D0119A"/>
    <w:rsid w:val="00D01CAC"/>
    <w:rsid w:val="00D02F43"/>
    <w:rsid w:val="00D0373D"/>
    <w:rsid w:val="00D04DE4"/>
    <w:rsid w:val="00D06269"/>
    <w:rsid w:val="00D063F1"/>
    <w:rsid w:val="00D065F6"/>
    <w:rsid w:val="00D067E5"/>
    <w:rsid w:val="00D07076"/>
    <w:rsid w:val="00D11621"/>
    <w:rsid w:val="00D120E5"/>
    <w:rsid w:val="00D137E3"/>
    <w:rsid w:val="00D14F22"/>
    <w:rsid w:val="00D15270"/>
    <w:rsid w:val="00D15CF4"/>
    <w:rsid w:val="00D20744"/>
    <w:rsid w:val="00D2155F"/>
    <w:rsid w:val="00D2226E"/>
    <w:rsid w:val="00D22C1F"/>
    <w:rsid w:val="00D2315D"/>
    <w:rsid w:val="00D234FE"/>
    <w:rsid w:val="00D24D54"/>
    <w:rsid w:val="00D25D68"/>
    <w:rsid w:val="00D25E3A"/>
    <w:rsid w:val="00D265A0"/>
    <w:rsid w:val="00D26E3B"/>
    <w:rsid w:val="00D275D0"/>
    <w:rsid w:val="00D27642"/>
    <w:rsid w:val="00D2775C"/>
    <w:rsid w:val="00D27CE1"/>
    <w:rsid w:val="00D30667"/>
    <w:rsid w:val="00D30675"/>
    <w:rsid w:val="00D31F13"/>
    <w:rsid w:val="00D32BED"/>
    <w:rsid w:val="00D337B0"/>
    <w:rsid w:val="00D33C59"/>
    <w:rsid w:val="00D364D2"/>
    <w:rsid w:val="00D37391"/>
    <w:rsid w:val="00D37DA1"/>
    <w:rsid w:val="00D421F7"/>
    <w:rsid w:val="00D43817"/>
    <w:rsid w:val="00D44F37"/>
    <w:rsid w:val="00D45B1C"/>
    <w:rsid w:val="00D46DD4"/>
    <w:rsid w:val="00D4741C"/>
    <w:rsid w:val="00D51036"/>
    <w:rsid w:val="00D52C0A"/>
    <w:rsid w:val="00D53B42"/>
    <w:rsid w:val="00D5491A"/>
    <w:rsid w:val="00D55884"/>
    <w:rsid w:val="00D563A6"/>
    <w:rsid w:val="00D5704F"/>
    <w:rsid w:val="00D57918"/>
    <w:rsid w:val="00D57AD8"/>
    <w:rsid w:val="00D60B21"/>
    <w:rsid w:val="00D62208"/>
    <w:rsid w:val="00D64BB9"/>
    <w:rsid w:val="00D65705"/>
    <w:rsid w:val="00D65ED7"/>
    <w:rsid w:val="00D67B20"/>
    <w:rsid w:val="00D67CBC"/>
    <w:rsid w:val="00D708FA"/>
    <w:rsid w:val="00D70930"/>
    <w:rsid w:val="00D71729"/>
    <w:rsid w:val="00D72F9F"/>
    <w:rsid w:val="00D7321C"/>
    <w:rsid w:val="00D73DC6"/>
    <w:rsid w:val="00D7448D"/>
    <w:rsid w:val="00D74A43"/>
    <w:rsid w:val="00D74C1A"/>
    <w:rsid w:val="00D753A7"/>
    <w:rsid w:val="00D754C1"/>
    <w:rsid w:val="00D76789"/>
    <w:rsid w:val="00D76CF9"/>
    <w:rsid w:val="00D77393"/>
    <w:rsid w:val="00D77976"/>
    <w:rsid w:val="00D77A35"/>
    <w:rsid w:val="00D800FD"/>
    <w:rsid w:val="00D814A3"/>
    <w:rsid w:val="00D81B3E"/>
    <w:rsid w:val="00D824E1"/>
    <w:rsid w:val="00D82626"/>
    <w:rsid w:val="00D82A22"/>
    <w:rsid w:val="00D82E86"/>
    <w:rsid w:val="00D8329C"/>
    <w:rsid w:val="00D83665"/>
    <w:rsid w:val="00D855A8"/>
    <w:rsid w:val="00D8632C"/>
    <w:rsid w:val="00D87B85"/>
    <w:rsid w:val="00D90434"/>
    <w:rsid w:val="00D907A7"/>
    <w:rsid w:val="00D90C70"/>
    <w:rsid w:val="00D90E49"/>
    <w:rsid w:val="00D916D2"/>
    <w:rsid w:val="00D91D7F"/>
    <w:rsid w:val="00D9205A"/>
    <w:rsid w:val="00D958C4"/>
    <w:rsid w:val="00D95CD9"/>
    <w:rsid w:val="00D969B0"/>
    <w:rsid w:val="00D96A6B"/>
    <w:rsid w:val="00D96ADE"/>
    <w:rsid w:val="00D96C8E"/>
    <w:rsid w:val="00DA0330"/>
    <w:rsid w:val="00DA0CE2"/>
    <w:rsid w:val="00DA15E3"/>
    <w:rsid w:val="00DA2387"/>
    <w:rsid w:val="00DA3535"/>
    <w:rsid w:val="00DA3C71"/>
    <w:rsid w:val="00DA3E29"/>
    <w:rsid w:val="00DA429C"/>
    <w:rsid w:val="00DA75F8"/>
    <w:rsid w:val="00DB2145"/>
    <w:rsid w:val="00DB4A51"/>
    <w:rsid w:val="00DB536B"/>
    <w:rsid w:val="00DB5FDE"/>
    <w:rsid w:val="00DB6592"/>
    <w:rsid w:val="00DB7221"/>
    <w:rsid w:val="00DC2226"/>
    <w:rsid w:val="00DC29D3"/>
    <w:rsid w:val="00DC535A"/>
    <w:rsid w:val="00DC614F"/>
    <w:rsid w:val="00DC68D6"/>
    <w:rsid w:val="00DC6A10"/>
    <w:rsid w:val="00DC7A64"/>
    <w:rsid w:val="00DD320C"/>
    <w:rsid w:val="00DD4D37"/>
    <w:rsid w:val="00DD522E"/>
    <w:rsid w:val="00DD6481"/>
    <w:rsid w:val="00DD780A"/>
    <w:rsid w:val="00DD7CE0"/>
    <w:rsid w:val="00DE01D4"/>
    <w:rsid w:val="00DE0E35"/>
    <w:rsid w:val="00DE100B"/>
    <w:rsid w:val="00DE2632"/>
    <w:rsid w:val="00DE287F"/>
    <w:rsid w:val="00DE62F0"/>
    <w:rsid w:val="00DE657E"/>
    <w:rsid w:val="00DE67E2"/>
    <w:rsid w:val="00DE715E"/>
    <w:rsid w:val="00DE7AE3"/>
    <w:rsid w:val="00DF0141"/>
    <w:rsid w:val="00DF1032"/>
    <w:rsid w:val="00DF1F64"/>
    <w:rsid w:val="00DF2C1F"/>
    <w:rsid w:val="00DF2F0E"/>
    <w:rsid w:val="00DF39B7"/>
    <w:rsid w:val="00DF3C93"/>
    <w:rsid w:val="00DF4704"/>
    <w:rsid w:val="00DF5015"/>
    <w:rsid w:val="00DF60AA"/>
    <w:rsid w:val="00DF7516"/>
    <w:rsid w:val="00DF76F5"/>
    <w:rsid w:val="00E00946"/>
    <w:rsid w:val="00E015DF"/>
    <w:rsid w:val="00E024AA"/>
    <w:rsid w:val="00E02729"/>
    <w:rsid w:val="00E029F7"/>
    <w:rsid w:val="00E02BE0"/>
    <w:rsid w:val="00E03517"/>
    <w:rsid w:val="00E045CA"/>
    <w:rsid w:val="00E05ECB"/>
    <w:rsid w:val="00E079D2"/>
    <w:rsid w:val="00E1091E"/>
    <w:rsid w:val="00E12505"/>
    <w:rsid w:val="00E1294A"/>
    <w:rsid w:val="00E12D3A"/>
    <w:rsid w:val="00E132DB"/>
    <w:rsid w:val="00E144D7"/>
    <w:rsid w:val="00E15C77"/>
    <w:rsid w:val="00E16877"/>
    <w:rsid w:val="00E16C6A"/>
    <w:rsid w:val="00E17E7B"/>
    <w:rsid w:val="00E2091A"/>
    <w:rsid w:val="00E215DE"/>
    <w:rsid w:val="00E22D35"/>
    <w:rsid w:val="00E236F9"/>
    <w:rsid w:val="00E250F1"/>
    <w:rsid w:val="00E26A53"/>
    <w:rsid w:val="00E27508"/>
    <w:rsid w:val="00E3119C"/>
    <w:rsid w:val="00E31D0F"/>
    <w:rsid w:val="00E331FF"/>
    <w:rsid w:val="00E3550D"/>
    <w:rsid w:val="00E358B5"/>
    <w:rsid w:val="00E35AB8"/>
    <w:rsid w:val="00E41957"/>
    <w:rsid w:val="00E41FE9"/>
    <w:rsid w:val="00E43308"/>
    <w:rsid w:val="00E43EFA"/>
    <w:rsid w:val="00E44823"/>
    <w:rsid w:val="00E458D1"/>
    <w:rsid w:val="00E47955"/>
    <w:rsid w:val="00E47CA8"/>
    <w:rsid w:val="00E505F0"/>
    <w:rsid w:val="00E51352"/>
    <w:rsid w:val="00E518E8"/>
    <w:rsid w:val="00E51B56"/>
    <w:rsid w:val="00E52838"/>
    <w:rsid w:val="00E53096"/>
    <w:rsid w:val="00E545A0"/>
    <w:rsid w:val="00E614E0"/>
    <w:rsid w:val="00E639BB"/>
    <w:rsid w:val="00E64D90"/>
    <w:rsid w:val="00E6556B"/>
    <w:rsid w:val="00E65ED6"/>
    <w:rsid w:val="00E65F6D"/>
    <w:rsid w:val="00E6619A"/>
    <w:rsid w:val="00E6659E"/>
    <w:rsid w:val="00E675DE"/>
    <w:rsid w:val="00E67A04"/>
    <w:rsid w:val="00E67C49"/>
    <w:rsid w:val="00E700E0"/>
    <w:rsid w:val="00E715CC"/>
    <w:rsid w:val="00E71F8C"/>
    <w:rsid w:val="00E72C5D"/>
    <w:rsid w:val="00E72FDC"/>
    <w:rsid w:val="00E73BDA"/>
    <w:rsid w:val="00E73F7F"/>
    <w:rsid w:val="00E7461A"/>
    <w:rsid w:val="00E753E8"/>
    <w:rsid w:val="00E81B3A"/>
    <w:rsid w:val="00E82242"/>
    <w:rsid w:val="00E8276D"/>
    <w:rsid w:val="00E833DF"/>
    <w:rsid w:val="00E83BA9"/>
    <w:rsid w:val="00E85409"/>
    <w:rsid w:val="00E85B7E"/>
    <w:rsid w:val="00E85DCB"/>
    <w:rsid w:val="00E8749E"/>
    <w:rsid w:val="00E904A1"/>
    <w:rsid w:val="00E92115"/>
    <w:rsid w:val="00E94737"/>
    <w:rsid w:val="00E949C1"/>
    <w:rsid w:val="00E96538"/>
    <w:rsid w:val="00E97B4D"/>
    <w:rsid w:val="00E97EEB"/>
    <w:rsid w:val="00EA01E7"/>
    <w:rsid w:val="00EA07A4"/>
    <w:rsid w:val="00EA10D1"/>
    <w:rsid w:val="00EA1FA2"/>
    <w:rsid w:val="00EA2F69"/>
    <w:rsid w:val="00EA2FCF"/>
    <w:rsid w:val="00EA429F"/>
    <w:rsid w:val="00EA4DE0"/>
    <w:rsid w:val="00EA4F9E"/>
    <w:rsid w:val="00EA598B"/>
    <w:rsid w:val="00EA63CA"/>
    <w:rsid w:val="00EA6D3B"/>
    <w:rsid w:val="00EA75DE"/>
    <w:rsid w:val="00EA7689"/>
    <w:rsid w:val="00EB00AD"/>
    <w:rsid w:val="00EB06A9"/>
    <w:rsid w:val="00EB136C"/>
    <w:rsid w:val="00EB2723"/>
    <w:rsid w:val="00EB2FB0"/>
    <w:rsid w:val="00EB30A2"/>
    <w:rsid w:val="00EB480E"/>
    <w:rsid w:val="00EB5AB8"/>
    <w:rsid w:val="00EB5EC6"/>
    <w:rsid w:val="00EB7FC9"/>
    <w:rsid w:val="00EC2273"/>
    <w:rsid w:val="00EC2E50"/>
    <w:rsid w:val="00EC339A"/>
    <w:rsid w:val="00EC3EC4"/>
    <w:rsid w:val="00EC42EA"/>
    <w:rsid w:val="00EC67E6"/>
    <w:rsid w:val="00ED0489"/>
    <w:rsid w:val="00ED0671"/>
    <w:rsid w:val="00ED102A"/>
    <w:rsid w:val="00ED1C2D"/>
    <w:rsid w:val="00ED27E8"/>
    <w:rsid w:val="00ED56C3"/>
    <w:rsid w:val="00ED5BD0"/>
    <w:rsid w:val="00ED68BD"/>
    <w:rsid w:val="00ED68E5"/>
    <w:rsid w:val="00ED7137"/>
    <w:rsid w:val="00EE24C6"/>
    <w:rsid w:val="00EE2FA2"/>
    <w:rsid w:val="00EE4032"/>
    <w:rsid w:val="00EE5F00"/>
    <w:rsid w:val="00EE60D8"/>
    <w:rsid w:val="00EE63D1"/>
    <w:rsid w:val="00EE6ED5"/>
    <w:rsid w:val="00EE7139"/>
    <w:rsid w:val="00EE7E5E"/>
    <w:rsid w:val="00EF06EA"/>
    <w:rsid w:val="00EF0800"/>
    <w:rsid w:val="00EF178C"/>
    <w:rsid w:val="00EF3176"/>
    <w:rsid w:val="00EF4845"/>
    <w:rsid w:val="00EF4BEA"/>
    <w:rsid w:val="00EF4D0A"/>
    <w:rsid w:val="00EF5522"/>
    <w:rsid w:val="00EF5F5C"/>
    <w:rsid w:val="00EF6560"/>
    <w:rsid w:val="00EF74CE"/>
    <w:rsid w:val="00EF7C9D"/>
    <w:rsid w:val="00F004D6"/>
    <w:rsid w:val="00F02CD7"/>
    <w:rsid w:val="00F0398B"/>
    <w:rsid w:val="00F03AA1"/>
    <w:rsid w:val="00F04176"/>
    <w:rsid w:val="00F04A0B"/>
    <w:rsid w:val="00F06351"/>
    <w:rsid w:val="00F066E8"/>
    <w:rsid w:val="00F06A56"/>
    <w:rsid w:val="00F06FAA"/>
    <w:rsid w:val="00F07604"/>
    <w:rsid w:val="00F10C9C"/>
    <w:rsid w:val="00F113CA"/>
    <w:rsid w:val="00F113F8"/>
    <w:rsid w:val="00F12BF7"/>
    <w:rsid w:val="00F15B88"/>
    <w:rsid w:val="00F1652C"/>
    <w:rsid w:val="00F1727A"/>
    <w:rsid w:val="00F177C4"/>
    <w:rsid w:val="00F17C94"/>
    <w:rsid w:val="00F21088"/>
    <w:rsid w:val="00F2117F"/>
    <w:rsid w:val="00F224F4"/>
    <w:rsid w:val="00F2258B"/>
    <w:rsid w:val="00F22C5B"/>
    <w:rsid w:val="00F22D1F"/>
    <w:rsid w:val="00F2318F"/>
    <w:rsid w:val="00F23B09"/>
    <w:rsid w:val="00F24C24"/>
    <w:rsid w:val="00F2532C"/>
    <w:rsid w:val="00F26295"/>
    <w:rsid w:val="00F31FE7"/>
    <w:rsid w:val="00F3215F"/>
    <w:rsid w:val="00F326BF"/>
    <w:rsid w:val="00F327E7"/>
    <w:rsid w:val="00F333EC"/>
    <w:rsid w:val="00F33DFE"/>
    <w:rsid w:val="00F342A2"/>
    <w:rsid w:val="00F34399"/>
    <w:rsid w:val="00F35746"/>
    <w:rsid w:val="00F35766"/>
    <w:rsid w:val="00F35E11"/>
    <w:rsid w:val="00F3699A"/>
    <w:rsid w:val="00F372E8"/>
    <w:rsid w:val="00F37AF8"/>
    <w:rsid w:val="00F417B1"/>
    <w:rsid w:val="00F41C0A"/>
    <w:rsid w:val="00F42023"/>
    <w:rsid w:val="00F43201"/>
    <w:rsid w:val="00F44168"/>
    <w:rsid w:val="00F44570"/>
    <w:rsid w:val="00F447C7"/>
    <w:rsid w:val="00F44AC6"/>
    <w:rsid w:val="00F459B4"/>
    <w:rsid w:val="00F46C7F"/>
    <w:rsid w:val="00F47E3D"/>
    <w:rsid w:val="00F5211B"/>
    <w:rsid w:val="00F554A9"/>
    <w:rsid w:val="00F56F8F"/>
    <w:rsid w:val="00F571EF"/>
    <w:rsid w:val="00F57321"/>
    <w:rsid w:val="00F57C00"/>
    <w:rsid w:val="00F600B6"/>
    <w:rsid w:val="00F608EF"/>
    <w:rsid w:val="00F62025"/>
    <w:rsid w:val="00F6416F"/>
    <w:rsid w:val="00F64BA5"/>
    <w:rsid w:val="00F663DE"/>
    <w:rsid w:val="00F668A8"/>
    <w:rsid w:val="00F67345"/>
    <w:rsid w:val="00F67667"/>
    <w:rsid w:val="00F716FD"/>
    <w:rsid w:val="00F7176E"/>
    <w:rsid w:val="00F72842"/>
    <w:rsid w:val="00F740B6"/>
    <w:rsid w:val="00F74C9E"/>
    <w:rsid w:val="00F779F8"/>
    <w:rsid w:val="00F77AFD"/>
    <w:rsid w:val="00F8033F"/>
    <w:rsid w:val="00F80355"/>
    <w:rsid w:val="00F8052B"/>
    <w:rsid w:val="00F82BA0"/>
    <w:rsid w:val="00F8405C"/>
    <w:rsid w:val="00F84585"/>
    <w:rsid w:val="00F85434"/>
    <w:rsid w:val="00F860A9"/>
    <w:rsid w:val="00F86103"/>
    <w:rsid w:val="00F8665D"/>
    <w:rsid w:val="00F87259"/>
    <w:rsid w:val="00F87C43"/>
    <w:rsid w:val="00F918D5"/>
    <w:rsid w:val="00F919FE"/>
    <w:rsid w:val="00F91C4F"/>
    <w:rsid w:val="00F92770"/>
    <w:rsid w:val="00F9289F"/>
    <w:rsid w:val="00F929A8"/>
    <w:rsid w:val="00F9318E"/>
    <w:rsid w:val="00F93966"/>
    <w:rsid w:val="00F942D3"/>
    <w:rsid w:val="00F956BD"/>
    <w:rsid w:val="00F960DE"/>
    <w:rsid w:val="00F96C28"/>
    <w:rsid w:val="00F976D3"/>
    <w:rsid w:val="00FA06DF"/>
    <w:rsid w:val="00FA122A"/>
    <w:rsid w:val="00FA2435"/>
    <w:rsid w:val="00FA285F"/>
    <w:rsid w:val="00FA2EB1"/>
    <w:rsid w:val="00FA3379"/>
    <w:rsid w:val="00FA4795"/>
    <w:rsid w:val="00FA4B72"/>
    <w:rsid w:val="00FA5720"/>
    <w:rsid w:val="00FA5722"/>
    <w:rsid w:val="00FA5A2B"/>
    <w:rsid w:val="00FA5D16"/>
    <w:rsid w:val="00FA6F63"/>
    <w:rsid w:val="00FA775F"/>
    <w:rsid w:val="00FB0C81"/>
    <w:rsid w:val="00FB23BB"/>
    <w:rsid w:val="00FB2444"/>
    <w:rsid w:val="00FB3E68"/>
    <w:rsid w:val="00FB40BC"/>
    <w:rsid w:val="00FB4CD2"/>
    <w:rsid w:val="00FB4D3D"/>
    <w:rsid w:val="00FB502D"/>
    <w:rsid w:val="00FB52CA"/>
    <w:rsid w:val="00FB56F4"/>
    <w:rsid w:val="00FB5CCD"/>
    <w:rsid w:val="00FC2200"/>
    <w:rsid w:val="00FC2540"/>
    <w:rsid w:val="00FC26C5"/>
    <w:rsid w:val="00FC38E0"/>
    <w:rsid w:val="00FC45C9"/>
    <w:rsid w:val="00FC651B"/>
    <w:rsid w:val="00FC6B95"/>
    <w:rsid w:val="00FC7530"/>
    <w:rsid w:val="00FD0D3D"/>
    <w:rsid w:val="00FD137F"/>
    <w:rsid w:val="00FD3E64"/>
    <w:rsid w:val="00FD44AD"/>
    <w:rsid w:val="00FD6787"/>
    <w:rsid w:val="00FD6B2F"/>
    <w:rsid w:val="00FD6CDB"/>
    <w:rsid w:val="00FE07EF"/>
    <w:rsid w:val="00FE17AF"/>
    <w:rsid w:val="00FE35AA"/>
    <w:rsid w:val="00FE5CE0"/>
    <w:rsid w:val="00FE6857"/>
    <w:rsid w:val="00FE6905"/>
    <w:rsid w:val="00FE6A41"/>
    <w:rsid w:val="00FF0204"/>
    <w:rsid w:val="00FF027D"/>
    <w:rsid w:val="00FF02EB"/>
    <w:rsid w:val="00FF16EF"/>
    <w:rsid w:val="00FF19BE"/>
    <w:rsid w:val="00FF1D4D"/>
    <w:rsid w:val="00FF1EA1"/>
    <w:rsid w:val="00FF3489"/>
    <w:rsid w:val="00FF3AED"/>
    <w:rsid w:val="00FF451F"/>
    <w:rsid w:val="00FF5AA1"/>
    <w:rsid w:val="00FF6D57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597E96"/>
  <w15:docId w15:val="{38496A4F-CFDF-4CAF-9544-D87A470B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C0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ft,ft2,f,Fußnote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4_G,number,SUPERS,Footnotes refss,Footnote Reference1,fr"/>
    <w:basedOn w:val="DefaultParagraphFont"/>
    <w:link w:val="BVIfn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basedOn w:val="Normal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paragraph" w:styleId="Caption">
    <w:name w:val="caption"/>
    <w:basedOn w:val="Normal"/>
    <w:next w:val="Normal"/>
    <w:uiPriority w:val="35"/>
    <w:unhideWhenUsed/>
    <w:qFormat/>
    <w:rsid w:val="005275A7"/>
    <w:pPr>
      <w:spacing w:after="200"/>
      <w:jc w:val="center"/>
    </w:pPr>
    <w:rPr>
      <w:i/>
      <w:iCs/>
      <w:sz w:val="18"/>
      <w:szCs w:val="18"/>
      <w:lang w:val="en-GB"/>
    </w:rPr>
  </w:style>
  <w:style w:type="paragraph" w:customStyle="1" w:styleId="BVIfnrChar">
    <w:name w:val="BVI fnr Char"/>
    <w:aliases w:val="BVI fnr Car Car Char,BVI fnr Car Char,BVI fnr Car Car Car Car Char,4_G Char Char"/>
    <w:basedOn w:val="Normal"/>
    <w:link w:val="FootnoteReference"/>
    <w:rsid w:val="004757C2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  <w:style w:type="paragraph" w:customStyle="1" w:styleId="Default">
    <w:name w:val="Default"/>
    <w:rsid w:val="009554C3"/>
    <w:pPr>
      <w:autoSpaceDE w:val="0"/>
      <w:autoSpaceDN w:val="0"/>
      <w:adjustRightInd w:val="0"/>
    </w:pPr>
    <w:rPr>
      <w:color w:val="000000"/>
      <w:sz w:val="24"/>
      <w:szCs w:val="24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uiPriority w:val="99"/>
    <w:rsid w:val="00277DA1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a\United%20Nations\UNEP-UNMFS-Shared_drives%20-%20Documents\General\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04944-BBB3-4C6B-8607-F57B7A322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proposals: Argentina</vt:lpstr>
    </vt:vector>
  </TitlesOfParts>
  <Company>UNMFS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Argentina</dc:title>
  <dc:subject/>
  <dc:creator>FSM / JS</dc:creator>
  <cp:keywords>97th ExCom</cp:keywords>
  <cp:lastModifiedBy>Angela Xue He Yan</cp:lastModifiedBy>
  <cp:revision>50</cp:revision>
  <cp:lastPrinted>2024-04-24T23:06:00Z</cp:lastPrinted>
  <dcterms:created xsi:type="dcterms:W3CDTF">2026-01-06T17:57:00Z</dcterms:created>
  <dcterms:modified xsi:type="dcterms:W3CDTF">2026-01-06T21:02:00Z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UNEP/OzL.Pro/ExCom/97/36/Corr.1</vt:lpwstr>
  </property>
  <property fmtid="{D5CDD505-2E9C-101B-9397-08002B2CF9AE}" pid="3" name="Revision date">
    <vt:lpwstr>12/1/2025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