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0054A5" w:rsidRPr="00244B11" w14:paraId="460B797D" w14:textId="77777777" w:rsidTr="00F31058">
        <w:trPr>
          <w:trHeight w:val="720"/>
        </w:trPr>
        <w:tc>
          <w:tcPr>
            <w:tcW w:w="6494" w:type="dxa"/>
            <w:gridSpan w:val="2"/>
            <w:tcBorders>
              <w:bottom w:val="single" w:sz="18" w:space="0" w:color="auto"/>
            </w:tcBorders>
          </w:tcPr>
          <w:p w14:paraId="4AF6146C" w14:textId="77777777" w:rsidR="000054A5" w:rsidRPr="00244B11" w:rsidRDefault="000054A5" w:rsidP="00F31058">
            <w:pPr>
              <w:rPr>
                <w:rFonts w:ascii="Univers" w:hAnsi="Univers"/>
                <w:b/>
                <w:sz w:val="28"/>
                <w:szCs w:val="28"/>
              </w:rPr>
            </w:pPr>
            <w:r w:rsidRPr="00244B11">
              <w:rPr>
                <w:rFonts w:ascii="Univers" w:hAnsi="Univers"/>
                <w:b/>
                <w:sz w:val="28"/>
                <w:szCs w:val="28"/>
              </w:rPr>
              <w:t>NACIONES</w:t>
            </w:r>
          </w:p>
          <w:p w14:paraId="5D7A5C5B" w14:textId="77777777" w:rsidR="000054A5" w:rsidRPr="00244B11" w:rsidRDefault="000054A5" w:rsidP="00F31058">
            <w:pPr>
              <w:rPr>
                <w:rFonts w:ascii="Univers" w:hAnsi="Univers"/>
                <w:b/>
                <w:sz w:val="28"/>
                <w:szCs w:val="28"/>
              </w:rPr>
            </w:pPr>
            <w:r w:rsidRPr="00244B11">
              <w:rPr>
                <w:rFonts w:ascii="Univers" w:hAnsi="Univers"/>
                <w:b/>
                <w:sz w:val="28"/>
                <w:szCs w:val="28"/>
              </w:rPr>
              <w:t>UNIDAS</w:t>
            </w:r>
          </w:p>
        </w:tc>
        <w:tc>
          <w:tcPr>
            <w:tcW w:w="3586" w:type="dxa"/>
            <w:tcBorders>
              <w:bottom w:val="single" w:sz="18" w:space="0" w:color="auto"/>
            </w:tcBorders>
          </w:tcPr>
          <w:p w14:paraId="3A360931" w14:textId="77777777" w:rsidR="000054A5" w:rsidRPr="00244B11" w:rsidRDefault="000054A5" w:rsidP="00F31058">
            <w:pPr>
              <w:jc w:val="right"/>
              <w:rPr>
                <w:rFonts w:asciiTheme="minorBidi" w:hAnsiTheme="minorBidi" w:cstheme="minorBidi"/>
                <w:sz w:val="52"/>
                <w:szCs w:val="52"/>
              </w:rPr>
            </w:pPr>
            <w:r w:rsidRPr="00244B11">
              <w:rPr>
                <w:rFonts w:asciiTheme="minorBidi" w:hAnsiTheme="minorBidi" w:cstheme="minorBidi"/>
                <w:b/>
                <w:sz w:val="72"/>
              </w:rPr>
              <w:t>EP</w:t>
            </w:r>
          </w:p>
        </w:tc>
      </w:tr>
      <w:tr w:rsidR="000054A5" w:rsidRPr="001A0E33" w14:paraId="6A8F4500" w14:textId="77777777" w:rsidTr="00F310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1407E56" w14:textId="77777777" w:rsidR="000054A5" w:rsidRPr="00244B11" w:rsidRDefault="000054A5" w:rsidP="00F31058">
            <w:pPr>
              <w:spacing w:before="120"/>
            </w:pPr>
            <w:r w:rsidRPr="00244B11">
              <w:rPr>
                <w:noProof/>
                <w:lang w:eastAsia="en-CA"/>
              </w:rPr>
              <w:drawing>
                <wp:anchor distT="0" distB="0" distL="114300" distR="114300" simplePos="0" relativeHeight="251659264" behindDoc="0" locked="0" layoutInCell="1" allowOverlap="1" wp14:anchorId="6C9592A4" wp14:editId="41279B3C">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244B11">
              <w:rPr>
                <w:noProof/>
                <w:lang w:eastAsia="en-CA"/>
              </w:rPr>
              <w:drawing>
                <wp:anchor distT="0" distB="0" distL="114300" distR="114300" simplePos="0" relativeHeight="251660288" behindDoc="1" locked="0" layoutInCell="0" allowOverlap="1" wp14:anchorId="277B17CD" wp14:editId="384CE67E">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23B7F7C" w14:textId="77777777" w:rsidR="000054A5" w:rsidRPr="00244B11" w:rsidRDefault="000054A5" w:rsidP="00F310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F969483" w14:textId="77777777" w:rsidR="000054A5" w:rsidRPr="00244B11" w:rsidRDefault="000054A5" w:rsidP="00F310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44B11">
              <w:rPr>
                <w:rFonts w:ascii="Univers" w:hAnsi="Univers"/>
                <w:b/>
                <w:sz w:val="32"/>
              </w:rPr>
              <w:t>Programa de las</w:t>
            </w:r>
          </w:p>
          <w:p w14:paraId="6ECC1E9C" w14:textId="77777777" w:rsidR="000054A5" w:rsidRPr="00244B11" w:rsidRDefault="000054A5" w:rsidP="00F310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44B11">
              <w:rPr>
                <w:rFonts w:ascii="Univers" w:hAnsi="Univers"/>
                <w:b/>
                <w:sz w:val="32"/>
              </w:rPr>
              <w:t>Naciones Unidas</w:t>
            </w:r>
          </w:p>
          <w:p w14:paraId="27BF2948" w14:textId="77777777" w:rsidR="000054A5" w:rsidRPr="00244B11" w:rsidRDefault="000054A5" w:rsidP="00F310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44B11">
              <w:rPr>
                <w:rFonts w:ascii="Univers" w:hAnsi="Univers"/>
                <w:b/>
                <w:sz w:val="32"/>
              </w:rPr>
              <w:t>para el Medio Ambiente</w:t>
            </w:r>
          </w:p>
          <w:p w14:paraId="6B9F6421" w14:textId="77777777" w:rsidR="000054A5" w:rsidRPr="00244B11" w:rsidRDefault="000054A5" w:rsidP="00F31058">
            <w:pPr>
              <w:spacing w:before="720"/>
            </w:pPr>
          </w:p>
        </w:tc>
        <w:tc>
          <w:tcPr>
            <w:tcW w:w="3586" w:type="dxa"/>
            <w:tcBorders>
              <w:top w:val="nil"/>
              <w:left w:val="nil"/>
              <w:bottom w:val="single" w:sz="36" w:space="0" w:color="auto"/>
              <w:right w:val="nil"/>
            </w:tcBorders>
          </w:tcPr>
          <w:p w14:paraId="5CD12FEF" w14:textId="77777777" w:rsidR="000054A5" w:rsidRPr="00244B11" w:rsidRDefault="000054A5" w:rsidP="00F31058"/>
          <w:p w14:paraId="6028DE08" w14:textId="77777777" w:rsidR="000054A5" w:rsidRPr="00244B11" w:rsidRDefault="000054A5" w:rsidP="00F31058">
            <w:r w:rsidRPr="00244B11">
              <w:t>Distr.</w:t>
            </w:r>
          </w:p>
          <w:p w14:paraId="1ADABC90" w14:textId="77777777" w:rsidR="000054A5" w:rsidRPr="00244B11" w:rsidRDefault="000054A5" w:rsidP="00F31058">
            <w:r w:rsidRPr="00244B11">
              <w:t>GENERAL</w:t>
            </w:r>
          </w:p>
          <w:p w14:paraId="5480AA1E" w14:textId="77777777" w:rsidR="000054A5" w:rsidRPr="00244B11" w:rsidRDefault="000054A5" w:rsidP="00F31058"/>
          <w:p w14:paraId="670B1783" w14:textId="6B9A956C" w:rsidR="000054A5" w:rsidRDefault="002B215D" w:rsidP="00F31058">
            <w:fldSimple w:instr=" DOCPROPERTY &quot;Document number&quot;  \* MERGEFORMAT ">
              <w:r>
                <w:t>UNEP/OzL.Pro/ExCom/97/76</w:t>
              </w:r>
            </w:fldSimple>
          </w:p>
          <w:p w14:paraId="2F91FBE5" w14:textId="5CF966D2" w:rsidR="000054A5" w:rsidRPr="00244B11" w:rsidRDefault="000054A5" w:rsidP="00F31058">
            <w:r w:rsidRPr="00244B11">
              <w:fldChar w:fldCharType="begin"/>
            </w:r>
            <w:r w:rsidRPr="00244B11">
              <w:instrText xml:space="preserve"> DOCPROPERTY "Revision date" \@ "d MMMM YYYY"  \* MERGEFORMAT </w:instrText>
            </w:r>
            <w:r w:rsidRPr="00244B11">
              <w:fldChar w:fldCharType="separate"/>
            </w:r>
            <w:r>
              <w:t>16</w:t>
            </w:r>
            <w:r w:rsidRPr="00244B11">
              <w:t xml:space="preserve"> de </w:t>
            </w:r>
            <w:r>
              <w:t>noviembre</w:t>
            </w:r>
            <w:r w:rsidRPr="00244B11">
              <w:t xml:space="preserve"> de 2025</w:t>
            </w:r>
            <w:r w:rsidRPr="00244B11">
              <w:fldChar w:fldCharType="end"/>
            </w:r>
          </w:p>
          <w:p w14:paraId="0E794AF9" w14:textId="77777777" w:rsidR="000054A5" w:rsidRPr="00244B11" w:rsidRDefault="000054A5" w:rsidP="00F31058">
            <w:pPr>
              <w:rPr>
                <w:caps/>
              </w:rPr>
            </w:pPr>
          </w:p>
          <w:p w14:paraId="5E3DF092" w14:textId="77777777" w:rsidR="000054A5" w:rsidRPr="00244B11" w:rsidRDefault="000054A5" w:rsidP="00F31058">
            <w:r w:rsidRPr="00244B11">
              <w:t xml:space="preserve">ESPAÑOL </w:t>
            </w:r>
          </w:p>
          <w:p w14:paraId="09430123" w14:textId="77777777" w:rsidR="000054A5" w:rsidRPr="00244B11" w:rsidRDefault="000054A5" w:rsidP="00F31058">
            <w:r w:rsidRPr="00244B11">
              <w:t>ORIGINAL: INGLÉS</w:t>
            </w:r>
          </w:p>
        </w:tc>
      </w:tr>
    </w:tbl>
    <w:p w14:paraId="1556EE10" w14:textId="77777777" w:rsidR="000054A5" w:rsidRPr="00244B11" w:rsidRDefault="000054A5" w:rsidP="000054A5">
      <w:pPr>
        <w:jc w:val="left"/>
      </w:pPr>
      <w:r w:rsidRPr="00244B11">
        <w:t>COMITÉ EJECUTIVO DEL FONDO MULTILATERAL</w:t>
      </w:r>
      <w:r w:rsidRPr="00244B11">
        <w:br/>
        <w:t xml:space="preserve"> PARA LA APLICACIÓN DEL</w:t>
      </w:r>
      <w:r w:rsidRPr="00244B11">
        <w:br/>
        <w:t xml:space="preserve"> PROTOCOLO DE MONTREAL</w:t>
      </w:r>
      <w:r w:rsidRPr="00244B11">
        <w:br/>
        <w:t xml:space="preserve">Nonagésima séptima reunión </w:t>
      </w:r>
    </w:p>
    <w:p w14:paraId="42F7A637" w14:textId="77777777" w:rsidR="000054A5" w:rsidRPr="00244B11" w:rsidRDefault="000054A5" w:rsidP="000054A5">
      <w:pPr>
        <w:jc w:val="left"/>
      </w:pPr>
      <w:r w:rsidRPr="00244B11">
        <w:t>Montreal, 1-5 de diciembre de 2025</w:t>
      </w:r>
    </w:p>
    <w:p w14:paraId="31B073FB" w14:textId="77777777" w:rsidR="000054A5" w:rsidRPr="00244B11" w:rsidRDefault="000054A5" w:rsidP="000054A5">
      <w:pPr>
        <w:jc w:val="left"/>
      </w:pPr>
      <w:r w:rsidRPr="00244B11">
        <w:t>Punto 9 d) del orden del día provisional</w:t>
      </w:r>
      <w:r w:rsidRPr="00244B11">
        <w:rPr>
          <w:rStyle w:val="FootnoteReference"/>
        </w:rPr>
        <w:footnoteReference w:id="2"/>
      </w:r>
    </w:p>
    <w:p w14:paraId="595E4284" w14:textId="77777777" w:rsidR="000054A5" w:rsidRPr="00244B11" w:rsidRDefault="000054A5" w:rsidP="000054A5">
      <w:pPr>
        <w:jc w:val="left"/>
      </w:pPr>
    </w:p>
    <w:p w14:paraId="102AB618" w14:textId="77777777" w:rsidR="000054A5" w:rsidRPr="00244B11" w:rsidRDefault="000054A5" w:rsidP="000054A5">
      <w:pPr>
        <w:pStyle w:val="Title1"/>
      </w:pPr>
    </w:p>
    <w:p w14:paraId="51987F06" w14:textId="77777777" w:rsidR="000054A5" w:rsidRPr="00244B11" w:rsidRDefault="000054A5" w:rsidP="000054A5">
      <w:pPr>
        <w:jc w:val="center"/>
        <w:rPr>
          <w:b/>
        </w:rPr>
      </w:pPr>
    </w:p>
    <w:p w14:paraId="624DEDE2" w14:textId="77777777" w:rsidR="000054A5" w:rsidRPr="00244B11" w:rsidRDefault="000054A5" w:rsidP="000054A5">
      <w:pPr>
        <w:jc w:val="center"/>
        <w:rPr>
          <w:b/>
        </w:rPr>
      </w:pPr>
    </w:p>
    <w:p w14:paraId="62ABD5BC" w14:textId="0EF5C583" w:rsidR="000054A5" w:rsidRPr="00887949" w:rsidRDefault="000054A5" w:rsidP="000054A5">
      <w:pPr>
        <w:jc w:val="center"/>
      </w:pPr>
      <w:r w:rsidRPr="00887949">
        <w:rPr>
          <w:b/>
        </w:rPr>
        <w:t xml:space="preserve">PROPUESTA DE PROYECTO: </w:t>
      </w:r>
      <w:r>
        <w:rPr>
          <w:b/>
          <w:bCs/>
        </w:rPr>
        <w:t>SOMALIA</w:t>
      </w:r>
    </w:p>
    <w:p w14:paraId="753376F1" w14:textId="77777777" w:rsidR="000054A5" w:rsidRPr="00887949" w:rsidRDefault="000054A5" w:rsidP="000054A5"/>
    <w:p w14:paraId="52670019" w14:textId="77777777" w:rsidR="000054A5" w:rsidRPr="00887949" w:rsidRDefault="000054A5" w:rsidP="000054A5">
      <w:pPr>
        <w:ind w:firstLine="720"/>
      </w:pPr>
      <w:r w:rsidRPr="00887949">
        <w:t>Este documento consiste en las observaciones y la recomendación de la Secretaría sobre la siguiente propuesta de proyecto:</w:t>
      </w:r>
    </w:p>
    <w:p w14:paraId="547BA55C" w14:textId="77777777" w:rsidR="000054A5" w:rsidRPr="00887949" w:rsidRDefault="000054A5" w:rsidP="000054A5">
      <w:pPr>
        <w:spacing w:before="240" w:after="240"/>
        <w:rPr>
          <w:u w:val="single"/>
        </w:rPr>
      </w:pPr>
      <w:r w:rsidRPr="00887949">
        <w:rPr>
          <w:u w:val="single"/>
        </w:rPr>
        <w:t>Reducción</w:t>
      </w:r>
    </w:p>
    <w:tbl>
      <w:tblPr>
        <w:tblStyle w:val="TableGrid"/>
        <w:tblW w:w="9090" w:type="dxa"/>
        <w:tblInd w:w="0" w:type="dxa"/>
        <w:tblLook w:val="04A0" w:firstRow="1" w:lastRow="0" w:firstColumn="1" w:lastColumn="0" w:noHBand="0" w:noVBand="1"/>
      </w:tblPr>
      <w:tblGrid>
        <w:gridCol w:w="4770"/>
        <w:gridCol w:w="2790"/>
        <w:gridCol w:w="1530"/>
      </w:tblGrid>
      <w:tr w:rsidR="000054A5" w:rsidRPr="00887949" w14:paraId="538EC29F" w14:textId="77777777" w:rsidTr="00737607">
        <w:trPr>
          <w:trHeight w:val="601"/>
        </w:trPr>
        <w:tc>
          <w:tcPr>
            <w:tcW w:w="4770" w:type="dxa"/>
          </w:tcPr>
          <w:p w14:paraId="268391F1" w14:textId="77777777" w:rsidR="000054A5" w:rsidRPr="006B222E" w:rsidRDefault="000054A5" w:rsidP="000054A5">
            <w:pPr>
              <w:pStyle w:val="ListParagraph"/>
              <w:numPr>
                <w:ilvl w:val="0"/>
                <w:numId w:val="7"/>
              </w:numPr>
              <w:ind w:hanging="830"/>
              <w:jc w:val="left"/>
              <w:rPr>
                <w:lang w:val="fr-CA"/>
              </w:rPr>
            </w:pPr>
            <w:r w:rsidRPr="006B222E">
              <w:rPr>
                <w:lang w:val="fr-CA"/>
              </w:rPr>
              <w:t>Plan de ejecución de Kigali para los HFC (</w:t>
            </w:r>
            <w:r w:rsidRPr="006B222E">
              <w:rPr>
                <w:shd w:val="clear" w:color="auto" w:fill="FFFFFF" w:themeFill="background1"/>
                <w:lang w:val="fr-CA"/>
              </w:rPr>
              <w:t>etapa I, primer tramo</w:t>
            </w:r>
            <w:r w:rsidRPr="006B222E">
              <w:rPr>
                <w:lang w:val="fr-CA"/>
              </w:rPr>
              <w:t>)</w:t>
            </w:r>
          </w:p>
        </w:tc>
        <w:tc>
          <w:tcPr>
            <w:tcW w:w="2790" w:type="dxa"/>
          </w:tcPr>
          <w:p w14:paraId="20828406" w14:textId="45C53FD0" w:rsidR="000054A5" w:rsidRPr="00887949" w:rsidRDefault="000054A5" w:rsidP="00F31058">
            <w:pPr>
              <w:ind w:left="393" w:right="345" w:hanging="363"/>
              <w:jc w:val="center"/>
            </w:pPr>
            <w:r>
              <w:t>ONUDI</w:t>
            </w:r>
            <w:r w:rsidRPr="00887949">
              <w:t xml:space="preserve"> </w:t>
            </w:r>
            <w:r>
              <w:t xml:space="preserve">y </w:t>
            </w:r>
            <w:r w:rsidRPr="00887949">
              <w:t>PNUMA</w:t>
            </w:r>
            <w:r>
              <w:t xml:space="preserve"> </w:t>
            </w:r>
          </w:p>
        </w:tc>
        <w:tc>
          <w:tcPr>
            <w:tcW w:w="1530" w:type="dxa"/>
          </w:tcPr>
          <w:p w14:paraId="4A0F99DE" w14:textId="77777777" w:rsidR="000054A5" w:rsidRPr="00887949" w:rsidRDefault="000054A5" w:rsidP="00094FFC">
            <w:pPr>
              <w:ind w:left="-395" w:right="-105"/>
              <w:jc w:val="center"/>
            </w:pPr>
            <w:r w:rsidRPr="00887949">
              <w:t>Consideración individual</w:t>
            </w:r>
          </w:p>
        </w:tc>
      </w:tr>
    </w:tbl>
    <w:p w14:paraId="26CD39F6" w14:textId="77777777" w:rsidR="000054A5" w:rsidRPr="00887949" w:rsidRDefault="000054A5" w:rsidP="000054A5">
      <w:pPr>
        <w:pStyle w:val="Heading1"/>
        <w:numPr>
          <w:ilvl w:val="0"/>
          <w:numId w:val="0"/>
        </w:numPr>
        <w:tabs>
          <w:tab w:val="left" w:pos="1280"/>
        </w:tabs>
        <w:ind w:right="-180"/>
      </w:pPr>
    </w:p>
    <w:p w14:paraId="2A3550EF" w14:textId="77777777" w:rsidR="000054A5" w:rsidRPr="0067127A" w:rsidRDefault="000054A5" w:rsidP="000054A5">
      <w:pPr>
        <w:pStyle w:val="Heading1"/>
        <w:numPr>
          <w:ilvl w:val="0"/>
          <w:numId w:val="0"/>
        </w:numPr>
        <w:tabs>
          <w:tab w:val="left" w:pos="1280"/>
        </w:tabs>
      </w:pPr>
    </w:p>
    <w:p w14:paraId="5A6EAE00" w14:textId="77777777" w:rsidR="000054A5" w:rsidRPr="0067127A" w:rsidRDefault="000054A5" w:rsidP="000054A5">
      <w:pPr>
        <w:jc w:val="center"/>
      </w:pPr>
    </w:p>
    <w:p w14:paraId="63161349" w14:textId="77777777" w:rsidR="000054A5" w:rsidRPr="0067127A" w:rsidRDefault="000054A5" w:rsidP="000054A5">
      <w:pPr>
        <w:jc w:val="center"/>
      </w:pPr>
    </w:p>
    <w:p w14:paraId="60EEB6D4" w14:textId="77777777" w:rsidR="000054A5" w:rsidRPr="0067127A" w:rsidRDefault="000054A5" w:rsidP="000054A5">
      <w:pPr>
        <w:jc w:val="center"/>
      </w:pPr>
    </w:p>
    <w:p w14:paraId="40E8BEA7" w14:textId="77777777" w:rsidR="000054A5" w:rsidRPr="0067127A" w:rsidRDefault="000054A5" w:rsidP="000054A5">
      <w:pPr>
        <w:pStyle w:val="StyleHeader4Para4Left0Firstline0"/>
        <w:numPr>
          <w:ilvl w:val="0"/>
          <w:numId w:val="0"/>
        </w:numPr>
        <w:tabs>
          <w:tab w:val="clear" w:pos="2880"/>
          <w:tab w:val="clear" w:pos="5760"/>
        </w:tabs>
        <w:jc w:val="left"/>
        <w:rPr>
          <w:b/>
          <w:sz w:val="22"/>
        </w:rPr>
      </w:pPr>
      <w:r w:rsidRPr="0067127A">
        <w:rPr>
          <w:b/>
          <w:sz w:val="22"/>
        </w:rPr>
        <w:br w:type="page"/>
      </w:r>
    </w:p>
    <w:p w14:paraId="3BE6EC21" w14:textId="77777777" w:rsidR="000054A5" w:rsidRPr="00887949" w:rsidRDefault="000054A5" w:rsidP="000054A5">
      <w:pPr>
        <w:spacing w:after="120"/>
        <w:jc w:val="center"/>
        <w:rPr>
          <w:b/>
        </w:rPr>
      </w:pPr>
      <w:r w:rsidRPr="00887949">
        <w:rPr>
          <w:b/>
        </w:rPr>
        <w:lastRenderedPageBreak/>
        <w:t>HOJA DE EVALUACIÓN DE PROYECTOS – PROYECTOS PLURIANUALES</w:t>
      </w:r>
    </w:p>
    <w:p w14:paraId="39165BDF" w14:textId="77777777" w:rsidR="000054A5" w:rsidRPr="00724E4B" w:rsidRDefault="000054A5" w:rsidP="000054A5">
      <w:pPr>
        <w:spacing w:after="200"/>
        <w:jc w:val="center"/>
        <w:rPr>
          <w:b/>
        </w:rPr>
      </w:pPr>
      <w:r w:rsidRPr="00724E4B">
        <w:rPr>
          <w:b/>
        </w:rPr>
        <w:t>Somalia</w:t>
      </w:r>
    </w:p>
    <w:tbl>
      <w:tblPr>
        <w:tblStyle w:val="TableGrid"/>
        <w:tblW w:w="5958" w:type="pct"/>
        <w:tblInd w:w="-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152"/>
        <w:gridCol w:w="5989"/>
      </w:tblGrid>
      <w:tr w:rsidR="000054A5" w:rsidRPr="006B222E" w14:paraId="20F3E582" w14:textId="77777777" w:rsidTr="000054A5">
        <w:trPr>
          <w:trHeight w:val="248"/>
        </w:trPr>
        <w:tc>
          <w:tcPr>
            <w:tcW w:w="2312" w:type="pct"/>
          </w:tcPr>
          <w:p w14:paraId="29EC88BF" w14:textId="77777777" w:rsidR="000054A5" w:rsidRPr="006B222E" w:rsidRDefault="000054A5" w:rsidP="00A65AC4">
            <w:pPr>
              <w:jc w:val="center"/>
              <w:rPr>
                <w:b/>
                <w:sz w:val="18"/>
                <w:szCs w:val="18"/>
              </w:rPr>
            </w:pPr>
            <w:r w:rsidRPr="006C5FFB">
              <w:rPr>
                <w:b/>
                <w:sz w:val="18"/>
                <w:szCs w:val="18"/>
              </w:rPr>
              <w:t>TÍTULO DEL PROYECTO</w:t>
            </w:r>
          </w:p>
        </w:tc>
        <w:tc>
          <w:tcPr>
            <w:tcW w:w="2688" w:type="pct"/>
          </w:tcPr>
          <w:p w14:paraId="7246CB58" w14:textId="77777777" w:rsidR="000054A5" w:rsidRPr="006B222E" w:rsidRDefault="000054A5" w:rsidP="00F31058">
            <w:pPr>
              <w:ind w:right="-117"/>
              <w:jc w:val="center"/>
              <w:rPr>
                <w:b/>
                <w:sz w:val="18"/>
                <w:szCs w:val="18"/>
              </w:rPr>
            </w:pPr>
            <w:r w:rsidRPr="006C5FFB">
              <w:rPr>
                <w:b/>
                <w:sz w:val="18"/>
                <w:szCs w:val="18"/>
              </w:rPr>
              <w:t>ORGANISMO</w:t>
            </w:r>
          </w:p>
        </w:tc>
      </w:tr>
      <w:tr w:rsidR="000054A5" w:rsidRPr="006B222E" w14:paraId="7227B115" w14:textId="77777777" w:rsidTr="000054A5">
        <w:trPr>
          <w:trHeight w:val="40"/>
        </w:trPr>
        <w:tc>
          <w:tcPr>
            <w:tcW w:w="2312" w:type="pct"/>
            <w:vAlign w:val="center"/>
          </w:tcPr>
          <w:p w14:paraId="47B86D7D" w14:textId="77777777" w:rsidR="000054A5" w:rsidRPr="006B222E" w:rsidRDefault="000054A5" w:rsidP="00F31058">
            <w:pPr>
              <w:jc w:val="center"/>
              <w:rPr>
                <w:sz w:val="18"/>
                <w:szCs w:val="18"/>
                <w:lang w:val="fr-CA"/>
              </w:rPr>
            </w:pPr>
            <w:r w:rsidRPr="006C5FFB">
              <w:rPr>
                <w:sz w:val="18"/>
                <w:szCs w:val="18"/>
              </w:rPr>
              <w:t>Plan de ejecución de Kigali para los HFC (etapa I)</w:t>
            </w:r>
          </w:p>
        </w:tc>
        <w:tc>
          <w:tcPr>
            <w:tcW w:w="2688" w:type="pct"/>
            <w:vAlign w:val="center"/>
          </w:tcPr>
          <w:p w14:paraId="094D3645" w14:textId="675DF5ED" w:rsidR="000054A5" w:rsidRPr="006B222E" w:rsidRDefault="006D3405" w:rsidP="00F31058">
            <w:pPr>
              <w:jc w:val="center"/>
              <w:rPr>
                <w:sz w:val="18"/>
                <w:szCs w:val="18"/>
              </w:rPr>
            </w:pPr>
            <w:r>
              <w:rPr>
                <w:sz w:val="18"/>
                <w:szCs w:val="18"/>
              </w:rPr>
              <w:t xml:space="preserve">ONUDI </w:t>
            </w:r>
            <w:r w:rsidRPr="006C5FFB">
              <w:rPr>
                <w:sz w:val="18"/>
                <w:szCs w:val="18"/>
              </w:rPr>
              <w:t xml:space="preserve">(principal), </w:t>
            </w:r>
            <w:r w:rsidR="000054A5" w:rsidRPr="006C5FFB">
              <w:rPr>
                <w:sz w:val="18"/>
                <w:szCs w:val="18"/>
              </w:rPr>
              <w:t xml:space="preserve">PNUMA </w:t>
            </w:r>
          </w:p>
        </w:tc>
      </w:tr>
    </w:tbl>
    <w:p w14:paraId="77C15F6C" w14:textId="77777777" w:rsidR="000054A5" w:rsidRPr="006B222E" w:rsidRDefault="000054A5" w:rsidP="000054A5">
      <w:pPr>
        <w:jc w:val="center"/>
        <w:rPr>
          <w:sz w:val="18"/>
          <w:szCs w:val="18"/>
        </w:rPr>
      </w:pPr>
    </w:p>
    <w:tbl>
      <w:tblPr>
        <w:tblStyle w:val="TableGrid"/>
        <w:tblW w:w="5973"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030"/>
        <w:gridCol w:w="1171"/>
        <w:gridCol w:w="1349"/>
        <w:gridCol w:w="2620"/>
      </w:tblGrid>
      <w:tr w:rsidR="000054A5" w:rsidRPr="006B222E" w14:paraId="316A0F60" w14:textId="77777777" w:rsidTr="004C4CDB">
        <w:trPr>
          <w:trHeight w:val="77"/>
        </w:trPr>
        <w:tc>
          <w:tcPr>
            <w:tcW w:w="2699" w:type="pct"/>
          </w:tcPr>
          <w:p w14:paraId="5076A88C" w14:textId="77777777" w:rsidR="000054A5" w:rsidRPr="006B222E" w:rsidRDefault="000054A5" w:rsidP="00A65AC4">
            <w:pPr>
              <w:ind w:firstLine="90"/>
              <w:jc w:val="left"/>
              <w:rPr>
                <w:b/>
                <w:sz w:val="18"/>
                <w:szCs w:val="18"/>
              </w:rPr>
            </w:pPr>
            <w:r w:rsidRPr="006C5FFB">
              <w:rPr>
                <w:b/>
                <w:sz w:val="18"/>
                <w:szCs w:val="18"/>
              </w:rPr>
              <w:t>DATOS MÁS RECIENTES CON ARREGLO AL ARTÍCULO 7 (Anexo F)</w:t>
            </w:r>
          </w:p>
        </w:tc>
        <w:tc>
          <w:tcPr>
            <w:tcW w:w="524" w:type="pct"/>
          </w:tcPr>
          <w:p w14:paraId="732CD581" w14:textId="74CC598A" w:rsidR="000054A5" w:rsidRPr="006B222E" w:rsidRDefault="006D3405" w:rsidP="00F31058">
            <w:pPr>
              <w:ind w:right="-247"/>
              <w:jc w:val="left"/>
              <w:rPr>
                <w:sz w:val="18"/>
                <w:szCs w:val="18"/>
              </w:rPr>
            </w:pPr>
            <w:r>
              <w:rPr>
                <w:b/>
                <w:sz w:val="18"/>
                <w:szCs w:val="18"/>
              </w:rPr>
              <w:t xml:space="preserve"> </w:t>
            </w:r>
            <w:r w:rsidR="004C4CDB">
              <w:rPr>
                <w:b/>
                <w:sz w:val="18"/>
                <w:szCs w:val="18"/>
              </w:rPr>
              <w:t xml:space="preserve">   </w:t>
            </w:r>
            <w:r w:rsidR="000054A5" w:rsidRPr="006C5FFB">
              <w:rPr>
                <w:b/>
                <w:sz w:val="18"/>
                <w:szCs w:val="18"/>
              </w:rPr>
              <w:t>Año:</w:t>
            </w:r>
            <w:r w:rsidR="000054A5" w:rsidRPr="006C5FFB">
              <w:rPr>
                <w:sz w:val="18"/>
                <w:szCs w:val="18"/>
              </w:rPr>
              <w:t xml:space="preserve"> </w:t>
            </w:r>
            <w:r w:rsidR="000054A5" w:rsidRPr="006B222E">
              <w:rPr>
                <w:sz w:val="18"/>
                <w:szCs w:val="18"/>
              </w:rPr>
              <w:t>2024</w:t>
            </w:r>
          </w:p>
        </w:tc>
        <w:tc>
          <w:tcPr>
            <w:tcW w:w="604" w:type="pct"/>
          </w:tcPr>
          <w:p w14:paraId="1A079D1E" w14:textId="7FE08E98" w:rsidR="000054A5" w:rsidRPr="006B222E" w:rsidRDefault="006D3405" w:rsidP="006D3405">
            <w:pPr>
              <w:ind w:left="-109"/>
              <w:jc w:val="center"/>
              <w:rPr>
                <w:sz w:val="18"/>
                <w:szCs w:val="18"/>
              </w:rPr>
            </w:pPr>
            <w:r>
              <w:rPr>
                <w:color w:val="000000" w:themeColor="text1"/>
                <w:sz w:val="20"/>
              </w:rPr>
              <w:t xml:space="preserve">              </w:t>
            </w:r>
            <w:r w:rsidRPr="00724E4B">
              <w:rPr>
                <w:color w:val="000000" w:themeColor="text1"/>
                <w:sz w:val="20"/>
              </w:rPr>
              <w:t>530.78</w:t>
            </w:r>
            <w:r w:rsidR="004C4CDB">
              <w:rPr>
                <w:color w:val="000000" w:themeColor="text1"/>
                <w:sz w:val="20"/>
              </w:rPr>
              <w:t xml:space="preserve"> </w:t>
            </w:r>
            <w:r w:rsidR="000054A5" w:rsidRPr="006C5FFB">
              <w:rPr>
                <w:sz w:val="18"/>
                <w:szCs w:val="18"/>
              </w:rPr>
              <w:t>t</w:t>
            </w:r>
          </w:p>
        </w:tc>
        <w:tc>
          <w:tcPr>
            <w:tcW w:w="1173" w:type="pct"/>
          </w:tcPr>
          <w:p w14:paraId="31234710" w14:textId="74D2A1E4" w:rsidR="000054A5" w:rsidRPr="006B222E" w:rsidRDefault="006D3405" w:rsidP="004C4CDB">
            <w:pPr>
              <w:ind w:right="100"/>
              <w:jc w:val="right"/>
              <w:rPr>
                <w:sz w:val="18"/>
                <w:szCs w:val="18"/>
              </w:rPr>
            </w:pPr>
            <w:r w:rsidRPr="00724E4B">
              <w:rPr>
                <w:color w:val="000000" w:themeColor="text1"/>
                <w:sz w:val="20"/>
              </w:rPr>
              <w:t xml:space="preserve">1,015,385 </w:t>
            </w:r>
            <w:r w:rsidR="000054A5" w:rsidRPr="006C5FFB">
              <w:rPr>
                <w:sz w:val="18"/>
                <w:szCs w:val="18"/>
              </w:rPr>
              <w:t>toneladas</w:t>
            </w:r>
            <w:r w:rsidR="000054A5">
              <w:rPr>
                <w:sz w:val="18"/>
                <w:szCs w:val="18"/>
              </w:rPr>
              <w:t xml:space="preserve"> </w:t>
            </w:r>
            <w:r w:rsidR="000054A5" w:rsidRPr="006C5FFB">
              <w:rPr>
                <w:sz w:val="18"/>
                <w:szCs w:val="18"/>
              </w:rPr>
              <w:t xml:space="preserve">eq. de </w:t>
            </w:r>
            <w:r w:rsidR="000054A5">
              <w:rPr>
                <w:sz w:val="18"/>
                <w:szCs w:val="18"/>
              </w:rPr>
              <w:t>C</w:t>
            </w:r>
            <w:r w:rsidR="000054A5" w:rsidRPr="006C5FFB">
              <w:rPr>
                <w:sz w:val="18"/>
                <w:szCs w:val="18"/>
              </w:rPr>
              <w:t>O</w:t>
            </w:r>
            <w:r w:rsidR="000054A5" w:rsidRPr="006C5FFB">
              <w:rPr>
                <w:sz w:val="18"/>
                <w:szCs w:val="18"/>
                <w:vertAlign w:val="subscript"/>
              </w:rPr>
              <w:t>2</w:t>
            </w:r>
          </w:p>
        </w:tc>
      </w:tr>
    </w:tbl>
    <w:p w14:paraId="4CDC9231" w14:textId="77777777" w:rsidR="000054A5" w:rsidRPr="006B222E" w:rsidRDefault="000054A5" w:rsidP="000054A5">
      <w:pPr>
        <w:jc w:val="center"/>
        <w:rPr>
          <w:sz w:val="18"/>
          <w:szCs w:val="18"/>
        </w:rPr>
      </w:pPr>
    </w:p>
    <w:tbl>
      <w:tblPr>
        <w:tblStyle w:val="TableGrid"/>
        <w:tblW w:w="5956"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6"/>
        <w:gridCol w:w="900"/>
        <w:gridCol w:w="989"/>
        <w:gridCol w:w="1125"/>
        <w:gridCol w:w="1169"/>
        <w:gridCol w:w="1261"/>
        <w:gridCol w:w="633"/>
        <w:gridCol w:w="1261"/>
        <w:gridCol w:w="1080"/>
        <w:gridCol w:w="744"/>
      </w:tblGrid>
      <w:tr w:rsidR="000054A5" w:rsidRPr="001A0E33" w14:paraId="10FEA5A4" w14:textId="77777777" w:rsidTr="000054A5">
        <w:trPr>
          <w:trHeight w:val="250"/>
          <w:jc w:val="center"/>
        </w:trPr>
        <w:tc>
          <w:tcPr>
            <w:tcW w:w="5000" w:type="pct"/>
            <w:gridSpan w:val="10"/>
          </w:tcPr>
          <w:p w14:paraId="44E1441B" w14:textId="77777777" w:rsidR="000054A5" w:rsidRPr="006B222E" w:rsidRDefault="000054A5" w:rsidP="00A65AC4">
            <w:pPr>
              <w:spacing w:after="60"/>
              <w:ind w:right="33" w:firstLine="90"/>
              <w:jc w:val="left"/>
              <w:rPr>
                <w:b/>
                <w:sz w:val="18"/>
                <w:szCs w:val="18"/>
                <w:lang w:val="fr-CA"/>
              </w:rPr>
            </w:pPr>
            <w:r w:rsidRPr="006C5FFB">
              <w:rPr>
                <w:b/>
                <w:sz w:val="18"/>
                <w:szCs w:val="18"/>
              </w:rPr>
              <w:t>DATOS SECTORIALES SOBRE EL CONSUMO DE HFC (toneladas eq. de CO</w:t>
            </w:r>
            <w:r w:rsidRPr="006C5FFB">
              <w:rPr>
                <w:b/>
                <w:sz w:val="18"/>
                <w:szCs w:val="18"/>
                <w:vertAlign w:val="subscript"/>
              </w:rPr>
              <w:t>2</w:t>
            </w:r>
            <w:r w:rsidRPr="006C5FFB">
              <w:rPr>
                <w:b/>
                <w:sz w:val="18"/>
                <w:szCs w:val="18"/>
              </w:rPr>
              <w:t>) Y ACTIVIDADES</w:t>
            </w:r>
          </w:p>
        </w:tc>
      </w:tr>
      <w:tr w:rsidR="000054A5" w:rsidRPr="006B222E" w14:paraId="5BABB6CB" w14:textId="77777777" w:rsidTr="00FF08B3">
        <w:trPr>
          <w:trHeight w:val="242"/>
          <w:jc w:val="center"/>
        </w:trPr>
        <w:tc>
          <w:tcPr>
            <w:tcW w:w="887" w:type="pct"/>
            <w:vMerge w:val="restart"/>
            <w:tcMar>
              <w:left w:w="85" w:type="dxa"/>
              <w:right w:w="85" w:type="dxa"/>
            </w:tcMar>
            <w:vAlign w:val="center"/>
          </w:tcPr>
          <w:p w14:paraId="1425324A" w14:textId="77777777" w:rsidR="000054A5" w:rsidRPr="006B222E" w:rsidRDefault="000054A5" w:rsidP="00F31058">
            <w:pPr>
              <w:jc w:val="center"/>
              <w:rPr>
                <w:sz w:val="18"/>
                <w:szCs w:val="18"/>
                <w:lang w:val="fr-CA"/>
              </w:rPr>
            </w:pPr>
          </w:p>
        </w:tc>
        <w:tc>
          <w:tcPr>
            <w:tcW w:w="404" w:type="pct"/>
            <w:vMerge w:val="restart"/>
            <w:tcMar>
              <w:left w:w="85" w:type="dxa"/>
              <w:right w:w="85" w:type="dxa"/>
            </w:tcMar>
            <w:vAlign w:val="center"/>
          </w:tcPr>
          <w:p w14:paraId="7206ECB7" w14:textId="77777777" w:rsidR="000054A5" w:rsidRPr="006B222E" w:rsidRDefault="000054A5" w:rsidP="00F31058">
            <w:pPr>
              <w:jc w:val="center"/>
              <w:rPr>
                <w:sz w:val="18"/>
                <w:szCs w:val="18"/>
              </w:rPr>
            </w:pPr>
            <w:r w:rsidRPr="006C5FFB">
              <w:rPr>
                <w:sz w:val="18"/>
                <w:szCs w:val="18"/>
              </w:rPr>
              <w:t>Aerosoles</w:t>
            </w:r>
          </w:p>
        </w:tc>
        <w:tc>
          <w:tcPr>
            <w:tcW w:w="444" w:type="pct"/>
            <w:vMerge w:val="restart"/>
            <w:tcMar>
              <w:left w:w="85" w:type="dxa"/>
              <w:right w:w="85" w:type="dxa"/>
            </w:tcMar>
            <w:vAlign w:val="center"/>
          </w:tcPr>
          <w:p w14:paraId="0EB40C4A" w14:textId="77777777" w:rsidR="000054A5" w:rsidRPr="006B222E" w:rsidRDefault="000054A5" w:rsidP="00F31058">
            <w:pPr>
              <w:jc w:val="center"/>
              <w:rPr>
                <w:sz w:val="18"/>
                <w:szCs w:val="18"/>
              </w:rPr>
            </w:pPr>
            <w:r w:rsidRPr="006C5FFB">
              <w:rPr>
                <w:sz w:val="18"/>
                <w:szCs w:val="18"/>
              </w:rPr>
              <w:t>Espumas</w:t>
            </w:r>
          </w:p>
        </w:tc>
        <w:tc>
          <w:tcPr>
            <w:tcW w:w="505" w:type="pct"/>
            <w:vMerge w:val="restart"/>
            <w:tcMar>
              <w:left w:w="85" w:type="dxa"/>
              <w:right w:w="85" w:type="dxa"/>
            </w:tcMar>
            <w:vAlign w:val="center"/>
          </w:tcPr>
          <w:p w14:paraId="2C482443" w14:textId="77777777" w:rsidR="000054A5" w:rsidRPr="006C5FFB" w:rsidRDefault="000054A5" w:rsidP="00F31058">
            <w:pPr>
              <w:jc w:val="center"/>
              <w:rPr>
                <w:sz w:val="18"/>
                <w:szCs w:val="18"/>
              </w:rPr>
            </w:pPr>
            <w:r w:rsidRPr="006C5FFB">
              <w:rPr>
                <w:sz w:val="18"/>
                <w:szCs w:val="18"/>
              </w:rPr>
              <w:t xml:space="preserve">Extinción de </w:t>
            </w:r>
          </w:p>
          <w:p w14:paraId="66A3ECB6" w14:textId="77777777" w:rsidR="000054A5" w:rsidRPr="006B222E" w:rsidRDefault="000054A5" w:rsidP="00F31058">
            <w:pPr>
              <w:jc w:val="center"/>
              <w:rPr>
                <w:sz w:val="18"/>
                <w:szCs w:val="18"/>
              </w:rPr>
            </w:pPr>
            <w:r w:rsidRPr="006C5FFB">
              <w:rPr>
                <w:sz w:val="18"/>
                <w:szCs w:val="18"/>
              </w:rPr>
              <w:t>incendios</w:t>
            </w:r>
          </w:p>
        </w:tc>
        <w:tc>
          <w:tcPr>
            <w:tcW w:w="1941" w:type="pct"/>
            <w:gridSpan w:val="4"/>
            <w:tcMar>
              <w:left w:w="85" w:type="dxa"/>
              <w:right w:w="85" w:type="dxa"/>
            </w:tcMar>
            <w:vAlign w:val="center"/>
          </w:tcPr>
          <w:p w14:paraId="39BD022C" w14:textId="77777777" w:rsidR="000054A5" w:rsidRPr="006B222E" w:rsidRDefault="000054A5" w:rsidP="00F31058">
            <w:pPr>
              <w:jc w:val="center"/>
              <w:rPr>
                <w:sz w:val="18"/>
                <w:szCs w:val="18"/>
              </w:rPr>
            </w:pPr>
            <w:r w:rsidRPr="006C5FFB">
              <w:rPr>
                <w:sz w:val="18"/>
                <w:szCs w:val="18"/>
              </w:rPr>
              <w:t>Aire acondicionado y refrigeración</w:t>
            </w:r>
          </w:p>
        </w:tc>
        <w:tc>
          <w:tcPr>
            <w:tcW w:w="485" w:type="pct"/>
            <w:vMerge w:val="restart"/>
            <w:tcMar>
              <w:left w:w="85" w:type="dxa"/>
              <w:right w:w="85" w:type="dxa"/>
            </w:tcMar>
            <w:vAlign w:val="center"/>
          </w:tcPr>
          <w:p w14:paraId="230915B9" w14:textId="77777777" w:rsidR="000054A5" w:rsidRPr="006B222E" w:rsidRDefault="000054A5" w:rsidP="00F31058">
            <w:pPr>
              <w:ind w:left="-26"/>
              <w:jc w:val="center"/>
              <w:rPr>
                <w:sz w:val="18"/>
                <w:szCs w:val="18"/>
              </w:rPr>
            </w:pPr>
            <w:r w:rsidRPr="006C5FFB">
              <w:rPr>
                <w:sz w:val="18"/>
                <w:szCs w:val="18"/>
              </w:rPr>
              <w:t>Disolventes</w:t>
            </w:r>
          </w:p>
        </w:tc>
        <w:tc>
          <w:tcPr>
            <w:tcW w:w="334" w:type="pct"/>
            <w:vMerge w:val="restart"/>
            <w:tcMar>
              <w:left w:w="85" w:type="dxa"/>
              <w:right w:w="85" w:type="dxa"/>
            </w:tcMar>
            <w:vAlign w:val="center"/>
          </w:tcPr>
          <w:p w14:paraId="2E93157A" w14:textId="77777777" w:rsidR="000054A5" w:rsidRPr="006B222E" w:rsidRDefault="000054A5" w:rsidP="00F31058">
            <w:pPr>
              <w:jc w:val="center"/>
              <w:rPr>
                <w:sz w:val="18"/>
                <w:szCs w:val="18"/>
              </w:rPr>
            </w:pPr>
            <w:r w:rsidRPr="006C5FFB">
              <w:rPr>
                <w:sz w:val="18"/>
                <w:szCs w:val="18"/>
              </w:rPr>
              <w:t>Otros</w:t>
            </w:r>
          </w:p>
        </w:tc>
      </w:tr>
      <w:tr w:rsidR="000054A5" w:rsidRPr="006B222E" w14:paraId="2F10E6B4" w14:textId="77777777" w:rsidTr="00FF08B3">
        <w:trPr>
          <w:trHeight w:val="287"/>
          <w:jc w:val="center"/>
        </w:trPr>
        <w:tc>
          <w:tcPr>
            <w:tcW w:w="887" w:type="pct"/>
            <w:vMerge/>
            <w:tcMar>
              <w:left w:w="85" w:type="dxa"/>
              <w:right w:w="85" w:type="dxa"/>
            </w:tcMar>
            <w:vAlign w:val="center"/>
          </w:tcPr>
          <w:p w14:paraId="659082E7" w14:textId="77777777" w:rsidR="000054A5" w:rsidRPr="006B222E" w:rsidRDefault="000054A5" w:rsidP="00F31058">
            <w:pPr>
              <w:jc w:val="center"/>
              <w:rPr>
                <w:sz w:val="18"/>
                <w:szCs w:val="18"/>
              </w:rPr>
            </w:pPr>
          </w:p>
        </w:tc>
        <w:tc>
          <w:tcPr>
            <w:tcW w:w="404" w:type="pct"/>
            <w:vMerge/>
            <w:tcMar>
              <w:left w:w="85" w:type="dxa"/>
              <w:right w:w="85" w:type="dxa"/>
            </w:tcMar>
            <w:vAlign w:val="center"/>
          </w:tcPr>
          <w:p w14:paraId="73FACD1A" w14:textId="77777777" w:rsidR="000054A5" w:rsidRPr="006B222E" w:rsidRDefault="000054A5" w:rsidP="00F31058">
            <w:pPr>
              <w:jc w:val="center"/>
              <w:rPr>
                <w:sz w:val="18"/>
                <w:szCs w:val="18"/>
              </w:rPr>
            </w:pPr>
          </w:p>
        </w:tc>
        <w:tc>
          <w:tcPr>
            <w:tcW w:w="444" w:type="pct"/>
            <w:vMerge/>
            <w:tcMar>
              <w:left w:w="85" w:type="dxa"/>
              <w:right w:w="85" w:type="dxa"/>
            </w:tcMar>
            <w:vAlign w:val="center"/>
          </w:tcPr>
          <w:p w14:paraId="779B61F1" w14:textId="77777777" w:rsidR="000054A5" w:rsidRPr="006B222E" w:rsidRDefault="000054A5" w:rsidP="00F31058">
            <w:pPr>
              <w:jc w:val="center"/>
              <w:rPr>
                <w:sz w:val="18"/>
                <w:szCs w:val="18"/>
              </w:rPr>
            </w:pPr>
          </w:p>
        </w:tc>
        <w:tc>
          <w:tcPr>
            <w:tcW w:w="505" w:type="pct"/>
            <w:vMerge/>
            <w:tcMar>
              <w:left w:w="85" w:type="dxa"/>
              <w:right w:w="85" w:type="dxa"/>
            </w:tcMar>
            <w:vAlign w:val="center"/>
          </w:tcPr>
          <w:p w14:paraId="1F09525D" w14:textId="77777777" w:rsidR="000054A5" w:rsidRPr="006B222E" w:rsidRDefault="000054A5" w:rsidP="00F31058">
            <w:pPr>
              <w:jc w:val="center"/>
              <w:rPr>
                <w:sz w:val="18"/>
                <w:szCs w:val="18"/>
              </w:rPr>
            </w:pPr>
          </w:p>
        </w:tc>
        <w:tc>
          <w:tcPr>
            <w:tcW w:w="1375" w:type="pct"/>
            <w:gridSpan w:val="3"/>
            <w:tcMar>
              <w:left w:w="85" w:type="dxa"/>
              <w:right w:w="85" w:type="dxa"/>
            </w:tcMar>
            <w:vAlign w:val="center"/>
          </w:tcPr>
          <w:p w14:paraId="43A97E58" w14:textId="77777777" w:rsidR="000054A5" w:rsidRPr="006B222E" w:rsidRDefault="000054A5" w:rsidP="00F31058">
            <w:pPr>
              <w:jc w:val="center"/>
              <w:rPr>
                <w:sz w:val="18"/>
                <w:szCs w:val="18"/>
              </w:rPr>
            </w:pPr>
            <w:r w:rsidRPr="006C5FFB">
              <w:rPr>
                <w:sz w:val="18"/>
                <w:szCs w:val="18"/>
              </w:rPr>
              <w:t>Fabricación</w:t>
            </w:r>
          </w:p>
        </w:tc>
        <w:tc>
          <w:tcPr>
            <w:tcW w:w="566" w:type="pct"/>
            <w:vMerge w:val="restart"/>
            <w:tcMar>
              <w:left w:w="85" w:type="dxa"/>
              <w:right w:w="85" w:type="dxa"/>
            </w:tcMar>
            <w:vAlign w:val="center"/>
          </w:tcPr>
          <w:p w14:paraId="5860D786" w14:textId="77777777" w:rsidR="000054A5" w:rsidRPr="00FC3642" w:rsidRDefault="000054A5" w:rsidP="00F31058">
            <w:pPr>
              <w:jc w:val="center"/>
              <w:rPr>
                <w:sz w:val="18"/>
                <w:szCs w:val="18"/>
              </w:rPr>
            </w:pPr>
            <w:r w:rsidRPr="00FC3642">
              <w:rPr>
                <w:sz w:val="18"/>
                <w:szCs w:val="18"/>
              </w:rPr>
              <w:t>Servicio y</w:t>
            </w:r>
          </w:p>
          <w:p w14:paraId="16391C8E" w14:textId="77777777" w:rsidR="000054A5" w:rsidRPr="006B222E" w:rsidRDefault="000054A5" w:rsidP="00F31058">
            <w:pPr>
              <w:jc w:val="center"/>
              <w:rPr>
                <w:sz w:val="18"/>
                <w:szCs w:val="18"/>
              </w:rPr>
            </w:pPr>
            <w:r w:rsidRPr="00FC3642">
              <w:rPr>
                <w:sz w:val="18"/>
                <w:szCs w:val="18"/>
              </w:rPr>
              <w:t>mantenimiento</w:t>
            </w:r>
          </w:p>
        </w:tc>
        <w:tc>
          <w:tcPr>
            <w:tcW w:w="485" w:type="pct"/>
            <w:vMerge/>
            <w:tcMar>
              <w:left w:w="85" w:type="dxa"/>
              <w:right w:w="85" w:type="dxa"/>
            </w:tcMar>
            <w:vAlign w:val="center"/>
          </w:tcPr>
          <w:p w14:paraId="28092424" w14:textId="77777777" w:rsidR="000054A5" w:rsidRPr="006B222E" w:rsidRDefault="000054A5" w:rsidP="00F31058">
            <w:pPr>
              <w:jc w:val="center"/>
              <w:rPr>
                <w:sz w:val="18"/>
                <w:szCs w:val="18"/>
              </w:rPr>
            </w:pPr>
          </w:p>
        </w:tc>
        <w:tc>
          <w:tcPr>
            <w:tcW w:w="334" w:type="pct"/>
            <w:vMerge/>
            <w:tcMar>
              <w:left w:w="85" w:type="dxa"/>
              <w:right w:w="85" w:type="dxa"/>
            </w:tcMar>
            <w:vAlign w:val="center"/>
          </w:tcPr>
          <w:p w14:paraId="01BC4788" w14:textId="77777777" w:rsidR="000054A5" w:rsidRPr="006B222E" w:rsidRDefault="000054A5" w:rsidP="00F31058">
            <w:pPr>
              <w:jc w:val="center"/>
              <w:rPr>
                <w:sz w:val="18"/>
                <w:szCs w:val="18"/>
              </w:rPr>
            </w:pPr>
          </w:p>
        </w:tc>
      </w:tr>
      <w:tr w:rsidR="000054A5" w:rsidRPr="006B222E" w14:paraId="5464A1B8" w14:textId="77777777" w:rsidTr="00FF08B3">
        <w:trPr>
          <w:trHeight w:val="96"/>
          <w:jc w:val="center"/>
        </w:trPr>
        <w:tc>
          <w:tcPr>
            <w:tcW w:w="887" w:type="pct"/>
            <w:vMerge/>
            <w:tcMar>
              <w:left w:w="85" w:type="dxa"/>
              <w:right w:w="85" w:type="dxa"/>
            </w:tcMar>
            <w:vAlign w:val="center"/>
          </w:tcPr>
          <w:p w14:paraId="366F4702" w14:textId="77777777" w:rsidR="000054A5" w:rsidRPr="006B222E" w:rsidRDefault="000054A5" w:rsidP="00F31058">
            <w:pPr>
              <w:jc w:val="center"/>
              <w:rPr>
                <w:sz w:val="18"/>
                <w:szCs w:val="18"/>
              </w:rPr>
            </w:pPr>
          </w:p>
        </w:tc>
        <w:tc>
          <w:tcPr>
            <w:tcW w:w="404" w:type="pct"/>
            <w:vMerge/>
            <w:tcMar>
              <w:left w:w="85" w:type="dxa"/>
              <w:right w:w="85" w:type="dxa"/>
            </w:tcMar>
            <w:vAlign w:val="center"/>
          </w:tcPr>
          <w:p w14:paraId="6603EA5F" w14:textId="77777777" w:rsidR="000054A5" w:rsidRPr="006B222E" w:rsidRDefault="000054A5" w:rsidP="00F31058">
            <w:pPr>
              <w:jc w:val="center"/>
              <w:rPr>
                <w:sz w:val="18"/>
                <w:szCs w:val="18"/>
              </w:rPr>
            </w:pPr>
          </w:p>
        </w:tc>
        <w:tc>
          <w:tcPr>
            <w:tcW w:w="444" w:type="pct"/>
            <w:vMerge/>
            <w:tcMar>
              <w:left w:w="85" w:type="dxa"/>
              <w:right w:w="85" w:type="dxa"/>
            </w:tcMar>
            <w:vAlign w:val="center"/>
          </w:tcPr>
          <w:p w14:paraId="3F4325C3" w14:textId="77777777" w:rsidR="000054A5" w:rsidRPr="006B222E" w:rsidRDefault="000054A5" w:rsidP="00F31058">
            <w:pPr>
              <w:jc w:val="center"/>
              <w:rPr>
                <w:sz w:val="18"/>
                <w:szCs w:val="18"/>
              </w:rPr>
            </w:pPr>
          </w:p>
        </w:tc>
        <w:tc>
          <w:tcPr>
            <w:tcW w:w="505" w:type="pct"/>
            <w:vMerge/>
            <w:tcMar>
              <w:left w:w="85" w:type="dxa"/>
              <w:right w:w="85" w:type="dxa"/>
            </w:tcMar>
            <w:vAlign w:val="center"/>
          </w:tcPr>
          <w:p w14:paraId="0E0C8F39" w14:textId="77777777" w:rsidR="000054A5" w:rsidRPr="006B222E" w:rsidRDefault="000054A5" w:rsidP="00F31058">
            <w:pPr>
              <w:jc w:val="center"/>
              <w:rPr>
                <w:sz w:val="18"/>
                <w:szCs w:val="18"/>
              </w:rPr>
            </w:pPr>
          </w:p>
        </w:tc>
        <w:tc>
          <w:tcPr>
            <w:tcW w:w="525" w:type="pct"/>
            <w:tcMar>
              <w:left w:w="85" w:type="dxa"/>
              <w:right w:w="85" w:type="dxa"/>
            </w:tcMar>
            <w:vAlign w:val="center"/>
          </w:tcPr>
          <w:p w14:paraId="12DF27F8" w14:textId="77777777" w:rsidR="000054A5" w:rsidRPr="006B222E" w:rsidRDefault="000054A5" w:rsidP="00F31058">
            <w:pPr>
              <w:jc w:val="center"/>
              <w:rPr>
                <w:sz w:val="18"/>
                <w:szCs w:val="18"/>
              </w:rPr>
            </w:pPr>
            <w:r w:rsidRPr="006C5FFB">
              <w:rPr>
                <w:sz w:val="18"/>
                <w:szCs w:val="18"/>
              </w:rPr>
              <w:t>Refrigeración</w:t>
            </w:r>
          </w:p>
        </w:tc>
        <w:tc>
          <w:tcPr>
            <w:tcW w:w="566" w:type="pct"/>
            <w:tcMar>
              <w:left w:w="85" w:type="dxa"/>
              <w:right w:w="85" w:type="dxa"/>
            </w:tcMar>
            <w:vAlign w:val="center"/>
          </w:tcPr>
          <w:p w14:paraId="160D19A8" w14:textId="77777777" w:rsidR="000054A5" w:rsidRPr="006C5FFB" w:rsidRDefault="000054A5" w:rsidP="00F31058">
            <w:pPr>
              <w:jc w:val="center"/>
              <w:rPr>
                <w:sz w:val="18"/>
                <w:szCs w:val="18"/>
              </w:rPr>
            </w:pPr>
            <w:r w:rsidRPr="006C5FFB">
              <w:rPr>
                <w:sz w:val="18"/>
                <w:szCs w:val="18"/>
              </w:rPr>
              <w:t xml:space="preserve">Aire </w:t>
            </w:r>
          </w:p>
          <w:p w14:paraId="0F9DFD3A" w14:textId="77777777" w:rsidR="000054A5" w:rsidRPr="006B222E" w:rsidRDefault="000054A5" w:rsidP="00F31058">
            <w:pPr>
              <w:jc w:val="center"/>
              <w:rPr>
                <w:sz w:val="18"/>
                <w:szCs w:val="18"/>
              </w:rPr>
            </w:pPr>
            <w:r w:rsidRPr="006C5FFB">
              <w:rPr>
                <w:sz w:val="18"/>
                <w:szCs w:val="18"/>
              </w:rPr>
              <w:t>acondicionado</w:t>
            </w:r>
          </w:p>
        </w:tc>
        <w:tc>
          <w:tcPr>
            <w:tcW w:w="284" w:type="pct"/>
            <w:vAlign w:val="center"/>
          </w:tcPr>
          <w:p w14:paraId="3B086094" w14:textId="77777777" w:rsidR="000054A5" w:rsidRPr="006B222E" w:rsidRDefault="000054A5" w:rsidP="00F31058">
            <w:pPr>
              <w:jc w:val="center"/>
              <w:rPr>
                <w:sz w:val="18"/>
                <w:szCs w:val="18"/>
              </w:rPr>
            </w:pPr>
            <w:r w:rsidRPr="006C5FFB">
              <w:rPr>
                <w:sz w:val="18"/>
                <w:szCs w:val="18"/>
              </w:rPr>
              <w:t>Otros</w:t>
            </w:r>
          </w:p>
        </w:tc>
        <w:tc>
          <w:tcPr>
            <w:tcW w:w="566" w:type="pct"/>
            <w:vMerge/>
            <w:tcMar>
              <w:left w:w="85" w:type="dxa"/>
              <w:right w:w="85" w:type="dxa"/>
            </w:tcMar>
            <w:vAlign w:val="center"/>
          </w:tcPr>
          <w:p w14:paraId="4B6DE4AF" w14:textId="77777777" w:rsidR="000054A5" w:rsidRPr="006B222E" w:rsidRDefault="000054A5" w:rsidP="00F31058">
            <w:pPr>
              <w:jc w:val="center"/>
              <w:rPr>
                <w:sz w:val="18"/>
                <w:szCs w:val="18"/>
              </w:rPr>
            </w:pPr>
          </w:p>
        </w:tc>
        <w:tc>
          <w:tcPr>
            <w:tcW w:w="485" w:type="pct"/>
            <w:vMerge/>
            <w:tcMar>
              <w:left w:w="85" w:type="dxa"/>
              <w:right w:w="85" w:type="dxa"/>
            </w:tcMar>
            <w:vAlign w:val="center"/>
          </w:tcPr>
          <w:p w14:paraId="51EADC06" w14:textId="77777777" w:rsidR="000054A5" w:rsidRPr="006B222E" w:rsidRDefault="000054A5" w:rsidP="00F31058">
            <w:pPr>
              <w:jc w:val="center"/>
              <w:rPr>
                <w:sz w:val="18"/>
                <w:szCs w:val="18"/>
              </w:rPr>
            </w:pPr>
          </w:p>
        </w:tc>
        <w:tc>
          <w:tcPr>
            <w:tcW w:w="334" w:type="pct"/>
            <w:vMerge/>
            <w:tcMar>
              <w:left w:w="85" w:type="dxa"/>
              <w:right w:w="85" w:type="dxa"/>
            </w:tcMar>
            <w:vAlign w:val="center"/>
          </w:tcPr>
          <w:p w14:paraId="3A07B2D6" w14:textId="77777777" w:rsidR="000054A5" w:rsidRPr="006B222E" w:rsidRDefault="000054A5" w:rsidP="00F31058">
            <w:pPr>
              <w:jc w:val="center"/>
              <w:rPr>
                <w:sz w:val="18"/>
                <w:szCs w:val="18"/>
              </w:rPr>
            </w:pPr>
          </w:p>
        </w:tc>
      </w:tr>
      <w:tr w:rsidR="000054A5" w:rsidRPr="006B222E" w14:paraId="5D9B0A84" w14:textId="77777777" w:rsidTr="00FF08B3">
        <w:trPr>
          <w:trHeight w:val="121"/>
          <w:jc w:val="center"/>
        </w:trPr>
        <w:tc>
          <w:tcPr>
            <w:tcW w:w="887" w:type="pct"/>
          </w:tcPr>
          <w:p w14:paraId="339CF1DA" w14:textId="77777777" w:rsidR="000054A5" w:rsidRPr="006C5FFB" w:rsidRDefault="000054A5" w:rsidP="00FF08B3">
            <w:pPr>
              <w:ind w:left="90"/>
              <w:jc w:val="left"/>
              <w:rPr>
                <w:sz w:val="18"/>
                <w:szCs w:val="18"/>
              </w:rPr>
            </w:pPr>
            <w:r w:rsidRPr="006C5FFB">
              <w:rPr>
                <w:sz w:val="18"/>
                <w:szCs w:val="18"/>
              </w:rPr>
              <w:t xml:space="preserve">Último informe del </w:t>
            </w:r>
          </w:p>
          <w:p w14:paraId="26F70227" w14:textId="77777777" w:rsidR="000054A5" w:rsidRPr="006B222E" w:rsidRDefault="000054A5" w:rsidP="00FF08B3">
            <w:pPr>
              <w:ind w:left="90"/>
              <w:jc w:val="left"/>
              <w:rPr>
                <w:sz w:val="18"/>
                <w:szCs w:val="18"/>
                <w:lang w:val="fr-CA"/>
              </w:rPr>
            </w:pPr>
            <w:r w:rsidRPr="006C5FFB">
              <w:rPr>
                <w:sz w:val="18"/>
                <w:szCs w:val="18"/>
              </w:rPr>
              <w:t>programa de país (2024)</w:t>
            </w:r>
          </w:p>
        </w:tc>
        <w:tc>
          <w:tcPr>
            <w:tcW w:w="404" w:type="pct"/>
            <w:vAlign w:val="center"/>
          </w:tcPr>
          <w:p w14:paraId="6D1A505B" w14:textId="77777777" w:rsidR="000054A5" w:rsidRPr="006B222E" w:rsidRDefault="000054A5" w:rsidP="00F31058">
            <w:pPr>
              <w:ind w:left="-113"/>
              <w:jc w:val="right"/>
              <w:rPr>
                <w:sz w:val="18"/>
                <w:szCs w:val="18"/>
                <w:lang w:val="fr-CA"/>
              </w:rPr>
            </w:pPr>
          </w:p>
        </w:tc>
        <w:tc>
          <w:tcPr>
            <w:tcW w:w="444" w:type="pct"/>
            <w:vAlign w:val="center"/>
          </w:tcPr>
          <w:p w14:paraId="2589AA1F" w14:textId="748E43DC" w:rsidR="000054A5" w:rsidRPr="006B222E" w:rsidRDefault="006D3405" w:rsidP="006D3405">
            <w:pPr>
              <w:ind w:left="-120"/>
              <w:jc w:val="center"/>
              <w:rPr>
                <w:sz w:val="18"/>
                <w:szCs w:val="18"/>
                <w:lang w:val="fr-CA"/>
              </w:rPr>
            </w:pPr>
            <w:r w:rsidRPr="00724E4B">
              <w:rPr>
                <w:sz w:val="20"/>
              </w:rPr>
              <w:t>122,465</w:t>
            </w:r>
          </w:p>
        </w:tc>
        <w:tc>
          <w:tcPr>
            <w:tcW w:w="505" w:type="pct"/>
            <w:vAlign w:val="center"/>
          </w:tcPr>
          <w:p w14:paraId="2D5032DE" w14:textId="77777777" w:rsidR="000054A5" w:rsidRPr="006B222E" w:rsidRDefault="000054A5" w:rsidP="00F31058">
            <w:pPr>
              <w:ind w:left="-110"/>
              <w:jc w:val="right"/>
              <w:rPr>
                <w:sz w:val="18"/>
                <w:szCs w:val="18"/>
                <w:lang w:val="fr-CA"/>
              </w:rPr>
            </w:pPr>
          </w:p>
        </w:tc>
        <w:tc>
          <w:tcPr>
            <w:tcW w:w="525" w:type="pct"/>
            <w:vAlign w:val="center"/>
          </w:tcPr>
          <w:p w14:paraId="78BC2CB0" w14:textId="77777777" w:rsidR="000054A5" w:rsidRPr="006B222E" w:rsidRDefault="000054A5" w:rsidP="00F31058">
            <w:pPr>
              <w:ind w:left="-108"/>
              <w:jc w:val="right"/>
              <w:rPr>
                <w:sz w:val="18"/>
                <w:szCs w:val="18"/>
                <w:lang w:val="fr-CA"/>
              </w:rPr>
            </w:pPr>
          </w:p>
        </w:tc>
        <w:tc>
          <w:tcPr>
            <w:tcW w:w="566" w:type="pct"/>
            <w:vAlign w:val="center"/>
          </w:tcPr>
          <w:p w14:paraId="660B450F" w14:textId="77777777" w:rsidR="000054A5" w:rsidRPr="006B222E" w:rsidRDefault="000054A5" w:rsidP="00F31058">
            <w:pPr>
              <w:ind w:left="-106"/>
              <w:jc w:val="right"/>
              <w:rPr>
                <w:sz w:val="18"/>
                <w:szCs w:val="18"/>
                <w:lang w:val="fr-CA"/>
              </w:rPr>
            </w:pPr>
          </w:p>
        </w:tc>
        <w:tc>
          <w:tcPr>
            <w:tcW w:w="284" w:type="pct"/>
            <w:vAlign w:val="center"/>
          </w:tcPr>
          <w:p w14:paraId="59654AA8" w14:textId="77777777" w:rsidR="000054A5" w:rsidRPr="006B222E" w:rsidRDefault="000054A5" w:rsidP="00F31058">
            <w:pPr>
              <w:ind w:left="-106"/>
              <w:jc w:val="right"/>
              <w:rPr>
                <w:sz w:val="18"/>
                <w:szCs w:val="18"/>
                <w:lang w:val="fr-CA"/>
              </w:rPr>
            </w:pPr>
          </w:p>
        </w:tc>
        <w:tc>
          <w:tcPr>
            <w:tcW w:w="566" w:type="pct"/>
            <w:vAlign w:val="center"/>
          </w:tcPr>
          <w:p w14:paraId="1DEDF2B0" w14:textId="62903A5D" w:rsidR="000054A5" w:rsidRPr="006B222E" w:rsidRDefault="006D3405" w:rsidP="006D3405">
            <w:pPr>
              <w:ind w:left="-110"/>
              <w:jc w:val="center"/>
              <w:rPr>
                <w:sz w:val="18"/>
                <w:szCs w:val="18"/>
              </w:rPr>
            </w:pPr>
            <w:r>
              <w:rPr>
                <w:sz w:val="20"/>
              </w:rPr>
              <w:t xml:space="preserve">     </w:t>
            </w:r>
            <w:r w:rsidRPr="00724E4B">
              <w:rPr>
                <w:sz w:val="20"/>
              </w:rPr>
              <w:t>892,920</w:t>
            </w:r>
          </w:p>
        </w:tc>
        <w:tc>
          <w:tcPr>
            <w:tcW w:w="485" w:type="pct"/>
            <w:vAlign w:val="center"/>
          </w:tcPr>
          <w:p w14:paraId="4C8413BE" w14:textId="77777777" w:rsidR="000054A5" w:rsidRPr="006B222E" w:rsidRDefault="000054A5" w:rsidP="00F31058">
            <w:pPr>
              <w:ind w:left="-108"/>
              <w:jc w:val="right"/>
              <w:rPr>
                <w:sz w:val="18"/>
                <w:szCs w:val="18"/>
              </w:rPr>
            </w:pPr>
          </w:p>
        </w:tc>
        <w:tc>
          <w:tcPr>
            <w:tcW w:w="334" w:type="pct"/>
            <w:vAlign w:val="center"/>
          </w:tcPr>
          <w:p w14:paraId="01F636A5" w14:textId="77777777" w:rsidR="000054A5" w:rsidRPr="006B222E" w:rsidRDefault="000054A5" w:rsidP="00F31058">
            <w:pPr>
              <w:ind w:left="-114" w:right="-10"/>
              <w:jc w:val="right"/>
              <w:rPr>
                <w:sz w:val="18"/>
                <w:szCs w:val="18"/>
              </w:rPr>
            </w:pPr>
          </w:p>
        </w:tc>
      </w:tr>
      <w:tr w:rsidR="000054A5" w:rsidRPr="006B222E" w14:paraId="45798365" w14:textId="77777777" w:rsidTr="00FF08B3">
        <w:trPr>
          <w:trHeight w:val="250"/>
          <w:jc w:val="center"/>
        </w:trPr>
        <w:tc>
          <w:tcPr>
            <w:tcW w:w="887" w:type="pct"/>
          </w:tcPr>
          <w:p w14:paraId="1FEF5B19" w14:textId="77777777" w:rsidR="000054A5" w:rsidRPr="006C5FFB" w:rsidRDefault="000054A5" w:rsidP="00FF08B3">
            <w:pPr>
              <w:ind w:left="90" w:right="-108"/>
              <w:jc w:val="left"/>
              <w:rPr>
                <w:sz w:val="18"/>
                <w:szCs w:val="18"/>
              </w:rPr>
            </w:pPr>
            <w:r w:rsidRPr="006C5FFB">
              <w:rPr>
                <w:sz w:val="18"/>
                <w:szCs w:val="18"/>
              </w:rPr>
              <w:t>Actividades de la etapa I</w:t>
            </w:r>
          </w:p>
          <w:p w14:paraId="3C86A333" w14:textId="77777777" w:rsidR="000054A5" w:rsidRPr="006B222E" w:rsidRDefault="000054A5" w:rsidP="00FF08B3">
            <w:pPr>
              <w:ind w:left="90" w:right="-108"/>
              <w:jc w:val="left"/>
              <w:rPr>
                <w:sz w:val="18"/>
                <w:szCs w:val="18"/>
                <w:lang w:val="fr-CA"/>
              </w:rPr>
            </w:pPr>
            <w:r w:rsidRPr="006C5FFB">
              <w:rPr>
                <w:sz w:val="18"/>
                <w:szCs w:val="18"/>
              </w:rPr>
              <w:t>de KIP acordadas (S/N)</w:t>
            </w:r>
          </w:p>
        </w:tc>
        <w:tc>
          <w:tcPr>
            <w:tcW w:w="404" w:type="pct"/>
            <w:vAlign w:val="center"/>
          </w:tcPr>
          <w:p w14:paraId="142FC28F" w14:textId="77777777" w:rsidR="000054A5" w:rsidRPr="006B222E" w:rsidRDefault="000054A5" w:rsidP="00F31058">
            <w:pPr>
              <w:jc w:val="center"/>
              <w:rPr>
                <w:sz w:val="18"/>
                <w:szCs w:val="18"/>
                <w:lang w:val="fr-CA"/>
              </w:rPr>
            </w:pPr>
          </w:p>
        </w:tc>
        <w:tc>
          <w:tcPr>
            <w:tcW w:w="444" w:type="pct"/>
            <w:vAlign w:val="center"/>
          </w:tcPr>
          <w:p w14:paraId="07479210" w14:textId="0A95ABA0" w:rsidR="000054A5" w:rsidRPr="006B222E" w:rsidRDefault="006D3405" w:rsidP="00F31058">
            <w:pPr>
              <w:jc w:val="center"/>
              <w:rPr>
                <w:sz w:val="18"/>
                <w:szCs w:val="18"/>
                <w:lang w:val="fr-CA"/>
              </w:rPr>
            </w:pPr>
            <w:r w:rsidRPr="00724E4B">
              <w:rPr>
                <w:sz w:val="20"/>
              </w:rPr>
              <w:t>N</w:t>
            </w:r>
          </w:p>
        </w:tc>
        <w:tc>
          <w:tcPr>
            <w:tcW w:w="505" w:type="pct"/>
            <w:vAlign w:val="center"/>
          </w:tcPr>
          <w:p w14:paraId="5FBB266F" w14:textId="77777777" w:rsidR="000054A5" w:rsidRPr="006B222E" w:rsidRDefault="000054A5" w:rsidP="00F31058">
            <w:pPr>
              <w:jc w:val="center"/>
              <w:rPr>
                <w:sz w:val="18"/>
                <w:szCs w:val="18"/>
                <w:lang w:val="fr-CA"/>
              </w:rPr>
            </w:pPr>
          </w:p>
        </w:tc>
        <w:tc>
          <w:tcPr>
            <w:tcW w:w="525" w:type="pct"/>
            <w:vAlign w:val="center"/>
          </w:tcPr>
          <w:p w14:paraId="29BE5A20" w14:textId="77777777" w:rsidR="000054A5" w:rsidRPr="006B222E" w:rsidRDefault="000054A5" w:rsidP="00F31058">
            <w:pPr>
              <w:jc w:val="center"/>
              <w:rPr>
                <w:sz w:val="18"/>
                <w:szCs w:val="18"/>
                <w:lang w:val="fr-CA"/>
              </w:rPr>
            </w:pPr>
          </w:p>
        </w:tc>
        <w:tc>
          <w:tcPr>
            <w:tcW w:w="566" w:type="pct"/>
            <w:vAlign w:val="center"/>
          </w:tcPr>
          <w:p w14:paraId="06944363" w14:textId="77777777" w:rsidR="000054A5" w:rsidRPr="006B222E" w:rsidRDefault="000054A5" w:rsidP="00F31058">
            <w:pPr>
              <w:jc w:val="center"/>
              <w:rPr>
                <w:sz w:val="18"/>
                <w:szCs w:val="18"/>
                <w:lang w:val="fr-CA"/>
              </w:rPr>
            </w:pPr>
          </w:p>
        </w:tc>
        <w:tc>
          <w:tcPr>
            <w:tcW w:w="284" w:type="pct"/>
            <w:vAlign w:val="center"/>
          </w:tcPr>
          <w:p w14:paraId="00E9E491" w14:textId="77777777" w:rsidR="000054A5" w:rsidRPr="006B222E" w:rsidRDefault="000054A5" w:rsidP="00F31058">
            <w:pPr>
              <w:jc w:val="center"/>
              <w:rPr>
                <w:sz w:val="18"/>
                <w:szCs w:val="18"/>
                <w:lang w:val="fr-CA"/>
              </w:rPr>
            </w:pPr>
          </w:p>
        </w:tc>
        <w:tc>
          <w:tcPr>
            <w:tcW w:w="566" w:type="pct"/>
            <w:vAlign w:val="center"/>
          </w:tcPr>
          <w:p w14:paraId="27F2399D" w14:textId="77777777" w:rsidR="000054A5" w:rsidRPr="006B222E" w:rsidRDefault="000054A5" w:rsidP="00F31058">
            <w:pPr>
              <w:jc w:val="center"/>
              <w:rPr>
                <w:sz w:val="18"/>
                <w:szCs w:val="18"/>
              </w:rPr>
            </w:pPr>
            <w:r>
              <w:rPr>
                <w:sz w:val="18"/>
                <w:szCs w:val="18"/>
              </w:rPr>
              <w:t>S</w:t>
            </w:r>
          </w:p>
        </w:tc>
        <w:tc>
          <w:tcPr>
            <w:tcW w:w="485" w:type="pct"/>
            <w:vAlign w:val="center"/>
          </w:tcPr>
          <w:p w14:paraId="1298F296" w14:textId="77777777" w:rsidR="000054A5" w:rsidRPr="006B222E" w:rsidRDefault="000054A5" w:rsidP="00F31058">
            <w:pPr>
              <w:jc w:val="center"/>
              <w:rPr>
                <w:sz w:val="18"/>
                <w:szCs w:val="18"/>
              </w:rPr>
            </w:pPr>
          </w:p>
        </w:tc>
        <w:tc>
          <w:tcPr>
            <w:tcW w:w="334" w:type="pct"/>
            <w:vAlign w:val="center"/>
          </w:tcPr>
          <w:p w14:paraId="109F2C77" w14:textId="77777777" w:rsidR="000054A5" w:rsidRPr="006B222E" w:rsidRDefault="000054A5" w:rsidP="00F31058">
            <w:pPr>
              <w:jc w:val="center"/>
              <w:rPr>
                <w:sz w:val="18"/>
                <w:szCs w:val="18"/>
              </w:rPr>
            </w:pPr>
          </w:p>
        </w:tc>
      </w:tr>
    </w:tbl>
    <w:p w14:paraId="61B297B0" w14:textId="77777777" w:rsidR="000054A5" w:rsidRPr="006B222E" w:rsidRDefault="000054A5" w:rsidP="000054A5">
      <w:pPr>
        <w:jc w:val="center"/>
        <w:rPr>
          <w:sz w:val="18"/>
          <w:szCs w:val="18"/>
        </w:rPr>
      </w:pPr>
    </w:p>
    <w:tbl>
      <w:tblPr>
        <w:tblW w:w="5982" w:type="pct"/>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18"/>
        <w:gridCol w:w="1980"/>
        <w:gridCol w:w="2888"/>
      </w:tblGrid>
      <w:tr w:rsidR="000054A5" w:rsidRPr="006B222E" w14:paraId="62FF51CF" w14:textId="77777777" w:rsidTr="006D3405">
        <w:trPr>
          <w:trHeight w:val="186"/>
        </w:trPr>
        <w:tc>
          <w:tcPr>
            <w:tcW w:w="2824" w:type="pct"/>
            <w:tcMar>
              <w:top w:w="17" w:type="dxa"/>
              <w:left w:w="108" w:type="dxa"/>
              <w:bottom w:w="17" w:type="dxa"/>
              <w:right w:w="108" w:type="dxa"/>
            </w:tcMar>
          </w:tcPr>
          <w:p w14:paraId="1B7222F1" w14:textId="7BC0E8C2" w:rsidR="000054A5" w:rsidRPr="00CA11CE" w:rsidRDefault="000054A5" w:rsidP="00F31058">
            <w:pPr>
              <w:keepNext/>
              <w:suppressAutoHyphens/>
              <w:ind w:right="-95"/>
              <w:jc w:val="left"/>
              <w:rPr>
                <w:b/>
                <w:caps/>
                <w:sz w:val="18"/>
                <w:szCs w:val="18"/>
                <w:lang w:val="fr-CA"/>
              </w:rPr>
            </w:pPr>
            <w:r w:rsidRPr="006C5FFB">
              <w:rPr>
                <w:b/>
                <w:caps/>
                <w:sz w:val="18"/>
                <w:szCs w:val="18"/>
              </w:rPr>
              <w:t>Consumo medio de HFC en el período 2020-2022 en servicio y mantenimiento</w:t>
            </w:r>
            <w:r w:rsidR="006D3405">
              <w:rPr>
                <w:b/>
                <w:caps/>
                <w:sz w:val="18"/>
                <w:szCs w:val="18"/>
              </w:rPr>
              <w:t>*</w:t>
            </w:r>
          </w:p>
        </w:tc>
        <w:tc>
          <w:tcPr>
            <w:tcW w:w="885" w:type="pct"/>
          </w:tcPr>
          <w:p w14:paraId="04B32F87" w14:textId="27CEA670" w:rsidR="000054A5" w:rsidRPr="006B222E" w:rsidRDefault="006D3405" w:rsidP="00F31058">
            <w:pPr>
              <w:keepNext/>
              <w:suppressAutoHyphens/>
              <w:ind w:right="116"/>
              <w:jc w:val="right"/>
              <w:rPr>
                <w:bCs/>
                <w:sz w:val="18"/>
                <w:szCs w:val="18"/>
              </w:rPr>
            </w:pPr>
            <w:r w:rsidRPr="00724E4B">
              <w:rPr>
                <w:bCs/>
                <w:sz w:val="20"/>
              </w:rPr>
              <w:t>298</w:t>
            </w:r>
            <w:r>
              <w:rPr>
                <w:bCs/>
                <w:sz w:val="20"/>
              </w:rPr>
              <w:t>,</w:t>
            </w:r>
            <w:r w:rsidRPr="00724E4B">
              <w:rPr>
                <w:bCs/>
                <w:sz w:val="20"/>
              </w:rPr>
              <w:t xml:space="preserve">52 </w:t>
            </w:r>
            <w:r w:rsidR="000054A5" w:rsidRPr="006B222E">
              <w:rPr>
                <w:bCs/>
                <w:sz w:val="18"/>
                <w:szCs w:val="18"/>
              </w:rPr>
              <w:t>t</w:t>
            </w:r>
          </w:p>
        </w:tc>
        <w:tc>
          <w:tcPr>
            <w:tcW w:w="1291" w:type="pct"/>
          </w:tcPr>
          <w:p w14:paraId="6932F574" w14:textId="7C928704" w:rsidR="000054A5" w:rsidRPr="006B222E" w:rsidRDefault="006D3405" w:rsidP="00F31058">
            <w:pPr>
              <w:keepNext/>
              <w:tabs>
                <w:tab w:val="left" w:pos="720"/>
              </w:tabs>
              <w:suppressAutoHyphens/>
              <w:ind w:right="476"/>
              <w:jc w:val="right"/>
              <w:rPr>
                <w:sz w:val="18"/>
                <w:szCs w:val="18"/>
              </w:rPr>
            </w:pPr>
            <w:r w:rsidRPr="00724E4B">
              <w:rPr>
                <w:sz w:val="20"/>
              </w:rPr>
              <w:t>594</w:t>
            </w:r>
            <w:r>
              <w:rPr>
                <w:sz w:val="20"/>
              </w:rPr>
              <w:t>.</w:t>
            </w:r>
            <w:r w:rsidRPr="00724E4B">
              <w:rPr>
                <w:sz w:val="20"/>
              </w:rPr>
              <w:t xml:space="preserve">262 </w:t>
            </w:r>
            <w:r w:rsidR="000054A5" w:rsidRPr="006C5FFB">
              <w:rPr>
                <w:sz w:val="18"/>
                <w:szCs w:val="18"/>
              </w:rPr>
              <w:t>toneladas</w:t>
            </w:r>
            <w:r w:rsidR="000054A5">
              <w:rPr>
                <w:sz w:val="18"/>
                <w:szCs w:val="18"/>
              </w:rPr>
              <w:t xml:space="preserve"> </w:t>
            </w:r>
            <w:r w:rsidR="000054A5" w:rsidRPr="006C5FFB">
              <w:rPr>
                <w:sz w:val="18"/>
                <w:szCs w:val="18"/>
              </w:rPr>
              <w:t>eq. de CO</w:t>
            </w:r>
            <w:r w:rsidR="000054A5" w:rsidRPr="006C5FFB">
              <w:rPr>
                <w:sz w:val="18"/>
                <w:szCs w:val="18"/>
                <w:vertAlign w:val="subscript"/>
              </w:rPr>
              <w:t>2</w:t>
            </w:r>
          </w:p>
        </w:tc>
      </w:tr>
    </w:tbl>
    <w:p w14:paraId="77F256E6" w14:textId="77777777" w:rsidR="000054A5" w:rsidRPr="006B222E" w:rsidRDefault="000054A5" w:rsidP="000054A5">
      <w:pPr>
        <w:jc w:val="center"/>
        <w:rPr>
          <w:sz w:val="18"/>
          <w:szCs w:val="18"/>
        </w:rPr>
      </w:pPr>
    </w:p>
    <w:tbl>
      <w:tblPr>
        <w:tblW w:w="5987" w:type="pct"/>
        <w:tblInd w:w="-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702"/>
        <w:gridCol w:w="1171"/>
        <w:gridCol w:w="987"/>
        <w:gridCol w:w="1077"/>
        <w:gridCol w:w="2259"/>
      </w:tblGrid>
      <w:tr w:rsidR="000054A5" w:rsidRPr="006B222E" w14:paraId="76DB22DB" w14:textId="77777777" w:rsidTr="00F31058">
        <w:trPr>
          <w:trHeight w:val="86"/>
          <w:tblHeader/>
        </w:trPr>
        <w:tc>
          <w:tcPr>
            <w:tcW w:w="2546" w:type="pct"/>
            <w:tcMar>
              <w:top w:w="17" w:type="dxa"/>
              <w:left w:w="108" w:type="dxa"/>
              <w:bottom w:w="17" w:type="dxa"/>
              <w:right w:w="108" w:type="dxa"/>
            </w:tcMar>
            <w:vAlign w:val="center"/>
          </w:tcPr>
          <w:p w14:paraId="26FCBA8E" w14:textId="77777777" w:rsidR="000054A5" w:rsidRPr="00CA11CE" w:rsidRDefault="000054A5" w:rsidP="00F31058">
            <w:pPr>
              <w:keepNext/>
              <w:suppressAutoHyphens/>
              <w:jc w:val="left"/>
              <w:rPr>
                <w:b/>
                <w:bCs/>
                <w:sz w:val="18"/>
                <w:szCs w:val="18"/>
                <w:lang w:val="fr-CA"/>
              </w:rPr>
            </w:pPr>
            <w:r w:rsidRPr="006C5FFB">
              <w:rPr>
                <w:b/>
                <w:sz w:val="18"/>
                <w:szCs w:val="18"/>
              </w:rPr>
              <w:t>DATOS DE CONSUMO DE NIVEL BÁSICO (toneladas eq. de CO</w:t>
            </w:r>
            <w:r w:rsidRPr="006C5FFB">
              <w:rPr>
                <w:b/>
                <w:sz w:val="18"/>
                <w:szCs w:val="18"/>
                <w:vertAlign w:val="subscript"/>
              </w:rPr>
              <w:t>2</w:t>
            </w:r>
            <w:r w:rsidRPr="006C5FFB">
              <w:rPr>
                <w:b/>
                <w:sz w:val="18"/>
                <w:szCs w:val="18"/>
              </w:rPr>
              <w:t>)</w:t>
            </w:r>
          </w:p>
        </w:tc>
        <w:tc>
          <w:tcPr>
            <w:tcW w:w="523" w:type="pct"/>
            <w:vAlign w:val="center"/>
          </w:tcPr>
          <w:p w14:paraId="488D9CF2" w14:textId="77777777" w:rsidR="000054A5" w:rsidRPr="006B222E" w:rsidRDefault="000054A5" w:rsidP="00F31058">
            <w:pPr>
              <w:keepNext/>
              <w:suppressAutoHyphens/>
              <w:jc w:val="center"/>
              <w:rPr>
                <w:b/>
                <w:bCs/>
                <w:sz w:val="18"/>
                <w:szCs w:val="18"/>
              </w:rPr>
            </w:pPr>
            <w:r w:rsidRPr="006B222E">
              <w:rPr>
                <w:b/>
                <w:bCs/>
                <w:sz w:val="18"/>
                <w:szCs w:val="18"/>
              </w:rPr>
              <w:t>2020</w:t>
            </w:r>
          </w:p>
        </w:tc>
        <w:tc>
          <w:tcPr>
            <w:tcW w:w="441" w:type="pct"/>
            <w:tcMar>
              <w:top w:w="17" w:type="dxa"/>
              <w:left w:w="108" w:type="dxa"/>
              <w:bottom w:w="17" w:type="dxa"/>
              <w:right w:w="108" w:type="dxa"/>
            </w:tcMar>
            <w:vAlign w:val="center"/>
          </w:tcPr>
          <w:p w14:paraId="7BCAD510" w14:textId="77777777" w:rsidR="000054A5" w:rsidRPr="006B222E" w:rsidRDefault="000054A5" w:rsidP="00F31058">
            <w:pPr>
              <w:keepNext/>
              <w:suppressAutoHyphens/>
              <w:jc w:val="center"/>
              <w:rPr>
                <w:b/>
                <w:bCs/>
                <w:sz w:val="18"/>
                <w:szCs w:val="18"/>
              </w:rPr>
            </w:pPr>
            <w:r w:rsidRPr="006B222E">
              <w:rPr>
                <w:b/>
                <w:bCs/>
                <w:sz w:val="18"/>
                <w:szCs w:val="18"/>
              </w:rPr>
              <w:t>2021</w:t>
            </w:r>
          </w:p>
        </w:tc>
        <w:tc>
          <w:tcPr>
            <w:tcW w:w="481" w:type="pct"/>
            <w:tcMar>
              <w:top w:w="17" w:type="dxa"/>
              <w:left w:w="108" w:type="dxa"/>
              <w:bottom w:w="17" w:type="dxa"/>
              <w:right w:w="108" w:type="dxa"/>
            </w:tcMar>
            <w:vAlign w:val="center"/>
          </w:tcPr>
          <w:p w14:paraId="2F5CCF42" w14:textId="159C2A88" w:rsidR="000054A5" w:rsidRPr="006B222E" w:rsidRDefault="000054A5" w:rsidP="00F31058">
            <w:pPr>
              <w:keepNext/>
              <w:suppressAutoHyphens/>
              <w:jc w:val="center"/>
              <w:rPr>
                <w:b/>
                <w:bCs/>
                <w:sz w:val="18"/>
                <w:szCs w:val="18"/>
              </w:rPr>
            </w:pPr>
            <w:r w:rsidRPr="006B222E">
              <w:rPr>
                <w:b/>
                <w:bCs/>
                <w:sz w:val="18"/>
                <w:szCs w:val="18"/>
              </w:rPr>
              <w:t>2022</w:t>
            </w:r>
            <w:r w:rsidR="006D3405">
              <w:rPr>
                <w:b/>
                <w:bCs/>
                <w:sz w:val="18"/>
                <w:szCs w:val="18"/>
              </w:rPr>
              <w:t>*</w:t>
            </w:r>
          </w:p>
        </w:tc>
        <w:tc>
          <w:tcPr>
            <w:tcW w:w="1009" w:type="pct"/>
            <w:tcMar>
              <w:top w:w="17" w:type="dxa"/>
              <w:left w:w="108" w:type="dxa"/>
              <w:bottom w:w="17" w:type="dxa"/>
              <w:right w:w="108" w:type="dxa"/>
            </w:tcMar>
            <w:vAlign w:val="center"/>
          </w:tcPr>
          <w:p w14:paraId="1687E7FA" w14:textId="77777777" w:rsidR="000054A5" w:rsidRPr="006B222E" w:rsidRDefault="000054A5" w:rsidP="00F31058">
            <w:pPr>
              <w:keepNext/>
              <w:suppressAutoHyphens/>
              <w:jc w:val="center"/>
              <w:rPr>
                <w:b/>
                <w:bCs/>
                <w:sz w:val="18"/>
                <w:szCs w:val="18"/>
              </w:rPr>
            </w:pPr>
            <w:r w:rsidRPr="006C5FFB">
              <w:rPr>
                <w:b/>
                <w:sz w:val="18"/>
                <w:szCs w:val="18"/>
              </w:rPr>
              <w:t>Promedio 2020</w:t>
            </w:r>
            <w:r w:rsidRPr="006C5FFB">
              <w:rPr>
                <w:b/>
                <w:sz w:val="18"/>
                <w:szCs w:val="18"/>
              </w:rPr>
              <w:noBreakHyphen/>
              <w:t>2022</w:t>
            </w:r>
          </w:p>
        </w:tc>
      </w:tr>
      <w:tr w:rsidR="006D3405" w:rsidRPr="006B222E" w14:paraId="754E8FFE" w14:textId="77777777" w:rsidTr="00F31058">
        <w:trPr>
          <w:trHeight w:val="22"/>
        </w:trPr>
        <w:tc>
          <w:tcPr>
            <w:tcW w:w="2546" w:type="pct"/>
            <w:tcMar>
              <w:top w:w="17" w:type="dxa"/>
              <w:left w:w="108" w:type="dxa"/>
              <w:bottom w:w="17" w:type="dxa"/>
              <w:right w:w="108" w:type="dxa"/>
            </w:tcMar>
          </w:tcPr>
          <w:p w14:paraId="4FD51EDF" w14:textId="77777777" w:rsidR="006D3405" w:rsidRPr="006B222E" w:rsidRDefault="006D3405" w:rsidP="006D3405">
            <w:pPr>
              <w:keepNext/>
              <w:suppressAutoHyphens/>
              <w:rPr>
                <w:sz w:val="18"/>
                <w:szCs w:val="18"/>
              </w:rPr>
            </w:pPr>
            <w:r w:rsidRPr="006C5FFB">
              <w:rPr>
                <w:sz w:val="18"/>
                <w:szCs w:val="18"/>
              </w:rPr>
              <w:t>Consumo anual de HFC</w:t>
            </w:r>
          </w:p>
        </w:tc>
        <w:tc>
          <w:tcPr>
            <w:tcW w:w="523" w:type="pct"/>
          </w:tcPr>
          <w:p w14:paraId="3E0E3FD5" w14:textId="5656066E" w:rsidR="006D3405" w:rsidRPr="006B222E" w:rsidRDefault="006D3405" w:rsidP="006D3405">
            <w:pPr>
              <w:keepNext/>
              <w:suppressAutoHyphens/>
              <w:ind w:right="147"/>
              <w:jc w:val="right"/>
              <w:rPr>
                <w:sz w:val="18"/>
                <w:szCs w:val="18"/>
              </w:rPr>
            </w:pPr>
            <w:r w:rsidRPr="00724E4B">
              <w:rPr>
                <w:sz w:val="20"/>
                <w:szCs w:val="20"/>
              </w:rPr>
              <w:t>894</w:t>
            </w:r>
            <w:r>
              <w:rPr>
                <w:sz w:val="20"/>
                <w:szCs w:val="20"/>
              </w:rPr>
              <w:t>.</w:t>
            </w:r>
            <w:r w:rsidRPr="00724E4B">
              <w:rPr>
                <w:sz w:val="20"/>
                <w:szCs w:val="20"/>
              </w:rPr>
              <w:t>881</w:t>
            </w:r>
          </w:p>
        </w:tc>
        <w:tc>
          <w:tcPr>
            <w:tcW w:w="441" w:type="pct"/>
            <w:tcMar>
              <w:top w:w="17" w:type="dxa"/>
              <w:left w:w="108" w:type="dxa"/>
              <w:bottom w:w="17" w:type="dxa"/>
              <w:right w:w="108" w:type="dxa"/>
            </w:tcMar>
          </w:tcPr>
          <w:p w14:paraId="43B39AA8" w14:textId="16BD51E3" w:rsidR="006D3405" w:rsidRPr="006B222E" w:rsidRDefault="006D3405" w:rsidP="006D3405">
            <w:pPr>
              <w:keepNext/>
              <w:suppressAutoHyphens/>
              <w:ind w:right="38"/>
              <w:jc w:val="right"/>
              <w:rPr>
                <w:sz w:val="18"/>
                <w:szCs w:val="18"/>
              </w:rPr>
            </w:pPr>
            <w:r w:rsidRPr="00724E4B">
              <w:rPr>
                <w:sz w:val="20"/>
                <w:szCs w:val="20"/>
              </w:rPr>
              <w:t>883</w:t>
            </w:r>
            <w:r>
              <w:rPr>
                <w:sz w:val="20"/>
                <w:szCs w:val="20"/>
              </w:rPr>
              <w:t>.</w:t>
            </w:r>
            <w:r w:rsidRPr="00724E4B">
              <w:rPr>
                <w:sz w:val="20"/>
                <w:szCs w:val="20"/>
              </w:rPr>
              <w:t>056</w:t>
            </w:r>
          </w:p>
        </w:tc>
        <w:tc>
          <w:tcPr>
            <w:tcW w:w="481" w:type="pct"/>
            <w:tcMar>
              <w:top w:w="17" w:type="dxa"/>
              <w:left w:w="108" w:type="dxa"/>
              <w:bottom w:w="17" w:type="dxa"/>
              <w:right w:w="108" w:type="dxa"/>
            </w:tcMar>
          </w:tcPr>
          <w:p w14:paraId="5C40F56C" w14:textId="7A90EE87" w:rsidR="006D3405" w:rsidRPr="006B222E" w:rsidRDefault="006D3405" w:rsidP="006D3405">
            <w:pPr>
              <w:keepNext/>
              <w:suppressAutoHyphens/>
              <w:ind w:right="34"/>
              <w:jc w:val="right"/>
              <w:rPr>
                <w:sz w:val="18"/>
                <w:szCs w:val="18"/>
              </w:rPr>
            </w:pPr>
            <w:r w:rsidRPr="00724E4B">
              <w:rPr>
                <w:sz w:val="20"/>
                <w:szCs w:val="20"/>
              </w:rPr>
              <w:t>348</w:t>
            </w:r>
            <w:r>
              <w:rPr>
                <w:sz w:val="20"/>
                <w:szCs w:val="20"/>
              </w:rPr>
              <w:t>.</w:t>
            </w:r>
            <w:r w:rsidRPr="00724E4B">
              <w:rPr>
                <w:sz w:val="20"/>
                <w:szCs w:val="20"/>
              </w:rPr>
              <w:t>650</w:t>
            </w:r>
          </w:p>
        </w:tc>
        <w:tc>
          <w:tcPr>
            <w:tcW w:w="1009" w:type="pct"/>
            <w:tcMar>
              <w:top w:w="17" w:type="dxa"/>
              <w:left w:w="108" w:type="dxa"/>
              <w:bottom w:w="17" w:type="dxa"/>
              <w:right w:w="108" w:type="dxa"/>
            </w:tcMar>
          </w:tcPr>
          <w:p w14:paraId="43141AA2" w14:textId="314C1C91" w:rsidR="006D3405" w:rsidRPr="006B222E" w:rsidRDefault="006D3405" w:rsidP="006D3405">
            <w:pPr>
              <w:keepNext/>
              <w:suppressAutoHyphens/>
              <w:ind w:right="33"/>
              <w:jc w:val="right"/>
              <w:rPr>
                <w:sz w:val="18"/>
                <w:szCs w:val="18"/>
              </w:rPr>
            </w:pPr>
            <w:r w:rsidRPr="00724E4B">
              <w:rPr>
                <w:sz w:val="20"/>
                <w:szCs w:val="20"/>
              </w:rPr>
              <w:t>708</w:t>
            </w:r>
            <w:r>
              <w:rPr>
                <w:sz w:val="20"/>
                <w:szCs w:val="20"/>
              </w:rPr>
              <w:t>.</w:t>
            </w:r>
            <w:r w:rsidRPr="00724E4B">
              <w:rPr>
                <w:sz w:val="20"/>
                <w:szCs w:val="20"/>
              </w:rPr>
              <w:t>862</w:t>
            </w:r>
          </w:p>
        </w:tc>
      </w:tr>
      <w:tr w:rsidR="006D3405" w:rsidRPr="006B222E" w14:paraId="407DD980" w14:textId="77777777" w:rsidTr="00F31058">
        <w:trPr>
          <w:trHeight w:val="161"/>
        </w:trPr>
        <w:tc>
          <w:tcPr>
            <w:tcW w:w="3991" w:type="pct"/>
            <w:gridSpan w:val="4"/>
            <w:tcMar>
              <w:top w:w="17" w:type="dxa"/>
              <w:left w:w="108" w:type="dxa"/>
              <w:bottom w:w="17" w:type="dxa"/>
              <w:right w:w="108" w:type="dxa"/>
            </w:tcMar>
          </w:tcPr>
          <w:p w14:paraId="61F6E6A0" w14:textId="77777777" w:rsidR="006D3405" w:rsidRPr="006B222E" w:rsidRDefault="006D3405" w:rsidP="006D3405">
            <w:pPr>
              <w:keepNext/>
              <w:suppressAutoHyphens/>
              <w:ind w:right="116"/>
              <w:jc w:val="left"/>
              <w:rPr>
                <w:sz w:val="18"/>
                <w:szCs w:val="18"/>
              </w:rPr>
            </w:pPr>
            <w:r w:rsidRPr="006C5FFB">
              <w:rPr>
                <w:sz w:val="18"/>
                <w:szCs w:val="18"/>
              </w:rPr>
              <w:t>Nivel básico de HCFC (65%)</w:t>
            </w:r>
          </w:p>
        </w:tc>
        <w:tc>
          <w:tcPr>
            <w:tcW w:w="1009" w:type="pct"/>
          </w:tcPr>
          <w:p w14:paraId="57FA82EE" w14:textId="6194FF71" w:rsidR="006D3405" w:rsidRPr="006B222E" w:rsidRDefault="006D3405" w:rsidP="006D3405">
            <w:pPr>
              <w:keepNext/>
              <w:suppressAutoHyphens/>
              <w:ind w:right="116"/>
              <w:jc w:val="right"/>
              <w:rPr>
                <w:sz w:val="18"/>
                <w:szCs w:val="18"/>
              </w:rPr>
            </w:pPr>
            <w:r w:rsidRPr="00724E4B">
              <w:rPr>
                <w:color w:val="000000" w:themeColor="text1"/>
                <w:sz w:val="20"/>
              </w:rPr>
              <w:t>567</w:t>
            </w:r>
            <w:r>
              <w:rPr>
                <w:color w:val="000000" w:themeColor="text1"/>
                <w:sz w:val="20"/>
              </w:rPr>
              <w:t>.</w:t>
            </w:r>
            <w:r w:rsidRPr="00724E4B">
              <w:rPr>
                <w:color w:val="000000" w:themeColor="text1"/>
                <w:sz w:val="20"/>
              </w:rPr>
              <w:t>810</w:t>
            </w:r>
          </w:p>
        </w:tc>
      </w:tr>
      <w:tr w:rsidR="006D3405" w:rsidRPr="006B222E" w14:paraId="77FAD4B5" w14:textId="77777777" w:rsidTr="00F31058">
        <w:trPr>
          <w:trHeight w:val="22"/>
        </w:trPr>
        <w:tc>
          <w:tcPr>
            <w:tcW w:w="3991" w:type="pct"/>
            <w:gridSpan w:val="4"/>
            <w:tcMar>
              <w:top w:w="17" w:type="dxa"/>
              <w:left w:w="108" w:type="dxa"/>
              <w:bottom w:w="17" w:type="dxa"/>
              <w:right w:w="108" w:type="dxa"/>
            </w:tcMar>
          </w:tcPr>
          <w:p w14:paraId="370DD2B3" w14:textId="77777777" w:rsidR="006D3405" w:rsidRPr="006B222E" w:rsidRDefault="006D3405" w:rsidP="006D3405">
            <w:pPr>
              <w:keepNext/>
              <w:suppressAutoHyphens/>
              <w:ind w:right="116"/>
              <w:jc w:val="left"/>
              <w:rPr>
                <w:b/>
                <w:bCs/>
                <w:sz w:val="18"/>
                <w:szCs w:val="18"/>
              </w:rPr>
            </w:pPr>
            <w:r w:rsidRPr="006C5FFB">
              <w:rPr>
                <w:sz w:val="18"/>
                <w:szCs w:val="18"/>
              </w:rPr>
              <w:t>Nivel básico de HFC</w:t>
            </w:r>
          </w:p>
        </w:tc>
        <w:tc>
          <w:tcPr>
            <w:tcW w:w="1009" w:type="pct"/>
          </w:tcPr>
          <w:p w14:paraId="2858F6A5" w14:textId="505D5C6B" w:rsidR="006D3405" w:rsidRPr="006B222E" w:rsidRDefault="006D3405" w:rsidP="006D3405">
            <w:pPr>
              <w:keepNext/>
              <w:suppressAutoHyphens/>
              <w:ind w:right="116"/>
              <w:jc w:val="right"/>
              <w:rPr>
                <w:sz w:val="18"/>
                <w:szCs w:val="18"/>
              </w:rPr>
            </w:pPr>
            <w:r w:rsidRPr="00724E4B">
              <w:rPr>
                <w:color w:val="000000" w:themeColor="text1"/>
                <w:sz w:val="20"/>
              </w:rPr>
              <w:t>1</w:t>
            </w:r>
            <w:r>
              <w:rPr>
                <w:color w:val="000000" w:themeColor="text1"/>
                <w:sz w:val="20"/>
              </w:rPr>
              <w:t>.</w:t>
            </w:r>
            <w:r w:rsidRPr="00724E4B">
              <w:rPr>
                <w:color w:val="000000" w:themeColor="text1"/>
                <w:sz w:val="20"/>
              </w:rPr>
              <w:t>276</w:t>
            </w:r>
            <w:r>
              <w:rPr>
                <w:color w:val="000000" w:themeColor="text1"/>
                <w:sz w:val="20"/>
              </w:rPr>
              <w:t>.</w:t>
            </w:r>
            <w:r w:rsidRPr="00724E4B">
              <w:rPr>
                <w:color w:val="000000" w:themeColor="text1"/>
                <w:sz w:val="20"/>
              </w:rPr>
              <w:t>672</w:t>
            </w:r>
          </w:p>
        </w:tc>
      </w:tr>
    </w:tbl>
    <w:p w14:paraId="6CBF0981" w14:textId="492CD1CB" w:rsidR="000054A5" w:rsidRPr="006B222E" w:rsidRDefault="006D3405" w:rsidP="006D3405">
      <w:pPr>
        <w:spacing w:after="240"/>
        <w:ind w:left="-907"/>
        <w:rPr>
          <w:sz w:val="18"/>
          <w:szCs w:val="18"/>
        </w:rPr>
      </w:pPr>
      <w:r w:rsidRPr="006D3405">
        <w:rPr>
          <w:sz w:val="18"/>
          <w:szCs w:val="18"/>
        </w:rPr>
        <w:t>* El país ha presentado una solicitud de revisión de los datos de 2022 a 949</w:t>
      </w:r>
      <w:r w:rsidR="00C568D5">
        <w:rPr>
          <w:sz w:val="18"/>
          <w:szCs w:val="18"/>
        </w:rPr>
        <w:t>.</w:t>
      </w:r>
      <w:r w:rsidRPr="006D3405">
        <w:rPr>
          <w:sz w:val="18"/>
          <w:szCs w:val="18"/>
        </w:rPr>
        <w:t>474 toneladas equivalentes de CO2 (501,41 mt).</w:t>
      </w:r>
    </w:p>
    <w:tbl>
      <w:tblPr>
        <w:tblW w:w="5992" w:type="pct"/>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458"/>
        <w:gridCol w:w="3747"/>
      </w:tblGrid>
      <w:tr w:rsidR="000054A5" w:rsidRPr="00B730BD" w14:paraId="632C65A6" w14:textId="77777777" w:rsidTr="00F31058">
        <w:trPr>
          <w:trHeight w:val="22"/>
        </w:trPr>
        <w:tc>
          <w:tcPr>
            <w:tcW w:w="5000" w:type="pct"/>
            <w:gridSpan w:val="2"/>
            <w:tcMar>
              <w:top w:w="17" w:type="dxa"/>
              <w:left w:w="108" w:type="dxa"/>
              <w:bottom w:w="17" w:type="dxa"/>
              <w:right w:w="108" w:type="dxa"/>
            </w:tcMar>
          </w:tcPr>
          <w:p w14:paraId="77DC8D79" w14:textId="77777777" w:rsidR="000054A5" w:rsidRPr="00CA11CE" w:rsidRDefault="000054A5" w:rsidP="00F31058">
            <w:pPr>
              <w:keepNext/>
              <w:suppressAutoHyphens/>
              <w:ind w:right="116"/>
              <w:jc w:val="left"/>
              <w:rPr>
                <w:sz w:val="18"/>
                <w:szCs w:val="18"/>
                <w:lang w:val="fr-CA"/>
              </w:rPr>
            </w:pPr>
            <w:r w:rsidRPr="006C5FFB">
              <w:rPr>
                <w:b/>
                <w:sz w:val="18"/>
                <w:szCs w:val="18"/>
              </w:rPr>
              <w:t xml:space="preserve">CONSUMO DE HFC ADMISIBLE PARA LA FINANCIACIÓN </w:t>
            </w:r>
            <w:r w:rsidRPr="006C5FFB">
              <w:rPr>
                <w:b/>
                <w:bCs/>
                <w:sz w:val="18"/>
                <w:szCs w:val="18"/>
              </w:rPr>
              <w:t>(toneladas eq. de CO</w:t>
            </w:r>
            <w:r w:rsidRPr="006C5FFB">
              <w:rPr>
                <w:b/>
                <w:bCs/>
                <w:sz w:val="18"/>
                <w:szCs w:val="18"/>
                <w:vertAlign w:val="subscript"/>
              </w:rPr>
              <w:t>2</w:t>
            </w:r>
            <w:r w:rsidRPr="006C5FFB">
              <w:rPr>
                <w:b/>
                <w:bCs/>
                <w:sz w:val="18"/>
                <w:szCs w:val="18"/>
              </w:rPr>
              <w:t>)</w:t>
            </w:r>
          </w:p>
        </w:tc>
      </w:tr>
      <w:tr w:rsidR="000054A5" w:rsidRPr="006B222E" w14:paraId="381051AE" w14:textId="77777777" w:rsidTr="00F31058">
        <w:trPr>
          <w:trHeight w:val="22"/>
        </w:trPr>
        <w:tc>
          <w:tcPr>
            <w:tcW w:w="3328" w:type="pct"/>
            <w:tcMar>
              <w:top w:w="17" w:type="dxa"/>
              <w:left w:w="108" w:type="dxa"/>
              <w:bottom w:w="17" w:type="dxa"/>
              <w:right w:w="108" w:type="dxa"/>
            </w:tcMar>
          </w:tcPr>
          <w:p w14:paraId="39447389" w14:textId="77777777" w:rsidR="000054A5" w:rsidRPr="00CA11CE" w:rsidRDefault="000054A5" w:rsidP="00F31058">
            <w:pPr>
              <w:keepNext/>
              <w:suppressAutoHyphens/>
              <w:ind w:right="55"/>
              <w:jc w:val="left"/>
              <w:rPr>
                <w:sz w:val="18"/>
                <w:szCs w:val="18"/>
                <w:lang w:val="fr-CA"/>
              </w:rPr>
            </w:pPr>
            <w:r w:rsidRPr="006C5FFB">
              <w:rPr>
                <w:sz w:val="18"/>
                <w:szCs w:val="18"/>
              </w:rPr>
              <w:t>Punto de partida para las reducciones acumuladas sostenidas</w:t>
            </w:r>
          </w:p>
        </w:tc>
        <w:tc>
          <w:tcPr>
            <w:tcW w:w="1672" w:type="pct"/>
            <w:vAlign w:val="center"/>
          </w:tcPr>
          <w:p w14:paraId="12112DA2" w14:textId="27304ED5" w:rsidR="000054A5" w:rsidRPr="006D3405" w:rsidRDefault="006D3405" w:rsidP="00F31058">
            <w:pPr>
              <w:keepNext/>
              <w:suppressAutoHyphens/>
              <w:ind w:right="116"/>
              <w:jc w:val="right"/>
              <w:rPr>
                <w:sz w:val="18"/>
                <w:szCs w:val="18"/>
              </w:rPr>
            </w:pPr>
            <w:r w:rsidRPr="006D3405">
              <w:rPr>
                <w:sz w:val="18"/>
                <w:szCs w:val="18"/>
              </w:rPr>
              <w:t>Por determinar</w:t>
            </w:r>
          </w:p>
        </w:tc>
      </w:tr>
      <w:tr w:rsidR="000054A5" w:rsidRPr="006B222E" w14:paraId="054597C9" w14:textId="77777777" w:rsidTr="00F31058">
        <w:trPr>
          <w:trHeight w:val="22"/>
        </w:trPr>
        <w:tc>
          <w:tcPr>
            <w:tcW w:w="3328" w:type="pct"/>
            <w:tcMar>
              <w:top w:w="17" w:type="dxa"/>
              <w:left w:w="108" w:type="dxa"/>
              <w:bottom w:w="17" w:type="dxa"/>
              <w:right w:w="108" w:type="dxa"/>
            </w:tcMar>
          </w:tcPr>
          <w:p w14:paraId="651A5208" w14:textId="77777777" w:rsidR="000054A5" w:rsidRPr="00CA11CE" w:rsidRDefault="000054A5" w:rsidP="00F31058">
            <w:pPr>
              <w:keepNext/>
              <w:suppressAutoHyphens/>
              <w:ind w:right="55"/>
              <w:jc w:val="left"/>
              <w:rPr>
                <w:b/>
                <w:sz w:val="18"/>
                <w:szCs w:val="18"/>
                <w:lang w:val="fr-CA"/>
              </w:rPr>
            </w:pPr>
            <w:r w:rsidRPr="006C5FFB">
              <w:rPr>
                <w:sz w:val="18"/>
                <w:szCs w:val="18"/>
              </w:rPr>
              <w:t>Proyectos de inversión aprobados anteriormente para la reducción de HFC</w:t>
            </w:r>
          </w:p>
        </w:tc>
        <w:tc>
          <w:tcPr>
            <w:tcW w:w="1672" w:type="pct"/>
          </w:tcPr>
          <w:p w14:paraId="3DC9E43C" w14:textId="77777777" w:rsidR="000054A5" w:rsidRPr="006B222E" w:rsidRDefault="000054A5" w:rsidP="00F31058">
            <w:pPr>
              <w:keepNext/>
              <w:suppressAutoHyphens/>
              <w:ind w:right="116"/>
              <w:jc w:val="right"/>
              <w:rPr>
                <w:b/>
                <w:sz w:val="18"/>
                <w:szCs w:val="18"/>
              </w:rPr>
            </w:pPr>
            <w:r w:rsidRPr="006B222E">
              <w:rPr>
                <w:sz w:val="18"/>
                <w:szCs w:val="18"/>
              </w:rPr>
              <w:t>N</w:t>
            </w:r>
            <w:r>
              <w:rPr>
                <w:sz w:val="18"/>
                <w:szCs w:val="18"/>
              </w:rPr>
              <w:t>o</w:t>
            </w:r>
          </w:p>
        </w:tc>
      </w:tr>
      <w:tr w:rsidR="000054A5" w:rsidRPr="006B222E" w14:paraId="0FFAE80E" w14:textId="77777777" w:rsidTr="00F31058">
        <w:trPr>
          <w:trHeight w:val="221"/>
        </w:trPr>
        <w:tc>
          <w:tcPr>
            <w:tcW w:w="3328" w:type="pct"/>
            <w:tcMar>
              <w:top w:w="17" w:type="dxa"/>
              <w:left w:w="108" w:type="dxa"/>
              <w:bottom w:w="17" w:type="dxa"/>
              <w:right w:w="108" w:type="dxa"/>
            </w:tcMar>
          </w:tcPr>
          <w:p w14:paraId="59DCA028" w14:textId="77777777" w:rsidR="000054A5" w:rsidRPr="00CA11CE" w:rsidRDefault="000054A5" w:rsidP="00F31058">
            <w:pPr>
              <w:keepNext/>
              <w:suppressAutoHyphens/>
              <w:ind w:right="172"/>
              <w:jc w:val="left"/>
              <w:rPr>
                <w:sz w:val="18"/>
                <w:szCs w:val="18"/>
                <w:lang w:val="fr-CA"/>
              </w:rPr>
            </w:pPr>
            <w:r w:rsidRPr="006C5FFB">
              <w:rPr>
                <w:sz w:val="18"/>
                <w:szCs w:val="18"/>
              </w:rPr>
              <w:t>Reducciones acumulativas de proyectos aprobados anteriormente</w:t>
            </w:r>
          </w:p>
        </w:tc>
        <w:tc>
          <w:tcPr>
            <w:tcW w:w="1672" w:type="pct"/>
          </w:tcPr>
          <w:p w14:paraId="7FF909D3" w14:textId="77777777" w:rsidR="000054A5" w:rsidRPr="006B222E" w:rsidRDefault="000054A5" w:rsidP="00F31058">
            <w:pPr>
              <w:ind w:right="116"/>
              <w:jc w:val="right"/>
              <w:rPr>
                <w:sz w:val="18"/>
                <w:szCs w:val="18"/>
              </w:rPr>
            </w:pPr>
            <w:r w:rsidRPr="006C5FFB">
              <w:rPr>
                <w:sz w:val="18"/>
                <w:szCs w:val="18"/>
              </w:rPr>
              <w:t>n.a.</w:t>
            </w:r>
          </w:p>
        </w:tc>
      </w:tr>
    </w:tbl>
    <w:p w14:paraId="27A51311" w14:textId="77777777" w:rsidR="000054A5" w:rsidRPr="006B222E" w:rsidRDefault="000054A5" w:rsidP="000054A5">
      <w:pPr>
        <w:jc w:val="center"/>
        <w:rPr>
          <w:sz w:val="18"/>
          <w:szCs w:val="18"/>
        </w:rPr>
      </w:pPr>
    </w:p>
    <w:tbl>
      <w:tblPr>
        <w:tblStyle w:val="1"/>
        <w:tblW w:w="6004"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081"/>
        <w:gridCol w:w="1892"/>
        <w:gridCol w:w="1092"/>
        <w:gridCol w:w="1092"/>
        <w:gridCol w:w="1092"/>
        <w:gridCol w:w="1091"/>
        <w:gridCol w:w="1091"/>
        <w:gridCol w:w="1091"/>
      </w:tblGrid>
      <w:tr w:rsidR="000054A5" w:rsidRPr="006B222E" w14:paraId="47E68550" w14:textId="77777777" w:rsidTr="00357602">
        <w:trPr>
          <w:trHeight w:val="216"/>
          <w:jc w:val="center"/>
        </w:trPr>
        <w:tc>
          <w:tcPr>
            <w:tcW w:w="2082" w:type="pct"/>
            <w:gridSpan w:val="3"/>
          </w:tcPr>
          <w:p w14:paraId="02D92C93" w14:textId="77777777" w:rsidR="000054A5" w:rsidRPr="006B222E" w:rsidRDefault="000054A5" w:rsidP="00F31058">
            <w:pPr>
              <w:rPr>
                <w:b/>
                <w:bCs/>
                <w:sz w:val="18"/>
                <w:szCs w:val="18"/>
              </w:rPr>
            </w:pPr>
            <w:r w:rsidRPr="006C5FFB">
              <w:rPr>
                <w:b/>
                <w:sz w:val="18"/>
                <w:szCs w:val="18"/>
              </w:rPr>
              <w:t>DATOS DEL PROYECTO SEGÚN LO ACORDADO</w:t>
            </w:r>
          </w:p>
        </w:tc>
        <w:tc>
          <w:tcPr>
            <w:tcW w:w="486" w:type="pct"/>
            <w:vAlign w:val="center"/>
          </w:tcPr>
          <w:p w14:paraId="608FBC1F" w14:textId="77777777" w:rsidR="000054A5" w:rsidRPr="006B222E" w:rsidRDefault="000054A5" w:rsidP="00F31058">
            <w:pPr>
              <w:jc w:val="center"/>
              <w:rPr>
                <w:b/>
                <w:bCs/>
                <w:sz w:val="18"/>
                <w:szCs w:val="18"/>
              </w:rPr>
            </w:pPr>
            <w:r w:rsidRPr="006B222E">
              <w:rPr>
                <w:b/>
                <w:bCs/>
                <w:sz w:val="18"/>
                <w:szCs w:val="18"/>
              </w:rPr>
              <w:t>2025*</w:t>
            </w:r>
          </w:p>
        </w:tc>
        <w:tc>
          <w:tcPr>
            <w:tcW w:w="486" w:type="pct"/>
            <w:vAlign w:val="center"/>
          </w:tcPr>
          <w:p w14:paraId="0530DE5D" w14:textId="77777777" w:rsidR="000054A5" w:rsidRPr="006B222E" w:rsidRDefault="000054A5" w:rsidP="00F31058">
            <w:pPr>
              <w:jc w:val="center"/>
              <w:rPr>
                <w:b/>
                <w:bCs/>
                <w:sz w:val="18"/>
                <w:szCs w:val="18"/>
              </w:rPr>
            </w:pPr>
            <w:r w:rsidRPr="006B222E">
              <w:rPr>
                <w:b/>
                <w:bCs/>
                <w:sz w:val="18"/>
                <w:szCs w:val="18"/>
              </w:rPr>
              <w:t>2026</w:t>
            </w:r>
          </w:p>
        </w:tc>
        <w:tc>
          <w:tcPr>
            <w:tcW w:w="486" w:type="pct"/>
            <w:vAlign w:val="center"/>
          </w:tcPr>
          <w:p w14:paraId="3ECF4BE2" w14:textId="77777777" w:rsidR="000054A5" w:rsidRPr="006B222E" w:rsidRDefault="000054A5" w:rsidP="00F31058">
            <w:pPr>
              <w:jc w:val="center"/>
              <w:rPr>
                <w:b/>
                <w:bCs/>
                <w:sz w:val="18"/>
                <w:szCs w:val="18"/>
              </w:rPr>
            </w:pPr>
            <w:r w:rsidRPr="006B222E">
              <w:rPr>
                <w:b/>
                <w:bCs/>
                <w:sz w:val="18"/>
                <w:szCs w:val="18"/>
              </w:rPr>
              <w:t>2027</w:t>
            </w:r>
          </w:p>
        </w:tc>
        <w:tc>
          <w:tcPr>
            <w:tcW w:w="486" w:type="pct"/>
          </w:tcPr>
          <w:p w14:paraId="319EFC7D" w14:textId="77777777" w:rsidR="000054A5" w:rsidRPr="006B222E" w:rsidRDefault="000054A5" w:rsidP="00F31058">
            <w:pPr>
              <w:jc w:val="center"/>
              <w:rPr>
                <w:b/>
                <w:bCs/>
                <w:sz w:val="18"/>
                <w:szCs w:val="18"/>
              </w:rPr>
            </w:pPr>
            <w:r w:rsidRPr="006B222E">
              <w:rPr>
                <w:b/>
                <w:bCs/>
                <w:sz w:val="18"/>
                <w:szCs w:val="18"/>
              </w:rPr>
              <w:t>2028</w:t>
            </w:r>
          </w:p>
        </w:tc>
        <w:tc>
          <w:tcPr>
            <w:tcW w:w="486" w:type="pct"/>
          </w:tcPr>
          <w:p w14:paraId="3B4903A7" w14:textId="77777777" w:rsidR="000054A5" w:rsidRPr="006B222E" w:rsidRDefault="000054A5" w:rsidP="00F31058">
            <w:pPr>
              <w:jc w:val="center"/>
              <w:rPr>
                <w:b/>
                <w:bCs/>
                <w:sz w:val="18"/>
                <w:szCs w:val="18"/>
              </w:rPr>
            </w:pPr>
            <w:r w:rsidRPr="006B222E">
              <w:rPr>
                <w:b/>
                <w:bCs/>
                <w:sz w:val="18"/>
                <w:szCs w:val="18"/>
              </w:rPr>
              <w:t>2029</w:t>
            </w:r>
          </w:p>
        </w:tc>
        <w:tc>
          <w:tcPr>
            <w:tcW w:w="486" w:type="pct"/>
            <w:vAlign w:val="center"/>
          </w:tcPr>
          <w:p w14:paraId="7B1DF901" w14:textId="77777777" w:rsidR="000054A5" w:rsidRPr="006B222E" w:rsidRDefault="000054A5" w:rsidP="00F31058">
            <w:pPr>
              <w:jc w:val="center"/>
              <w:rPr>
                <w:b/>
                <w:bCs/>
                <w:sz w:val="18"/>
                <w:szCs w:val="18"/>
              </w:rPr>
            </w:pPr>
            <w:r w:rsidRPr="006B222E">
              <w:rPr>
                <w:b/>
                <w:bCs/>
                <w:sz w:val="18"/>
                <w:szCs w:val="18"/>
              </w:rPr>
              <w:t>Total</w:t>
            </w:r>
          </w:p>
        </w:tc>
      </w:tr>
      <w:tr w:rsidR="00094FFC" w:rsidRPr="006B222E" w14:paraId="64B60402" w14:textId="77777777" w:rsidTr="00357602">
        <w:trPr>
          <w:trHeight w:val="119"/>
          <w:jc w:val="center"/>
        </w:trPr>
        <w:tc>
          <w:tcPr>
            <w:tcW w:w="759" w:type="pct"/>
            <w:vMerge w:val="restart"/>
            <w:tcMar>
              <w:left w:w="57" w:type="dxa"/>
              <w:right w:w="57" w:type="dxa"/>
            </w:tcMar>
            <w:vAlign w:val="center"/>
          </w:tcPr>
          <w:p w14:paraId="719521E8" w14:textId="77777777" w:rsidR="00094FFC" w:rsidRPr="006B222E" w:rsidRDefault="00094FFC" w:rsidP="00094FFC">
            <w:pPr>
              <w:jc w:val="left"/>
              <w:rPr>
                <w:sz w:val="18"/>
                <w:szCs w:val="18"/>
              </w:rPr>
            </w:pPr>
            <w:r w:rsidRPr="006C5FFB">
              <w:rPr>
                <w:sz w:val="18"/>
                <w:szCs w:val="18"/>
              </w:rPr>
              <w:t>Consumo (toneladas eq. de CO</w:t>
            </w:r>
            <w:r w:rsidRPr="006C5FFB">
              <w:rPr>
                <w:sz w:val="18"/>
                <w:szCs w:val="18"/>
                <w:vertAlign w:val="subscript"/>
              </w:rPr>
              <w:t>2</w:t>
            </w:r>
            <w:r w:rsidRPr="006C5FFB">
              <w:rPr>
                <w:sz w:val="18"/>
                <w:szCs w:val="18"/>
              </w:rPr>
              <w:t>)</w:t>
            </w:r>
          </w:p>
        </w:tc>
        <w:tc>
          <w:tcPr>
            <w:tcW w:w="1323" w:type="pct"/>
            <w:gridSpan w:val="2"/>
            <w:tcMar>
              <w:left w:w="57" w:type="dxa"/>
              <w:right w:w="57" w:type="dxa"/>
            </w:tcMar>
          </w:tcPr>
          <w:p w14:paraId="0142A4F1" w14:textId="77777777" w:rsidR="00094FFC" w:rsidRPr="00CA11CE" w:rsidRDefault="00094FFC" w:rsidP="00094FFC">
            <w:pPr>
              <w:jc w:val="left"/>
              <w:rPr>
                <w:sz w:val="18"/>
                <w:szCs w:val="18"/>
                <w:lang w:val="fr-CA"/>
              </w:rPr>
            </w:pPr>
            <w:r w:rsidRPr="006C5FFB">
              <w:rPr>
                <w:sz w:val="18"/>
                <w:szCs w:val="18"/>
              </w:rPr>
              <w:t>Límites del Protocolo de Montreal</w:t>
            </w:r>
          </w:p>
        </w:tc>
        <w:tc>
          <w:tcPr>
            <w:tcW w:w="486" w:type="pct"/>
          </w:tcPr>
          <w:p w14:paraId="74BE5524" w14:textId="7C370CC9" w:rsidR="00094FFC" w:rsidRPr="006B222E" w:rsidRDefault="00094FFC" w:rsidP="00357602">
            <w:pPr>
              <w:ind w:right="105"/>
              <w:jc w:val="right"/>
              <w:rPr>
                <w:sz w:val="18"/>
                <w:szCs w:val="18"/>
              </w:rPr>
            </w:pPr>
            <w:r w:rsidRPr="00257F17">
              <w:rPr>
                <w:sz w:val="20"/>
                <w:szCs w:val="20"/>
              </w:rPr>
              <w:t>1.276.672</w:t>
            </w:r>
          </w:p>
        </w:tc>
        <w:tc>
          <w:tcPr>
            <w:tcW w:w="486" w:type="pct"/>
          </w:tcPr>
          <w:p w14:paraId="44D52AA2" w14:textId="3D3A7F50" w:rsidR="00094FFC" w:rsidRPr="00357602" w:rsidRDefault="00094FFC" w:rsidP="00357602">
            <w:pPr>
              <w:ind w:right="105"/>
              <w:jc w:val="right"/>
              <w:rPr>
                <w:sz w:val="20"/>
                <w:szCs w:val="20"/>
              </w:rPr>
            </w:pPr>
            <w:r w:rsidRPr="00257F17">
              <w:rPr>
                <w:sz w:val="20"/>
                <w:szCs w:val="20"/>
              </w:rPr>
              <w:t>1.276.672</w:t>
            </w:r>
          </w:p>
        </w:tc>
        <w:tc>
          <w:tcPr>
            <w:tcW w:w="486" w:type="pct"/>
          </w:tcPr>
          <w:p w14:paraId="40D16517" w14:textId="66A70A83" w:rsidR="00094FFC" w:rsidRPr="00357602" w:rsidRDefault="00094FFC" w:rsidP="00357602">
            <w:pPr>
              <w:ind w:right="105"/>
              <w:jc w:val="right"/>
              <w:rPr>
                <w:sz w:val="20"/>
                <w:szCs w:val="20"/>
              </w:rPr>
            </w:pPr>
            <w:r w:rsidRPr="00257F17">
              <w:rPr>
                <w:sz w:val="20"/>
                <w:szCs w:val="20"/>
              </w:rPr>
              <w:t>1.276.672</w:t>
            </w:r>
          </w:p>
        </w:tc>
        <w:tc>
          <w:tcPr>
            <w:tcW w:w="486" w:type="pct"/>
          </w:tcPr>
          <w:p w14:paraId="3C1FEDD6" w14:textId="770ABF93" w:rsidR="00094FFC" w:rsidRPr="00357602" w:rsidRDefault="00094FFC" w:rsidP="00357602">
            <w:pPr>
              <w:ind w:right="105"/>
              <w:jc w:val="right"/>
              <w:rPr>
                <w:sz w:val="20"/>
                <w:szCs w:val="20"/>
              </w:rPr>
            </w:pPr>
            <w:r w:rsidRPr="00257F17">
              <w:rPr>
                <w:sz w:val="20"/>
                <w:szCs w:val="20"/>
              </w:rPr>
              <w:t>1.276.672</w:t>
            </w:r>
          </w:p>
        </w:tc>
        <w:tc>
          <w:tcPr>
            <w:tcW w:w="486" w:type="pct"/>
          </w:tcPr>
          <w:p w14:paraId="2FF3F359" w14:textId="5E504DC9" w:rsidR="00094FFC" w:rsidRPr="00357602" w:rsidRDefault="00094FFC" w:rsidP="00357602">
            <w:pPr>
              <w:ind w:right="105"/>
              <w:jc w:val="right"/>
              <w:rPr>
                <w:sz w:val="20"/>
                <w:szCs w:val="20"/>
              </w:rPr>
            </w:pPr>
            <w:r w:rsidRPr="00724E4B">
              <w:rPr>
                <w:sz w:val="20"/>
                <w:szCs w:val="20"/>
              </w:rPr>
              <w:t xml:space="preserve"> 1</w:t>
            </w:r>
            <w:r>
              <w:rPr>
                <w:sz w:val="20"/>
                <w:szCs w:val="20"/>
              </w:rPr>
              <w:t>.</w:t>
            </w:r>
            <w:r w:rsidRPr="00724E4B">
              <w:rPr>
                <w:sz w:val="20"/>
                <w:szCs w:val="20"/>
              </w:rPr>
              <w:t>149</w:t>
            </w:r>
            <w:r>
              <w:rPr>
                <w:sz w:val="20"/>
                <w:szCs w:val="20"/>
              </w:rPr>
              <w:t>.</w:t>
            </w:r>
            <w:r w:rsidRPr="00724E4B">
              <w:rPr>
                <w:sz w:val="20"/>
                <w:szCs w:val="20"/>
              </w:rPr>
              <w:t xml:space="preserve">005 </w:t>
            </w:r>
          </w:p>
        </w:tc>
        <w:tc>
          <w:tcPr>
            <w:tcW w:w="486" w:type="pct"/>
            <w:vAlign w:val="center"/>
          </w:tcPr>
          <w:p w14:paraId="3CCB778C" w14:textId="77777777" w:rsidR="00094FFC" w:rsidRPr="00357602" w:rsidRDefault="00094FFC" w:rsidP="00357602">
            <w:pPr>
              <w:ind w:right="105"/>
              <w:jc w:val="right"/>
              <w:rPr>
                <w:sz w:val="20"/>
                <w:szCs w:val="20"/>
              </w:rPr>
            </w:pPr>
            <w:r w:rsidRPr="00357602">
              <w:rPr>
                <w:sz w:val="20"/>
                <w:szCs w:val="20"/>
              </w:rPr>
              <w:t>n.a.</w:t>
            </w:r>
          </w:p>
        </w:tc>
      </w:tr>
      <w:tr w:rsidR="00094FFC" w:rsidRPr="006B222E" w14:paraId="6856ACE9" w14:textId="77777777" w:rsidTr="00357602">
        <w:trPr>
          <w:trHeight w:val="46"/>
          <w:jc w:val="center"/>
        </w:trPr>
        <w:tc>
          <w:tcPr>
            <w:tcW w:w="759" w:type="pct"/>
            <w:vMerge/>
            <w:tcMar>
              <w:left w:w="57" w:type="dxa"/>
              <w:right w:w="57" w:type="dxa"/>
            </w:tcMar>
          </w:tcPr>
          <w:p w14:paraId="35C4ABE0" w14:textId="77777777" w:rsidR="00094FFC" w:rsidRPr="006B222E" w:rsidRDefault="00094FFC" w:rsidP="00094FFC">
            <w:pPr>
              <w:rPr>
                <w:sz w:val="18"/>
                <w:szCs w:val="18"/>
              </w:rPr>
            </w:pPr>
          </w:p>
        </w:tc>
        <w:tc>
          <w:tcPr>
            <w:tcW w:w="1323" w:type="pct"/>
            <w:gridSpan w:val="2"/>
            <w:tcMar>
              <w:left w:w="57" w:type="dxa"/>
              <w:right w:w="57" w:type="dxa"/>
            </w:tcMar>
          </w:tcPr>
          <w:p w14:paraId="55028079" w14:textId="77777777" w:rsidR="00094FFC" w:rsidRPr="006B222E" w:rsidRDefault="00094FFC" w:rsidP="00094FFC">
            <w:pPr>
              <w:jc w:val="left"/>
              <w:rPr>
                <w:sz w:val="18"/>
                <w:szCs w:val="18"/>
              </w:rPr>
            </w:pPr>
            <w:r w:rsidRPr="006C5FFB">
              <w:rPr>
                <w:sz w:val="18"/>
                <w:szCs w:val="18"/>
              </w:rPr>
              <w:t>Máximo admisible</w:t>
            </w:r>
          </w:p>
        </w:tc>
        <w:tc>
          <w:tcPr>
            <w:tcW w:w="486" w:type="pct"/>
          </w:tcPr>
          <w:p w14:paraId="5C078277" w14:textId="7F9EE92D" w:rsidR="00094FFC" w:rsidRPr="006B222E" w:rsidRDefault="00094FFC" w:rsidP="00357602">
            <w:pPr>
              <w:ind w:right="105"/>
              <w:jc w:val="right"/>
              <w:rPr>
                <w:sz w:val="18"/>
                <w:szCs w:val="18"/>
              </w:rPr>
            </w:pPr>
            <w:r w:rsidRPr="00257F17">
              <w:rPr>
                <w:sz w:val="20"/>
                <w:szCs w:val="20"/>
              </w:rPr>
              <w:t>1.276.672</w:t>
            </w:r>
          </w:p>
        </w:tc>
        <w:tc>
          <w:tcPr>
            <w:tcW w:w="486" w:type="pct"/>
          </w:tcPr>
          <w:p w14:paraId="2724E746" w14:textId="236B29F8" w:rsidR="00094FFC" w:rsidRPr="00357602" w:rsidRDefault="00094FFC" w:rsidP="00357602">
            <w:pPr>
              <w:ind w:right="105"/>
              <w:jc w:val="right"/>
              <w:rPr>
                <w:sz w:val="20"/>
                <w:szCs w:val="20"/>
              </w:rPr>
            </w:pPr>
            <w:r w:rsidRPr="00257F17">
              <w:rPr>
                <w:sz w:val="20"/>
                <w:szCs w:val="20"/>
              </w:rPr>
              <w:t>1.276.672</w:t>
            </w:r>
          </w:p>
        </w:tc>
        <w:tc>
          <w:tcPr>
            <w:tcW w:w="486" w:type="pct"/>
          </w:tcPr>
          <w:p w14:paraId="4DC92C50" w14:textId="2AA36BE6" w:rsidR="00094FFC" w:rsidRPr="00357602" w:rsidRDefault="00094FFC" w:rsidP="00357602">
            <w:pPr>
              <w:ind w:right="105"/>
              <w:jc w:val="right"/>
              <w:rPr>
                <w:sz w:val="20"/>
                <w:szCs w:val="20"/>
              </w:rPr>
            </w:pPr>
            <w:r w:rsidRPr="00257F17">
              <w:rPr>
                <w:sz w:val="20"/>
                <w:szCs w:val="20"/>
              </w:rPr>
              <w:t>1.276.672</w:t>
            </w:r>
          </w:p>
        </w:tc>
        <w:tc>
          <w:tcPr>
            <w:tcW w:w="486" w:type="pct"/>
          </w:tcPr>
          <w:p w14:paraId="39B5E8A2" w14:textId="116EAD3A" w:rsidR="00094FFC" w:rsidRPr="00357602" w:rsidRDefault="00094FFC" w:rsidP="00357602">
            <w:pPr>
              <w:ind w:right="105"/>
              <w:jc w:val="right"/>
              <w:rPr>
                <w:sz w:val="20"/>
                <w:szCs w:val="20"/>
              </w:rPr>
            </w:pPr>
            <w:r w:rsidRPr="00257F17">
              <w:rPr>
                <w:sz w:val="20"/>
                <w:szCs w:val="20"/>
              </w:rPr>
              <w:t>1.276.672</w:t>
            </w:r>
          </w:p>
        </w:tc>
        <w:tc>
          <w:tcPr>
            <w:tcW w:w="486" w:type="pct"/>
          </w:tcPr>
          <w:p w14:paraId="12AA5417" w14:textId="22B5752B" w:rsidR="00094FFC" w:rsidRPr="00357602" w:rsidRDefault="00094FFC" w:rsidP="00357602">
            <w:pPr>
              <w:ind w:right="105"/>
              <w:jc w:val="right"/>
              <w:rPr>
                <w:sz w:val="20"/>
                <w:szCs w:val="20"/>
              </w:rPr>
            </w:pPr>
            <w:r>
              <w:rPr>
                <w:sz w:val="20"/>
                <w:szCs w:val="20"/>
              </w:rPr>
              <w:t xml:space="preserve"> </w:t>
            </w:r>
            <w:r w:rsidRPr="00724E4B">
              <w:rPr>
                <w:sz w:val="20"/>
                <w:szCs w:val="20"/>
              </w:rPr>
              <w:t>1</w:t>
            </w:r>
            <w:r>
              <w:rPr>
                <w:sz w:val="20"/>
                <w:szCs w:val="20"/>
              </w:rPr>
              <w:t>.</w:t>
            </w:r>
            <w:r w:rsidRPr="00724E4B">
              <w:rPr>
                <w:sz w:val="20"/>
                <w:szCs w:val="20"/>
              </w:rPr>
              <w:t>149</w:t>
            </w:r>
            <w:r>
              <w:rPr>
                <w:sz w:val="20"/>
                <w:szCs w:val="20"/>
              </w:rPr>
              <w:t>.</w:t>
            </w:r>
            <w:r w:rsidRPr="00724E4B">
              <w:rPr>
                <w:sz w:val="20"/>
                <w:szCs w:val="20"/>
              </w:rPr>
              <w:t>005</w:t>
            </w:r>
          </w:p>
        </w:tc>
        <w:tc>
          <w:tcPr>
            <w:tcW w:w="486" w:type="pct"/>
            <w:vAlign w:val="center"/>
          </w:tcPr>
          <w:p w14:paraId="2B68A38A" w14:textId="77777777" w:rsidR="00094FFC" w:rsidRPr="00357602" w:rsidRDefault="00094FFC" w:rsidP="00357602">
            <w:pPr>
              <w:ind w:right="105"/>
              <w:jc w:val="right"/>
              <w:rPr>
                <w:sz w:val="20"/>
                <w:szCs w:val="20"/>
              </w:rPr>
            </w:pPr>
            <w:r w:rsidRPr="00357602">
              <w:rPr>
                <w:sz w:val="20"/>
                <w:szCs w:val="20"/>
              </w:rPr>
              <w:t>n.a.</w:t>
            </w:r>
          </w:p>
        </w:tc>
      </w:tr>
      <w:tr w:rsidR="000054A5" w:rsidRPr="006B222E" w14:paraId="4064EDAF" w14:textId="77777777" w:rsidTr="00357602">
        <w:trPr>
          <w:trHeight w:val="46"/>
          <w:jc w:val="center"/>
        </w:trPr>
        <w:tc>
          <w:tcPr>
            <w:tcW w:w="759" w:type="pct"/>
            <w:vMerge/>
            <w:tcMar>
              <w:left w:w="57" w:type="dxa"/>
              <w:right w:w="57" w:type="dxa"/>
            </w:tcMar>
          </w:tcPr>
          <w:p w14:paraId="6034674B" w14:textId="77777777" w:rsidR="000054A5" w:rsidRPr="006B222E" w:rsidRDefault="000054A5" w:rsidP="00F31058">
            <w:pPr>
              <w:rPr>
                <w:sz w:val="18"/>
                <w:szCs w:val="18"/>
              </w:rPr>
            </w:pPr>
          </w:p>
        </w:tc>
        <w:tc>
          <w:tcPr>
            <w:tcW w:w="1323" w:type="pct"/>
            <w:gridSpan w:val="2"/>
            <w:tcMar>
              <w:left w:w="57" w:type="dxa"/>
              <w:right w:w="57" w:type="dxa"/>
            </w:tcMar>
          </w:tcPr>
          <w:p w14:paraId="556BA3BA" w14:textId="77777777" w:rsidR="000054A5" w:rsidRPr="006B222E" w:rsidRDefault="000054A5" w:rsidP="00F31058">
            <w:pPr>
              <w:jc w:val="left"/>
              <w:rPr>
                <w:sz w:val="18"/>
                <w:szCs w:val="18"/>
              </w:rPr>
            </w:pPr>
            <w:r w:rsidRPr="006C5FFB">
              <w:rPr>
                <w:sz w:val="18"/>
                <w:szCs w:val="18"/>
              </w:rPr>
              <w:t>Reducción respecto al nivel básico (%)</w:t>
            </w:r>
          </w:p>
        </w:tc>
        <w:tc>
          <w:tcPr>
            <w:tcW w:w="486" w:type="pct"/>
            <w:vAlign w:val="center"/>
          </w:tcPr>
          <w:p w14:paraId="1D74FD99" w14:textId="77777777" w:rsidR="000054A5" w:rsidRPr="006B222E" w:rsidRDefault="000054A5" w:rsidP="00357602">
            <w:pPr>
              <w:ind w:right="105"/>
              <w:jc w:val="right"/>
              <w:rPr>
                <w:sz w:val="18"/>
                <w:szCs w:val="18"/>
              </w:rPr>
            </w:pPr>
            <w:r w:rsidRPr="006B222E">
              <w:rPr>
                <w:sz w:val="18"/>
                <w:szCs w:val="18"/>
              </w:rPr>
              <w:t>0</w:t>
            </w:r>
          </w:p>
        </w:tc>
        <w:tc>
          <w:tcPr>
            <w:tcW w:w="486" w:type="pct"/>
            <w:vAlign w:val="center"/>
          </w:tcPr>
          <w:p w14:paraId="2C31A70E" w14:textId="77777777" w:rsidR="000054A5" w:rsidRPr="00357602" w:rsidRDefault="000054A5" w:rsidP="00357602">
            <w:pPr>
              <w:ind w:right="105"/>
              <w:jc w:val="right"/>
              <w:rPr>
                <w:sz w:val="20"/>
                <w:szCs w:val="20"/>
              </w:rPr>
            </w:pPr>
            <w:r w:rsidRPr="00357602">
              <w:rPr>
                <w:sz w:val="20"/>
                <w:szCs w:val="20"/>
              </w:rPr>
              <w:t>0</w:t>
            </w:r>
          </w:p>
        </w:tc>
        <w:tc>
          <w:tcPr>
            <w:tcW w:w="486" w:type="pct"/>
            <w:vAlign w:val="center"/>
          </w:tcPr>
          <w:p w14:paraId="07E2A113" w14:textId="77777777" w:rsidR="000054A5" w:rsidRPr="00357602" w:rsidRDefault="000054A5" w:rsidP="00357602">
            <w:pPr>
              <w:ind w:right="105"/>
              <w:jc w:val="right"/>
              <w:rPr>
                <w:sz w:val="20"/>
                <w:szCs w:val="20"/>
              </w:rPr>
            </w:pPr>
            <w:r w:rsidRPr="00357602">
              <w:rPr>
                <w:sz w:val="20"/>
                <w:szCs w:val="20"/>
              </w:rPr>
              <w:t>0</w:t>
            </w:r>
          </w:p>
        </w:tc>
        <w:tc>
          <w:tcPr>
            <w:tcW w:w="486" w:type="pct"/>
            <w:vAlign w:val="center"/>
          </w:tcPr>
          <w:p w14:paraId="1C4A1957" w14:textId="77777777" w:rsidR="000054A5" w:rsidRPr="00357602" w:rsidRDefault="000054A5" w:rsidP="00357602">
            <w:pPr>
              <w:ind w:right="105"/>
              <w:jc w:val="right"/>
              <w:rPr>
                <w:sz w:val="20"/>
                <w:szCs w:val="20"/>
              </w:rPr>
            </w:pPr>
            <w:r w:rsidRPr="00357602">
              <w:rPr>
                <w:sz w:val="20"/>
                <w:szCs w:val="20"/>
              </w:rPr>
              <w:t>0</w:t>
            </w:r>
          </w:p>
        </w:tc>
        <w:tc>
          <w:tcPr>
            <w:tcW w:w="486" w:type="pct"/>
            <w:vAlign w:val="center"/>
          </w:tcPr>
          <w:p w14:paraId="61BAE45D" w14:textId="77777777" w:rsidR="000054A5" w:rsidRPr="00357602" w:rsidRDefault="000054A5" w:rsidP="00357602">
            <w:pPr>
              <w:ind w:right="105"/>
              <w:jc w:val="right"/>
              <w:rPr>
                <w:sz w:val="20"/>
                <w:szCs w:val="20"/>
              </w:rPr>
            </w:pPr>
            <w:r w:rsidRPr="00357602">
              <w:rPr>
                <w:sz w:val="20"/>
                <w:szCs w:val="20"/>
              </w:rPr>
              <w:t>10</w:t>
            </w:r>
          </w:p>
        </w:tc>
        <w:tc>
          <w:tcPr>
            <w:tcW w:w="486" w:type="pct"/>
            <w:vAlign w:val="center"/>
          </w:tcPr>
          <w:p w14:paraId="59D7A1BE" w14:textId="77777777" w:rsidR="000054A5" w:rsidRPr="00357602" w:rsidRDefault="000054A5" w:rsidP="00357602">
            <w:pPr>
              <w:ind w:right="105"/>
              <w:jc w:val="right"/>
              <w:rPr>
                <w:sz w:val="20"/>
                <w:szCs w:val="20"/>
              </w:rPr>
            </w:pPr>
            <w:r w:rsidRPr="00357602">
              <w:rPr>
                <w:sz w:val="20"/>
                <w:szCs w:val="20"/>
              </w:rPr>
              <w:t>n.a.</w:t>
            </w:r>
          </w:p>
        </w:tc>
      </w:tr>
      <w:tr w:rsidR="00094FFC" w:rsidRPr="006B222E" w14:paraId="1A6760DA" w14:textId="77777777" w:rsidTr="00357602">
        <w:trPr>
          <w:trHeight w:val="46"/>
          <w:jc w:val="center"/>
        </w:trPr>
        <w:tc>
          <w:tcPr>
            <w:tcW w:w="759" w:type="pct"/>
            <w:vMerge w:val="restart"/>
            <w:tcMar>
              <w:left w:w="57" w:type="dxa"/>
              <w:right w:w="57" w:type="dxa"/>
            </w:tcMar>
            <w:vAlign w:val="center"/>
          </w:tcPr>
          <w:p w14:paraId="7AFF2F7B" w14:textId="77777777" w:rsidR="00094FFC" w:rsidRPr="006B222E" w:rsidRDefault="00094FFC" w:rsidP="00094FFC">
            <w:pPr>
              <w:jc w:val="left"/>
              <w:rPr>
                <w:sz w:val="18"/>
                <w:szCs w:val="18"/>
              </w:rPr>
            </w:pPr>
            <w:r w:rsidRPr="006C5FFB">
              <w:rPr>
                <w:sz w:val="18"/>
                <w:szCs w:val="18"/>
              </w:rPr>
              <w:t>Cantidades recomendadas en principio (USD)</w:t>
            </w:r>
          </w:p>
        </w:tc>
        <w:tc>
          <w:tcPr>
            <w:tcW w:w="481" w:type="pct"/>
            <w:vMerge w:val="restart"/>
            <w:vAlign w:val="center"/>
          </w:tcPr>
          <w:p w14:paraId="2ACD8AE1" w14:textId="77777777" w:rsidR="00094FFC" w:rsidRPr="0044544E" w:rsidRDefault="00094FFC" w:rsidP="00094FFC">
            <w:pPr>
              <w:jc w:val="center"/>
              <w:rPr>
                <w:sz w:val="18"/>
                <w:szCs w:val="18"/>
              </w:rPr>
            </w:pPr>
            <w:r w:rsidRPr="0044544E">
              <w:rPr>
                <w:sz w:val="18"/>
                <w:szCs w:val="18"/>
              </w:rPr>
              <w:t>PNUMA</w:t>
            </w:r>
          </w:p>
        </w:tc>
        <w:tc>
          <w:tcPr>
            <w:tcW w:w="842" w:type="pct"/>
          </w:tcPr>
          <w:p w14:paraId="2A55A3B2" w14:textId="77777777" w:rsidR="00094FFC" w:rsidRPr="006B222E" w:rsidRDefault="00094FFC" w:rsidP="00357602">
            <w:pPr>
              <w:ind w:firstLine="90"/>
              <w:jc w:val="left"/>
              <w:rPr>
                <w:sz w:val="18"/>
                <w:szCs w:val="18"/>
              </w:rPr>
            </w:pPr>
            <w:r w:rsidRPr="006C5FFB">
              <w:rPr>
                <w:sz w:val="18"/>
                <w:szCs w:val="18"/>
              </w:rPr>
              <w:t>Costos de proyecto</w:t>
            </w:r>
          </w:p>
        </w:tc>
        <w:tc>
          <w:tcPr>
            <w:tcW w:w="486" w:type="pct"/>
            <w:vAlign w:val="center"/>
          </w:tcPr>
          <w:p w14:paraId="3275A1DB" w14:textId="13558477" w:rsidR="00094FFC" w:rsidRPr="006B222E" w:rsidRDefault="00094FFC" w:rsidP="00357602">
            <w:pPr>
              <w:ind w:right="105"/>
              <w:jc w:val="right"/>
              <w:rPr>
                <w:sz w:val="18"/>
                <w:szCs w:val="18"/>
              </w:rPr>
            </w:pPr>
            <w:r w:rsidRPr="00724E4B">
              <w:rPr>
                <w:color w:val="000000"/>
                <w:sz w:val="20"/>
                <w:szCs w:val="20"/>
              </w:rPr>
              <w:t>151</w:t>
            </w:r>
            <w:r>
              <w:rPr>
                <w:color w:val="000000"/>
                <w:sz w:val="20"/>
                <w:szCs w:val="20"/>
              </w:rPr>
              <w:t>.</w:t>
            </w:r>
            <w:r w:rsidRPr="00724E4B">
              <w:rPr>
                <w:color w:val="000000"/>
                <w:sz w:val="20"/>
                <w:szCs w:val="20"/>
              </w:rPr>
              <w:t>000</w:t>
            </w:r>
          </w:p>
        </w:tc>
        <w:tc>
          <w:tcPr>
            <w:tcW w:w="486" w:type="pct"/>
          </w:tcPr>
          <w:p w14:paraId="65CF1F41" w14:textId="20FFFEAB" w:rsidR="00094FFC" w:rsidRPr="00357602" w:rsidRDefault="00094FFC" w:rsidP="00357602">
            <w:pPr>
              <w:ind w:right="105"/>
              <w:jc w:val="right"/>
              <w:rPr>
                <w:sz w:val="20"/>
                <w:szCs w:val="20"/>
              </w:rPr>
            </w:pPr>
            <w:r w:rsidRPr="00724E4B">
              <w:rPr>
                <w:sz w:val="20"/>
                <w:szCs w:val="20"/>
              </w:rPr>
              <w:t>0</w:t>
            </w:r>
          </w:p>
        </w:tc>
        <w:tc>
          <w:tcPr>
            <w:tcW w:w="486" w:type="pct"/>
          </w:tcPr>
          <w:p w14:paraId="55EEF281" w14:textId="159249F8"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4ADA1C4C" w14:textId="026FBC40" w:rsidR="00094FFC" w:rsidRPr="00357602" w:rsidRDefault="00094FFC" w:rsidP="00357602">
            <w:pPr>
              <w:ind w:right="105"/>
              <w:jc w:val="right"/>
              <w:rPr>
                <w:sz w:val="20"/>
                <w:szCs w:val="20"/>
              </w:rPr>
            </w:pPr>
            <w:r w:rsidRPr="00357602">
              <w:rPr>
                <w:sz w:val="20"/>
                <w:szCs w:val="20"/>
              </w:rPr>
              <w:t>87.000</w:t>
            </w:r>
          </w:p>
        </w:tc>
        <w:tc>
          <w:tcPr>
            <w:tcW w:w="486" w:type="pct"/>
          </w:tcPr>
          <w:p w14:paraId="2C7C7CDB" w14:textId="7838FA0D"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3ECEB0F4" w14:textId="25555F63" w:rsidR="00094FFC" w:rsidRPr="00357602" w:rsidRDefault="00094FFC" w:rsidP="00357602">
            <w:pPr>
              <w:ind w:right="105"/>
              <w:jc w:val="right"/>
              <w:rPr>
                <w:sz w:val="20"/>
                <w:szCs w:val="20"/>
              </w:rPr>
            </w:pPr>
            <w:r w:rsidRPr="00357602">
              <w:rPr>
                <w:sz w:val="20"/>
                <w:szCs w:val="20"/>
              </w:rPr>
              <w:t>238.000</w:t>
            </w:r>
          </w:p>
        </w:tc>
      </w:tr>
      <w:tr w:rsidR="00094FFC" w:rsidRPr="006B222E" w14:paraId="7C975636" w14:textId="77777777" w:rsidTr="00357602">
        <w:trPr>
          <w:trHeight w:val="46"/>
          <w:jc w:val="center"/>
        </w:trPr>
        <w:tc>
          <w:tcPr>
            <w:tcW w:w="759" w:type="pct"/>
            <w:vMerge/>
          </w:tcPr>
          <w:p w14:paraId="0AFB475E" w14:textId="77777777" w:rsidR="00094FFC" w:rsidRPr="006B222E" w:rsidRDefault="00094FFC" w:rsidP="00094FFC">
            <w:pPr>
              <w:rPr>
                <w:sz w:val="18"/>
                <w:szCs w:val="18"/>
              </w:rPr>
            </w:pPr>
          </w:p>
        </w:tc>
        <w:tc>
          <w:tcPr>
            <w:tcW w:w="481" w:type="pct"/>
            <w:vMerge/>
            <w:vAlign w:val="center"/>
          </w:tcPr>
          <w:p w14:paraId="64ED8F27" w14:textId="77777777" w:rsidR="00094FFC" w:rsidRPr="0044544E" w:rsidRDefault="00094FFC" w:rsidP="00094FFC">
            <w:pPr>
              <w:jc w:val="center"/>
              <w:rPr>
                <w:sz w:val="18"/>
                <w:szCs w:val="18"/>
              </w:rPr>
            </w:pPr>
          </w:p>
        </w:tc>
        <w:tc>
          <w:tcPr>
            <w:tcW w:w="842" w:type="pct"/>
          </w:tcPr>
          <w:p w14:paraId="0899B93E" w14:textId="77777777" w:rsidR="00094FFC" w:rsidRPr="006B222E" w:rsidRDefault="00094FFC" w:rsidP="00357602">
            <w:pPr>
              <w:ind w:firstLine="90"/>
              <w:jc w:val="left"/>
              <w:rPr>
                <w:sz w:val="18"/>
                <w:szCs w:val="18"/>
              </w:rPr>
            </w:pPr>
            <w:r w:rsidRPr="006C5FFB">
              <w:rPr>
                <w:sz w:val="18"/>
                <w:szCs w:val="18"/>
              </w:rPr>
              <w:t>Gastos de apoyo</w:t>
            </w:r>
          </w:p>
        </w:tc>
        <w:tc>
          <w:tcPr>
            <w:tcW w:w="486" w:type="pct"/>
            <w:vAlign w:val="center"/>
          </w:tcPr>
          <w:p w14:paraId="0C642C7C" w14:textId="4AFF324E" w:rsidR="00094FFC" w:rsidRPr="006B222E" w:rsidRDefault="00094FFC" w:rsidP="00357602">
            <w:pPr>
              <w:ind w:right="105"/>
              <w:jc w:val="right"/>
              <w:rPr>
                <w:sz w:val="18"/>
                <w:szCs w:val="18"/>
              </w:rPr>
            </w:pPr>
            <w:r w:rsidRPr="00724E4B">
              <w:rPr>
                <w:color w:val="000000"/>
                <w:sz w:val="20"/>
                <w:szCs w:val="20"/>
              </w:rPr>
              <w:t>19</w:t>
            </w:r>
            <w:r>
              <w:rPr>
                <w:color w:val="000000"/>
                <w:sz w:val="20"/>
                <w:szCs w:val="20"/>
              </w:rPr>
              <w:t>.</w:t>
            </w:r>
            <w:r w:rsidRPr="00724E4B">
              <w:rPr>
                <w:color w:val="000000"/>
                <w:sz w:val="20"/>
                <w:szCs w:val="20"/>
              </w:rPr>
              <w:t>630</w:t>
            </w:r>
          </w:p>
        </w:tc>
        <w:tc>
          <w:tcPr>
            <w:tcW w:w="486" w:type="pct"/>
          </w:tcPr>
          <w:p w14:paraId="7A0B43EC" w14:textId="2F2895FD" w:rsidR="00094FFC" w:rsidRPr="00357602" w:rsidRDefault="00094FFC" w:rsidP="00357602">
            <w:pPr>
              <w:ind w:right="105"/>
              <w:jc w:val="right"/>
              <w:rPr>
                <w:sz w:val="20"/>
                <w:szCs w:val="20"/>
              </w:rPr>
            </w:pPr>
            <w:r w:rsidRPr="00724E4B">
              <w:rPr>
                <w:sz w:val="20"/>
                <w:szCs w:val="20"/>
              </w:rPr>
              <w:t>0</w:t>
            </w:r>
          </w:p>
        </w:tc>
        <w:tc>
          <w:tcPr>
            <w:tcW w:w="486" w:type="pct"/>
          </w:tcPr>
          <w:p w14:paraId="1D399B63" w14:textId="2C7BD628"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460AF91C" w14:textId="6A06CECC" w:rsidR="00094FFC" w:rsidRPr="00357602" w:rsidRDefault="00094FFC" w:rsidP="00357602">
            <w:pPr>
              <w:ind w:right="105"/>
              <w:jc w:val="right"/>
              <w:rPr>
                <w:sz w:val="20"/>
                <w:szCs w:val="20"/>
              </w:rPr>
            </w:pPr>
            <w:r w:rsidRPr="00357602">
              <w:rPr>
                <w:sz w:val="20"/>
                <w:szCs w:val="20"/>
              </w:rPr>
              <w:t>11.310</w:t>
            </w:r>
          </w:p>
        </w:tc>
        <w:tc>
          <w:tcPr>
            <w:tcW w:w="486" w:type="pct"/>
          </w:tcPr>
          <w:p w14:paraId="2E038057" w14:textId="237B0986"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575F42ED" w14:textId="44F221F4" w:rsidR="00094FFC" w:rsidRPr="00357602" w:rsidRDefault="00094FFC" w:rsidP="00357602">
            <w:pPr>
              <w:ind w:right="105"/>
              <w:jc w:val="right"/>
              <w:rPr>
                <w:sz w:val="20"/>
                <w:szCs w:val="20"/>
              </w:rPr>
            </w:pPr>
            <w:r w:rsidRPr="00357602">
              <w:rPr>
                <w:sz w:val="20"/>
                <w:szCs w:val="20"/>
              </w:rPr>
              <w:t>30.940</w:t>
            </w:r>
          </w:p>
        </w:tc>
      </w:tr>
      <w:tr w:rsidR="00094FFC" w:rsidRPr="006B222E" w14:paraId="40D555EA" w14:textId="77777777" w:rsidTr="00357602">
        <w:trPr>
          <w:trHeight w:val="46"/>
          <w:jc w:val="center"/>
        </w:trPr>
        <w:tc>
          <w:tcPr>
            <w:tcW w:w="759" w:type="pct"/>
            <w:vMerge/>
          </w:tcPr>
          <w:p w14:paraId="54D346D5" w14:textId="77777777" w:rsidR="00094FFC" w:rsidRPr="006B222E" w:rsidRDefault="00094FFC" w:rsidP="00094FFC">
            <w:pPr>
              <w:rPr>
                <w:sz w:val="18"/>
                <w:szCs w:val="18"/>
              </w:rPr>
            </w:pPr>
          </w:p>
        </w:tc>
        <w:tc>
          <w:tcPr>
            <w:tcW w:w="481" w:type="pct"/>
            <w:vMerge w:val="restart"/>
            <w:vAlign w:val="center"/>
          </w:tcPr>
          <w:p w14:paraId="485144E7" w14:textId="77777777" w:rsidR="00094FFC" w:rsidRPr="0044544E" w:rsidRDefault="00094FFC" w:rsidP="00094FFC">
            <w:pPr>
              <w:jc w:val="center"/>
              <w:rPr>
                <w:sz w:val="18"/>
                <w:szCs w:val="18"/>
              </w:rPr>
            </w:pPr>
            <w:r>
              <w:rPr>
                <w:sz w:val="18"/>
                <w:szCs w:val="18"/>
              </w:rPr>
              <w:t>ONUDI</w:t>
            </w:r>
          </w:p>
        </w:tc>
        <w:tc>
          <w:tcPr>
            <w:tcW w:w="842" w:type="pct"/>
          </w:tcPr>
          <w:p w14:paraId="70CD1E7E" w14:textId="77777777" w:rsidR="00094FFC" w:rsidRPr="006B222E" w:rsidRDefault="00094FFC" w:rsidP="00357602">
            <w:pPr>
              <w:ind w:firstLine="90"/>
              <w:jc w:val="left"/>
              <w:rPr>
                <w:sz w:val="18"/>
                <w:szCs w:val="18"/>
              </w:rPr>
            </w:pPr>
            <w:r w:rsidRPr="006C5FFB">
              <w:rPr>
                <w:sz w:val="18"/>
                <w:szCs w:val="18"/>
              </w:rPr>
              <w:t>Costos de proyecto</w:t>
            </w:r>
          </w:p>
        </w:tc>
        <w:tc>
          <w:tcPr>
            <w:tcW w:w="486" w:type="pct"/>
            <w:vAlign w:val="center"/>
          </w:tcPr>
          <w:p w14:paraId="0817BA0B" w14:textId="2E520493" w:rsidR="00094FFC" w:rsidRPr="006B222E" w:rsidRDefault="00094FFC" w:rsidP="00357602">
            <w:pPr>
              <w:ind w:right="105"/>
              <w:jc w:val="right"/>
              <w:rPr>
                <w:sz w:val="18"/>
                <w:szCs w:val="18"/>
              </w:rPr>
            </w:pPr>
            <w:r w:rsidRPr="00724E4B">
              <w:rPr>
                <w:color w:val="000000"/>
                <w:sz w:val="20"/>
                <w:szCs w:val="20"/>
              </w:rPr>
              <w:t>43</w:t>
            </w:r>
            <w:r>
              <w:rPr>
                <w:color w:val="000000"/>
                <w:sz w:val="20"/>
                <w:szCs w:val="20"/>
              </w:rPr>
              <w:t>.</w:t>
            </w:r>
            <w:r w:rsidRPr="00724E4B">
              <w:rPr>
                <w:color w:val="000000"/>
                <w:sz w:val="20"/>
                <w:szCs w:val="20"/>
              </w:rPr>
              <w:t>000</w:t>
            </w:r>
          </w:p>
        </w:tc>
        <w:tc>
          <w:tcPr>
            <w:tcW w:w="486" w:type="pct"/>
          </w:tcPr>
          <w:p w14:paraId="1148EBA0" w14:textId="2183D0C1" w:rsidR="00094FFC" w:rsidRPr="00357602" w:rsidRDefault="00094FFC" w:rsidP="00357602">
            <w:pPr>
              <w:ind w:right="105"/>
              <w:jc w:val="right"/>
              <w:rPr>
                <w:sz w:val="20"/>
                <w:szCs w:val="20"/>
              </w:rPr>
            </w:pPr>
            <w:r w:rsidRPr="00724E4B">
              <w:rPr>
                <w:sz w:val="20"/>
                <w:szCs w:val="20"/>
              </w:rPr>
              <w:t>0</w:t>
            </w:r>
          </w:p>
        </w:tc>
        <w:tc>
          <w:tcPr>
            <w:tcW w:w="486" w:type="pct"/>
          </w:tcPr>
          <w:p w14:paraId="3584125F" w14:textId="7CE10C5D"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26C197A9" w14:textId="67DE840E" w:rsidR="00094FFC" w:rsidRPr="00357602" w:rsidRDefault="00094FFC" w:rsidP="00357602">
            <w:pPr>
              <w:ind w:right="105"/>
              <w:jc w:val="right"/>
              <w:rPr>
                <w:sz w:val="20"/>
                <w:szCs w:val="20"/>
              </w:rPr>
            </w:pPr>
            <w:r w:rsidRPr="00357602">
              <w:rPr>
                <w:sz w:val="20"/>
                <w:szCs w:val="20"/>
              </w:rPr>
              <w:t>44.000</w:t>
            </w:r>
          </w:p>
        </w:tc>
        <w:tc>
          <w:tcPr>
            <w:tcW w:w="486" w:type="pct"/>
          </w:tcPr>
          <w:p w14:paraId="6BE3FD5E" w14:textId="416ED656"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247BEA39" w14:textId="53DA9BC7" w:rsidR="00094FFC" w:rsidRPr="00357602" w:rsidRDefault="00094FFC" w:rsidP="00357602">
            <w:pPr>
              <w:ind w:right="105"/>
              <w:jc w:val="right"/>
              <w:rPr>
                <w:sz w:val="20"/>
                <w:szCs w:val="20"/>
              </w:rPr>
            </w:pPr>
            <w:r w:rsidRPr="00357602">
              <w:rPr>
                <w:sz w:val="20"/>
                <w:szCs w:val="20"/>
              </w:rPr>
              <w:t>87.000</w:t>
            </w:r>
          </w:p>
        </w:tc>
      </w:tr>
      <w:tr w:rsidR="00094FFC" w:rsidRPr="006B222E" w14:paraId="59A6E2AD" w14:textId="77777777" w:rsidTr="00357602">
        <w:trPr>
          <w:trHeight w:val="46"/>
          <w:jc w:val="center"/>
        </w:trPr>
        <w:tc>
          <w:tcPr>
            <w:tcW w:w="759" w:type="pct"/>
            <w:vMerge/>
          </w:tcPr>
          <w:p w14:paraId="534DB73E" w14:textId="77777777" w:rsidR="00094FFC" w:rsidRPr="006B222E" w:rsidRDefault="00094FFC" w:rsidP="00094FFC">
            <w:pPr>
              <w:rPr>
                <w:sz w:val="18"/>
                <w:szCs w:val="18"/>
              </w:rPr>
            </w:pPr>
          </w:p>
        </w:tc>
        <w:tc>
          <w:tcPr>
            <w:tcW w:w="481" w:type="pct"/>
            <w:vMerge/>
          </w:tcPr>
          <w:p w14:paraId="677B9911" w14:textId="77777777" w:rsidR="00094FFC" w:rsidRPr="006B222E" w:rsidRDefault="00094FFC" w:rsidP="00094FFC">
            <w:pPr>
              <w:jc w:val="left"/>
              <w:rPr>
                <w:sz w:val="18"/>
                <w:szCs w:val="18"/>
              </w:rPr>
            </w:pPr>
          </w:p>
        </w:tc>
        <w:tc>
          <w:tcPr>
            <w:tcW w:w="842" w:type="pct"/>
          </w:tcPr>
          <w:p w14:paraId="0BAC0F53" w14:textId="77777777" w:rsidR="00094FFC" w:rsidRPr="006B222E" w:rsidRDefault="00094FFC" w:rsidP="00357602">
            <w:pPr>
              <w:ind w:firstLine="90"/>
              <w:jc w:val="left"/>
              <w:rPr>
                <w:sz w:val="18"/>
                <w:szCs w:val="18"/>
              </w:rPr>
            </w:pPr>
            <w:r w:rsidRPr="006C5FFB">
              <w:rPr>
                <w:sz w:val="18"/>
                <w:szCs w:val="18"/>
              </w:rPr>
              <w:t>Gastos de apoyo</w:t>
            </w:r>
          </w:p>
        </w:tc>
        <w:tc>
          <w:tcPr>
            <w:tcW w:w="486" w:type="pct"/>
            <w:vAlign w:val="center"/>
          </w:tcPr>
          <w:p w14:paraId="62D49713" w14:textId="09FFCE87" w:rsidR="00094FFC" w:rsidRPr="006B222E" w:rsidRDefault="00094FFC" w:rsidP="00357602">
            <w:pPr>
              <w:ind w:right="105"/>
              <w:jc w:val="right"/>
              <w:rPr>
                <w:sz w:val="18"/>
                <w:szCs w:val="18"/>
              </w:rPr>
            </w:pPr>
            <w:r w:rsidRPr="00724E4B">
              <w:rPr>
                <w:color w:val="000000"/>
                <w:sz w:val="20"/>
                <w:szCs w:val="20"/>
              </w:rPr>
              <w:t>5</w:t>
            </w:r>
            <w:r>
              <w:rPr>
                <w:color w:val="000000"/>
                <w:sz w:val="20"/>
                <w:szCs w:val="20"/>
              </w:rPr>
              <w:t>.</w:t>
            </w:r>
            <w:r w:rsidRPr="00724E4B">
              <w:rPr>
                <w:color w:val="000000"/>
                <w:sz w:val="20"/>
                <w:szCs w:val="20"/>
              </w:rPr>
              <w:t>590</w:t>
            </w:r>
          </w:p>
        </w:tc>
        <w:tc>
          <w:tcPr>
            <w:tcW w:w="486" w:type="pct"/>
          </w:tcPr>
          <w:p w14:paraId="10B4AF63" w14:textId="4E144534" w:rsidR="00094FFC" w:rsidRPr="00357602" w:rsidRDefault="00094FFC" w:rsidP="00357602">
            <w:pPr>
              <w:ind w:right="105"/>
              <w:jc w:val="right"/>
              <w:rPr>
                <w:sz w:val="20"/>
                <w:szCs w:val="20"/>
              </w:rPr>
            </w:pPr>
            <w:r w:rsidRPr="00724E4B">
              <w:rPr>
                <w:sz w:val="20"/>
                <w:szCs w:val="20"/>
              </w:rPr>
              <w:t>0</w:t>
            </w:r>
          </w:p>
        </w:tc>
        <w:tc>
          <w:tcPr>
            <w:tcW w:w="486" w:type="pct"/>
          </w:tcPr>
          <w:p w14:paraId="7EB929A0" w14:textId="452012F9"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207ED5F7" w14:textId="79018046" w:rsidR="00094FFC" w:rsidRPr="00357602" w:rsidRDefault="00094FFC" w:rsidP="00357602">
            <w:pPr>
              <w:ind w:right="105"/>
              <w:jc w:val="right"/>
              <w:rPr>
                <w:sz w:val="20"/>
                <w:szCs w:val="20"/>
              </w:rPr>
            </w:pPr>
            <w:r w:rsidRPr="00357602">
              <w:rPr>
                <w:sz w:val="20"/>
                <w:szCs w:val="20"/>
              </w:rPr>
              <w:t>5.720</w:t>
            </w:r>
          </w:p>
        </w:tc>
        <w:tc>
          <w:tcPr>
            <w:tcW w:w="486" w:type="pct"/>
          </w:tcPr>
          <w:p w14:paraId="3CE31B81" w14:textId="4B20E51A"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6FA2F53C" w14:textId="32CD8F41" w:rsidR="00094FFC" w:rsidRPr="00357602" w:rsidRDefault="00094FFC" w:rsidP="00357602">
            <w:pPr>
              <w:ind w:right="105"/>
              <w:jc w:val="right"/>
              <w:rPr>
                <w:sz w:val="20"/>
                <w:szCs w:val="20"/>
              </w:rPr>
            </w:pPr>
            <w:r w:rsidRPr="00357602">
              <w:rPr>
                <w:sz w:val="20"/>
                <w:szCs w:val="20"/>
              </w:rPr>
              <w:t>11.310</w:t>
            </w:r>
          </w:p>
        </w:tc>
      </w:tr>
      <w:tr w:rsidR="00094FFC" w:rsidRPr="006B222E" w14:paraId="2D8E7E91" w14:textId="77777777" w:rsidTr="00357602">
        <w:trPr>
          <w:trHeight w:val="157"/>
          <w:jc w:val="center"/>
        </w:trPr>
        <w:tc>
          <w:tcPr>
            <w:tcW w:w="759" w:type="pct"/>
            <w:vMerge/>
            <w:vAlign w:val="center"/>
          </w:tcPr>
          <w:p w14:paraId="7252E5A1" w14:textId="77777777" w:rsidR="00094FFC" w:rsidRPr="006B222E" w:rsidRDefault="00094FFC" w:rsidP="00094FFC">
            <w:pPr>
              <w:rPr>
                <w:sz w:val="18"/>
                <w:szCs w:val="18"/>
              </w:rPr>
            </w:pPr>
          </w:p>
        </w:tc>
        <w:tc>
          <w:tcPr>
            <w:tcW w:w="1323" w:type="pct"/>
            <w:gridSpan w:val="2"/>
          </w:tcPr>
          <w:p w14:paraId="71404912" w14:textId="77777777" w:rsidR="00094FFC" w:rsidRPr="006B222E" w:rsidRDefault="00094FFC" w:rsidP="00357602">
            <w:pPr>
              <w:ind w:firstLine="75"/>
              <w:jc w:val="left"/>
              <w:rPr>
                <w:sz w:val="18"/>
                <w:szCs w:val="18"/>
              </w:rPr>
            </w:pPr>
            <w:r w:rsidRPr="006C5FFB">
              <w:rPr>
                <w:sz w:val="18"/>
                <w:szCs w:val="18"/>
              </w:rPr>
              <w:t>Costo total del proyecto</w:t>
            </w:r>
          </w:p>
        </w:tc>
        <w:tc>
          <w:tcPr>
            <w:tcW w:w="486" w:type="pct"/>
            <w:vAlign w:val="center"/>
          </w:tcPr>
          <w:p w14:paraId="4A4033D8" w14:textId="428D5AA4" w:rsidR="00094FFC" w:rsidRPr="006B222E" w:rsidRDefault="00094FFC" w:rsidP="00357602">
            <w:pPr>
              <w:ind w:right="105"/>
              <w:jc w:val="right"/>
              <w:rPr>
                <w:sz w:val="18"/>
                <w:szCs w:val="18"/>
              </w:rPr>
            </w:pPr>
            <w:r w:rsidRPr="00724E4B">
              <w:rPr>
                <w:color w:val="000000"/>
                <w:sz w:val="20"/>
                <w:szCs w:val="20"/>
              </w:rPr>
              <w:t>194</w:t>
            </w:r>
            <w:r>
              <w:rPr>
                <w:color w:val="000000"/>
                <w:sz w:val="20"/>
                <w:szCs w:val="20"/>
              </w:rPr>
              <w:t>.</w:t>
            </w:r>
            <w:r w:rsidRPr="00724E4B">
              <w:rPr>
                <w:color w:val="000000"/>
                <w:sz w:val="20"/>
                <w:szCs w:val="20"/>
              </w:rPr>
              <w:t>000</w:t>
            </w:r>
          </w:p>
        </w:tc>
        <w:tc>
          <w:tcPr>
            <w:tcW w:w="486" w:type="pct"/>
            <w:vAlign w:val="center"/>
          </w:tcPr>
          <w:p w14:paraId="1C11CC7F" w14:textId="4162BD44"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71DEF49B" w14:textId="1CBE10AA"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115AE1A9" w14:textId="0D6A5BB5" w:rsidR="00094FFC" w:rsidRPr="00357602" w:rsidRDefault="00094FFC" w:rsidP="00357602">
            <w:pPr>
              <w:ind w:right="105"/>
              <w:jc w:val="right"/>
              <w:rPr>
                <w:sz w:val="20"/>
                <w:szCs w:val="20"/>
              </w:rPr>
            </w:pPr>
            <w:r w:rsidRPr="00357602">
              <w:rPr>
                <w:sz w:val="20"/>
                <w:szCs w:val="20"/>
              </w:rPr>
              <w:t>131.000</w:t>
            </w:r>
          </w:p>
        </w:tc>
        <w:tc>
          <w:tcPr>
            <w:tcW w:w="486" w:type="pct"/>
            <w:vAlign w:val="center"/>
          </w:tcPr>
          <w:p w14:paraId="668FD3E7" w14:textId="7D543236"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36C13802" w14:textId="1FA1E4C3" w:rsidR="00094FFC" w:rsidRPr="00357602" w:rsidRDefault="00094FFC" w:rsidP="00357602">
            <w:pPr>
              <w:ind w:right="105"/>
              <w:jc w:val="right"/>
              <w:rPr>
                <w:sz w:val="20"/>
                <w:szCs w:val="20"/>
              </w:rPr>
            </w:pPr>
            <w:r w:rsidRPr="00357602">
              <w:rPr>
                <w:sz w:val="20"/>
                <w:szCs w:val="20"/>
              </w:rPr>
              <w:t>325.000</w:t>
            </w:r>
          </w:p>
        </w:tc>
      </w:tr>
      <w:tr w:rsidR="00094FFC" w:rsidRPr="006B222E" w14:paraId="2DD3397A" w14:textId="77777777" w:rsidTr="00357602">
        <w:trPr>
          <w:trHeight w:val="201"/>
          <w:jc w:val="center"/>
        </w:trPr>
        <w:tc>
          <w:tcPr>
            <w:tcW w:w="759" w:type="pct"/>
            <w:vMerge/>
          </w:tcPr>
          <w:p w14:paraId="4E9A5259" w14:textId="77777777" w:rsidR="00094FFC" w:rsidRPr="006B222E" w:rsidRDefault="00094FFC" w:rsidP="00094FFC">
            <w:pPr>
              <w:rPr>
                <w:sz w:val="18"/>
                <w:szCs w:val="18"/>
              </w:rPr>
            </w:pPr>
          </w:p>
        </w:tc>
        <w:tc>
          <w:tcPr>
            <w:tcW w:w="1323" w:type="pct"/>
            <w:gridSpan w:val="2"/>
          </w:tcPr>
          <w:p w14:paraId="1155F9BA" w14:textId="77777777" w:rsidR="00094FFC" w:rsidRPr="00357602" w:rsidRDefault="00094FFC" w:rsidP="00357602">
            <w:pPr>
              <w:ind w:firstLine="75"/>
              <w:jc w:val="left"/>
              <w:rPr>
                <w:sz w:val="18"/>
                <w:szCs w:val="18"/>
              </w:rPr>
            </w:pPr>
            <w:r w:rsidRPr="006C5FFB">
              <w:rPr>
                <w:sz w:val="18"/>
                <w:szCs w:val="18"/>
              </w:rPr>
              <w:t>Total de gastos de apoyo</w:t>
            </w:r>
          </w:p>
        </w:tc>
        <w:tc>
          <w:tcPr>
            <w:tcW w:w="486" w:type="pct"/>
            <w:vAlign w:val="center"/>
          </w:tcPr>
          <w:p w14:paraId="2A59FC6F" w14:textId="47EF61F1" w:rsidR="00094FFC" w:rsidRPr="006B222E" w:rsidRDefault="00094FFC" w:rsidP="00357602">
            <w:pPr>
              <w:ind w:right="105"/>
              <w:jc w:val="right"/>
              <w:rPr>
                <w:sz w:val="18"/>
                <w:szCs w:val="18"/>
              </w:rPr>
            </w:pPr>
            <w:r w:rsidRPr="00724E4B">
              <w:rPr>
                <w:color w:val="000000"/>
                <w:sz w:val="20"/>
                <w:szCs w:val="20"/>
              </w:rPr>
              <w:t>25</w:t>
            </w:r>
            <w:r>
              <w:rPr>
                <w:color w:val="000000"/>
                <w:sz w:val="20"/>
                <w:szCs w:val="20"/>
              </w:rPr>
              <w:t>.</w:t>
            </w:r>
            <w:r w:rsidRPr="00724E4B">
              <w:rPr>
                <w:color w:val="000000"/>
                <w:sz w:val="20"/>
                <w:szCs w:val="20"/>
              </w:rPr>
              <w:t>220</w:t>
            </w:r>
          </w:p>
        </w:tc>
        <w:tc>
          <w:tcPr>
            <w:tcW w:w="486" w:type="pct"/>
            <w:vAlign w:val="center"/>
          </w:tcPr>
          <w:p w14:paraId="5935FA13" w14:textId="37FA01EF"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06C79D3F" w14:textId="7654E1C0"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32E83468" w14:textId="5572D8E3" w:rsidR="00094FFC" w:rsidRPr="00357602" w:rsidRDefault="00094FFC" w:rsidP="00357602">
            <w:pPr>
              <w:ind w:right="105"/>
              <w:jc w:val="right"/>
              <w:rPr>
                <w:sz w:val="20"/>
                <w:szCs w:val="20"/>
              </w:rPr>
            </w:pPr>
            <w:r w:rsidRPr="00357602">
              <w:rPr>
                <w:sz w:val="20"/>
                <w:szCs w:val="20"/>
              </w:rPr>
              <w:t>17.030</w:t>
            </w:r>
          </w:p>
        </w:tc>
        <w:tc>
          <w:tcPr>
            <w:tcW w:w="486" w:type="pct"/>
            <w:vAlign w:val="center"/>
          </w:tcPr>
          <w:p w14:paraId="112F4E4E" w14:textId="2C402B83"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5EDBB59D" w14:textId="29B1D643" w:rsidR="00094FFC" w:rsidRPr="00357602" w:rsidRDefault="00094FFC" w:rsidP="00357602">
            <w:pPr>
              <w:ind w:right="105"/>
              <w:jc w:val="right"/>
              <w:rPr>
                <w:sz w:val="20"/>
                <w:szCs w:val="20"/>
              </w:rPr>
            </w:pPr>
            <w:r w:rsidRPr="00357602">
              <w:rPr>
                <w:sz w:val="20"/>
                <w:szCs w:val="20"/>
              </w:rPr>
              <w:t>42.250</w:t>
            </w:r>
          </w:p>
        </w:tc>
      </w:tr>
      <w:tr w:rsidR="00094FFC" w:rsidRPr="006B222E" w14:paraId="466778F4" w14:textId="77777777" w:rsidTr="00357602">
        <w:trPr>
          <w:trHeight w:val="62"/>
          <w:jc w:val="center"/>
        </w:trPr>
        <w:tc>
          <w:tcPr>
            <w:tcW w:w="759" w:type="pct"/>
            <w:vMerge/>
          </w:tcPr>
          <w:p w14:paraId="1B50D750" w14:textId="77777777" w:rsidR="00094FFC" w:rsidRPr="006B222E" w:rsidRDefault="00094FFC" w:rsidP="00094FFC">
            <w:pPr>
              <w:rPr>
                <w:sz w:val="18"/>
                <w:szCs w:val="18"/>
              </w:rPr>
            </w:pPr>
          </w:p>
        </w:tc>
        <w:tc>
          <w:tcPr>
            <w:tcW w:w="1323" w:type="pct"/>
            <w:gridSpan w:val="2"/>
          </w:tcPr>
          <w:p w14:paraId="0760D150" w14:textId="77777777" w:rsidR="00094FFC" w:rsidRPr="006B222E" w:rsidRDefault="00094FFC" w:rsidP="00357602">
            <w:pPr>
              <w:ind w:firstLine="75"/>
              <w:jc w:val="left"/>
              <w:rPr>
                <w:sz w:val="18"/>
                <w:szCs w:val="18"/>
              </w:rPr>
            </w:pPr>
            <w:r w:rsidRPr="006C5FFB">
              <w:rPr>
                <w:sz w:val="18"/>
                <w:szCs w:val="18"/>
              </w:rPr>
              <w:t>Financiación total</w:t>
            </w:r>
          </w:p>
        </w:tc>
        <w:tc>
          <w:tcPr>
            <w:tcW w:w="486" w:type="pct"/>
            <w:vAlign w:val="center"/>
          </w:tcPr>
          <w:p w14:paraId="284A94D9" w14:textId="530EC9CC" w:rsidR="00094FFC" w:rsidRPr="006B222E" w:rsidRDefault="00094FFC" w:rsidP="00357602">
            <w:pPr>
              <w:ind w:right="105"/>
              <w:jc w:val="right"/>
              <w:rPr>
                <w:sz w:val="18"/>
                <w:szCs w:val="18"/>
              </w:rPr>
            </w:pPr>
            <w:r w:rsidRPr="00724E4B">
              <w:rPr>
                <w:color w:val="000000"/>
                <w:sz w:val="20"/>
                <w:szCs w:val="20"/>
              </w:rPr>
              <w:t>219</w:t>
            </w:r>
            <w:r>
              <w:rPr>
                <w:color w:val="000000"/>
                <w:sz w:val="20"/>
                <w:szCs w:val="20"/>
              </w:rPr>
              <w:t>.</w:t>
            </w:r>
            <w:r w:rsidRPr="00724E4B">
              <w:rPr>
                <w:color w:val="000000"/>
                <w:sz w:val="20"/>
                <w:szCs w:val="20"/>
              </w:rPr>
              <w:t>220</w:t>
            </w:r>
          </w:p>
        </w:tc>
        <w:tc>
          <w:tcPr>
            <w:tcW w:w="486" w:type="pct"/>
            <w:vAlign w:val="center"/>
          </w:tcPr>
          <w:p w14:paraId="503D17CE" w14:textId="7B08A399"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52C724E8" w14:textId="61CA58AE"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3CDFC7C6" w14:textId="7B997EC5" w:rsidR="00094FFC" w:rsidRPr="00357602" w:rsidRDefault="00094FFC" w:rsidP="00357602">
            <w:pPr>
              <w:ind w:right="105"/>
              <w:jc w:val="right"/>
              <w:rPr>
                <w:sz w:val="20"/>
                <w:szCs w:val="20"/>
              </w:rPr>
            </w:pPr>
            <w:r w:rsidRPr="00357602">
              <w:rPr>
                <w:sz w:val="20"/>
                <w:szCs w:val="20"/>
              </w:rPr>
              <w:t>148.030</w:t>
            </w:r>
          </w:p>
        </w:tc>
        <w:tc>
          <w:tcPr>
            <w:tcW w:w="486" w:type="pct"/>
            <w:vAlign w:val="center"/>
          </w:tcPr>
          <w:p w14:paraId="6FFFDB8E" w14:textId="384136DD" w:rsidR="00094FFC" w:rsidRPr="00357602" w:rsidRDefault="00094FFC" w:rsidP="00357602">
            <w:pPr>
              <w:ind w:right="105"/>
              <w:jc w:val="right"/>
              <w:rPr>
                <w:sz w:val="20"/>
                <w:szCs w:val="20"/>
              </w:rPr>
            </w:pPr>
            <w:r w:rsidRPr="00724E4B">
              <w:rPr>
                <w:sz w:val="20"/>
                <w:szCs w:val="20"/>
              </w:rPr>
              <w:t>0</w:t>
            </w:r>
          </w:p>
        </w:tc>
        <w:tc>
          <w:tcPr>
            <w:tcW w:w="486" w:type="pct"/>
            <w:vAlign w:val="center"/>
          </w:tcPr>
          <w:p w14:paraId="4596D49E" w14:textId="0999735C" w:rsidR="00094FFC" w:rsidRPr="00357602" w:rsidRDefault="00094FFC" w:rsidP="00357602">
            <w:pPr>
              <w:ind w:right="105"/>
              <w:jc w:val="right"/>
              <w:rPr>
                <w:sz w:val="20"/>
                <w:szCs w:val="20"/>
              </w:rPr>
            </w:pPr>
            <w:r w:rsidRPr="00357602">
              <w:rPr>
                <w:sz w:val="20"/>
                <w:szCs w:val="20"/>
              </w:rPr>
              <w:t>367.250</w:t>
            </w:r>
          </w:p>
        </w:tc>
      </w:tr>
    </w:tbl>
    <w:p w14:paraId="0A981464" w14:textId="77777777" w:rsidR="000054A5" w:rsidRPr="006C5FFB" w:rsidRDefault="000054A5" w:rsidP="000054A5">
      <w:pPr>
        <w:ind w:right="-561" w:hanging="990"/>
        <w:jc w:val="left"/>
        <w:rPr>
          <w:sz w:val="18"/>
          <w:szCs w:val="18"/>
        </w:rPr>
      </w:pPr>
      <w:r w:rsidRPr="006C5FFB">
        <w:rPr>
          <w:sz w:val="18"/>
          <w:szCs w:val="18"/>
        </w:rPr>
        <w:t>* Recomendado para su aprobación en la presente reunión</w:t>
      </w:r>
    </w:p>
    <w:p w14:paraId="0752FB73" w14:textId="77777777" w:rsidR="000054A5" w:rsidRPr="00CA11CE" w:rsidRDefault="000054A5" w:rsidP="000054A5">
      <w:pPr>
        <w:ind w:right="-561"/>
        <w:jc w:val="left"/>
        <w:rPr>
          <w:sz w:val="18"/>
          <w:szCs w:val="18"/>
        </w:rPr>
      </w:pPr>
    </w:p>
    <w:tbl>
      <w:tblPr>
        <w:tblStyle w:val="TableGrid"/>
        <w:tblW w:w="11214"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8"/>
        <w:gridCol w:w="3096"/>
      </w:tblGrid>
      <w:tr w:rsidR="000054A5" w:rsidRPr="006B222E" w14:paraId="3476E34F" w14:textId="77777777" w:rsidTr="000054A5">
        <w:trPr>
          <w:trHeight w:val="63"/>
        </w:trPr>
        <w:tc>
          <w:tcPr>
            <w:tcW w:w="8118" w:type="dxa"/>
          </w:tcPr>
          <w:p w14:paraId="15852A52" w14:textId="77777777" w:rsidR="000054A5" w:rsidRPr="00CA11CE" w:rsidRDefault="000054A5" w:rsidP="00D667B3">
            <w:pPr>
              <w:spacing w:line="276" w:lineRule="auto"/>
              <w:ind w:right="-561" w:firstLine="15"/>
              <w:contextualSpacing/>
              <w:jc w:val="left"/>
              <w:rPr>
                <w:sz w:val="18"/>
                <w:szCs w:val="18"/>
                <w:lang w:val="fr-CA"/>
              </w:rPr>
            </w:pPr>
            <w:r w:rsidRPr="006C5FFB">
              <w:rPr>
                <w:sz w:val="18"/>
                <w:szCs w:val="18"/>
              </w:rPr>
              <w:t>Reducción del consumo restante admisible para la financiación de la etapa I (toneladas eq. de CO</w:t>
            </w:r>
            <w:r w:rsidRPr="006C5FFB">
              <w:rPr>
                <w:sz w:val="18"/>
                <w:szCs w:val="18"/>
                <w:vertAlign w:val="subscript"/>
              </w:rPr>
              <w:t>2</w:t>
            </w:r>
            <w:r w:rsidRPr="006C5FFB">
              <w:rPr>
                <w:sz w:val="18"/>
                <w:szCs w:val="18"/>
              </w:rPr>
              <w:t>)</w:t>
            </w:r>
          </w:p>
        </w:tc>
        <w:tc>
          <w:tcPr>
            <w:tcW w:w="3096" w:type="dxa"/>
          </w:tcPr>
          <w:p w14:paraId="30B54077" w14:textId="1AE01C96" w:rsidR="000054A5" w:rsidRPr="006B222E" w:rsidRDefault="00094FFC" w:rsidP="00F31058">
            <w:pPr>
              <w:spacing w:line="276" w:lineRule="auto"/>
              <w:ind w:right="33"/>
              <w:jc w:val="right"/>
              <w:rPr>
                <w:sz w:val="18"/>
                <w:szCs w:val="18"/>
              </w:rPr>
            </w:pPr>
            <w:r w:rsidRPr="00724E4B">
              <w:rPr>
                <w:sz w:val="20"/>
                <w:szCs w:val="20"/>
              </w:rPr>
              <w:t>127</w:t>
            </w:r>
            <w:r>
              <w:rPr>
                <w:sz w:val="20"/>
                <w:szCs w:val="20"/>
              </w:rPr>
              <w:t>.</w:t>
            </w:r>
            <w:r w:rsidRPr="00724E4B">
              <w:rPr>
                <w:sz w:val="20"/>
                <w:szCs w:val="20"/>
              </w:rPr>
              <w:t>667</w:t>
            </w:r>
          </w:p>
        </w:tc>
      </w:tr>
    </w:tbl>
    <w:p w14:paraId="4FFB0B84" w14:textId="77777777" w:rsidR="000054A5" w:rsidRPr="006B222E" w:rsidRDefault="000054A5" w:rsidP="000054A5">
      <w:pPr>
        <w:jc w:val="center"/>
        <w:rPr>
          <w:sz w:val="18"/>
          <w:szCs w:val="18"/>
        </w:rPr>
      </w:pPr>
    </w:p>
    <w:tbl>
      <w:tblPr>
        <w:tblStyle w:val="TableGrid"/>
        <w:tblW w:w="6006" w:type="pct"/>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2"/>
        <w:gridCol w:w="5899"/>
      </w:tblGrid>
      <w:tr w:rsidR="000054A5" w:rsidRPr="006B222E" w14:paraId="5A39A589" w14:textId="77777777" w:rsidTr="000054A5">
        <w:trPr>
          <w:trHeight w:hRule="exact" w:val="238"/>
        </w:trPr>
        <w:tc>
          <w:tcPr>
            <w:tcW w:w="2374" w:type="pct"/>
          </w:tcPr>
          <w:p w14:paraId="6CF59B2C" w14:textId="77777777" w:rsidR="000054A5" w:rsidRPr="006B222E" w:rsidRDefault="000054A5" w:rsidP="00D667B3">
            <w:pPr>
              <w:ind w:firstLine="30"/>
              <w:jc w:val="left"/>
              <w:rPr>
                <w:b/>
                <w:sz w:val="18"/>
                <w:szCs w:val="18"/>
              </w:rPr>
            </w:pPr>
            <w:r w:rsidRPr="006C5FFB">
              <w:rPr>
                <w:b/>
                <w:sz w:val="18"/>
                <w:szCs w:val="18"/>
              </w:rPr>
              <w:t>Recomendación de la Secretaría:</w:t>
            </w:r>
          </w:p>
        </w:tc>
        <w:tc>
          <w:tcPr>
            <w:tcW w:w="2626" w:type="pct"/>
          </w:tcPr>
          <w:p w14:paraId="254EC71F" w14:textId="77777777" w:rsidR="000054A5" w:rsidRPr="006B222E" w:rsidRDefault="000054A5" w:rsidP="00F31058">
            <w:pPr>
              <w:jc w:val="center"/>
              <w:rPr>
                <w:sz w:val="18"/>
                <w:szCs w:val="18"/>
              </w:rPr>
            </w:pPr>
            <w:r w:rsidRPr="006C5FFB">
              <w:rPr>
                <w:sz w:val="18"/>
                <w:szCs w:val="18"/>
              </w:rPr>
              <w:t>Consideración individual</w:t>
            </w:r>
          </w:p>
        </w:tc>
      </w:tr>
    </w:tbl>
    <w:p w14:paraId="7090583A" w14:textId="77777777" w:rsidR="000054A5" w:rsidRPr="00244B11" w:rsidRDefault="000054A5" w:rsidP="000054A5">
      <w:pPr>
        <w:jc w:val="left"/>
        <w:rPr>
          <w:b/>
        </w:rPr>
      </w:pPr>
      <w:r w:rsidRPr="00244B11">
        <w:rPr>
          <w:b/>
        </w:rPr>
        <w:br w:type="page"/>
      </w:r>
    </w:p>
    <w:p w14:paraId="40429D89" w14:textId="77777777" w:rsidR="00711BE6" w:rsidRPr="00867CC0" w:rsidRDefault="00711BE6" w:rsidP="00711BE6">
      <w:pPr>
        <w:tabs>
          <w:tab w:val="left" w:pos="2880"/>
          <w:tab w:val="left" w:pos="5760"/>
        </w:tabs>
        <w:spacing w:before="240" w:after="240"/>
        <w:jc w:val="center"/>
        <w:rPr>
          <w:b/>
          <w:lang w:val="es-ES_tradnl"/>
        </w:rPr>
      </w:pPr>
      <w:r w:rsidRPr="00867CC0">
        <w:rPr>
          <w:b/>
          <w:lang w:val="es-ES_tradnl"/>
        </w:rPr>
        <w:lastRenderedPageBreak/>
        <w:t>DESCRIPCIÓN DEL PROYECTO</w:t>
      </w:r>
    </w:p>
    <w:p w14:paraId="56A25B3F" w14:textId="77777777" w:rsidR="00711BE6" w:rsidRPr="00867CC0" w:rsidRDefault="00711BE6" w:rsidP="00711BE6">
      <w:pPr>
        <w:pStyle w:val="Heading1"/>
        <w:rPr>
          <w:lang w:val="es-ES_tradnl"/>
        </w:rPr>
      </w:pPr>
      <w:r w:rsidRPr="00867CC0">
        <w:rPr>
          <w:lang w:val="es-ES_tradnl"/>
        </w:rPr>
        <w:t>El presente documento consta de las secciones siguientes:</w:t>
      </w:r>
    </w:p>
    <w:p w14:paraId="2D936EDB" w14:textId="77777777" w:rsidR="00711BE6" w:rsidRPr="00867CC0" w:rsidRDefault="00711BE6" w:rsidP="00E224A0">
      <w:pPr>
        <w:pStyle w:val="ListParagraph"/>
        <w:numPr>
          <w:ilvl w:val="0"/>
          <w:numId w:val="8"/>
        </w:numPr>
        <w:spacing w:before="240" w:after="240"/>
        <w:ind w:left="1276" w:hanging="567"/>
        <w:contextualSpacing w:val="0"/>
        <w:rPr>
          <w:lang w:val="es-ES_tradnl"/>
        </w:rPr>
      </w:pPr>
      <w:r w:rsidRPr="00867CC0">
        <w:rPr>
          <w:lang w:val="es-ES_tradnl"/>
        </w:rPr>
        <w:t>Resumen de la propuesta tal como se presentó</w:t>
      </w:r>
    </w:p>
    <w:p w14:paraId="4DB19BDC" w14:textId="77777777" w:rsidR="0074455B" w:rsidRPr="00867CC0" w:rsidRDefault="00711BE6" w:rsidP="00E224A0">
      <w:pPr>
        <w:pStyle w:val="ListParagraph"/>
        <w:numPr>
          <w:ilvl w:val="0"/>
          <w:numId w:val="8"/>
        </w:numPr>
        <w:spacing w:before="240" w:after="240"/>
        <w:ind w:left="1276" w:hanging="567"/>
        <w:contextualSpacing w:val="0"/>
        <w:rPr>
          <w:lang w:val="es-ES_tradnl"/>
        </w:rPr>
      </w:pPr>
      <w:r w:rsidRPr="00867CC0">
        <w:rPr>
          <w:lang w:val="es-ES_tradnl"/>
        </w:rPr>
        <w:t>Antecedentes: Estado de ejecución del plan de gestión de eliminación de los HCFC y actividades anteriores relacionadas con los HFC</w:t>
      </w:r>
    </w:p>
    <w:p w14:paraId="751AF714" w14:textId="77777777" w:rsidR="00711BE6" w:rsidRPr="00867CC0" w:rsidRDefault="00711BE6" w:rsidP="00E224A0">
      <w:pPr>
        <w:pStyle w:val="ListParagraph"/>
        <w:numPr>
          <w:ilvl w:val="0"/>
          <w:numId w:val="8"/>
        </w:numPr>
        <w:spacing w:before="240" w:after="240"/>
        <w:ind w:left="1276" w:hanging="567"/>
        <w:contextualSpacing w:val="0"/>
        <w:rPr>
          <w:lang w:val="es-ES_tradnl"/>
        </w:rPr>
      </w:pPr>
      <w:r w:rsidRPr="00867CC0">
        <w:rPr>
          <w:lang w:val="es-ES_tradnl"/>
        </w:rPr>
        <w:t>Panorama general del consumo de HFC: Niveles de consumo de HFC, tendencias y consumo por sector</w:t>
      </w:r>
    </w:p>
    <w:p w14:paraId="2685A56A" w14:textId="7A368AA2" w:rsidR="00711BE6" w:rsidRPr="00867CC0" w:rsidRDefault="00711BE6" w:rsidP="00E224A0">
      <w:pPr>
        <w:pStyle w:val="ListParagraph"/>
        <w:numPr>
          <w:ilvl w:val="0"/>
          <w:numId w:val="8"/>
        </w:numPr>
        <w:spacing w:before="240" w:after="240"/>
        <w:ind w:left="1276" w:hanging="567"/>
        <w:contextualSpacing w:val="0"/>
        <w:rPr>
          <w:lang w:val="es-ES_tradnl"/>
        </w:rPr>
      </w:pPr>
      <w:r w:rsidRPr="00867CC0">
        <w:rPr>
          <w:lang w:val="es-ES_tradnl"/>
        </w:rPr>
        <w:t>Etapa I del plan de ejecución de Kigali para los HFC, según lo presentado: Marco reglamentario, estrategia de reducción, costo total de la etapa y plan de ejecución para el primer tramo</w:t>
      </w:r>
    </w:p>
    <w:p w14:paraId="7027A3C1" w14:textId="77777777" w:rsidR="00711BE6" w:rsidRPr="00867CC0" w:rsidRDefault="00711BE6" w:rsidP="00E224A0">
      <w:pPr>
        <w:pStyle w:val="ListParagraph"/>
        <w:numPr>
          <w:ilvl w:val="0"/>
          <w:numId w:val="8"/>
        </w:numPr>
        <w:spacing w:before="240" w:after="240"/>
        <w:ind w:left="1276" w:hanging="567"/>
        <w:contextualSpacing w:val="0"/>
        <w:rPr>
          <w:lang w:val="es-ES_tradnl"/>
        </w:rPr>
      </w:pPr>
      <w:r w:rsidRPr="00867CC0">
        <w:rPr>
          <w:lang w:val="es-ES_tradnl"/>
        </w:rPr>
        <w:t>Observaciones de la Secretaría, incluido el costo convenido de las actividades</w:t>
      </w:r>
    </w:p>
    <w:p w14:paraId="3BC2118F" w14:textId="77777777" w:rsidR="00711BE6" w:rsidRPr="00867CC0" w:rsidRDefault="00711BE6" w:rsidP="00E224A0">
      <w:pPr>
        <w:pStyle w:val="ListParagraph"/>
        <w:numPr>
          <w:ilvl w:val="0"/>
          <w:numId w:val="8"/>
        </w:numPr>
        <w:spacing w:before="240" w:after="240"/>
        <w:ind w:left="1276" w:hanging="567"/>
        <w:contextualSpacing w:val="0"/>
        <w:rPr>
          <w:lang w:val="es-ES_tradnl"/>
        </w:rPr>
      </w:pPr>
      <w:r w:rsidRPr="00867CC0">
        <w:rPr>
          <w:lang w:val="es-ES_tradnl"/>
        </w:rPr>
        <w:t>Recomendación</w:t>
      </w:r>
    </w:p>
    <w:p w14:paraId="1F286AE6" w14:textId="77777777" w:rsidR="00711BE6" w:rsidRPr="00867CC0" w:rsidRDefault="00711BE6" w:rsidP="00711BE6">
      <w:pPr>
        <w:pStyle w:val="Heading1"/>
        <w:keepNext/>
        <w:numPr>
          <w:ilvl w:val="0"/>
          <w:numId w:val="0"/>
        </w:numPr>
        <w:rPr>
          <w:b/>
          <w:bCs/>
          <w:lang w:val="es-ES_tradnl"/>
        </w:rPr>
      </w:pPr>
      <w:r w:rsidRPr="00867CC0">
        <w:rPr>
          <w:b/>
          <w:lang w:val="es-ES_tradnl"/>
        </w:rPr>
        <w:t>I.</w:t>
      </w:r>
      <w:r w:rsidRPr="00867CC0">
        <w:rPr>
          <w:b/>
          <w:lang w:val="es-ES_tradnl"/>
        </w:rPr>
        <w:tab/>
        <w:t>Resumen de la propuesta tal como se presentó</w:t>
      </w:r>
    </w:p>
    <w:p w14:paraId="4548D530" w14:textId="596A12A9" w:rsidR="00F71B43" w:rsidRPr="00867CC0" w:rsidRDefault="00600E2E" w:rsidP="00F71B43">
      <w:pPr>
        <w:pStyle w:val="Heading1"/>
        <w:rPr>
          <w:lang w:val="es-ES_tradnl"/>
        </w:rPr>
      </w:pPr>
      <w:r w:rsidRPr="00867CC0">
        <w:rPr>
          <w:lang w:val="es-ES_tradnl"/>
        </w:rPr>
        <w:t xml:space="preserve">En nombre del Gobierno de Somalia, la ONUDI, en calidad de organismo de ejecución principal, presentó una solicitud para la etapa I del plan de ejecución de Kigali para los HFC (KIP), con un costo total de </w:t>
      </w:r>
      <w:bookmarkStart w:id="0" w:name="_Hlk213769917"/>
      <w:r w:rsidRPr="00867CC0">
        <w:rPr>
          <w:lang w:val="es-ES_tradnl"/>
        </w:rPr>
        <w:t>USD 406.800, que consiste en USD 268.000, más gastos de apoyo al organismo de USD 34.840 para la ONUDI y de USD 92.000, más gastos de apoyo al organismo de USD 11.960 para el PNUMA, según lo presentado originalmente.</w:t>
      </w:r>
      <w:r w:rsidR="00F71B43" w:rsidRPr="00867CC0">
        <w:rPr>
          <w:vertAlign w:val="superscript"/>
          <w:lang w:val="es-ES_tradnl"/>
        </w:rPr>
        <w:footnoteReference w:id="3"/>
      </w:r>
      <w:r w:rsidRPr="00867CC0">
        <w:rPr>
          <w:lang w:val="es-ES_tradnl"/>
        </w:rPr>
        <w:t xml:space="preserve"> </w:t>
      </w:r>
    </w:p>
    <w:bookmarkEnd w:id="0"/>
    <w:p w14:paraId="6338C7E8" w14:textId="183D01D6" w:rsidR="00711BE6" w:rsidRPr="00867CC0" w:rsidRDefault="00711BE6" w:rsidP="00711BE6">
      <w:pPr>
        <w:pStyle w:val="Heading1"/>
        <w:rPr>
          <w:lang w:val="es-ES_tradnl"/>
        </w:rPr>
      </w:pPr>
      <w:r w:rsidRPr="00867CC0">
        <w:rPr>
          <w:lang w:val="es-ES_tradnl"/>
        </w:rPr>
        <w:t xml:space="preserve">La ejecución de la etapa I del KIP ayudará al Gobierno de Somalia a cumplir el objetivo de reducción del 10 por ciento respecto del nivel básico de consumo de HFC para el 1 de enero de 2029. </w:t>
      </w:r>
    </w:p>
    <w:p w14:paraId="1459F8DC" w14:textId="3AE8447B" w:rsidR="00711BE6" w:rsidRPr="00867CC0" w:rsidRDefault="00711BE6" w:rsidP="00711BE6">
      <w:pPr>
        <w:pStyle w:val="Heading1"/>
        <w:rPr>
          <w:lang w:val="es-ES_tradnl"/>
        </w:rPr>
      </w:pPr>
      <w:r w:rsidRPr="00867CC0">
        <w:rPr>
          <w:lang w:val="es-ES_tradnl"/>
        </w:rPr>
        <w:t>El primer tramo de la etapa I del KIP que se solicita en esta reunión asciende a USD 244.080, que consta de USD 165.000, más gastos de apoyo al organismo de USD 21.450 para la ONUDI y USD 51.000, más gastos de apoyo al organismo de USD 6.630 para el PNUMA, tal como se presentó originalmente, para el período de enero de 2026 a diciembre de 2027.</w:t>
      </w:r>
    </w:p>
    <w:p w14:paraId="5AACC0C6" w14:textId="77777777" w:rsidR="00711BE6" w:rsidRPr="00867CC0" w:rsidRDefault="00711BE6" w:rsidP="00711BE6">
      <w:pPr>
        <w:keepNext/>
        <w:spacing w:after="240"/>
        <w:rPr>
          <w:b/>
          <w:lang w:val="es-ES_tradnl"/>
        </w:rPr>
      </w:pPr>
      <w:r w:rsidRPr="00867CC0">
        <w:rPr>
          <w:b/>
          <w:lang w:val="es-ES_tradnl"/>
        </w:rPr>
        <w:t>II.</w:t>
      </w:r>
      <w:r w:rsidRPr="00867CC0">
        <w:rPr>
          <w:b/>
          <w:lang w:val="es-ES_tradnl"/>
        </w:rPr>
        <w:tab/>
        <w:t>Antecedentes</w:t>
      </w:r>
    </w:p>
    <w:p w14:paraId="306C5641" w14:textId="77777777" w:rsidR="00711BE6" w:rsidRPr="00867CC0" w:rsidRDefault="00711BE6" w:rsidP="00711BE6">
      <w:pPr>
        <w:keepNext/>
        <w:spacing w:after="240"/>
        <w:rPr>
          <w:bCs/>
          <w:u w:val="single"/>
          <w:lang w:val="es-ES_tradnl"/>
        </w:rPr>
      </w:pPr>
      <w:r w:rsidRPr="00867CC0">
        <w:rPr>
          <w:u w:val="single"/>
          <w:lang w:val="es-ES_tradnl"/>
        </w:rPr>
        <w:t>Estado de ejecución del plan de gestión de eliminación de los HCFC</w:t>
      </w:r>
    </w:p>
    <w:p w14:paraId="4735CBC9" w14:textId="0FA32055" w:rsidR="00711BE6" w:rsidRPr="00867CC0" w:rsidRDefault="00711BE6" w:rsidP="00711BE6">
      <w:pPr>
        <w:pStyle w:val="Heading1"/>
        <w:rPr>
          <w:lang w:val="es-ES_tradnl"/>
        </w:rPr>
      </w:pPr>
      <w:r w:rsidRPr="00867CC0">
        <w:rPr>
          <w:lang w:val="es-ES_tradnl"/>
        </w:rPr>
        <w:t>En el cuadro 1 se presenta información sobre el plan de gestión de eliminación de los HCFC (PGEH) en Somalia a fecha de octubre de 2025.</w:t>
      </w:r>
    </w:p>
    <w:p w14:paraId="75D7C57E" w14:textId="6794D0EB" w:rsidR="00711BE6" w:rsidRPr="00867CC0" w:rsidRDefault="00711BE6" w:rsidP="00711BE6">
      <w:pPr>
        <w:keepNext/>
        <w:rPr>
          <w:lang w:val="es-ES_tradnl"/>
        </w:rPr>
      </w:pPr>
      <w:r w:rsidRPr="00867CC0">
        <w:rPr>
          <w:b/>
          <w:lang w:val="es-ES_tradnl"/>
        </w:rPr>
        <w:t xml:space="preserve">Cuadro 1. Estado de ejecución del PGEH para Somalia </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410"/>
        <w:gridCol w:w="2409"/>
      </w:tblGrid>
      <w:tr w:rsidR="00711BE6" w:rsidRPr="00867CC0" w14:paraId="1B9B966A" w14:textId="77777777" w:rsidTr="00D7253C">
        <w:trPr>
          <w:trHeight w:val="220"/>
          <w:tblHeader/>
        </w:trPr>
        <w:tc>
          <w:tcPr>
            <w:tcW w:w="2423" w:type="pct"/>
          </w:tcPr>
          <w:p w14:paraId="71C06D0E" w14:textId="62BD0C71" w:rsidR="00711BE6" w:rsidRPr="00867CC0" w:rsidRDefault="003D1A23">
            <w:pPr>
              <w:jc w:val="center"/>
              <w:rPr>
                <w:b/>
                <w:bCs/>
                <w:sz w:val="20"/>
                <w:szCs w:val="20"/>
                <w:lang w:val="es-ES_tradnl"/>
              </w:rPr>
            </w:pPr>
            <w:r w:rsidRPr="00867CC0">
              <w:rPr>
                <w:b/>
                <w:sz w:val="20"/>
                <w:lang w:val="es-ES_tradnl"/>
              </w:rPr>
              <w:t>Concepto</w:t>
            </w:r>
          </w:p>
        </w:tc>
        <w:tc>
          <w:tcPr>
            <w:tcW w:w="1289" w:type="pct"/>
          </w:tcPr>
          <w:p w14:paraId="7E249CB5" w14:textId="77777777" w:rsidR="00711BE6" w:rsidRPr="00867CC0" w:rsidRDefault="00711BE6">
            <w:pPr>
              <w:jc w:val="center"/>
              <w:rPr>
                <w:b/>
                <w:bCs/>
                <w:sz w:val="20"/>
                <w:szCs w:val="20"/>
                <w:lang w:val="es-ES_tradnl"/>
              </w:rPr>
            </w:pPr>
            <w:r w:rsidRPr="00867CC0">
              <w:rPr>
                <w:b/>
                <w:sz w:val="20"/>
                <w:lang w:val="es-ES_tradnl"/>
              </w:rPr>
              <w:t>Etapa I</w:t>
            </w:r>
          </w:p>
        </w:tc>
        <w:tc>
          <w:tcPr>
            <w:tcW w:w="1288" w:type="pct"/>
          </w:tcPr>
          <w:p w14:paraId="5D9CB7E0" w14:textId="77777777" w:rsidR="00711BE6" w:rsidRPr="00867CC0" w:rsidRDefault="00711BE6">
            <w:pPr>
              <w:jc w:val="center"/>
              <w:rPr>
                <w:b/>
                <w:bCs/>
                <w:sz w:val="20"/>
                <w:szCs w:val="20"/>
                <w:lang w:val="es-ES_tradnl"/>
              </w:rPr>
            </w:pPr>
            <w:r w:rsidRPr="00867CC0">
              <w:rPr>
                <w:b/>
                <w:sz w:val="20"/>
                <w:lang w:val="es-ES_tradnl"/>
              </w:rPr>
              <w:t>Etapa II</w:t>
            </w:r>
          </w:p>
        </w:tc>
      </w:tr>
      <w:tr w:rsidR="00711BE6" w:rsidRPr="00867CC0" w14:paraId="08E93C45" w14:textId="77777777" w:rsidTr="00D7253C">
        <w:trPr>
          <w:trHeight w:val="266"/>
        </w:trPr>
        <w:tc>
          <w:tcPr>
            <w:tcW w:w="2423" w:type="pct"/>
            <w:vAlign w:val="center"/>
          </w:tcPr>
          <w:p w14:paraId="3AE612EF" w14:textId="528A3F0F" w:rsidR="00711BE6" w:rsidRPr="00867CC0" w:rsidRDefault="00711BE6">
            <w:pPr>
              <w:jc w:val="left"/>
              <w:rPr>
                <w:sz w:val="20"/>
                <w:szCs w:val="20"/>
                <w:lang w:val="es-ES_tradnl"/>
              </w:rPr>
            </w:pPr>
            <w:r w:rsidRPr="00867CC0">
              <w:rPr>
                <w:sz w:val="20"/>
                <w:lang w:val="es-ES_tradnl"/>
              </w:rPr>
              <w:t>Reuniones en las que se aprobó/actualizó el PGEH</w:t>
            </w:r>
          </w:p>
        </w:tc>
        <w:tc>
          <w:tcPr>
            <w:tcW w:w="1289" w:type="pct"/>
            <w:vAlign w:val="center"/>
          </w:tcPr>
          <w:p w14:paraId="27713E08" w14:textId="7122C475" w:rsidR="00711BE6" w:rsidRPr="00867CC0" w:rsidRDefault="00EE198A">
            <w:pPr>
              <w:jc w:val="center"/>
              <w:rPr>
                <w:sz w:val="20"/>
                <w:szCs w:val="20"/>
                <w:lang w:val="es-ES_tradnl"/>
              </w:rPr>
            </w:pPr>
            <w:r w:rsidRPr="00867CC0">
              <w:rPr>
                <w:sz w:val="20"/>
                <w:lang w:val="es-ES_tradnl"/>
              </w:rPr>
              <w:t xml:space="preserve">67ª/77ª </w:t>
            </w:r>
          </w:p>
        </w:tc>
        <w:tc>
          <w:tcPr>
            <w:tcW w:w="1288" w:type="pct"/>
            <w:vAlign w:val="center"/>
          </w:tcPr>
          <w:p w14:paraId="3E657F44" w14:textId="7940203A" w:rsidR="00711BE6" w:rsidRPr="00867CC0" w:rsidRDefault="00EE198A">
            <w:pPr>
              <w:jc w:val="center"/>
              <w:rPr>
                <w:sz w:val="20"/>
                <w:szCs w:val="20"/>
                <w:lang w:val="es-ES_tradnl"/>
              </w:rPr>
            </w:pPr>
            <w:r w:rsidRPr="00867CC0">
              <w:rPr>
                <w:sz w:val="20"/>
                <w:lang w:val="es-ES_tradnl"/>
              </w:rPr>
              <w:t xml:space="preserve">95ª </w:t>
            </w:r>
          </w:p>
        </w:tc>
      </w:tr>
      <w:tr w:rsidR="00711BE6" w:rsidRPr="00867CC0" w14:paraId="7968F21B" w14:textId="77777777" w:rsidTr="00D7253C">
        <w:trPr>
          <w:trHeight w:val="220"/>
        </w:trPr>
        <w:tc>
          <w:tcPr>
            <w:tcW w:w="2423" w:type="pct"/>
            <w:vAlign w:val="center"/>
          </w:tcPr>
          <w:p w14:paraId="76B9DC9C" w14:textId="77777777" w:rsidR="00711BE6" w:rsidRPr="00867CC0" w:rsidRDefault="00711BE6">
            <w:pPr>
              <w:jc w:val="left"/>
              <w:rPr>
                <w:sz w:val="20"/>
                <w:szCs w:val="20"/>
                <w:lang w:val="es-ES_tradnl"/>
              </w:rPr>
            </w:pPr>
            <w:r w:rsidRPr="00867CC0">
              <w:rPr>
                <w:sz w:val="20"/>
                <w:lang w:val="es-ES_tradnl"/>
              </w:rPr>
              <w:t>Reducción respecto al nivel básico</w:t>
            </w:r>
          </w:p>
        </w:tc>
        <w:tc>
          <w:tcPr>
            <w:tcW w:w="1289" w:type="pct"/>
            <w:vAlign w:val="center"/>
          </w:tcPr>
          <w:p w14:paraId="535139B1" w14:textId="23ABE40D" w:rsidR="00711BE6" w:rsidRPr="00867CC0" w:rsidRDefault="00EE198A">
            <w:pPr>
              <w:jc w:val="center"/>
              <w:rPr>
                <w:sz w:val="20"/>
                <w:szCs w:val="20"/>
                <w:lang w:val="es-ES_tradnl"/>
              </w:rPr>
            </w:pPr>
            <w:r w:rsidRPr="00867CC0">
              <w:rPr>
                <w:sz w:val="20"/>
                <w:lang w:val="es-ES_tradnl"/>
              </w:rPr>
              <w:t>35% para 2020</w:t>
            </w:r>
          </w:p>
        </w:tc>
        <w:tc>
          <w:tcPr>
            <w:tcW w:w="1288" w:type="pct"/>
            <w:vAlign w:val="center"/>
          </w:tcPr>
          <w:p w14:paraId="6E1F203A" w14:textId="0F63C29C" w:rsidR="00711BE6" w:rsidRPr="00867CC0" w:rsidRDefault="00EE198A">
            <w:pPr>
              <w:jc w:val="center"/>
              <w:rPr>
                <w:sz w:val="20"/>
                <w:szCs w:val="20"/>
                <w:lang w:val="es-ES_tradnl"/>
              </w:rPr>
            </w:pPr>
            <w:r w:rsidRPr="00867CC0">
              <w:rPr>
                <w:sz w:val="20"/>
                <w:lang w:val="es-ES_tradnl"/>
              </w:rPr>
              <w:t>100% para 2030</w:t>
            </w:r>
          </w:p>
        </w:tc>
      </w:tr>
      <w:tr w:rsidR="00711BE6" w:rsidRPr="00867CC0" w14:paraId="38117931" w14:textId="77777777" w:rsidTr="00D7253C">
        <w:trPr>
          <w:trHeight w:val="220"/>
        </w:trPr>
        <w:tc>
          <w:tcPr>
            <w:tcW w:w="2423" w:type="pct"/>
            <w:vAlign w:val="center"/>
          </w:tcPr>
          <w:p w14:paraId="513F63A1" w14:textId="3896573E" w:rsidR="00020D87" w:rsidRPr="00867CC0" w:rsidRDefault="00711BE6">
            <w:pPr>
              <w:jc w:val="left"/>
              <w:rPr>
                <w:b/>
                <w:bCs/>
                <w:sz w:val="20"/>
                <w:szCs w:val="20"/>
                <w:lang w:val="es-ES_tradnl"/>
              </w:rPr>
            </w:pPr>
            <w:r w:rsidRPr="00867CC0">
              <w:rPr>
                <w:b/>
                <w:sz w:val="20"/>
                <w:lang w:val="es-ES_tradnl"/>
              </w:rPr>
              <w:t>Costo total de la etapa (USD)</w:t>
            </w:r>
          </w:p>
        </w:tc>
        <w:tc>
          <w:tcPr>
            <w:tcW w:w="1289" w:type="pct"/>
            <w:vAlign w:val="center"/>
          </w:tcPr>
          <w:p w14:paraId="07DE05A3" w14:textId="275C821D" w:rsidR="00711BE6" w:rsidRPr="00867CC0" w:rsidRDefault="007078A3">
            <w:pPr>
              <w:jc w:val="center"/>
              <w:rPr>
                <w:sz w:val="20"/>
                <w:szCs w:val="20"/>
                <w:lang w:val="es-ES_tradnl"/>
              </w:rPr>
            </w:pPr>
            <w:r w:rsidRPr="00867CC0">
              <w:rPr>
                <w:sz w:val="20"/>
                <w:lang w:val="es-ES_tradnl"/>
              </w:rPr>
              <w:t>315.000</w:t>
            </w:r>
          </w:p>
        </w:tc>
        <w:tc>
          <w:tcPr>
            <w:tcW w:w="1288" w:type="pct"/>
          </w:tcPr>
          <w:p w14:paraId="6B8AF223" w14:textId="572E4649" w:rsidR="00711BE6" w:rsidRPr="00867CC0" w:rsidRDefault="007078A3">
            <w:pPr>
              <w:jc w:val="center"/>
              <w:rPr>
                <w:sz w:val="20"/>
                <w:szCs w:val="20"/>
                <w:lang w:val="es-ES_tradnl"/>
              </w:rPr>
            </w:pPr>
            <w:r w:rsidRPr="00867CC0">
              <w:rPr>
                <w:sz w:val="20"/>
                <w:lang w:val="es-ES_tradnl"/>
              </w:rPr>
              <w:t>1.285.000</w:t>
            </w:r>
          </w:p>
        </w:tc>
      </w:tr>
      <w:tr w:rsidR="00711BE6" w:rsidRPr="00867CC0" w14:paraId="00C9AD78" w14:textId="77777777" w:rsidTr="00D7253C">
        <w:trPr>
          <w:trHeight w:val="220"/>
        </w:trPr>
        <w:tc>
          <w:tcPr>
            <w:tcW w:w="2423" w:type="pct"/>
            <w:vAlign w:val="center"/>
          </w:tcPr>
          <w:p w14:paraId="11631D47" w14:textId="77777777" w:rsidR="00711BE6" w:rsidRPr="00867CC0" w:rsidRDefault="00711BE6">
            <w:pPr>
              <w:jc w:val="left"/>
              <w:rPr>
                <w:b/>
                <w:bCs/>
                <w:sz w:val="20"/>
                <w:szCs w:val="20"/>
                <w:lang w:val="es-ES_tradnl"/>
              </w:rPr>
            </w:pPr>
            <w:r w:rsidRPr="00867CC0">
              <w:rPr>
                <w:b/>
                <w:sz w:val="20"/>
                <w:lang w:val="es-ES_tradnl"/>
              </w:rPr>
              <w:t>Fecha de terminación (real/planificada)</w:t>
            </w:r>
          </w:p>
        </w:tc>
        <w:tc>
          <w:tcPr>
            <w:tcW w:w="1289" w:type="pct"/>
            <w:vAlign w:val="center"/>
          </w:tcPr>
          <w:p w14:paraId="2266E36B" w14:textId="3B9885B6" w:rsidR="00711BE6" w:rsidRPr="00867CC0" w:rsidRDefault="004A5057">
            <w:pPr>
              <w:jc w:val="center"/>
              <w:rPr>
                <w:sz w:val="20"/>
                <w:szCs w:val="20"/>
                <w:lang w:val="es-ES_tradnl"/>
              </w:rPr>
            </w:pPr>
            <w:r w:rsidRPr="00867CC0">
              <w:rPr>
                <w:sz w:val="20"/>
                <w:lang w:val="es-ES_tradnl"/>
              </w:rPr>
              <w:t>30 de junio de 2023*</w:t>
            </w:r>
          </w:p>
        </w:tc>
        <w:tc>
          <w:tcPr>
            <w:tcW w:w="1288" w:type="pct"/>
            <w:vAlign w:val="center"/>
          </w:tcPr>
          <w:p w14:paraId="602F434E" w14:textId="6C77448E" w:rsidR="00711BE6" w:rsidRPr="00867CC0" w:rsidRDefault="007078A3">
            <w:pPr>
              <w:jc w:val="center"/>
              <w:rPr>
                <w:sz w:val="20"/>
                <w:szCs w:val="20"/>
                <w:lang w:val="es-ES_tradnl"/>
              </w:rPr>
            </w:pPr>
            <w:r w:rsidRPr="00867CC0">
              <w:rPr>
                <w:sz w:val="20"/>
                <w:lang w:val="es-ES_tradnl"/>
              </w:rPr>
              <w:t>31 de diciembre de 2031</w:t>
            </w:r>
          </w:p>
        </w:tc>
      </w:tr>
    </w:tbl>
    <w:p w14:paraId="792B340F" w14:textId="53F458F7" w:rsidR="00027B30" w:rsidRPr="00867CC0" w:rsidRDefault="00027B30">
      <w:pPr>
        <w:tabs>
          <w:tab w:val="left" w:pos="4536"/>
          <w:tab w:val="left" w:pos="6946"/>
        </w:tabs>
        <w:ind w:left="5"/>
        <w:jc w:val="left"/>
        <w:rPr>
          <w:u w:val="single"/>
          <w:lang w:val="es-ES_tradnl"/>
        </w:rPr>
      </w:pPr>
      <w:r w:rsidRPr="00867CC0">
        <w:rPr>
          <w:sz w:val="18"/>
          <w:lang w:val="es-ES_tradnl"/>
        </w:rPr>
        <w:t>* Prorrogado por la decisión 91/14 b) iii)</w:t>
      </w:r>
    </w:p>
    <w:p w14:paraId="54107F87" w14:textId="0D8469D6" w:rsidR="00711BE6" w:rsidRPr="00867CC0" w:rsidRDefault="00711BE6" w:rsidP="00711BE6">
      <w:pPr>
        <w:pStyle w:val="Heading1"/>
        <w:keepNext/>
        <w:numPr>
          <w:ilvl w:val="0"/>
          <w:numId w:val="0"/>
        </w:numPr>
        <w:tabs>
          <w:tab w:val="num" w:pos="709"/>
        </w:tabs>
        <w:spacing w:before="240"/>
        <w:rPr>
          <w:lang w:val="es-ES_tradnl"/>
        </w:rPr>
      </w:pPr>
      <w:r w:rsidRPr="00867CC0">
        <w:rPr>
          <w:u w:val="single"/>
          <w:lang w:val="es-ES_tradnl"/>
        </w:rPr>
        <w:lastRenderedPageBreak/>
        <w:t>Estado de ejecución de las actividades previas relacionadas con los HFC</w:t>
      </w:r>
      <w:r w:rsidRPr="00867CC0">
        <w:rPr>
          <w:lang w:val="es-ES_tradnl"/>
        </w:rPr>
        <w:t xml:space="preserve"> </w:t>
      </w:r>
    </w:p>
    <w:p w14:paraId="4F5790EF" w14:textId="23F17297" w:rsidR="00711BE6" w:rsidRPr="00867CC0" w:rsidRDefault="00353C38" w:rsidP="00711BE6">
      <w:pPr>
        <w:pStyle w:val="Heading1"/>
        <w:rPr>
          <w:lang w:val="es-ES_tradnl"/>
        </w:rPr>
      </w:pPr>
      <w:r w:rsidRPr="00867CC0">
        <w:rPr>
          <w:lang w:val="es-ES_tradnl"/>
        </w:rPr>
        <w:t xml:space="preserve">En la 80ª reunión del Comité Ejecutivo se aprobaron actividades de apoyo para la reducción de los HFC por un monto de USD 150.000 para la ONUDI, que finalizaron en diciembre de 2021. </w:t>
      </w:r>
    </w:p>
    <w:p w14:paraId="1FB933C5" w14:textId="77777777" w:rsidR="00711BE6" w:rsidRPr="00867CC0" w:rsidRDefault="00711BE6" w:rsidP="00711BE6">
      <w:pPr>
        <w:keepNext/>
        <w:spacing w:before="240" w:after="240"/>
        <w:outlineLvl w:val="0"/>
        <w:rPr>
          <w:b/>
          <w:bCs/>
          <w:lang w:val="es-ES_tradnl"/>
        </w:rPr>
      </w:pPr>
      <w:r w:rsidRPr="00867CC0">
        <w:rPr>
          <w:b/>
          <w:lang w:val="es-ES_tradnl"/>
        </w:rPr>
        <w:t>III.</w:t>
      </w:r>
      <w:r w:rsidRPr="00867CC0">
        <w:rPr>
          <w:b/>
          <w:lang w:val="es-ES_tradnl"/>
        </w:rPr>
        <w:tab/>
        <w:t>Panorama general del consumo de HFC</w:t>
      </w:r>
    </w:p>
    <w:p w14:paraId="1F03CF08" w14:textId="77777777" w:rsidR="00711BE6" w:rsidRPr="00867CC0" w:rsidRDefault="00711BE6" w:rsidP="00711BE6">
      <w:pPr>
        <w:keepNext/>
        <w:spacing w:before="240" w:after="240"/>
        <w:outlineLvl w:val="0"/>
        <w:rPr>
          <w:u w:val="single"/>
          <w:lang w:val="es-ES_tradnl"/>
        </w:rPr>
      </w:pPr>
      <w:r w:rsidRPr="00867CC0">
        <w:rPr>
          <w:u w:val="single"/>
          <w:lang w:val="es-ES_tradnl"/>
        </w:rPr>
        <w:t>Niveles de consumo de HFC</w:t>
      </w:r>
    </w:p>
    <w:p w14:paraId="702A1DCD" w14:textId="09630D46" w:rsidR="00711BE6" w:rsidRPr="00867CC0" w:rsidRDefault="00F42906" w:rsidP="00711BE6">
      <w:pPr>
        <w:pStyle w:val="Heading1"/>
        <w:rPr>
          <w:lang w:val="es-ES_tradnl"/>
        </w:rPr>
      </w:pPr>
      <w:r w:rsidRPr="00867CC0">
        <w:rPr>
          <w:lang w:val="es-ES_tradnl"/>
        </w:rPr>
        <w:t>Somalia importa HFC para el uso en el sector de servicio y mantenimiento y en el sector de fabricación de espumas de poliuretano. Las sustancias más consumidas en 2024 fueron el HFC-134a (37 por ciento del consumo total de HFC en toneladas equivalentes de CO</w:t>
      </w:r>
      <w:r w:rsidRPr="00867CC0">
        <w:rPr>
          <w:vertAlign w:val="subscript"/>
          <w:lang w:val="es-ES_tradnl"/>
        </w:rPr>
        <w:t>2</w:t>
      </w:r>
      <w:r w:rsidRPr="00867CC0">
        <w:rPr>
          <w:lang w:val="es-ES_tradnl"/>
        </w:rPr>
        <w:t xml:space="preserve"> (toneladas eq. de CO</w:t>
      </w:r>
      <w:r w:rsidRPr="00867CC0">
        <w:rPr>
          <w:vertAlign w:val="subscript"/>
          <w:lang w:val="es-ES_tradnl"/>
        </w:rPr>
        <w:t>2</w:t>
      </w:r>
      <w:r w:rsidRPr="00867CC0">
        <w:rPr>
          <w:lang w:val="es-ES_tradnl"/>
        </w:rPr>
        <w:t>)), R-407A (32 por ciento), R-404A (17 por ciento), R-410A (11 por ciento) y R-407C (2 por ciento). El cuadro 2 presenta el consumo de HFC del país notificado a la Secretaría del Ozono con arreglo al Artículo 7 del Protocolo de Montreal, y el nivel básico de referencia de HFC del país.</w:t>
      </w:r>
    </w:p>
    <w:p w14:paraId="3133A659" w14:textId="713B0FAE" w:rsidR="00711BE6" w:rsidRPr="00867CC0" w:rsidRDefault="00711BE6" w:rsidP="00711BE6">
      <w:pPr>
        <w:pStyle w:val="Heading1"/>
        <w:keepNext/>
        <w:numPr>
          <w:ilvl w:val="0"/>
          <w:numId w:val="0"/>
        </w:numPr>
        <w:spacing w:after="0"/>
        <w:rPr>
          <w:lang w:val="es-ES_tradnl"/>
        </w:rPr>
      </w:pPr>
      <w:r w:rsidRPr="00867CC0">
        <w:rPr>
          <w:b/>
          <w:lang w:val="es-ES_tradnl"/>
        </w:rPr>
        <w:t xml:space="preserve">Cuadro 2. Consumo de HFC (datos de 2020-2024 con arreglo al Artículo 7) y nivel básico de referencia en Somalia </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345"/>
        <w:gridCol w:w="1891"/>
        <w:gridCol w:w="1578"/>
        <w:gridCol w:w="1133"/>
        <w:gridCol w:w="1137"/>
        <w:gridCol w:w="1133"/>
        <w:gridCol w:w="1133"/>
      </w:tblGrid>
      <w:tr w:rsidR="00711BE6" w:rsidRPr="00867CC0" w14:paraId="13553BF0" w14:textId="77777777" w:rsidTr="00A50AEA">
        <w:tc>
          <w:tcPr>
            <w:tcW w:w="719" w:type="pct"/>
            <w:vAlign w:val="center"/>
          </w:tcPr>
          <w:p w14:paraId="2581825E" w14:textId="77777777" w:rsidR="00711BE6" w:rsidRPr="00867CC0" w:rsidRDefault="00711BE6" w:rsidP="00163E0E">
            <w:pPr>
              <w:keepNext/>
              <w:keepLines/>
              <w:tabs>
                <w:tab w:val="left" w:pos="3141"/>
              </w:tabs>
              <w:suppressAutoHyphens/>
              <w:jc w:val="center"/>
              <w:rPr>
                <w:b/>
                <w:bCs/>
                <w:sz w:val="20"/>
                <w:szCs w:val="20"/>
                <w:lang w:val="es-ES_tradnl"/>
              </w:rPr>
            </w:pPr>
            <w:r w:rsidRPr="00867CC0">
              <w:rPr>
                <w:b/>
                <w:sz w:val="20"/>
                <w:lang w:val="es-ES_tradnl"/>
              </w:rPr>
              <w:t>HFC</w:t>
            </w:r>
          </w:p>
        </w:tc>
        <w:tc>
          <w:tcPr>
            <w:tcW w:w="1011" w:type="pct"/>
            <w:vAlign w:val="center"/>
          </w:tcPr>
          <w:p w14:paraId="74732869" w14:textId="77777777" w:rsidR="00711BE6" w:rsidRPr="00867CC0" w:rsidRDefault="00711BE6" w:rsidP="00163E0E">
            <w:pPr>
              <w:keepNext/>
              <w:keepLines/>
              <w:tabs>
                <w:tab w:val="left" w:pos="3141"/>
              </w:tabs>
              <w:suppressAutoHyphens/>
              <w:jc w:val="center"/>
              <w:rPr>
                <w:b/>
                <w:bCs/>
                <w:sz w:val="20"/>
                <w:szCs w:val="20"/>
                <w:lang w:val="es-ES_tradnl"/>
              </w:rPr>
            </w:pPr>
            <w:r w:rsidRPr="00867CC0">
              <w:rPr>
                <w:b/>
                <w:sz w:val="20"/>
                <w:lang w:val="es-ES_tradnl"/>
              </w:rPr>
              <w:t>Potencial de calentamiento atmosférico</w:t>
            </w:r>
          </w:p>
        </w:tc>
        <w:tc>
          <w:tcPr>
            <w:tcW w:w="844" w:type="pct"/>
            <w:vAlign w:val="center"/>
          </w:tcPr>
          <w:p w14:paraId="00E2434D" w14:textId="77777777" w:rsidR="00711BE6" w:rsidRPr="00867CC0" w:rsidRDefault="00711BE6" w:rsidP="00163E0E">
            <w:pPr>
              <w:keepNext/>
              <w:keepLines/>
              <w:tabs>
                <w:tab w:val="left" w:pos="3141"/>
              </w:tabs>
              <w:suppressAutoHyphens/>
              <w:jc w:val="center"/>
              <w:rPr>
                <w:b/>
                <w:bCs/>
                <w:sz w:val="20"/>
                <w:szCs w:val="20"/>
                <w:lang w:val="es-ES_tradnl"/>
              </w:rPr>
            </w:pPr>
            <w:r w:rsidRPr="00867CC0">
              <w:rPr>
                <w:b/>
                <w:sz w:val="20"/>
                <w:lang w:val="es-ES_tradnl"/>
              </w:rPr>
              <w:t>2020</w:t>
            </w:r>
          </w:p>
        </w:tc>
        <w:tc>
          <w:tcPr>
            <w:tcW w:w="606" w:type="pct"/>
            <w:vAlign w:val="center"/>
          </w:tcPr>
          <w:p w14:paraId="033C9DE5" w14:textId="77777777" w:rsidR="00711BE6" w:rsidRPr="00867CC0" w:rsidRDefault="00711BE6" w:rsidP="00163E0E">
            <w:pPr>
              <w:keepNext/>
              <w:keepLines/>
              <w:tabs>
                <w:tab w:val="left" w:pos="3141"/>
              </w:tabs>
              <w:suppressAutoHyphens/>
              <w:jc w:val="center"/>
              <w:rPr>
                <w:b/>
                <w:bCs/>
                <w:sz w:val="20"/>
                <w:szCs w:val="20"/>
                <w:lang w:val="es-ES_tradnl"/>
              </w:rPr>
            </w:pPr>
            <w:r w:rsidRPr="00867CC0">
              <w:rPr>
                <w:b/>
                <w:sz w:val="20"/>
                <w:lang w:val="es-ES_tradnl"/>
              </w:rPr>
              <w:t>2021</w:t>
            </w:r>
          </w:p>
        </w:tc>
        <w:tc>
          <w:tcPr>
            <w:tcW w:w="608" w:type="pct"/>
            <w:vAlign w:val="center"/>
          </w:tcPr>
          <w:p w14:paraId="47820128" w14:textId="77777777" w:rsidR="00711BE6" w:rsidRPr="00867CC0" w:rsidRDefault="00711BE6" w:rsidP="00163E0E">
            <w:pPr>
              <w:keepNext/>
              <w:keepLines/>
              <w:tabs>
                <w:tab w:val="left" w:pos="3141"/>
              </w:tabs>
              <w:suppressAutoHyphens/>
              <w:jc w:val="center"/>
              <w:rPr>
                <w:b/>
                <w:bCs/>
                <w:sz w:val="20"/>
                <w:szCs w:val="20"/>
                <w:lang w:val="es-ES_tradnl"/>
              </w:rPr>
            </w:pPr>
            <w:r w:rsidRPr="00867CC0">
              <w:rPr>
                <w:b/>
                <w:sz w:val="20"/>
                <w:lang w:val="es-ES_tradnl"/>
              </w:rPr>
              <w:t>2022</w:t>
            </w:r>
          </w:p>
        </w:tc>
        <w:tc>
          <w:tcPr>
            <w:tcW w:w="606" w:type="pct"/>
            <w:vAlign w:val="center"/>
          </w:tcPr>
          <w:p w14:paraId="61732BE3" w14:textId="77777777" w:rsidR="00711BE6" w:rsidRPr="00867CC0" w:rsidRDefault="00711BE6" w:rsidP="00163E0E">
            <w:pPr>
              <w:keepNext/>
              <w:keepLines/>
              <w:tabs>
                <w:tab w:val="left" w:pos="3141"/>
              </w:tabs>
              <w:suppressAutoHyphens/>
              <w:jc w:val="center"/>
              <w:rPr>
                <w:b/>
                <w:bCs/>
                <w:sz w:val="20"/>
                <w:szCs w:val="20"/>
                <w:lang w:val="es-ES_tradnl"/>
              </w:rPr>
            </w:pPr>
            <w:r w:rsidRPr="00867CC0">
              <w:rPr>
                <w:b/>
                <w:sz w:val="20"/>
                <w:lang w:val="es-ES_tradnl"/>
              </w:rPr>
              <w:t>2023</w:t>
            </w:r>
          </w:p>
        </w:tc>
        <w:tc>
          <w:tcPr>
            <w:tcW w:w="606" w:type="pct"/>
            <w:vAlign w:val="center"/>
          </w:tcPr>
          <w:p w14:paraId="1A679895" w14:textId="0C90EC45" w:rsidR="00711BE6" w:rsidRPr="00867CC0" w:rsidRDefault="00711BE6" w:rsidP="00163E0E">
            <w:pPr>
              <w:keepNext/>
              <w:keepLines/>
              <w:tabs>
                <w:tab w:val="left" w:pos="3141"/>
              </w:tabs>
              <w:suppressAutoHyphens/>
              <w:ind w:left="-157" w:right="-105"/>
              <w:jc w:val="center"/>
              <w:rPr>
                <w:b/>
                <w:bCs/>
                <w:sz w:val="20"/>
                <w:szCs w:val="20"/>
                <w:lang w:val="es-ES_tradnl"/>
              </w:rPr>
            </w:pPr>
            <w:r w:rsidRPr="00867CC0">
              <w:rPr>
                <w:b/>
                <w:sz w:val="20"/>
                <w:lang w:val="es-ES_tradnl"/>
              </w:rPr>
              <w:t>2024</w:t>
            </w:r>
          </w:p>
        </w:tc>
      </w:tr>
      <w:tr w:rsidR="00711BE6" w:rsidRPr="00867CC0" w14:paraId="53E3A7EE" w14:textId="77777777" w:rsidTr="003E15D0">
        <w:tc>
          <w:tcPr>
            <w:tcW w:w="5000" w:type="pct"/>
            <w:gridSpan w:val="7"/>
          </w:tcPr>
          <w:p w14:paraId="47E91551" w14:textId="77777777" w:rsidR="00711BE6" w:rsidRPr="00867CC0" w:rsidRDefault="00711BE6">
            <w:pPr>
              <w:keepNext/>
              <w:keepLines/>
              <w:tabs>
                <w:tab w:val="left" w:pos="3141"/>
              </w:tabs>
              <w:suppressAutoHyphens/>
              <w:jc w:val="center"/>
              <w:rPr>
                <w:b/>
                <w:bCs/>
                <w:sz w:val="20"/>
                <w:szCs w:val="20"/>
                <w:lang w:val="es-ES_tradnl"/>
              </w:rPr>
            </w:pPr>
            <w:r w:rsidRPr="00867CC0">
              <w:rPr>
                <w:b/>
                <w:sz w:val="20"/>
                <w:lang w:val="es-ES_tradnl"/>
              </w:rPr>
              <w:t>Toneladas (t)</w:t>
            </w:r>
          </w:p>
        </w:tc>
      </w:tr>
      <w:tr w:rsidR="00711BE6" w:rsidRPr="00867CC0" w14:paraId="462E8493" w14:textId="77777777" w:rsidTr="00A50AEA">
        <w:tc>
          <w:tcPr>
            <w:tcW w:w="719" w:type="pct"/>
          </w:tcPr>
          <w:p w14:paraId="5FAE37B1" w14:textId="4DCEE314" w:rsidR="00711BE6" w:rsidRPr="00867CC0" w:rsidRDefault="00711BE6">
            <w:pPr>
              <w:keepNext/>
              <w:keepLines/>
              <w:tabs>
                <w:tab w:val="left" w:pos="3141"/>
              </w:tabs>
              <w:suppressAutoHyphens/>
              <w:rPr>
                <w:sz w:val="20"/>
                <w:szCs w:val="20"/>
                <w:lang w:val="es-ES_tradnl"/>
              </w:rPr>
            </w:pPr>
            <w:r w:rsidRPr="00867CC0">
              <w:rPr>
                <w:sz w:val="20"/>
                <w:lang w:val="es-ES_tradnl"/>
              </w:rPr>
              <w:t>HFC-134a</w:t>
            </w:r>
          </w:p>
        </w:tc>
        <w:tc>
          <w:tcPr>
            <w:tcW w:w="1011" w:type="pct"/>
          </w:tcPr>
          <w:p w14:paraId="399B6029" w14:textId="0DD096B1" w:rsidR="00711BE6" w:rsidRPr="00867CC0" w:rsidRDefault="00B67943">
            <w:pPr>
              <w:keepNext/>
              <w:keepLines/>
              <w:tabs>
                <w:tab w:val="left" w:pos="3141"/>
              </w:tabs>
              <w:suppressAutoHyphens/>
              <w:jc w:val="right"/>
              <w:rPr>
                <w:sz w:val="20"/>
                <w:szCs w:val="20"/>
                <w:lang w:val="es-ES_tradnl"/>
              </w:rPr>
            </w:pPr>
            <w:r w:rsidRPr="00867CC0">
              <w:rPr>
                <w:sz w:val="20"/>
                <w:lang w:val="es-ES_tradnl"/>
              </w:rPr>
              <w:t xml:space="preserve"> 1.430 </w:t>
            </w:r>
          </w:p>
        </w:tc>
        <w:tc>
          <w:tcPr>
            <w:tcW w:w="844" w:type="pct"/>
          </w:tcPr>
          <w:p w14:paraId="18C4DD16" w14:textId="75262433" w:rsidR="00711BE6" w:rsidRPr="00867CC0" w:rsidRDefault="00B67943">
            <w:pPr>
              <w:keepNext/>
              <w:keepLines/>
              <w:tabs>
                <w:tab w:val="left" w:pos="3141"/>
              </w:tabs>
              <w:suppressAutoHyphens/>
              <w:jc w:val="right"/>
              <w:rPr>
                <w:sz w:val="20"/>
                <w:szCs w:val="20"/>
                <w:lang w:val="es-ES_tradnl"/>
              </w:rPr>
            </w:pPr>
            <w:r w:rsidRPr="00867CC0">
              <w:rPr>
                <w:sz w:val="20"/>
                <w:lang w:val="es-ES_tradnl"/>
              </w:rPr>
              <w:t>256,00</w:t>
            </w:r>
          </w:p>
        </w:tc>
        <w:tc>
          <w:tcPr>
            <w:tcW w:w="606" w:type="pct"/>
          </w:tcPr>
          <w:p w14:paraId="536266D0" w14:textId="5347A4DF" w:rsidR="00711BE6" w:rsidRPr="00867CC0" w:rsidRDefault="00B67943">
            <w:pPr>
              <w:keepNext/>
              <w:keepLines/>
              <w:tabs>
                <w:tab w:val="left" w:pos="3141"/>
              </w:tabs>
              <w:suppressAutoHyphens/>
              <w:jc w:val="right"/>
              <w:rPr>
                <w:sz w:val="20"/>
                <w:szCs w:val="20"/>
                <w:lang w:val="es-ES_tradnl"/>
              </w:rPr>
            </w:pPr>
            <w:r w:rsidRPr="00867CC0">
              <w:rPr>
                <w:sz w:val="20"/>
                <w:lang w:val="es-ES_tradnl"/>
              </w:rPr>
              <w:t>250,00</w:t>
            </w:r>
          </w:p>
        </w:tc>
        <w:tc>
          <w:tcPr>
            <w:tcW w:w="608" w:type="pct"/>
          </w:tcPr>
          <w:p w14:paraId="010F20E5" w14:textId="5169853E" w:rsidR="00711BE6" w:rsidRPr="00867CC0" w:rsidRDefault="00ED3E06">
            <w:pPr>
              <w:keepNext/>
              <w:keepLines/>
              <w:tabs>
                <w:tab w:val="left" w:pos="3141"/>
              </w:tabs>
              <w:suppressAutoHyphens/>
              <w:jc w:val="right"/>
              <w:rPr>
                <w:sz w:val="20"/>
                <w:szCs w:val="20"/>
                <w:lang w:val="es-ES_tradnl"/>
              </w:rPr>
            </w:pPr>
            <w:r w:rsidRPr="00867CC0">
              <w:rPr>
                <w:sz w:val="20"/>
                <w:lang w:val="es-ES_tradnl"/>
              </w:rPr>
              <w:t>88,00</w:t>
            </w:r>
          </w:p>
        </w:tc>
        <w:tc>
          <w:tcPr>
            <w:tcW w:w="606" w:type="pct"/>
          </w:tcPr>
          <w:p w14:paraId="3C6D90D0" w14:textId="1DDDE93A" w:rsidR="00711BE6" w:rsidRPr="00867CC0" w:rsidRDefault="00B67943">
            <w:pPr>
              <w:keepNext/>
              <w:keepLines/>
              <w:tabs>
                <w:tab w:val="left" w:pos="3141"/>
              </w:tabs>
              <w:suppressAutoHyphens/>
              <w:jc w:val="right"/>
              <w:rPr>
                <w:sz w:val="20"/>
                <w:szCs w:val="20"/>
                <w:lang w:val="es-ES_tradnl"/>
              </w:rPr>
            </w:pPr>
            <w:r w:rsidRPr="00867CC0">
              <w:rPr>
                <w:sz w:val="20"/>
                <w:lang w:val="es-ES_tradnl"/>
              </w:rPr>
              <w:t>260,85</w:t>
            </w:r>
          </w:p>
        </w:tc>
        <w:tc>
          <w:tcPr>
            <w:tcW w:w="606" w:type="pct"/>
          </w:tcPr>
          <w:p w14:paraId="52594811" w14:textId="65490546" w:rsidR="00711BE6" w:rsidRPr="00867CC0" w:rsidRDefault="00B67943">
            <w:pPr>
              <w:keepNext/>
              <w:keepLines/>
              <w:tabs>
                <w:tab w:val="left" w:pos="3141"/>
              </w:tabs>
              <w:suppressAutoHyphens/>
              <w:jc w:val="right"/>
              <w:rPr>
                <w:sz w:val="20"/>
                <w:szCs w:val="20"/>
                <w:lang w:val="es-ES_tradnl"/>
              </w:rPr>
            </w:pPr>
            <w:r w:rsidRPr="00867CC0">
              <w:rPr>
                <w:sz w:val="20"/>
                <w:lang w:val="es-ES_tradnl"/>
              </w:rPr>
              <w:t>265,00</w:t>
            </w:r>
          </w:p>
        </w:tc>
      </w:tr>
      <w:tr w:rsidR="007B217E" w:rsidRPr="00867CC0" w14:paraId="5FA106CF" w14:textId="77777777" w:rsidTr="00A50AEA">
        <w:tc>
          <w:tcPr>
            <w:tcW w:w="719" w:type="pct"/>
          </w:tcPr>
          <w:p w14:paraId="75ADBC63" w14:textId="7BD39031" w:rsidR="007B217E" w:rsidRPr="00867CC0" w:rsidRDefault="007B217E" w:rsidP="007B217E">
            <w:pPr>
              <w:keepNext/>
              <w:keepLines/>
              <w:tabs>
                <w:tab w:val="left" w:pos="3141"/>
              </w:tabs>
              <w:suppressAutoHyphens/>
              <w:rPr>
                <w:sz w:val="20"/>
                <w:szCs w:val="20"/>
                <w:lang w:val="es-ES_tradnl"/>
              </w:rPr>
            </w:pPr>
            <w:r w:rsidRPr="00867CC0">
              <w:rPr>
                <w:sz w:val="20"/>
                <w:lang w:val="es-ES_tradnl"/>
              </w:rPr>
              <w:t>R-404A</w:t>
            </w:r>
          </w:p>
        </w:tc>
        <w:tc>
          <w:tcPr>
            <w:tcW w:w="1011" w:type="pct"/>
          </w:tcPr>
          <w:p w14:paraId="25210D30" w14:textId="1D17A541" w:rsidR="007B217E" w:rsidRPr="00867CC0" w:rsidRDefault="007B217E" w:rsidP="007B217E">
            <w:pPr>
              <w:keepNext/>
              <w:keepLines/>
              <w:tabs>
                <w:tab w:val="left" w:pos="3141"/>
              </w:tabs>
              <w:suppressAutoHyphens/>
              <w:jc w:val="right"/>
              <w:rPr>
                <w:sz w:val="20"/>
                <w:szCs w:val="20"/>
                <w:lang w:val="es-ES_tradnl"/>
              </w:rPr>
            </w:pPr>
            <w:r w:rsidRPr="00867CC0">
              <w:rPr>
                <w:sz w:val="20"/>
                <w:lang w:val="es-ES_tradnl"/>
              </w:rPr>
              <w:t xml:space="preserve"> 3.922 </w:t>
            </w:r>
          </w:p>
        </w:tc>
        <w:tc>
          <w:tcPr>
            <w:tcW w:w="844" w:type="pct"/>
          </w:tcPr>
          <w:p w14:paraId="0003C195" w14:textId="002DC96B" w:rsidR="007B217E" w:rsidRPr="00867CC0" w:rsidRDefault="007B217E" w:rsidP="007B217E">
            <w:pPr>
              <w:keepNext/>
              <w:keepLines/>
              <w:tabs>
                <w:tab w:val="left" w:pos="3141"/>
              </w:tabs>
              <w:suppressAutoHyphens/>
              <w:jc w:val="right"/>
              <w:rPr>
                <w:sz w:val="20"/>
                <w:szCs w:val="20"/>
                <w:lang w:val="es-ES_tradnl"/>
              </w:rPr>
            </w:pPr>
            <w:r w:rsidRPr="00867CC0">
              <w:rPr>
                <w:sz w:val="20"/>
                <w:lang w:val="es-ES_tradnl"/>
              </w:rPr>
              <w:t>34,00</w:t>
            </w:r>
          </w:p>
        </w:tc>
        <w:tc>
          <w:tcPr>
            <w:tcW w:w="606" w:type="pct"/>
          </w:tcPr>
          <w:p w14:paraId="2B262E1F" w14:textId="7794BD73" w:rsidR="007B217E" w:rsidRPr="00867CC0" w:rsidRDefault="007B217E" w:rsidP="007B217E">
            <w:pPr>
              <w:keepNext/>
              <w:keepLines/>
              <w:tabs>
                <w:tab w:val="left" w:pos="3141"/>
              </w:tabs>
              <w:suppressAutoHyphens/>
              <w:jc w:val="right"/>
              <w:rPr>
                <w:sz w:val="20"/>
                <w:szCs w:val="20"/>
                <w:lang w:val="es-ES_tradnl"/>
              </w:rPr>
            </w:pPr>
            <w:r w:rsidRPr="00867CC0">
              <w:rPr>
                <w:sz w:val="20"/>
                <w:lang w:val="es-ES_tradnl"/>
              </w:rPr>
              <w:t>33,00</w:t>
            </w:r>
          </w:p>
        </w:tc>
        <w:tc>
          <w:tcPr>
            <w:tcW w:w="608" w:type="pct"/>
          </w:tcPr>
          <w:p w14:paraId="72C42F8E" w14:textId="46735058" w:rsidR="007B217E" w:rsidRPr="00867CC0" w:rsidRDefault="007B217E" w:rsidP="007B217E">
            <w:pPr>
              <w:keepNext/>
              <w:keepLines/>
              <w:tabs>
                <w:tab w:val="left" w:pos="3141"/>
              </w:tabs>
              <w:suppressAutoHyphens/>
              <w:jc w:val="right"/>
              <w:rPr>
                <w:sz w:val="20"/>
                <w:szCs w:val="20"/>
                <w:lang w:val="es-ES_tradnl"/>
              </w:rPr>
            </w:pPr>
            <w:r w:rsidRPr="00867CC0">
              <w:rPr>
                <w:sz w:val="20"/>
                <w:lang w:val="es-ES_tradnl"/>
              </w:rPr>
              <w:t>11,40</w:t>
            </w:r>
          </w:p>
        </w:tc>
        <w:tc>
          <w:tcPr>
            <w:tcW w:w="606" w:type="pct"/>
          </w:tcPr>
          <w:p w14:paraId="6B614F82" w14:textId="517C79F6" w:rsidR="007B217E" w:rsidRPr="00867CC0" w:rsidRDefault="007B217E" w:rsidP="007B217E">
            <w:pPr>
              <w:keepNext/>
              <w:keepLines/>
              <w:tabs>
                <w:tab w:val="left" w:pos="3141"/>
              </w:tabs>
              <w:suppressAutoHyphens/>
              <w:jc w:val="right"/>
              <w:rPr>
                <w:sz w:val="20"/>
                <w:szCs w:val="20"/>
                <w:lang w:val="es-ES_tradnl"/>
              </w:rPr>
            </w:pPr>
            <w:r w:rsidRPr="00867CC0">
              <w:rPr>
                <w:sz w:val="20"/>
                <w:lang w:val="es-ES_tradnl"/>
              </w:rPr>
              <w:t>43,39</w:t>
            </w:r>
          </w:p>
        </w:tc>
        <w:tc>
          <w:tcPr>
            <w:tcW w:w="606" w:type="pct"/>
          </w:tcPr>
          <w:p w14:paraId="0F342CA2" w14:textId="2F5FB5F3" w:rsidR="007B217E" w:rsidRPr="00867CC0" w:rsidRDefault="007B217E" w:rsidP="007B217E">
            <w:pPr>
              <w:keepNext/>
              <w:keepLines/>
              <w:tabs>
                <w:tab w:val="left" w:pos="3141"/>
              </w:tabs>
              <w:suppressAutoHyphens/>
              <w:jc w:val="right"/>
              <w:rPr>
                <w:sz w:val="20"/>
                <w:szCs w:val="20"/>
                <w:lang w:val="es-ES_tradnl"/>
              </w:rPr>
            </w:pPr>
            <w:r w:rsidRPr="00867CC0">
              <w:rPr>
                <w:sz w:val="20"/>
                <w:lang w:val="es-ES_tradnl"/>
              </w:rPr>
              <w:t>45,00</w:t>
            </w:r>
          </w:p>
        </w:tc>
      </w:tr>
      <w:tr w:rsidR="007B217E" w:rsidRPr="00867CC0" w14:paraId="3C134A36" w14:textId="77777777" w:rsidTr="00A50AEA">
        <w:tc>
          <w:tcPr>
            <w:tcW w:w="719" w:type="pct"/>
          </w:tcPr>
          <w:p w14:paraId="7DB2DEB4" w14:textId="52544FDE" w:rsidR="007B217E" w:rsidRPr="00867CC0" w:rsidRDefault="007B217E" w:rsidP="007B217E">
            <w:pPr>
              <w:keepNext/>
              <w:keepLines/>
              <w:tabs>
                <w:tab w:val="left" w:pos="3141"/>
              </w:tabs>
              <w:suppressAutoHyphens/>
              <w:rPr>
                <w:sz w:val="20"/>
                <w:szCs w:val="20"/>
                <w:lang w:val="es-ES_tradnl"/>
              </w:rPr>
            </w:pPr>
            <w:r w:rsidRPr="00867CC0">
              <w:rPr>
                <w:sz w:val="20"/>
                <w:lang w:val="es-ES_tradnl"/>
              </w:rPr>
              <w:t>R-407A</w:t>
            </w:r>
          </w:p>
        </w:tc>
        <w:tc>
          <w:tcPr>
            <w:tcW w:w="1011" w:type="pct"/>
          </w:tcPr>
          <w:p w14:paraId="52169481" w14:textId="3155BBE3" w:rsidR="007B217E" w:rsidRPr="00867CC0" w:rsidRDefault="007B217E" w:rsidP="007B217E">
            <w:pPr>
              <w:keepNext/>
              <w:keepLines/>
              <w:tabs>
                <w:tab w:val="left" w:pos="3141"/>
              </w:tabs>
              <w:suppressAutoHyphens/>
              <w:jc w:val="right"/>
              <w:rPr>
                <w:sz w:val="20"/>
                <w:szCs w:val="20"/>
                <w:lang w:val="es-ES_tradnl"/>
              </w:rPr>
            </w:pPr>
            <w:r w:rsidRPr="00867CC0">
              <w:rPr>
                <w:sz w:val="20"/>
                <w:lang w:val="es-ES_tradnl"/>
              </w:rPr>
              <w:t xml:space="preserve"> 2.107 </w:t>
            </w:r>
          </w:p>
        </w:tc>
        <w:tc>
          <w:tcPr>
            <w:tcW w:w="844" w:type="pct"/>
          </w:tcPr>
          <w:p w14:paraId="474BEF1B" w14:textId="24789CD4" w:rsidR="007B217E" w:rsidRPr="00867CC0" w:rsidRDefault="007B217E" w:rsidP="007B217E">
            <w:pPr>
              <w:keepNext/>
              <w:keepLines/>
              <w:tabs>
                <w:tab w:val="left" w:pos="3141"/>
              </w:tabs>
              <w:suppressAutoHyphens/>
              <w:jc w:val="right"/>
              <w:rPr>
                <w:sz w:val="20"/>
                <w:szCs w:val="20"/>
                <w:lang w:val="es-ES_tradnl"/>
              </w:rPr>
            </w:pPr>
            <w:r w:rsidRPr="00867CC0">
              <w:rPr>
                <w:sz w:val="20"/>
                <w:lang w:val="es-ES_tradnl"/>
              </w:rPr>
              <w:t>150,20</w:t>
            </w:r>
          </w:p>
        </w:tc>
        <w:tc>
          <w:tcPr>
            <w:tcW w:w="606" w:type="pct"/>
          </w:tcPr>
          <w:p w14:paraId="4720BB45" w14:textId="422526F7" w:rsidR="007B217E" w:rsidRPr="00867CC0" w:rsidRDefault="007B217E" w:rsidP="007B217E">
            <w:pPr>
              <w:keepNext/>
              <w:keepLines/>
              <w:tabs>
                <w:tab w:val="left" w:pos="3141"/>
              </w:tabs>
              <w:suppressAutoHyphens/>
              <w:jc w:val="right"/>
              <w:rPr>
                <w:sz w:val="20"/>
                <w:szCs w:val="20"/>
                <w:lang w:val="es-ES_tradnl"/>
              </w:rPr>
            </w:pPr>
            <w:r w:rsidRPr="00867CC0">
              <w:rPr>
                <w:sz w:val="20"/>
                <w:lang w:val="es-ES_tradnl"/>
              </w:rPr>
              <w:t>151,00</w:t>
            </w:r>
          </w:p>
        </w:tc>
        <w:tc>
          <w:tcPr>
            <w:tcW w:w="608" w:type="pct"/>
          </w:tcPr>
          <w:p w14:paraId="4DBD2573" w14:textId="765CABAA" w:rsidR="007B217E" w:rsidRPr="00867CC0" w:rsidRDefault="007B217E" w:rsidP="007B217E">
            <w:pPr>
              <w:keepNext/>
              <w:keepLines/>
              <w:tabs>
                <w:tab w:val="left" w:pos="3141"/>
              </w:tabs>
              <w:suppressAutoHyphens/>
              <w:jc w:val="right"/>
              <w:rPr>
                <w:sz w:val="20"/>
                <w:szCs w:val="20"/>
                <w:lang w:val="es-ES_tradnl"/>
              </w:rPr>
            </w:pPr>
            <w:r w:rsidRPr="00867CC0">
              <w:rPr>
                <w:sz w:val="20"/>
                <w:lang w:val="es-ES_tradnl"/>
              </w:rPr>
              <w:t>60,00</w:t>
            </w:r>
          </w:p>
        </w:tc>
        <w:tc>
          <w:tcPr>
            <w:tcW w:w="606" w:type="pct"/>
          </w:tcPr>
          <w:p w14:paraId="6C528F61" w14:textId="1A04BAFF" w:rsidR="007B217E" w:rsidRPr="00867CC0" w:rsidRDefault="007B217E" w:rsidP="007B217E">
            <w:pPr>
              <w:keepNext/>
              <w:keepLines/>
              <w:tabs>
                <w:tab w:val="left" w:pos="3141"/>
              </w:tabs>
              <w:suppressAutoHyphens/>
              <w:jc w:val="right"/>
              <w:rPr>
                <w:sz w:val="20"/>
                <w:szCs w:val="20"/>
                <w:lang w:val="es-ES_tradnl"/>
              </w:rPr>
            </w:pPr>
            <w:r w:rsidRPr="00867CC0">
              <w:rPr>
                <w:sz w:val="20"/>
                <w:lang w:val="es-ES_tradnl"/>
              </w:rPr>
              <w:t>156,31</w:t>
            </w:r>
          </w:p>
        </w:tc>
        <w:tc>
          <w:tcPr>
            <w:tcW w:w="606" w:type="pct"/>
          </w:tcPr>
          <w:p w14:paraId="36537DF1" w14:textId="4078BA05" w:rsidR="007B217E" w:rsidRPr="00867CC0" w:rsidRDefault="007B217E" w:rsidP="007B217E">
            <w:pPr>
              <w:keepNext/>
              <w:keepLines/>
              <w:tabs>
                <w:tab w:val="left" w:pos="3141"/>
              </w:tabs>
              <w:suppressAutoHyphens/>
              <w:jc w:val="right"/>
              <w:rPr>
                <w:sz w:val="20"/>
                <w:szCs w:val="20"/>
                <w:lang w:val="es-ES_tradnl"/>
              </w:rPr>
            </w:pPr>
            <w:r w:rsidRPr="00867CC0">
              <w:rPr>
                <w:sz w:val="20"/>
                <w:lang w:val="es-ES_tradnl"/>
              </w:rPr>
              <w:t>155,10</w:t>
            </w:r>
          </w:p>
        </w:tc>
      </w:tr>
      <w:tr w:rsidR="00711BE6" w:rsidRPr="00867CC0" w14:paraId="3045CD5D" w14:textId="77777777" w:rsidTr="00A50AEA">
        <w:tc>
          <w:tcPr>
            <w:tcW w:w="719" w:type="pct"/>
          </w:tcPr>
          <w:p w14:paraId="01A0D16D" w14:textId="2A1554D6" w:rsidR="00711BE6" w:rsidRPr="00867CC0" w:rsidRDefault="007B217E">
            <w:pPr>
              <w:keepNext/>
              <w:keepLines/>
              <w:tabs>
                <w:tab w:val="left" w:pos="3141"/>
              </w:tabs>
              <w:suppressAutoHyphens/>
              <w:rPr>
                <w:sz w:val="20"/>
                <w:szCs w:val="20"/>
                <w:lang w:val="es-ES_tradnl"/>
              </w:rPr>
            </w:pPr>
            <w:r w:rsidRPr="00867CC0">
              <w:rPr>
                <w:sz w:val="20"/>
                <w:lang w:val="es-ES_tradnl"/>
              </w:rPr>
              <w:t>R-407C</w:t>
            </w:r>
          </w:p>
        </w:tc>
        <w:tc>
          <w:tcPr>
            <w:tcW w:w="1011" w:type="pct"/>
          </w:tcPr>
          <w:p w14:paraId="118EE3CB" w14:textId="7A4FD394" w:rsidR="00711BE6" w:rsidRPr="00867CC0" w:rsidRDefault="007B217E">
            <w:pPr>
              <w:keepNext/>
              <w:keepLines/>
              <w:tabs>
                <w:tab w:val="left" w:pos="3141"/>
              </w:tabs>
              <w:suppressAutoHyphens/>
              <w:jc w:val="right"/>
              <w:rPr>
                <w:sz w:val="20"/>
                <w:szCs w:val="20"/>
                <w:lang w:val="es-ES_tradnl"/>
              </w:rPr>
            </w:pPr>
            <w:r w:rsidRPr="00867CC0">
              <w:rPr>
                <w:sz w:val="20"/>
                <w:lang w:val="es-ES_tradnl"/>
              </w:rPr>
              <w:t xml:space="preserve"> 1.774 </w:t>
            </w:r>
          </w:p>
        </w:tc>
        <w:tc>
          <w:tcPr>
            <w:tcW w:w="844" w:type="pct"/>
          </w:tcPr>
          <w:p w14:paraId="31C5A822" w14:textId="1804E033" w:rsidR="00711BE6" w:rsidRPr="00867CC0" w:rsidRDefault="007B217E">
            <w:pPr>
              <w:keepNext/>
              <w:keepLines/>
              <w:tabs>
                <w:tab w:val="left" w:pos="3141"/>
              </w:tabs>
              <w:suppressAutoHyphens/>
              <w:jc w:val="right"/>
              <w:rPr>
                <w:sz w:val="20"/>
                <w:szCs w:val="20"/>
                <w:lang w:val="es-ES_tradnl"/>
              </w:rPr>
            </w:pPr>
            <w:r w:rsidRPr="00867CC0">
              <w:rPr>
                <w:sz w:val="20"/>
                <w:lang w:val="es-ES_tradnl"/>
              </w:rPr>
              <w:t>5,11</w:t>
            </w:r>
          </w:p>
        </w:tc>
        <w:tc>
          <w:tcPr>
            <w:tcW w:w="606" w:type="pct"/>
          </w:tcPr>
          <w:p w14:paraId="06CFE6FA" w14:textId="0E19B8C1" w:rsidR="00711BE6" w:rsidRPr="00867CC0" w:rsidRDefault="007B217E">
            <w:pPr>
              <w:keepNext/>
              <w:keepLines/>
              <w:tabs>
                <w:tab w:val="left" w:pos="3141"/>
              </w:tabs>
              <w:suppressAutoHyphens/>
              <w:jc w:val="right"/>
              <w:rPr>
                <w:sz w:val="20"/>
                <w:szCs w:val="20"/>
                <w:lang w:val="es-ES_tradnl"/>
              </w:rPr>
            </w:pPr>
            <w:r w:rsidRPr="00867CC0">
              <w:rPr>
                <w:sz w:val="20"/>
                <w:lang w:val="es-ES_tradnl"/>
              </w:rPr>
              <w:t>5,60</w:t>
            </w:r>
          </w:p>
        </w:tc>
        <w:tc>
          <w:tcPr>
            <w:tcW w:w="608" w:type="pct"/>
          </w:tcPr>
          <w:p w14:paraId="70DCACA4" w14:textId="1D847749" w:rsidR="00711BE6" w:rsidRPr="00867CC0" w:rsidRDefault="007B217E">
            <w:pPr>
              <w:keepNext/>
              <w:keepLines/>
              <w:tabs>
                <w:tab w:val="left" w:pos="3141"/>
              </w:tabs>
              <w:suppressAutoHyphens/>
              <w:jc w:val="right"/>
              <w:rPr>
                <w:sz w:val="20"/>
                <w:szCs w:val="20"/>
                <w:lang w:val="es-ES_tradnl"/>
              </w:rPr>
            </w:pPr>
            <w:r w:rsidRPr="00867CC0">
              <w:rPr>
                <w:sz w:val="20"/>
                <w:lang w:val="es-ES_tradnl"/>
              </w:rPr>
              <w:t>5,60</w:t>
            </w:r>
          </w:p>
        </w:tc>
        <w:tc>
          <w:tcPr>
            <w:tcW w:w="606" w:type="pct"/>
          </w:tcPr>
          <w:p w14:paraId="5CD81164" w14:textId="786378C1" w:rsidR="00711BE6" w:rsidRPr="00867CC0" w:rsidRDefault="007B217E">
            <w:pPr>
              <w:keepNext/>
              <w:keepLines/>
              <w:tabs>
                <w:tab w:val="left" w:pos="3141"/>
              </w:tabs>
              <w:suppressAutoHyphens/>
              <w:jc w:val="right"/>
              <w:rPr>
                <w:sz w:val="20"/>
                <w:szCs w:val="20"/>
                <w:lang w:val="es-ES_tradnl"/>
              </w:rPr>
            </w:pPr>
            <w:r w:rsidRPr="00867CC0">
              <w:rPr>
                <w:sz w:val="20"/>
                <w:lang w:val="es-ES_tradnl"/>
              </w:rPr>
              <w:t>13,58</w:t>
            </w:r>
          </w:p>
        </w:tc>
        <w:tc>
          <w:tcPr>
            <w:tcW w:w="606" w:type="pct"/>
          </w:tcPr>
          <w:p w14:paraId="68200AA8" w14:textId="1B1C7B7A" w:rsidR="00711BE6" w:rsidRPr="00867CC0" w:rsidRDefault="007B217E">
            <w:pPr>
              <w:keepNext/>
              <w:keepLines/>
              <w:tabs>
                <w:tab w:val="left" w:pos="3141"/>
              </w:tabs>
              <w:suppressAutoHyphens/>
              <w:jc w:val="right"/>
              <w:rPr>
                <w:sz w:val="20"/>
                <w:szCs w:val="20"/>
                <w:lang w:val="es-ES_tradnl"/>
              </w:rPr>
            </w:pPr>
            <w:r w:rsidRPr="00867CC0">
              <w:rPr>
                <w:sz w:val="20"/>
                <w:lang w:val="es-ES_tradnl"/>
              </w:rPr>
              <w:t>12,56</w:t>
            </w:r>
          </w:p>
        </w:tc>
      </w:tr>
      <w:tr w:rsidR="00711BE6" w:rsidRPr="00867CC0" w14:paraId="15B6FFAC" w14:textId="77777777" w:rsidTr="00A50AEA">
        <w:tc>
          <w:tcPr>
            <w:tcW w:w="719" w:type="pct"/>
          </w:tcPr>
          <w:p w14:paraId="00E425B5" w14:textId="1B643571" w:rsidR="00711BE6" w:rsidRPr="00867CC0" w:rsidRDefault="00711BE6">
            <w:pPr>
              <w:keepNext/>
              <w:keepLines/>
              <w:tabs>
                <w:tab w:val="left" w:pos="3141"/>
              </w:tabs>
              <w:suppressAutoHyphens/>
              <w:rPr>
                <w:sz w:val="20"/>
                <w:szCs w:val="20"/>
                <w:lang w:val="es-ES_tradnl"/>
              </w:rPr>
            </w:pPr>
            <w:r w:rsidRPr="00867CC0">
              <w:rPr>
                <w:sz w:val="20"/>
                <w:lang w:val="es-ES_tradnl"/>
              </w:rPr>
              <w:t>R-410A</w:t>
            </w:r>
          </w:p>
        </w:tc>
        <w:tc>
          <w:tcPr>
            <w:tcW w:w="1011" w:type="pct"/>
          </w:tcPr>
          <w:p w14:paraId="4B8737B7" w14:textId="10A5A7AD" w:rsidR="00711BE6" w:rsidRPr="00867CC0" w:rsidRDefault="007B217E">
            <w:pPr>
              <w:keepNext/>
              <w:keepLines/>
              <w:suppressAutoHyphens/>
              <w:jc w:val="right"/>
              <w:rPr>
                <w:sz w:val="20"/>
                <w:szCs w:val="20"/>
                <w:lang w:val="es-ES_tradnl"/>
              </w:rPr>
            </w:pPr>
            <w:r w:rsidRPr="00867CC0">
              <w:rPr>
                <w:sz w:val="20"/>
                <w:lang w:val="es-ES_tradnl"/>
              </w:rPr>
              <w:t xml:space="preserve"> 2.088 </w:t>
            </w:r>
          </w:p>
        </w:tc>
        <w:tc>
          <w:tcPr>
            <w:tcW w:w="844" w:type="pct"/>
          </w:tcPr>
          <w:p w14:paraId="1D7152B5" w14:textId="015DE592" w:rsidR="00711BE6" w:rsidRPr="00867CC0" w:rsidRDefault="007B217E">
            <w:pPr>
              <w:keepNext/>
              <w:keepLines/>
              <w:tabs>
                <w:tab w:val="left" w:pos="3141"/>
              </w:tabs>
              <w:suppressAutoHyphens/>
              <w:jc w:val="right"/>
              <w:rPr>
                <w:sz w:val="20"/>
                <w:szCs w:val="20"/>
                <w:lang w:val="es-ES_tradnl"/>
              </w:rPr>
            </w:pPr>
            <w:r w:rsidRPr="00867CC0">
              <w:rPr>
                <w:sz w:val="20"/>
                <w:lang w:val="es-ES_tradnl"/>
              </w:rPr>
              <w:t>33,50</w:t>
            </w:r>
          </w:p>
        </w:tc>
        <w:tc>
          <w:tcPr>
            <w:tcW w:w="606" w:type="pct"/>
          </w:tcPr>
          <w:p w14:paraId="1F7EA5EC" w14:textId="0A3CBDA7" w:rsidR="00711BE6" w:rsidRPr="00867CC0" w:rsidRDefault="007B217E">
            <w:pPr>
              <w:keepNext/>
              <w:keepLines/>
              <w:tabs>
                <w:tab w:val="left" w:pos="3141"/>
              </w:tabs>
              <w:suppressAutoHyphens/>
              <w:jc w:val="right"/>
              <w:rPr>
                <w:sz w:val="20"/>
                <w:szCs w:val="20"/>
                <w:lang w:val="es-ES_tradnl"/>
              </w:rPr>
            </w:pPr>
            <w:r w:rsidRPr="00867CC0">
              <w:rPr>
                <w:sz w:val="20"/>
                <w:lang w:val="es-ES_tradnl"/>
              </w:rPr>
              <w:t>32,60</w:t>
            </w:r>
          </w:p>
        </w:tc>
        <w:tc>
          <w:tcPr>
            <w:tcW w:w="608" w:type="pct"/>
          </w:tcPr>
          <w:p w14:paraId="58B0231A" w14:textId="37A3C521" w:rsidR="00711BE6" w:rsidRPr="00867CC0" w:rsidRDefault="007B217E">
            <w:pPr>
              <w:keepNext/>
              <w:keepLines/>
              <w:tabs>
                <w:tab w:val="left" w:pos="3141"/>
              </w:tabs>
              <w:suppressAutoHyphens/>
              <w:jc w:val="right"/>
              <w:rPr>
                <w:sz w:val="20"/>
                <w:szCs w:val="20"/>
                <w:lang w:val="es-ES_tradnl"/>
              </w:rPr>
            </w:pPr>
            <w:r w:rsidRPr="00867CC0">
              <w:rPr>
                <w:sz w:val="20"/>
                <w:lang w:val="es-ES_tradnl"/>
              </w:rPr>
              <w:t>20,00</w:t>
            </w:r>
          </w:p>
        </w:tc>
        <w:tc>
          <w:tcPr>
            <w:tcW w:w="606" w:type="pct"/>
          </w:tcPr>
          <w:p w14:paraId="783F8A83" w14:textId="7BA1F67C" w:rsidR="00711BE6" w:rsidRPr="00867CC0" w:rsidRDefault="007B217E">
            <w:pPr>
              <w:keepNext/>
              <w:keepLines/>
              <w:tabs>
                <w:tab w:val="left" w:pos="3141"/>
              </w:tabs>
              <w:suppressAutoHyphens/>
              <w:jc w:val="right"/>
              <w:rPr>
                <w:sz w:val="20"/>
                <w:szCs w:val="20"/>
                <w:lang w:val="es-ES_tradnl"/>
              </w:rPr>
            </w:pPr>
            <w:r w:rsidRPr="00867CC0">
              <w:rPr>
                <w:sz w:val="20"/>
                <w:lang w:val="es-ES_tradnl"/>
              </w:rPr>
              <w:t>77,38</w:t>
            </w:r>
          </w:p>
        </w:tc>
        <w:tc>
          <w:tcPr>
            <w:tcW w:w="606" w:type="pct"/>
          </w:tcPr>
          <w:p w14:paraId="38B1BD46" w14:textId="0F79F068" w:rsidR="00711BE6" w:rsidRPr="00867CC0" w:rsidRDefault="007B217E">
            <w:pPr>
              <w:keepNext/>
              <w:keepLines/>
              <w:tabs>
                <w:tab w:val="left" w:pos="3141"/>
              </w:tabs>
              <w:suppressAutoHyphens/>
              <w:jc w:val="right"/>
              <w:rPr>
                <w:sz w:val="20"/>
                <w:szCs w:val="20"/>
                <w:lang w:val="es-ES_tradnl"/>
              </w:rPr>
            </w:pPr>
            <w:r w:rsidRPr="00867CC0">
              <w:rPr>
                <w:sz w:val="20"/>
                <w:lang w:val="es-ES_tradnl"/>
              </w:rPr>
              <w:t>53,12</w:t>
            </w:r>
          </w:p>
        </w:tc>
      </w:tr>
      <w:tr w:rsidR="00711BE6" w:rsidRPr="00867CC0" w14:paraId="258F1262" w14:textId="77777777" w:rsidTr="00A50AEA">
        <w:tc>
          <w:tcPr>
            <w:tcW w:w="1730" w:type="pct"/>
            <w:gridSpan w:val="2"/>
          </w:tcPr>
          <w:p w14:paraId="2ACBBF4F" w14:textId="77777777" w:rsidR="00711BE6" w:rsidRPr="00867CC0" w:rsidRDefault="00711BE6">
            <w:pPr>
              <w:keepNext/>
              <w:keepLines/>
              <w:tabs>
                <w:tab w:val="left" w:pos="3141"/>
              </w:tabs>
              <w:suppressAutoHyphens/>
              <w:jc w:val="left"/>
              <w:rPr>
                <w:b/>
                <w:bCs/>
                <w:sz w:val="20"/>
                <w:szCs w:val="20"/>
                <w:lang w:val="es-ES_tradnl"/>
              </w:rPr>
            </w:pPr>
            <w:r w:rsidRPr="00867CC0">
              <w:rPr>
                <w:b/>
                <w:sz w:val="20"/>
                <w:lang w:val="es-ES_tradnl"/>
              </w:rPr>
              <w:t>Total (t)</w:t>
            </w:r>
          </w:p>
        </w:tc>
        <w:tc>
          <w:tcPr>
            <w:tcW w:w="844" w:type="pct"/>
          </w:tcPr>
          <w:p w14:paraId="65771170" w14:textId="4537209C" w:rsidR="00711BE6" w:rsidRPr="00867CC0" w:rsidRDefault="00175ACA" w:rsidP="00175ACA">
            <w:pPr>
              <w:keepNext/>
              <w:keepLines/>
              <w:tabs>
                <w:tab w:val="left" w:pos="3141"/>
              </w:tabs>
              <w:suppressAutoHyphens/>
              <w:jc w:val="right"/>
              <w:rPr>
                <w:b/>
                <w:bCs/>
                <w:sz w:val="20"/>
                <w:szCs w:val="20"/>
                <w:lang w:val="es-ES_tradnl"/>
              </w:rPr>
            </w:pPr>
            <w:r w:rsidRPr="00867CC0">
              <w:rPr>
                <w:b/>
                <w:sz w:val="20"/>
                <w:lang w:val="es-ES_tradnl"/>
              </w:rPr>
              <w:t>478,81</w:t>
            </w:r>
          </w:p>
        </w:tc>
        <w:tc>
          <w:tcPr>
            <w:tcW w:w="606" w:type="pct"/>
          </w:tcPr>
          <w:p w14:paraId="23E4EA6E" w14:textId="6EEADBDB" w:rsidR="00711BE6" w:rsidRPr="00867CC0" w:rsidRDefault="00175ACA">
            <w:pPr>
              <w:keepNext/>
              <w:keepLines/>
              <w:tabs>
                <w:tab w:val="left" w:pos="3141"/>
              </w:tabs>
              <w:suppressAutoHyphens/>
              <w:jc w:val="right"/>
              <w:rPr>
                <w:b/>
                <w:bCs/>
                <w:sz w:val="20"/>
                <w:szCs w:val="20"/>
                <w:lang w:val="es-ES_tradnl"/>
              </w:rPr>
            </w:pPr>
            <w:r w:rsidRPr="00867CC0">
              <w:rPr>
                <w:b/>
                <w:sz w:val="20"/>
                <w:lang w:val="es-ES_tradnl"/>
              </w:rPr>
              <w:t>472,20</w:t>
            </w:r>
          </w:p>
        </w:tc>
        <w:tc>
          <w:tcPr>
            <w:tcW w:w="608" w:type="pct"/>
          </w:tcPr>
          <w:p w14:paraId="2002314A" w14:textId="22B4EF50" w:rsidR="00711BE6" w:rsidRPr="00867CC0" w:rsidRDefault="007B217E">
            <w:pPr>
              <w:keepNext/>
              <w:keepLines/>
              <w:tabs>
                <w:tab w:val="left" w:pos="3141"/>
              </w:tabs>
              <w:suppressAutoHyphens/>
              <w:jc w:val="right"/>
              <w:rPr>
                <w:b/>
                <w:bCs/>
                <w:sz w:val="20"/>
                <w:szCs w:val="20"/>
                <w:lang w:val="es-ES_tradnl"/>
              </w:rPr>
            </w:pPr>
            <w:r w:rsidRPr="00867CC0">
              <w:rPr>
                <w:b/>
                <w:sz w:val="20"/>
                <w:lang w:val="es-ES_tradnl"/>
              </w:rPr>
              <w:t>185,00</w:t>
            </w:r>
          </w:p>
        </w:tc>
        <w:tc>
          <w:tcPr>
            <w:tcW w:w="606" w:type="pct"/>
          </w:tcPr>
          <w:p w14:paraId="0F29A79F" w14:textId="6A44EA2C" w:rsidR="00711BE6" w:rsidRPr="00867CC0" w:rsidRDefault="00175ACA">
            <w:pPr>
              <w:keepNext/>
              <w:keepLines/>
              <w:tabs>
                <w:tab w:val="left" w:pos="3141"/>
              </w:tabs>
              <w:suppressAutoHyphens/>
              <w:jc w:val="right"/>
              <w:rPr>
                <w:b/>
                <w:bCs/>
                <w:sz w:val="20"/>
                <w:szCs w:val="20"/>
                <w:lang w:val="es-ES_tradnl"/>
              </w:rPr>
            </w:pPr>
            <w:r w:rsidRPr="00867CC0">
              <w:rPr>
                <w:b/>
                <w:sz w:val="20"/>
                <w:lang w:val="es-ES_tradnl"/>
              </w:rPr>
              <w:t>551,51</w:t>
            </w:r>
          </w:p>
        </w:tc>
        <w:tc>
          <w:tcPr>
            <w:tcW w:w="606" w:type="pct"/>
          </w:tcPr>
          <w:p w14:paraId="4C103A08" w14:textId="70D880C9" w:rsidR="00711BE6" w:rsidRPr="00867CC0" w:rsidRDefault="00175ACA">
            <w:pPr>
              <w:keepNext/>
              <w:keepLines/>
              <w:tabs>
                <w:tab w:val="left" w:pos="3141"/>
              </w:tabs>
              <w:suppressAutoHyphens/>
              <w:jc w:val="right"/>
              <w:rPr>
                <w:b/>
                <w:bCs/>
                <w:sz w:val="20"/>
                <w:szCs w:val="20"/>
                <w:lang w:val="es-ES_tradnl"/>
              </w:rPr>
            </w:pPr>
            <w:r w:rsidRPr="00867CC0">
              <w:rPr>
                <w:b/>
                <w:sz w:val="20"/>
                <w:lang w:val="es-ES_tradnl"/>
              </w:rPr>
              <w:t>530,78</w:t>
            </w:r>
          </w:p>
        </w:tc>
      </w:tr>
      <w:tr w:rsidR="00711BE6" w:rsidRPr="00867CC0" w14:paraId="150573E2" w14:textId="77777777" w:rsidTr="003E15D0">
        <w:tc>
          <w:tcPr>
            <w:tcW w:w="5000" w:type="pct"/>
            <w:gridSpan w:val="7"/>
          </w:tcPr>
          <w:p w14:paraId="7CC10C65" w14:textId="77777777" w:rsidR="00711BE6" w:rsidRPr="00867CC0" w:rsidRDefault="00711BE6">
            <w:pPr>
              <w:keepNext/>
              <w:keepLines/>
              <w:tabs>
                <w:tab w:val="left" w:pos="3141"/>
              </w:tabs>
              <w:suppressAutoHyphens/>
              <w:jc w:val="center"/>
              <w:rPr>
                <w:b/>
                <w:bCs/>
                <w:sz w:val="20"/>
                <w:szCs w:val="20"/>
                <w:lang w:val="es-ES_tradnl"/>
              </w:rPr>
            </w:pPr>
            <w:r w:rsidRPr="00867CC0">
              <w:rPr>
                <w:b/>
                <w:sz w:val="20"/>
                <w:lang w:val="es-ES_tradnl"/>
              </w:rPr>
              <w:t>Toneladas eq. de CO</w:t>
            </w:r>
            <w:r w:rsidRPr="00867CC0">
              <w:rPr>
                <w:b/>
                <w:sz w:val="20"/>
                <w:vertAlign w:val="subscript"/>
                <w:lang w:val="es-ES_tradnl"/>
              </w:rPr>
              <w:t>2</w:t>
            </w:r>
          </w:p>
        </w:tc>
      </w:tr>
      <w:tr w:rsidR="00711BE6" w:rsidRPr="00867CC0" w14:paraId="131C4035" w14:textId="77777777" w:rsidTr="00A50AEA">
        <w:trPr>
          <w:trHeight w:val="159"/>
        </w:trPr>
        <w:tc>
          <w:tcPr>
            <w:tcW w:w="719" w:type="pct"/>
          </w:tcPr>
          <w:p w14:paraId="0D3B5BE1" w14:textId="008552BA" w:rsidR="00711BE6" w:rsidRPr="00867CC0" w:rsidRDefault="00711BE6">
            <w:pPr>
              <w:keepNext/>
              <w:keepLines/>
              <w:shd w:val="clear" w:color="auto" w:fill="FFFFFF" w:themeFill="background1"/>
              <w:suppressAutoHyphens/>
              <w:rPr>
                <w:sz w:val="20"/>
                <w:szCs w:val="20"/>
                <w:lang w:val="es-ES_tradnl"/>
              </w:rPr>
            </w:pPr>
            <w:r w:rsidRPr="00867CC0">
              <w:rPr>
                <w:sz w:val="20"/>
                <w:lang w:val="es-ES_tradnl"/>
              </w:rPr>
              <w:t>HFC-134a</w:t>
            </w:r>
          </w:p>
        </w:tc>
        <w:tc>
          <w:tcPr>
            <w:tcW w:w="1011" w:type="pct"/>
          </w:tcPr>
          <w:p w14:paraId="394071BF" w14:textId="3D75688F" w:rsidR="00711BE6" w:rsidRPr="00867CC0" w:rsidRDefault="006018BF">
            <w:pPr>
              <w:keepNext/>
              <w:keepLines/>
              <w:shd w:val="clear" w:color="auto" w:fill="FFFFFF" w:themeFill="background1"/>
              <w:suppressAutoHyphens/>
              <w:jc w:val="right"/>
              <w:rPr>
                <w:sz w:val="20"/>
                <w:szCs w:val="20"/>
                <w:lang w:val="es-ES_tradnl"/>
              </w:rPr>
            </w:pPr>
            <w:r w:rsidRPr="00867CC0">
              <w:rPr>
                <w:sz w:val="20"/>
                <w:lang w:val="es-ES_tradnl"/>
              </w:rPr>
              <w:t xml:space="preserve"> 1.430 </w:t>
            </w:r>
          </w:p>
        </w:tc>
        <w:tc>
          <w:tcPr>
            <w:tcW w:w="844" w:type="pct"/>
          </w:tcPr>
          <w:p w14:paraId="78589043" w14:textId="0523118E" w:rsidR="00711BE6" w:rsidRPr="00867CC0" w:rsidRDefault="006018BF">
            <w:pPr>
              <w:keepNext/>
              <w:keepLines/>
              <w:shd w:val="clear" w:color="auto" w:fill="FFFFFF" w:themeFill="background1"/>
              <w:suppressAutoHyphens/>
              <w:jc w:val="right"/>
              <w:rPr>
                <w:sz w:val="20"/>
                <w:szCs w:val="20"/>
                <w:lang w:val="es-ES_tradnl"/>
              </w:rPr>
            </w:pPr>
            <w:r w:rsidRPr="00867CC0">
              <w:rPr>
                <w:sz w:val="20"/>
                <w:lang w:val="es-ES_tradnl"/>
              </w:rPr>
              <w:t>366.080</w:t>
            </w:r>
          </w:p>
        </w:tc>
        <w:tc>
          <w:tcPr>
            <w:tcW w:w="606" w:type="pct"/>
          </w:tcPr>
          <w:p w14:paraId="78A35F69" w14:textId="2D651CE6" w:rsidR="00711BE6" w:rsidRPr="00867CC0" w:rsidRDefault="006018BF">
            <w:pPr>
              <w:keepNext/>
              <w:keepLines/>
              <w:shd w:val="clear" w:color="auto" w:fill="FFFFFF" w:themeFill="background1"/>
              <w:suppressAutoHyphens/>
              <w:jc w:val="right"/>
              <w:rPr>
                <w:sz w:val="20"/>
                <w:szCs w:val="20"/>
                <w:lang w:val="es-ES_tradnl"/>
              </w:rPr>
            </w:pPr>
            <w:r w:rsidRPr="00867CC0">
              <w:rPr>
                <w:sz w:val="20"/>
                <w:lang w:val="es-ES_tradnl"/>
              </w:rPr>
              <w:t>357.500</w:t>
            </w:r>
          </w:p>
        </w:tc>
        <w:tc>
          <w:tcPr>
            <w:tcW w:w="608" w:type="pct"/>
          </w:tcPr>
          <w:p w14:paraId="2E902FC3" w14:textId="01C8D05E" w:rsidR="00711BE6" w:rsidRPr="00867CC0" w:rsidRDefault="007B217E">
            <w:pPr>
              <w:keepNext/>
              <w:keepLines/>
              <w:shd w:val="clear" w:color="auto" w:fill="FFFFFF" w:themeFill="background1"/>
              <w:suppressAutoHyphens/>
              <w:jc w:val="right"/>
              <w:rPr>
                <w:sz w:val="20"/>
                <w:szCs w:val="20"/>
                <w:lang w:val="es-ES_tradnl"/>
              </w:rPr>
            </w:pPr>
            <w:r w:rsidRPr="00867CC0">
              <w:rPr>
                <w:sz w:val="20"/>
                <w:lang w:val="es-ES_tradnl"/>
              </w:rPr>
              <w:t>125.840</w:t>
            </w:r>
          </w:p>
        </w:tc>
        <w:tc>
          <w:tcPr>
            <w:tcW w:w="606" w:type="pct"/>
            <w:shd w:val="clear" w:color="auto" w:fill="FFFFFF" w:themeFill="background1"/>
          </w:tcPr>
          <w:p w14:paraId="6C8525FA" w14:textId="1456BAA5" w:rsidR="00711BE6" w:rsidRPr="00867CC0" w:rsidRDefault="006018BF">
            <w:pPr>
              <w:keepNext/>
              <w:keepLines/>
              <w:shd w:val="clear" w:color="auto" w:fill="FFFFFF" w:themeFill="background1"/>
              <w:suppressAutoHyphens/>
              <w:jc w:val="right"/>
              <w:rPr>
                <w:sz w:val="20"/>
                <w:szCs w:val="20"/>
                <w:lang w:val="es-ES_tradnl"/>
              </w:rPr>
            </w:pPr>
            <w:r w:rsidRPr="00867CC0">
              <w:rPr>
                <w:sz w:val="20"/>
                <w:lang w:val="es-ES_tradnl"/>
              </w:rPr>
              <w:t xml:space="preserve"> 373.016 </w:t>
            </w:r>
          </w:p>
        </w:tc>
        <w:tc>
          <w:tcPr>
            <w:tcW w:w="606" w:type="pct"/>
          </w:tcPr>
          <w:p w14:paraId="4B0ED55D" w14:textId="5E42FCB8" w:rsidR="00711BE6" w:rsidRPr="00867CC0" w:rsidRDefault="006018BF">
            <w:pPr>
              <w:keepNext/>
              <w:keepLines/>
              <w:shd w:val="clear" w:color="auto" w:fill="FFFFFF" w:themeFill="background1"/>
              <w:suppressAutoHyphens/>
              <w:jc w:val="right"/>
              <w:rPr>
                <w:sz w:val="20"/>
                <w:szCs w:val="20"/>
                <w:lang w:val="es-ES_tradnl"/>
              </w:rPr>
            </w:pPr>
            <w:r w:rsidRPr="00867CC0">
              <w:rPr>
                <w:sz w:val="20"/>
                <w:lang w:val="es-ES_tradnl"/>
              </w:rPr>
              <w:t xml:space="preserve"> 378.950 </w:t>
            </w:r>
          </w:p>
        </w:tc>
      </w:tr>
      <w:tr w:rsidR="00DC2DBE" w:rsidRPr="00867CC0" w14:paraId="60C7F751" w14:textId="77777777" w:rsidTr="00A50AEA">
        <w:tc>
          <w:tcPr>
            <w:tcW w:w="719" w:type="pct"/>
          </w:tcPr>
          <w:p w14:paraId="2E88A9E8" w14:textId="64F69CD6" w:rsidR="00DC2DBE" w:rsidRPr="00867CC0" w:rsidRDefault="00DC2DBE" w:rsidP="00DC2DBE">
            <w:pPr>
              <w:shd w:val="clear" w:color="auto" w:fill="FFFFFF" w:themeFill="background1"/>
              <w:suppressAutoHyphens/>
              <w:rPr>
                <w:sz w:val="20"/>
                <w:szCs w:val="20"/>
                <w:lang w:val="es-ES_tradnl"/>
              </w:rPr>
            </w:pPr>
            <w:r w:rsidRPr="00867CC0">
              <w:rPr>
                <w:sz w:val="20"/>
                <w:lang w:val="es-ES_tradnl"/>
              </w:rPr>
              <w:t>R-404A</w:t>
            </w:r>
          </w:p>
        </w:tc>
        <w:tc>
          <w:tcPr>
            <w:tcW w:w="1011" w:type="pct"/>
          </w:tcPr>
          <w:p w14:paraId="4BEAE779" w14:textId="141F8A0F" w:rsidR="00DC2DBE" w:rsidRPr="00867CC0" w:rsidRDefault="00DC2DBE" w:rsidP="00DC2DBE">
            <w:pPr>
              <w:shd w:val="clear" w:color="auto" w:fill="FFFFFF" w:themeFill="background1"/>
              <w:suppressAutoHyphens/>
              <w:jc w:val="right"/>
              <w:rPr>
                <w:sz w:val="20"/>
                <w:szCs w:val="20"/>
                <w:lang w:val="es-ES_tradnl"/>
              </w:rPr>
            </w:pPr>
            <w:r w:rsidRPr="00867CC0">
              <w:rPr>
                <w:sz w:val="20"/>
                <w:lang w:val="es-ES_tradnl"/>
              </w:rPr>
              <w:t xml:space="preserve"> 3.922 </w:t>
            </w:r>
          </w:p>
        </w:tc>
        <w:tc>
          <w:tcPr>
            <w:tcW w:w="844" w:type="pct"/>
          </w:tcPr>
          <w:p w14:paraId="0DBEDDA8" w14:textId="116B19C8" w:rsidR="00DC2DBE" w:rsidRPr="00867CC0" w:rsidRDefault="00DC2DBE" w:rsidP="00DC2DBE">
            <w:pPr>
              <w:shd w:val="clear" w:color="auto" w:fill="FFFFFF" w:themeFill="background1"/>
              <w:suppressAutoHyphens/>
              <w:jc w:val="right"/>
              <w:rPr>
                <w:sz w:val="20"/>
                <w:szCs w:val="20"/>
                <w:lang w:val="es-ES_tradnl"/>
              </w:rPr>
            </w:pPr>
            <w:r w:rsidRPr="00867CC0">
              <w:rPr>
                <w:sz w:val="20"/>
                <w:lang w:val="es-ES_tradnl"/>
              </w:rPr>
              <w:t>133.334</w:t>
            </w:r>
          </w:p>
        </w:tc>
        <w:tc>
          <w:tcPr>
            <w:tcW w:w="606" w:type="pct"/>
          </w:tcPr>
          <w:p w14:paraId="6E4A418E" w14:textId="54C8DAC2" w:rsidR="00DC2DBE" w:rsidRPr="00867CC0" w:rsidRDefault="00DC2DBE" w:rsidP="00DC2DBE">
            <w:pPr>
              <w:shd w:val="clear" w:color="auto" w:fill="FFFFFF" w:themeFill="background1"/>
              <w:suppressAutoHyphens/>
              <w:jc w:val="right"/>
              <w:rPr>
                <w:sz w:val="20"/>
                <w:szCs w:val="20"/>
                <w:lang w:val="es-ES_tradnl"/>
              </w:rPr>
            </w:pPr>
            <w:r w:rsidRPr="00867CC0">
              <w:rPr>
                <w:sz w:val="20"/>
                <w:lang w:val="es-ES_tradnl"/>
              </w:rPr>
              <w:t>129.413</w:t>
            </w:r>
          </w:p>
        </w:tc>
        <w:tc>
          <w:tcPr>
            <w:tcW w:w="608" w:type="pct"/>
          </w:tcPr>
          <w:p w14:paraId="31C1E863" w14:textId="69B7F62D" w:rsidR="00DC2DBE" w:rsidRPr="00867CC0" w:rsidRDefault="00DC2DBE" w:rsidP="00DC2DBE">
            <w:pPr>
              <w:shd w:val="clear" w:color="auto" w:fill="FFFFFF" w:themeFill="background1"/>
              <w:suppressAutoHyphens/>
              <w:jc w:val="right"/>
              <w:rPr>
                <w:sz w:val="20"/>
                <w:szCs w:val="20"/>
                <w:lang w:val="es-ES_tradnl"/>
              </w:rPr>
            </w:pPr>
            <w:r w:rsidRPr="00867CC0">
              <w:rPr>
                <w:sz w:val="20"/>
                <w:lang w:val="es-ES_tradnl"/>
              </w:rPr>
              <w:t>44.706</w:t>
            </w:r>
          </w:p>
        </w:tc>
        <w:tc>
          <w:tcPr>
            <w:tcW w:w="606" w:type="pct"/>
            <w:shd w:val="clear" w:color="auto" w:fill="FFFFFF" w:themeFill="background1"/>
          </w:tcPr>
          <w:p w14:paraId="76FCE4EB" w14:textId="46490108" w:rsidR="00DC2DBE" w:rsidRPr="00867CC0" w:rsidRDefault="00DC2DBE" w:rsidP="00DC2DBE">
            <w:pPr>
              <w:shd w:val="clear" w:color="auto" w:fill="FFFFFF" w:themeFill="background1"/>
              <w:suppressAutoHyphens/>
              <w:jc w:val="right"/>
              <w:rPr>
                <w:sz w:val="20"/>
                <w:szCs w:val="20"/>
                <w:lang w:val="es-ES_tradnl"/>
              </w:rPr>
            </w:pPr>
            <w:r w:rsidRPr="00867CC0">
              <w:rPr>
                <w:sz w:val="20"/>
                <w:lang w:val="es-ES_tradnl"/>
              </w:rPr>
              <w:t xml:space="preserve"> 170.158 </w:t>
            </w:r>
          </w:p>
        </w:tc>
        <w:tc>
          <w:tcPr>
            <w:tcW w:w="606" w:type="pct"/>
          </w:tcPr>
          <w:p w14:paraId="5EE70C19" w14:textId="19831782" w:rsidR="00DC2DBE" w:rsidRPr="00867CC0" w:rsidRDefault="00DC2DBE" w:rsidP="00DC2DBE">
            <w:pPr>
              <w:shd w:val="clear" w:color="auto" w:fill="FFFFFF" w:themeFill="background1"/>
              <w:suppressAutoHyphens/>
              <w:jc w:val="right"/>
              <w:rPr>
                <w:sz w:val="20"/>
                <w:szCs w:val="20"/>
                <w:lang w:val="es-ES_tradnl"/>
              </w:rPr>
            </w:pPr>
            <w:r w:rsidRPr="00867CC0">
              <w:rPr>
                <w:sz w:val="20"/>
                <w:lang w:val="es-ES_tradnl"/>
              </w:rPr>
              <w:t xml:space="preserve"> 176.490 </w:t>
            </w:r>
          </w:p>
        </w:tc>
      </w:tr>
      <w:tr w:rsidR="00DC2DBE" w:rsidRPr="00867CC0" w14:paraId="2F355EB5" w14:textId="77777777" w:rsidTr="00A50AEA">
        <w:tc>
          <w:tcPr>
            <w:tcW w:w="719" w:type="pct"/>
          </w:tcPr>
          <w:p w14:paraId="1081E949" w14:textId="6302DFB1" w:rsidR="00DC2DBE" w:rsidRPr="00867CC0" w:rsidRDefault="00DC2DBE" w:rsidP="00DC2DBE">
            <w:pPr>
              <w:shd w:val="clear" w:color="auto" w:fill="FFFFFF" w:themeFill="background1"/>
              <w:suppressAutoHyphens/>
              <w:rPr>
                <w:sz w:val="20"/>
                <w:szCs w:val="20"/>
                <w:lang w:val="es-ES_tradnl"/>
              </w:rPr>
            </w:pPr>
            <w:r w:rsidRPr="00867CC0">
              <w:rPr>
                <w:sz w:val="20"/>
                <w:lang w:val="es-ES_tradnl"/>
              </w:rPr>
              <w:t>R-407A</w:t>
            </w:r>
          </w:p>
        </w:tc>
        <w:tc>
          <w:tcPr>
            <w:tcW w:w="1011" w:type="pct"/>
          </w:tcPr>
          <w:p w14:paraId="62DF5B47" w14:textId="1900147A" w:rsidR="00DC2DBE" w:rsidRPr="00867CC0" w:rsidRDefault="00DC2DBE" w:rsidP="00DC2DBE">
            <w:pPr>
              <w:shd w:val="clear" w:color="auto" w:fill="FFFFFF" w:themeFill="background1"/>
              <w:suppressAutoHyphens/>
              <w:jc w:val="right"/>
              <w:rPr>
                <w:sz w:val="20"/>
                <w:szCs w:val="20"/>
                <w:lang w:val="es-ES_tradnl"/>
              </w:rPr>
            </w:pPr>
            <w:r w:rsidRPr="00867CC0">
              <w:rPr>
                <w:sz w:val="20"/>
                <w:lang w:val="es-ES_tradnl"/>
              </w:rPr>
              <w:t xml:space="preserve"> 2.107 </w:t>
            </w:r>
          </w:p>
        </w:tc>
        <w:tc>
          <w:tcPr>
            <w:tcW w:w="844" w:type="pct"/>
          </w:tcPr>
          <w:p w14:paraId="2DBD90C1" w14:textId="3279C12D" w:rsidR="00DC2DBE" w:rsidRPr="00867CC0" w:rsidRDefault="00DC2DBE" w:rsidP="00DC2DBE">
            <w:pPr>
              <w:shd w:val="clear" w:color="auto" w:fill="FFFFFF" w:themeFill="background1"/>
              <w:suppressAutoHyphens/>
              <w:jc w:val="right"/>
              <w:rPr>
                <w:sz w:val="20"/>
                <w:szCs w:val="20"/>
                <w:lang w:val="es-ES_tradnl"/>
              </w:rPr>
            </w:pPr>
            <w:r w:rsidRPr="00867CC0">
              <w:rPr>
                <w:sz w:val="20"/>
                <w:lang w:val="es-ES_tradnl"/>
              </w:rPr>
              <w:t>316.471</w:t>
            </w:r>
          </w:p>
        </w:tc>
        <w:tc>
          <w:tcPr>
            <w:tcW w:w="606" w:type="pct"/>
          </w:tcPr>
          <w:p w14:paraId="5C670D69" w14:textId="03F4B69D" w:rsidR="00DC2DBE" w:rsidRPr="00867CC0" w:rsidRDefault="00DC2DBE" w:rsidP="00DC2DBE">
            <w:pPr>
              <w:shd w:val="clear" w:color="auto" w:fill="FFFFFF" w:themeFill="background1"/>
              <w:suppressAutoHyphens/>
              <w:jc w:val="right"/>
              <w:rPr>
                <w:sz w:val="20"/>
                <w:szCs w:val="20"/>
                <w:lang w:val="es-ES_tradnl"/>
              </w:rPr>
            </w:pPr>
            <w:r w:rsidRPr="00867CC0">
              <w:rPr>
                <w:sz w:val="20"/>
                <w:lang w:val="es-ES_tradnl"/>
              </w:rPr>
              <w:t>318.157</w:t>
            </w:r>
          </w:p>
        </w:tc>
        <w:tc>
          <w:tcPr>
            <w:tcW w:w="608" w:type="pct"/>
          </w:tcPr>
          <w:p w14:paraId="787A520D" w14:textId="3BA43DFD" w:rsidR="00DC2DBE" w:rsidRPr="00867CC0" w:rsidRDefault="00DC2DBE" w:rsidP="00DC2DBE">
            <w:pPr>
              <w:shd w:val="clear" w:color="auto" w:fill="FFFFFF" w:themeFill="background1"/>
              <w:suppressAutoHyphens/>
              <w:jc w:val="right"/>
              <w:rPr>
                <w:sz w:val="20"/>
                <w:szCs w:val="20"/>
                <w:lang w:val="es-ES_tradnl"/>
              </w:rPr>
            </w:pPr>
            <w:r w:rsidRPr="00867CC0">
              <w:rPr>
                <w:sz w:val="20"/>
                <w:lang w:val="es-ES_tradnl"/>
              </w:rPr>
              <w:t>126.420</w:t>
            </w:r>
          </w:p>
        </w:tc>
        <w:tc>
          <w:tcPr>
            <w:tcW w:w="606" w:type="pct"/>
            <w:shd w:val="clear" w:color="auto" w:fill="FFFFFF" w:themeFill="background1"/>
          </w:tcPr>
          <w:p w14:paraId="07AAC5EC" w14:textId="56D03071" w:rsidR="00DC2DBE" w:rsidRPr="00867CC0" w:rsidRDefault="00DC2DBE" w:rsidP="00DC2DBE">
            <w:pPr>
              <w:shd w:val="clear" w:color="auto" w:fill="FFFFFF" w:themeFill="background1"/>
              <w:suppressAutoHyphens/>
              <w:jc w:val="right"/>
              <w:rPr>
                <w:sz w:val="20"/>
                <w:szCs w:val="20"/>
                <w:lang w:val="es-ES_tradnl"/>
              </w:rPr>
            </w:pPr>
            <w:r w:rsidRPr="00867CC0">
              <w:rPr>
                <w:sz w:val="20"/>
                <w:lang w:val="es-ES_tradnl"/>
              </w:rPr>
              <w:t xml:space="preserve"> 329.345 </w:t>
            </w:r>
          </w:p>
        </w:tc>
        <w:tc>
          <w:tcPr>
            <w:tcW w:w="606" w:type="pct"/>
          </w:tcPr>
          <w:p w14:paraId="3D779253" w14:textId="0BDF354C" w:rsidR="00DC2DBE" w:rsidRPr="00867CC0" w:rsidRDefault="00DC2DBE" w:rsidP="00DC2DBE">
            <w:pPr>
              <w:shd w:val="clear" w:color="auto" w:fill="FFFFFF" w:themeFill="background1"/>
              <w:suppressAutoHyphens/>
              <w:jc w:val="right"/>
              <w:rPr>
                <w:sz w:val="20"/>
                <w:szCs w:val="20"/>
                <w:lang w:val="es-ES_tradnl"/>
              </w:rPr>
            </w:pPr>
            <w:r w:rsidRPr="00867CC0">
              <w:rPr>
                <w:sz w:val="20"/>
                <w:lang w:val="es-ES_tradnl"/>
              </w:rPr>
              <w:t xml:space="preserve"> 326.796 </w:t>
            </w:r>
          </w:p>
        </w:tc>
      </w:tr>
      <w:tr w:rsidR="00711BE6" w:rsidRPr="00867CC0" w14:paraId="3341FF2D" w14:textId="77777777" w:rsidTr="00A50AEA">
        <w:tc>
          <w:tcPr>
            <w:tcW w:w="719" w:type="pct"/>
          </w:tcPr>
          <w:p w14:paraId="00542DCC" w14:textId="1052CD6C" w:rsidR="00711BE6" w:rsidRPr="00867CC0" w:rsidRDefault="00711BE6">
            <w:pPr>
              <w:shd w:val="clear" w:color="auto" w:fill="FFFFFF" w:themeFill="background1"/>
              <w:suppressAutoHyphens/>
              <w:rPr>
                <w:sz w:val="20"/>
                <w:szCs w:val="20"/>
                <w:lang w:val="es-ES_tradnl"/>
              </w:rPr>
            </w:pPr>
            <w:r w:rsidRPr="00867CC0">
              <w:rPr>
                <w:sz w:val="20"/>
                <w:lang w:val="es-ES_tradnl"/>
              </w:rPr>
              <w:t>R-407C</w:t>
            </w:r>
          </w:p>
        </w:tc>
        <w:tc>
          <w:tcPr>
            <w:tcW w:w="1011" w:type="pct"/>
          </w:tcPr>
          <w:p w14:paraId="386DA81A" w14:textId="331E5A8C" w:rsidR="00711BE6" w:rsidRPr="00867CC0" w:rsidRDefault="00DC2DBE">
            <w:pPr>
              <w:shd w:val="clear" w:color="auto" w:fill="FFFFFF" w:themeFill="background1"/>
              <w:suppressAutoHyphens/>
              <w:jc w:val="right"/>
              <w:rPr>
                <w:sz w:val="20"/>
                <w:szCs w:val="20"/>
                <w:lang w:val="es-ES_tradnl"/>
              </w:rPr>
            </w:pPr>
            <w:r w:rsidRPr="00867CC0">
              <w:rPr>
                <w:sz w:val="20"/>
                <w:lang w:val="es-ES_tradnl"/>
              </w:rPr>
              <w:t xml:space="preserve"> 1.774 </w:t>
            </w:r>
          </w:p>
        </w:tc>
        <w:tc>
          <w:tcPr>
            <w:tcW w:w="844" w:type="pct"/>
          </w:tcPr>
          <w:p w14:paraId="61D6C1BD" w14:textId="68C51B7B" w:rsidR="00711BE6" w:rsidRPr="00867CC0" w:rsidRDefault="00DC2DBE">
            <w:pPr>
              <w:shd w:val="clear" w:color="auto" w:fill="FFFFFF" w:themeFill="background1"/>
              <w:suppressAutoHyphens/>
              <w:jc w:val="right"/>
              <w:rPr>
                <w:sz w:val="20"/>
                <w:szCs w:val="20"/>
                <w:lang w:val="es-ES_tradnl"/>
              </w:rPr>
            </w:pPr>
            <w:r w:rsidRPr="00867CC0">
              <w:rPr>
                <w:sz w:val="20"/>
                <w:lang w:val="es-ES_tradnl"/>
              </w:rPr>
              <w:t>9.064</w:t>
            </w:r>
          </w:p>
        </w:tc>
        <w:tc>
          <w:tcPr>
            <w:tcW w:w="606" w:type="pct"/>
          </w:tcPr>
          <w:p w14:paraId="06D36527" w14:textId="6CBC3963" w:rsidR="00711BE6" w:rsidRPr="00867CC0" w:rsidRDefault="00DC2DBE">
            <w:pPr>
              <w:shd w:val="clear" w:color="auto" w:fill="FFFFFF" w:themeFill="background1"/>
              <w:suppressAutoHyphens/>
              <w:jc w:val="right"/>
              <w:rPr>
                <w:sz w:val="20"/>
                <w:szCs w:val="20"/>
                <w:lang w:val="es-ES_tradnl"/>
              </w:rPr>
            </w:pPr>
            <w:r w:rsidRPr="00867CC0">
              <w:rPr>
                <w:sz w:val="20"/>
                <w:lang w:val="es-ES_tradnl"/>
              </w:rPr>
              <w:t>9.934</w:t>
            </w:r>
          </w:p>
        </w:tc>
        <w:tc>
          <w:tcPr>
            <w:tcW w:w="608" w:type="pct"/>
          </w:tcPr>
          <w:p w14:paraId="76DC3573" w14:textId="1EE523C7" w:rsidR="00711BE6" w:rsidRPr="00867CC0" w:rsidRDefault="00DC2DBE">
            <w:pPr>
              <w:shd w:val="clear" w:color="auto" w:fill="FFFFFF" w:themeFill="background1"/>
              <w:suppressAutoHyphens/>
              <w:jc w:val="right"/>
              <w:rPr>
                <w:sz w:val="20"/>
                <w:szCs w:val="20"/>
                <w:lang w:val="es-ES_tradnl"/>
              </w:rPr>
            </w:pPr>
            <w:r w:rsidRPr="00867CC0">
              <w:rPr>
                <w:sz w:val="20"/>
                <w:lang w:val="es-ES_tradnl"/>
              </w:rPr>
              <w:t>9.934</w:t>
            </w:r>
          </w:p>
        </w:tc>
        <w:tc>
          <w:tcPr>
            <w:tcW w:w="606" w:type="pct"/>
            <w:shd w:val="clear" w:color="auto" w:fill="FFFFFF" w:themeFill="background1"/>
          </w:tcPr>
          <w:p w14:paraId="78FB6407" w14:textId="0D0C5AB6" w:rsidR="00711BE6" w:rsidRPr="00867CC0" w:rsidRDefault="00DC2DBE">
            <w:pPr>
              <w:shd w:val="clear" w:color="auto" w:fill="FFFFFF" w:themeFill="background1"/>
              <w:suppressAutoHyphens/>
              <w:jc w:val="right"/>
              <w:rPr>
                <w:sz w:val="20"/>
                <w:szCs w:val="20"/>
                <w:lang w:val="es-ES_tradnl"/>
              </w:rPr>
            </w:pPr>
            <w:r w:rsidRPr="00867CC0">
              <w:rPr>
                <w:sz w:val="20"/>
                <w:lang w:val="es-ES_tradnl"/>
              </w:rPr>
              <w:t xml:space="preserve"> 24.089 </w:t>
            </w:r>
          </w:p>
        </w:tc>
        <w:tc>
          <w:tcPr>
            <w:tcW w:w="606" w:type="pct"/>
          </w:tcPr>
          <w:p w14:paraId="5F394612" w14:textId="2E00B124" w:rsidR="00711BE6" w:rsidRPr="00867CC0" w:rsidRDefault="00DC2DBE">
            <w:pPr>
              <w:shd w:val="clear" w:color="auto" w:fill="FFFFFF" w:themeFill="background1"/>
              <w:suppressAutoHyphens/>
              <w:jc w:val="right"/>
              <w:rPr>
                <w:sz w:val="20"/>
                <w:szCs w:val="20"/>
                <w:lang w:val="es-ES_tradnl"/>
              </w:rPr>
            </w:pPr>
            <w:r w:rsidRPr="00867CC0">
              <w:rPr>
                <w:sz w:val="20"/>
                <w:lang w:val="es-ES_tradnl"/>
              </w:rPr>
              <w:t xml:space="preserve"> 22.280 </w:t>
            </w:r>
          </w:p>
        </w:tc>
      </w:tr>
      <w:tr w:rsidR="00711BE6" w:rsidRPr="00867CC0" w14:paraId="37BD867D" w14:textId="77777777" w:rsidTr="00A50AEA">
        <w:tc>
          <w:tcPr>
            <w:tcW w:w="719" w:type="pct"/>
          </w:tcPr>
          <w:p w14:paraId="05E724A3" w14:textId="2451AC5D" w:rsidR="00711BE6" w:rsidRPr="00867CC0" w:rsidRDefault="00711BE6">
            <w:pPr>
              <w:shd w:val="clear" w:color="auto" w:fill="FFFFFF" w:themeFill="background1"/>
              <w:suppressAutoHyphens/>
              <w:rPr>
                <w:sz w:val="20"/>
                <w:szCs w:val="20"/>
                <w:lang w:val="es-ES_tradnl"/>
              </w:rPr>
            </w:pPr>
            <w:r w:rsidRPr="00867CC0">
              <w:rPr>
                <w:sz w:val="20"/>
                <w:lang w:val="es-ES_tradnl"/>
              </w:rPr>
              <w:t>R-410A</w:t>
            </w:r>
          </w:p>
        </w:tc>
        <w:tc>
          <w:tcPr>
            <w:tcW w:w="1011" w:type="pct"/>
          </w:tcPr>
          <w:p w14:paraId="0F75390A" w14:textId="2E84789D" w:rsidR="00711BE6" w:rsidRPr="00867CC0" w:rsidRDefault="00DC2DBE">
            <w:pPr>
              <w:shd w:val="clear" w:color="auto" w:fill="FFFFFF" w:themeFill="background1"/>
              <w:suppressAutoHyphens/>
              <w:jc w:val="right"/>
              <w:rPr>
                <w:sz w:val="20"/>
                <w:szCs w:val="20"/>
                <w:lang w:val="es-ES_tradnl"/>
              </w:rPr>
            </w:pPr>
            <w:r w:rsidRPr="00867CC0">
              <w:rPr>
                <w:sz w:val="20"/>
                <w:lang w:val="es-ES_tradnl"/>
              </w:rPr>
              <w:t xml:space="preserve"> 2.088 </w:t>
            </w:r>
          </w:p>
        </w:tc>
        <w:tc>
          <w:tcPr>
            <w:tcW w:w="844" w:type="pct"/>
          </w:tcPr>
          <w:p w14:paraId="1F19F479" w14:textId="722DE9D0" w:rsidR="00711BE6" w:rsidRPr="00867CC0" w:rsidRDefault="00DC2DBE">
            <w:pPr>
              <w:shd w:val="clear" w:color="auto" w:fill="FFFFFF" w:themeFill="background1"/>
              <w:suppressAutoHyphens/>
              <w:jc w:val="right"/>
              <w:rPr>
                <w:sz w:val="20"/>
                <w:szCs w:val="20"/>
                <w:lang w:val="es-ES_tradnl"/>
              </w:rPr>
            </w:pPr>
            <w:r w:rsidRPr="00867CC0">
              <w:rPr>
                <w:sz w:val="20"/>
                <w:lang w:val="es-ES_tradnl"/>
              </w:rPr>
              <w:t>69.931</w:t>
            </w:r>
          </w:p>
        </w:tc>
        <w:tc>
          <w:tcPr>
            <w:tcW w:w="606" w:type="pct"/>
          </w:tcPr>
          <w:p w14:paraId="41C49681" w14:textId="666FBC9B" w:rsidR="00711BE6" w:rsidRPr="00867CC0" w:rsidRDefault="00DC2DBE">
            <w:pPr>
              <w:shd w:val="clear" w:color="auto" w:fill="FFFFFF" w:themeFill="background1"/>
              <w:suppressAutoHyphens/>
              <w:jc w:val="right"/>
              <w:rPr>
                <w:sz w:val="20"/>
                <w:szCs w:val="20"/>
                <w:lang w:val="es-ES_tradnl"/>
              </w:rPr>
            </w:pPr>
            <w:r w:rsidRPr="00867CC0">
              <w:rPr>
                <w:sz w:val="20"/>
                <w:lang w:val="es-ES_tradnl"/>
              </w:rPr>
              <w:t>68.053</w:t>
            </w:r>
          </w:p>
        </w:tc>
        <w:tc>
          <w:tcPr>
            <w:tcW w:w="608" w:type="pct"/>
          </w:tcPr>
          <w:p w14:paraId="2DCEB6D2" w14:textId="530BC3E2" w:rsidR="00711BE6" w:rsidRPr="00867CC0" w:rsidRDefault="00DC2DBE">
            <w:pPr>
              <w:shd w:val="clear" w:color="auto" w:fill="FFFFFF" w:themeFill="background1"/>
              <w:suppressAutoHyphens/>
              <w:jc w:val="right"/>
              <w:rPr>
                <w:sz w:val="20"/>
                <w:szCs w:val="20"/>
                <w:lang w:val="es-ES_tradnl"/>
              </w:rPr>
            </w:pPr>
            <w:r w:rsidRPr="00867CC0">
              <w:rPr>
                <w:sz w:val="20"/>
                <w:lang w:val="es-ES_tradnl"/>
              </w:rPr>
              <w:t>41.750</w:t>
            </w:r>
          </w:p>
        </w:tc>
        <w:tc>
          <w:tcPr>
            <w:tcW w:w="606" w:type="pct"/>
            <w:shd w:val="clear" w:color="auto" w:fill="FFFFFF" w:themeFill="background1"/>
          </w:tcPr>
          <w:p w14:paraId="6E48559A" w14:textId="51CD1B20" w:rsidR="00711BE6" w:rsidRPr="00867CC0" w:rsidRDefault="00DC2DBE">
            <w:pPr>
              <w:shd w:val="clear" w:color="auto" w:fill="FFFFFF" w:themeFill="background1"/>
              <w:suppressAutoHyphens/>
              <w:jc w:val="right"/>
              <w:rPr>
                <w:sz w:val="20"/>
                <w:szCs w:val="20"/>
                <w:lang w:val="es-ES_tradnl"/>
              </w:rPr>
            </w:pPr>
            <w:r w:rsidRPr="00867CC0">
              <w:rPr>
                <w:sz w:val="20"/>
                <w:lang w:val="es-ES_tradnl"/>
              </w:rPr>
              <w:t xml:space="preserve"> 161.531 </w:t>
            </w:r>
          </w:p>
        </w:tc>
        <w:tc>
          <w:tcPr>
            <w:tcW w:w="606" w:type="pct"/>
          </w:tcPr>
          <w:p w14:paraId="6808E170" w14:textId="449684A6" w:rsidR="00711BE6" w:rsidRPr="00867CC0" w:rsidRDefault="00DC2DBE">
            <w:pPr>
              <w:shd w:val="clear" w:color="auto" w:fill="FFFFFF" w:themeFill="background1"/>
              <w:suppressAutoHyphens/>
              <w:jc w:val="right"/>
              <w:rPr>
                <w:sz w:val="20"/>
                <w:szCs w:val="20"/>
                <w:lang w:val="es-ES_tradnl"/>
              </w:rPr>
            </w:pPr>
            <w:r w:rsidRPr="00867CC0">
              <w:rPr>
                <w:sz w:val="20"/>
                <w:lang w:val="es-ES_tradnl"/>
              </w:rPr>
              <w:t xml:space="preserve"> 110.888 </w:t>
            </w:r>
          </w:p>
        </w:tc>
      </w:tr>
      <w:tr w:rsidR="00711BE6" w:rsidRPr="00867CC0" w14:paraId="1BE9AC33" w14:textId="77777777" w:rsidTr="00A50AEA">
        <w:tc>
          <w:tcPr>
            <w:tcW w:w="1730" w:type="pct"/>
            <w:gridSpan w:val="2"/>
          </w:tcPr>
          <w:p w14:paraId="7BD168E8" w14:textId="77777777" w:rsidR="00711BE6" w:rsidRPr="00867CC0" w:rsidRDefault="00711BE6">
            <w:pPr>
              <w:shd w:val="clear" w:color="auto" w:fill="FFFFFF" w:themeFill="background1"/>
              <w:suppressAutoHyphens/>
              <w:jc w:val="left"/>
              <w:rPr>
                <w:b/>
                <w:bCs/>
                <w:sz w:val="20"/>
                <w:szCs w:val="20"/>
                <w:lang w:val="es-ES_tradnl"/>
              </w:rPr>
            </w:pPr>
            <w:r w:rsidRPr="00867CC0">
              <w:rPr>
                <w:b/>
                <w:sz w:val="20"/>
                <w:lang w:val="es-ES_tradnl"/>
              </w:rPr>
              <w:t>Total (toneladas eq. de CO</w:t>
            </w:r>
            <w:r w:rsidRPr="00867CC0">
              <w:rPr>
                <w:b/>
                <w:sz w:val="20"/>
                <w:vertAlign w:val="subscript"/>
                <w:lang w:val="es-ES_tradnl"/>
              </w:rPr>
              <w:t>2</w:t>
            </w:r>
            <w:r w:rsidRPr="00867CC0">
              <w:rPr>
                <w:b/>
                <w:sz w:val="20"/>
                <w:lang w:val="es-ES_tradnl"/>
              </w:rPr>
              <w:t>)</w:t>
            </w:r>
          </w:p>
        </w:tc>
        <w:tc>
          <w:tcPr>
            <w:tcW w:w="844" w:type="pct"/>
          </w:tcPr>
          <w:p w14:paraId="2BB273C2" w14:textId="159B73A3" w:rsidR="00711BE6" w:rsidRPr="00867CC0" w:rsidRDefault="00A2084E" w:rsidP="00A2084E">
            <w:pPr>
              <w:shd w:val="clear" w:color="auto" w:fill="FFFFFF" w:themeFill="background1"/>
              <w:suppressAutoHyphens/>
              <w:jc w:val="right"/>
              <w:rPr>
                <w:b/>
                <w:bCs/>
                <w:sz w:val="20"/>
                <w:szCs w:val="20"/>
                <w:lang w:val="es-ES_tradnl"/>
              </w:rPr>
            </w:pPr>
            <w:r w:rsidRPr="00867CC0">
              <w:rPr>
                <w:b/>
                <w:sz w:val="20"/>
                <w:lang w:val="es-ES_tradnl"/>
              </w:rPr>
              <w:t xml:space="preserve">894.881 </w:t>
            </w:r>
          </w:p>
        </w:tc>
        <w:tc>
          <w:tcPr>
            <w:tcW w:w="606" w:type="pct"/>
          </w:tcPr>
          <w:p w14:paraId="780FAD78" w14:textId="0B820235" w:rsidR="00711BE6" w:rsidRPr="00867CC0" w:rsidRDefault="00A2084E">
            <w:pPr>
              <w:shd w:val="clear" w:color="auto" w:fill="FFFFFF" w:themeFill="background1"/>
              <w:suppressAutoHyphens/>
              <w:jc w:val="right"/>
              <w:rPr>
                <w:b/>
                <w:bCs/>
                <w:sz w:val="20"/>
                <w:szCs w:val="20"/>
                <w:lang w:val="es-ES_tradnl"/>
              </w:rPr>
            </w:pPr>
            <w:r w:rsidRPr="00867CC0">
              <w:rPr>
                <w:b/>
                <w:sz w:val="20"/>
                <w:lang w:val="es-ES_tradnl"/>
              </w:rPr>
              <w:t xml:space="preserve">883.056 </w:t>
            </w:r>
          </w:p>
        </w:tc>
        <w:tc>
          <w:tcPr>
            <w:tcW w:w="608" w:type="pct"/>
          </w:tcPr>
          <w:p w14:paraId="0C7EC630" w14:textId="07AFF987" w:rsidR="00711BE6" w:rsidRPr="00867CC0" w:rsidRDefault="00A2084E">
            <w:pPr>
              <w:shd w:val="clear" w:color="auto" w:fill="FFFFFF" w:themeFill="background1"/>
              <w:suppressAutoHyphens/>
              <w:jc w:val="right"/>
              <w:rPr>
                <w:b/>
                <w:bCs/>
                <w:sz w:val="20"/>
                <w:szCs w:val="20"/>
                <w:lang w:val="es-ES_tradnl"/>
              </w:rPr>
            </w:pPr>
            <w:r w:rsidRPr="00867CC0">
              <w:rPr>
                <w:b/>
                <w:sz w:val="20"/>
                <w:lang w:val="es-ES_tradnl"/>
              </w:rPr>
              <w:t>348.650</w:t>
            </w:r>
          </w:p>
        </w:tc>
        <w:tc>
          <w:tcPr>
            <w:tcW w:w="606" w:type="pct"/>
            <w:shd w:val="clear" w:color="auto" w:fill="FFFFFF" w:themeFill="background1"/>
          </w:tcPr>
          <w:p w14:paraId="7685E0FF" w14:textId="758BC56F" w:rsidR="00711BE6" w:rsidRPr="00867CC0" w:rsidRDefault="00A2084E">
            <w:pPr>
              <w:suppressAutoHyphens/>
              <w:jc w:val="right"/>
              <w:rPr>
                <w:b/>
                <w:bCs/>
                <w:sz w:val="20"/>
                <w:szCs w:val="20"/>
                <w:lang w:val="es-ES_tradnl"/>
              </w:rPr>
            </w:pPr>
            <w:r w:rsidRPr="00867CC0">
              <w:rPr>
                <w:b/>
                <w:sz w:val="20"/>
                <w:lang w:val="es-ES_tradnl"/>
              </w:rPr>
              <w:t xml:space="preserve"> 1.058.139 </w:t>
            </w:r>
          </w:p>
        </w:tc>
        <w:tc>
          <w:tcPr>
            <w:tcW w:w="606" w:type="pct"/>
          </w:tcPr>
          <w:p w14:paraId="0915945F" w14:textId="0E222A04" w:rsidR="00711BE6" w:rsidRPr="00867CC0" w:rsidRDefault="00A2084E">
            <w:pPr>
              <w:shd w:val="clear" w:color="auto" w:fill="FFFFFF" w:themeFill="background1"/>
              <w:suppressAutoHyphens/>
              <w:jc w:val="right"/>
              <w:rPr>
                <w:b/>
                <w:bCs/>
                <w:sz w:val="20"/>
                <w:szCs w:val="20"/>
                <w:lang w:val="es-ES_tradnl"/>
              </w:rPr>
            </w:pPr>
            <w:r w:rsidRPr="00867CC0">
              <w:rPr>
                <w:b/>
                <w:sz w:val="20"/>
                <w:lang w:val="es-ES_tradnl"/>
              </w:rPr>
              <w:t xml:space="preserve"> 1.015.385 </w:t>
            </w:r>
          </w:p>
        </w:tc>
      </w:tr>
      <w:tr w:rsidR="00711BE6" w:rsidRPr="00867CC0" w14:paraId="385CA2E4" w14:textId="77777777" w:rsidTr="003E15D0">
        <w:tc>
          <w:tcPr>
            <w:tcW w:w="5000" w:type="pct"/>
            <w:gridSpan w:val="7"/>
          </w:tcPr>
          <w:p w14:paraId="6E7FD008" w14:textId="77777777" w:rsidR="00711BE6" w:rsidRPr="00867CC0" w:rsidRDefault="00711BE6">
            <w:pPr>
              <w:keepNext/>
              <w:keepLines/>
              <w:shd w:val="clear" w:color="auto" w:fill="FFFFFF" w:themeFill="background1"/>
              <w:suppressAutoHyphens/>
              <w:jc w:val="center"/>
              <w:rPr>
                <w:b/>
                <w:bCs/>
                <w:sz w:val="20"/>
                <w:szCs w:val="20"/>
                <w:lang w:val="es-ES_tradnl"/>
              </w:rPr>
            </w:pPr>
            <w:r w:rsidRPr="00867CC0">
              <w:rPr>
                <w:b/>
                <w:sz w:val="20"/>
                <w:lang w:val="es-ES_tradnl"/>
              </w:rPr>
              <w:t>Cálculo de nivel básico de HFC (toneladas eq. de CO</w:t>
            </w:r>
            <w:r w:rsidRPr="00867CC0">
              <w:rPr>
                <w:b/>
                <w:sz w:val="20"/>
                <w:vertAlign w:val="subscript"/>
                <w:lang w:val="es-ES_tradnl"/>
              </w:rPr>
              <w:t>2</w:t>
            </w:r>
            <w:r w:rsidRPr="00867CC0">
              <w:rPr>
                <w:b/>
                <w:sz w:val="20"/>
                <w:lang w:val="es-ES_tradnl"/>
              </w:rPr>
              <w:t>)</w:t>
            </w:r>
          </w:p>
        </w:tc>
      </w:tr>
      <w:tr w:rsidR="00711BE6" w:rsidRPr="00867CC0" w14:paraId="6C969DD9" w14:textId="77777777" w:rsidTr="00163E0E">
        <w:tc>
          <w:tcPr>
            <w:tcW w:w="3788" w:type="pct"/>
            <w:gridSpan w:val="5"/>
          </w:tcPr>
          <w:p w14:paraId="54E1D287" w14:textId="77777777" w:rsidR="00711BE6" w:rsidRPr="00867CC0" w:rsidRDefault="00711BE6">
            <w:pPr>
              <w:keepNext/>
              <w:keepLines/>
              <w:shd w:val="clear" w:color="auto" w:fill="FFFFFF" w:themeFill="background1"/>
              <w:suppressAutoHyphens/>
              <w:jc w:val="left"/>
              <w:rPr>
                <w:sz w:val="20"/>
                <w:szCs w:val="20"/>
                <w:lang w:val="es-ES_tradnl"/>
              </w:rPr>
            </w:pPr>
            <w:r w:rsidRPr="00867CC0">
              <w:rPr>
                <w:sz w:val="20"/>
                <w:lang w:val="es-ES_tradnl"/>
              </w:rPr>
              <w:t>Consumo medio de HFC en 2020-2022</w:t>
            </w:r>
          </w:p>
        </w:tc>
        <w:tc>
          <w:tcPr>
            <w:tcW w:w="1212" w:type="pct"/>
            <w:gridSpan w:val="2"/>
            <w:shd w:val="clear" w:color="auto" w:fill="FFFFFF" w:themeFill="background1"/>
          </w:tcPr>
          <w:p w14:paraId="76566CBE" w14:textId="5A835790" w:rsidR="00711BE6" w:rsidRPr="00867CC0" w:rsidRDefault="00B00CAD">
            <w:pPr>
              <w:keepNext/>
              <w:keepLines/>
              <w:shd w:val="clear" w:color="auto" w:fill="FFFFFF" w:themeFill="background1"/>
              <w:suppressAutoHyphens/>
              <w:jc w:val="right"/>
              <w:rPr>
                <w:sz w:val="20"/>
                <w:szCs w:val="20"/>
                <w:lang w:val="es-ES_tradnl"/>
              </w:rPr>
            </w:pPr>
            <w:r w:rsidRPr="00867CC0">
              <w:rPr>
                <w:sz w:val="20"/>
                <w:lang w:val="es-ES_tradnl"/>
              </w:rPr>
              <w:t>708.862</w:t>
            </w:r>
          </w:p>
        </w:tc>
      </w:tr>
      <w:tr w:rsidR="00711BE6" w:rsidRPr="00867CC0" w14:paraId="32C9A03B" w14:textId="77777777" w:rsidTr="00163E0E">
        <w:tc>
          <w:tcPr>
            <w:tcW w:w="3788" w:type="pct"/>
            <w:gridSpan w:val="5"/>
          </w:tcPr>
          <w:p w14:paraId="69326C2A" w14:textId="77777777" w:rsidR="00711BE6" w:rsidRPr="00867CC0" w:rsidRDefault="00711BE6">
            <w:pPr>
              <w:keepNext/>
              <w:keepLines/>
              <w:shd w:val="clear" w:color="auto" w:fill="FFFFFF" w:themeFill="background1"/>
              <w:suppressAutoHyphens/>
              <w:jc w:val="left"/>
              <w:rPr>
                <w:sz w:val="20"/>
                <w:szCs w:val="20"/>
                <w:lang w:val="es-ES_tradnl"/>
              </w:rPr>
            </w:pPr>
            <w:r w:rsidRPr="00867CC0">
              <w:rPr>
                <w:sz w:val="20"/>
                <w:lang w:val="es-ES_tradnl"/>
              </w:rPr>
              <w:t>Nivel básico de HCFC (65%)</w:t>
            </w:r>
          </w:p>
        </w:tc>
        <w:tc>
          <w:tcPr>
            <w:tcW w:w="1212" w:type="pct"/>
            <w:gridSpan w:val="2"/>
            <w:shd w:val="clear" w:color="auto" w:fill="FFFFFF" w:themeFill="background1"/>
          </w:tcPr>
          <w:p w14:paraId="4E6C7B79" w14:textId="7660DB29" w:rsidR="00711BE6" w:rsidRPr="00867CC0" w:rsidRDefault="00B00CAD">
            <w:pPr>
              <w:keepNext/>
              <w:keepLines/>
              <w:shd w:val="clear" w:color="auto" w:fill="FFFFFF" w:themeFill="background1"/>
              <w:suppressAutoHyphens/>
              <w:jc w:val="right"/>
              <w:rPr>
                <w:sz w:val="20"/>
                <w:szCs w:val="20"/>
                <w:lang w:val="es-ES_tradnl"/>
              </w:rPr>
            </w:pPr>
            <w:r w:rsidRPr="00867CC0">
              <w:rPr>
                <w:sz w:val="20"/>
                <w:lang w:val="es-ES_tradnl"/>
              </w:rPr>
              <w:t>567.810</w:t>
            </w:r>
          </w:p>
        </w:tc>
      </w:tr>
      <w:tr w:rsidR="00711BE6" w:rsidRPr="00867CC0" w14:paraId="66A8C4FE" w14:textId="77777777" w:rsidTr="00163E0E">
        <w:tc>
          <w:tcPr>
            <w:tcW w:w="3788" w:type="pct"/>
            <w:gridSpan w:val="5"/>
          </w:tcPr>
          <w:p w14:paraId="7C14D803" w14:textId="77777777" w:rsidR="00711BE6" w:rsidRPr="00867CC0" w:rsidRDefault="00711BE6">
            <w:pPr>
              <w:keepNext/>
              <w:keepLines/>
              <w:shd w:val="clear" w:color="auto" w:fill="FFFFFF" w:themeFill="background1"/>
              <w:suppressAutoHyphens/>
              <w:jc w:val="left"/>
              <w:rPr>
                <w:b/>
                <w:bCs/>
                <w:sz w:val="20"/>
                <w:szCs w:val="20"/>
                <w:lang w:val="es-ES_tradnl"/>
              </w:rPr>
            </w:pPr>
            <w:r w:rsidRPr="00867CC0">
              <w:rPr>
                <w:b/>
                <w:sz w:val="20"/>
                <w:lang w:val="es-ES_tradnl"/>
              </w:rPr>
              <w:t>Nivel básico de HFC</w:t>
            </w:r>
          </w:p>
        </w:tc>
        <w:tc>
          <w:tcPr>
            <w:tcW w:w="1212" w:type="pct"/>
            <w:gridSpan w:val="2"/>
            <w:shd w:val="clear" w:color="auto" w:fill="FFFFFF" w:themeFill="background1"/>
          </w:tcPr>
          <w:p w14:paraId="46AFF076" w14:textId="763C0E05" w:rsidR="00711BE6" w:rsidRPr="00867CC0" w:rsidRDefault="00B00CAD">
            <w:pPr>
              <w:keepNext/>
              <w:keepLines/>
              <w:shd w:val="clear" w:color="auto" w:fill="FFFFFF" w:themeFill="background1"/>
              <w:suppressAutoHyphens/>
              <w:jc w:val="right"/>
              <w:rPr>
                <w:sz w:val="20"/>
                <w:szCs w:val="20"/>
                <w:lang w:val="es-ES_tradnl"/>
              </w:rPr>
            </w:pPr>
            <w:r w:rsidRPr="00867CC0">
              <w:rPr>
                <w:sz w:val="20"/>
                <w:lang w:val="es-ES_tradnl"/>
              </w:rPr>
              <w:t>1.276.672</w:t>
            </w:r>
          </w:p>
        </w:tc>
      </w:tr>
    </w:tbl>
    <w:p w14:paraId="45EC0EB5" w14:textId="4E92A5DF" w:rsidR="00B05A06" w:rsidRPr="00867CC0" w:rsidRDefault="00FC517B" w:rsidP="00AB6CC7">
      <w:pPr>
        <w:pStyle w:val="Heading1"/>
        <w:spacing w:before="240"/>
        <w:rPr>
          <w:lang w:val="es-ES_tradnl"/>
        </w:rPr>
      </w:pPr>
      <w:r w:rsidRPr="00867CC0">
        <w:rPr>
          <w:lang w:val="es-ES_tradnl"/>
        </w:rPr>
        <w:t>El Gobierno de Somalia presentó una solicitud a la Secretaría del Ozono para revisar sus datos de consumo de HFC para 2022 (a 949.474 toneladas eq. de CO</w:t>
      </w:r>
      <w:r w:rsidRPr="00867CC0">
        <w:rPr>
          <w:vertAlign w:val="subscript"/>
          <w:lang w:val="es-ES_tradnl"/>
        </w:rPr>
        <w:t>2</w:t>
      </w:r>
      <w:r w:rsidRPr="00867CC0">
        <w:rPr>
          <w:lang w:val="es-ES_tradnl"/>
        </w:rPr>
        <w:t xml:space="preserve"> (501,41 t). La solicitud se formuló sobre la base de un estudio exhaustivo y una verificación realizada durante la preparación del proyecto. Se llegó a la conclusión de que el consumo de HFC notificado para 2022 es incorrecto debido a las limitaciones en la recopilación de datos en el momento de la presentación de datos con arreglo al Artículo 7.</w:t>
      </w:r>
      <w:r w:rsidR="0000155A" w:rsidRPr="00867CC0">
        <w:rPr>
          <w:rStyle w:val="FootnoteReference"/>
          <w:lang w:val="es-ES_tradnl"/>
        </w:rPr>
        <w:footnoteReference w:id="4"/>
      </w:r>
      <w:r w:rsidRPr="00867CC0">
        <w:rPr>
          <w:vertAlign w:val="superscript"/>
          <w:lang w:val="es-ES_tradnl"/>
        </w:rPr>
        <w:t xml:space="preserve"> </w:t>
      </w:r>
      <w:r w:rsidRPr="00867CC0">
        <w:rPr>
          <w:lang w:val="es-ES_tradnl"/>
        </w:rPr>
        <w:t>Esta revisión, de ser aprobada por las Partes, daría lugar a un cambio del nivel básico de HFC de 1.276.672 a 1.477.017 toneladas eq. de CO</w:t>
      </w:r>
      <w:r w:rsidRPr="00867CC0">
        <w:rPr>
          <w:vertAlign w:val="subscript"/>
          <w:lang w:val="es-ES_tradnl"/>
        </w:rPr>
        <w:t>2</w:t>
      </w:r>
      <w:r w:rsidRPr="00867CC0">
        <w:rPr>
          <w:lang w:val="es-ES_tradnl"/>
        </w:rPr>
        <w:t>.   El asunto se examinó en la 75ª reunión del Comité de Aplicación del Protocolo de Montreal. Sin embargo, debido a la insuficiente información proporcionada por Somalia en apoyo de la solicitud, el Comité de Aplicación pidió posteriormente a Somalia que presentara a la Secretaría del Ozono la información pendiente necesaria para cumplir los requisitos de la decisión XV/19, para su examen por el Comité de Aplicación en su 76ª reunión.</w:t>
      </w:r>
    </w:p>
    <w:p w14:paraId="7DD8A076" w14:textId="5DB8069E" w:rsidR="00711BE6" w:rsidRPr="00867CC0" w:rsidRDefault="00711BE6" w:rsidP="00711BE6">
      <w:pPr>
        <w:keepNext/>
        <w:spacing w:before="240" w:after="240"/>
        <w:rPr>
          <w:i/>
          <w:lang w:val="es-ES_tradnl"/>
        </w:rPr>
      </w:pPr>
      <w:r w:rsidRPr="00867CC0">
        <w:rPr>
          <w:i/>
          <w:lang w:val="es-ES_tradnl"/>
        </w:rPr>
        <w:lastRenderedPageBreak/>
        <w:t>Informe de ejecución del programa de país</w:t>
      </w:r>
    </w:p>
    <w:p w14:paraId="7A90C5ED" w14:textId="3DC16488" w:rsidR="00711BE6" w:rsidRPr="00867CC0" w:rsidRDefault="00711BE6" w:rsidP="006311FC">
      <w:pPr>
        <w:pStyle w:val="Heading1"/>
        <w:rPr>
          <w:lang w:val="es-ES_tradnl"/>
        </w:rPr>
      </w:pPr>
      <w:r w:rsidRPr="00867CC0">
        <w:rPr>
          <w:lang w:val="es-ES_tradnl"/>
        </w:rPr>
        <w:t xml:space="preserve">Los datos sectoriales de consumo de HFC facilitados por el Gobierno de Somalia en su informe de ejecución del programa de país para 2024 concuerdan con los datos notificados con arreglo al Artículo 7 del Protocolo de Montreal. </w:t>
      </w:r>
    </w:p>
    <w:p w14:paraId="1F060711" w14:textId="77777777" w:rsidR="00711BE6" w:rsidRPr="00867CC0" w:rsidRDefault="00711BE6" w:rsidP="00711BE6">
      <w:pPr>
        <w:keepNext/>
        <w:spacing w:before="240" w:after="240"/>
        <w:outlineLvl w:val="0"/>
        <w:rPr>
          <w:u w:val="single"/>
          <w:lang w:val="es-ES_tradnl"/>
        </w:rPr>
      </w:pPr>
      <w:r w:rsidRPr="00867CC0">
        <w:rPr>
          <w:u w:val="single"/>
          <w:lang w:val="es-ES_tradnl"/>
        </w:rPr>
        <w:t>Tendencias del consumo de HFC</w:t>
      </w:r>
    </w:p>
    <w:p w14:paraId="29C3965C" w14:textId="6CA1BDDE" w:rsidR="00B03F2B" w:rsidRPr="00867CC0" w:rsidRDefault="00255361" w:rsidP="00B03F2B">
      <w:pPr>
        <w:pStyle w:val="Heading1"/>
        <w:rPr>
          <w:lang w:val="es-ES_tradnl"/>
        </w:rPr>
      </w:pPr>
      <w:r w:rsidRPr="00867CC0">
        <w:rPr>
          <w:lang w:val="es-ES_tradnl"/>
        </w:rPr>
        <w:t xml:space="preserve">En los últimos cinco años, el consumo de HFC en Somalia ha mostrado una tendencia general al aumento, con la excepción de 2022, cuando se notificó una reducción del 60 por ciento con arreglo al Artículo 7 del Protocolo de Montreal. Esta tendencia al alza se ha atribuido al crecimiento habitual de los equipos de refrigeración y aire acondicionado y a la eliminación de los HCFC, lo que se espera que siga provocando una transición hacia los HFC si no se aplican orientaciones y otras intervenciones que promuevan la adopción de alternativas de bajo potencial de calentamiento global. </w:t>
      </w:r>
    </w:p>
    <w:p w14:paraId="3C8867FA" w14:textId="77777777" w:rsidR="00711BE6" w:rsidRPr="00867CC0" w:rsidRDefault="00711BE6" w:rsidP="001A5698">
      <w:pPr>
        <w:pStyle w:val="Heading1"/>
        <w:keepNext/>
        <w:numPr>
          <w:ilvl w:val="0"/>
          <w:numId w:val="0"/>
        </w:numPr>
        <w:spacing w:before="240"/>
        <w:rPr>
          <w:u w:val="single"/>
          <w:lang w:val="es-ES_tradnl"/>
        </w:rPr>
      </w:pPr>
      <w:r w:rsidRPr="00867CC0">
        <w:rPr>
          <w:u w:val="single"/>
          <w:lang w:val="es-ES_tradnl"/>
        </w:rPr>
        <w:t>Consumo de HFC por sector</w:t>
      </w:r>
    </w:p>
    <w:p w14:paraId="7DDE9769" w14:textId="442E635C" w:rsidR="0076538A" w:rsidRPr="00867CC0" w:rsidRDefault="00F423A7" w:rsidP="0076538A">
      <w:pPr>
        <w:pStyle w:val="Heading1"/>
        <w:spacing w:before="240"/>
        <w:rPr>
          <w:lang w:val="es-ES_tradnl"/>
        </w:rPr>
      </w:pPr>
      <w:r w:rsidRPr="00867CC0">
        <w:rPr>
          <w:lang w:val="es-ES_tradnl"/>
        </w:rPr>
        <w:t>En Somalia, el consumo de HFC en 2024 se registró principalmente en el sector de servicio y mantenimiento (83,9 por ciento de toneladas eq. de CO</w:t>
      </w:r>
      <w:r w:rsidRPr="00867CC0">
        <w:rPr>
          <w:vertAlign w:val="subscript"/>
          <w:lang w:val="es-ES_tradnl"/>
        </w:rPr>
        <w:t>2</w:t>
      </w:r>
      <w:r w:rsidRPr="00867CC0">
        <w:rPr>
          <w:lang w:val="es-ES_tradnl"/>
        </w:rPr>
        <w:t>), con algo de consumo en la fabricación de espumas de poliuretano (16,1 por ciento). Los HFC consumidos para el servicio y mantenimiento tienen lugar principalmente en la refrigeración comercial (22,8 por ciento en toneladas y 28,8 por ciento en toneladas eq. de CO</w:t>
      </w:r>
      <w:r w:rsidRPr="00867CC0">
        <w:rPr>
          <w:vertAlign w:val="subscript"/>
          <w:lang w:val="es-ES_tradnl"/>
        </w:rPr>
        <w:t>2</w:t>
      </w:r>
      <w:r w:rsidRPr="00867CC0">
        <w:rPr>
          <w:lang w:val="es-ES_tradnl"/>
        </w:rPr>
        <w:t xml:space="preserve">), seguida por el aire acondicionado para vehículos (20,2 por ciento en toneladas y 15,1 por ciento en toneladas eq. de CO₂), refrigeración industrial (16,5 por ciento en toneladas y 21,0 por ciento en toneladas eq. de CO₂), refrigeración doméstica (8,8 por ciento en toneladas y 6,5 por ciento en toneladas eq. de CO₂), aire acondicionado residencial (8,4 por ciento en toneladas y 9 por ciento en toneladas eq. de CO₂), y otros subsectores como se indica en los cuadros 3 y 4. </w:t>
      </w:r>
    </w:p>
    <w:p w14:paraId="5FB3686F" w14:textId="1806D9EC" w:rsidR="00711BE6" w:rsidRPr="00867CC0" w:rsidRDefault="00711BE6" w:rsidP="00711BE6">
      <w:pPr>
        <w:pStyle w:val="Heading1"/>
        <w:keepNext/>
        <w:numPr>
          <w:ilvl w:val="0"/>
          <w:numId w:val="0"/>
        </w:numPr>
        <w:spacing w:before="240" w:after="0"/>
        <w:rPr>
          <w:b/>
          <w:bCs/>
          <w:lang w:val="es-ES_tradnl"/>
        </w:rPr>
      </w:pPr>
      <w:r w:rsidRPr="00867CC0">
        <w:rPr>
          <w:b/>
          <w:lang w:val="es-ES_tradnl"/>
        </w:rPr>
        <w:t>Cuadro 3. Consumo de HFC en Somalia, por sector, en toneladas (2024)</w:t>
      </w:r>
    </w:p>
    <w:tbl>
      <w:tblPr>
        <w:tblW w:w="9445" w:type="dxa"/>
        <w:tblLayout w:type="fixed"/>
        <w:tblLook w:val="04A0" w:firstRow="1" w:lastRow="0" w:firstColumn="1" w:lastColumn="0" w:noHBand="0" w:noVBand="1"/>
      </w:tblPr>
      <w:tblGrid>
        <w:gridCol w:w="2547"/>
        <w:gridCol w:w="1134"/>
        <w:gridCol w:w="992"/>
        <w:gridCol w:w="992"/>
        <w:gridCol w:w="993"/>
        <w:gridCol w:w="992"/>
        <w:gridCol w:w="850"/>
        <w:gridCol w:w="945"/>
      </w:tblGrid>
      <w:tr w:rsidR="00FF6CCF" w:rsidRPr="00867CC0" w14:paraId="005DB897" w14:textId="77777777" w:rsidTr="00163E0E">
        <w:trPr>
          <w:trHeight w:val="520"/>
        </w:trPr>
        <w:tc>
          <w:tcPr>
            <w:tcW w:w="2547" w:type="dxa"/>
            <w:tcBorders>
              <w:top w:val="single" w:sz="4" w:space="0" w:color="auto"/>
              <w:left w:val="single" w:sz="4" w:space="0" w:color="auto"/>
              <w:bottom w:val="single" w:sz="4" w:space="0" w:color="auto"/>
              <w:right w:val="single" w:sz="4" w:space="0" w:color="auto"/>
            </w:tcBorders>
            <w:vAlign w:val="center"/>
            <w:hideMark/>
          </w:tcPr>
          <w:p w14:paraId="0F186D4B" w14:textId="710C5A8C" w:rsidR="003F58CB" w:rsidRPr="00867CC0" w:rsidRDefault="005E5398" w:rsidP="00DD493D">
            <w:pPr>
              <w:jc w:val="center"/>
              <w:rPr>
                <w:b/>
                <w:bCs/>
                <w:sz w:val="18"/>
                <w:szCs w:val="20"/>
                <w:lang w:val="es-ES_tradnl"/>
              </w:rPr>
            </w:pPr>
            <w:r w:rsidRPr="00867CC0">
              <w:rPr>
                <w:b/>
                <w:sz w:val="18"/>
                <w:szCs w:val="20"/>
                <w:lang w:val="es-ES_tradnl"/>
              </w:rPr>
              <w:t>Sector</w:t>
            </w:r>
          </w:p>
        </w:tc>
        <w:tc>
          <w:tcPr>
            <w:tcW w:w="1134" w:type="dxa"/>
            <w:tcBorders>
              <w:top w:val="single" w:sz="4" w:space="0" w:color="auto"/>
              <w:left w:val="nil"/>
              <w:bottom w:val="single" w:sz="4" w:space="0" w:color="auto"/>
              <w:right w:val="single" w:sz="4" w:space="0" w:color="auto"/>
            </w:tcBorders>
            <w:vAlign w:val="center"/>
            <w:hideMark/>
          </w:tcPr>
          <w:p w14:paraId="37259663" w14:textId="77777777" w:rsidR="003F58CB" w:rsidRPr="00867CC0" w:rsidRDefault="003F58CB" w:rsidP="00DD493D">
            <w:pPr>
              <w:jc w:val="center"/>
              <w:rPr>
                <w:b/>
                <w:bCs/>
                <w:sz w:val="18"/>
                <w:szCs w:val="20"/>
                <w:lang w:val="es-ES_tradnl"/>
              </w:rPr>
            </w:pPr>
            <w:r w:rsidRPr="00867CC0">
              <w:rPr>
                <w:b/>
                <w:sz w:val="18"/>
                <w:szCs w:val="20"/>
                <w:lang w:val="es-ES_tradnl"/>
              </w:rPr>
              <w:t>HFC-134a</w:t>
            </w:r>
          </w:p>
        </w:tc>
        <w:tc>
          <w:tcPr>
            <w:tcW w:w="992" w:type="dxa"/>
            <w:tcBorders>
              <w:top w:val="single" w:sz="4" w:space="0" w:color="auto"/>
              <w:left w:val="nil"/>
              <w:bottom w:val="single" w:sz="4" w:space="0" w:color="auto"/>
              <w:right w:val="single" w:sz="4" w:space="0" w:color="auto"/>
            </w:tcBorders>
            <w:vAlign w:val="center"/>
            <w:hideMark/>
          </w:tcPr>
          <w:p w14:paraId="38071A06" w14:textId="77777777" w:rsidR="003F58CB" w:rsidRPr="00867CC0" w:rsidRDefault="003F58CB" w:rsidP="00DD493D">
            <w:pPr>
              <w:jc w:val="center"/>
              <w:rPr>
                <w:b/>
                <w:bCs/>
                <w:sz w:val="18"/>
                <w:szCs w:val="20"/>
                <w:lang w:val="es-ES_tradnl"/>
              </w:rPr>
            </w:pPr>
            <w:r w:rsidRPr="00867CC0">
              <w:rPr>
                <w:b/>
                <w:sz w:val="18"/>
                <w:szCs w:val="20"/>
                <w:lang w:val="es-ES_tradnl"/>
              </w:rPr>
              <w:t>R-404A</w:t>
            </w:r>
          </w:p>
        </w:tc>
        <w:tc>
          <w:tcPr>
            <w:tcW w:w="992" w:type="dxa"/>
            <w:tcBorders>
              <w:top w:val="single" w:sz="4" w:space="0" w:color="auto"/>
              <w:left w:val="nil"/>
              <w:bottom w:val="single" w:sz="4" w:space="0" w:color="auto"/>
              <w:right w:val="single" w:sz="4" w:space="0" w:color="auto"/>
            </w:tcBorders>
            <w:vAlign w:val="center"/>
            <w:hideMark/>
          </w:tcPr>
          <w:p w14:paraId="037E2BA7" w14:textId="77777777" w:rsidR="003F58CB" w:rsidRPr="00867CC0" w:rsidRDefault="003F58CB" w:rsidP="00DD493D">
            <w:pPr>
              <w:jc w:val="center"/>
              <w:rPr>
                <w:b/>
                <w:bCs/>
                <w:sz w:val="18"/>
                <w:szCs w:val="20"/>
                <w:lang w:val="es-ES_tradnl"/>
              </w:rPr>
            </w:pPr>
            <w:r w:rsidRPr="00867CC0">
              <w:rPr>
                <w:b/>
                <w:sz w:val="18"/>
                <w:szCs w:val="20"/>
                <w:lang w:val="es-ES_tradnl"/>
              </w:rPr>
              <w:t>R-407A</w:t>
            </w:r>
          </w:p>
        </w:tc>
        <w:tc>
          <w:tcPr>
            <w:tcW w:w="993" w:type="dxa"/>
            <w:tcBorders>
              <w:top w:val="single" w:sz="4" w:space="0" w:color="auto"/>
              <w:left w:val="nil"/>
              <w:bottom w:val="single" w:sz="4" w:space="0" w:color="auto"/>
              <w:right w:val="single" w:sz="4" w:space="0" w:color="auto"/>
            </w:tcBorders>
            <w:vAlign w:val="center"/>
            <w:hideMark/>
          </w:tcPr>
          <w:p w14:paraId="1A5D667C" w14:textId="77777777" w:rsidR="003F58CB" w:rsidRPr="00867CC0" w:rsidRDefault="003F58CB" w:rsidP="00DD493D">
            <w:pPr>
              <w:jc w:val="center"/>
              <w:rPr>
                <w:b/>
                <w:bCs/>
                <w:sz w:val="18"/>
                <w:szCs w:val="20"/>
                <w:lang w:val="es-ES_tradnl"/>
              </w:rPr>
            </w:pPr>
            <w:r w:rsidRPr="00867CC0">
              <w:rPr>
                <w:b/>
                <w:sz w:val="18"/>
                <w:szCs w:val="20"/>
                <w:lang w:val="es-ES_tradnl"/>
              </w:rPr>
              <w:t>R-407C</w:t>
            </w:r>
          </w:p>
        </w:tc>
        <w:tc>
          <w:tcPr>
            <w:tcW w:w="992" w:type="dxa"/>
            <w:tcBorders>
              <w:top w:val="single" w:sz="4" w:space="0" w:color="auto"/>
              <w:left w:val="nil"/>
              <w:bottom w:val="single" w:sz="4" w:space="0" w:color="auto"/>
              <w:right w:val="single" w:sz="4" w:space="0" w:color="auto"/>
            </w:tcBorders>
            <w:vAlign w:val="center"/>
            <w:hideMark/>
          </w:tcPr>
          <w:p w14:paraId="0C315B19" w14:textId="77777777" w:rsidR="003F58CB" w:rsidRPr="00867CC0" w:rsidRDefault="003F58CB" w:rsidP="00DD493D">
            <w:pPr>
              <w:jc w:val="center"/>
              <w:rPr>
                <w:b/>
                <w:bCs/>
                <w:sz w:val="18"/>
                <w:szCs w:val="20"/>
                <w:lang w:val="es-ES_tradnl"/>
              </w:rPr>
            </w:pPr>
            <w:r w:rsidRPr="00867CC0">
              <w:rPr>
                <w:b/>
                <w:sz w:val="18"/>
                <w:szCs w:val="20"/>
                <w:lang w:val="es-ES_tradnl"/>
              </w:rPr>
              <w:t>R-410A</w:t>
            </w:r>
          </w:p>
        </w:tc>
        <w:tc>
          <w:tcPr>
            <w:tcW w:w="850" w:type="dxa"/>
            <w:tcBorders>
              <w:top w:val="single" w:sz="4" w:space="0" w:color="auto"/>
              <w:left w:val="nil"/>
              <w:bottom w:val="single" w:sz="4" w:space="0" w:color="auto"/>
              <w:right w:val="single" w:sz="4" w:space="0" w:color="auto"/>
            </w:tcBorders>
            <w:vAlign w:val="center"/>
            <w:hideMark/>
          </w:tcPr>
          <w:p w14:paraId="5C807C76" w14:textId="6AC81C9F" w:rsidR="003F58CB" w:rsidRPr="00867CC0" w:rsidRDefault="003F58CB" w:rsidP="00DD493D">
            <w:pPr>
              <w:jc w:val="center"/>
              <w:rPr>
                <w:b/>
                <w:bCs/>
                <w:sz w:val="18"/>
                <w:szCs w:val="20"/>
                <w:lang w:val="es-ES_tradnl"/>
              </w:rPr>
            </w:pPr>
            <w:r w:rsidRPr="00867CC0">
              <w:rPr>
                <w:b/>
                <w:sz w:val="18"/>
                <w:szCs w:val="20"/>
                <w:lang w:val="es-ES_tradnl"/>
              </w:rPr>
              <w:t xml:space="preserve">Total </w:t>
            </w:r>
          </w:p>
        </w:tc>
        <w:tc>
          <w:tcPr>
            <w:tcW w:w="945" w:type="dxa"/>
            <w:tcBorders>
              <w:top w:val="single" w:sz="4" w:space="0" w:color="auto"/>
              <w:left w:val="nil"/>
              <w:bottom w:val="single" w:sz="4" w:space="0" w:color="auto"/>
              <w:right w:val="single" w:sz="4" w:space="0" w:color="auto"/>
            </w:tcBorders>
            <w:vAlign w:val="center"/>
            <w:hideMark/>
          </w:tcPr>
          <w:p w14:paraId="4833A56A" w14:textId="4CE4CDD5" w:rsidR="00DD493D" w:rsidRPr="00867CC0" w:rsidRDefault="003F58CB" w:rsidP="00487D6A">
            <w:pPr>
              <w:jc w:val="center"/>
              <w:rPr>
                <w:b/>
                <w:bCs/>
                <w:sz w:val="18"/>
                <w:szCs w:val="20"/>
                <w:lang w:val="es-ES_tradnl"/>
              </w:rPr>
            </w:pPr>
            <w:r w:rsidRPr="00867CC0">
              <w:rPr>
                <w:b/>
                <w:sz w:val="18"/>
                <w:szCs w:val="20"/>
                <w:lang w:val="es-ES_tradnl"/>
              </w:rPr>
              <w:t xml:space="preserve">Parte del total </w:t>
            </w:r>
            <w:r w:rsidR="00DD493D" w:rsidRPr="00867CC0">
              <w:rPr>
                <w:b/>
                <w:sz w:val="18"/>
                <w:szCs w:val="20"/>
                <w:lang w:val="es-ES_tradnl"/>
              </w:rPr>
              <w:t>(%)</w:t>
            </w:r>
          </w:p>
        </w:tc>
      </w:tr>
      <w:tr w:rsidR="00206427" w:rsidRPr="00867CC0" w14:paraId="3F3C57FC" w14:textId="77777777" w:rsidTr="00163E0E">
        <w:trPr>
          <w:trHeight w:val="238"/>
        </w:trPr>
        <w:tc>
          <w:tcPr>
            <w:tcW w:w="2547" w:type="dxa"/>
            <w:tcBorders>
              <w:top w:val="single" w:sz="4" w:space="0" w:color="auto"/>
              <w:left w:val="single" w:sz="4" w:space="0" w:color="auto"/>
              <w:bottom w:val="single" w:sz="4" w:space="0" w:color="auto"/>
              <w:right w:val="single" w:sz="4" w:space="0" w:color="auto"/>
            </w:tcBorders>
          </w:tcPr>
          <w:p w14:paraId="28E461BE" w14:textId="27981365" w:rsidR="00206427" w:rsidRPr="00867CC0" w:rsidRDefault="00E776EF" w:rsidP="00766A96">
            <w:pPr>
              <w:jc w:val="left"/>
              <w:rPr>
                <w:b/>
                <w:bCs/>
                <w:sz w:val="18"/>
                <w:szCs w:val="20"/>
                <w:lang w:val="es-ES_tradnl"/>
              </w:rPr>
            </w:pPr>
            <w:r w:rsidRPr="00867CC0">
              <w:rPr>
                <w:b/>
                <w:sz w:val="18"/>
                <w:szCs w:val="20"/>
                <w:lang w:val="es-ES_tradnl"/>
              </w:rPr>
              <w:t>Fabricación</w:t>
            </w:r>
          </w:p>
        </w:tc>
        <w:tc>
          <w:tcPr>
            <w:tcW w:w="1134" w:type="dxa"/>
            <w:tcBorders>
              <w:top w:val="nil"/>
              <w:left w:val="nil"/>
              <w:bottom w:val="single" w:sz="4" w:space="0" w:color="auto"/>
              <w:right w:val="single" w:sz="4" w:space="0" w:color="auto"/>
            </w:tcBorders>
            <w:vAlign w:val="center"/>
          </w:tcPr>
          <w:p w14:paraId="5C866F44" w14:textId="77777777" w:rsidR="00206427" w:rsidRPr="00867CC0" w:rsidRDefault="00206427" w:rsidP="003F58CB">
            <w:pPr>
              <w:rPr>
                <w:sz w:val="18"/>
                <w:szCs w:val="20"/>
                <w:lang w:val="es-ES_tradnl"/>
              </w:rPr>
            </w:pPr>
          </w:p>
        </w:tc>
        <w:tc>
          <w:tcPr>
            <w:tcW w:w="992" w:type="dxa"/>
            <w:tcBorders>
              <w:top w:val="nil"/>
              <w:left w:val="nil"/>
              <w:bottom w:val="single" w:sz="4" w:space="0" w:color="auto"/>
              <w:right w:val="single" w:sz="4" w:space="0" w:color="auto"/>
            </w:tcBorders>
            <w:vAlign w:val="center"/>
          </w:tcPr>
          <w:p w14:paraId="2C677B37" w14:textId="77777777" w:rsidR="00206427" w:rsidRPr="00867CC0" w:rsidRDefault="00206427" w:rsidP="003F58CB">
            <w:pPr>
              <w:rPr>
                <w:sz w:val="18"/>
                <w:szCs w:val="20"/>
                <w:lang w:val="es-ES_tradnl"/>
              </w:rPr>
            </w:pPr>
          </w:p>
        </w:tc>
        <w:tc>
          <w:tcPr>
            <w:tcW w:w="992" w:type="dxa"/>
            <w:tcBorders>
              <w:top w:val="nil"/>
              <w:left w:val="nil"/>
              <w:bottom w:val="single" w:sz="4" w:space="0" w:color="auto"/>
              <w:right w:val="single" w:sz="4" w:space="0" w:color="auto"/>
            </w:tcBorders>
            <w:vAlign w:val="center"/>
          </w:tcPr>
          <w:p w14:paraId="18EEBBF5" w14:textId="77777777" w:rsidR="00206427" w:rsidRPr="00867CC0" w:rsidRDefault="00206427" w:rsidP="003F58CB">
            <w:pPr>
              <w:rPr>
                <w:sz w:val="18"/>
                <w:szCs w:val="20"/>
                <w:lang w:val="es-ES_tradnl"/>
              </w:rPr>
            </w:pPr>
          </w:p>
        </w:tc>
        <w:tc>
          <w:tcPr>
            <w:tcW w:w="993" w:type="dxa"/>
            <w:tcBorders>
              <w:top w:val="nil"/>
              <w:left w:val="nil"/>
              <w:bottom w:val="single" w:sz="4" w:space="0" w:color="auto"/>
              <w:right w:val="single" w:sz="4" w:space="0" w:color="auto"/>
            </w:tcBorders>
            <w:vAlign w:val="center"/>
          </w:tcPr>
          <w:p w14:paraId="19AD6AB7" w14:textId="77777777" w:rsidR="00206427" w:rsidRPr="00867CC0" w:rsidRDefault="00206427" w:rsidP="003F58CB">
            <w:pPr>
              <w:rPr>
                <w:sz w:val="18"/>
                <w:szCs w:val="20"/>
                <w:lang w:val="es-ES_tradnl"/>
              </w:rPr>
            </w:pPr>
          </w:p>
        </w:tc>
        <w:tc>
          <w:tcPr>
            <w:tcW w:w="992" w:type="dxa"/>
            <w:tcBorders>
              <w:top w:val="nil"/>
              <w:left w:val="nil"/>
              <w:bottom w:val="single" w:sz="4" w:space="0" w:color="auto"/>
              <w:right w:val="single" w:sz="4" w:space="0" w:color="auto"/>
            </w:tcBorders>
            <w:vAlign w:val="center"/>
          </w:tcPr>
          <w:p w14:paraId="2CE3B79D" w14:textId="77777777" w:rsidR="00206427" w:rsidRPr="00867CC0" w:rsidRDefault="00206427" w:rsidP="003F58CB">
            <w:pPr>
              <w:rPr>
                <w:sz w:val="18"/>
                <w:szCs w:val="20"/>
                <w:lang w:val="es-ES_tradnl"/>
              </w:rPr>
            </w:pPr>
          </w:p>
        </w:tc>
        <w:tc>
          <w:tcPr>
            <w:tcW w:w="850" w:type="dxa"/>
            <w:tcBorders>
              <w:top w:val="nil"/>
              <w:left w:val="nil"/>
              <w:bottom w:val="single" w:sz="4" w:space="0" w:color="auto"/>
              <w:right w:val="single" w:sz="4" w:space="0" w:color="auto"/>
            </w:tcBorders>
            <w:vAlign w:val="center"/>
          </w:tcPr>
          <w:p w14:paraId="3707C04D" w14:textId="77777777" w:rsidR="00206427" w:rsidRPr="00867CC0" w:rsidRDefault="00206427" w:rsidP="003F58CB">
            <w:pPr>
              <w:rPr>
                <w:sz w:val="18"/>
                <w:szCs w:val="20"/>
                <w:lang w:val="es-ES_tradnl"/>
              </w:rPr>
            </w:pPr>
          </w:p>
        </w:tc>
        <w:tc>
          <w:tcPr>
            <w:tcW w:w="945" w:type="dxa"/>
            <w:tcBorders>
              <w:top w:val="nil"/>
              <w:left w:val="nil"/>
              <w:bottom w:val="single" w:sz="4" w:space="0" w:color="auto"/>
              <w:right w:val="single" w:sz="4" w:space="0" w:color="auto"/>
            </w:tcBorders>
            <w:vAlign w:val="center"/>
          </w:tcPr>
          <w:p w14:paraId="3F6921A4" w14:textId="77777777" w:rsidR="00206427" w:rsidRPr="00867CC0" w:rsidRDefault="00206427" w:rsidP="003F58CB">
            <w:pPr>
              <w:rPr>
                <w:sz w:val="18"/>
                <w:szCs w:val="20"/>
                <w:lang w:val="es-ES_tradnl"/>
              </w:rPr>
            </w:pPr>
          </w:p>
        </w:tc>
      </w:tr>
      <w:tr w:rsidR="00FF6CCF" w:rsidRPr="00867CC0" w14:paraId="0297C173" w14:textId="77777777" w:rsidTr="00163E0E">
        <w:trPr>
          <w:trHeight w:val="238"/>
        </w:trPr>
        <w:tc>
          <w:tcPr>
            <w:tcW w:w="2547" w:type="dxa"/>
            <w:tcBorders>
              <w:top w:val="single" w:sz="4" w:space="0" w:color="auto"/>
              <w:left w:val="single" w:sz="4" w:space="0" w:color="auto"/>
              <w:bottom w:val="single" w:sz="4" w:space="0" w:color="auto"/>
              <w:right w:val="single" w:sz="4" w:space="0" w:color="auto"/>
            </w:tcBorders>
          </w:tcPr>
          <w:p w14:paraId="3572BE64" w14:textId="7B1C4EEE" w:rsidR="0039648D" w:rsidRPr="00867CC0" w:rsidRDefault="00FA50A1" w:rsidP="00766A96">
            <w:pPr>
              <w:jc w:val="left"/>
              <w:rPr>
                <w:sz w:val="18"/>
                <w:szCs w:val="20"/>
                <w:lang w:val="es-ES_tradnl"/>
              </w:rPr>
            </w:pPr>
            <w:r w:rsidRPr="00867CC0">
              <w:rPr>
                <w:sz w:val="18"/>
                <w:szCs w:val="20"/>
                <w:lang w:val="es-ES_tradnl"/>
              </w:rPr>
              <w:t xml:space="preserve">Espumas </w:t>
            </w:r>
          </w:p>
        </w:tc>
        <w:tc>
          <w:tcPr>
            <w:tcW w:w="1134" w:type="dxa"/>
            <w:tcBorders>
              <w:top w:val="nil"/>
              <w:left w:val="nil"/>
              <w:bottom w:val="single" w:sz="4" w:space="0" w:color="auto"/>
              <w:right w:val="single" w:sz="4" w:space="0" w:color="auto"/>
            </w:tcBorders>
          </w:tcPr>
          <w:p w14:paraId="0DFED1FB" w14:textId="57F1F4DF" w:rsidR="0039648D" w:rsidRPr="00867CC0" w:rsidRDefault="00FA50A1" w:rsidP="00766A96">
            <w:pPr>
              <w:jc w:val="right"/>
              <w:rPr>
                <w:sz w:val="18"/>
                <w:szCs w:val="20"/>
                <w:lang w:val="es-ES_tradnl"/>
              </w:rPr>
            </w:pPr>
            <w:r w:rsidRPr="00867CC0">
              <w:rPr>
                <w:sz w:val="18"/>
                <w:szCs w:val="20"/>
                <w:lang w:val="es-ES_tradnl"/>
              </w:rPr>
              <w:t>85,64</w:t>
            </w:r>
          </w:p>
        </w:tc>
        <w:tc>
          <w:tcPr>
            <w:tcW w:w="992" w:type="dxa"/>
            <w:tcBorders>
              <w:top w:val="nil"/>
              <w:left w:val="nil"/>
              <w:bottom w:val="single" w:sz="4" w:space="0" w:color="auto"/>
              <w:right w:val="single" w:sz="4" w:space="0" w:color="auto"/>
            </w:tcBorders>
          </w:tcPr>
          <w:p w14:paraId="03CA40E3" w14:textId="77C9ABF1" w:rsidR="0039648D" w:rsidRPr="00867CC0" w:rsidRDefault="004B241F" w:rsidP="00766A96">
            <w:pPr>
              <w:jc w:val="right"/>
              <w:rPr>
                <w:sz w:val="18"/>
                <w:szCs w:val="20"/>
                <w:lang w:val="es-ES_tradnl"/>
              </w:rPr>
            </w:pPr>
            <w:r w:rsidRPr="00867CC0">
              <w:rPr>
                <w:sz w:val="18"/>
                <w:szCs w:val="20"/>
                <w:lang w:val="es-ES_tradnl"/>
              </w:rPr>
              <w:t>0,00</w:t>
            </w:r>
          </w:p>
        </w:tc>
        <w:tc>
          <w:tcPr>
            <w:tcW w:w="992" w:type="dxa"/>
            <w:tcBorders>
              <w:top w:val="nil"/>
              <w:left w:val="nil"/>
              <w:bottom w:val="single" w:sz="4" w:space="0" w:color="auto"/>
              <w:right w:val="single" w:sz="4" w:space="0" w:color="auto"/>
            </w:tcBorders>
          </w:tcPr>
          <w:p w14:paraId="0127E882" w14:textId="1C3DFB68" w:rsidR="0039648D" w:rsidRPr="00867CC0" w:rsidRDefault="004B241F" w:rsidP="00766A96">
            <w:pPr>
              <w:jc w:val="right"/>
              <w:rPr>
                <w:sz w:val="18"/>
                <w:szCs w:val="20"/>
                <w:lang w:val="es-ES_tradnl"/>
              </w:rPr>
            </w:pPr>
            <w:r w:rsidRPr="00867CC0">
              <w:rPr>
                <w:sz w:val="18"/>
                <w:szCs w:val="20"/>
                <w:lang w:val="es-ES_tradnl"/>
              </w:rPr>
              <w:t>0,00</w:t>
            </w:r>
          </w:p>
        </w:tc>
        <w:tc>
          <w:tcPr>
            <w:tcW w:w="993" w:type="dxa"/>
            <w:tcBorders>
              <w:top w:val="nil"/>
              <w:left w:val="nil"/>
              <w:bottom w:val="single" w:sz="4" w:space="0" w:color="auto"/>
              <w:right w:val="single" w:sz="4" w:space="0" w:color="auto"/>
            </w:tcBorders>
          </w:tcPr>
          <w:p w14:paraId="730F84DC" w14:textId="0F9200B6" w:rsidR="0039648D" w:rsidRPr="00867CC0" w:rsidRDefault="004B241F" w:rsidP="00766A96">
            <w:pPr>
              <w:jc w:val="right"/>
              <w:rPr>
                <w:sz w:val="18"/>
                <w:szCs w:val="20"/>
                <w:lang w:val="es-ES_tradnl"/>
              </w:rPr>
            </w:pPr>
            <w:r w:rsidRPr="00867CC0">
              <w:rPr>
                <w:sz w:val="18"/>
                <w:szCs w:val="20"/>
                <w:lang w:val="es-ES_tradnl"/>
              </w:rPr>
              <w:t>0,00</w:t>
            </w:r>
          </w:p>
        </w:tc>
        <w:tc>
          <w:tcPr>
            <w:tcW w:w="992" w:type="dxa"/>
            <w:tcBorders>
              <w:top w:val="nil"/>
              <w:left w:val="nil"/>
              <w:bottom w:val="single" w:sz="4" w:space="0" w:color="auto"/>
              <w:right w:val="single" w:sz="4" w:space="0" w:color="auto"/>
            </w:tcBorders>
          </w:tcPr>
          <w:p w14:paraId="3568F09F" w14:textId="74E99728" w:rsidR="0039648D" w:rsidRPr="00867CC0" w:rsidRDefault="004B241F" w:rsidP="00766A96">
            <w:pPr>
              <w:jc w:val="right"/>
              <w:rPr>
                <w:sz w:val="18"/>
                <w:szCs w:val="20"/>
                <w:lang w:val="es-ES_tradnl"/>
              </w:rPr>
            </w:pPr>
            <w:r w:rsidRPr="00867CC0">
              <w:rPr>
                <w:sz w:val="18"/>
                <w:szCs w:val="20"/>
                <w:lang w:val="es-ES_tradnl"/>
              </w:rPr>
              <w:t>0,00</w:t>
            </w:r>
          </w:p>
        </w:tc>
        <w:tc>
          <w:tcPr>
            <w:tcW w:w="850" w:type="dxa"/>
            <w:tcBorders>
              <w:top w:val="nil"/>
              <w:left w:val="nil"/>
              <w:bottom w:val="single" w:sz="4" w:space="0" w:color="auto"/>
              <w:right w:val="single" w:sz="4" w:space="0" w:color="auto"/>
            </w:tcBorders>
          </w:tcPr>
          <w:p w14:paraId="15E3DD27" w14:textId="74278795" w:rsidR="0039648D" w:rsidRPr="00867CC0" w:rsidRDefault="00FA50A1" w:rsidP="00766A96">
            <w:pPr>
              <w:jc w:val="right"/>
              <w:rPr>
                <w:sz w:val="18"/>
                <w:szCs w:val="20"/>
                <w:lang w:val="es-ES_tradnl"/>
              </w:rPr>
            </w:pPr>
            <w:r w:rsidRPr="00867CC0">
              <w:rPr>
                <w:sz w:val="18"/>
                <w:szCs w:val="20"/>
                <w:lang w:val="es-ES_tradnl"/>
              </w:rPr>
              <w:t>85,64</w:t>
            </w:r>
          </w:p>
        </w:tc>
        <w:tc>
          <w:tcPr>
            <w:tcW w:w="945" w:type="dxa"/>
            <w:tcBorders>
              <w:top w:val="nil"/>
              <w:left w:val="nil"/>
              <w:bottom w:val="single" w:sz="4" w:space="0" w:color="auto"/>
              <w:right w:val="single" w:sz="4" w:space="0" w:color="auto"/>
            </w:tcBorders>
          </w:tcPr>
          <w:p w14:paraId="61A7EF64" w14:textId="6B7A4EFF" w:rsidR="0039648D" w:rsidRPr="00867CC0" w:rsidRDefault="008837A5" w:rsidP="00766A96">
            <w:pPr>
              <w:jc w:val="right"/>
              <w:rPr>
                <w:sz w:val="18"/>
                <w:szCs w:val="20"/>
                <w:lang w:val="es-ES_tradnl"/>
              </w:rPr>
            </w:pPr>
            <w:r w:rsidRPr="00867CC0">
              <w:rPr>
                <w:sz w:val="18"/>
                <w:szCs w:val="20"/>
                <w:lang w:val="es-ES_tradnl"/>
              </w:rPr>
              <w:t>16,1</w:t>
            </w:r>
          </w:p>
        </w:tc>
      </w:tr>
      <w:tr w:rsidR="00FF6CCF" w:rsidRPr="00867CC0" w14:paraId="257D6BED" w14:textId="77777777" w:rsidTr="00163E0E">
        <w:trPr>
          <w:trHeight w:val="238"/>
        </w:trPr>
        <w:tc>
          <w:tcPr>
            <w:tcW w:w="2547" w:type="dxa"/>
            <w:tcBorders>
              <w:top w:val="single" w:sz="4" w:space="0" w:color="auto"/>
              <w:left w:val="single" w:sz="4" w:space="0" w:color="auto"/>
              <w:bottom w:val="single" w:sz="4" w:space="0" w:color="auto"/>
              <w:right w:val="single" w:sz="4" w:space="0" w:color="auto"/>
            </w:tcBorders>
          </w:tcPr>
          <w:p w14:paraId="69ABA493" w14:textId="12F595E0" w:rsidR="006136E6" w:rsidRPr="00867CC0" w:rsidRDefault="000E2BAE" w:rsidP="00766A96">
            <w:pPr>
              <w:jc w:val="left"/>
              <w:rPr>
                <w:b/>
                <w:bCs/>
                <w:i/>
                <w:iCs/>
                <w:sz w:val="18"/>
                <w:szCs w:val="20"/>
                <w:lang w:val="es-ES_tradnl"/>
              </w:rPr>
            </w:pPr>
            <w:r w:rsidRPr="00867CC0">
              <w:rPr>
                <w:b/>
                <w:i/>
                <w:sz w:val="18"/>
                <w:szCs w:val="20"/>
                <w:lang w:val="es-ES_tradnl"/>
              </w:rPr>
              <w:t>Subtotal de fabricación</w:t>
            </w:r>
          </w:p>
        </w:tc>
        <w:tc>
          <w:tcPr>
            <w:tcW w:w="1134" w:type="dxa"/>
            <w:tcBorders>
              <w:top w:val="nil"/>
              <w:left w:val="nil"/>
              <w:bottom w:val="single" w:sz="4" w:space="0" w:color="auto"/>
              <w:right w:val="single" w:sz="4" w:space="0" w:color="auto"/>
            </w:tcBorders>
          </w:tcPr>
          <w:p w14:paraId="78D58054" w14:textId="379AD17D" w:rsidR="006136E6" w:rsidRPr="00867CC0" w:rsidRDefault="00EF3994" w:rsidP="00766A96">
            <w:pPr>
              <w:jc w:val="right"/>
              <w:rPr>
                <w:b/>
                <w:bCs/>
                <w:i/>
                <w:iCs/>
                <w:sz w:val="18"/>
                <w:szCs w:val="20"/>
                <w:lang w:val="es-ES_tradnl"/>
              </w:rPr>
            </w:pPr>
            <w:r w:rsidRPr="00867CC0">
              <w:rPr>
                <w:b/>
                <w:i/>
                <w:sz w:val="18"/>
                <w:szCs w:val="20"/>
                <w:lang w:val="es-ES_tradnl"/>
              </w:rPr>
              <w:t>85,64</w:t>
            </w:r>
          </w:p>
        </w:tc>
        <w:tc>
          <w:tcPr>
            <w:tcW w:w="992" w:type="dxa"/>
            <w:tcBorders>
              <w:top w:val="nil"/>
              <w:left w:val="nil"/>
              <w:bottom w:val="single" w:sz="4" w:space="0" w:color="auto"/>
              <w:right w:val="single" w:sz="4" w:space="0" w:color="auto"/>
            </w:tcBorders>
          </w:tcPr>
          <w:p w14:paraId="31A90A0E" w14:textId="0301B0EB" w:rsidR="006136E6" w:rsidRPr="00867CC0" w:rsidRDefault="00EF3994" w:rsidP="00766A96">
            <w:pPr>
              <w:jc w:val="right"/>
              <w:rPr>
                <w:b/>
                <w:bCs/>
                <w:i/>
                <w:iCs/>
                <w:sz w:val="18"/>
                <w:szCs w:val="20"/>
                <w:lang w:val="es-ES_tradnl"/>
              </w:rPr>
            </w:pPr>
            <w:r w:rsidRPr="00867CC0">
              <w:rPr>
                <w:b/>
                <w:i/>
                <w:sz w:val="18"/>
                <w:szCs w:val="20"/>
                <w:lang w:val="es-ES_tradnl"/>
              </w:rPr>
              <w:t>0,00</w:t>
            </w:r>
          </w:p>
        </w:tc>
        <w:tc>
          <w:tcPr>
            <w:tcW w:w="992" w:type="dxa"/>
            <w:tcBorders>
              <w:top w:val="nil"/>
              <w:left w:val="nil"/>
              <w:bottom w:val="single" w:sz="4" w:space="0" w:color="auto"/>
              <w:right w:val="single" w:sz="4" w:space="0" w:color="auto"/>
            </w:tcBorders>
          </w:tcPr>
          <w:p w14:paraId="3CF39886" w14:textId="3E113385" w:rsidR="006136E6" w:rsidRPr="00867CC0" w:rsidRDefault="00EF3994" w:rsidP="00766A96">
            <w:pPr>
              <w:jc w:val="right"/>
              <w:rPr>
                <w:b/>
                <w:bCs/>
                <w:i/>
                <w:iCs/>
                <w:sz w:val="18"/>
                <w:szCs w:val="20"/>
                <w:lang w:val="es-ES_tradnl"/>
              </w:rPr>
            </w:pPr>
            <w:r w:rsidRPr="00867CC0">
              <w:rPr>
                <w:b/>
                <w:i/>
                <w:sz w:val="18"/>
                <w:szCs w:val="20"/>
                <w:lang w:val="es-ES_tradnl"/>
              </w:rPr>
              <w:t>0,00</w:t>
            </w:r>
          </w:p>
        </w:tc>
        <w:tc>
          <w:tcPr>
            <w:tcW w:w="993" w:type="dxa"/>
            <w:tcBorders>
              <w:top w:val="nil"/>
              <w:left w:val="nil"/>
              <w:bottom w:val="single" w:sz="4" w:space="0" w:color="auto"/>
              <w:right w:val="single" w:sz="4" w:space="0" w:color="auto"/>
            </w:tcBorders>
          </w:tcPr>
          <w:p w14:paraId="682F138F" w14:textId="78920883" w:rsidR="006136E6" w:rsidRPr="00867CC0" w:rsidRDefault="00EF3994" w:rsidP="00766A96">
            <w:pPr>
              <w:jc w:val="right"/>
              <w:rPr>
                <w:b/>
                <w:bCs/>
                <w:i/>
                <w:iCs/>
                <w:sz w:val="18"/>
                <w:szCs w:val="20"/>
                <w:lang w:val="es-ES_tradnl"/>
              </w:rPr>
            </w:pPr>
            <w:r w:rsidRPr="00867CC0">
              <w:rPr>
                <w:b/>
                <w:i/>
                <w:sz w:val="18"/>
                <w:szCs w:val="20"/>
                <w:lang w:val="es-ES_tradnl"/>
              </w:rPr>
              <w:t>0,00</w:t>
            </w:r>
          </w:p>
        </w:tc>
        <w:tc>
          <w:tcPr>
            <w:tcW w:w="992" w:type="dxa"/>
            <w:tcBorders>
              <w:top w:val="nil"/>
              <w:left w:val="nil"/>
              <w:bottom w:val="single" w:sz="4" w:space="0" w:color="auto"/>
              <w:right w:val="single" w:sz="4" w:space="0" w:color="auto"/>
            </w:tcBorders>
          </w:tcPr>
          <w:p w14:paraId="710E4EB4" w14:textId="57CEDB41" w:rsidR="006136E6" w:rsidRPr="00867CC0" w:rsidRDefault="00EF3994" w:rsidP="00766A96">
            <w:pPr>
              <w:jc w:val="right"/>
              <w:rPr>
                <w:b/>
                <w:bCs/>
                <w:i/>
                <w:iCs/>
                <w:sz w:val="18"/>
                <w:szCs w:val="20"/>
                <w:lang w:val="es-ES_tradnl"/>
              </w:rPr>
            </w:pPr>
            <w:r w:rsidRPr="00867CC0">
              <w:rPr>
                <w:b/>
                <w:i/>
                <w:sz w:val="18"/>
                <w:szCs w:val="20"/>
                <w:lang w:val="es-ES_tradnl"/>
              </w:rPr>
              <w:t>0,00</w:t>
            </w:r>
          </w:p>
        </w:tc>
        <w:tc>
          <w:tcPr>
            <w:tcW w:w="850" w:type="dxa"/>
            <w:tcBorders>
              <w:top w:val="nil"/>
              <w:left w:val="nil"/>
              <w:bottom w:val="single" w:sz="4" w:space="0" w:color="auto"/>
              <w:right w:val="single" w:sz="4" w:space="0" w:color="auto"/>
            </w:tcBorders>
          </w:tcPr>
          <w:p w14:paraId="4CEE55F6" w14:textId="6AAE547E" w:rsidR="006136E6" w:rsidRPr="00867CC0" w:rsidRDefault="00EF3994" w:rsidP="00766A96">
            <w:pPr>
              <w:jc w:val="right"/>
              <w:rPr>
                <w:b/>
                <w:bCs/>
                <w:i/>
                <w:iCs/>
                <w:sz w:val="18"/>
                <w:szCs w:val="20"/>
                <w:lang w:val="es-ES_tradnl"/>
              </w:rPr>
            </w:pPr>
            <w:r w:rsidRPr="00867CC0">
              <w:rPr>
                <w:b/>
                <w:i/>
                <w:sz w:val="18"/>
                <w:szCs w:val="20"/>
                <w:lang w:val="es-ES_tradnl"/>
              </w:rPr>
              <w:t>85,64</w:t>
            </w:r>
          </w:p>
        </w:tc>
        <w:tc>
          <w:tcPr>
            <w:tcW w:w="945" w:type="dxa"/>
            <w:tcBorders>
              <w:top w:val="nil"/>
              <w:left w:val="nil"/>
              <w:bottom w:val="single" w:sz="4" w:space="0" w:color="auto"/>
              <w:right w:val="single" w:sz="4" w:space="0" w:color="auto"/>
            </w:tcBorders>
          </w:tcPr>
          <w:p w14:paraId="6E64A0E5" w14:textId="4E357B61" w:rsidR="006136E6" w:rsidRPr="00867CC0" w:rsidRDefault="003554F8" w:rsidP="00766A96">
            <w:pPr>
              <w:jc w:val="right"/>
              <w:rPr>
                <w:b/>
                <w:bCs/>
                <w:i/>
                <w:iCs/>
                <w:sz w:val="18"/>
                <w:szCs w:val="20"/>
                <w:lang w:val="es-ES_tradnl"/>
              </w:rPr>
            </w:pPr>
            <w:r w:rsidRPr="00867CC0">
              <w:rPr>
                <w:b/>
                <w:i/>
                <w:sz w:val="18"/>
                <w:szCs w:val="20"/>
                <w:lang w:val="es-ES_tradnl"/>
              </w:rPr>
              <w:t>16,1</w:t>
            </w:r>
          </w:p>
        </w:tc>
      </w:tr>
      <w:tr w:rsidR="006C7C22" w:rsidRPr="00867CC0" w14:paraId="7B66B0AD" w14:textId="77777777" w:rsidTr="0040663E">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37135312" w14:textId="1A9FCD14" w:rsidR="006C7C22" w:rsidRPr="00867CC0" w:rsidRDefault="006C7C22" w:rsidP="006C7C22">
            <w:pPr>
              <w:jc w:val="center"/>
              <w:rPr>
                <w:sz w:val="18"/>
                <w:szCs w:val="20"/>
                <w:lang w:val="es-ES_tradnl"/>
              </w:rPr>
            </w:pPr>
            <w:r w:rsidRPr="00867CC0">
              <w:rPr>
                <w:b/>
                <w:sz w:val="18"/>
                <w:szCs w:val="20"/>
                <w:lang w:val="es-ES_tradnl"/>
              </w:rPr>
              <w:t>Servicio y mantenimiento de equipos de refrigeración y aire acondicionado</w:t>
            </w:r>
          </w:p>
        </w:tc>
      </w:tr>
      <w:tr w:rsidR="006C7C22" w:rsidRPr="00867CC0" w14:paraId="1569E17B" w14:textId="77777777" w:rsidTr="0040663E">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22619A51" w14:textId="04463078" w:rsidR="006C7C22" w:rsidRPr="00867CC0" w:rsidRDefault="006C7C22" w:rsidP="003F58CB">
            <w:pPr>
              <w:rPr>
                <w:sz w:val="18"/>
                <w:szCs w:val="20"/>
                <w:lang w:val="es-ES_tradnl"/>
              </w:rPr>
            </w:pPr>
            <w:r w:rsidRPr="00867CC0">
              <w:rPr>
                <w:b/>
                <w:sz w:val="18"/>
                <w:szCs w:val="20"/>
                <w:lang w:val="es-ES_tradnl"/>
              </w:rPr>
              <w:t>Subsectores de refrigeración</w:t>
            </w:r>
          </w:p>
        </w:tc>
      </w:tr>
      <w:tr w:rsidR="00FF6CCF" w:rsidRPr="00867CC0" w14:paraId="18A77753" w14:textId="77777777" w:rsidTr="00163E0E">
        <w:trPr>
          <w:trHeight w:val="238"/>
        </w:trPr>
        <w:tc>
          <w:tcPr>
            <w:tcW w:w="2547" w:type="dxa"/>
            <w:tcBorders>
              <w:top w:val="single" w:sz="4" w:space="0" w:color="auto"/>
              <w:left w:val="single" w:sz="4" w:space="0" w:color="auto"/>
              <w:bottom w:val="single" w:sz="4" w:space="0" w:color="auto"/>
              <w:right w:val="single" w:sz="4" w:space="0" w:color="auto"/>
            </w:tcBorders>
            <w:hideMark/>
          </w:tcPr>
          <w:p w14:paraId="3193BC07" w14:textId="49F75269" w:rsidR="003F58CB" w:rsidRPr="00867CC0" w:rsidRDefault="003F58CB" w:rsidP="00766A96">
            <w:pPr>
              <w:jc w:val="left"/>
              <w:rPr>
                <w:sz w:val="18"/>
                <w:szCs w:val="20"/>
                <w:lang w:val="es-ES_tradnl"/>
              </w:rPr>
            </w:pPr>
            <w:r w:rsidRPr="00867CC0">
              <w:rPr>
                <w:sz w:val="18"/>
                <w:szCs w:val="20"/>
                <w:lang w:val="es-ES_tradnl"/>
              </w:rPr>
              <w:t xml:space="preserve">Doméstico </w:t>
            </w:r>
          </w:p>
        </w:tc>
        <w:tc>
          <w:tcPr>
            <w:tcW w:w="1134" w:type="dxa"/>
            <w:tcBorders>
              <w:top w:val="nil"/>
              <w:left w:val="nil"/>
              <w:bottom w:val="single" w:sz="4" w:space="0" w:color="auto"/>
              <w:right w:val="single" w:sz="4" w:space="0" w:color="auto"/>
            </w:tcBorders>
            <w:hideMark/>
          </w:tcPr>
          <w:p w14:paraId="0BA12B1F" w14:textId="77777777" w:rsidR="003F58CB" w:rsidRPr="00867CC0" w:rsidRDefault="003F58CB" w:rsidP="00766A96">
            <w:pPr>
              <w:jc w:val="right"/>
              <w:rPr>
                <w:sz w:val="18"/>
                <w:szCs w:val="20"/>
                <w:lang w:val="es-ES_tradnl"/>
              </w:rPr>
            </w:pPr>
            <w:r w:rsidRPr="00867CC0">
              <w:rPr>
                <w:sz w:val="18"/>
                <w:szCs w:val="20"/>
                <w:lang w:val="es-ES_tradnl"/>
              </w:rPr>
              <w:t>46,45</w:t>
            </w:r>
          </w:p>
        </w:tc>
        <w:tc>
          <w:tcPr>
            <w:tcW w:w="992" w:type="dxa"/>
            <w:tcBorders>
              <w:top w:val="nil"/>
              <w:left w:val="nil"/>
              <w:bottom w:val="single" w:sz="4" w:space="0" w:color="auto"/>
              <w:right w:val="single" w:sz="4" w:space="0" w:color="auto"/>
            </w:tcBorders>
            <w:hideMark/>
          </w:tcPr>
          <w:p w14:paraId="40FFEED2" w14:textId="77777777" w:rsidR="003F58CB" w:rsidRPr="00867CC0" w:rsidRDefault="003F58CB" w:rsidP="00766A96">
            <w:pPr>
              <w:jc w:val="right"/>
              <w:rPr>
                <w:sz w:val="18"/>
                <w:szCs w:val="20"/>
                <w:lang w:val="es-ES_tradnl"/>
              </w:rPr>
            </w:pPr>
            <w:r w:rsidRPr="00867CC0">
              <w:rPr>
                <w:sz w:val="18"/>
                <w:szCs w:val="20"/>
                <w:lang w:val="es-ES_tradnl"/>
              </w:rPr>
              <w:t>0,00</w:t>
            </w:r>
          </w:p>
        </w:tc>
        <w:tc>
          <w:tcPr>
            <w:tcW w:w="992" w:type="dxa"/>
            <w:tcBorders>
              <w:top w:val="nil"/>
              <w:left w:val="nil"/>
              <w:bottom w:val="single" w:sz="4" w:space="0" w:color="auto"/>
              <w:right w:val="single" w:sz="4" w:space="0" w:color="auto"/>
            </w:tcBorders>
            <w:hideMark/>
          </w:tcPr>
          <w:p w14:paraId="3579CEB9" w14:textId="77777777" w:rsidR="003F58CB" w:rsidRPr="00867CC0" w:rsidRDefault="003F58CB" w:rsidP="00766A96">
            <w:pPr>
              <w:jc w:val="right"/>
              <w:rPr>
                <w:sz w:val="18"/>
                <w:szCs w:val="20"/>
                <w:lang w:val="es-ES_tradnl"/>
              </w:rPr>
            </w:pPr>
            <w:r w:rsidRPr="00867CC0">
              <w:rPr>
                <w:sz w:val="18"/>
                <w:szCs w:val="20"/>
                <w:lang w:val="es-ES_tradnl"/>
              </w:rPr>
              <w:t>0,00</w:t>
            </w:r>
          </w:p>
        </w:tc>
        <w:tc>
          <w:tcPr>
            <w:tcW w:w="993" w:type="dxa"/>
            <w:tcBorders>
              <w:top w:val="nil"/>
              <w:left w:val="nil"/>
              <w:bottom w:val="single" w:sz="4" w:space="0" w:color="auto"/>
              <w:right w:val="single" w:sz="4" w:space="0" w:color="auto"/>
            </w:tcBorders>
            <w:hideMark/>
          </w:tcPr>
          <w:p w14:paraId="1CFC6048" w14:textId="77777777" w:rsidR="003F58CB" w:rsidRPr="00867CC0" w:rsidRDefault="003F58CB" w:rsidP="00766A96">
            <w:pPr>
              <w:jc w:val="right"/>
              <w:rPr>
                <w:sz w:val="18"/>
                <w:szCs w:val="20"/>
                <w:lang w:val="es-ES_tradnl"/>
              </w:rPr>
            </w:pPr>
            <w:r w:rsidRPr="00867CC0">
              <w:rPr>
                <w:sz w:val="18"/>
                <w:szCs w:val="20"/>
                <w:lang w:val="es-ES_tradnl"/>
              </w:rPr>
              <w:t>0,00</w:t>
            </w:r>
          </w:p>
        </w:tc>
        <w:tc>
          <w:tcPr>
            <w:tcW w:w="992" w:type="dxa"/>
            <w:tcBorders>
              <w:top w:val="nil"/>
              <w:left w:val="nil"/>
              <w:bottom w:val="single" w:sz="4" w:space="0" w:color="auto"/>
              <w:right w:val="single" w:sz="4" w:space="0" w:color="auto"/>
            </w:tcBorders>
            <w:hideMark/>
          </w:tcPr>
          <w:p w14:paraId="1906722A" w14:textId="77777777" w:rsidR="003F58CB" w:rsidRPr="00867CC0" w:rsidRDefault="003F58CB" w:rsidP="00766A96">
            <w:pPr>
              <w:jc w:val="right"/>
              <w:rPr>
                <w:sz w:val="18"/>
                <w:szCs w:val="20"/>
                <w:lang w:val="es-ES_tradnl"/>
              </w:rPr>
            </w:pPr>
            <w:r w:rsidRPr="00867CC0">
              <w:rPr>
                <w:sz w:val="18"/>
                <w:szCs w:val="20"/>
                <w:lang w:val="es-ES_tradnl"/>
              </w:rPr>
              <w:t>0,00</w:t>
            </w:r>
          </w:p>
        </w:tc>
        <w:tc>
          <w:tcPr>
            <w:tcW w:w="850" w:type="dxa"/>
            <w:tcBorders>
              <w:top w:val="nil"/>
              <w:left w:val="nil"/>
              <w:bottom w:val="single" w:sz="4" w:space="0" w:color="auto"/>
              <w:right w:val="single" w:sz="4" w:space="0" w:color="auto"/>
            </w:tcBorders>
            <w:hideMark/>
          </w:tcPr>
          <w:p w14:paraId="27567E17" w14:textId="77777777" w:rsidR="003F58CB" w:rsidRPr="00867CC0" w:rsidRDefault="003F58CB" w:rsidP="00766A96">
            <w:pPr>
              <w:jc w:val="right"/>
              <w:rPr>
                <w:sz w:val="18"/>
                <w:szCs w:val="20"/>
                <w:lang w:val="es-ES_tradnl"/>
              </w:rPr>
            </w:pPr>
            <w:r w:rsidRPr="00867CC0">
              <w:rPr>
                <w:sz w:val="18"/>
                <w:szCs w:val="20"/>
                <w:lang w:val="es-ES_tradnl"/>
              </w:rPr>
              <w:t>46,45</w:t>
            </w:r>
          </w:p>
        </w:tc>
        <w:tc>
          <w:tcPr>
            <w:tcW w:w="945" w:type="dxa"/>
            <w:tcBorders>
              <w:top w:val="nil"/>
              <w:left w:val="nil"/>
              <w:bottom w:val="single" w:sz="4" w:space="0" w:color="auto"/>
              <w:right w:val="single" w:sz="4" w:space="0" w:color="auto"/>
            </w:tcBorders>
            <w:hideMark/>
          </w:tcPr>
          <w:p w14:paraId="3C30011D" w14:textId="388DC87D" w:rsidR="003F58CB" w:rsidRPr="00867CC0" w:rsidRDefault="003554F8" w:rsidP="00766A96">
            <w:pPr>
              <w:jc w:val="right"/>
              <w:rPr>
                <w:sz w:val="18"/>
                <w:szCs w:val="20"/>
                <w:lang w:val="es-ES_tradnl"/>
              </w:rPr>
            </w:pPr>
            <w:r w:rsidRPr="00867CC0">
              <w:rPr>
                <w:sz w:val="18"/>
                <w:szCs w:val="20"/>
                <w:lang w:val="es-ES_tradnl"/>
              </w:rPr>
              <w:t>8,8</w:t>
            </w:r>
          </w:p>
        </w:tc>
      </w:tr>
      <w:tr w:rsidR="00B74982" w:rsidRPr="00867CC0" w14:paraId="4419F7E2" w14:textId="77777777" w:rsidTr="00163E0E">
        <w:trPr>
          <w:trHeight w:val="238"/>
        </w:trPr>
        <w:tc>
          <w:tcPr>
            <w:tcW w:w="2547" w:type="dxa"/>
            <w:tcBorders>
              <w:top w:val="single" w:sz="4" w:space="0" w:color="auto"/>
              <w:left w:val="single" w:sz="4" w:space="0" w:color="auto"/>
              <w:bottom w:val="single" w:sz="4" w:space="0" w:color="auto"/>
              <w:right w:val="single" w:sz="4" w:space="0" w:color="auto"/>
            </w:tcBorders>
          </w:tcPr>
          <w:p w14:paraId="219E5F32" w14:textId="63326740" w:rsidR="00B74982" w:rsidRPr="00867CC0" w:rsidRDefault="00B74982" w:rsidP="00766A96">
            <w:pPr>
              <w:jc w:val="left"/>
              <w:rPr>
                <w:sz w:val="18"/>
                <w:szCs w:val="20"/>
                <w:lang w:val="es-ES_tradnl"/>
              </w:rPr>
            </w:pPr>
            <w:r w:rsidRPr="00867CC0">
              <w:rPr>
                <w:sz w:val="18"/>
                <w:szCs w:val="20"/>
                <w:lang w:val="es-ES_tradnl"/>
              </w:rPr>
              <w:t xml:space="preserve">Comercial </w:t>
            </w:r>
          </w:p>
        </w:tc>
        <w:tc>
          <w:tcPr>
            <w:tcW w:w="1134" w:type="dxa"/>
            <w:tcBorders>
              <w:top w:val="nil"/>
              <w:left w:val="nil"/>
              <w:bottom w:val="single" w:sz="4" w:space="0" w:color="auto"/>
              <w:right w:val="single" w:sz="4" w:space="0" w:color="auto"/>
            </w:tcBorders>
          </w:tcPr>
          <w:p w14:paraId="53B6D588" w14:textId="2780819C" w:rsidR="00B74982" w:rsidRPr="00867CC0" w:rsidRDefault="00B74982" w:rsidP="00766A96">
            <w:pPr>
              <w:jc w:val="right"/>
              <w:rPr>
                <w:sz w:val="18"/>
                <w:szCs w:val="20"/>
                <w:lang w:val="es-ES_tradnl"/>
              </w:rPr>
            </w:pPr>
            <w:r w:rsidRPr="00867CC0">
              <w:rPr>
                <w:sz w:val="18"/>
                <w:szCs w:val="20"/>
                <w:lang w:val="es-ES_tradnl"/>
              </w:rPr>
              <w:t>10,76</w:t>
            </w:r>
          </w:p>
        </w:tc>
        <w:tc>
          <w:tcPr>
            <w:tcW w:w="992" w:type="dxa"/>
            <w:tcBorders>
              <w:top w:val="nil"/>
              <w:left w:val="nil"/>
              <w:bottom w:val="single" w:sz="4" w:space="0" w:color="auto"/>
              <w:right w:val="single" w:sz="4" w:space="0" w:color="auto"/>
            </w:tcBorders>
          </w:tcPr>
          <w:p w14:paraId="282AB07A" w14:textId="07F90C20" w:rsidR="00B74982" w:rsidRPr="00867CC0" w:rsidRDefault="00B74982" w:rsidP="00766A96">
            <w:pPr>
              <w:jc w:val="right"/>
              <w:rPr>
                <w:sz w:val="18"/>
                <w:szCs w:val="20"/>
                <w:lang w:val="es-ES_tradnl"/>
              </w:rPr>
            </w:pPr>
            <w:r w:rsidRPr="00867CC0">
              <w:rPr>
                <w:sz w:val="18"/>
                <w:szCs w:val="20"/>
                <w:lang w:val="es-ES_tradnl"/>
              </w:rPr>
              <w:t>24,75</w:t>
            </w:r>
          </w:p>
        </w:tc>
        <w:tc>
          <w:tcPr>
            <w:tcW w:w="992" w:type="dxa"/>
            <w:tcBorders>
              <w:top w:val="nil"/>
              <w:left w:val="nil"/>
              <w:bottom w:val="single" w:sz="4" w:space="0" w:color="auto"/>
              <w:right w:val="single" w:sz="4" w:space="0" w:color="auto"/>
            </w:tcBorders>
          </w:tcPr>
          <w:p w14:paraId="08C10BA5" w14:textId="4C306474" w:rsidR="00B74982" w:rsidRPr="00867CC0" w:rsidRDefault="00B74982" w:rsidP="00766A96">
            <w:pPr>
              <w:jc w:val="right"/>
              <w:rPr>
                <w:sz w:val="18"/>
                <w:szCs w:val="20"/>
                <w:lang w:val="es-ES_tradnl"/>
              </w:rPr>
            </w:pPr>
            <w:r w:rsidRPr="00867CC0">
              <w:rPr>
                <w:sz w:val="18"/>
                <w:szCs w:val="20"/>
                <w:lang w:val="es-ES_tradnl"/>
              </w:rPr>
              <w:t>85,30</w:t>
            </w:r>
          </w:p>
        </w:tc>
        <w:tc>
          <w:tcPr>
            <w:tcW w:w="993" w:type="dxa"/>
            <w:tcBorders>
              <w:top w:val="nil"/>
              <w:left w:val="nil"/>
              <w:bottom w:val="single" w:sz="4" w:space="0" w:color="auto"/>
              <w:right w:val="single" w:sz="4" w:space="0" w:color="auto"/>
            </w:tcBorders>
          </w:tcPr>
          <w:p w14:paraId="70E86BD1" w14:textId="5D5EB195" w:rsidR="00B74982" w:rsidRPr="00867CC0" w:rsidRDefault="00B74982" w:rsidP="00766A96">
            <w:pPr>
              <w:jc w:val="right"/>
              <w:rPr>
                <w:sz w:val="18"/>
                <w:szCs w:val="20"/>
                <w:lang w:val="es-ES_tradnl"/>
              </w:rPr>
            </w:pPr>
            <w:r w:rsidRPr="00867CC0">
              <w:rPr>
                <w:sz w:val="18"/>
                <w:szCs w:val="20"/>
                <w:lang w:val="es-ES_tradnl"/>
              </w:rPr>
              <w:t>0,00</w:t>
            </w:r>
          </w:p>
        </w:tc>
        <w:tc>
          <w:tcPr>
            <w:tcW w:w="992" w:type="dxa"/>
            <w:tcBorders>
              <w:top w:val="nil"/>
              <w:left w:val="nil"/>
              <w:bottom w:val="single" w:sz="4" w:space="0" w:color="auto"/>
              <w:right w:val="single" w:sz="4" w:space="0" w:color="auto"/>
            </w:tcBorders>
          </w:tcPr>
          <w:p w14:paraId="1F7D1794" w14:textId="6EBB22F4" w:rsidR="00B74982" w:rsidRPr="00867CC0" w:rsidRDefault="00B74982" w:rsidP="00766A96">
            <w:pPr>
              <w:jc w:val="right"/>
              <w:rPr>
                <w:sz w:val="18"/>
                <w:szCs w:val="20"/>
                <w:lang w:val="es-ES_tradnl"/>
              </w:rPr>
            </w:pPr>
            <w:r w:rsidRPr="00867CC0">
              <w:rPr>
                <w:sz w:val="18"/>
                <w:szCs w:val="20"/>
                <w:lang w:val="es-ES_tradnl"/>
              </w:rPr>
              <w:t>0,00</w:t>
            </w:r>
          </w:p>
        </w:tc>
        <w:tc>
          <w:tcPr>
            <w:tcW w:w="850" w:type="dxa"/>
            <w:tcBorders>
              <w:top w:val="nil"/>
              <w:left w:val="nil"/>
              <w:bottom w:val="single" w:sz="4" w:space="0" w:color="auto"/>
              <w:right w:val="single" w:sz="4" w:space="0" w:color="auto"/>
            </w:tcBorders>
          </w:tcPr>
          <w:p w14:paraId="1CFE5CEA" w14:textId="6589356E" w:rsidR="00B74982" w:rsidRPr="00867CC0" w:rsidRDefault="00B74982" w:rsidP="00766A96">
            <w:pPr>
              <w:jc w:val="right"/>
              <w:rPr>
                <w:sz w:val="18"/>
                <w:szCs w:val="20"/>
                <w:lang w:val="es-ES_tradnl"/>
              </w:rPr>
            </w:pPr>
            <w:r w:rsidRPr="00867CC0">
              <w:rPr>
                <w:sz w:val="18"/>
                <w:szCs w:val="20"/>
                <w:lang w:val="es-ES_tradnl"/>
              </w:rPr>
              <w:t>120,82</w:t>
            </w:r>
          </w:p>
        </w:tc>
        <w:tc>
          <w:tcPr>
            <w:tcW w:w="945" w:type="dxa"/>
            <w:tcBorders>
              <w:top w:val="nil"/>
              <w:left w:val="nil"/>
              <w:bottom w:val="single" w:sz="4" w:space="0" w:color="auto"/>
              <w:right w:val="single" w:sz="4" w:space="0" w:color="auto"/>
            </w:tcBorders>
          </w:tcPr>
          <w:p w14:paraId="653F2FCF" w14:textId="5BD39D64" w:rsidR="00B74982" w:rsidRPr="00867CC0" w:rsidRDefault="00B74982" w:rsidP="00766A96">
            <w:pPr>
              <w:jc w:val="right"/>
              <w:rPr>
                <w:sz w:val="18"/>
                <w:szCs w:val="20"/>
                <w:lang w:val="es-ES_tradnl"/>
              </w:rPr>
            </w:pPr>
            <w:r w:rsidRPr="00867CC0">
              <w:rPr>
                <w:sz w:val="18"/>
                <w:szCs w:val="20"/>
                <w:lang w:val="es-ES_tradnl"/>
              </w:rPr>
              <w:t>22,8</w:t>
            </w:r>
          </w:p>
        </w:tc>
      </w:tr>
      <w:tr w:rsidR="00B74982" w:rsidRPr="00867CC0" w14:paraId="43C3EAAD" w14:textId="77777777" w:rsidTr="00163E0E">
        <w:trPr>
          <w:trHeight w:val="238"/>
        </w:trPr>
        <w:tc>
          <w:tcPr>
            <w:tcW w:w="2547" w:type="dxa"/>
            <w:tcBorders>
              <w:top w:val="single" w:sz="4" w:space="0" w:color="auto"/>
              <w:left w:val="single" w:sz="4" w:space="0" w:color="auto"/>
              <w:bottom w:val="single" w:sz="4" w:space="0" w:color="auto"/>
              <w:right w:val="single" w:sz="4" w:space="0" w:color="000000"/>
            </w:tcBorders>
            <w:hideMark/>
          </w:tcPr>
          <w:p w14:paraId="508B34A6" w14:textId="105DC348" w:rsidR="00B74982" w:rsidRPr="00867CC0" w:rsidRDefault="00B74982" w:rsidP="00766A96">
            <w:pPr>
              <w:jc w:val="left"/>
              <w:rPr>
                <w:sz w:val="18"/>
                <w:szCs w:val="20"/>
                <w:lang w:val="es-ES_tradnl"/>
              </w:rPr>
            </w:pPr>
            <w:r w:rsidRPr="00867CC0">
              <w:rPr>
                <w:sz w:val="18"/>
                <w:szCs w:val="20"/>
                <w:lang w:val="es-ES_tradnl"/>
              </w:rPr>
              <w:t xml:space="preserve">Industrial </w:t>
            </w:r>
          </w:p>
        </w:tc>
        <w:tc>
          <w:tcPr>
            <w:tcW w:w="1134" w:type="dxa"/>
            <w:tcBorders>
              <w:top w:val="nil"/>
              <w:left w:val="nil"/>
              <w:bottom w:val="single" w:sz="4" w:space="0" w:color="auto"/>
              <w:right w:val="single" w:sz="4" w:space="0" w:color="auto"/>
            </w:tcBorders>
            <w:hideMark/>
          </w:tcPr>
          <w:p w14:paraId="076FA99D" w14:textId="77777777" w:rsidR="00B74982" w:rsidRPr="00867CC0" w:rsidRDefault="00B74982" w:rsidP="00766A96">
            <w:pPr>
              <w:jc w:val="right"/>
              <w:rPr>
                <w:sz w:val="18"/>
                <w:szCs w:val="20"/>
                <w:lang w:val="es-ES_tradnl"/>
              </w:rPr>
            </w:pPr>
            <w:r w:rsidRPr="00867CC0">
              <w:rPr>
                <w:sz w:val="18"/>
                <w:szCs w:val="20"/>
                <w:lang w:val="es-ES_tradnl"/>
              </w:rPr>
              <w:t>1,79</w:t>
            </w:r>
          </w:p>
        </w:tc>
        <w:tc>
          <w:tcPr>
            <w:tcW w:w="992" w:type="dxa"/>
            <w:tcBorders>
              <w:top w:val="nil"/>
              <w:left w:val="nil"/>
              <w:bottom w:val="single" w:sz="4" w:space="0" w:color="auto"/>
              <w:right w:val="single" w:sz="4" w:space="0" w:color="auto"/>
            </w:tcBorders>
            <w:hideMark/>
          </w:tcPr>
          <w:p w14:paraId="61CA8F53" w14:textId="77777777" w:rsidR="00B74982" w:rsidRPr="00867CC0" w:rsidRDefault="00B74982" w:rsidP="00766A96">
            <w:pPr>
              <w:jc w:val="right"/>
              <w:rPr>
                <w:sz w:val="18"/>
                <w:szCs w:val="20"/>
                <w:lang w:val="es-ES_tradnl"/>
              </w:rPr>
            </w:pPr>
            <w:r w:rsidRPr="00867CC0">
              <w:rPr>
                <w:sz w:val="18"/>
                <w:szCs w:val="20"/>
                <w:lang w:val="es-ES_tradnl"/>
              </w:rPr>
              <w:t>16,20</w:t>
            </w:r>
          </w:p>
        </w:tc>
        <w:tc>
          <w:tcPr>
            <w:tcW w:w="992" w:type="dxa"/>
            <w:tcBorders>
              <w:top w:val="nil"/>
              <w:left w:val="nil"/>
              <w:bottom w:val="single" w:sz="4" w:space="0" w:color="auto"/>
              <w:right w:val="single" w:sz="4" w:space="0" w:color="auto"/>
            </w:tcBorders>
            <w:hideMark/>
          </w:tcPr>
          <w:p w14:paraId="32E95232" w14:textId="77777777" w:rsidR="00B74982" w:rsidRPr="00867CC0" w:rsidRDefault="00B74982" w:rsidP="00766A96">
            <w:pPr>
              <w:jc w:val="right"/>
              <w:rPr>
                <w:sz w:val="18"/>
                <w:szCs w:val="20"/>
                <w:lang w:val="es-ES_tradnl"/>
              </w:rPr>
            </w:pPr>
            <w:r w:rsidRPr="00867CC0">
              <w:rPr>
                <w:sz w:val="18"/>
                <w:szCs w:val="20"/>
                <w:lang w:val="es-ES_tradnl"/>
              </w:rPr>
              <w:t>69,80</w:t>
            </w:r>
          </w:p>
        </w:tc>
        <w:tc>
          <w:tcPr>
            <w:tcW w:w="993" w:type="dxa"/>
            <w:tcBorders>
              <w:top w:val="nil"/>
              <w:left w:val="nil"/>
              <w:bottom w:val="single" w:sz="4" w:space="0" w:color="auto"/>
              <w:right w:val="single" w:sz="4" w:space="0" w:color="auto"/>
            </w:tcBorders>
            <w:hideMark/>
          </w:tcPr>
          <w:p w14:paraId="3C032959" w14:textId="77777777" w:rsidR="00B74982" w:rsidRPr="00867CC0" w:rsidRDefault="00B74982" w:rsidP="00766A96">
            <w:pPr>
              <w:jc w:val="right"/>
              <w:rPr>
                <w:sz w:val="18"/>
                <w:szCs w:val="20"/>
                <w:lang w:val="es-ES_tradnl"/>
              </w:rPr>
            </w:pPr>
            <w:r w:rsidRPr="00867CC0">
              <w:rPr>
                <w:sz w:val="18"/>
                <w:szCs w:val="20"/>
                <w:lang w:val="es-ES_tradnl"/>
              </w:rPr>
              <w:t>0,00</w:t>
            </w:r>
          </w:p>
        </w:tc>
        <w:tc>
          <w:tcPr>
            <w:tcW w:w="992" w:type="dxa"/>
            <w:tcBorders>
              <w:top w:val="nil"/>
              <w:left w:val="nil"/>
              <w:bottom w:val="single" w:sz="4" w:space="0" w:color="auto"/>
              <w:right w:val="single" w:sz="4" w:space="0" w:color="auto"/>
            </w:tcBorders>
            <w:hideMark/>
          </w:tcPr>
          <w:p w14:paraId="6056055C" w14:textId="77777777" w:rsidR="00B74982" w:rsidRPr="00867CC0" w:rsidRDefault="00B74982" w:rsidP="00766A96">
            <w:pPr>
              <w:jc w:val="right"/>
              <w:rPr>
                <w:sz w:val="18"/>
                <w:szCs w:val="20"/>
                <w:lang w:val="es-ES_tradnl"/>
              </w:rPr>
            </w:pPr>
            <w:r w:rsidRPr="00867CC0">
              <w:rPr>
                <w:sz w:val="18"/>
                <w:szCs w:val="20"/>
                <w:lang w:val="es-ES_tradnl"/>
              </w:rPr>
              <w:t>0,00</w:t>
            </w:r>
          </w:p>
        </w:tc>
        <w:tc>
          <w:tcPr>
            <w:tcW w:w="850" w:type="dxa"/>
            <w:tcBorders>
              <w:top w:val="nil"/>
              <w:left w:val="nil"/>
              <w:bottom w:val="single" w:sz="4" w:space="0" w:color="auto"/>
              <w:right w:val="single" w:sz="4" w:space="0" w:color="auto"/>
            </w:tcBorders>
            <w:hideMark/>
          </w:tcPr>
          <w:p w14:paraId="5F1885F1" w14:textId="77777777" w:rsidR="00B74982" w:rsidRPr="00867CC0" w:rsidRDefault="00B74982" w:rsidP="00766A96">
            <w:pPr>
              <w:jc w:val="right"/>
              <w:rPr>
                <w:sz w:val="18"/>
                <w:szCs w:val="20"/>
                <w:lang w:val="es-ES_tradnl"/>
              </w:rPr>
            </w:pPr>
            <w:r w:rsidRPr="00867CC0">
              <w:rPr>
                <w:sz w:val="18"/>
                <w:szCs w:val="20"/>
                <w:lang w:val="es-ES_tradnl"/>
              </w:rPr>
              <w:t>87,79</w:t>
            </w:r>
          </w:p>
        </w:tc>
        <w:tc>
          <w:tcPr>
            <w:tcW w:w="945" w:type="dxa"/>
            <w:tcBorders>
              <w:top w:val="nil"/>
              <w:left w:val="nil"/>
              <w:bottom w:val="single" w:sz="4" w:space="0" w:color="auto"/>
              <w:right w:val="single" w:sz="4" w:space="0" w:color="auto"/>
            </w:tcBorders>
            <w:hideMark/>
          </w:tcPr>
          <w:p w14:paraId="4AD7617E" w14:textId="7ED3EE1B" w:rsidR="00B74982" w:rsidRPr="00867CC0" w:rsidRDefault="00B74982" w:rsidP="00766A96">
            <w:pPr>
              <w:jc w:val="right"/>
              <w:rPr>
                <w:sz w:val="18"/>
                <w:szCs w:val="20"/>
                <w:lang w:val="es-ES_tradnl"/>
              </w:rPr>
            </w:pPr>
            <w:r w:rsidRPr="00867CC0">
              <w:rPr>
                <w:sz w:val="18"/>
                <w:szCs w:val="20"/>
                <w:lang w:val="es-ES_tradnl"/>
              </w:rPr>
              <w:t>16,5</w:t>
            </w:r>
          </w:p>
        </w:tc>
      </w:tr>
      <w:tr w:rsidR="00B74982" w:rsidRPr="00867CC0" w14:paraId="2C3860E9" w14:textId="77777777" w:rsidTr="00163E0E">
        <w:trPr>
          <w:trHeight w:val="238"/>
        </w:trPr>
        <w:tc>
          <w:tcPr>
            <w:tcW w:w="2547" w:type="dxa"/>
            <w:tcBorders>
              <w:top w:val="single" w:sz="4" w:space="0" w:color="auto"/>
              <w:left w:val="single" w:sz="4" w:space="0" w:color="auto"/>
              <w:bottom w:val="single" w:sz="4" w:space="0" w:color="auto"/>
              <w:right w:val="single" w:sz="4" w:space="0" w:color="auto"/>
            </w:tcBorders>
            <w:hideMark/>
          </w:tcPr>
          <w:p w14:paraId="4E0EC8C3" w14:textId="26CB6785" w:rsidR="00B74982" w:rsidRPr="00867CC0" w:rsidRDefault="00B74982" w:rsidP="00766A96">
            <w:pPr>
              <w:jc w:val="left"/>
              <w:rPr>
                <w:sz w:val="18"/>
                <w:szCs w:val="20"/>
                <w:lang w:val="es-ES_tradnl"/>
              </w:rPr>
            </w:pPr>
            <w:r w:rsidRPr="00867CC0">
              <w:rPr>
                <w:sz w:val="18"/>
                <w:szCs w:val="20"/>
                <w:lang w:val="es-ES_tradnl"/>
              </w:rPr>
              <w:t>Transporte</w:t>
            </w:r>
          </w:p>
        </w:tc>
        <w:tc>
          <w:tcPr>
            <w:tcW w:w="1134" w:type="dxa"/>
            <w:tcBorders>
              <w:top w:val="nil"/>
              <w:left w:val="nil"/>
              <w:bottom w:val="single" w:sz="4" w:space="0" w:color="auto"/>
              <w:right w:val="single" w:sz="4" w:space="0" w:color="auto"/>
            </w:tcBorders>
            <w:hideMark/>
          </w:tcPr>
          <w:p w14:paraId="2838B97B" w14:textId="77777777" w:rsidR="00B74982" w:rsidRPr="00867CC0" w:rsidRDefault="00B74982" w:rsidP="00766A96">
            <w:pPr>
              <w:jc w:val="right"/>
              <w:rPr>
                <w:sz w:val="18"/>
                <w:szCs w:val="20"/>
                <w:lang w:val="es-ES_tradnl"/>
              </w:rPr>
            </w:pPr>
            <w:r w:rsidRPr="00867CC0">
              <w:rPr>
                <w:sz w:val="18"/>
                <w:szCs w:val="20"/>
                <w:lang w:val="es-ES_tradnl"/>
              </w:rPr>
              <w:t>12,02</w:t>
            </w:r>
          </w:p>
        </w:tc>
        <w:tc>
          <w:tcPr>
            <w:tcW w:w="992" w:type="dxa"/>
            <w:tcBorders>
              <w:top w:val="nil"/>
              <w:left w:val="nil"/>
              <w:bottom w:val="single" w:sz="4" w:space="0" w:color="auto"/>
              <w:right w:val="single" w:sz="4" w:space="0" w:color="auto"/>
            </w:tcBorders>
            <w:hideMark/>
          </w:tcPr>
          <w:p w14:paraId="233078F4" w14:textId="77777777" w:rsidR="00B74982" w:rsidRPr="00867CC0" w:rsidRDefault="00B74982" w:rsidP="00766A96">
            <w:pPr>
              <w:jc w:val="right"/>
              <w:rPr>
                <w:sz w:val="18"/>
                <w:szCs w:val="20"/>
                <w:lang w:val="es-ES_tradnl"/>
              </w:rPr>
            </w:pPr>
            <w:r w:rsidRPr="00867CC0">
              <w:rPr>
                <w:sz w:val="18"/>
                <w:szCs w:val="20"/>
                <w:lang w:val="es-ES_tradnl"/>
              </w:rPr>
              <w:t>4,05</w:t>
            </w:r>
          </w:p>
        </w:tc>
        <w:tc>
          <w:tcPr>
            <w:tcW w:w="992" w:type="dxa"/>
            <w:tcBorders>
              <w:top w:val="nil"/>
              <w:left w:val="nil"/>
              <w:bottom w:val="single" w:sz="4" w:space="0" w:color="auto"/>
              <w:right w:val="single" w:sz="4" w:space="0" w:color="auto"/>
            </w:tcBorders>
            <w:hideMark/>
          </w:tcPr>
          <w:p w14:paraId="159CF73E" w14:textId="77777777" w:rsidR="00B74982" w:rsidRPr="00867CC0" w:rsidRDefault="00B74982" w:rsidP="00766A96">
            <w:pPr>
              <w:jc w:val="right"/>
              <w:rPr>
                <w:sz w:val="18"/>
                <w:szCs w:val="20"/>
                <w:lang w:val="es-ES_tradnl"/>
              </w:rPr>
            </w:pPr>
            <w:r w:rsidRPr="00867CC0">
              <w:rPr>
                <w:sz w:val="18"/>
                <w:szCs w:val="20"/>
                <w:lang w:val="es-ES_tradnl"/>
              </w:rPr>
              <w:t>0,00</w:t>
            </w:r>
          </w:p>
        </w:tc>
        <w:tc>
          <w:tcPr>
            <w:tcW w:w="993" w:type="dxa"/>
            <w:tcBorders>
              <w:top w:val="nil"/>
              <w:left w:val="nil"/>
              <w:bottom w:val="single" w:sz="4" w:space="0" w:color="auto"/>
              <w:right w:val="single" w:sz="4" w:space="0" w:color="auto"/>
            </w:tcBorders>
            <w:hideMark/>
          </w:tcPr>
          <w:p w14:paraId="41C5CDC1" w14:textId="77777777" w:rsidR="00B74982" w:rsidRPr="00867CC0" w:rsidRDefault="00B74982" w:rsidP="00766A96">
            <w:pPr>
              <w:jc w:val="right"/>
              <w:rPr>
                <w:sz w:val="18"/>
                <w:szCs w:val="20"/>
                <w:lang w:val="es-ES_tradnl"/>
              </w:rPr>
            </w:pPr>
            <w:r w:rsidRPr="00867CC0">
              <w:rPr>
                <w:sz w:val="18"/>
                <w:szCs w:val="20"/>
                <w:lang w:val="es-ES_tradnl"/>
              </w:rPr>
              <w:t>0,00</w:t>
            </w:r>
          </w:p>
        </w:tc>
        <w:tc>
          <w:tcPr>
            <w:tcW w:w="992" w:type="dxa"/>
            <w:tcBorders>
              <w:top w:val="nil"/>
              <w:left w:val="nil"/>
              <w:bottom w:val="single" w:sz="4" w:space="0" w:color="auto"/>
              <w:right w:val="single" w:sz="4" w:space="0" w:color="auto"/>
            </w:tcBorders>
            <w:hideMark/>
          </w:tcPr>
          <w:p w14:paraId="5C7342D9" w14:textId="77777777" w:rsidR="00B74982" w:rsidRPr="00867CC0" w:rsidRDefault="00B74982" w:rsidP="00766A96">
            <w:pPr>
              <w:jc w:val="right"/>
              <w:rPr>
                <w:sz w:val="18"/>
                <w:szCs w:val="20"/>
                <w:lang w:val="es-ES_tradnl"/>
              </w:rPr>
            </w:pPr>
            <w:r w:rsidRPr="00867CC0">
              <w:rPr>
                <w:sz w:val="18"/>
                <w:szCs w:val="20"/>
                <w:lang w:val="es-ES_tradnl"/>
              </w:rPr>
              <w:t>0,00</w:t>
            </w:r>
          </w:p>
        </w:tc>
        <w:tc>
          <w:tcPr>
            <w:tcW w:w="850" w:type="dxa"/>
            <w:tcBorders>
              <w:top w:val="nil"/>
              <w:left w:val="nil"/>
              <w:bottom w:val="single" w:sz="4" w:space="0" w:color="auto"/>
              <w:right w:val="single" w:sz="4" w:space="0" w:color="auto"/>
            </w:tcBorders>
            <w:hideMark/>
          </w:tcPr>
          <w:p w14:paraId="4CD86196" w14:textId="77777777" w:rsidR="00B74982" w:rsidRPr="00867CC0" w:rsidRDefault="00B74982" w:rsidP="00766A96">
            <w:pPr>
              <w:jc w:val="right"/>
              <w:rPr>
                <w:sz w:val="18"/>
                <w:szCs w:val="20"/>
                <w:lang w:val="es-ES_tradnl"/>
              </w:rPr>
            </w:pPr>
            <w:r w:rsidRPr="00867CC0">
              <w:rPr>
                <w:sz w:val="18"/>
                <w:szCs w:val="20"/>
                <w:lang w:val="es-ES_tradnl"/>
              </w:rPr>
              <w:t>16,07</w:t>
            </w:r>
          </w:p>
        </w:tc>
        <w:tc>
          <w:tcPr>
            <w:tcW w:w="945" w:type="dxa"/>
            <w:tcBorders>
              <w:top w:val="nil"/>
              <w:left w:val="nil"/>
              <w:bottom w:val="single" w:sz="4" w:space="0" w:color="auto"/>
              <w:right w:val="single" w:sz="4" w:space="0" w:color="auto"/>
            </w:tcBorders>
            <w:hideMark/>
          </w:tcPr>
          <w:p w14:paraId="2424A0C5" w14:textId="23628157" w:rsidR="00B74982" w:rsidRPr="00867CC0" w:rsidRDefault="00B74982" w:rsidP="00766A96">
            <w:pPr>
              <w:jc w:val="right"/>
              <w:rPr>
                <w:sz w:val="18"/>
                <w:szCs w:val="20"/>
                <w:lang w:val="es-ES_tradnl"/>
              </w:rPr>
            </w:pPr>
            <w:r w:rsidRPr="00867CC0">
              <w:rPr>
                <w:sz w:val="18"/>
                <w:szCs w:val="20"/>
                <w:lang w:val="es-ES_tradnl"/>
              </w:rPr>
              <w:t>3,0</w:t>
            </w:r>
          </w:p>
        </w:tc>
      </w:tr>
      <w:tr w:rsidR="006C7C22" w:rsidRPr="00867CC0" w14:paraId="187832F4" w14:textId="77777777" w:rsidTr="0040663E">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420A1945" w14:textId="6B19AE83" w:rsidR="006C7C22" w:rsidRPr="00867CC0" w:rsidRDefault="006C7C22" w:rsidP="00B74982">
            <w:pPr>
              <w:rPr>
                <w:sz w:val="18"/>
                <w:szCs w:val="20"/>
                <w:lang w:val="es-ES_tradnl"/>
              </w:rPr>
            </w:pPr>
            <w:r w:rsidRPr="00867CC0">
              <w:rPr>
                <w:b/>
                <w:sz w:val="18"/>
                <w:szCs w:val="20"/>
                <w:lang w:val="es-ES_tradnl"/>
              </w:rPr>
              <w:t>Subsectores de aire acondicionado</w:t>
            </w:r>
          </w:p>
        </w:tc>
      </w:tr>
      <w:tr w:rsidR="00E2228A" w:rsidRPr="00867CC0" w14:paraId="4BDCC2FE" w14:textId="77777777" w:rsidTr="00163E0E">
        <w:trPr>
          <w:trHeight w:val="238"/>
        </w:trPr>
        <w:tc>
          <w:tcPr>
            <w:tcW w:w="2547" w:type="dxa"/>
            <w:tcBorders>
              <w:top w:val="nil"/>
              <w:left w:val="single" w:sz="4" w:space="0" w:color="000000"/>
              <w:bottom w:val="single" w:sz="4" w:space="0" w:color="000000"/>
              <w:right w:val="single" w:sz="4" w:space="0" w:color="000000"/>
            </w:tcBorders>
            <w:hideMark/>
          </w:tcPr>
          <w:p w14:paraId="08E60409" w14:textId="77777777" w:rsidR="00E2228A" w:rsidRPr="00867CC0" w:rsidRDefault="00E2228A" w:rsidP="00766A96">
            <w:pPr>
              <w:jc w:val="left"/>
              <w:rPr>
                <w:sz w:val="18"/>
                <w:szCs w:val="20"/>
                <w:lang w:val="es-ES_tradnl"/>
              </w:rPr>
            </w:pPr>
            <w:r w:rsidRPr="00867CC0">
              <w:rPr>
                <w:sz w:val="18"/>
                <w:szCs w:val="20"/>
                <w:lang w:val="es-ES_tradnl"/>
              </w:rPr>
              <w:t>Residencial</w:t>
            </w:r>
          </w:p>
        </w:tc>
        <w:tc>
          <w:tcPr>
            <w:tcW w:w="1134" w:type="dxa"/>
            <w:tcBorders>
              <w:top w:val="nil"/>
              <w:left w:val="nil"/>
              <w:bottom w:val="single" w:sz="4" w:space="0" w:color="auto"/>
              <w:right w:val="single" w:sz="4" w:space="0" w:color="auto"/>
            </w:tcBorders>
            <w:hideMark/>
          </w:tcPr>
          <w:p w14:paraId="7B35761A" w14:textId="77777777" w:rsidR="00E2228A" w:rsidRPr="00867CC0" w:rsidRDefault="00E2228A" w:rsidP="00766A96">
            <w:pPr>
              <w:jc w:val="right"/>
              <w:rPr>
                <w:sz w:val="18"/>
                <w:szCs w:val="20"/>
                <w:lang w:val="es-ES_tradnl"/>
              </w:rPr>
            </w:pPr>
            <w:r w:rsidRPr="00867CC0">
              <w:rPr>
                <w:sz w:val="18"/>
                <w:szCs w:val="20"/>
                <w:lang w:val="es-ES_tradnl"/>
              </w:rPr>
              <w:t>0,00</w:t>
            </w:r>
          </w:p>
        </w:tc>
        <w:tc>
          <w:tcPr>
            <w:tcW w:w="992" w:type="dxa"/>
            <w:tcBorders>
              <w:top w:val="nil"/>
              <w:left w:val="nil"/>
              <w:bottom w:val="single" w:sz="4" w:space="0" w:color="auto"/>
              <w:right w:val="single" w:sz="4" w:space="0" w:color="auto"/>
            </w:tcBorders>
            <w:hideMark/>
          </w:tcPr>
          <w:p w14:paraId="4D00C36C" w14:textId="77777777" w:rsidR="00E2228A" w:rsidRPr="00867CC0" w:rsidRDefault="00E2228A" w:rsidP="00766A96">
            <w:pPr>
              <w:jc w:val="right"/>
              <w:rPr>
                <w:sz w:val="18"/>
                <w:szCs w:val="20"/>
                <w:lang w:val="es-ES_tradnl"/>
              </w:rPr>
            </w:pPr>
            <w:r w:rsidRPr="00867CC0">
              <w:rPr>
                <w:sz w:val="18"/>
                <w:szCs w:val="20"/>
                <w:lang w:val="es-ES_tradnl"/>
              </w:rPr>
              <w:t>0,00</w:t>
            </w:r>
          </w:p>
        </w:tc>
        <w:tc>
          <w:tcPr>
            <w:tcW w:w="992" w:type="dxa"/>
            <w:tcBorders>
              <w:top w:val="nil"/>
              <w:left w:val="nil"/>
              <w:bottom w:val="single" w:sz="4" w:space="0" w:color="auto"/>
              <w:right w:val="single" w:sz="4" w:space="0" w:color="auto"/>
            </w:tcBorders>
            <w:hideMark/>
          </w:tcPr>
          <w:p w14:paraId="3155E95E" w14:textId="77777777" w:rsidR="00E2228A" w:rsidRPr="00867CC0" w:rsidRDefault="00E2228A" w:rsidP="00766A96">
            <w:pPr>
              <w:jc w:val="right"/>
              <w:rPr>
                <w:sz w:val="18"/>
                <w:szCs w:val="20"/>
                <w:lang w:val="es-ES_tradnl"/>
              </w:rPr>
            </w:pPr>
            <w:r w:rsidRPr="00867CC0">
              <w:rPr>
                <w:sz w:val="18"/>
                <w:szCs w:val="20"/>
                <w:lang w:val="es-ES_tradnl"/>
              </w:rPr>
              <w:t>0,00</w:t>
            </w:r>
          </w:p>
        </w:tc>
        <w:tc>
          <w:tcPr>
            <w:tcW w:w="993" w:type="dxa"/>
            <w:tcBorders>
              <w:top w:val="nil"/>
              <w:left w:val="nil"/>
              <w:bottom w:val="single" w:sz="4" w:space="0" w:color="auto"/>
              <w:right w:val="single" w:sz="4" w:space="0" w:color="auto"/>
            </w:tcBorders>
            <w:hideMark/>
          </w:tcPr>
          <w:p w14:paraId="47E67A8A" w14:textId="77777777" w:rsidR="00E2228A" w:rsidRPr="00867CC0" w:rsidRDefault="00E2228A" w:rsidP="00766A96">
            <w:pPr>
              <w:jc w:val="right"/>
              <w:rPr>
                <w:sz w:val="18"/>
                <w:szCs w:val="20"/>
                <w:lang w:val="es-ES_tradnl"/>
              </w:rPr>
            </w:pPr>
            <w:r w:rsidRPr="00867CC0">
              <w:rPr>
                <w:sz w:val="18"/>
                <w:szCs w:val="20"/>
                <w:lang w:val="es-ES_tradnl"/>
              </w:rPr>
              <w:t>7,54</w:t>
            </w:r>
          </w:p>
        </w:tc>
        <w:tc>
          <w:tcPr>
            <w:tcW w:w="992" w:type="dxa"/>
            <w:tcBorders>
              <w:top w:val="nil"/>
              <w:left w:val="nil"/>
              <w:bottom w:val="single" w:sz="4" w:space="0" w:color="auto"/>
              <w:right w:val="single" w:sz="4" w:space="0" w:color="auto"/>
            </w:tcBorders>
            <w:hideMark/>
          </w:tcPr>
          <w:p w14:paraId="6FF7CD3B" w14:textId="77777777" w:rsidR="00E2228A" w:rsidRPr="00867CC0" w:rsidRDefault="00E2228A" w:rsidP="00766A96">
            <w:pPr>
              <w:jc w:val="right"/>
              <w:rPr>
                <w:sz w:val="18"/>
                <w:szCs w:val="20"/>
                <w:lang w:val="es-ES_tradnl"/>
              </w:rPr>
            </w:pPr>
            <w:r w:rsidRPr="00867CC0">
              <w:rPr>
                <w:sz w:val="18"/>
                <w:szCs w:val="20"/>
                <w:lang w:val="es-ES_tradnl"/>
              </w:rPr>
              <w:t>37,18</w:t>
            </w:r>
          </w:p>
        </w:tc>
        <w:tc>
          <w:tcPr>
            <w:tcW w:w="850" w:type="dxa"/>
            <w:tcBorders>
              <w:top w:val="nil"/>
              <w:left w:val="nil"/>
              <w:bottom w:val="single" w:sz="4" w:space="0" w:color="auto"/>
              <w:right w:val="single" w:sz="4" w:space="0" w:color="auto"/>
            </w:tcBorders>
            <w:hideMark/>
          </w:tcPr>
          <w:p w14:paraId="10894D1E" w14:textId="77777777" w:rsidR="00E2228A" w:rsidRPr="00867CC0" w:rsidRDefault="00E2228A" w:rsidP="00766A96">
            <w:pPr>
              <w:jc w:val="right"/>
              <w:rPr>
                <w:sz w:val="18"/>
                <w:szCs w:val="20"/>
                <w:lang w:val="es-ES_tradnl"/>
              </w:rPr>
            </w:pPr>
            <w:r w:rsidRPr="00867CC0">
              <w:rPr>
                <w:sz w:val="18"/>
                <w:szCs w:val="20"/>
                <w:lang w:val="es-ES_tradnl"/>
              </w:rPr>
              <w:t>44,72</w:t>
            </w:r>
          </w:p>
        </w:tc>
        <w:tc>
          <w:tcPr>
            <w:tcW w:w="945" w:type="dxa"/>
            <w:tcBorders>
              <w:top w:val="nil"/>
              <w:left w:val="nil"/>
              <w:bottom w:val="single" w:sz="4" w:space="0" w:color="auto"/>
              <w:right w:val="single" w:sz="4" w:space="0" w:color="auto"/>
            </w:tcBorders>
            <w:hideMark/>
          </w:tcPr>
          <w:p w14:paraId="7E6034F6" w14:textId="1508A014" w:rsidR="00E2228A" w:rsidRPr="00867CC0" w:rsidRDefault="00E2228A" w:rsidP="00766A96">
            <w:pPr>
              <w:jc w:val="right"/>
              <w:rPr>
                <w:sz w:val="18"/>
                <w:szCs w:val="20"/>
                <w:lang w:val="es-ES_tradnl"/>
              </w:rPr>
            </w:pPr>
            <w:r w:rsidRPr="00867CC0">
              <w:rPr>
                <w:sz w:val="18"/>
                <w:szCs w:val="20"/>
                <w:lang w:val="es-ES_tradnl"/>
              </w:rPr>
              <w:t>8,4</w:t>
            </w:r>
          </w:p>
        </w:tc>
      </w:tr>
      <w:tr w:rsidR="00E2228A" w:rsidRPr="00867CC0" w14:paraId="19489361" w14:textId="77777777" w:rsidTr="00163E0E">
        <w:trPr>
          <w:trHeight w:val="238"/>
        </w:trPr>
        <w:tc>
          <w:tcPr>
            <w:tcW w:w="2547" w:type="dxa"/>
            <w:tcBorders>
              <w:top w:val="nil"/>
              <w:left w:val="single" w:sz="4" w:space="0" w:color="000000"/>
              <w:bottom w:val="single" w:sz="4" w:space="0" w:color="000000"/>
              <w:right w:val="single" w:sz="4" w:space="0" w:color="000000"/>
            </w:tcBorders>
            <w:hideMark/>
          </w:tcPr>
          <w:p w14:paraId="563EEE2B" w14:textId="77777777" w:rsidR="00E2228A" w:rsidRPr="00867CC0" w:rsidRDefault="00E2228A" w:rsidP="00766A96">
            <w:pPr>
              <w:jc w:val="left"/>
              <w:rPr>
                <w:sz w:val="18"/>
                <w:szCs w:val="20"/>
                <w:lang w:val="es-ES_tradnl"/>
              </w:rPr>
            </w:pPr>
            <w:r w:rsidRPr="00867CC0">
              <w:rPr>
                <w:sz w:val="18"/>
                <w:szCs w:val="20"/>
                <w:lang w:val="es-ES_tradnl"/>
              </w:rPr>
              <w:t>Comercial</w:t>
            </w:r>
          </w:p>
        </w:tc>
        <w:tc>
          <w:tcPr>
            <w:tcW w:w="1134" w:type="dxa"/>
            <w:tcBorders>
              <w:top w:val="nil"/>
              <w:left w:val="nil"/>
              <w:bottom w:val="single" w:sz="4" w:space="0" w:color="auto"/>
              <w:right w:val="single" w:sz="4" w:space="0" w:color="auto"/>
            </w:tcBorders>
            <w:hideMark/>
          </w:tcPr>
          <w:p w14:paraId="4743DB3C" w14:textId="77777777" w:rsidR="00E2228A" w:rsidRPr="00867CC0" w:rsidRDefault="00E2228A" w:rsidP="00766A96">
            <w:pPr>
              <w:jc w:val="right"/>
              <w:rPr>
                <w:sz w:val="18"/>
                <w:szCs w:val="20"/>
                <w:lang w:val="es-ES_tradnl"/>
              </w:rPr>
            </w:pPr>
            <w:r w:rsidRPr="00867CC0">
              <w:rPr>
                <w:sz w:val="18"/>
                <w:szCs w:val="20"/>
                <w:lang w:val="es-ES_tradnl"/>
              </w:rPr>
              <w:t>0,90</w:t>
            </w:r>
          </w:p>
        </w:tc>
        <w:tc>
          <w:tcPr>
            <w:tcW w:w="992" w:type="dxa"/>
            <w:tcBorders>
              <w:top w:val="nil"/>
              <w:left w:val="nil"/>
              <w:bottom w:val="single" w:sz="4" w:space="0" w:color="auto"/>
              <w:right w:val="single" w:sz="4" w:space="0" w:color="auto"/>
            </w:tcBorders>
            <w:hideMark/>
          </w:tcPr>
          <w:p w14:paraId="113E710E" w14:textId="77777777" w:rsidR="00E2228A" w:rsidRPr="00867CC0" w:rsidRDefault="00E2228A" w:rsidP="00766A96">
            <w:pPr>
              <w:jc w:val="right"/>
              <w:rPr>
                <w:sz w:val="18"/>
                <w:szCs w:val="20"/>
                <w:lang w:val="es-ES_tradnl"/>
              </w:rPr>
            </w:pPr>
            <w:r w:rsidRPr="00867CC0">
              <w:rPr>
                <w:sz w:val="18"/>
                <w:szCs w:val="20"/>
                <w:lang w:val="es-ES_tradnl"/>
              </w:rPr>
              <w:t>0,00</w:t>
            </w:r>
          </w:p>
        </w:tc>
        <w:tc>
          <w:tcPr>
            <w:tcW w:w="992" w:type="dxa"/>
            <w:tcBorders>
              <w:top w:val="nil"/>
              <w:left w:val="nil"/>
              <w:bottom w:val="single" w:sz="4" w:space="0" w:color="auto"/>
              <w:right w:val="single" w:sz="4" w:space="0" w:color="auto"/>
            </w:tcBorders>
            <w:hideMark/>
          </w:tcPr>
          <w:p w14:paraId="2383DAEA" w14:textId="77777777" w:rsidR="00E2228A" w:rsidRPr="00867CC0" w:rsidRDefault="00E2228A" w:rsidP="00766A96">
            <w:pPr>
              <w:jc w:val="right"/>
              <w:rPr>
                <w:sz w:val="18"/>
                <w:szCs w:val="20"/>
                <w:lang w:val="es-ES_tradnl"/>
              </w:rPr>
            </w:pPr>
            <w:r w:rsidRPr="00867CC0">
              <w:rPr>
                <w:sz w:val="18"/>
                <w:szCs w:val="20"/>
                <w:lang w:val="es-ES_tradnl"/>
              </w:rPr>
              <w:t>0,00</w:t>
            </w:r>
          </w:p>
        </w:tc>
        <w:tc>
          <w:tcPr>
            <w:tcW w:w="993" w:type="dxa"/>
            <w:tcBorders>
              <w:top w:val="nil"/>
              <w:left w:val="nil"/>
              <w:bottom w:val="single" w:sz="4" w:space="0" w:color="auto"/>
              <w:right w:val="single" w:sz="4" w:space="0" w:color="auto"/>
            </w:tcBorders>
            <w:hideMark/>
          </w:tcPr>
          <w:p w14:paraId="1471F8A9" w14:textId="77777777" w:rsidR="00E2228A" w:rsidRPr="00867CC0" w:rsidRDefault="00E2228A" w:rsidP="00766A96">
            <w:pPr>
              <w:jc w:val="right"/>
              <w:rPr>
                <w:sz w:val="18"/>
                <w:szCs w:val="20"/>
                <w:lang w:val="es-ES_tradnl"/>
              </w:rPr>
            </w:pPr>
            <w:r w:rsidRPr="00867CC0">
              <w:rPr>
                <w:sz w:val="18"/>
                <w:szCs w:val="20"/>
                <w:lang w:val="es-ES_tradnl"/>
              </w:rPr>
              <w:t>5,02</w:t>
            </w:r>
          </w:p>
        </w:tc>
        <w:tc>
          <w:tcPr>
            <w:tcW w:w="992" w:type="dxa"/>
            <w:tcBorders>
              <w:top w:val="nil"/>
              <w:left w:val="nil"/>
              <w:bottom w:val="single" w:sz="4" w:space="0" w:color="auto"/>
              <w:right w:val="single" w:sz="4" w:space="0" w:color="auto"/>
            </w:tcBorders>
            <w:hideMark/>
          </w:tcPr>
          <w:p w14:paraId="735D20F7" w14:textId="77777777" w:rsidR="00E2228A" w:rsidRPr="00867CC0" w:rsidRDefault="00E2228A" w:rsidP="00766A96">
            <w:pPr>
              <w:jc w:val="right"/>
              <w:rPr>
                <w:sz w:val="18"/>
                <w:szCs w:val="20"/>
                <w:lang w:val="es-ES_tradnl"/>
              </w:rPr>
            </w:pPr>
            <w:r w:rsidRPr="00867CC0">
              <w:rPr>
                <w:sz w:val="18"/>
                <w:szCs w:val="20"/>
                <w:lang w:val="es-ES_tradnl"/>
              </w:rPr>
              <w:t>15,94</w:t>
            </w:r>
          </w:p>
        </w:tc>
        <w:tc>
          <w:tcPr>
            <w:tcW w:w="850" w:type="dxa"/>
            <w:tcBorders>
              <w:top w:val="nil"/>
              <w:left w:val="nil"/>
              <w:bottom w:val="single" w:sz="4" w:space="0" w:color="auto"/>
              <w:right w:val="single" w:sz="4" w:space="0" w:color="auto"/>
            </w:tcBorders>
            <w:hideMark/>
          </w:tcPr>
          <w:p w14:paraId="56C69F10" w14:textId="77777777" w:rsidR="00E2228A" w:rsidRPr="00867CC0" w:rsidRDefault="00E2228A" w:rsidP="00766A96">
            <w:pPr>
              <w:jc w:val="right"/>
              <w:rPr>
                <w:sz w:val="18"/>
                <w:szCs w:val="20"/>
                <w:lang w:val="es-ES_tradnl"/>
              </w:rPr>
            </w:pPr>
            <w:r w:rsidRPr="00867CC0">
              <w:rPr>
                <w:sz w:val="18"/>
                <w:szCs w:val="20"/>
                <w:lang w:val="es-ES_tradnl"/>
              </w:rPr>
              <w:t>21,86</w:t>
            </w:r>
          </w:p>
        </w:tc>
        <w:tc>
          <w:tcPr>
            <w:tcW w:w="945" w:type="dxa"/>
            <w:tcBorders>
              <w:top w:val="nil"/>
              <w:left w:val="nil"/>
              <w:bottom w:val="single" w:sz="4" w:space="0" w:color="auto"/>
              <w:right w:val="single" w:sz="4" w:space="0" w:color="auto"/>
            </w:tcBorders>
            <w:hideMark/>
          </w:tcPr>
          <w:p w14:paraId="1CD1020E" w14:textId="06F1DEF5" w:rsidR="00E2228A" w:rsidRPr="00867CC0" w:rsidRDefault="00E2228A" w:rsidP="00766A96">
            <w:pPr>
              <w:jc w:val="right"/>
              <w:rPr>
                <w:sz w:val="18"/>
                <w:szCs w:val="20"/>
                <w:lang w:val="es-ES_tradnl"/>
              </w:rPr>
            </w:pPr>
            <w:r w:rsidRPr="00867CC0">
              <w:rPr>
                <w:sz w:val="18"/>
                <w:szCs w:val="20"/>
                <w:lang w:val="es-ES_tradnl"/>
              </w:rPr>
              <w:t>4,1</w:t>
            </w:r>
          </w:p>
        </w:tc>
      </w:tr>
      <w:tr w:rsidR="00B74982" w:rsidRPr="00867CC0" w14:paraId="51BB6E7C" w14:textId="77777777" w:rsidTr="00163E0E">
        <w:trPr>
          <w:trHeight w:val="238"/>
        </w:trPr>
        <w:tc>
          <w:tcPr>
            <w:tcW w:w="2547" w:type="dxa"/>
            <w:tcBorders>
              <w:top w:val="single" w:sz="4" w:space="0" w:color="000000"/>
              <w:left w:val="single" w:sz="4" w:space="0" w:color="000000"/>
              <w:bottom w:val="single" w:sz="4" w:space="0" w:color="000000"/>
              <w:right w:val="single" w:sz="4" w:space="0" w:color="000000"/>
            </w:tcBorders>
            <w:hideMark/>
          </w:tcPr>
          <w:p w14:paraId="104A9DDF" w14:textId="7F5D9EBE" w:rsidR="00B74982" w:rsidRPr="00867CC0" w:rsidRDefault="00B74982" w:rsidP="00766A96">
            <w:pPr>
              <w:jc w:val="left"/>
              <w:rPr>
                <w:sz w:val="18"/>
                <w:szCs w:val="20"/>
                <w:lang w:val="es-ES_tradnl"/>
              </w:rPr>
            </w:pPr>
            <w:r w:rsidRPr="00867CC0">
              <w:rPr>
                <w:sz w:val="18"/>
                <w:szCs w:val="20"/>
                <w:lang w:val="es-ES_tradnl"/>
              </w:rPr>
              <w:t xml:space="preserve">Para vehículos </w:t>
            </w:r>
          </w:p>
        </w:tc>
        <w:tc>
          <w:tcPr>
            <w:tcW w:w="1134" w:type="dxa"/>
            <w:tcBorders>
              <w:top w:val="nil"/>
              <w:left w:val="nil"/>
              <w:bottom w:val="single" w:sz="4" w:space="0" w:color="auto"/>
              <w:right w:val="single" w:sz="4" w:space="0" w:color="auto"/>
            </w:tcBorders>
            <w:hideMark/>
          </w:tcPr>
          <w:p w14:paraId="19973F3E" w14:textId="77777777" w:rsidR="00B74982" w:rsidRPr="00867CC0" w:rsidRDefault="00B74982" w:rsidP="00766A96">
            <w:pPr>
              <w:jc w:val="right"/>
              <w:rPr>
                <w:sz w:val="18"/>
                <w:szCs w:val="20"/>
                <w:lang w:val="es-ES_tradnl"/>
              </w:rPr>
            </w:pPr>
            <w:r w:rsidRPr="00867CC0">
              <w:rPr>
                <w:sz w:val="18"/>
                <w:szCs w:val="20"/>
                <w:lang w:val="es-ES_tradnl"/>
              </w:rPr>
              <w:t>107,44</w:t>
            </w:r>
          </w:p>
        </w:tc>
        <w:tc>
          <w:tcPr>
            <w:tcW w:w="992" w:type="dxa"/>
            <w:tcBorders>
              <w:top w:val="nil"/>
              <w:left w:val="nil"/>
              <w:bottom w:val="single" w:sz="4" w:space="0" w:color="auto"/>
              <w:right w:val="single" w:sz="4" w:space="0" w:color="auto"/>
            </w:tcBorders>
            <w:hideMark/>
          </w:tcPr>
          <w:p w14:paraId="5A61EF16" w14:textId="77777777" w:rsidR="00B74982" w:rsidRPr="00867CC0" w:rsidRDefault="00B74982" w:rsidP="00766A96">
            <w:pPr>
              <w:jc w:val="right"/>
              <w:rPr>
                <w:sz w:val="18"/>
                <w:szCs w:val="20"/>
                <w:lang w:val="es-ES_tradnl"/>
              </w:rPr>
            </w:pPr>
            <w:r w:rsidRPr="00867CC0">
              <w:rPr>
                <w:sz w:val="18"/>
                <w:szCs w:val="20"/>
                <w:lang w:val="es-ES_tradnl"/>
              </w:rPr>
              <w:t>0,00</w:t>
            </w:r>
          </w:p>
        </w:tc>
        <w:tc>
          <w:tcPr>
            <w:tcW w:w="992" w:type="dxa"/>
            <w:tcBorders>
              <w:top w:val="nil"/>
              <w:left w:val="nil"/>
              <w:bottom w:val="single" w:sz="4" w:space="0" w:color="auto"/>
              <w:right w:val="single" w:sz="4" w:space="0" w:color="auto"/>
            </w:tcBorders>
            <w:hideMark/>
          </w:tcPr>
          <w:p w14:paraId="7A1DF65B" w14:textId="77777777" w:rsidR="00B74982" w:rsidRPr="00867CC0" w:rsidRDefault="00B74982" w:rsidP="00766A96">
            <w:pPr>
              <w:jc w:val="right"/>
              <w:rPr>
                <w:sz w:val="18"/>
                <w:szCs w:val="20"/>
                <w:lang w:val="es-ES_tradnl"/>
              </w:rPr>
            </w:pPr>
            <w:r w:rsidRPr="00867CC0">
              <w:rPr>
                <w:sz w:val="18"/>
                <w:szCs w:val="20"/>
                <w:lang w:val="es-ES_tradnl"/>
              </w:rPr>
              <w:t>0,00</w:t>
            </w:r>
          </w:p>
        </w:tc>
        <w:tc>
          <w:tcPr>
            <w:tcW w:w="993" w:type="dxa"/>
            <w:tcBorders>
              <w:top w:val="nil"/>
              <w:left w:val="nil"/>
              <w:bottom w:val="single" w:sz="4" w:space="0" w:color="auto"/>
              <w:right w:val="single" w:sz="4" w:space="0" w:color="auto"/>
            </w:tcBorders>
            <w:hideMark/>
          </w:tcPr>
          <w:p w14:paraId="6A80F951" w14:textId="77777777" w:rsidR="00B74982" w:rsidRPr="00867CC0" w:rsidRDefault="00B74982" w:rsidP="00766A96">
            <w:pPr>
              <w:jc w:val="right"/>
              <w:rPr>
                <w:sz w:val="18"/>
                <w:szCs w:val="20"/>
                <w:lang w:val="es-ES_tradnl"/>
              </w:rPr>
            </w:pPr>
            <w:r w:rsidRPr="00867CC0">
              <w:rPr>
                <w:sz w:val="18"/>
                <w:szCs w:val="20"/>
                <w:lang w:val="es-ES_tradnl"/>
              </w:rPr>
              <w:t>0,00</w:t>
            </w:r>
          </w:p>
        </w:tc>
        <w:tc>
          <w:tcPr>
            <w:tcW w:w="992" w:type="dxa"/>
            <w:tcBorders>
              <w:top w:val="nil"/>
              <w:left w:val="nil"/>
              <w:bottom w:val="single" w:sz="4" w:space="0" w:color="auto"/>
              <w:right w:val="single" w:sz="4" w:space="0" w:color="auto"/>
            </w:tcBorders>
            <w:hideMark/>
          </w:tcPr>
          <w:p w14:paraId="70E986CB" w14:textId="77777777" w:rsidR="00B74982" w:rsidRPr="00867CC0" w:rsidRDefault="00B74982" w:rsidP="00766A96">
            <w:pPr>
              <w:jc w:val="right"/>
              <w:rPr>
                <w:sz w:val="18"/>
                <w:szCs w:val="20"/>
                <w:lang w:val="es-ES_tradnl"/>
              </w:rPr>
            </w:pPr>
            <w:r w:rsidRPr="00867CC0">
              <w:rPr>
                <w:sz w:val="18"/>
                <w:szCs w:val="20"/>
                <w:lang w:val="es-ES_tradnl"/>
              </w:rPr>
              <w:t>0,00</w:t>
            </w:r>
          </w:p>
        </w:tc>
        <w:tc>
          <w:tcPr>
            <w:tcW w:w="850" w:type="dxa"/>
            <w:tcBorders>
              <w:top w:val="nil"/>
              <w:left w:val="nil"/>
              <w:bottom w:val="single" w:sz="4" w:space="0" w:color="auto"/>
              <w:right w:val="single" w:sz="4" w:space="0" w:color="auto"/>
            </w:tcBorders>
            <w:hideMark/>
          </w:tcPr>
          <w:p w14:paraId="49E508F0" w14:textId="77777777" w:rsidR="00B74982" w:rsidRPr="00867CC0" w:rsidRDefault="00B74982" w:rsidP="00766A96">
            <w:pPr>
              <w:jc w:val="right"/>
              <w:rPr>
                <w:sz w:val="18"/>
                <w:szCs w:val="20"/>
                <w:lang w:val="es-ES_tradnl"/>
              </w:rPr>
            </w:pPr>
            <w:r w:rsidRPr="00867CC0">
              <w:rPr>
                <w:sz w:val="18"/>
                <w:szCs w:val="20"/>
                <w:lang w:val="es-ES_tradnl"/>
              </w:rPr>
              <w:t>107,44</w:t>
            </w:r>
          </w:p>
        </w:tc>
        <w:tc>
          <w:tcPr>
            <w:tcW w:w="945" w:type="dxa"/>
            <w:tcBorders>
              <w:top w:val="nil"/>
              <w:left w:val="nil"/>
              <w:bottom w:val="single" w:sz="4" w:space="0" w:color="auto"/>
              <w:right w:val="single" w:sz="4" w:space="0" w:color="auto"/>
            </w:tcBorders>
            <w:hideMark/>
          </w:tcPr>
          <w:p w14:paraId="7294CE4E" w14:textId="08031F9E" w:rsidR="00B74982" w:rsidRPr="00867CC0" w:rsidRDefault="00B74982" w:rsidP="00766A96">
            <w:pPr>
              <w:jc w:val="right"/>
              <w:rPr>
                <w:sz w:val="18"/>
                <w:szCs w:val="20"/>
                <w:lang w:val="es-ES_tradnl"/>
              </w:rPr>
            </w:pPr>
            <w:r w:rsidRPr="00867CC0">
              <w:rPr>
                <w:sz w:val="18"/>
                <w:szCs w:val="20"/>
                <w:lang w:val="es-ES_tradnl"/>
              </w:rPr>
              <w:t>20,2</w:t>
            </w:r>
          </w:p>
        </w:tc>
      </w:tr>
      <w:tr w:rsidR="00B74982" w:rsidRPr="00867CC0" w14:paraId="7B71E4D2" w14:textId="77777777" w:rsidTr="00163E0E">
        <w:trPr>
          <w:trHeight w:val="238"/>
        </w:trPr>
        <w:tc>
          <w:tcPr>
            <w:tcW w:w="2547" w:type="dxa"/>
            <w:tcBorders>
              <w:top w:val="single" w:sz="4" w:space="0" w:color="000000"/>
              <w:left w:val="single" w:sz="4" w:space="0" w:color="000000"/>
              <w:bottom w:val="single" w:sz="4" w:space="0" w:color="000000"/>
              <w:right w:val="single" w:sz="4" w:space="0" w:color="000000"/>
            </w:tcBorders>
          </w:tcPr>
          <w:p w14:paraId="67E6DBC7" w14:textId="7FFB0C0B" w:rsidR="00B74982" w:rsidRPr="00867CC0" w:rsidRDefault="00B74982" w:rsidP="00766A96">
            <w:pPr>
              <w:jc w:val="left"/>
              <w:rPr>
                <w:b/>
                <w:bCs/>
                <w:i/>
                <w:iCs/>
                <w:sz w:val="18"/>
                <w:szCs w:val="20"/>
                <w:lang w:val="es-ES_tradnl"/>
              </w:rPr>
            </w:pPr>
            <w:r w:rsidRPr="00867CC0">
              <w:rPr>
                <w:b/>
                <w:i/>
                <w:sz w:val="18"/>
                <w:szCs w:val="20"/>
                <w:lang w:val="es-ES_tradnl"/>
              </w:rPr>
              <w:t>Subtotal de servicio y mantenimiento</w:t>
            </w:r>
          </w:p>
        </w:tc>
        <w:tc>
          <w:tcPr>
            <w:tcW w:w="1134" w:type="dxa"/>
            <w:tcBorders>
              <w:top w:val="nil"/>
              <w:left w:val="nil"/>
              <w:bottom w:val="single" w:sz="4" w:space="0" w:color="auto"/>
              <w:right w:val="single" w:sz="4" w:space="0" w:color="auto"/>
            </w:tcBorders>
          </w:tcPr>
          <w:p w14:paraId="1E8A4DF1" w14:textId="3A0C5ED3" w:rsidR="00B74982" w:rsidRPr="00867CC0" w:rsidRDefault="00B74982" w:rsidP="00766A96">
            <w:pPr>
              <w:jc w:val="right"/>
              <w:rPr>
                <w:b/>
                <w:bCs/>
                <w:i/>
                <w:iCs/>
                <w:sz w:val="18"/>
                <w:szCs w:val="20"/>
                <w:lang w:val="es-ES_tradnl"/>
              </w:rPr>
            </w:pPr>
            <w:r w:rsidRPr="00867CC0">
              <w:rPr>
                <w:b/>
                <w:i/>
                <w:sz w:val="18"/>
                <w:szCs w:val="20"/>
                <w:lang w:val="es-ES_tradnl"/>
              </w:rPr>
              <w:t>179,36</w:t>
            </w:r>
          </w:p>
        </w:tc>
        <w:tc>
          <w:tcPr>
            <w:tcW w:w="992" w:type="dxa"/>
            <w:tcBorders>
              <w:top w:val="nil"/>
              <w:left w:val="nil"/>
              <w:bottom w:val="single" w:sz="4" w:space="0" w:color="auto"/>
              <w:right w:val="single" w:sz="4" w:space="0" w:color="auto"/>
            </w:tcBorders>
          </w:tcPr>
          <w:p w14:paraId="3ADCD890" w14:textId="0A16076D" w:rsidR="00B74982" w:rsidRPr="00867CC0" w:rsidRDefault="00B74982" w:rsidP="00766A96">
            <w:pPr>
              <w:jc w:val="right"/>
              <w:rPr>
                <w:b/>
                <w:bCs/>
                <w:i/>
                <w:iCs/>
                <w:sz w:val="18"/>
                <w:szCs w:val="20"/>
                <w:lang w:val="es-ES_tradnl"/>
              </w:rPr>
            </w:pPr>
            <w:r w:rsidRPr="00867CC0">
              <w:rPr>
                <w:b/>
                <w:i/>
                <w:sz w:val="18"/>
                <w:szCs w:val="20"/>
                <w:lang w:val="es-ES_tradnl"/>
              </w:rPr>
              <w:t>45,00</w:t>
            </w:r>
          </w:p>
        </w:tc>
        <w:tc>
          <w:tcPr>
            <w:tcW w:w="992" w:type="dxa"/>
            <w:tcBorders>
              <w:top w:val="nil"/>
              <w:left w:val="nil"/>
              <w:bottom w:val="single" w:sz="4" w:space="0" w:color="auto"/>
              <w:right w:val="single" w:sz="4" w:space="0" w:color="auto"/>
            </w:tcBorders>
          </w:tcPr>
          <w:p w14:paraId="456CE720" w14:textId="1C92D263" w:rsidR="00B74982" w:rsidRPr="00867CC0" w:rsidRDefault="00B74982" w:rsidP="00766A96">
            <w:pPr>
              <w:jc w:val="right"/>
              <w:rPr>
                <w:b/>
                <w:bCs/>
                <w:i/>
                <w:iCs/>
                <w:sz w:val="18"/>
                <w:szCs w:val="20"/>
                <w:lang w:val="es-ES_tradnl"/>
              </w:rPr>
            </w:pPr>
            <w:r w:rsidRPr="00867CC0">
              <w:rPr>
                <w:b/>
                <w:i/>
                <w:sz w:val="18"/>
                <w:szCs w:val="20"/>
                <w:lang w:val="es-ES_tradnl"/>
              </w:rPr>
              <w:t>155,10</w:t>
            </w:r>
          </w:p>
        </w:tc>
        <w:tc>
          <w:tcPr>
            <w:tcW w:w="993" w:type="dxa"/>
            <w:tcBorders>
              <w:top w:val="nil"/>
              <w:left w:val="nil"/>
              <w:bottom w:val="single" w:sz="4" w:space="0" w:color="auto"/>
              <w:right w:val="single" w:sz="4" w:space="0" w:color="auto"/>
            </w:tcBorders>
          </w:tcPr>
          <w:p w14:paraId="7DEB9628" w14:textId="61A1444C" w:rsidR="00B74982" w:rsidRPr="00867CC0" w:rsidRDefault="00B74982" w:rsidP="00766A96">
            <w:pPr>
              <w:jc w:val="right"/>
              <w:rPr>
                <w:b/>
                <w:bCs/>
                <w:i/>
                <w:iCs/>
                <w:sz w:val="18"/>
                <w:szCs w:val="20"/>
                <w:lang w:val="es-ES_tradnl"/>
              </w:rPr>
            </w:pPr>
            <w:r w:rsidRPr="00867CC0">
              <w:rPr>
                <w:b/>
                <w:i/>
                <w:sz w:val="18"/>
                <w:szCs w:val="20"/>
                <w:lang w:val="es-ES_tradnl"/>
              </w:rPr>
              <w:t>12,56</w:t>
            </w:r>
          </w:p>
        </w:tc>
        <w:tc>
          <w:tcPr>
            <w:tcW w:w="992" w:type="dxa"/>
            <w:tcBorders>
              <w:top w:val="nil"/>
              <w:left w:val="nil"/>
              <w:bottom w:val="single" w:sz="4" w:space="0" w:color="auto"/>
              <w:right w:val="single" w:sz="4" w:space="0" w:color="auto"/>
            </w:tcBorders>
          </w:tcPr>
          <w:p w14:paraId="51EC6D13" w14:textId="0402678E" w:rsidR="00B74982" w:rsidRPr="00867CC0" w:rsidRDefault="00B74982" w:rsidP="00766A96">
            <w:pPr>
              <w:jc w:val="right"/>
              <w:rPr>
                <w:b/>
                <w:bCs/>
                <w:i/>
                <w:iCs/>
                <w:sz w:val="18"/>
                <w:szCs w:val="20"/>
                <w:lang w:val="es-ES_tradnl"/>
              </w:rPr>
            </w:pPr>
            <w:r w:rsidRPr="00867CC0">
              <w:rPr>
                <w:b/>
                <w:i/>
                <w:sz w:val="18"/>
                <w:szCs w:val="20"/>
                <w:lang w:val="es-ES_tradnl"/>
              </w:rPr>
              <w:t>53,12</w:t>
            </w:r>
          </w:p>
        </w:tc>
        <w:tc>
          <w:tcPr>
            <w:tcW w:w="850" w:type="dxa"/>
            <w:tcBorders>
              <w:top w:val="nil"/>
              <w:left w:val="nil"/>
              <w:bottom w:val="single" w:sz="4" w:space="0" w:color="auto"/>
              <w:right w:val="single" w:sz="4" w:space="0" w:color="auto"/>
            </w:tcBorders>
          </w:tcPr>
          <w:p w14:paraId="76214525" w14:textId="43C772C5" w:rsidR="00B74982" w:rsidRPr="00867CC0" w:rsidRDefault="00B74982" w:rsidP="00766A96">
            <w:pPr>
              <w:jc w:val="right"/>
              <w:rPr>
                <w:b/>
                <w:bCs/>
                <w:i/>
                <w:iCs/>
                <w:sz w:val="18"/>
                <w:szCs w:val="20"/>
                <w:lang w:val="es-ES_tradnl"/>
              </w:rPr>
            </w:pPr>
            <w:r w:rsidRPr="00867CC0">
              <w:rPr>
                <w:b/>
                <w:i/>
                <w:sz w:val="18"/>
                <w:szCs w:val="20"/>
                <w:lang w:val="es-ES_tradnl"/>
              </w:rPr>
              <w:t>445,14</w:t>
            </w:r>
          </w:p>
        </w:tc>
        <w:tc>
          <w:tcPr>
            <w:tcW w:w="945" w:type="dxa"/>
            <w:tcBorders>
              <w:top w:val="nil"/>
              <w:left w:val="nil"/>
              <w:bottom w:val="single" w:sz="4" w:space="0" w:color="auto"/>
              <w:right w:val="single" w:sz="4" w:space="0" w:color="auto"/>
            </w:tcBorders>
          </w:tcPr>
          <w:p w14:paraId="75669513" w14:textId="3B87ACE6" w:rsidR="00B74982" w:rsidRPr="00867CC0" w:rsidRDefault="00B74982" w:rsidP="00766A96">
            <w:pPr>
              <w:jc w:val="right"/>
              <w:rPr>
                <w:b/>
                <w:bCs/>
                <w:i/>
                <w:iCs/>
                <w:sz w:val="18"/>
                <w:szCs w:val="20"/>
                <w:lang w:val="es-ES_tradnl"/>
              </w:rPr>
            </w:pPr>
            <w:r w:rsidRPr="00867CC0">
              <w:rPr>
                <w:b/>
                <w:i/>
                <w:sz w:val="18"/>
                <w:szCs w:val="20"/>
                <w:lang w:val="es-ES_tradnl"/>
              </w:rPr>
              <w:t>83,9</w:t>
            </w:r>
          </w:p>
        </w:tc>
      </w:tr>
      <w:tr w:rsidR="00B74982" w:rsidRPr="00867CC0" w14:paraId="6EAA30D4" w14:textId="77777777" w:rsidTr="00163E0E">
        <w:trPr>
          <w:trHeight w:val="238"/>
        </w:trPr>
        <w:tc>
          <w:tcPr>
            <w:tcW w:w="2547" w:type="dxa"/>
            <w:tcBorders>
              <w:top w:val="single" w:sz="4" w:space="0" w:color="auto"/>
              <w:left w:val="single" w:sz="4" w:space="0" w:color="auto"/>
              <w:bottom w:val="single" w:sz="4" w:space="0" w:color="auto"/>
              <w:right w:val="single" w:sz="4" w:space="0" w:color="auto"/>
            </w:tcBorders>
            <w:hideMark/>
          </w:tcPr>
          <w:p w14:paraId="1E8A7778" w14:textId="205848F9" w:rsidR="00B74982" w:rsidRPr="00867CC0" w:rsidRDefault="00B74982" w:rsidP="00766A96">
            <w:pPr>
              <w:jc w:val="left"/>
              <w:rPr>
                <w:b/>
                <w:bCs/>
                <w:sz w:val="18"/>
                <w:szCs w:val="20"/>
                <w:lang w:val="es-ES_tradnl"/>
              </w:rPr>
            </w:pPr>
            <w:r w:rsidRPr="00867CC0">
              <w:rPr>
                <w:b/>
                <w:sz w:val="18"/>
                <w:szCs w:val="20"/>
                <w:lang w:val="es-ES_tradnl"/>
              </w:rPr>
              <w:t xml:space="preserve">Total </w:t>
            </w:r>
          </w:p>
        </w:tc>
        <w:tc>
          <w:tcPr>
            <w:tcW w:w="1134" w:type="dxa"/>
            <w:tcBorders>
              <w:top w:val="nil"/>
              <w:left w:val="nil"/>
              <w:bottom w:val="single" w:sz="4" w:space="0" w:color="auto"/>
              <w:right w:val="single" w:sz="4" w:space="0" w:color="auto"/>
            </w:tcBorders>
            <w:hideMark/>
          </w:tcPr>
          <w:p w14:paraId="41160A10" w14:textId="4E26A246" w:rsidR="00B74982" w:rsidRPr="00867CC0" w:rsidRDefault="00B74982" w:rsidP="00766A96">
            <w:pPr>
              <w:jc w:val="right"/>
              <w:rPr>
                <w:b/>
                <w:bCs/>
                <w:sz w:val="18"/>
                <w:szCs w:val="20"/>
                <w:lang w:val="es-ES_tradnl"/>
              </w:rPr>
            </w:pPr>
            <w:r w:rsidRPr="00867CC0">
              <w:rPr>
                <w:b/>
                <w:sz w:val="18"/>
                <w:szCs w:val="20"/>
                <w:lang w:val="es-ES_tradnl"/>
              </w:rPr>
              <w:t>265,00</w:t>
            </w:r>
          </w:p>
        </w:tc>
        <w:tc>
          <w:tcPr>
            <w:tcW w:w="992" w:type="dxa"/>
            <w:tcBorders>
              <w:top w:val="nil"/>
              <w:left w:val="nil"/>
              <w:bottom w:val="single" w:sz="4" w:space="0" w:color="auto"/>
              <w:right w:val="single" w:sz="4" w:space="0" w:color="auto"/>
            </w:tcBorders>
            <w:hideMark/>
          </w:tcPr>
          <w:p w14:paraId="058CEEFE" w14:textId="77777777" w:rsidR="00B74982" w:rsidRPr="00867CC0" w:rsidRDefault="00B74982" w:rsidP="00766A96">
            <w:pPr>
              <w:jc w:val="right"/>
              <w:rPr>
                <w:b/>
                <w:bCs/>
                <w:sz w:val="18"/>
                <w:szCs w:val="20"/>
                <w:lang w:val="es-ES_tradnl"/>
              </w:rPr>
            </w:pPr>
            <w:r w:rsidRPr="00867CC0">
              <w:rPr>
                <w:b/>
                <w:sz w:val="18"/>
                <w:szCs w:val="20"/>
                <w:lang w:val="es-ES_tradnl"/>
              </w:rPr>
              <w:t>45,00</w:t>
            </w:r>
          </w:p>
        </w:tc>
        <w:tc>
          <w:tcPr>
            <w:tcW w:w="992" w:type="dxa"/>
            <w:tcBorders>
              <w:top w:val="nil"/>
              <w:left w:val="nil"/>
              <w:bottom w:val="single" w:sz="4" w:space="0" w:color="auto"/>
              <w:right w:val="single" w:sz="4" w:space="0" w:color="auto"/>
            </w:tcBorders>
            <w:hideMark/>
          </w:tcPr>
          <w:p w14:paraId="0AB93E53" w14:textId="77777777" w:rsidR="00B74982" w:rsidRPr="00867CC0" w:rsidRDefault="00B74982" w:rsidP="00766A96">
            <w:pPr>
              <w:jc w:val="right"/>
              <w:rPr>
                <w:b/>
                <w:bCs/>
                <w:sz w:val="18"/>
                <w:szCs w:val="20"/>
                <w:lang w:val="es-ES_tradnl"/>
              </w:rPr>
            </w:pPr>
            <w:r w:rsidRPr="00867CC0">
              <w:rPr>
                <w:b/>
                <w:sz w:val="18"/>
                <w:szCs w:val="20"/>
                <w:lang w:val="es-ES_tradnl"/>
              </w:rPr>
              <w:t>155,10</w:t>
            </w:r>
          </w:p>
        </w:tc>
        <w:tc>
          <w:tcPr>
            <w:tcW w:w="993" w:type="dxa"/>
            <w:tcBorders>
              <w:top w:val="nil"/>
              <w:left w:val="nil"/>
              <w:bottom w:val="single" w:sz="4" w:space="0" w:color="auto"/>
              <w:right w:val="single" w:sz="4" w:space="0" w:color="auto"/>
            </w:tcBorders>
            <w:hideMark/>
          </w:tcPr>
          <w:p w14:paraId="7F98A488" w14:textId="77777777" w:rsidR="00B74982" w:rsidRPr="00867CC0" w:rsidRDefault="00B74982" w:rsidP="00766A96">
            <w:pPr>
              <w:jc w:val="right"/>
              <w:rPr>
                <w:b/>
                <w:bCs/>
                <w:sz w:val="18"/>
                <w:szCs w:val="20"/>
                <w:lang w:val="es-ES_tradnl"/>
              </w:rPr>
            </w:pPr>
            <w:r w:rsidRPr="00867CC0">
              <w:rPr>
                <w:b/>
                <w:sz w:val="18"/>
                <w:szCs w:val="20"/>
                <w:lang w:val="es-ES_tradnl"/>
              </w:rPr>
              <w:t>12,56</w:t>
            </w:r>
          </w:p>
        </w:tc>
        <w:tc>
          <w:tcPr>
            <w:tcW w:w="992" w:type="dxa"/>
            <w:tcBorders>
              <w:top w:val="nil"/>
              <w:left w:val="nil"/>
              <w:bottom w:val="single" w:sz="4" w:space="0" w:color="auto"/>
              <w:right w:val="single" w:sz="4" w:space="0" w:color="auto"/>
            </w:tcBorders>
            <w:hideMark/>
          </w:tcPr>
          <w:p w14:paraId="1DECDFF5" w14:textId="77777777" w:rsidR="00B74982" w:rsidRPr="00867CC0" w:rsidRDefault="00B74982" w:rsidP="00766A96">
            <w:pPr>
              <w:jc w:val="right"/>
              <w:rPr>
                <w:b/>
                <w:bCs/>
                <w:sz w:val="18"/>
                <w:szCs w:val="20"/>
                <w:lang w:val="es-ES_tradnl"/>
              </w:rPr>
            </w:pPr>
            <w:r w:rsidRPr="00867CC0">
              <w:rPr>
                <w:b/>
                <w:sz w:val="18"/>
                <w:szCs w:val="20"/>
                <w:lang w:val="es-ES_tradnl"/>
              </w:rPr>
              <w:t>53,12</w:t>
            </w:r>
          </w:p>
        </w:tc>
        <w:tc>
          <w:tcPr>
            <w:tcW w:w="850" w:type="dxa"/>
            <w:tcBorders>
              <w:top w:val="nil"/>
              <w:left w:val="nil"/>
              <w:bottom w:val="single" w:sz="4" w:space="0" w:color="auto"/>
              <w:right w:val="single" w:sz="4" w:space="0" w:color="auto"/>
            </w:tcBorders>
            <w:hideMark/>
          </w:tcPr>
          <w:p w14:paraId="235878DF" w14:textId="4C8B0F28" w:rsidR="00B74982" w:rsidRPr="00867CC0" w:rsidRDefault="00B74982" w:rsidP="00766A96">
            <w:pPr>
              <w:jc w:val="right"/>
              <w:rPr>
                <w:b/>
                <w:bCs/>
                <w:sz w:val="18"/>
                <w:szCs w:val="20"/>
                <w:lang w:val="es-ES_tradnl"/>
              </w:rPr>
            </w:pPr>
            <w:r w:rsidRPr="00867CC0">
              <w:rPr>
                <w:b/>
                <w:sz w:val="18"/>
                <w:szCs w:val="20"/>
                <w:lang w:val="es-ES_tradnl"/>
              </w:rPr>
              <w:t>530,78</w:t>
            </w:r>
          </w:p>
        </w:tc>
        <w:tc>
          <w:tcPr>
            <w:tcW w:w="945" w:type="dxa"/>
            <w:tcBorders>
              <w:top w:val="nil"/>
              <w:left w:val="nil"/>
              <w:bottom w:val="single" w:sz="4" w:space="0" w:color="auto"/>
              <w:right w:val="single" w:sz="4" w:space="0" w:color="auto"/>
            </w:tcBorders>
            <w:hideMark/>
          </w:tcPr>
          <w:p w14:paraId="1421C5B3" w14:textId="137C7C16" w:rsidR="00B74982" w:rsidRPr="00867CC0" w:rsidRDefault="00B74982" w:rsidP="00766A96">
            <w:pPr>
              <w:jc w:val="right"/>
              <w:rPr>
                <w:b/>
                <w:bCs/>
                <w:sz w:val="18"/>
                <w:szCs w:val="20"/>
                <w:lang w:val="es-ES_tradnl"/>
              </w:rPr>
            </w:pPr>
            <w:r w:rsidRPr="00867CC0">
              <w:rPr>
                <w:b/>
                <w:sz w:val="18"/>
                <w:szCs w:val="20"/>
                <w:lang w:val="es-ES_tradnl"/>
              </w:rPr>
              <w:t>100,00</w:t>
            </w:r>
          </w:p>
        </w:tc>
      </w:tr>
    </w:tbl>
    <w:p w14:paraId="4B4BC442" w14:textId="2421FA73" w:rsidR="00D17317" w:rsidRPr="00867CC0" w:rsidRDefault="00D97A8E" w:rsidP="00E46220">
      <w:pPr>
        <w:spacing w:before="240"/>
        <w:rPr>
          <w:b/>
          <w:bCs/>
          <w:lang w:val="es-ES_tradnl"/>
        </w:rPr>
      </w:pPr>
      <w:r w:rsidRPr="00867CC0">
        <w:rPr>
          <w:b/>
          <w:lang w:val="es-ES_tradnl"/>
        </w:rPr>
        <w:t>Cuadro 4. Consumo de HFC en Somalia, por sector, en toneladas eq. de CO</w:t>
      </w:r>
      <w:r w:rsidRPr="00867CC0">
        <w:rPr>
          <w:b/>
          <w:vertAlign w:val="subscript"/>
          <w:lang w:val="es-ES_tradnl"/>
        </w:rPr>
        <w:t>2</w:t>
      </w:r>
      <w:r w:rsidRPr="00867CC0">
        <w:rPr>
          <w:b/>
          <w:lang w:val="es-ES_tradnl"/>
        </w:rPr>
        <w:t xml:space="preserve"> (2024)</w:t>
      </w:r>
    </w:p>
    <w:tbl>
      <w:tblPr>
        <w:tblW w:w="9445" w:type="dxa"/>
        <w:tblLayout w:type="fixed"/>
        <w:tblLook w:val="04A0" w:firstRow="1" w:lastRow="0" w:firstColumn="1" w:lastColumn="0" w:noHBand="0" w:noVBand="1"/>
      </w:tblPr>
      <w:tblGrid>
        <w:gridCol w:w="2065"/>
        <w:gridCol w:w="1170"/>
        <w:gridCol w:w="1080"/>
        <w:gridCol w:w="1080"/>
        <w:gridCol w:w="990"/>
        <w:gridCol w:w="1080"/>
        <w:gridCol w:w="1035"/>
        <w:gridCol w:w="945"/>
      </w:tblGrid>
      <w:tr w:rsidR="00132F63" w:rsidRPr="00867CC0" w14:paraId="1D65EEA5" w14:textId="77777777" w:rsidTr="00B729B1">
        <w:trPr>
          <w:trHeight w:val="520"/>
          <w:tblHeader/>
        </w:trPr>
        <w:tc>
          <w:tcPr>
            <w:tcW w:w="2065" w:type="dxa"/>
            <w:tcBorders>
              <w:top w:val="single" w:sz="4" w:space="0" w:color="auto"/>
              <w:left w:val="single" w:sz="4" w:space="0" w:color="auto"/>
              <w:bottom w:val="single" w:sz="4" w:space="0" w:color="auto"/>
              <w:right w:val="single" w:sz="4" w:space="0" w:color="auto"/>
            </w:tcBorders>
            <w:vAlign w:val="center"/>
            <w:hideMark/>
          </w:tcPr>
          <w:p w14:paraId="6CF0E5BE" w14:textId="77777777" w:rsidR="00132F63" w:rsidRPr="00867CC0" w:rsidRDefault="00132F63">
            <w:pPr>
              <w:jc w:val="center"/>
              <w:rPr>
                <w:b/>
                <w:bCs/>
                <w:sz w:val="18"/>
                <w:szCs w:val="20"/>
                <w:lang w:val="es-ES_tradnl"/>
              </w:rPr>
            </w:pPr>
            <w:r w:rsidRPr="00867CC0">
              <w:rPr>
                <w:b/>
                <w:sz w:val="18"/>
                <w:szCs w:val="20"/>
                <w:lang w:val="es-ES_tradnl"/>
              </w:rPr>
              <w:t>Sector</w:t>
            </w:r>
          </w:p>
        </w:tc>
        <w:tc>
          <w:tcPr>
            <w:tcW w:w="1170" w:type="dxa"/>
            <w:tcBorders>
              <w:top w:val="single" w:sz="4" w:space="0" w:color="auto"/>
              <w:left w:val="nil"/>
              <w:bottom w:val="single" w:sz="4" w:space="0" w:color="auto"/>
              <w:right w:val="single" w:sz="4" w:space="0" w:color="auto"/>
            </w:tcBorders>
            <w:vAlign w:val="center"/>
            <w:hideMark/>
          </w:tcPr>
          <w:p w14:paraId="70AA9E76" w14:textId="77777777" w:rsidR="00132F63" w:rsidRPr="00867CC0" w:rsidRDefault="00132F63">
            <w:pPr>
              <w:jc w:val="center"/>
              <w:rPr>
                <w:b/>
                <w:bCs/>
                <w:sz w:val="18"/>
                <w:szCs w:val="20"/>
                <w:lang w:val="es-ES_tradnl"/>
              </w:rPr>
            </w:pPr>
            <w:r w:rsidRPr="00867CC0">
              <w:rPr>
                <w:b/>
                <w:sz w:val="18"/>
                <w:szCs w:val="20"/>
                <w:lang w:val="es-ES_tradnl"/>
              </w:rPr>
              <w:t>HFC-134a</w:t>
            </w:r>
          </w:p>
        </w:tc>
        <w:tc>
          <w:tcPr>
            <w:tcW w:w="1080" w:type="dxa"/>
            <w:tcBorders>
              <w:top w:val="single" w:sz="4" w:space="0" w:color="auto"/>
              <w:left w:val="nil"/>
              <w:bottom w:val="single" w:sz="4" w:space="0" w:color="auto"/>
              <w:right w:val="single" w:sz="4" w:space="0" w:color="auto"/>
            </w:tcBorders>
            <w:vAlign w:val="center"/>
            <w:hideMark/>
          </w:tcPr>
          <w:p w14:paraId="5C8DF932" w14:textId="77777777" w:rsidR="00132F63" w:rsidRPr="00867CC0" w:rsidRDefault="00132F63">
            <w:pPr>
              <w:jc w:val="center"/>
              <w:rPr>
                <w:b/>
                <w:bCs/>
                <w:sz w:val="18"/>
                <w:szCs w:val="20"/>
                <w:lang w:val="es-ES_tradnl"/>
              </w:rPr>
            </w:pPr>
            <w:r w:rsidRPr="00867CC0">
              <w:rPr>
                <w:b/>
                <w:sz w:val="18"/>
                <w:szCs w:val="20"/>
                <w:lang w:val="es-ES_tradnl"/>
              </w:rPr>
              <w:t>R-404A</w:t>
            </w:r>
          </w:p>
        </w:tc>
        <w:tc>
          <w:tcPr>
            <w:tcW w:w="1080" w:type="dxa"/>
            <w:tcBorders>
              <w:top w:val="single" w:sz="4" w:space="0" w:color="auto"/>
              <w:left w:val="nil"/>
              <w:bottom w:val="single" w:sz="4" w:space="0" w:color="auto"/>
              <w:right w:val="single" w:sz="4" w:space="0" w:color="auto"/>
            </w:tcBorders>
            <w:vAlign w:val="center"/>
            <w:hideMark/>
          </w:tcPr>
          <w:p w14:paraId="4D9DD565" w14:textId="77777777" w:rsidR="00132F63" w:rsidRPr="00867CC0" w:rsidRDefault="00132F63">
            <w:pPr>
              <w:jc w:val="center"/>
              <w:rPr>
                <w:b/>
                <w:bCs/>
                <w:sz w:val="18"/>
                <w:szCs w:val="20"/>
                <w:lang w:val="es-ES_tradnl"/>
              </w:rPr>
            </w:pPr>
            <w:r w:rsidRPr="00867CC0">
              <w:rPr>
                <w:b/>
                <w:sz w:val="18"/>
                <w:szCs w:val="20"/>
                <w:lang w:val="es-ES_tradnl"/>
              </w:rPr>
              <w:t>R-407A</w:t>
            </w:r>
          </w:p>
        </w:tc>
        <w:tc>
          <w:tcPr>
            <w:tcW w:w="990" w:type="dxa"/>
            <w:tcBorders>
              <w:top w:val="single" w:sz="4" w:space="0" w:color="auto"/>
              <w:left w:val="nil"/>
              <w:bottom w:val="single" w:sz="4" w:space="0" w:color="auto"/>
              <w:right w:val="single" w:sz="4" w:space="0" w:color="auto"/>
            </w:tcBorders>
            <w:vAlign w:val="center"/>
            <w:hideMark/>
          </w:tcPr>
          <w:p w14:paraId="3B10628D" w14:textId="77777777" w:rsidR="00132F63" w:rsidRPr="00867CC0" w:rsidRDefault="00132F63">
            <w:pPr>
              <w:jc w:val="center"/>
              <w:rPr>
                <w:b/>
                <w:bCs/>
                <w:sz w:val="18"/>
                <w:szCs w:val="20"/>
                <w:lang w:val="es-ES_tradnl"/>
              </w:rPr>
            </w:pPr>
            <w:r w:rsidRPr="00867CC0">
              <w:rPr>
                <w:b/>
                <w:sz w:val="18"/>
                <w:szCs w:val="20"/>
                <w:lang w:val="es-ES_tradnl"/>
              </w:rPr>
              <w:t>R-407C</w:t>
            </w:r>
          </w:p>
        </w:tc>
        <w:tc>
          <w:tcPr>
            <w:tcW w:w="1080" w:type="dxa"/>
            <w:tcBorders>
              <w:top w:val="single" w:sz="4" w:space="0" w:color="auto"/>
              <w:left w:val="nil"/>
              <w:bottom w:val="single" w:sz="4" w:space="0" w:color="auto"/>
              <w:right w:val="single" w:sz="4" w:space="0" w:color="auto"/>
            </w:tcBorders>
            <w:vAlign w:val="center"/>
            <w:hideMark/>
          </w:tcPr>
          <w:p w14:paraId="7EA19369" w14:textId="77777777" w:rsidR="00132F63" w:rsidRPr="00867CC0" w:rsidRDefault="00132F63">
            <w:pPr>
              <w:jc w:val="center"/>
              <w:rPr>
                <w:b/>
                <w:bCs/>
                <w:sz w:val="18"/>
                <w:szCs w:val="20"/>
                <w:lang w:val="es-ES_tradnl"/>
              </w:rPr>
            </w:pPr>
            <w:r w:rsidRPr="00867CC0">
              <w:rPr>
                <w:b/>
                <w:sz w:val="18"/>
                <w:szCs w:val="20"/>
                <w:lang w:val="es-ES_tradnl"/>
              </w:rPr>
              <w:t>R-410A</w:t>
            </w:r>
          </w:p>
        </w:tc>
        <w:tc>
          <w:tcPr>
            <w:tcW w:w="1035" w:type="dxa"/>
            <w:tcBorders>
              <w:top w:val="single" w:sz="4" w:space="0" w:color="auto"/>
              <w:left w:val="nil"/>
              <w:bottom w:val="single" w:sz="4" w:space="0" w:color="auto"/>
              <w:right w:val="single" w:sz="4" w:space="0" w:color="auto"/>
            </w:tcBorders>
            <w:vAlign w:val="center"/>
            <w:hideMark/>
          </w:tcPr>
          <w:p w14:paraId="17A11B55" w14:textId="4DACCCA7" w:rsidR="00132F63" w:rsidRPr="00867CC0" w:rsidRDefault="00132F63">
            <w:pPr>
              <w:jc w:val="center"/>
              <w:rPr>
                <w:b/>
                <w:bCs/>
                <w:sz w:val="18"/>
                <w:szCs w:val="20"/>
                <w:lang w:val="es-ES_tradnl"/>
              </w:rPr>
            </w:pPr>
            <w:r w:rsidRPr="00867CC0">
              <w:rPr>
                <w:b/>
                <w:sz w:val="18"/>
                <w:szCs w:val="20"/>
                <w:lang w:val="es-ES_tradnl"/>
              </w:rPr>
              <w:t xml:space="preserve">Total </w:t>
            </w:r>
          </w:p>
        </w:tc>
        <w:tc>
          <w:tcPr>
            <w:tcW w:w="945" w:type="dxa"/>
            <w:tcBorders>
              <w:top w:val="single" w:sz="4" w:space="0" w:color="auto"/>
              <w:left w:val="nil"/>
              <w:bottom w:val="single" w:sz="4" w:space="0" w:color="auto"/>
              <w:right w:val="single" w:sz="4" w:space="0" w:color="auto"/>
            </w:tcBorders>
            <w:vAlign w:val="center"/>
            <w:hideMark/>
          </w:tcPr>
          <w:p w14:paraId="5F6AC073" w14:textId="4DED1922" w:rsidR="00132F63" w:rsidRPr="00867CC0" w:rsidRDefault="00132F63" w:rsidP="00487D6A">
            <w:pPr>
              <w:jc w:val="center"/>
              <w:rPr>
                <w:b/>
                <w:bCs/>
                <w:sz w:val="18"/>
                <w:szCs w:val="20"/>
                <w:lang w:val="es-ES_tradnl"/>
              </w:rPr>
            </w:pPr>
            <w:r w:rsidRPr="00867CC0">
              <w:rPr>
                <w:b/>
                <w:sz w:val="18"/>
                <w:szCs w:val="20"/>
                <w:lang w:val="es-ES_tradnl"/>
              </w:rPr>
              <w:t>Parte del total</w:t>
            </w:r>
            <w:r w:rsidR="00487D6A">
              <w:rPr>
                <w:b/>
                <w:sz w:val="18"/>
                <w:szCs w:val="20"/>
                <w:lang w:val="es-ES_tradnl"/>
              </w:rPr>
              <w:t xml:space="preserve"> </w:t>
            </w:r>
            <w:r w:rsidRPr="00867CC0">
              <w:rPr>
                <w:b/>
                <w:sz w:val="18"/>
                <w:szCs w:val="20"/>
                <w:lang w:val="es-ES_tradnl"/>
              </w:rPr>
              <w:t>(%)</w:t>
            </w:r>
          </w:p>
        </w:tc>
      </w:tr>
      <w:tr w:rsidR="00B613BB" w:rsidRPr="00867CC0" w14:paraId="6B88BF6C" w14:textId="77777777" w:rsidTr="00B613BB">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13B6EC02" w14:textId="777C17B1" w:rsidR="00B613BB" w:rsidRPr="00867CC0" w:rsidRDefault="00B613BB" w:rsidP="00B613BB">
            <w:pPr>
              <w:jc w:val="center"/>
              <w:rPr>
                <w:sz w:val="18"/>
                <w:szCs w:val="20"/>
                <w:lang w:val="es-ES_tradnl"/>
              </w:rPr>
            </w:pPr>
            <w:r w:rsidRPr="00867CC0">
              <w:rPr>
                <w:b/>
                <w:sz w:val="18"/>
                <w:szCs w:val="20"/>
                <w:lang w:val="es-ES_tradnl"/>
              </w:rPr>
              <w:t>Fabricación</w:t>
            </w:r>
          </w:p>
        </w:tc>
      </w:tr>
      <w:tr w:rsidR="00851903" w:rsidRPr="00867CC0" w14:paraId="00392FCB" w14:textId="77777777" w:rsidTr="00B729B1">
        <w:trPr>
          <w:trHeight w:val="238"/>
        </w:trPr>
        <w:tc>
          <w:tcPr>
            <w:tcW w:w="2065" w:type="dxa"/>
            <w:tcBorders>
              <w:top w:val="single" w:sz="4" w:space="0" w:color="auto"/>
              <w:left w:val="single" w:sz="4" w:space="0" w:color="auto"/>
              <w:bottom w:val="single" w:sz="4" w:space="0" w:color="auto"/>
              <w:right w:val="single" w:sz="4" w:space="0" w:color="auto"/>
            </w:tcBorders>
          </w:tcPr>
          <w:p w14:paraId="78248300" w14:textId="77777777" w:rsidR="003B4E76" w:rsidRPr="00867CC0" w:rsidRDefault="003B4E76" w:rsidP="003B4E76">
            <w:pPr>
              <w:jc w:val="left"/>
              <w:rPr>
                <w:sz w:val="18"/>
                <w:szCs w:val="20"/>
                <w:lang w:val="es-ES_tradnl"/>
              </w:rPr>
            </w:pPr>
            <w:r w:rsidRPr="00867CC0">
              <w:rPr>
                <w:sz w:val="18"/>
                <w:szCs w:val="20"/>
                <w:lang w:val="es-ES_tradnl"/>
              </w:rPr>
              <w:t xml:space="preserve">Espumas </w:t>
            </w:r>
          </w:p>
        </w:tc>
        <w:tc>
          <w:tcPr>
            <w:tcW w:w="1170" w:type="dxa"/>
            <w:tcBorders>
              <w:top w:val="nil"/>
              <w:left w:val="nil"/>
              <w:bottom w:val="single" w:sz="4" w:space="0" w:color="auto"/>
              <w:right w:val="single" w:sz="4" w:space="0" w:color="auto"/>
            </w:tcBorders>
          </w:tcPr>
          <w:p w14:paraId="2BC27F14" w14:textId="4596EB56" w:rsidR="003B4E76" w:rsidRPr="00867CC0" w:rsidRDefault="003B4E76" w:rsidP="003B4E76">
            <w:pPr>
              <w:jc w:val="right"/>
              <w:rPr>
                <w:sz w:val="18"/>
                <w:szCs w:val="20"/>
                <w:lang w:val="es-ES_tradnl"/>
              </w:rPr>
            </w:pPr>
            <w:r w:rsidRPr="00867CC0">
              <w:rPr>
                <w:sz w:val="18"/>
                <w:szCs w:val="20"/>
                <w:lang w:val="es-ES_tradnl"/>
              </w:rPr>
              <w:t>122.465</w:t>
            </w:r>
          </w:p>
        </w:tc>
        <w:tc>
          <w:tcPr>
            <w:tcW w:w="1080" w:type="dxa"/>
            <w:tcBorders>
              <w:top w:val="nil"/>
              <w:left w:val="nil"/>
              <w:bottom w:val="single" w:sz="4" w:space="0" w:color="auto"/>
              <w:right w:val="single" w:sz="4" w:space="0" w:color="auto"/>
            </w:tcBorders>
          </w:tcPr>
          <w:p w14:paraId="5F91E147" w14:textId="4E056638" w:rsidR="003B4E76" w:rsidRPr="00867CC0" w:rsidRDefault="003B4E76" w:rsidP="003B4E76">
            <w:pPr>
              <w:jc w:val="right"/>
              <w:rPr>
                <w:sz w:val="18"/>
                <w:szCs w:val="20"/>
                <w:lang w:val="es-ES_tradnl"/>
              </w:rPr>
            </w:pPr>
            <w:r w:rsidRPr="00867CC0">
              <w:rPr>
                <w:sz w:val="18"/>
                <w:szCs w:val="20"/>
                <w:lang w:val="es-ES_tradnl"/>
              </w:rPr>
              <w:t>0</w:t>
            </w:r>
          </w:p>
        </w:tc>
        <w:tc>
          <w:tcPr>
            <w:tcW w:w="1080" w:type="dxa"/>
            <w:tcBorders>
              <w:top w:val="nil"/>
              <w:left w:val="nil"/>
              <w:bottom w:val="single" w:sz="4" w:space="0" w:color="auto"/>
              <w:right w:val="single" w:sz="4" w:space="0" w:color="auto"/>
            </w:tcBorders>
          </w:tcPr>
          <w:p w14:paraId="7A7C57C7" w14:textId="06C6BE5D" w:rsidR="003B4E76" w:rsidRPr="00867CC0" w:rsidRDefault="003B4E76" w:rsidP="003B4E76">
            <w:pPr>
              <w:jc w:val="right"/>
              <w:rPr>
                <w:sz w:val="18"/>
                <w:szCs w:val="20"/>
                <w:lang w:val="es-ES_tradnl"/>
              </w:rPr>
            </w:pPr>
            <w:r w:rsidRPr="00867CC0">
              <w:rPr>
                <w:sz w:val="18"/>
                <w:szCs w:val="20"/>
                <w:lang w:val="es-ES_tradnl"/>
              </w:rPr>
              <w:t>0</w:t>
            </w:r>
          </w:p>
        </w:tc>
        <w:tc>
          <w:tcPr>
            <w:tcW w:w="990" w:type="dxa"/>
            <w:tcBorders>
              <w:top w:val="nil"/>
              <w:left w:val="nil"/>
              <w:bottom w:val="single" w:sz="4" w:space="0" w:color="auto"/>
              <w:right w:val="single" w:sz="4" w:space="0" w:color="auto"/>
            </w:tcBorders>
          </w:tcPr>
          <w:p w14:paraId="0F405838" w14:textId="1B610A7D" w:rsidR="003B4E76" w:rsidRPr="00867CC0" w:rsidRDefault="003B4E76" w:rsidP="003B4E76">
            <w:pPr>
              <w:jc w:val="right"/>
              <w:rPr>
                <w:sz w:val="18"/>
                <w:szCs w:val="20"/>
                <w:lang w:val="es-ES_tradnl"/>
              </w:rPr>
            </w:pPr>
            <w:r w:rsidRPr="00867CC0">
              <w:rPr>
                <w:sz w:val="18"/>
                <w:szCs w:val="20"/>
                <w:lang w:val="es-ES_tradnl"/>
              </w:rPr>
              <w:t>0</w:t>
            </w:r>
          </w:p>
        </w:tc>
        <w:tc>
          <w:tcPr>
            <w:tcW w:w="1080" w:type="dxa"/>
            <w:tcBorders>
              <w:top w:val="nil"/>
              <w:left w:val="nil"/>
              <w:bottom w:val="single" w:sz="4" w:space="0" w:color="auto"/>
              <w:right w:val="single" w:sz="4" w:space="0" w:color="auto"/>
            </w:tcBorders>
          </w:tcPr>
          <w:p w14:paraId="3285179D" w14:textId="2499FDF4" w:rsidR="003B4E76" w:rsidRPr="00867CC0" w:rsidRDefault="003B4E76" w:rsidP="003B4E76">
            <w:pPr>
              <w:jc w:val="right"/>
              <w:rPr>
                <w:sz w:val="18"/>
                <w:szCs w:val="20"/>
                <w:lang w:val="es-ES_tradnl"/>
              </w:rPr>
            </w:pPr>
            <w:r w:rsidRPr="00867CC0">
              <w:rPr>
                <w:sz w:val="18"/>
                <w:szCs w:val="20"/>
                <w:lang w:val="es-ES_tradnl"/>
              </w:rPr>
              <w:t>0</w:t>
            </w:r>
          </w:p>
        </w:tc>
        <w:tc>
          <w:tcPr>
            <w:tcW w:w="1035" w:type="dxa"/>
            <w:tcBorders>
              <w:top w:val="nil"/>
              <w:left w:val="nil"/>
              <w:bottom w:val="single" w:sz="4" w:space="0" w:color="auto"/>
              <w:right w:val="single" w:sz="4" w:space="0" w:color="auto"/>
            </w:tcBorders>
          </w:tcPr>
          <w:p w14:paraId="36E7AF83" w14:textId="7783DEBD" w:rsidR="003B4E76" w:rsidRPr="00867CC0" w:rsidRDefault="003B4E76" w:rsidP="003B4E76">
            <w:pPr>
              <w:jc w:val="right"/>
              <w:rPr>
                <w:sz w:val="18"/>
                <w:szCs w:val="20"/>
                <w:lang w:val="es-ES_tradnl"/>
              </w:rPr>
            </w:pPr>
            <w:r w:rsidRPr="00867CC0">
              <w:rPr>
                <w:sz w:val="18"/>
                <w:szCs w:val="20"/>
                <w:lang w:val="es-ES_tradnl"/>
              </w:rPr>
              <w:t>122.465</w:t>
            </w:r>
          </w:p>
        </w:tc>
        <w:tc>
          <w:tcPr>
            <w:tcW w:w="945" w:type="dxa"/>
            <w:tcBorders>
              <w:top w:val="nil"/>
              <w:left w:val="nil"/>
              <w:bottom w:val="single" w:sz="4" w:space="0" w:color="auto"/>
              <w:right w:val="single" w:sz="4" w:space="0" w:color="auto"/>
            </w:tcBorders>
          </w:tcPr>
          <w:p w14:paraId="71450762" w14:textId="4F740E65" w:rsidR="003B4E76" w:rsidRPr="00867CC0" w:rsidRDefault="003B4E76" w:rsidP="003B4E76">
            <w:pPr>
              <w:jc w:val="right"/>
              <w:rPr>
                <w:sz w:val="18"/>
                <w:szCs w:val="20"/>
                <w:lang w:val="es-ES_tradnl"/>
              </w:rPr>
            </w:pPr>
            <w:r w:rsidRPr="00867CC0">
              <w:rPr>
                <w:sz w:val="18"/>
                <w:szCs w:val="20"/>
                <w:lang w:val="es-ES_tradnl"/>
              </w:rPr>
              <w:t>12,1</w:t>
            </w:r>
          </w:p>
        </w:tc>
      </w:tr>
      <w:tr w:rsidR="003B4E76" w:rsidRPr="00867CC0" w14:paraId="3F56141F" w14:textId="77777777" w:rsidTr="00B729B1">
        <w:trPr>
          <w:trHeight w:val="238"/>
        </w:trPr>
        <w:tc>
          <w:tcPr>
            <w:tcW w:w="2065" w:type="dxa"/>
            <w:tcBorders>
              <w:top w:val="single" w:sz="4" w:space="0" w:color="auto"/>
              <w:left w:val="single" w:sz="4" w:space="0" w:color="auto"/>
              <w:bottom w:val="single" w:sz="4" w:space="0" w:color="auto"/>
              <w:right w:val="single" w:sz="4" w:space="0" w:color="auto"/>
            </w:tcBorders>
          </w:tcPr>
          <w:p w14:paraId="29A26C00" w14:textId="53E546BA" w:rsidR="003B4E76" w:rsidRPr="00867CC0" w:rsidRDefault="003B4E76" w:rsidP="003B4E76">
            <w:pPr>
              <w:jc w:val="left"/>
              <w:rPr>
                <w:sz w:val="18"/>
                <w:szCs w:val="20"/>
                <w:lang w:val="es-ES_tradnl"/>
              </w:rPr>
            </w:pPr>
            <w:r w:rsidRPr="00867CC0">
              <w:rPr>
                <w:b/>
                <w:i/>
                <w:sz w:val="18"/>
                <w:szCs w:val="20"/>
                <w:lang w:val="es-ES_tradnl"/>
              </w:rPr>
              <w:t>Subtotal de fabricación</w:t>
            </w:r>
          </w:p>
        </w:tc>
        <w:tc>
          <w:tcPr>
            <w:tcW w:w="1170" w:type="dxa"/>
            <w:tcBorders>
              <w:top w:val="nil"/>
              <w:left w:val="nil"/>
              <w:bottom w:val="single" w:sz="4" w:space="0" w:color="auto"/>
              <w:right w:val="single" w:sz="4" w:space="0" w:color="auto"/>
            </w:tcBorders>
          </w:tcPr>
          <w:p w14:paraId="571613D1" w14:textId="700BBC0D" w:rsidR="003B4E76" w:rsidRPr="00867CC0" w:rsidRDefault="003B4E76" w:rsidP="003B4E76">
            <w:pPr>
              <w:jc w:val="right"/>
              <w:rPr>
                <w:b/>
                <w:bCs/>
                <w:i/>
                <w:iCs/>
                <w:sz w:val="18"/>
                <w:szCs w:val="20"/>
                <w:lang w:val="es-ES_tradnl"/>
              </w:rPr>
            </w:pPr>
            <w:r w:rsidRPr="00867CC0">
              <w:rPr>
                <w:b/>
                <w:i/>
                <w:sz w:val="18"/>
                <w:szCs w:val="20"/>
                <w:lang w:val="es-ES_tradnl"/>
              </w:rPr>
              <w:t>122.465</w:t>
            </w:r>
          </w:p>
        </w:tc>
        <w:tc>
          <w:tcPr>
            <w:tcW w:w="1080" w:type="dxa"/>
            <w:tcBorders>
              <w:top w:val="nil"/>
              <w:left w:val="nil"/>
              <w:bottom w:val="single" w:sz="4" w:space="0" w:color="auto"/>
              <w:right w:val="single" w:sz="4" w:space="0" w:color="auto"/>
            </w:tcBorders>
          </w:tcPr>
          <w:p w14:paraId="05030E46" w14:textId="36F26C40" w:rsidR="003B4E76" w:rsidRPr="00867CC0" w:rsidRDefault="003B4E76" w:rsidP="003B4E76">
            <w:pPr>
              <w:jc w:val="right"/>
              <w:rPr>
                <w:b/>
                <w:bCs/>
                <w:i/>
                <w:iCs/>
                <w:sz w:val="18"/>
                <w:szCs w:val="20"/>
                <w:lang w:val="es-ES_tradnl"/>
              </w:rPr>
            </w:pPr>
            <w:r w:rsidRPr="00867CC0">
              <w:rPr>
                <w:b/>
                <w:i/>
                <w:sz w:val="18"/>
                <w:szCs w:val="20"/>
                <w:lang w:val="es-ES_tradnl"/>
              </w:rPr>
              <w:t>0</w:t>
            </w:r>
          </w:p>
        </w:tc>
        <w:tc>
          <w:tcPr>
            <w:tcW w:w="1080" w:type="dxa"/>
            <w:tcBorders>
              <w:top w:val="nil"/>
              <w:left w:val="nil"/>
              <w:bottom w:val="single" w:sz="4" w:space="0" w:color="auto"/>
              <w:right w:val="single" w:sz="4" w:space="0" w:color="auto"/>
            </w:tcBorders>
          </w:tcPr>
          <w:p w14:paraId="614742A2" w14:textId="2E54E006" w:rsidR="003B4E76" w:rsidRPr="00867CC0" w:rsidRDefault="003B4E76" w:rsidP="003B4E76">
            <w:pPr>
              <w:jc w:val="right"/>
              <w:rPr>
                <w:b/>
                <w:bCs/>
                <w:i/>
                <w:iCs/>
                <w:sz w:val="18"/>
                <w:szCs w:val="20"/>
                <w:lang w:val="es-ES_tradnl"/>
              </w:rPr>
            </w:pPr>
            <w:r w:rsidRPr="00867CC0">
              <w:rPr>
                <w:b/>
                <w:i/>
                <w:sz w:val="18"/>
                <w:szCs w:val="20"/>
                <w:lang w:val="es-ES_tradnl"/>
              </w:rPr>
              <w:t>0</w:t>
            </w:r>
          </w:p>
        </w:tc>
        <w:tc>
          <w:tcPr>
            <w:tcW w:w="990" w:type="dxa"/>
            <w:tcBorders>
              <w:top w:val="nil"/>
              <w:left w:val="nil"/>
              <w:bottom w:val="single" w:sz="4" w:space="0" w:color="auto"/>
              <w:right w:val="single" w:sz="4" w:space="0" w:color="auto"/>
            </w:tcBorders>
          </w:tcPr>
          <w:p w14:paraId="05D42B54" w14:textId="316F2F85" w:rsidR="003B4E76" w:rsidRPr="00867CC0" w:rsidRDefault="003B4E76" w:rsidP="003B4E76">
            <w:pPr>
              <w:jc w:val="right"/>
              <w:rPr>
                <w:b/>
                <w:bCs/>
                <w:i/>
                <w:iCs/>
                <w:sz w:val="18"/>
                <w:szCs w:val="20"/>
                <w:lang w:val="es-ES_tradnl"/>
              </w:rPr>
            </w:pPr>
            <w:r w:rsidRPr="00867CC0">
              <w:rPr>
                <w:b/>
                <w:i/>
                <w:sz w:val="18"/>
                <w:szCs w:val="20"/>
                <w:lang w:val="es-ES_tradnl"/>
              </w:rPr>
              <w:t>0</w:t>
            </w:r>
          </w:p>
        </w:tc>
        <w:tc>
          <w:tcPr>
            <w:tcW w:w="1080" w:type="dxa"/>
            <w:tcBorders>
              <w:top w:val="nil"/>
              <w:left w:val="nil"/>
              <w:bottom w:val="single" w:sz="4" w:space="0" w:color="auto"/>
              <w:right w:val="single" w:sz="4" w:space="0" w:color="auto"/>
            </w:tcBorders>
          </w:tcPr>
          <w:p w14:paraId="378EED43" w14:textId="0D045A5E" w:rsidR="003B4E76" w:rsidRPr="00867CC0" w:rsidRDefault="003B4E76" w:rsidP="003B4E76">
            <w:pPr>
              <w:jc w:val="right"/>
              <w:rPr>
                <w:b/>
                <w:bCs/>
                <w:i/>
                <w:iCs/>
                <w:sz w:val="18"/>
                <w:szCs w:val="20"/>
                <w:lang w:val="es-ES_tradnl"/>
              </w:rPr>
            </w:pPr>
            <w:r w:rsidRPr="00867CC0">
              <w:rPr>
                <w:b/>
                <w:i/>
                <w:sz w:val="18"/>
                <w:szCs w:val="20"/>
                <w:lang w:val="es-ES_tradnl"/>
              </w:rPr>
              <w:t>0</w:t>
            </w:r>
          </w:p>
        </w:tc>
        <w:tc>
          <w:tcPr>
            <w:tcW w:w="1035" w:type="dxa"/>
            <w:tcBorders>
              <w:top w:val="nil"/>
              <w:left w:val="nil"/>
              <w:bottom w:val="single" w:sz="4" w:space="0" w:color="auto"/>
              <w:right w:val="single" w:sz="4" w:space="0" w:color="auto"/>
            </w:tcBorders>
          </w:tcPr>
          <w:p w14:paraId="01310294" w14:textId="1904F62B" w:rsidR="003B4E76" w:rsidRPr="00867CC0" w:rsidRDefault="003B4E76" w:rsidP="003B4E76">
            <w:pPr>
              <w:jc w:val="right"/>
              <w:rPr>
                <w:b/>
                <w:bCs/>
                <w:i/>
                <w:iCs/>
                <w:sz w:val="18"/>
                <w:szCs w:val="20"/>
                <w:lang w:val="es-ES_tradnl"/>
              </w:rPr>
            </w:pPr>
            <w:r w:rsidRPr="00867CC0">
              <w:rPr>
                <w:b/>
                <w:i/>
                <w:sz w:val="18"/>
                <w:szCs w:val="20"/>
                <w:lang w:val="es-ES_tradnl"/>
              </w:rPr>
              <w:t>122.465</w:t>
            </w:r>
          </w:p>
        </w:tc>
        <w:tc>
          <w:tcPr>
            <w:tcW w:w="945" w:type="dxa"/>
            <w:tcBorders>
              <w:top w:val="nil"/>
              <w:left w:val="nil"/>
              <w:bottom w:val="single" w:sz="4" w:space="0" w:color="auto"/>
              <w:right w:val="single" w:sz="4" w:space="0" w:color="auto"/>
            </w:tcBorders>
          </w:tcPr>
          <w:p w14:paraId="503C9612" w14:textId="605602EA" w:rsidR="003B4E76" w:rsidRPr="00867CC0" w:rsidRDefault="003B4E76" w:rsidP="003B4E76">
            <w:pPr>
              <w:jc w:val="right"/>
              <w:rPr>
                <w:b/>
                <w:bCs/>
                <w:i/>
                <w:iCs/>
                <w:sz w:val="18"/>
                <w:szCs w:val="20"/>
                <w:lang w:val="es-ES_tradnl"/>
              </w:rPr>
            </w:pPr>
            <w:r w:rsidRPr="00867CC0">
              <w:rPr>
                <w:b/>
                <w:i/>
                <w:sz w:val="18"/>
                <w:szCs w:val="20"/>
                <w:lang w:val="es-ES_tradnl"/>
              </w:rPr>
              <w:t>12,1</w:t>
            </w:r>
          </w:p>
        </w:tc>
      </w:tr>
      <w:tr w:rsidR="003B4E76" w:rsidRPr="00867CC0" w14:paraId="2BB945A3" w14:textId="77777777" w:rsidTr="00B613BB">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7272732C" w14:textId="5ECF0E77" w:rsidR="003B4E76" w:rsidRPr="00867CC0" w:rsidRDefault="003B4E76" w:rsidP="00724E4B">
            <w:pPr>
              <w:keepNext/>
              <w:jc w:val="center"/>
              <w:rPr>
                <w:sz w:val="18"/>
                <w:szCs w:val="20"/>
                <w:lang w:val="es-ES_tradnl"/>
              </w:rPr>
            </w:pPr>
            <w:r w:rsidRPr="00867CC0">
              <w:rPr>
                <w:b/>
                <w:sz w:val="18"/>
                <w:szCs w:val="20"/>
                <w:lang w:val="es-ES_tradnl"/>
              </w:rPr>
              <w:lastRenderedPageBreak/>
              <w:t>Servicio y mantenimiento de equipos de refrigeración y aire acondicionado</w:t>
            </w:r>
          </w:p>
        </w:tc>
      </w:tr>
      <w:tr w:rsidR="003B4E76" w:rsidRPr="00867CC0" w14:paraId="26523D0E" w14:textId="77777777" w:rsidTr="00B613BB">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70CDE835" w14:textId="31E97788" w:rsidR="003B4E76" w:rsidRPr="00867CC0" w:rsidRDefault="003B4E76" w:rsidP="00724E4B">
            <w:pPr>
              <w:keepNext/>
              <w:rPr>
                <w:sz w:val="18"/>
                <w:szCs w:val="20"/>
                <w:lang w:val="es-ES_tradnl"/>
              </w:rPr>
            </w:pPr>
            <w:r w:rsidRPr="00867CC0">
              <w:rPr>
                <w:b/>
                <w:sz w:val="18"/>
                <w:szCs w:val="20"/>
                <w:lang w:val="es-ES_tradnl"/>
              </w:rPr>
              <w:t>Subsectores de refrigeración</w:t>
            </w:r>
          </w:p>
        </w:tc>
      </w:tr>
      <w:tr w:rsidR="00851903" w:rsidRPr="00867CC0" w14:paraId="6D225A54" w14:textId="77777777" w:rsidTr="00B729B1">
        <w:trPr>
          <w:trHeight w:val="238"/>
        </w:trPr>
        <w:tc>
          <w:tcPr>
            <w:tcW w:w="2065" w:type="dxa"/>
            <w:tcBorders>
              <w:top w:val="single" w:sz="4" w:space="0" w:color="auto"/>
              <w:left w:val="single" w:sz="4" w:space="0" w:color="auto"/>
              <w:bottom w:val="single" w:sz="4" w:space="0" w:color="auto"/>
              <w:right w:val="single" w:sz="4" w:space="0" w:color="auto"/>
            </w:tcBorders>
            <w:hideMark/>
          </w:tcPr>
          <w:p w14:paraId="3BFD090B" w14:textId="77777777" w:rsidR="00851903" w:rsidRPr="00867CC0" w:rsidRDefault="00851903" w:rsidP="00724E4B">
            <w:pPr>
              <w:keepNext/>
              <w:jc w:val="left"/>
              <w:rPr>
                <w:sz w:val="18"/>
                <w:szCs w:val="20"/>
                <w:lang w:val="es-ES_tradnl"/>
              </w:rPr>
            </w:pPr>
            <w:r w:rsidRPr="00867CC0">
              <w:rPr>
                <w:sz w:val="18"/>
                <w:szCs w:val="20"/>
                <w:lang w:val="es-ES_tradnl"/>
              </w:rPr>
              <w:t xml:space="preserve">Doméstico </w:t>
            </w:r>
          </w:p>
        </w:tc>
        <w:tc>
          <w:tcPr>
            <w:tcW w:w="1170" w:type="dxa"/>
            <w:tcBorders>
              <w:top w:val="nil"/>
              <w:left w:val="nil"/>
              <w:bottom w:val="single" w:sz="4" w:space="0" w:color="auto"/>
              <w:right w:val="single" w:sz="4" w:space="0" w:color="auto"/>
            </w:tcBorders>
          </w:tcPr>
          <w:p w14:paraId="7550C55B" w14:textId="2E901520" w:rsidR="00851903" w:rsidRPr="00867CC0" w:rsidRDefault="00851903" w:rsidP="00724E4B">
            <w:pPr>
              <w:keepNext/>
              <w:jc w:val="right"/>
              <w:rPr>
                <w:sz w:val="18"/>
                <w:szCs w:val="20"/>
                <w:lang w:val="es-ES_tradnl"/>
              </w:rPr>
            </w:pPr>
            <w:r w:rsidRPr="00867CC0">
              <w:rPr>
                <w:sz w:val="18"/>
                <w:szCs w:val="20"/>
                <w:lang w:val="es-ES_tradnl"/>
              </w:rPr>
              <w:t xml:space="preserve"> 66.424 </w:t>
            </w:r>
          </w:p>
        </w:tc>
        <w:tc>
          <w:tcPr>
            <w:tcW w:w="1080" w:type="dxa"/>
            <w:tcBorders>
              <w:top w:val="nil"/>
              <w:left w:val="nil"/>
              <w:bottom w:val="single" w:sz="4" w:space="0" w:color="auto"/>
              <w:right w:val="single" w:sz="4" w:space="0" w:color="auto"/>
            </w:tcBorders>
          </w:tcPr>
          <w:p w14:paraId="36B03682" w14:textId="6F52C534" w:rsidR="00851903" w:rsidRPr="00867CC0" w:rsidRDefault="007A3406" w:rsidP="00724E4B">
            <w:pPr>
              <w:keepNext/>
              <w:jc w:val="right"/>
              <w:rPr>
                <w:sz w:val="18"/>
                <w:szCs w:val="20"/>
                <w:lang w:val="es-ES_tradnl"/>
              </w:rPr>
            </w:pPr>
            <w:r w:rsidRPr="00867CC0">
              <w:rPr>
                <w:sz w:val="18"/>
                <w:szCs w:val="20"/>
                <w:lang w:val="es-ES_tradnl"/>
              </w:rPr>
              <w:t>00</w:t>
            </w:r>
          </w:p>
        </w:tc>
        <w:tc>
          <w:tcPr>
            <w:tcW w:w="1080" w:type="dxa"/>
            <w:tcBorders>
              <w:top w:val="nil"/>
              <w:left w:val="nil"/>
              <w:bottom w:val="single" w:sz="4" w:space="0" w:color="auto"/>
              <w:right w:val="single" w:sz="4" w:space="0" w:color="auto"/>
            </w:tcBorders>
          </w:tcPr>
          <w:p w14:paraId="2127FC36" w14:textId="65A9A36A" w:rsidR="00851903" w:rsidRPr="00867CC0" w:rsidRDefault="007A3406" w:rsidP="00724E4B">
            <w:pPr>
              <w:keepNext/>
              <w:jc w:val="right"/>
              <w:rPr>
                <w:sz w:val="18"/>
                <w:szCs w:val="20"/>
                <w:lang w:val="es-ES_tradnl"/>
              </w:rPr>
            </w:pPr>
            <w:r w:rsidRPr="00867CC0">
              <w:rPr>
                <w:sz w:val="18"/>
                <w:szCs w:val="20"/>
                <w:lang w:val="es-ES_tradnl"/>
              </w:rPr>
              <w:t>0</w:t>
            </w:r>
          </w:p>
        </w:tc>
        <w:tc>
          <w:tcPr>
            <w:tcW w:w="990" w:type="dxa"/>
            <w:tcBorders>
              <w:top w:val="nil"/>
              <w:left w:val="nil"/>
              <w:bottom w:val="single" w:sz="4" w:space="0" w:color="auto"/>
              <w:right w:val="single" w:sz="4" w:space="0" w:color="auto"/>
            </w:tcBorders>
          </w:tcPr>
          <w:p w14:paraId="16035513" w14:textId="65434488" w:rsidR="00851903" w:rsidRPr="00867CC0" w:rsidRDefault="007A3406" w:rsidP="00724E4B">
            <w:pPr>
              <w:keepNext/>
              <w:jc w:val="right"/>
              <w:rPr>
                <w:sz w:val="18"/>
                <w:szCs w:val="20"/>
                <w:lang w:val="es-ES_tradnl"/>
              </w:rPr>
            </w:pPr>
            <w:r w:rsidRPr="00867CC0">
              <w:rPr>
                <w:sz w:val="18"/>
                <w:szCs w:val="20"/>
                <w:lang w:val="es-ES_tradnl"/>
              </w:rPr>
              <w:t>0</w:t>
            </w:r>
          </w:p>
        </w:tc>
        <w:tc>
          <w:tcPr>
            <w:tcW w:w="1080" w:type="dxa"/>
            <w:tcBorders>
              <w:top w:val="nil"/>
              <w:left w:val="nil"/>
              <w:bottom w:val="single" w:sz="4" w:space="0" w:color="auto"/>
              <w:right w:val="single" w:sz="4" w:space="0" w:color="auto"/>
            </w:tcBorders>
          </w:tcPr>
          <w:p w14:paraId="18E368E3" w14:textId="7244D0DE" w:rsidR="00851903" w:rsidRPr="00867CC0" w:rsidRDefault="007A3406" w:rsidP="00724E4B">
            <w:pPr>
              <w:keepNext/>
              <w:jc w:val="right"/>
              <w:rPr>
                <w:sz w:val="18"/>
                <w:szCs w:val="20"/>
                <w:lang w:val="es-ES_tradnl"/>
              </w:rPr>
            </w:pPr>
            <w:r w:rsidRPr="00867CC0">
              <w:rPr>
                <w:sz w:val="18"/>
                <w:szCs w:val="20"/>
                <w:lang w:val="es-ES_tradnl"/>
              </w:rPr>
              <w:t>0</w:t>
            </w:r>
          </w:p>
        </w:tc>
        <w:tc>
          <w:tcPr>
            <w:tcW w:w="1035" w:type="dxa"/>
            <w:tcBorders>
              <w:top w:val="nil"/>
              <w:left w:val="nil"/>
              <w:bottom w:val="single" w:sz="4" w:space="0" w:color="auto"/>
              <w:right w:val="single" w:sz="4" w:space="0" w:color="auto"/>
            </w:tcBorders>
          </w:tcPr>
          <w:p w14:paraId="673B7BAB" w14:textId="6F8B304B" w:rsidR="00851903" w:rsidRPr="00867CC0" w:rsidRDefault="00851903" w:rsidP="00724E4B">
            <w:pPr>
              <w:keepNext/>
              <w:jc w:val="right"/>
              <w:rPr>
                <w:sz w:val="18"/>
                <w:szCs w:val="20"/>
                <w:lang w:val="es-ES_tradnl"/>
              </w:rPr>
            </w:pPr>
            <w:r w:rsidRPr="00867CC0">
              <w:rPr>
                <w:sz w:val="18"/>
                <w:szCs w:val="20"/>
                <w:lang w:val="es-ES_tradnl"/>
              </w:rPr>
              <w:t xml:space="preserve"> 66.424 </w:t>
            </w:r>
          </w:p>
        </w:tc>
        <w:tc>
          <w:tcPr>
            <w:tcW w:w="945" w:type="dxa"/>
            <w:tcBorders>
              <w:top w:val="nil"/>
              <w:left w:val="nil"/>
              <w:bottom w:val="single" w:sz="4" w:space="0" w:color="auto"/>
              <w:right w:val="single" w:sz="4" w:space="0" w:color="auto"/>
            </w:tcBorders>
          </w:tcPr>
          <w:p w14:paraId="70043997" w14:textId="7495B555" w:rsidR="00851903" w:rsidRPr="00867CC0" w:rsidRDefault="002D6320" w:rsidP="00724E4B">
            <w:pPr>
              <w:keepNext/>
              <w:jc w:val="right"/>
              <w:rPr>
                <w:sz w:val="18"/>
                <w:szCs w:val="20"/>
                <w:lang w:val="es-ES_tradnl"/>
              </w:rPr>
            </w:pPr>
            <w:r w:rsidRPr="00867CC0">
              <w:rPr>
                <w:sz w:val="18"/>
                <w:szCs w:val="20"/>
                <w:lang w:val="es-ES_tradnl"/>
              </w:rPr>
              <w:t>6,5</w:t>
            </w:r>
          </w:p>
        </w:tc>
      </w:tr>
      <w:tr w:rsidR="00851903" w:rsidRPr="00867CC0" w14:paraId="47ACFBD6" w14:textId="77777777" w:rsidTr="00B729B1">
        <w:trPr>
          <w:trHeight w:val="238"/>
        </w:trPr>
        <w:tc>
          <w:tcPr>
            <w:tcW w:w="2065" w:type="dxa"/>
            <w:tcBorders>
              <w:top w:val="single" w:sz="4" w:space="0" w:color="auto"/>
              <w:left w:val="single" w:sz="4" w:space="0" w:color="auto"/>
              <w:bottom w:val="single" w:sz="4" w:space="0" w:color="auto"/>
              <w:right w:val="single" w:sz="4" w:space="0" w:color="auto"/>
            </w:tcBorders>
          </w:tcPr>
          <w:p w14:paraId="59F027C0" w14:textId="77777777" w:rsidR="00851903" w:rsidRPr="00867CC0" w:rsidRDefault="00851903" w:rsidP="00851903">
            <w:pPr>
              <w:jc w:val="left"/>
              <w:rPr>
                <w:sz w:val="18"/>
                <w:szCs w:val="20"/>
                <w:lang w:val="es-ES_tradnl"/>
              </w:rPr>
            </w:pPr>
            <w:r w:rsidRPr="00867CC0">
              <w:rPr>
                <w:sz w:val="18"/>
                <w:szCs w:val="20"/>
                <w:lang w:val="es-ES_tradnl"/>
              </w:rPr>
              <w:t xml:space="preserve">Comercial </w:t>
            </w:r>
          </w:p>
        </w:tc>
        <w:tc>
          <w:tcPr>
            <w:tcW w:w="1170" w:type="dxa"/>
            <w:tcBorders>
              <w:top w:val="nil"/>
              <w:left w:val="nil"/>
              <w:bottom w:val="single" w:sz="4" w:space="0" w:color="auto"/>
              <w:right w:val="single" w:sz="4" w:space="0" w:color="auto"/>
            </w:tcBorders>
          </w:tcPr>
          <w:p w14:paraId="6D31C57E" w14:textId="6887365A" w:rsidR="00851903" w:rsidRPr="00867CC0" w:rsidRDefault="00851903" w:rsidP="00851903">
            <w:pPr>
              <w:jc w:val="right"/>
              <w:rPr>
                <w:sz w:val="18"/>
                <w:szCs w:val="20"/>
                <w:lang w:val="es-ES_tradnl"/>
              </w:rPr>
            </w:pPr>
            <w:r w:rsidRPr="00867CC0">
              <w:rPr>
                <w:sz w:val="18"/>
                <w:szCs w:val="20"/>
                <w:lang w:val="es-ES_tradnl"/>
              </w:rPr>
              <w:t xml:space="preserve"> 15.387 </w:t>
            </w:r>
          </w:p>
        </w:tc>
        <w:tc>
          <w:tcPr>
            <w:tcW w:w="1080" w:type="dxa"/>
            <w:tcBorders>
              <w:top w:val="nil"/>
              <w:left w:val="nil"/>
              <w:bottom w:val="single" w:sz="4" w:space="0" w:color="auto"/>
              <w:right w:val="single" w:sz="4" w:space="0" w:color="auto"/>
            </w:tcBorders>
          </w:tcPr>
          <w:p w14:paraId="29725D53" w14:textId="129DB1AD" w:rsidR="00851903" w:rsidRPr="00867CC0" w:rsidRDefault="00851903" w:rsidP="00851903">
            <w:pPr>
              <w:jc w:val="right"/>
              <w:rPr>
                <w:sz w:val="18"/>
                <w:szCs w:val="20"/>
                <w:lang w:val="es-ES_tradnl"/>
              </w:rPr>
            </w:pPr>
            <w:r w:rsidRPr="00867CC0">
              <w:rPr>
                <w:sz w:val="18"/>
                <w:szCs w:val="20"/>
                <w:lang w:val="es-ES_tradnl"/>
              </w:rPr>
              <w:t xml:space="preserve"> 97.060 </w:t>
            </w:r>
          </w:p>
        </w:tc>
        <w:tc>
          <w:tcPr>
            <w:tcW w:w="1080" w:type="dxa"/>
            <w:tcBorders>
              <w:top w:val="nil"/>
              <w:left w:val="nil"/>
              <w:bottom w:val="single" w:sz="4" w:space="0" w:color="auto"/>
              <w:right w:val="single" w:sz="4" w:space="0" w:color="auto"/>
            </w:tcBorders>
          </w:tcPr>
          <w:p w14:paraId="2372F805" w14:textId="1C5BB210" w:rsidR="00851903" w:rsidRPr="00867CC0" w:rsidRDefault="00851903" w:rsidP="00851903">
            <w:pPr>
              <w:jc w:val="right"/>
              <w:rPr>
                <w:sz w:val="18"/>
                <w:szCs w:val="20"/>
                <w:lang w:val="es-ES_tradnl"/>
              </w:rPr>
            </w:pPr>
            <w:r w:rsidRPr="00867CC0">
              <w:rPr>
                <w:sz w:val="18"/>
                <w:szCs w:val="20"/>
                <w:lang w:val="es-ES_tradnl"/>
              </w:rPr>
              <w:t xml:space="preserve"> 179.727 </w:t>
            </w:r>
          </w:p>
        </w:tc>
        <w:tc>
          <w:tcPr>
            <w:tcW w:w="990" w:type="dxa"/>
            <w:tcBorders>
              <w:top w:val="nil"/>
              <w:left w:val="nil"/>
              <w:bottom w:val="single" w:sz="4" w:space="0" w:color="auto"/>
              <w:right w:val="single" w:sz="4" w:space="0" w:color="auto"/>
            </w:tcBorders>
          </w:tcPr>
          <w:p w14:paraId="0CA19A82" w14:textId="290B3022" w:rsidR="00851903" w:rsidRPr="00867CC0" w:rsidRDefault="007A3406" w:rsidP="00851903">
            <w:pPr>
              <w:jc w:val="right"/>
              <w:rPr>
                <w:sz w:val="18"/>
                <w:szCs w:val="20"/>
                <w:lang w:val="es-ES_tradnl"/>
              </w:rPr>
            </w:pPr>
            <w:r w:rsidRPr="00867CC0">
              <w:rPr>
                <w:sz w:val="18"/>
                <w:szCs w:val="20"/>
                <w:lang w:val="es-ES_tradnl"/>
              </w:rPr>
              <w:t>0</w:t>
            </w:r>
          </w:p>
        </w:tc>
        <w:tc>
          <w:tcPr>
            <w:tcW w:w="1080" w:type="dxa"/>
            <w:tcBorders>
              <w:top w:val="nil"/>
              <w:left w:val="nil"/>
              <w:bottom w:val="single" w:sz="4" w:space="0" w:color="auto"/>
              <w:right w:val="single" w:sz="4" w:space="0" w:color="auto"/>
            </w:tcBorders>
          </w:tcPr>
          <w:p w14:paraId="2EB113AB" w14:textId="2C2417CF" w:rsidR="00851903" w:rsidRPr="00867CC0" w:rsidRDefault="007A3406" w:rsidP="00851903">
            <w:pPr>
              <w:jc w:val="right"/>
              <w:rPr>
                <w:sz w:val="18"/>
                <w:szCs w:val="20"/>
                <w:lang w:val="es-ES_tradnl"/>
              </w:rPr>
            </w:pPr>
            <w:r w:rsidRPr="00867CC0">
              <w:rPr>
                <w:sz w:val="18"/>
                <w:szCs w:val="20"/>
                <w:lang w:val="es-ES_tradnl"/>
              </w:rPr>
              <w:t>0</w:t>
            </w:r>
          </w:p>
        </w:tc>
        <w:tc>
          <w:tcPr>
            <w:tcW w:w="1035" w:type="dxa"/>
            <w:tcBorders>
              <w:top w:val="nil"/>
              <w:left w:val="nil"/>
              <w:bottom w:val="single" w:sz="4" w:space="0" w:color="auto"/>
              <w:right w:val="single" w:sz="4" w:space="0" w:color="auto"/>
            </w:tcBorders>
          </w:tcPr>
          <w:p w14:paraId="5A4C4190" w14:textId="49C8903A" w:rsidR="00851903" w:rsidRPr="00867CC0" w:rsidRDefault="00851903" w:rsidP="00851903">
            <w:pPr>
              <w:jc w:val="right"/>
              <w:rPr>
                <w:sz w:val="18"/>
                <w:szCs w:val="20"/>
                <w:lang w:val="es-ES_tradnl"/>
              </w:rPr>
            </w:pPr>
            <w:r w:rsidRPr="00867CC0">
              <w:rPr>
                <w:sz w:val="18"/>
                <w:szCs w:val="20"/>
                <w:lang w:val="es-ES_tradnl"/>
              </w:rPr>
              <w:t xml:space="preserve"> 292.174 </w:t>
            </w:r>
          </w:p>
        </w:tc>
        <w:tc>
          <w:tcPr>
            <w:tcW w:w="945" w:type="dxa"/>
            <w:tcBorders>
              <w:top w:val="nil"/>
              <w:left w:val="nil"/>
              <w:bottom w:val="single" w:sz="4" w:space="0" w:color="auto"/>
              <w:right w:val="single" w:sz="4" w:space="0" w:color="auto"/>
            </w:tcBorders>
          </w:tcPr>
          <w:p w14:paraId="3A7C253A" w14:textId="2683A599" w:rsidR="00851903" w:rsidRPr="00867CC0" w:rsidRDefault="002D6320" w:rsidP="00851903">
            <w:pPr>
              <w:jc w:val="right"/>
              <w:rPr>
                <w:sz w:val="18"/>
                <w:szCs w:val="20"/>
                <w:lang w:val="es-ES_tradnl"/>
              </w:rPr>
            </w:pPr>
            <w:r w:rsidRPr="00867CC0">
              <w:rPr>
                <w:sz w:val="18"/>
                <w:szCs w:val="20"/>
                <w:lang w:val="es-ES_tradnl"/>
              </w:rPr>
              <w:t>28,8</w:t>
            </w:r>
          </w:p>
        </w:tc>
      </w:tr>
      <w:tr w:rsidR="00851903" w:rsidRPr="00867CC0" w14:paraId="5765D90E" w14:textId="77777777" w:rsidTr="00B729B1">
        <w:trPr>
          <w:trHeight w:val="238"/>
        </w:trPr>
        <w:tc>
          <w:tcPr>
            <w:tcW w:w="2065" w:type="dxa"/>
            <w:tcBorders>
              <w:top w:val="single" w:sz="4" w:space="0" w:color="auto"/>
              <w:left w:val="single" w:sz="4" w:space="0" w:color="auto"/>
              <w:bottom w:val="single" w:sz="4" w:space="0" w:color="auto"/>
              <w:right w:val="single" w:sz="4" w:space="0" w:color="000000"/>
            </w:tcBorders>
            <w:hideMark/>
          </w:tcPr>
          <w:p w14:paraId="52460B72" w14:textId="77777777" w:rsidR="00851903" w:rsidRPr="00867CC0" w:rsidRDefault="00851903" w:rsidP="00851903">
            <w:pPr>
              <w:jc w:val="left"/>
              <w:rPr>
                <w:sz w:val="18"/>
                <w:szCs w:val="20"/>
                <w:lang w:val="es-ES_tradnl"/>
              </w:rPr>
            </w:pPr>
            <w:r w:rsidRPr="00867CC0">
              <w:rPr>
                <w:sz w:val="18"/>
                <w:szCs w:val="20"/>
                <w:lang w:val="es-ES_tradnl"/>
              </w:rPr>
              <w:t xml:space="preserve">Industrial </w:t>
            </w:r>
          </w:p>
        </w:tc>
        <w:tc>
          <w:tcPr>
            <w:tcW w:w="1170" w:type="dxa"/>
            <w:tcBorders>
              <w:top w:val="nil"/>
              <w:left w:val="nil"/>
              <w:bottom w:val="single" w:sz="4" w:space="0" w:color="auto"/>
              <w:right w:val="single" w:sz="4" w:space="0" w:color="auto"/>
            </w:tcBorders>
          </w:tcPr>
          <w:p w14:paraId="6431F1EC" w14:textId="263D10B6" w:rsidR="00851903" w:rsidRPr="00867CC0" w:rsidRDefault="00851903" w:rsidP="00851903">
            <w:pPr>
              <w:jc w:val="right"/>
              <w:rPr>
                <w:sz w:val="18"/>
                <w:szCs w:val="20"/>
                <w:lang w:val="es-ES_tradnl"/>
              </w:rPr>
            </w:pPr>
            <w:r w:rsidRPr="00867CC0">
              <w:rPr>
                <w:sz w:val="18"/>
                <w:szCs w:val="20"/>
                <w:lang w:val="es-ES_tradnl"/>
              </w:rPr>
              <w:t xml:space="preserve"> 2.560 </w:t>
            </w:r>
          </w:p>
        </w:tc>
        <w:tc>
          <w:tcPr>
            <w:tcW w:w="1080" w:type="dxa"/>
            <w:tcBorders>
              <w:top w:val="nil"/>
              <w:left w:val="nil"/>
              <w:bottom w:val="single" w:sz="4" w:space="0" w:color="auto"/>
              <w:right w:val="single" w:sz="4" w:space="0" w:color="auto"/>
            </w:tcBorders>
          </w:tcPr>
          <w:p w14:paraId="6B1ADEF2" w14:textId="46B5E468" w:rsidR="00851903" w:rsidRPr="00867CC0" w:rsidRDefault="00851903" w:rsidP="00851903">
            <w:pPr>
              <w:jc w:val="right"/>
              <w:rPr>
                <w:sz w:val="18"/>
                <w:szCs w:val="20"/>
                <w:lang w:val="es-ES_tradnl"/>
              </w:rPr>
            </w:pPr>
            <w:r w:rsidRPr="00867CC0">
              <w:rPr>
                <w:sz w:val="18"/>
                <w:szCs w:val="20"/>
                <w:lang w:val="es-ES_tradnl"/>
              </w:rPr>
              <w:t xml:space="preserve"> 63.530 </w:t>
            </w:r>
          </w:p>
        </w:tc>
        <w:tc>
          <w:tcPr>
            <w:tcW w:w="1080" w:type="dxa"/>
            <w:tcBorders>
              <w:top w:val="nil"/>
              <w:left w:val="nil"/>
              <w:bottom w:val="single" w:sz="4" w:space="0" w:color="auto"/>
              <w:right w:val="single" w:sz="4" w:space="0" w:color="auto"/>
            </w:tcBorders>
          </w:tcPr>
          <w:p w14:paraId="00E7DF8E" w14:textId="04CACEE8" w:rsidR="00851903" w:rsidRPr="00867CC0" w:rsidRDefault="00851903" w:rsidP="00851903">
            <w:pPr>
              <w:jc w:val="right"/>
              <w:rPr>
                <w:sz w:val="18"/>
                <w:szCs w:val="20"/>
                <w:lang w:val="es-ES_tradnl"/>
              </w:rPr>
            </w:pPr>
            <w:r w:rsidRPr="00867CC0">
              <w:rPr>
                <w:sz w:val="18"/>
                <w:szCs w:val="20"/>
                <w:lang w:val="es-ES_tradnl"/>
              </w:rPr>
              <w:t xml:space="preserve"> 147.069 </w:t>
            </w:r>
          </w:p>
        </w:tc>
        <w:tc>
          <w:tcPr>
            <w:tcW w:w="990" w:type="dxa"/>
            <w:tcBorders>
              <w:top w:val="nil"/>
              <w:left w:val="nil"/>
              <w:bottom w:val="single" w:sz="4" w:space="0" w:color="auto"/>
              <w:right w:val="single" w:sz="4" w:space="0" w:color="auto"/>
            </w:tcBorders>
          </w:tcPr>
          <w:p w14:paraId="5A7804F4" w14:textId="715E4EE8" w:rsidR="00851903" w:rsidRPr="00867CC0" w:rsidRDefault="007A3406" w:rsidP="00851903">
            <w:pPr>
              <w:jc w:val="right"/>
              <w:rPr>
                <w:sz w:val="18"/>
                <w:szCs w:val="20"/>
                <w:lang w:val="es-ES_tradnl"/>
              </w:rPr>
            </w:pPr>
            <w:r w:rsidRPr="00867CC0">
              <w:rPr>
                <w:sz w:val="18"/>
                <w:szCs w:val="20"/>
                <w:lang w:val="es-ES_tradnl"/>
              </w:rPr>
              <w:t>0</w:t>
            </w:r>
          </w:p>
        </w:tc>
        <w:tc>
          <w:tcPr>
            <w:tcW w:w="1080" w:type="dxa"/>
            <w:tcBorders>
              <w:top w:val="nil"/>
              <w:left w:val="nil"/>
              <w:bottom w:val="single" w:sz="4" w:space="0" w:color="auto"/>
              <w:right w:val="single" w:sz="4" w:space="0" w:color="auto"/>
            </w:tcBorders>
          </w:tcPr>
          <w:p w14:paraId="4962F196" w14:textId="79989A8F" w:rsidR="00851903" w:rsidRPr="00867CC0" w:rsidRDefault="007A3406" w:rsidP="00851903">
            <w:pPr>
              <w:jc w:val="right"/>
              <w:rPr>
                <w:sz w:val="18"/>
                <w:szCs w:val="20"/>
                <w:lang w:val="es-ES_tradnl"/>
              </w:rPr>
            </w:pPr>
            <w:r w:rsidRPr="00867CC0">
              <w:rPr>
                <w:sz w:val="18"/>
                <w:szCs w:val="20"/>
                <w:lang w:val="es-ES_tradnl"/>
              </w:rPr>
              <w:t>0</w:t>
            </w:r>
          </w:p>
        </w:tc>
        <w:tc>
          <w:tcPr>
            <w:tcW w:w="1035" w:type="dxa"/>
            <w:tcBorders>
              <w:top w:val="nil"/>
              <w:left w:val="nil"/>
              <w:bottom w:val="single" w:sz="4" w:space="0" w:color="auto"/>
              <w:right w:val="single" w:sz="4" w:space="0" w:color="auto"/>
            </w:tcBorders>
          </w:tcPr>
          <w:p w14:paraId="73DAF0D7" w14:textId="2E51D8F6" w:rsidR="00851903" w:rsidRPr="00867CC0" w:rsidRDefault="00851903" w:rsidP="00851903">
            <w:pPr>
              <w:jc w:val="right"/>
              <w:rPr>
                <w:sz w:val="18"/>
                <w:szCs w:val="20"/>
                <w:lang w:val="es-ES_tradnl"/>
              </w:rPr>
            </w:pPr>
            <w:r w:rsidRPr="00867CC0">
              <w:rPr>
                <w:sz w:val="18"/>
                <w:szCs w:val="20"/>
                <w:lang w:val="es-ES_tradnl"/>
              </w:rPr>
              <w:t xml:space="preserve"> 213.158 </w:t>
            </w:r>
          </w:p>
        </w:tc>
        <w:tc>
          <w:tcPr>
            <w:tcW w:w="945" w:type="dxa"/>
            <w:tcBorders>
              <w:top w:val="nil"/>
              <w:left w:val="nil"/>
              <w:bottom w:val="single" w:sz="4" w:space="0" w:color="auto"/>
              <w:right w:val="single" w:sz="4" w:space="0" w:color="auto"/>
            </w:tcBorders>
          </w:tcPr>
          <w:p w14:paraId="315650C8" w14:textId="5F44CA63" w:rsidR="00851903" w:rsidRPr="00867CC0" w:rsidRDefault="002D6320" w:rsidP="00851903">
            <w:pPr>
              <w:jc w:val="right"/>
              <w:rPr>
                <w:sz w:val="18"/>
                <w:szCs w:val="20"/>
                <w:lang w:val="es-ES_tradnl"/>
              </w:rPr>
            </w:pPr>
            <w:r w:rsidRPr="00867CC0">
              <w:rPr>
                <w:sz w:val="18"/>
                <w:szCs w:val="20"/>
                <w:lang w:val="es-ES_tradnl"/>
              </w:rPr>
              <w:t>21,0</w:t>
            </w:r>
          </w:p>
        </w:tc>
      </w:tr>
      <w:tr w:rsidR="00851903" w:rsidRPr="00867CC0" w14:paraId="0FF470F2" w14:textId="77777777" w:rsidTr="00B729B1">
        <w:trPr>
          <w:trHeight w:val="238"/>
        </w:trPr>
        <w:tc>
          <w:tcPr>
            <w:tcW w:w="2065" w:type="dxa"/>
            <w:tcBorders>
              <w:top w:val="single" w:sz="4" w:space="0" w:color="auto"/>
              <w:left w:val="single" w:sz="4" w:space="0" w:color="auto"/>
              <w:bottom w:val="single" w:sz="4" w:space="0" w:color="auto"/>
              <w:right w:val="single" w:sz="4" w:space="0" w:color="auto"/>
            </w:tcBorders>
            <w:hideMark/>
          </w:tcPr>
          <w:p w14:paraId="7944C41A" w14:textId="77777777" w:rsidR="00851903" w:rsidRPr="00867CC0" w:rsidRDefault="00851903" w:rsidP="00851903">
            <w:pPr>
              <w:jc w:val="left"/>
              <w:rPr>
                <w:sz w:val="18"/>
                <w:szCs w:val="20"/>
                <w:lang w:val="es-ES_tradnl"/>
              </w:rPr>
            </w:pPr>
            <w:r w:rsidRPr="00867CC0">
              <w:rPr>
                <w:sz w:val="18"/>
                <w:szCs w:val="20"/>
                <w:lang w:val="es-ES_tradnl"/>
              </w:rPr>
              <w:t>Transporte</w:t>
            </w:r>
          </w:p>
        </w:tc>
        <w:tc>
          <w:tcPr>
            <w:tcW w:w="1170" w:type="dxa"/>
            <w:tcBorders>
              <w:top w:val="nil"/>
              <w:left w:val="nil"/>
              <w:bottom w:val="single" w:sz="4" w:space="0" w:color="auto"/>
              <w:right w:val="single" w:sz="4" w:space="0" w:color="auto"/>
            </w:tcBorders>
          </w:tcPr>
          <w:p w14:paraId="5E24075D" w14:textId="0FB6CCD1" w:rsidR="00851903" w:rsidRPr="00867CC0" w:rsidRDefault="00851903" w:rsidP="00851903">
            <w:pPr>
              <w:jc w:val="right"/>
              <w:rPr>
                <w:sz w:val="18"/>
                <w:szCs w:val="20"/>
                <w:lang w:val="es-ES_tradnl"/>
              </w:rPr>
            </w:pPr>
            <w:r w:rsidRPr="00867CC0">
              <w:rPr>
                <w:sz w:val="18"/>
                <w:szCs w:val="20"/>
                <w:lang w:val="es-ES_tradnl"/>
              </w:rPr>
              <w:t xml:space="preserve"> 17.189 </w:t>
            </w:r>
          </w:p>
        </w:tc>
        <w:tc>
          <w:tcPr>
            <w:tcW w:w="1080" w:type="dxa"/>
            <w:tcBorders>
              <w:top w:val="nil"/>
              <w:left w:val="nil"/>
              <w:bottom w:val="single" w:sz="4" w:space="0" w:color="auto"/>
              <w:right w:val="single" w:sz="4" w:space="0" w:color="auto"/>
            </w:tcBorders>
          </w:tcPr>
          <w:p w14:paraId="273B669C" w14:textId="4B084A37" w:rsidR="00851903" w:rsidRPr="00867CC0" w:rsidRDefault="00851903" w:rsidP="00851903">
            <w:pPr>
              <w:jc w:val="right"/>
              <w:rPr>
                <w:sz w:val="18"/>
                <w:szCs w:val="20"/>
                <w:lang w:val="es-ES_tradnl"/>
              </w:rPr>
            </w:pPr>
            <w:r w:rsidRPr="00867CC0">
              <w:rPr>
                <w:sz w:val="18"/>
                <w:szCs w:val="20"/>
                <w:lang w:val="es-ES_tradnl"/>
              </w:rPr>
              <w:t xml:space="preserve"> 15.882 </w:t>
            </w:r>
          </w:p>
        </w:tc>
        <w:tc>
          <w:tcPr>
            <w:tcW w:w="1080" w:type="dxa"/>
            <w:tcBorders>
              <w:top w:val="nil"/>
              <w:left w:val="nil"/>
              <w:bottom w:val="single" w:sz="4" w:space="0" w:color="auto"/>
              <w:right w:val="single" w:sz="4" w:space="0" w:color="auto"/>
            </w:tcBorders>
          </w:tcPr>
          <w:p w14:paraId="2CDC30C3" w14:textId="16BD79E8" w:rsidR="00851903" w:rsidRPr="00867CC0" w:rsidRDefault="007A3406" w:rsidP="00851903">
            <w:pPr>
              <w:jc w:val="right"/>
              <w:rPr>
                <w:sz w:val="18"/>
                <w:szCs w:val="20"/>
                <w:lang w:val="es-ES_tradnl"/>
              </w:rPr>
            </w:pPr>
            <w:r w:rsidRPr="00867CC0">
              <w:rPr>
                <w:sz w:val="18"/>
                <w:szCs w:val="20"/>
                <w:lang w:val="es-ES_tradnl"/>
              </w:rPr>
              <w:t>0</w:t>
            </w:r>
          </w:p>
        </w:tc>
        <w:tc>
          <w:tcPr>
            <w:tcW w:w="990" w:type="dxa"/>
            <w:tcBorders>
              <w:top w:val="nil"/>
              <w:left w:val="nil"/>
              <w:bottom w:val="single" w:sz="4" w:space="0" w:color="auto"/>
              <w:right w:val="single" w:sz="4" w:space="0" w:color="auto"/>
            </w:tcBorders>
          </w:tcPr>
          <w:p w14:paraId="16476443" w14:textId="716734CA" w:rsidR="00851903" w:rsidRPr="00867CC0" w:rsidRDefault="007A3406" w:rsidP="00851903">
            <w:pPr>
              <w:jc w:val="right"/>
              <w:rPr>
                <w:sz w:val="18"/>
                <w:szCs w:val="20"/>
                <w:lang w:val="es-ES_tradnl"/>
              </w:rPr>
            </w:pPr>
            <w:r w:rsidRPr="00867CC0">
              <w:rPr>
                <w:sz w:val="18"/>
                <w:szCs w:val="20"/>
                <w:lang w:val="es-ES_tradnl"/>
              </w:rPr>
              <w:t>0</w:t>
            </w:r>
          </w:p>
        </w:tc>
        <w:tc>
          <w:tcPr>
            <w:tcW w:w="1080" w:type="dxa"/>
            <w:tcBorders>
              <w:top w:val="nil"/>
              <w:left w:val="nil"/>
              <w:bottom w:val="single" w:sz="4" w:space="0" w:color="auto"/>
              <w:right w:val="single" w:sz="4" w:space="0" w:color="auto"/>
            </w:tcBorders>
          </w:tcPr>
          <w:p w14:paraId="4BDE1364" w14:textId="50893F32" w:rsidR="00851903" w:rsidRPr="00867CC0" w:rsidRDefault="007A3406" w:rsidP="00851903">
            <w:pPr>
              <w:jc w:val="right"/>
              <w:rPr>
                <w:sz w:val="18"/>
                <w:szCs w:val="20"/>
                <w:lang w:val="es-ES_tradnl"/>
              </w:rPr>
            </w:pPr>
            <w:r w:rsidRPr="00867CC0">
              <w:rPr>
                <w:sz w:val="18"/>
                <w:szCs w:val="20"/>
                <w:lang w:val="es-ES_tradnl"/>
              </w:rPr>
              <w:t>0</w:t>
            </w:r>
          </w:p>
        </w:tc>
        <w:tc>
          <w:tcPr>
            <w:tcW w:w="1035" w:type="dxa"/>
            <w:tcBorders>
              <w:top w:val="nil"/>
              <w:left w:val="nil"/>
              <w:bottom w:val="single" w:sz="4" w:space="0" w:color="auto"/>
              <w:right w:val="single" w:sz="4" w:space="0" w:color="auto"/>
            </w:tcBorders>
          </w:tcPr>
          <w:p w14:paraId="219AADE2" w14:textId="14FD31AF" w:rsidR="00851903" w:rsidRPr="00867CC0" w:rsidRDefault="00851903" w:rsidP="00851903">
            <w:pPr>
              <w:jc w:val="right"/>
              <w:rPr>
                <w:sz w:val="18"/>
                <w:szCs w:val="20"/>
                <w:lang w:val="es-ES_tradnl"/>
              </w:rPr>
            </w:pPr>
            <w:r w:rsidRPr="00867CC0">
              <w:rPr>
                <w:sz w:val="18"/>
                <w:szCs w:val="20"/>
                <w:lang w:val="es-ES_tradnl"/>
              </w:rPr>
              <w:t xml:space="preserve"> 33.071 </w:t>
            </w:r>
          </w:p>
        </w:tc>
        <w:tc>
          <w:tcPr>
            <w:tcW w:w="945" w:type="dxa"/>
            <w:tcBorders>
              <w:top w:val="nil"/>
              <w:left w:val="nil"/>
              <w:bottom w:val="single" w:sz="4" w:space="0" w:color="auto"/>
              <w:right w:val="single" w:sz="4" w:space="0" w:color="auto"/>
            </w:tcBorders>
          </w:tcPr>
          <w:p w14:paraId="460D86AD" w14:textId="458017A0" w:rsidR="00851903" w:rsidRPr="00867CC0" w:rsidRDefault="002D6320" w:rsidP="00851903">
            <w:pPr>
              <w:jc w:val="right"/>
              <w:rPr>
                <w:sz w:val="18"/>
                <w:szCs w:val="20"/>
                <w:lang w:val="es-ES_tradnl"/>
              </w:rPr>
            </w:pPr>
            <w:r w:rsidRPr="00867CC0">
              <w:rPr>
                <w:sz w:val="18"/>
                <w:szCs w:val="20"/>
                <w:lang w:val="es-ES_tradnl"/>
              </w:rPr>
              <w:t>3,3</w:t>
            </w:r>
          </w:p>
        </w:tc>
      </w:tr>
      <w:tr w:rsidR="003B4E76" w:rsidRPr="00867CC0" w14:paraId="5465DEEB" w14:textId="77777777" w:rsidTr="00B613BB">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5847C538" w14:textId="425203A9" w:rsidR="003B4E76" w:rsidRPr="00867CC0" w:rsidRDefault="003B4E76" w:rsidP="003B4E76">
            <w:pPr>
              <w:rPr>
                <w:sz w:val="18"/>
                <w:szCs w:val="20"/>
                <w:lang w:val="es-ES_tradnl"/>
              </w:rPr>
            </w:pPr>
            <w:r w:rsidRPr="00867CC0">
              <w:rPr>
                <w:b/>
                <w:sz w:val="18"/>
                <w:szCs w:val="20"/>
                <w:lang w:val="es-ES_tradnl"/>
              </w:rPr>
              <w:t>Subsectores de aire acondicionado</w:t>
            </w:r>
          </w:p>
        </w:tc>
      </w:tr>
      <w:tr w:rsidR="00851903" w:rsidRPr="00867CC0" w14:paraId="026B2277" w14:textId="77777777" w:rsidTr="00B729B1">
        <w:trPr>
          <w:trHeight w:val="238"/>
        </w:trPr>
        <w:tc>
          <w:tcPr>
            <w:tcW w:w="2065" w:type="dxa"/>
            <w:tcBorders>
              <w:top w:val="nil"/>
              <w:left w:val="single" w:sz="4" w:space="0" w:color="000000"/>
              <w:bottom w:val="single" w:sz="4" w:space="0" w:color="000000"/>
              <w:right w:val="single" w:sz="4" w:space="0" w:color="000000"/>
            </w:tcBorders>
            <w:hideMark/>
          </w:tcPr>
          <w:p w14:paraId="6325B496" w14:textId="77777777" w:rsidR="00851903" w:rsidRPr="00867CC0" w:rsidRDefault="00851903" w:rsidP="00851903">
            <w:pPr>
              <w:jc w:val="left"/>
              <w:rPr>
                <w:sz w:val="18"/>
                <w:szCs w:val="20"/>
                <w:lang w:val="es-ES_tradnl"/>
              </w:rPr>
            </w:pPr>
            <w:r w:rsidRPr="00867CC0">
              <w:rPr>
                <w:sz w:val="18"/>
                <w:szCs w:val="20"/>
                <w:lang w:val="es-ES_tradnl"/>
              </w:rPr>
              <w:t>Residencial</w:t>
            </w:r>
          </w:p>
        </w:tc>
        <w:tc>
          <w:tcPr>
            <w:tcW w:w="1170" w:type="dxa"/>
            <w:tcBorders>
              <w:top w:val="nil"/>
              <w:left w:val="nil"/>
              <w:bottom w:val="single" w:sz="4" w:space="0" w:color="auto"/>
              <w:right w:val="single" w:sz="4" w:space="0" w:color="auto"/>
            </w:tcBorders>
          </w:tcPr>
          <w:p w14:paraId="388DC8D1" w14:textId="656557E2" w:rsidR="00851903" w:rsidRPr="00867CC0" w:rsidRDefault="00B22B9C" w:rsidP="00851903">
            <w:pPr>
              <w:jc w:val="right"/>
              <w:rPr>
                <w:sz w:val="18"/>
                <w:szCs w:val="20"/>
                <w:lang w:val="es-ES_tradnl"/>
              </w:rPr>
            </w:pPr>
            <w:r w:rsidRPr="00867CC0">
              <w:rPr>
                <w:sz w:val="18"/>
                <w:szCs w:val="20"/>
                <w:lang w:val="es-ES_tradnl"/>
              </w:rPr>
              <w:t>0</w:t>
            </w:r>
          </w:p>
        </w:tc>
        <w:tc>
          <w:tcPr>
            <w:tcW w:w="1080" w:type="dxa"/>
            <w:tcBorders>
              <w:top w:val="nil"/>
              <w:left w:val="nil"/>
              <w:bottom w:val="single" w:sz="4" w:space="0" w:color="auto"/>
              <w:right w:val="single" w:sz="4" w:space="0" w:color="auto"/>
            </w:tcBorders>
          </w:tcPr>
          <w:p w14:paraId="325DCA1A" w14:textId="65596D8F" w:rsidR="00851903" w:rsidRPr="00867CC0" w:rsidRDefault="00B22B9C" w:rsidP="00851903">
            <w:pPr>
              <w:jc w:val="right"/>
              <w:rPr>
                <w:sz w:val="18"/>
                <w:szCs w:val="20"/>
                <w:lang w:val="es-ES_tradnl"/>
              </w:rPr>
            </w:pPr>
            <w:r w:rsidRPr="00867CC0">
              <w:rPr>
                <w:sz w:val="18"/>
                <w:szCs w:val="20"/>
                <w:lang w:val="es-ES_tradnl"/>
              </w:rPr>
              <w:t>0</w:t>
            </w:r>
          </w:p>
        </w:tc>
        <w:tc>
          <w:tcPr>
            <w:tcW w:w="1080" w:type="dxa"/>
            <w:tcBorders>
              <w:top w:val="nil"/>
              <w:left w:val="nil"/>
              <w:bottom w:val="single" w:sz="4" w:space="0" w:color="auto"/>
              <w:right w:val="single" w:sz="4" w:space="0" w:color="auto"/>
            </w:tcBorders>
          </w:tcPr>
          <w:p w14:paraId="531F088F" w14:textId="43965EC5" w:rsidR="00851903" w:rsidRPr="00867CC0" w:rsidRDefault="00B22B9C" w:rsidP="00851903">
            <w:pPr>
              <w:jc w:val="right"/>
              <w:rPr>
                <w:sz w:val="18"/>
                <w:szCs w:val="20"/>
                <w:lang w:val="es-ES_tradnl"/>
              </w:rPr>
            </w:pPr>
            <w:r w:rsidRPr="00867CC0">
              <w:rPr>
                <w:sz w:val="18"/>
                <w:szCs w:val="20"/>
                <w:lang w:val="es-ES_tradnl"/>
              </w:rPr>
              <w:t>0</w:t>
            </w:r>
          </w:p>
        </w:tc>
        <w:tc>
          <w:tcPr>
            <w:tcW w:w="990" w:type="dxa"/>
            <w:tcBorders>
              <w:top w:val="nil"/>
              <w:left w:val="nil"/>
              <w:bottom w:val="single" w:sz="4" w:space="0" w:color="auto"/>
              <w:right w:val="single" w:sz="4" w:space="0" w:color="auto"/>
            </w:tcBorders>
          </w:tcPr>
          <w:p w14:paraId="689829DE" w14:textId="1D584C0A" w:rsidR="00851903" w:rsidRPr="00867CC0" w:rsidRDefault="00851903" w:rsidP="00851903">
            <w:pPr>
              <w:jc w:val="right"/>
              <w:rPr>
                <w:sz w:val="18"/>
                <w:szCs w:val="20"/>
                <w:lang w:val="es-ES_tradnl"/>
              </w:rPr>
            </w:pPr>
            <w:r w:rsidRPr="00867CC0">
              <w:rPr>
                <w:sz w:val="18"/>
                <w:szCs w:val="20"/>
                <w:lang w:val="es-ES_tradnl"/>
              </w:rPr>
              <w:t xml:space="preserve">13.375 </w:t>
            </w:r>
          </w:p>
        </w:tc>
        <w:tc>
          <w:tcPr>
            <w:tcW w:w="1080" w:type="dxa"/>
            <w:tcBorders>
              <w:top w:val="nil"/>
              <w:left w:val="nil"/>
              <w:bottom w:val="single" w:sz="4" w:space="0" w:color="auto"/>
              <w:right w:val="single" w:sz="4" w:space="0" w:color="auto"/>
            </w:tcBorders>
          </w:tcPr>
          <w:p w14:paraId="308B1446" w14:textId="5DBB8466" w:rsidR="00851903" w:rsidRPr="00867CC0" w:rsidRDefault="00851903" w:rsidP="00851903">
            <w:pPr>
              <w:jc w:val="right"/>
              <w:rPr>
                <w:sz w:val="18"/>
                <w:szCs w:val="20"/>
                <w:lang w:val="es-ES_tradnl"/>
              </w:rPr>
            </w:pPr>
            <w:r w:rsidRPr="00867CC0">
              <w:rPr>
                <w:sz w:val="18"/>
                <w:szCs w:val="20"/>
                <w:lang w:val="es-ES_tradnl"/>
              </w:rPr>
              <w:t xml:space="preserve"> 77.613 </w:t>
            </w:r>
          </w:p>
        </w:tc>
        <w:tc>
          <w:tcPr>
            <w:tcW w:w="1035" w:type="dxa"/>
            <w:tcBorders>
              <w:top w:val="nil"/>
              <w:left w:val="nil"/>
              <w:bottom w:val="single" w:sz="4" w:space="0" w:color="auto"/>
              <w:right w:val="single" w:sz="4" w:space="0" w:color="auto"/>
            </w:tcBorders>
          </w:tcPr>
          <w:p w14:paraId="6295871C" w14:textId="24D58DAC" w:rsidR="00851903" w:rsidRPr="00867CC0" w:rsidRDefault="00851903" w:rsidP="00851903">
            <w:pPr>
              <w:jc w:val="right"/>
              <w:rPr>
                <w:sz w:val="18"/>
                <w:szCs w:val="20"/>
                <w:lang w:val="es-ES_tradnl"/>
              </w:rPr>
            </w:pPr>
            <w:r w:rsidRPr="00867CC0">
              <w:rPr>
                <w:sz w:val="18"/>
                <w:szCs w:val="20"/>
                <w:lang w:val="es-ES_tradnl"/>
              </w:rPr>
              <w:t xml:space="preserve"> 90.988 </w:t>
            </w:r>
          </w:p>
        </w:tc>
        <w:tc>
          <w:tcPr>
            <w:tcW w:w="945" w:type="dxa"/>
            <w:tcBorders>
              <w:top w:val="nil"/>
              <w:left w:val="nil"/>
              <w:bottom w:val="single" w:sz="4" w:space="0" w:color="auto"/>
              <w:right w:val="single" w:sz="4" w:space="0" w:color="auto"/>
            </w:tcBorders>
          </w:tcPr>
          <w:p w14:paraId="1D6D3A88" w14:textId="58E7CF6F" w:rsidR="00851903" w:rsidRPr="00867CC0" w:rsidRDefault="00F33101" w:rsidP="00851903">
            <w:pPr>
              <w:jc w:val="right"/>
              <w:rPr>
                <w:sz w:val="18"/>
                <w:szCs w:val="20"/>
                <w:lang w:val="es-ES_tradnl"/>
              </w:rPr>
            </w:pPr>
            <w:r w:rsidRPr="00867CC0">
              <w:rPr>
                <w:sz w:val="18"/>
                <w:szCs w:val="20"/>
                <w:lang w:val="es-ES_tradnl"/>
              </w:rPr>
              <w:t>9,0</w:t>
            </w:r>
          </w:p>
        </w:tc>
      </w:tr>
      <w:tr w:rsidR="00851903" w:rsidRPr="00867CC0" w14:paraId="7F97A7C3" w14:textId="77777777" w:rsidTr="00B729B1">
        <w:trPr>
          <w:trHeight w:val="238"/>
        </w:trPr>
        <w:tc>
          <w:tcPr>
            <w:tcW w:w="2065" w:type="dxa"/>
            <w:tcBorders>
              <w:top w:val="nil"/>
              <w:left w:val="single" w:sz="4" w:space="0" w:color="000000"/>
              <w:bottom w:val="single" w:sz="4" w:space="0" w:color="000000"/>
              <w:right w:val="single" w:sz="4" w:space="0" w:color="000000"/>
            </w:tcBorders>
            <w:hideMark/>
          </w:tcPr>
          <w:p w14:paraId="6315E567" w14:textId="77777777" w:rsidR="00851903" w:rsidRPr="00867CC0" w:rsidRDefault="00851903" w:rsidP="00851903">
            <w:pPr>
              <w:jc w:val="left"/>
              <w:rPr>
                <w:sz w:val="18"/>
                <w:szCs w:val="20"/>
                <w:lang w:val="es-ES_tradnl"/>
              </w:rPr>
            </w:pPr>
            <w:r w:rsidRPr="00867CC0">
              <w:rPr>
                <w:sz w:val="18"/>
                <w:szCs w:val="20"/>
                <w:lang w:val="es-ES_tradnl"/>
              </w:rPr>
              <w:t>Comercial</w:t>
            </w:r>
          </w:p>
        </w:tc>
        <w:tc>
          <w:tcPr>
            <w:tcW w:w="1170" w:type="dxa"/>
            <w:tcBorders>
              <w:top w:val="nil"/>
              <w:left w:val="nil"/>
              <w:bottom w:val="single" w:sz="4" w:space="0" w:color="auto"/>
              <w:right w:val="single" w:sz="4" w:space="0" w:color="auto"/>
            </w:tcBorders>
          </w:tcPr>
          <w:p w14:paraId="5A0E86C5" w14:textId="410C3679" w:rsidR="00851903" w:rsidRPr="00867CC0" w:rsidRDefault="00851903" w:rsidP="00851903">
            <w:pPr>
              <w:jc w:val="right"/>
              <w:rPr>
                <w:sz w:val="18"/>
                <w:szCs w:val="20"/>
                <w:lang w:val="es-ES_tradnl"/>
              </w:rPr>
            </w:pPr>
            <w:r w:rsidRPr="00867CC0">
              <w:rPr>
                <w:sz w:val="18"/>
                <w:szCs w:val="20"/>
                <w:lang w:val="es-ES_tradnl"/>
              </w:rPr>
              <w:t xml:space="preserve"> 1.287 </w:t>
            </w:r>
          </w:p>
        </w:tc>
        <w:tc>
          <w:tcPr>
            <w:tcW w:w="1080" w:type="dxa"/>
            <w:tcBorders>
              <w:top w:val="nil"/>
              <w:left w:val="nil"/>
              <w:bottom w:val="single" w:sz="4" w:space="0" w:color="auto"/>
              <w:right w:val="single" w:sz="4" w:space="0" w:color="auto"/>
            </w:tcBorders>
          </w:tcPr>
          <w:p w14:paraId="7A55290D" w14:textId="064A7761" w:rsidR="00851903" w:rsidRPr="00867CC0" w:rsidRDefault="00B22B9C" w:rsidP="00851903">
            <w:pPr>
              <w:jc w:val="right"/>
              <w:rPr>
                <w:sz w:val="18"/>
                <w:szCs w:val="20"/>
                <w:lang w:val="es-ES_tradnl"/>
              </w:rPr>
            </w:pPr>
            <w:r w:rsidRPr="00867CC0">
              <w:rPr>
                <w:sz w:val="18"/>
                <w:szCs w:val="20"/>
                <w:lang w:val="es-ES_tradnl"/>
              </w:rPr>
              <w:t>0</w:t>
            </w:r>
          </w:p>
        </w:tc>
        <w:tc>
          <w:tcPr>
            <w:tcW w:w="1080" w:type="dxa"/>
            <w:tcBorders>
              <w:top w:val="nil"/>
              <w:left w:val="nil"/>
              <w:bottom w:val="single" w:sz="4" w:space="0" w:color="auto"/>
              <w:right w:val="single" w:sz="4" w:space="0" w:color="auto"/>
            </w:tcBorders>
          </w:tcPr>
          <w:p w14:paraId="3014D0BC" w14:textId="607FBFF9" w:rsidR="00851903" w:rsidRPr="00867CC0" w:rsidRDefault="00B22B9C" w:rsidP="00851903">
            <w:pPr>
              <w:jc w:val="right"/>
              <w:rPr>
                <w:sz w:val="18"/>
                <w:szCs w:val="20"/>
                <w:lang w:val="es-ES_tradnl"/>
              </w:rPr>
            </w:pPr>
            <w:r w:rsidRPr="00867CC0">
              <w:rPr>
                <w:sz w:val="18"/>
                <w:szCs w:val="20"/>
                <w:lang w:val="es-ES_tradnl"/>
              </w:rPr>
              <w:t>0</w:t>
            </w:r>
          </w:p>
        </w:tc>
        <w:tc>
          <w:tcPr>
            <w:tcW w:w="990" w:type="dxa"/>
            <w:tcBorders>
              <w:top w:val="nil"/>
              <w:left w:val="nil"/>
              <w:bottom w:val="single" w:sz="4" w:space="0" w:color="auto"/>
              <w:right w:val="single" w:sz="4" w:space="0" w:color="auto"/>
            </w:tcBorders>
          </w:tcPr>
          <w:p w14:paraId="29987D43" w14:textId="36318425" w:rsidR="00851903" w:rsidRPr="00867CC0" w:rsidRDefault="00851903" w:rsidP="00851903">
            <w:pPr>
              <w:jc w:val="right"/>
              <w:rPr>
                <w:sz w:val="18"/>
                <w:szCs w:val="20"/>
                <w:lang w:val="es-ES_tradnl"/>
              </w:rPr>
            </w:pPr>
            <w:r w:rsidRPr="00867CC0">
              <w:rPr>
                <w:sz w:val="18"/>
                <w:szCs w:val="20"/>
                <w:lang w:val="es-ES_tradnl"/>
              </w:rPr>
              <w:t xml:space="preserve"> 8.905 </w:t>
            </w:r>
          </w:p>
        </w:tc>
        <w:tc>
          <w:tcPr>
            <w:tcW w:w="1080" w:type="dxa"/>
            <w:tcBorders>
              <w:top w:val="nil"/>
              <w:left w:val="nil"/>
              <w:bottom w:val="single" w:sz="4" w:space="0" w:color="auto"/>
              <w:right w:val="single" w:sz="4" w:space="0" w:color="auto"/>
            </w:tcBorders>
          </w:tcPr>
          <w:p w14:paraId="5A0A3952" w14:textId="7DD31CCF" w:rsidR="00851903" w:rsidRPr="00867CC0" w:rsidRDefault="00851903" w:rsidP="00851903">
            <w:pPr>
              <w:jc w:val="right"/>
              <w:rPr>
                <w:sz w:val="18"/>
                <w:szCs w:val="20"/>
                <w:lang w:val="es-ES_tradnl"/>
              </w:rPr>
            </w:pPr>
            <w:r w:rsidRPr="00867CC0">
              <w:rPr>
                <w:sz w:val="18"/>
                <w:szCs w:val="20"/>
                <w:lang w:val="es-ES_tradnl"/>
              </w:rPr>
              <w:t xml:space="preserve"> 33.275 </w:t>
            </w:r>
          </w:p>
        </w:tc>
        <w:tc>
          <w:tcPr>
            <w:tcW w:w="1035" w:type="dxa"/>
            <w:tcBorders>
              <w:top w:val="nil"/>
              <w:left w:val="nil"/>
              <w:bottom w:val="single" w:sz="4" w:space="0" w:color="auto"/>
              <w:right w:val="single" w:sz="4" w:space="0" w:color="auto"/>
            </w:tcBorders>
          </w:tcPr>
          <w:p w14:paraId="5545F1A7" w14:textId="2FA8B80E" w:rsidR="00851903" w:rsidRPr="00867CC0" w:rsidRDefault="00851903" w:rsidP="00851903">
            <w:pPr>
              <w:jc w:val="right"/>
              <w:rPr>
                <w:sz w:val="18"/>
                <w:szCs w:val="20"/>
                <w:lang w:val="es-ES_tradnl"/>
              </w:rPr>
            </w:pPr>
            <w:r w:rsidRPr="00867CC0">
              <w:rPr>
                <w:sz w:val="18"/>
                <w:szCs w:val="20"/>
                <w:lang w:val="es-ES_tradnl"/>
              </w:rPr>
              <w:t xml:space="preserve"> 43.466 </w:t>
            </w:r>
          </w:p>
        </w:tc>
        <w:tc>
          <w:tcPr>
            <w:tcW w:w="945" w:type="dxa"/>
            <w:tcBorders>
              <w:top w:val="nil"/>
              <w:left w:val="nil"/>
              <w:bottom w:val="single" w:sz="4" w:space="0" w:color="auto"/>
              <w:right w:val="single" w:sz="4" w:space="0" w:color="auto"/>
            </w:tcBorders>
          </w:tcPr>
          <w:p w14:paraId="77547EF6" w14:textId="6B79E524" w:rsidR="00851903" w:rsidRPr="00867CC0" w:rsidRDefault="00F33101" w:rsidP="00851903">
            <w:pPr>
              <w:jc w:val="right"/>
              <w:rPr>
                <w:sz w:val="18"/>
                <w:szCs w:val="20"/>
                <w:lang w:val="es-ES_tradnl"/>
              </w:rPr>
            </w:pPr>
            <w:r w:rsidRPr="00867CC0">
              <w:rPr>
                <w:sz w:val="18"/>
                <w:szCs w:val="20"/>
                <w:lang w:val="es-ES_tradnl"/>
              </w:rPr>
              <w:t>4,3</w:t>
            </w:r>
          </w:p>
        </w:tc>
      </w:tr>
      <w:tr w:rsidR="00851903" w:rsidRPr="00867CC0" w14:paraId="3A0A335F" w14:textId="77777777" w:rsidTr="00B729B1">
        <w:trPr>
          <w:trHeight w:val="238"/>
        </w:trPr>
        <w:tc>
          <w:tcPr>
            <w:tcW w:w="2065" w:type="dxa"/>
            <w:tcBorders>
              <w:top w:val="single" w:sz="4" w:space="0" w:color="000000"/>
              <w:left w:val="single" w:sz="4" w:space="0" w:color="000000"/>
              <w:bottom w:val="single" w:sz="4" w:space="0" w:color="000000"/>
              <w:right w:val="single" w:sz="4" w:space="0" w:color="000000"/>
            </w:tcBorders>
            <w:hideMark/>
          </w:tcPr>
          <w:p w14:paraId="780BE28A" w14:textId="77777777" w:rsidR="00851903" w:rsidRPr="00867CC0" w:rsidRDefault="00851903" w:rsidP="00851903">
            <w:pPr>
              <w:jc w:val="left"/>
              <w:rPr>
                <w:sz w:val="18"/>
                <w:szCs w:val="20"/>
                <w:lang w:val="es-ES_tradnl"/>
              </w:rPr>
            </w:pPr>
            <w:r w:rsidRPr="00867CC0">
              <w:rPr>
                <w:sz w:val="18"/>
                <w:szCs w:val="20"/>
                <w:lang w:val="es-ES_tradnl"/>
              </w:rPr>
              <w:t>Aire acondicionado para vehículos</w:t>
            </w:r>
          </w:p>
        </w:tc>
        <w:tc>
          <w:tcPr>
            <w:tcW w:w="1170" w:type="dxa"/>
            <w:tcBorders>
              <w:top w:val="nil"/>
              <w:left w:val="nil"/>
              <w:bottom w:val="single" w:sz="4" w:space="0" w:color="auto"/>
              <w:right w:val="single" w:sz="4" w:space="0" w:color="auto"/>
            </w:tcBorders>
          </w:tcPr>
          <w:p w14:paraId="7AFECE53" w14:textId="40390143" w:rsidR="00851903" w:rsidRPr="00867CC0" w:rsidRDefault="00851903" w:rsidP="00851903">
            <w:pPr>
              <w:jc w:val="right"/>
              <w:rPr>
                <w:sz w:val="18"/>
                <w:szCs w:val="20"/>
                <w:lang w:val="es-ES_tradnl"/>
              </w:rPr>
            </w:pPr>
            <w:r w:rsidRPr="00867CC0">
              <w:rPr>
                <w:sz w:val="18"/>
                <w:szCs w:val="20"/>
                <w:lang w:val="es-ES_tradnl"/>
              </w:rPr>
              <w:t xml:space="preserve">153.639 </w:t>
            </w:r>
          </w:p>
        </w:tc>
        <w:tc>
          <w:tcPr>
            <w:tcW w:w="1080" w:type="dxa"/>
            <w:tcBorders>
              <w:top w:val="nil"/>
              <w:left w:val="nil"/>
              <w:bottom w:val="single" w:sz="4" w:space="0" w:color="auto"/>
              <w:right w:val="single" w:sz="4" w:space="0" w:color="auto"/>
            </w:tcBorders>
          </w:tcPr>
          <w:p w14:paraId="1C3E52A5" w14:textId="69236AC6" w:rsidR="00851903" w:rsidRPr="00867CC0" w:rsidRDefault="00B22B9C" w:rsidP="00851903">
            <w:pPr>
              <w:jc w:val="right"/>
              <w:rPr>
                <w:sz w:val="18"/>
                <w:szCs w:val="20"/>
                <w:lang w:val="es-ES_tradnl"/>
              </w:rPr>
            </w:pPr>
            <w:r w:rsidRPr="00867CC0">
              <w:rPr>
                <w:sz w:val="18"/>
                <w:szCs w:val="20"/>
                <w:lang w:val="es-ES_tradnl"/>
              </w:rPr>
              <w:t>0</w:t>
            </w:r>
          </w:p>
        </w:tc>
        <w:tc>
          <w:tcPr>
            <w:tcW w:w="1080" w:type="dxa"/>
            <w:tcBorders>
              <w:top w:val="nil"/>
              <w:left w:val="nil"/>
              <w:bottom w:val="single" w:sz="4" w:space="0" w:color="auto"/>
              <w:right w:val="single" w:sz="4" w:space="0" w:color="auto"/>
            </w:tcBorders>
          </w:tcPr>
          <w:p w14:paraId="1DF54D99" w14:textId="56C013AC" w:rsidR="00851903" w:rsidRPr="00867CC0" w:rsidRDefault="00B22B9C" w:rsidP="00851903">
            <w:pPr>
              <w:jc w:val="right"/>
              <w:rPr>
                <w:sz w:val="18"/>
                <w:szCs w:val="20"/>
                <w:lang w:val="es-ES_tradnl"/>
              </w:rPr>
            </w:pPr>
            <w:r w:rsidRPr="00867CC0">
              <w:rPr>
                <w:sz w:val="18"/>
                <w:szCs w:val="20"/>
                <w:lang w:val="es-ES_tradnl"/>
              </w:rPr>
              <w:t>0</w:t>
            </w:r>
          </w:p>
        </w:tc>
        <w:tc>
          <w:tcPr>
            <w:tcW w:w="990" w:type="dxa"/>
            <w:tcBorders>
              <w:top w:val="nil"/>
              <w:left w:val="nil"/>
              <w:bottom w:val="single" w:sz="4" w:space="0" w:color="auto"/>
              <w:right w:val="single" w:sz="4" w:space="0" w:color="auto"/>
            </w:tcBorders>
          </w:tcPr>
          <w:p w14:paraId="66AEAF43" w14:textId="5DE32FE5" w:rsidR="00851903" w:rsidRPr="00867CC0" w:rsidRDefault="00B22B9C" w:rsidP="00851903">
            <w:pPr>
              <w:jc w:val="right"/>
              <w:rPr>
                <w:sz w:val="18"/>
                <w:szCs w:val="20"/>
                <w:lang w:val="es-ES_tradnl"/>
              </w:rPr>
            </w:pPr>
            <w:r w:rsidRPr="00867CC0">
              <w:rPr>
                <w:sz w:val="18"/>
                <w:szCs w:val="20"/>
                <w:lang w:val="es-ES_tradnl"/>
              </w:rPr>
              <w:t>0</w:t>
            </w:r>
          </w:p>
        </w:tc>
        <w:tc>
          <w:tcPr>
            <w:tcW w:w="1080" w:type="dxa"/>
            <w:tcBorders>
              <w:top w:val="nil"/>
              <w:left w:val="nil"/>
              <w:bottom w:val="single" w:sz="4" w:space="0" w:color="auto"/>
              <w:right w:val="single" w:sz="4" w:space="0" w:color="auto"/>
            </w:tcBorders>
          </w:tcPr>
          <w:p w14:paraId="56867E85" w14:textId="4CCED368" w:rsidR="00851903" w:rsidRPr="00867CC0" w:rsidRDefault="00B22B9C" w:rsidP="00851903">
            <w:pPr>
              <w:jc w:val="right"/>
              <w:rPr>
                <w:sz w:val="18"/>
                <w:szCs w:val="20"/>
                <w:lang w:val="es-ES_tradnl"/>
              </w:rPr>
            </w:pPr>
            <w:r w:rsidRPr="00867CC0">
              <w:rPr>
                <w:sz w:val="18"/>
                <w:szCs w:val="20"/>
                <w:lang w:val="es-ES_tradnl"/>
              </w:rPr>
              <w:t>0</w:t>
            </w:r>
          </w:p>
        </w:tc>
        <w:tc>
          <w:tcPr>
            <w:tcW w:w="1035" w:type="dxa"/>
            <w:tcBorders>
              <w:top w:val="nil"/>
              <w:left w:val="nil"/>
              <w:bottom w:val="single" w:sz="4" w:space="0" w:color="auto"/>
              <w:right w:val="single" w:sz="4" w:space="0" w:color="auto"/>
            </w:tcBorders>
          </w:tcPr>
          <w:p w14:paraId="00B0A4B7" w14:textId="76A9D03E" w:rsidR="00851903" w:rsidRPr="00867CC0" w:rsidRDefault="00851903" w:rsidP="00851903">
            <w:pPr>
              <w:jc w:val="right"/>
              <w:rPr>
                <w:sz w:val="18"/>
                <w:szCs w:val="20"/>
                <w:lang w:val="es-ES_tradnl"/>
              </w:rPr>
            </w:pPr>
            <w:r w:rsidRPr="00867CC0">
              <w:rPr>
                <w:sz w:val="18"/>
                <w:szCs w:val="20"/>
                <w:lang w:val="es-ES_tradnl"/>
              </w:rPr>
              <w:t xml:space="preserve"> 153.639 </w:t>
            </w:r>
          </w:p>
        </w:tc>
        <w:tc>
          <w:tcPr>
            <w:tcW w:w="945" w:type="dxa"/>
            <w:tcBorders>
              <w:top w:val="nil"/>
              <w:left w:val="nil"/>
              <w:bottom w:val="single" w:sz="4" w:space="0" w:color="auto"/>
              <w:right w:val="single" w:sz="4" w:space="0" w:color="auto"/>
            </w:tcBorders>
          </w:tcPr>
          <w:p w14:paraId="13AB9F47" w14:textId="31302667" w:rsidR="00851903" w:rsidRPr="00867CC0" w:rsidRDefault="00F33101" w:rsidP="00851903">
            <w:pPr>
              <w:jc w:val="right"/>
              <w:rPr>
                <w:sz w:val="18"/>
                <w:szCs w:val="20"/>
                <w:lang w:val="es-ES_tradnl"/>
              </w:rPr>
            </w:pPr>
            <w:r w:rsidRPr="00867CC0">
              <w:rPr>
                <w:sz w:val="18"/>
                <w:szCs w:val="20"/>
                <w:lang w:val="es-ES_tradnl"/>
              </w:rPr>
              <w:t>15,1</w:t>
            </w:r>
          </w:p>
        </w:tc>
      </w:tr>
      <w:tr w:rsidR="00851903" w:rsidRPr="00867CC0" w14:paraId="2439540F" w14:textId="77777777" w:rsidTr="00B729B1">
        <w:trPr>
          <w:trHeight w:val="238"/>
        </w:trPr>
        <w:tc>
          <w:tcPr>
            <w:tcW w:w="2065" w:type="dxa"/>
            <w:tcBorders>
              <w:top w:val="single" w:sz="4" w:space="0" w:color="000000"/>
              <w:left w:val="single" w:sz="4" w:space="0" w:color="000000"/>
              <w:bottom w:val="single" w:sz="4" w:space="0" w:color="000000"/>
              <w:right w:val="single" w:sz="4" w:space="0" w:color="000000"/>
            </w:tcBorders>
          </w:tcPr>
          <w:p w14:paraId="34619AEB" w14:textId="77777777" w:rsidR="00851903" w:rsidRPr="00867CC0" w:rsidRDefault="00851903" w:rsidP="00851903">
            <w:pPr>
              <w:jc w:val="left"/>
              <w:rPr>
                <w:b/>
                <w:bCs/>
                <w:i/>
                <w:iCs/>
                <w:sz w:val="18"/>
                <w:szCs w:val="20"/>
                <w:lang w:val="es-ES_tradnl"/>
              </w:rPr>
            </w:pPr>
            <w:r w:rsidRPr="00867CC0">
              <w:rPr>
                <w:b/>
                <w:i/>
                <w:sz w:val="18"/>
                <w:szCs w:val="20"/>
                <w:lang w:val="es-ES_tradnl"/>
              </w:rPr>
              <w:t>Subtotal de servicio y mantenimiento</w:t>
            </w:r>
          </w:p>
        </w:tc>
        <w:tc>
          <w:tcPr>
            <w:tcW w:w="1170" w:type="dxa"/>
            <w:tcBorders>
              <w:top w:val="nil"/>
              <w:left w:val="nil"/>
              <w:bottom w:val="single" w:sz="4" w:space="0" w:color="auto"/>
              <w:right w:val="single" w:sz="4" w:space="0" w:color="auto"/>
            </w:tcBorders>
          </w:tcPr>
          <w:p w14:paraId="1F80EB9C" w14:textId="181E2F88" w:rsidR="00851903" w:rsidRPr="00867CC0" w:rsidRDefault="00851903" w:rsidP="00851903">
            <w:pPr>
              <w:jc w:val="right"/>
              <w:rPr>
                <w:b/>
                <w:bCs/>
                <w:i/>
                <w:iCs/>
                <w:sz w:val="18"/>
                <w:szCs w:val="20"/>
                <w:lang w:val="es-ES_tradnl"/>
              </w:rPr>
            </w:pPr>
            <w:r w:rsidRPr="00867CC0">
              <w:rPr>
                <w:b/>
                <w:i/>
                <w:sz w:val="18"/>
                <w:szCs w:val="20"/>
                <w:lang w:val="es-ES_tradnl"/>
              </w:rPr>
              <w:t xml:space="preserve">256.485 </w:t>
            </w:r>
          </w:p>
        </w:tc>
        <w:tc>
          <w:tcPr>
            <w:tcW w:w="1080" w:type="dxa"/>
            <w:tcBorders>
              <w:top w:val="nil"/>
              <w:left w:val="nil"/>
              <w:bottom w:val="single" w:sz="4" w:space="0" w:color="auto"/>
              <w:right w:val="single" w:sz="4" w:space="0" w:color="auto"/>
            </w:tcBorders>
          </w:tcPr>
          <w:p w14:paraId="2FDB8907" w14:textId="452AA563" w:rsidR="00851903" w:rsidRPr="00867CC0" w:rsidRDefault="00851903" w:rsidP="00851903">
            <w:pPr>
              <w:jc w:val="right"/>
              <w:rPr>
                <w:b/>
                <w:bCs/>
                <w:i/>
                <w:iCs/>
                <w:sz w:val="18"/>
                <w:szCs w:val="20"/>
                <w:lang w:val="es-ES_tradnl"/>
              </w:rPr>
            </w:pPr>
            <w:r w:rsidRPr="00867CC0">
              <w:rPr>
                <w:b/>
                <w:i/>
                <w:sz w:val="18"/>
                <w:szCs w:val="20"/>
                <w:lang w:val="es-ES_tradnl"/>
              </w:rPr>
              <w:t>176.472</w:t>
            </w:r>
          </w:p>
        </w:tc>
        <w:tc>
          <w:tcPr>
            <w:tcW w:w="1080" w:type="dxa"/>
            <w:tcBorders>
              <w:top w:val="nil"/>
              <w:left w:val="nil"/>
              <w:bottom w:val="single" w:sz="4" w:space="0" w:color="auto"/>
              <w:right w:val="single" w:sz="4" w:space="0" w:color="auto"/>
            </w:tcBorders>
          </w:tcPr>
          <w:p w14:paraId="1424A4B7" w14:textId="3181F3D2" w:rsidR="00851903" w:rsidRPr="00867CC0" w:rsidRDefault="00851903" w:rsidP="00851903">
            <w:pPr>
              <w:jc w:val="right"/>
              <w:rPr>
                <w:b/>
                <w:bCs/>
                <w:i/>
                <w:iCs/>
                <w:sz w:val="18"/>
                <w:szCs w:val="20"/>
                <w:lang w:val="es-ES_tradnl"/>
              </w:rPr>
            </w:pPr>
            <w:r w:rsidRPr="00867CC0">
              <w:rPr>
                <w:b/>
                <w:i/>
                <w:sz w:val="18"/>
                <w:szCs w:val="20"/>
                <w:lang w:val="es-ES_tradnl"/>
              </w:rPr>
              <w:t>326.796</w:t>
            </w:r>
          </w:p>
        </w:tc>
        <w:tc>
          <w:tcPr>
            <w:tcW w:w="990" w:type="dxa"/>
            <w:tcBorders>
              <w:top w:val="nil"/>
              <w:left w:val="nil"/>
              <w:bottom w:val="single" w:sz="4" w:space="0" w:color="auto"/>
              <w:right w:val="single" w:sz="4" w:space="0" w:color="auto"/>
            </w:tcBorders>
          </w:tcPr>
          <w:p w14:paraId="5CCFCBC8" w14:textId="566AE57A" w:rsidR="00851903" w:rsidRPr="00867CC0" w:rsidRDefault="00851903" w:rsidP="00851903">
            <w:pPr>
              <w:jc w:val="right"/>
              <w:rPr>
                <w:b/>
                <w:bCs/>
                <w:i/>
                <w:iCs/>
                <w:sz w:val="18"/>
                <w:szCs w:val="20"/>
                <w:lang w:val="es-ES_tradnl"/>
              </w:rPr>
            </w:pPr>
            <w:r w:rsidRPr="00867CC0">
              <w:rPr>
                <w:b/>
                <w:i/>
                <w:sz w:val="18"/>
                <w:szCs w:val="20"/>
                <w:lang w:val="es-ES_tradnl"/>
              </w:rPr>
              <w:t>22.280</w:t>
            </w:r>
          </w:p>
        </w:tc>
        <w:tc>
          <w:tcPr>
            <w:tcW w:w="1080" w:type="dxa"/>
            <w:tcBorders>
              <w:top w:val="nil"/>
              <w:left w:val="nil"/>
              <w:bottom w:val="single" w:sz="4" w:space="0" w:color="auto"/>
              <w:right w:val="single" w:sz="4" w:space="0" w:color="auto"/>
            </w:tcBorders>
          </w:tcPr>
          <w:p w14:paraId="2AC9A68D" w14:textId="36EE96F0" w:rsidR="00851903" w:rsidRPr="00867CC0" w:rsidRDefault="00851903" w:rsidP="00851903">
            <w:pPr>
              <w:jc w:val="right"/>
              <w:rPr>
                <w:b/>
                <w:bCs/>
                <w:i/>
                <w:iCs/>
                <w:sz w:val="18"/>
                <w:szCs w:val="20"/>
                <w:lang w:val="es-ES_tradnl"/>
              </w:rPr>
            </w:pPr>
            <w:r w:rsidRPr="00867CC0">
              <w:rPr>
                <w:b/>
                <w:i/>
                <w:sz w:val="18"/>
                <w:szCs w:val="20"/>
                <w:lang w:val="es-ES_tradnl"/>
              </w:rPr>
              <w:t>110.888</w:t>
            </w:r>
          </w:p>
        </w:tc>
        <w:tc>
          <w:tcPr>
            <w:tcW w:w="1035" w:type="dxa"/>
            <w:tcBorders>
              <w:top w:val="nil"/>
              <w:left w:val="nil"/>
              <w:bottom w:val="single" w:sz="4" w:space="0" w:color="auto"/>
              <w:right w:val="single" w:sz="4" w:space="0" w:color="auto"/>
            </w:tcBorders>
          </w:tcPr>
          <w:p w14:paraId="15074279" w14:textId="6BA6CE96" w:rsidR="00851903" w:rsidRPr="00867CC0" w:rsidRDefault="00851903" w:rsidP="00851903">
            <w:pPr>
              <w:jc w:val="right"/>
              <w:rPr>
                <w:b/>
                <w:bCs/>
                <w:i/>
                <w:iCs/>
                <w:sz w:val="18"/>
                <w:szCs w:val="20"/>
                <w:lang w:val="es-ES_tradnl"/>
              </w:rPr>
            </w:pPr>
            <w:r w:rsidRPr="00867CC0">
              <w:rPr>
                <w:b/>
                <w:i/>
                <w:sz w:val="18"/>
                <w:szCs w:val="20"/>
                <w:lang w:val="es-ES_tradnl"/>
              </w:rPr>
              <w:t xml:space="preserve"> 892.920 </w:t>
            </w:r>
          </w:p>
        </w:tc>
        <w:tc>
          <w:tcPr>
            <w:tcW w:w="945" w:type="dxa"/>
            <w:tcBorders>
              <w:top w:val="nil"/>
              <w:left w:val="nil"/>
              <w:bottom w:val="single" w:sz="4" w:space="0" w:color="auto"/>
              <w:right w:val="single" w:sz="4" w:space="0" w:color="auto"/>
            </w:tcBorders>
          </w:tcPr>
          <w:p w14:paraId="528DC7DD" w14:textId="0ED70703" w:rsidR="00851903" w:rsidRPr="00867CC0" w:rsidRDefault="00F33101" w:rsidP="00851903">
            <w:pPr>
              <w:jc w:val="right"/>
              <w:rPr>
                <w:b/>
                <w:bCs/>
                <w:i/>
                <w:iCs/>
                <w:sz w:val="18"/>
                <w:szCs w:val="20"/>
                <w:lang w:val="es-ES_tradnl"/>
              </w:rPr>
            </w:pPr>
            <w:r w:rsidRPr="00867CC0">
              <w:rPr>
                <w:b/>
                <w:i/>
                <w:sz w:val="18"/>
                <w:szCs w:val="20"/>
                <w:lang w:val="es-ES_tradnl"/>
              </w:rPr>
              <w:t>87,9</w:t>
            </w:r>
          </w:p>
        </w:tc>
      </w:tr>
      <w:tr w:rsidR="00851903" w:rsidRPr="00867CC0" w14:paraId="60599ED1" w14:textId="77777777" w:rsidTr="00B729B1">
        <w:trPr>
          <w:trHeight w:val="238"/>
        </w:trPr>
        <w:tc>
          <w:tcPr>
            <w:tcW w:w="2065" w:type="dxa"/>
            <w:tcBorders>
              <w:top w:val="single" w:sz="4" w:space="0" w:color="auto"/>
              <w:left w:val="single" w:sz="4" w:space="0" w:color="auto"/>
              <w:bottom w:val="single" w:sz="4" w:space="0" w:color="auto"/>
              <w:right w:val="single" w:sz="4" w:space="0" w:color="auto"/>
            </w:tcBorders>
            <w:hideMark/>
          </w:tcPr>
          <w:p w14:paraId="465A9712" w14:textId="77777777" w:rsidR="00851903" w:rsidRPr="00867CC0" w:rsidRDefault="00851903" w:rsidP="00851903">
            <w:pPr>
              <w:jc w:val="left"/>
              <w:rPr>
                <w:b/>
                <w:bCs/>
                <w:sz w:val="18"/>
                <w:szCs w:val="20"/>
                <w:lang w:val="es-ES_tradnl"/>
              </w:rPr>
            </w:pPr>
            <w:r w:rsidRPr="00867CC0">
              <w:rPr>
                <w:b/>
                <w:sz w:val="18"/>
                <w:szCs w:val="20"/>
                <w:lang w:val="es-ES_tradnl"/>
              </w:rPr>
              <w:t xml:space="preserve">Total </w:t>
            </w:r>
          </w:p>
        </w:tc>
        <w:tc>
          <w:tcPr>
            <w:tcW w:w="1170" w:type="dxa"/>
            <w:tcBorders>
              <w:top w:val="nil"/>
              <w:left w:val="nil"/>
              <w:bottom w:val="single" w:sz="4" w:space="0" w:color="auto"/>
              <w:right w:val="single" w:sz="4" w:space="0" w:color="auto"/>
            </w:tcBorders>
          </w:tcPr>
          <w:p w14:paraId="1C625C4B" w14:textId="2B43C20D" w:rsidR="00851903" w:rsidRPr="00867CC0" w:rsidRDefault="00851903" w:rsidP="00851903">
            <w:pPr>
              <w:jc w:val="right"/>
              <w:rPr>
                <w:b/>
                <w:bCs/>
                <w:sz w:val="18"/>
                <w:szCs w:val="20"/>
                <w:lang w:val="es-ES_tradnl"/>
              </w:rPr>
            </w:pPr>
            <w:r w:rsidRPr="00867CC0">
              <w:rPr>
                <w:b/>
                <w:sz w:val="18"/>
                <w:szCs w:val="20"/>
                <w:lang w:val="es-ES_tradnl"/>
              </w:rPr>
              <w:t xml:space="preserve">378.950 </w:t>
            </w:r>
          </w:p>
        </w:tc>
        <w:tc>
          <w:tcPr>
            <w:tcW w:w="1080" w:type="dxa"/>
            <w:tcBorders>
              <w:top w:val="nil"/>
              <w:left w:val="nil"/>
              <w:bottom w:val="single" w:sz="4" w:space="0" w:color="auto"/>
              <w:right w:val="single" w:sz="4" w:space="0" w:color="auto"/>
            </w:tcBorders>
          </w:tcPr>
          <w:p w14:paraId="047B590E" w14:textId="48B2D34E" w:rsidR="00851903" w:rsidRPr="00867CC0" w:rsidRDefault="00851903" w:rsidP="00851903">
            <w:pPr>
              <w:jc w:val="right"/>
              <w:rPr>
                <w:b/>
                <w:bCs/>
                <w:sz w:val="18"/>
                <w:szCs w:val="20"/>
                <w:lang w:val="es-ES_tradnl"/>
              </w:rPr>
            </w:pPr>
            <w:r w:rsidRPr="00867CC0">
              <w:rPr>
                <w:b/>
                <w:sz w:val="18"/>
                <w:szCs w:val="20"/>
                <w:lang w:val="es-ES_tradnl"/>
              </w:rPr>
              <w:t xml:space="preserve"> 176.472 </w:t>
            </w:r>
          </w:p>
        </w:tc>
        <w:tc>
          <w:tcPr>
            <w:tcW w:w="1080" w:type="dxa"/>
            <w:tcBorders>
              <w:top w:val="nil"/>
              <w:left w:val="nil"/>
              <w:bottom w:val="single" w:sz="4" w:space="0" w:color="auto"/>
              <w:right w:val="single" w:sz="4" w:space="0" w:color="auto"/>
            </w:tcBorders>
          </w:tcPr>
          <w:p w14:paraId="0B141D38" w14:textId="0F6143E9" w:rsidR="00851903" w:rsidRPr="00867CC0" w:rsidRDefault="00851903" w:rsidP="00851903">
            <w:pPr>
              <w:jc w:val="right"/>
              <w:rPr>
                <w:b/>
                <w:bCs/>
                <w:sz w:val="18"/>
                <w:szCs w:val="20"/>
                <w:lang w:val="es-ES_tradnl"/>
              </w:rPr>
            </w:pPr>
            <w:r w:rsidRPr="00867CC0">
              <w:rPr>
                <w:b/>
                <w:sz w:val="18"/>
                <w:szCs w:val="20"/>
                <w:lang w:val="es-ES_tradnl"/>
              </w:rPr>
              <w:t xml:space="preserve"> 326.796 </w:t>
            </w:r>
          </w:p>
        </w:tc>
        <w:tc>
          <w:tcPr>
            <w:tcW w:w="990" w:type="dxa"/>
            <w:tcBorders>
              <w:top w:val="nil"/>
              <w:left w:val="nil"/>
              <w:bottom w:val="single" w:sz="4" w:space="0" w:color="auto"/>
              <w:right w:val="single" w:sz="4" w:space="0" w:color="auto"/>
            </w:tcBorders>
          </w:tcPr>
          <w:p w14:paraId="1DB1AA7D" w14:textId="4BCA1F07" w:rsidR="00851903" w:rsidRPr="00867CC0" w:rsidRDefault="00851903" w:rsidP="00851903">
            <w:pPr>
              <w:jc w:val="right"/>
              <w:rPr>
                <w:b/>
                <w:bCs/>
                <w:sz w:val="18"/>
                <w:szCs w:val="20"/>
                <w:lang w:val="es-ES_tradnl"/>
              </w:rPr>
            </w:pPr>
            <w:r w:rsidRPr="00867CC0">
              <w:rPr>
                <w:b/>
                <w:sz w:val="18"/>
                <w:szCs w:val="20"/>
                <w:lang w:val="es-ES_tradnl"/>
              </w:rPr>
              <w:t xml:space="preserve">22.280 </w:t>
            </w:r>
          </w:p>
        </w:tc>
        <w:tc>
          <w:tcPr>
            <w:tcW w:w="1080" w:type="dxa"/>
            <w:tcBorders>
              <w:top w:val="nil"/>
              <w:left w:val="nil"/>
              <w:bottom w:val="single" w:sz="4" w:space="0" w:color="auto"/>
              <w:right w:val="single" w:sz="4" w:space="0" w:color="auto"/>
            </w:tcBorders>
          </w:tcPr>
          <w:p w14:paraId="43E63947" w14:textId="6CC8CADF" w:rsidR="00851903" w:rsidRPr="00867CC0" w:rsidRDefault="00851903" w:rsidP="00851903">
            <w:pPr>
              <w:jc w:val="right"/>
              <w:rPr>
                <w:b/>
                <w:bCs/>
                <w:sz w:val="18"/>
                <w:szCs w:val="20"/>
                <w:lang w:val="es-ES_tradnl"/>
              </w:rPr>
            </w:pPr>
            <w:r w:rsidRPr="00867CC0">
              <w:rPr>
                <w:b/>
                <w:sz w:val="18"/>
                <w:szCs w:val="20"/>
                <w:lang w:val="es-ES_tradnl"/>
              </w:rPr>
              <w:t xml:space="preserve"> 110.888 </w:t>
            </w:r>
          </w:p>
        </w:tc>
        <w:tc>
          <w:tcPr>
            <w:tcW w:w="1035" w:type="dxa"/>
            <w:tcBorders>
              <w:top w:val="nil"/>
              <w:left w:val="nil"/>
              <w:bottom w:val="single" w:sz="4" w:space="0" w:color="auto"/>
              <w:right w:val="single" w:sz="4" w:space="0" w:color="auto"/>
            </w:tcBorders>
          </w:tcPr>
          <w:p w14:paraId="723037A6" w14:textId="742455BB" w:rsidR="00851903" w:rsidRPr="00867CC0" w:rsidRDefault="00851903" w:rsidP="00851903">
            <w:pPr>
              <w:jc w:val="right"/>
              <w:rPr>
                <w:b/>
                <w:bCs/>
                <w:sz w:val="18"/>
                <w:szCs w:val="20"/>
                <w:lang w:val="es-ES_tradnl"/>
              </w:rPr>
            </w:pPr>
            <w:r w:rsidRPr="00867CC0">
              <w:rPr>
                <w:b/>
                <w:sz w:val="18"/>
                <w:szCs w:val="20"/>
                <w:lang w:val="es-ES_tradnl"/>
              </w:rPr>
              <w:t xml:space="preserve">1.015.385 </w:t>
            </w:r>
          </w:p>
        </w:tc>
        <w:tc>
          <w:tcPr>
            <w:tcW w:w="945" w:type="dxa"/>
            <w:tcBorders>
              <w:top w:val="nil"/>
              <w:left w:val="nil"/>
              <w:bottom w:val="single" w:sz="4" w:space="0" w:color="auto"/>
              <w:right w:val="single" w:sz="4" w:space="0" w:color="auto"/>
            </w:tcBorders>
          </w:tcPr>
          <w:p w14:paraId="3ED3D9DC" w14:textId="0B17845E" w:rsidR="00851903" w:rsidRPr="00867CC0" w:rsidRDefault="00F33101" w:rsidP="00851903">
            <w:pPr>
              <w:jc w:val="right"/>
              <w:rPr>
                <w:b/>
                <w:bCs/>
                <w:sz w:val="18"/>
                <w:szCs w:val="20"/>
                <w:lang w:val="es-ES_tradnl"/>
              </w:rPr>
            </w:pPr>
            <w:r w:rsidRPr="00867CC0">
              <w:rPr>
                <w:b/>
                <w:sz w:val="18"/>
                <w:szCs w:val="20"/>
                <w:lang w:val="es-ES_tradnl"/>
              </w:rPr>
              <w:t>100</w:t>
            </w:r>
          </w:p>
        </w:tc>
      </w:tr>
    </w:tbl>
    <w:p w14:paraId="342C11DF" w14:textId="77777777" w:rsidR="00711BE6" w:rsidRPr="00867CC0" w:rsidRDefault="00711BE6" w:rsidP="00711BE6">
      <w:pPr>
        <w:pStyle w:val="Heading1"/>
        <w:keepNext/>
        <w:numPr>
          <w:ilvl w:val="0"/>
          <w:numId w:val="0"/>
        </w:numPr>
        <w:spacing w:before="240"/>
        <w:rPr>
          <w:i/>
          <w:iCs/>
          <w:lang w:val="es-ES_tradnl"/>
        </w:rPr>
      </w:pPr>
      <w:r w:rsidRPr="00867CC0">
        <w:rPr>
          <w:i/>
          <w:lang w:val="es-ES_tradnl"/>
        </w:rPr>
        <w:t>Sectores de fabricación</w:t>
      </w:r>
    </w:p>
    <w:p w14:paraId="29CAA971" w14:textId="6DD22AE1" w:rsidR="00B2440D" w:rsidRPr="00867CC0" w:rsidRDefault="0043760C" w:rsidP="00533A50">
      <w:pPr>
        <w:pStyle w:val="Heading1"/>
        <w:rPr>
          <w:sz w:val="24"/>
          <w:lang w:val="es-ES_tradnl"/>
        </w:rPr>
      </w:pPr>
      <w:r w:rsidRPr="00867CC0">
        <w:rPr>
          <w:lang w:val="es-ES_tradnl"/>
        </w:rPr>
        <w:t>El estudio nacional de 2024 confirmó que el HFC-134a se utiliza como agente espumante en la producción de espumas flexibles de poliuretano. Su uso continuado en este sector en Somalia se debe en gran medida a factores técnicos y operacionales, ya que las líneas de producción del sector de espumas dependen de equipos antiguos diseñados para agentes espumantes físicos, como el HFC</w:t>
      </w:r>
      <w:r w:rsidRPr="00867CC0">
        <w:rPr>
          <w:lang w:val="es-ES_tradnl"/>
        </w:rPr>
        <w:noBreakHyphen/>
        <w:t xml:space="preserve">134a. La transición a sistemas a base de agua requeriría modificaciones sustanciales de los equipos, ajustes en la formulación y conocimientos técnicos especializados, que actualmente son limitados. El HFC-134a se ha utilizado durante más de 30 años, mientras que las alternativas a base de agua comercialmente viables solo surgieron en los últimos 10 a 15 años debido a las normativas medioambientales.  </w:t>
      </w:r>
    </w:p>
    <w:p w14:paraId="338D0A1B" w14:textId="42053AF4" w:rsidR="0088428F" w:rsidRPr="00867CC0" w:rsidRDefault="00C653BD" w:rsidP="00A937CC">
      <w:pPr>
        <w:pStyle w:val="Heading1"/>
        <w:rPr>
          <w:lang w:val="es-ES_tradnl"/>
        </w:rPr>
      </w:pPr>
      <w:r w:rsidRPr="00867CC0">
        <w:rPr>
          <w:lang w:val="es-ES_tradnl"/>
        </w:rPr>
        <w:t xml:space="preserve">Durante el estudio del KIP se identificaron un total de 19 pequeñas y medianas empresas de fabricación de espumas que utilizan HFC-134a, que producen principalmente colchones. Durante la etapa I se llevará a cabo una evaluación más detallada para entender mejor el sector e identificar oportunidades de transición a alternativas de bajo potencial de calentamiento atmosférico. </w:t>
      </w:r>
    </w:p>
    <w:p w14:paraId="7BE576FF" w14:textId="2E28A243" w:rsidR="00711BE6" w:rsidRPr="00867CC0" w:rsidRDefault="00711BE6" w:rsidP="00711BE6">
      <w:pPr>
        <w:pStyle w:val="Heading1"/>
        <w:keepNext/>
        <w:numPr>
          <w:ilvl w:val="0"/>
          <w:numId w:val="0"/>
        </w:numPr>
        <w:spacing w:before="240"/>
        <w:rPr>
          <w:i/>
          <w:iCs/>
          <w:lang w:val="es-ES_tradnl"/>
        </w:rPr>
      </w:pPr>
      <w:r w:rsidRPr="00867CC0">
        <w:rPr>
          <w:i/>
          <w:lang w:val="es-ES_tradnl"/>
        </w:rPr>
        <w:t>Sector de servicio y mantenimiento de equipos de refrigeración y aire acondicionado</w:t>
      </w:r>
    </w:p>
    <w:p w14:paraId="514368F4" w14:textId="6AF23F4B" w:rsidR="00B84696" w:rsidRPr="00867CC0" w:rsidRDefault="00711BE6" w:rsidP="00EE5DCB">
      <w:pPr>
        <w:pStyle w:val="Heading1"/>
        <w:rPr>
          <w:lang w:val="es-ES_tradnl"/>
        </w:rPr>
      </w:pPr>
      <w:r w:rsidRPr="00867CC0">
        <w:rPr>
          <w:lang w:val="es-ES_tradnl"/>
        </w:rPr>
        <w:t>En Somalia hay aproximadamente 8.600 técnicos de servicio y mantenimiento de equipos de refrigeración y aire acondicionado, de los cuales alrededor del 25 por ciento han recibido formación formal en instituciones de formación técnica profesional, mientras que el 75 por ciento han recibido formación oficiosa en el trabajo. Se estima que entre 2.500 y 3.000 técnicos trabajan en el servicio y mantenimiento de sistemas de aire acondicionado para vehículos. El estudio nacional reciente identificó 1.432 talleres de servicio y mantenimiento de equipos de refrigeración que operan en el país, de los cuales aproximadamente el 60 por ciento se consideran pequeñas empresas, el 30 por ciento medianas y el 10 por ciento grandes. Hay 15 institutos de formación profesional que ofrecen programas de refrigeración y aire acondicionado en diversas regiones del país.</w:t>
      </w:r>
    </w:p>
    <w:p w14:paraId="61D8D6CD" w14:textId="1C262DB9" w:rsidR="00711BE6" w:rsidRPr="00867CC0" w:rsidRDefault="00711BE6" w:rsidP="005E50B3">
      <w:pPr>
        <w:rPr>
          <w:i/>
          <w:iCs/>
          <w:u w:val="single"/>
          <w:lang w:val="es-ES_tradnl"/>
        </w:rPr>
      </w:pPr>
      <w:r w:rsidRPr="00867CC0">
        <w:rPr>
          <w:i/>
          <w:u w:val="single"/>
          <w:lang w:val="es-ES_tradnl"/>
        </w:rPr>
        <w:t>Servicio y mantenimiento de equipos de refrigeración residenciales, comerciales, industriales y de transporte</w:t>
      </w:r>
    </w:p>
    <w:p w14:paraId="3B13A08A" w14:textId="77777777" w:rsidR="00033B96" w:rsidRPr="00867CC0" w:rsidRDefault="00033B96" w:rsidP="005E50B3">
      <w:pPr>
        <w:rPr>
          <w:i/>
          <w:iCs/>
          <w:u w:val="single"/>
          <w:lang w:val="es-ES_tradnl"/>
        </w:rPr>
      </w:pPr>
    </w:p>
    <w:p w14:paraId="1E187853" w14:textId="573EDF93" w:rsidR="00AF1262" w:rsidRPr="00867CC0" w:rsidRDefault="00CB2BD7" w:rsidP="00AF1262">
      <w:pPr>
        <w:pStyle w:val="Heading1"/>
        <w:rPr>
          <w:lang w:val="es-ES_tradnl"/>
        </w:rPr>
      </w:pPr>
      <w:r w:rsidRPr="00867CC0">
        <w:rPr>
          <w:lang w:val="es-ES_tradnl"/>
        </w:rPr>
        <w:t>La mayoría de los refrigeradores domésticos utilizan HFC-134a, lo que representa entre el 85 y el 90 por ciento del parque total. Una parte pequeña pero creciente (entre el 10 y el 15 por ciento) consiste en aparatos que funcionan con R-600a, principalmente aparatos nuevos que entran en el mercado desde Asia y Oriente Medio.</w:t>
      </w:r>
    </w:p>
    <w:p w14:paraId="37C43E2A" w14:textId="0B3080C6" w:rsidR="00AF1262" w:rsidRPr="00867CC0" w:rsidRDefault="00AF1262" w:rsidP="00BD2489">
      <w:pPr>
        <w:pStyle w:val="Heading1"/>
        <w:rPr>
          <w:lang w:val="es-ES_tradnl"/>
        </w:rPr>
      </w:pPr>
      <w:r w:rsidRPr="00867CC0">
        <w:rPr>
          <w:lang w:val="es-ES_tradnl"/>
        </w:rPr>
        <w:lastRenderedPageBreak/>
        <w:t xml:space="preserve">En lo que respecta a la refrigeración comercial, casi todos los sistemas autónomos y de equipos de condensación utilizan mezclas de HFC (R-404A, R-407A). En los supermercados urbanos hay unos pocos expositores enchufables que utilizan R-290, y se estima que representan menos del 5 por ciento de la capacidad instalada. El subsector de refrigeración industrial utiliza principalmente R-407A (79,5 por ciento del consumo del subsector) y R-404A (18,5 por ciento), más un pequeño uso de HFC-134a (2,0 por ciento). Además del uso de HFC de alto potencial de calentamiento atmosférico, los subsectores comercial e industrial tienen la tasa de fugas más alta (del 50 por ciento) y representan el 20 por ciento de la demanda anual de servicio y mantenimiento, a pesar de tener el parque de equipos más pequeño de todos los subsectores. </w:t>
      </w:r>
    </w:p>
    <w:p w14:paraId="6D9E28C5" w14:textId="6E5F85DB" w:rsidR="00645B32" w:rsidRPr="00867CC0" w:rsidRDefault="00645B32" w:rsidP="00106F7F">
      <w:pPr>
        <w:pStyle w:val="Heading1"/>
        <w:rPr>
          <w:lang w:val="es-ES_tradnl"/>
        </w:rPr>
      </w:pPr>
      <w:r w:rsidRPr="00867CC0">
        <w:rPr>
          <w:lang w:val="es-ES_tradnl"/>
        </w:rPr>
        <w:t>El subsector de transporte refrigerado utiliza casi exclusivamente R-404A, dado que todavía no hay alternativas.</w:t>
      </w:r>
    </w:p>
    <w:p w14:paraId="56B570FB" w14:textId="62D056C8" w:rsidR="00711BE6" w:rsidRPr="00867CC0" w:rsidRDefault="00711BE6" w:rsidP="00B4292A">
      <w:pPr>
        <w:rPr>
          <w:i/>
          <w:iCs/>
          <w:lang w:val="es-ES_tradnl"/>
        </w:rPr>
      </w:pPr>
      <w:r w:rsidRPr="00867CC0">
        <w:rPr>
          <w:i/>
          <w:u w:val="single"/>
          <w:lang w:val="es-ES_tradnl"/>
        </w:rPr>
        <w:t>Servicio y mantenimiento de equipos de aire acondicionado residencial y comercial</w:t>
      </w:r>
      <w:r w:rsidRPr="00867CC0">
        <w:rPr>
          <w:i/>
          <w:lang w:val="es-ES_tradnl"/>
        </w:rPr>
        <w:t xml:space="preserve"> </w:t>
      </w:r>
    </w:p>
    <w:p w14:paraId="546BABC5" w14:textId="77777777" w:rsidR="004726DC" w:rsidRPr="00867CC0" w:rsidRDefault="004726DC" w:rsidP="00B4292A">
      <w:pPr>
        <w:rPr>
          <w:i/>
          <w:iCs/>
          <w:lang w:val="es-ES_tradnl"/>
        </w:rPr>
      </w:pPr>
    </w:p>
    <w:p w14:paraId="73FC484F" w14:textId="6A730493" w:rsidR="00645B32" w:rsidRPr="00867CC0" w:rsidRDefault="007308A9" w:rsidP="00B4292A">
      <w:pPr>
        <w:pStyle w:val="Heading1"/>
        <w:rPr>
          <w:lang w:val="es-ES_tradnl"/>
        </w:rPr>
      </w:pPr>
      <w:r w:rsidRPr="00867CC0">
        <w:rPr>
          <w:lang w:val="es-ES_tradnl"/>
        </w:rPr>
        <w:t>En Somalia, el R-407C y el R-410A son refrigerantes de uso común en aparatos fijos de aire acondicionado en los subsectores de aire acondicionado residencial y comercial, siendo el subsector residencial el que representa la mayor parte del uso (60 por ciento de las toneladas de R-407C y 70 por ciento de las toneladas de R-410A en 2024). Aunque la mayoría de los equipos de aire acondicionado funcionan con R-410A, los aparatos más antiguos siguen utilizando HCFC-22. Se ha informado que muy recientemente han llegado al mercado sistemas de aire acondicionado de tipo split que utilizan HFC-32, aunque todavía no se ha informado del consumo de HFC-32 en el marco del consumo de HFC.</w:t>
      </w:r>
    </w:p>
    <w:p w14:paraId="09BC265A" w14:textId="4096727E" w:rsidR="00711BE6" w:rsidRPr="00867CC0" w:rsidRDefault="00711BE6" w:rsidP="00711BE6">
      <w:pPr>
        <w:keepNext/>
        <w:suppressAutoHyphens/>
        <w:spacing w:after="240"/>
        <w:rPr>
          <w:i/>
          <w:iCs/>
          <w:lang w:val="es-ES_tradnl"/>
        </w:rPr>
      </w:pPr>
      <w:r w:rsidRPr="00867CC0">
        <w:rPr>
          <w:i/>
          <w:u w:val="single"/>
          <w:lang w:val="es-ES_tradnl"/>
        </w:rPr>
        <w:t>Servicio y mantenimiento de equipos de aire acondicionado para vehículos</w:t>
      </w:r>
      <w:r w:rsidRPr="00867CC0">
        <w:rPr>
          <w:i/>
          <w:lang w:val="es-ES_tradnl"/>
        </w:rPr>
        <w:t xml:space="preserve"> </w:t>
      </w:r>
    </w:p>
    <w:p w14:paraId="24F104C6" w14:textId="5B0A95B4" w:rsidR="00E97292" w:rsidRPr="00867CC0" w:rsidRDefault="00E97292" w:rsidP="00106F7F">
      <w:pPr>
        <w:pStyle w:val="Heading1"/>
        <w:rPr>
          <w:lang w:val="es-ES_tradnl"/>
        </w:rPr>
      </w:pPr>
      <w:r w:rsidRPr="00867CC0">
        <w:rPr>
          <w:lang w:val="es-ES_tradnl"/>
        </w:rPr>
        <w:t xml:space="preserve">El subsector de servicio y mantenimiento de sistemas de aire acondicionado para vehículos utiliza predominantemente HFC-134a, dado que la presencia de vehículos con HFO-1234yf es muy limitada, estimada en menos del 1 por ciento. </w:t>
      </w:r>
    </w:p>
    <w:p w14:paraId="45584856" w14:textId="09833C2B" w:rsidR="00F65C89" w:rsidRPr="00867CC0" w:rsidRDefault="00F65C89" w:rsidP="00E017BC">
      <w:pPr>
        <w:pStyle w:val="Heading1"/>
        <w:rPr>
          <w:lang w:val="es-ES_tradnl"/>
        </w:rPr>
      </w:pPr>
      <w:r w:rsidRPr="00867CC0">
        <w:rPr>
          <w:lang w:val="es-ES_tradnl"/>
        </w:rPr>
        <w:t xml:space="preserve">La baja adopción de tecnologías de bajo potencial de calentamiento atmosférico en Somalia se atribuye a la insuficiente capacidad de los técnicos de refrigeración y aire acondicionado para manejar dichas tecnologías, especialmente en el sector informal. Además, los obstáculos para la introducción de refrigerantes alternativos incluyen el costo de los aparatos nuevos en comparación con las tecnologías de segunda mano más antiguas, la limitación de los conocimientos técnicos y la falta de información, junto con percepciones erróneas sobre la inflamabilidad de los refrigerantes alternativos. </w:t>
      </w:r>
    </w:p>
    <w:p w14:paraId="5999DCE4" w14:textId="77777777" w:rsidR="00711BE6" w:rsidRPr="00867CC0" w:rsidRDefault="00711BE6" w:rsidP="00711BE6">
      <w:pPr>
        <w:pStyle w:val="Heading1"/>
        <w:keepNext/>
        <w:numPr>
          <w:ilvl w:val="0"/>
          <w:numId w:val="0"/>
        </w:numPr>
        <w:rPr>
          <w:b/>
          <w:bCs/>
          <w:lang w:val="es-ES_tradnl"/>
        </w:rPr>
      </w:pPr>
      <w:r w:rsidRPr="00867CC0">
        <w:rPr>
          <w:b/>
          <w:lang w:val="es-ES_tradnl"/>
        </w:rPr>
        <w:t>IV.</w:t>
      </w:r>
      <w:r w:rsidRPr="00867CC0">
        <w:rPr>
          <w:b/>
          <w:lang w:val="es-ES_tradnl"/>
        </w:rPr>
        <w:tab/>
        <w:t>Etapa I del plan de ejecución de Kigali para los HFC según lo presentado</w:t>
      </w:r>
    </w:p>
    <w:p w14:paraId="7EBC0246" w14:textId="77777777" w:rsidR="00711BE6" w:rsidRPr="00867CC0" w:rsidRDefault="00711BE6" w:rsidP="00711BE6">
      <w:pPr>
        <w:keepNext/>
        <w:spacing w:after="240"/>
        <w:rPr>
          <w:u w:val="single"/>
          <w:lang w:val="es-ES_tradnl"/>
        </w:rPr>
      </w:pPr>
      <w:r w:rsidRPr="00867CC0">
        <w:rPr>
          <w:u w:val="single"/>
          <w:lang w:val="es-ES_tradnl"/>
        </w:rPr>
        <w:t>Marco institucional, normativo y reglamentario</w:t>
      </w:r>
    </w:p>
    <w:p w14:paraId="12D0972B" w14:textId="7828B6F3" w:rsidR="00097118" w:rsidRPr="00867CC0" w:rsidRDefault="00142A44">
      <w:pPr>
        <w:pStyle w:val="Heading1"/>
        <w:rPr>
          <w:lang w:val="es-ES_tradnl"/>
        </w:rPr>
      </w:pPr>
      <w:r w:rsidRPr="00867CC0">
        <w:rPr>
          <w:lang w:val="es-ES_tradnl"/>
        </w:rPr>
        <w:t>El Gobierno de Somalia ratificó la Enmienda de Kigali el 27 de noviembre de 2019 y ha estado notificando el consumo de HFC desde 2019 en virtud del Artículo 7 del Protocolo de Montreal. El 19 de octubre de 2023 se estableció mediante reglamento un sistema de otorgamiento de licencias para la importación/exportación de HFC. Incluye disposiciones para la presentación de datos y la distribución de HFC, la capacitación obligatoria de los técnicos que trabajan en equipos de refrigeración y aire acondicionado, y la recuperación y reutilización de todos los refrigerantes fluorados. El sistema de cupos está plenamente operativo desde el 1 de enero de 2024.</w:t>
      </w:r>
    </w:p>
    <w:p w14:paraId="62E675C4" w14:textId="20AE7081" w:rsidR="003061CC" w:rsidRPr="00867CC0" w:rsidRDefault="00571C45" w:rsidP="003C1802">
      <w:pPr>
        <w:pStyle w:val="Heading1"/>
        <w:rPr>
          <w:lang w:val="es-ES_tradnl"/>
        </w:rPr>
      </w:pPr>
      <w:r w:rsidRPr="00867CC0">
        <w:rPr>
          <w:lang w:val="es-ES_tradnl"/>
        </w:rPr>
        <w:t xml:space="preserve">El Ministerio de Medio Ambiente y Cambio Climático es el organismo principal del Protocolo de Montreal y coordina todas las actividades conexas. La Dependencia Nacional del Ozono depende del Ministerio y proporciona mecanismos logísticos y de aplicación de la ley para apoyar las reglamentaciones de SAO y HFC. La Dependencia Nacional del Ozono es responsable de la ejecución de todas las actividades relacionadas con el PGEH y el KIP, incluida la recopilación y el análisis de datos; campañas de </w:t>
      </w:r>
      <w:r w:rsidRPr="00867CC0">
        <w:rPr>
          <w:lang w:val="es-ES_tradnl"/>
        </w:rPr>
        <w:lastRenderedPageBreak/>
        <w:t xml:space="preserve">sensibilización del público; supervisión y coordinación; capacitación de funcionarios encargados de hacer cumplir la ley y técnicos de refrigeración; establecimiento de sistemas de supervisión y evaluación para la importación, exportación y uso de sustancias controladas; y el sistema de concesión de licencias. Los Comités Directivos Nacionales prestan asistencia en la coordinación de los programas de eliminación del país, la formulación de estrategias y planes, la supervisión de las importaciones y exportaciones de sustancias controladas y la evaluación de todas las actividades. </w:t>
      </w:r>
    </w:p>
    <w:p w14:paraId="394AF684" w14:textId="77777777" w:rsidR="00711BE6" w:rsidRPr="00867CC0" w:rsidRDefault="00711BE6" w:rsidP="00711BE6">
      <w:pPr>
        <w:keepNext/>
        <w:suppressAutoHyphens/>
        <w:spacing w:before="240" w:after="240"/>
        <w:rPr>
          <w:u w:val="single"/>
          <w:lang w:val="es-ES_tradnl"/>
        </w:rPr>
      </w:pPr>
      <w:r w:rsidRPr="00867CC0">
        <w:rPr>
          <w:u w:val="single"/>
          <w:lang w:val="es-ES_tradnl"/>
        </w:rPr>
        <w:t>Estrategia de reducción para la etapa I del plan de ejecución de Kigali para los HFC</w:t>
      </w:r>
    </w:p>
    <w:p w14:paraId="0BE00677" w14:textId="77777777" w:rsidR="00711BE6" w:rsidRPr="00867CC0" w:rsidRDefault="00711BE6" w:rsidP="00711BE6">
      <w:pPr>
        <w:keepNext/>
        <w:suppressAutoHyphens/>
        <w:spacing w:before="240" w:after="240"/>
        <w:outlineLvl w:val="0"/>
        <w:rPr>
          <w:i/>
          <w:iCs/>
          <w:lang w:val="es-ES_tradnl"/>
        </w:rPr>
      </w:pPr>
      <w:r w:rsidRPr="00867CC0">
        <w:rPr>
          <w:i/>
          <w:lang w:val="es-ES_tradnl"/>
        </w:rPr>
        <w:t>Estrategia general</w:t>
      </w:r>
    </w:p>
    <w:p w14:paraId="2C64B4E9" w14:textId="6BD4EE82" w:rsidR="00711BE6" w:rsidRPr="00867CC0" w:rsidRDefault="003B7088" w:rsidP="00711BE6">
      <w:pPr>
        <w:pStyle w:val="Heading1"/>
        <w:spacing w:before="240"/>
        <w:rPr>
          <w:lang w:val="es-ES_tradnl"/>
        </w:rPr>
      </w:pPr>
      <w:r w:rsidRPr="00867CC0">
        <w:rPr>
          <w:lang w:val="es-ES_tradnl"/>
        </w:rPr>
        <w:t>Se prevé ejecutar el KIP de Somalia en tres etapas, hasta 2045, a fin de cumplir el objetivo de cumplimiento de reducir en un 80 por ciento el nivel básico de referencia de HFC. La etapa I del KIP alcanzará el objetivo de cumplimiento de una reducción del 10 por ciento del nivel básico de referencia de HFC para 2029. La etapa I tiene por objeto maximizar la integración con la ejecución del PGEH y establecer las condiciones propicias para la adopción de tecnologías de bajo potencial de calentamiento atmosférico mediante actividades centradas en la creación de capacidad y el fortalecimiento de la reglamentación que están directamente relacionadas con la promoción de alternativas.</w:t>
      </w:r>
    </w:p>
    <w:p w14:paraId="2E7D1288" w14:textId="77777777" w:rsidR="00711BE6" w:rsidRPr="00867CC0" w:rsidRDefault="00711BE6" w:rsidP="00711BE6">
      <w:pPr>
        <w:pStyle w:val="Heading1"/>
        <w:keepNext/>
        <w:numPr>
          <w:ilvl w:val="0"/>
          <w:numId w:val="0"/>
        </w:numPr>
        <w:spacing w:before="240"/>
        <w:rPr>
          <w:i/>
          <w:iCs/>
          <w:lang w:val="es-ES_tradnl"/>
        </w:rPr>
      </w:pPr>
      <w:r w:rsidRPr="00867CC0">
        <w:rPr>
          <w:i/>
          <w:lang w:val="es-ES_tradnl"/>
        </w:rPr>
        <w:t>Reducciones propuestas</w:t>
      </w:r>
    </w:p>
    <w:p w14:paraId="27FA54D7" w14:textId="08F722E7" w:rsidR="00C34D63" w:rsidRPr="00867CC0" w:rsidRDefault="00C34D63" w:rsidP="00FC517B">
      <w:pPr>
        <w:pStyle w:val="Heading1"/>
        <w:spacing w:before="240"/>
        <w:rPr>
          <w:lang w:val="es-ES_tradnl"/>
        </w:rPr>
      </w:pPr>
      <w:r w:rsidRPr="00867CC0">
        <w:rPr>
          <w:lang w:val="es-ES_tradnl"/>
        </w:rPr>
        <w:t>En una hipótesis de escenario en el que todo siga igual, se prevé que el consumo de HFC aumente un 3,7 por ciento anual, además del aumento de HFC como consecuencia de la eliminación de los HCFC, en consonancia con el crecimiento económico y demográfico proyectado</w:t>
      </w:r>
      <w:r w:rsidR="00146383" w:rsidRPr="00867CC0">
        <w:rPr>
          <w:rStyle w:val="FootnoteReference"/>
          <w:lang w:val="es-ES_tradnl"/>
        </w:rPr>
        <w:footnoteReference w:id="5"/>
      </w:r>
      <w:r w:rsidRPr="00867CC0">
        <w:rPr>
          <w:lang w:val="es-ES_tradnl"/>
        </w:rPr>
        <w:t>, como se presenta en el cuadro</w:t>
      </w:r>
      <w:r w:rsidR="00094FFC">
        <w:rPr>
          <w:lang w:val="es-ES_tradnl"/>
        </w:rPr>
        <w:t> </w:t>
      </w:r>
      <w:r w:rsidRPr="00867CC0">
        <w:rPr>
          <w:lang w:val="es-ES_tradnl"/>
        </w:rPr>
        <w:t>5.</w:t>
      </w:r>
    </w:p>
    <w:p w14:paraId="26E9B045" w14:textId="6C77FF37" w:rsidR="00711BE6" w:rsidRPr="00867CC0" w:rsidRDefault="00711BE6" w:rsidP="001A5698">
      <w:pPr>
        <w:keepNext/>
        <w:rPr>
          <w:b/>
          <w:bCs/>
          <w:lang w:val="es-ES_tradnl"/>
        </w:rPr>
      </w:pPr>
      <w:r w:rsidRPr="00867CC0">
        <w:rPr>
          <w:b/>
          <w:lang w:val="es-ES_tradnl"/>
        </w:rPr>
        <w:t>Cuadro 5. Consumo de HFC previsto en la hipótesis sin restricciones, límites del Protocolo de Montreal y reducciones propuestas de HFC en la etapa I (toneladas eq. de CO</w:t>
      </w:r>
      <w:r w:rsidRPr="00867CC0">
        <w:rPr>
          <w:b/>
          <w:vertAlign w:val="subscript"/>
          <w:lang w:val="es-ES_tradnl"/>
        </w:rPr>
        <w:t>2</w:t>
      </w:r>
      <w:r w:rsidRPr="00867CC0">
        <w:rPr>
          <w:b/>
          <w:lang w:val="es-ES_tradnl"/>
        </w:rPr>
        <w:t>)</w:t>
      </w:r>
    </w:p>
    <w:tbl>
      <w:tblPr>
        <w:tblW w:w="5000" w:type="pct"/>
        <w:tblLook w:val="04A0" w:firstRow="1" w:lastRow="0" w:firstColumn="1" w:lastColumn="0" w:noHBand="0" w:noVBand="1"/>
      </w:tblPr>
      <w:tblGrid>
        <w:gridCol w:w="3561"/>
        <w:gridCol w:w="1157"/>
        <w:gridCol w:w="1158"/>
        <w:gridCol w:w="1158"/>
        <w:gridCol w:w="1158"/>
        <w:gridCol w:w="1158"/>
      </w:tblGrid>
      <w:tr w:rsidR="00711BE6" w:rsidRPr="00867CC0" w14:paraId="46D63472" w14:textId="77777777" w:rsidTr="00BD46B4">
        <w:trPr>
          <w:trHeight w:val="50"/>
          <w:tblHeader/>
        </w:trPr>
        <w:tc>
          <w:tcPr>
            <w:tcW w:w="190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E1C1A9C" w14:textId="5C988968" w:rsidR="00711BE6" w:rsidRPr="00867CC0" w:rsidRDefault="00711BE6">
            <w:pPr>
              <w:jc w:val="left"/>
              <w:rPr>
                <w:color w:val="000000"/>
                <w:sz w:val="20"/>
                <w:szCs w:val="20"/>
                <w:lang w:val="es-ES_tradnl"/>
              </w:rPr>
            </w:pP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735C0D1" w14:textId="77777777" w:rsidR="00711BE6" w:rsidRPr="00867CC0" w:rsidRDefault="00711BE6">
            <w:pPr>
              <w:jc w:val="center"/>
              <w:rPr>
                <w:b/>
                <w:color w:val="000000"/>
                <w:sz w:val="20"/>
                <w:szCs w:val="20"/>
                <w:lang w:val="es-ES_tradnl"/>
              </w:rPr>
            </w:pPr>
            <w:r w:rsidRPr="00867CC0">
              <w:rPr>
                <w:b/>
                <w:sz w:val="20"/>
                <w:lang w:val="es-ES_tradnl"/>
              </w:rPr>
              <w:t>2025</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432EC5D" w14:textId="77777777" w:rsidR="00711BE6" w:rsidRPr="00867CC0" w:rsidRDefault="00711BE6">
            <w:pPr>
              <w:jc w:val="center"/>
              <w:rPr>
                <w:b/>
                <w:color w:val="000000"/>
                <w:sz w:val="20"/>
                <w:szCs w:val="20"/>
                <w:lang w:val="es-ES_tradnl"/>
              </w:rPr>
            </w:pPr>
            <w:r w:rsidRPr="00867CC0">
              <w:rPr>
                <w:b/>
                <w:sz w:val="20"/>
                <w:lang w:val="es-ES_tradnl"/>
              </w:rPr>
              <w:t>2026</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A28ED7" w14:textId="77777777" w:rsidR="00711BE6" w:rsidRPr="00867CC0" w:rsidRDefault="00711BE6">
            <w:pPr>
              <w:jc w:val="center"/>
              <w:rPr>
                <w:b/>
                <w:color w:val="000000"/>
                <w:sz w:val="20"/>
                <w:szCs w:val="20"/>
                <w:lang w:val="es-ES_tradnl"/>
              </w:rPr>
            </w:pPr>
            <w:r w:rsidRPr="00867CC0">
              <w:rPr>
                <w:b/>
                <w:sz w:val="20"/>
                <w:lang w:val="es-ES_tradnl"/>
              </w:rPr>
              <w:t>2027</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74EAD0A" w14:textId="77777777" w:rsidR="00711BE6" w:rsidRPr="00867CC0" w:rsidRDefault="00711BE6">
            <w:pPr>
              <w:jc w:val="center"/>
              <w:rPr>
                <w:b/>
                <w:color w:val="000000"/>
                <w:sz w:val="20"/>
                <w:szCs w:val="20"/>
                <w:lang w:val="es-ES_tradnl"/>
              </w:rPr>
            </w:pPr>
            <w:r w:rsidRPr="00867CC0">
              <w:rPr>
                <w:b/>
                <w:sz w:val="20"/>
                <w:lang w:val="es-ES_tradnl"/>
              </w:rPr>
              <w:t>2028</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05137CC" w14:textId="77777777" w:rsidR="00711BE6" w:rsidRPr="00867CC0" w:rsidRDefault="00711BE6">
            <w:pPr>
              <w:jc w:val="center"/>
              <w:rPr>
                <w:b/>
                <w:color w:val="000000"/>
                <w:sz w:val="20"/>
                <w:szCs w:val="20"/>
                <w:lang w:val="es-ES_tradnl"/>
              </w:rPr>
            </w:pPr>
            <w:r w:rsidRPr="00867CC0">
              <w:rPr>
                <w:b/>
                <w:sz w:val="20"/>
                <w:lang w:val="es-ES_tradnl"/>
              </w:rPr>
              <w:t>2029</w:t>
            </w:r>
          </w:p>
        </w:tc>
      </w:tr>
      <w:tr w:rsidR="004C23DF" w:rsidRPr="00867CC0" w14:paraId="6BD124AF" w14:textId="77777777" w:rsidTr="00BD46B4">
        <w:trPr>
          <w:trHeight w:val="123"/>
        </w:trPr>
        <w:tc>
          <w:tcPr>
            <w:tcW w:w="1905" w:type="pct"/>
            <w:tcBorders>
              <w:top w:val="nil"/>
              <w:left w:val="single" w:sz="4" w:space="0" w:color="auto"/>
              <w:bottom w:val="single" w:sz="4" w:space="0" w:color="auto"/>
              <w:right w:val="single" w:sz="4" w:space="0" w:color="auto"/>
            </w:tcBorders>
            <w:tcMar>
              <w:left w:w="72" w:type="dxa"/>
              <w:right w:w="72" w:type="dxa"/>
            </w:tcMar>
            <w:hideMark/>
          </w:tcPr>
          <w:p w14:paraId="22A6E11E" w14:textId="65DE051F" w:rsidR="004C23DF" w:rsidRPr="00867CC0" w:rsidRDefault="004C23DF" w:rsidP="004C23DF">
            <w:pPr>
              <w:jc w:val="left"/>
              <w:rPr>
                <w:color w:val="000000"/>
                <w:sz w:val="20"/>
                <w:szCs w:val="20"/>
                <w:lang w:val="es-ES_tradnl"/>
              </w:rPr>
            </w:pPr>
            <w:r w:rsidRPr="00867CC0">
              <w:rPr>
                <w:sz w:val="20"/>
                <w:lang w:val="es-ES_tradnl"/>
              </w:rPr>
              <w:t>Consumo de HFC previsto con una tasa de crecimiento anual del 3,7%*</w:t>
            </w:r>
          </w:p>
        </w:tc>
        <w:tc>
          <w:tcPr>
            <w:tcW w:w="619" w:type="pct"/>
            <w:tcBorders>
              <w:top w:val="single" w:sz="4" w:space="0" w:color="auto"/>
              <w:left w:val="nil"/>
              <w:bottom w:val="single" w:sz="4" w:space="0" w:color="auto"/>
              <w:right w:val="single" w:sz="4" w:space="0" w:color="auto"/>
            </w:tcBorders>
            <w:tcMar>
              <w:left w:w="72" w:type="dxa"/>
              <w:right w:w="72" w:type="dxa"/>
            </w:tcMar>
          </w:tcPr>
          <w:p w14:paraId="77170CBE" w14:textId="4206F3D5" w:rsidR="004C23DF" w:rsidRPr="00867CC0" w:rsidRDefault="004C23DF" w:rsidP="00790647">
            <w:pPr>
              <w:jc w:val="right"/>
              <w:rPr>
                <w:color w:val="000000"/>
                <w:sz w:val="20"/>
                <w:szCs w:val="20"/>
                <w:lang w:val="es-ES_tradnl"/>
              </w:rPr>
            </w:pPr>
            <w:r w:rsidRPr="00867CC0">
              <w:rPr>
                <w:color w:val="000000"/>
                <w:sz w:val="20"/>
                <w:lang w:val="es-ES_tradnl"/>
              </w:rPr>
              <w:t>1.217.725</w:t>
            </w:r>
          </w:p>
        </w:tc>
        <w:tc>
          <w:tcPr>
            <w:tcW w:w="619" w:type="pct"/>
            <w:tcBorders>
              <w:top w:val="single" w:sz="4" w:space="0" w:color="auto"/>
              <w:left w:val="nil"/>
              <w:bottom w:val="single" w:sz="4" w:space="0" w:color="auto"/>
              <w:right w:val="single" w:sz="4" w:space="0" w:color="auto"/>
            </w:tcBorders>
            <w:tcMar>
              <w:left w:w="72" w:type="dxa"/>
              <w:right w:w="72" w:type="dxa"/>
            </w:tcMar>
          </w:tcPr>
          <w:p w14:paraId="4A50D4DA" w14:textId="1FC5101E" w:rsidR="004C23DF" w:rsidRPr="00867CC0" w:rsidRDefault="004C23DF" w:rsidP="00790647">
            <w:pPr>
              <w:jc w:val="right"/>
              <w:rPr>
                <w:color w:val="000000"/>
                <w:sz w:val="20"/>
                <w:szCs w:val="20"/>
                <w:lang w:val="es-ES_tradnl"/>
              </w:rPr>
            </w:pPr>
            <w:r w:rsidRPr="00867CC0">
              <w:rPr>
                <w:color w:val="000000"/>
                <w:sz w:val="20"/>
                <w:lang w:val="es-ES_tradnl"/>
              </w:rPr>
              <w:t>1.262.274</w:t>
            </w:r>
          </w:p>
        </w:tc>
        <w:tc>
          <w:tcPr>
            <w:tcW w:w="619" w:type="pct"/>
            <w:tcBorders>
              <w:top w:val="single" w:sz="4" w:space="0" w:color="auto"/>
              <w:left w:val="nil"/>
              <w:bottom w:val="single" w:sz="4" w:space="0" w:color="auto"/>
              <w:right w:val="single" w:sz="4" w:space="0" w:color="auto"/>
            </w:tcBorders>
            <w:tcMar>
              <w:left w:w="72" w:type="dxa"/>
              <w:right w:w="72" w:type="dxa"/>
            </w:tcMar>
          </w:tcPr>
          <w:p w14:paraId="1A02848B" w14:textId="66080B4A" w:rsidR="004C23DF" w:rsidRPr="00867CC0" w:rsidRDefault="004C23DF" w:rsidP="00790647">
            <w:pPr>
              <w:tabs>
                <w:tab w:val="center" w:pos="494"/>
                <w:tab w:val="right" w:pos="989"/>
              </w:tabs>
              <w:jc w:val="right"/>
              <w:rPr>
                <w:color w:val="000000"/>
                <w:sz w:val="20"/>
                <w:szCs w:val="20"/>
                <w:lang w:val="es-ES_tradnl"/>
              </w:rPr>
            </w:pPr>
            <w:r w:rsidRPr="00867CC0">
              <w:rPr>
                <w:color w:val="000000"/>
                <w:sz w:val="20"/>
                <w:lang w:val="es-ES_tradnl"/>
              </w:rPr>
              <w:t>1.308.561</w:t>
            </w:r>
          </w:p>
        </w:tc>
        <w:tc>
          <w:tcPr>
            <w:tcW w:w="619" w:type="pct"/>
            <w:tcBorders>
              <w:top w:val="single" w:sz="4" w:space="0" w:color="auto"/>
              <w:left w:val="nil"/>
              <w:bottom w:val="single" w:sz="4" w:space="0" w:color="auto"/>
              <w:right w:val="single" w:sz="4" w:space="0" w:color="auto"/>
            </w:tcBorders>
            <w:tcMar>
              <w:left w:w="72" w:type="dxa"/>
              <w:right w:w="72" w:type="dxa"/>
            </w:tcMar>
          </w:tcPr>
          <w:p w14:paraId="6DA377B3" w14:textId="5DA5FF28" w:rsidR="004C23DF" w:rsidRPr="00867CC0" w:rsidRDefault="004C23DF" w:rsidP="00790647">
            <w:pPr>
              <w:jc w:val="right"/>
              <w:rPr>
                <w:color w:val="000000"/>
                <w:sz w:val="20"/>
                <w:szCs w:val="20"/>
                <w:lang w:val="es-ES_tradnl"/>
              </w:rPr>
            </w:pPr>
            <w:r w:rsidRPr="00867CC0">
              <w:rPr>
                <w:color w:val="000000"/>
                <w:sz w:val="20"/>
                <w:lang w:val="es-ES_tradnl"/>
              </w:rPr>
              <w:t>1.356.653</w:t>
            </w:r>
          </w:p>
        </w:tc>
        <w:tc>
          <w:tcPr>
            <w:tcW w:w="619" w:type="pct"/>
            <w:tcBorders>
              <w:top w:val="single" w:sz="4" w:space="0" w:color="auto"/>
              <w:left w:val="nil"/>
              <w:bottom w:val="single" w:sz="4" w:space="0" w:color="auto"/>
              <w:right w:val="single" w:sz="4" w:space="0" w:color="auto"/>
            </w:tcBorders>
            <w:tcMar>
              <w:left w:w="72" w:type="dxa"/>
              <w:right w:w="72" w:type="dxa"/>
            </w:tcMar>
          </w:tcPr>
          <w:p w14:paraId="3333F880" w14:textId="443A833D" w:rsidR="004C23DF" w:rsidRPr="00867CC0" w:rsidRDefault="004C23DF" w:rsidP="00790647">
            <w:pPr>
              <w:jc w:val="right"/>
              <w:rPr>
                <w:color w:val="000000"/>
                <w:sz w:val="20"/>
                <w:szCs w:val="20"/>
                <w:lang w:val="es-ES_tradnl"/>
              </w:rPr>
            </w:pPr>
            <w:r w:rsidRPr="00867CC0">
              <w:rPr>
                <w:color w:val="000000"/>
                <w:sz w:val="20"/>
                <w:lang w:val="es-ES_tradnl"/>
              </w:rPr>
              <w:t>1.406.620</w:t>
            </w:r>
          </w:p>
        </w:tc>
      </w:tr>
      <w:tr w:rsidR="004C23DF" w:rsidRPr="00867CC0" w14:paraId="571FDB15" w14:textId="77777777" w:rsidTr="00BD46B4">
        <w:trPr>
          <w:trHeight w:val="191"/>
        </w:trPr>
        <w:tc>
          <w:tcPr>
            <w:tcW w:w="1905" w:type="pct"/>
            <w:tcBorders>
              <w:top w:val="nil"/>
              <w:left w:val="single" w:sz="4" w:space="0" w:color="auto"/>
              <w:bottom w:val="single" w:sz="4" w:space="0" w:color="auto"/>
              <w:right w:val="single" w:sz="4" w:space="0" w:color="auto"/>
            </w:tcBorders>
            <w:tcMar>
              <w:left w:w="72" w:type="dxa"/>
              <w:right w:w="72" w:type="dxa"/>
            </w:tcMar>
            <w:hideMark/>
          </w:tcPr>
          <w:p w14:paraId="517933C7" w14:textId="77777777" w:rsidR="004C23DF" w:rsidRPr="00867CC0" w:rsidRDefault="004C23DF" w:rsidP="004C23DF">
            <w:pPr>
              <w:jc w:val="left"/>
              <w:rPr>
                <w:color w:val="000000"/>
                <w:sz w:val="20"/>
                <w:szCs w:val="20"/>
                <w:lang w:val="es-ES_tradnl"/>
              </w:rPr>
            </w:pPr>
            <w:r w:rsidRPr="00867CC0">
              <w:rPr>
                <w:sz w:val="20"/>
                <w:lang w:val="es-ES_tradnl"/>
              </w:rPr>
              <w:t>Límites del consumo de HFC del Protocolo de Montreal</w:t>
            </w:r>
          </w:p>
        </w:tc>
        <w:tc>
          <w:tcPr>
            <w:tcW w:w="619" w:type="pct"/>
            <w:tcBorders>
              <w:top w:val="nil"/>
              <w:left w:val="single" w:sz="4" w:space="0" w:color="auto"/>
              <w:bottom w:val="single" w:sz="4" w:space="0" w:color="auto"/>
              <w:right w:val="single" w:sz="4" w:space="0" w:color="auto"/>
            </w:tcBorders>
            <w:tcMar>
              <w:left w:w="72" w:type="dxa"/>
              <w:right w:w="72" w:type="dxa"/>
            </w:tcMar>
          </w:tcPr>
          <w:p w14:paraId="31C429D8" w14:textId="11775247" w:rsidR="004C23DF" w:rsidRPr="00867CC0" w:rsidRDefault="004C23DF" w:rsidP="00790647">
            <w:pPr>
              <w:jc w:val="right"/>
              <w:rPr>
                <w:color w:val="000000"/>
                <w:sz w:val="20"/>
                <w:szCs w:val="20"/>
                <w:lang w:val="es-ES_tradnl"/>
              </w:rPr>
            </w:pPr>
            <w:r w:rsidRPr="00867CC0">
              <w:rPr>
                <w:sz w:val="20"/>
                <w:lang w:val="es-ES_tradnl"/>
              </w:rPr>
              <w:t>1.276.672</w:t>
            </w:r>
          </w:p>
        </w:tc>
        <w:tc>
          <w:tcPr>
            <w:tcW w:w="619" w:type="pct"/>
            <w:tcBorders>
              <w:top w:val="nil"/>
              <w:left w:val="nil"/>
              <w:bottom w:val="single" w:sz="4" w:space="0" w:color="auto"/>
              <w:right w:val="single" w:sz="4" w:space="0" w:color="auto"/>
            </w:tcBorders>
            <w:tcMar>
              <w:left w:w="72" w:type="dxa"/>
              <w:right w:w="72" w:type="dxa"/>
            </w:tcMar>
          </w:tcPr>
          <w:p w14:paraId="4D86010F" w14:textId="299C235E" w:rsidR="004C23DF" w:rsidRPr="00867CC0" w:rsidRDefault="004C23DF" w:rsidP="00790647">
            <w:pPr>
              <w:jc w:val="right"/>
              <w:rPr>
                <w:color w:val="000000"/>
                <w:sz w:val="20"/>
                <w:szCs w:val="20"/>
                <w:lang w:val="es-ES_tradnl"/>
              </w:rPr>
            </w:pPr>
            <w:r w:rsidRPr="00867CC0">
              <w:rPr>
                <w:sz w:val="20"/>
                <w:lang w:val="es-ES_tradnl"/>
              </w:rPr>
              <w:t>1.276.672</w:t>
            </w:r>
          </w:p>
        </w:tc>
        <w:tc>
          <w:tcPr>
            <w:tcW w:w="619" w:type="pct"/>
            <w:tcBorders>
              <w:top w:val="nil"/>
              <w:left w:val="nil"/>
              <w:bottom w:val="single" w:sz="4" w:space="0" w:color="auto"/>
              <w:right w:val="single" w:sz="4" w:space="0" w:color="auto"/>
            </w:tcBorders>
            <w:tcMar>
              <w:left w:w="72" w:type="dxa"/>
              <w:right w:w="72" w:type="dxa"/>
            </w:tcMar>
          </w:tcPr>
          <w:p w14:paraId="28E38221" w14:textId="6605A21D" w:rsidR="004C23DF" w:rsidRPr="00867CC0" w:rsidRDefault="004C23DF" w:rsidP="00790647">
            <w:pPr>
              <w:jc w:val="right"/>
              <w:rPr>
                <w:color w:val="000000"/>
                <w:sz w:val="20"/>
                <w:szCs w:val="20"/>
                <w:lang w:val="es-ES_tradnl"/>
              </w:rPr>
            </w:pPr>
            <w:r w:rsidRPr="00867CC0">
              <w:rPr>
                <w:sz w:val="20"/>
                <w:lang w:val="es-ES_tradnl"/>
              </w:rPr>
              <w:t>1.276.672</w:t>
            </w:r>
          </w:p>
        </w:tc>
        <w:tc>
          <w:tcPr>
            <w:tcW w:w="619" w:type="pct"/>
            <w:tcBorders>
              <w:top w:val="nil"/>
              <w:left w:val="nil"/>
              <w:bottom w:val="single" w:sz="4" w:space="0" w:color="auto"/>
              <w:right w:val="single" w:sz="4" w:space="0" w:color="auto"/>
            </w:tcBorders>
            <w:tcMar>
              <w:left w:w="72" w:type="dxa"/>
              <w:right w:w="72" w:type="dxa"/>
            </w:tcMar>
          </w:tcPr>
          <w:p w14:paraId="3B03F21F" w14:textId="012931FE" w:rsidR="004C23DF" w:rsidRPr="00867CC0" w:rsidRDefault="004C23DF" w:rsidP="00790647">
            <w:pPr>
              <w:jc w:val="right"/>
              <w:rPr>
                <w:color w:val="000000"/>
                <w:sz w:val="20"/>
                <w:szCs w:val="20"/>
                <w:lang w:val="es-ES_tradnl"/>
              </w:rPr>
            </w:pPr>
            <w:r w:rsidRPr="00867CC0">
              <w:rPr>
                <w:sz w:val="20"/>
                <w:lang w:val="es-ES_tradnl"/>
              </w:rPr>
              <w:t>1.276.672</w:t>
            </w:r>
          </w:p>
        </w:tc>
        <w:tc>
          <w:tcPr>
            <w:tcW w:w="619" w:type="pct"/>
            <w:tcBorders>
              <w:top w:val="nil"/>
              <w:left w:val="nil"/>
              <w:bottom w:val="single" w:sz="4" w:space="0" w:color="auto"/>
              <w:right w:val="single" w:sz="4" w:space="0" w:color="auto"/>
            </w:tcBorders>
            <w:tcMar>
              <w:left w:w="72" w:type="dxa"/>
              <w:right w:w="72" w:type="dxa"/>
            </w:tcMar>
          </w:tcPr>
          <w:p w14:paraId="216C69B4" w14:textId="304D0ED3" w:rsidR="004C23DF" w:rsidRPr="00867CC0" w:rsidRDefault="004C23DF" w:rsidP="00790647">
            <w:pPr>
              <w:jc w:val="right"/>
              <w:rPr>
                <w:color w:val="000000"/>
                <w:sz w:val="20"/>
                <w:szCs w:val="20"/>
                <w:lang w:val="es-ES_tradnl"/>
              </w:rPr>
            </w:pPr>
            <w:r w:rsidRPr="00867CC0">
              <w:rPr>
                <w:sz w:val="20"/>
                <w:lang w:val="es-ES_tradnl"/>
              </w:rPr>
              <w:t>1.149.005</w:t>
            </w:r>
          </w:p>
        </w:tc>
      </w:tr>
      <w:tr w:rsidR="004C23DF" w:rsidRPr="00867CC0" w14:paraId="5ED7FC28" w14:textId="77777777" w:rsidTr="00BD46B4">
        <w:trPr>
          <w:trHeight w:val="336"/>
        </w:trPr>
        <w:tc>
          <w:tcPr>
            <w:tcW w:w="1905" w:type="pct"/>
            <w:tcBorders>
              <w:top w:val="single" w:sz="4" w:space="0" w:color="auto"/>
              <w:left w:val="single" w:sz="4" w:space="0" w:color="auto"/>
              <w:bottom w:val="single" w:sz="4" w:space="0" w:color="auto"/>
              <w:right w:val="single" w:sz="4" w:space="0" w:color="auto"/>
            </w:tcBorders>
            <w:tcMar>
              <w:left w:w="72" w:type="dxa"/>
              <w:right w:w="72" w:type="dxa"/>
            </w:tcMar>
          </w:tcPr>
          <w:p w14:paraId="7C249369" w14:textId="77777777" w:rsidR="004C23DF" w:rsidRPr="00867CC0" w:rsidRDefault="004C23DF" w:rsidP="004C23DF">
            <w:pPr>
              <w:jc w:val="left"/>
              <w:rPr>
                <w:sz w:val="20"/>
                <w:szCs w:val="20"/>
                <w:lang w:val="es-ES_tradnl"/>
              </w:rPr>
            </w:pPr>
            <w:r w:rsidRPr="00867CC0">
              <w:rPr>
                <w:sz w:val="20"/>
                <w:lang w:val="es-ES_tradnl"/>
              </w:rPr>
              <w:t>Niveles de consumo de HFC propuestos en el marco del KIP</w:t>
            </w:r>
          </w:p>
        </w:tc>
        <w:tc>
          <w:tcPr>
            <w:tcW w:w="619" w:type="pct"/>
            <w:tcBorders>
              <w:top w:val="single" w:sz="4" w:space="0" w:color="auto"/>
              <w:left w:val="single" w:sz="4" w:space="0" w:color="auto"/>
              <w:bottom w:val="single" w:sz="4" w:space="0" w:color="auto"/>
              <w:right w:val="single" w:sz="4" w:space="0" w:color="auto"/>
            </w:tcBorders>
            <w:tcMar>
              <w:left w:w="72" w:type="dxa"/>
              <w:right w:w="72" w:type="dxa"/>
            </w:tcMar>
          </w:tcPr>
          <w:p w14:paraId="22381ABB" w14:textId="246F8FA1" w:rsidR="004C23DF" w:rsidRPr="00867CC0" w:rsidRDefault="004C23DF" w:rsidP="00790647">
            <w:pPr>
              <w:jc w:val="right"/>
              <w:rPr>
                <w:sz w:val="20"/>
                <w:szCs w:val="20"/>
                <w:lang w:val="es-ES_tradnl"/>
              </w:rPr>
            </w:pPr>
            <w:r w:rsidRPr="00867CC0">
              <w:rPr>
                <w:sz w:val="20"/>
                <w:lang w:val="es-ES_tradnl"/>
              </w:rPr>
              <w:t>1.276.672</w:t>
            </w:r>
          </w:p>
        </w:tc>
        <w:tc>
          <w:tcPr>
            <w:tcW w:w="619" w:type="pct"/>
            <w:tcBorders>
              <w:top w:val="single" w:sz="4" w:space="0" w:color="auto"/>
              <w:left w:val="nil"/>
              <w:bottom w:val="single" w:sz="4" w:space="0" w:color="auto"/>
              <w:right w:val="single" w:sz="4" w:space="0" w:color="auto"/>
            </w:tcBorders>
            <w:tcMar>
              <w:left w:w="72" w:type="dxa"/>
              <w:right w:w="72" w:type="dxa"/>
            </w:tcMar>
          </w:tcPr>
          <w:p w14:paraId="5D664DE0" w14:textId="66E5C95C" w:rsidR="004C23DF" w:rsidRPr="00867CC0" w:rsidRDefault="004C23DF" w:rsidP="00790647">
            <w:pPr>
              <w:jc w:val="right"/>
              <w:rPr>
                <w:sz w:val="20"/>
                <w:szCs w:val="20"/>
                <w:lang w:val="es-ES_tradnl"/>
              </w:rPr>
            </w:pPr>
            <w:r w:rsidRPr="00867CC0">
              <w:rPr>
                <w:sz w:val="20"/>
                <w:lang w:val="es-ES_tradnl"/>
              </w:rPr>
              <w:t>1.276.672</w:t>
            </w:r>
          </w:p>
        </w:tc>
        <w:tc>
          <w:tcPr>
            <w:tcW w:w="619" w:type="pct"/>
            <w:tcBorders>
              <w:top w:val="single" w:sz="4" w:space="0" w:color="auto"/>
              <w:left w:val="nil"/>
              <w:bottom w:val="single" w:sz="4" w:space="0" w:color="auto"/>
              <w:right w:val="single" w:sz="4" w:space="0" w:color="auto"/>
            </w:tcBorders>
            <w:tcMar>
              <w:left w:w="72" w:type="dxa"/>
              <w:right w:w="72" w:type="dxa"/>
            </w:tcMar>
          </w:tcPr>
          <w:p w14:paraId="38C67154" w14:textId="186ACAC5" w:rsidR="004C23DF" w:rsidRPr="00867CC0" w:rsidRDefault="004C23DF" w:rsidP="00790647">
            <w:pPr>
              <w:jc w:val="right"/>
              <w:rPr>
                <w:sz w:val="20"/>
                <w:szCs w:val="20"/>
                <w:lang w:val="es-ES_tradnl"/>
              </w:rPr>
            </w:pPr>
            <w:r w:rsidRPr="00867CC0">
              <w:rPr>
                <w:sz w:val="20"/>
                <w:lang w:val="es-ES_tradnl"/>
              </w:rPr>
              <w:t>1.276.672</w:t>
            </w:r>
          </w:p>
        </w:tc>
        <w:tc>
          <w:tcPr>
            <w:tcW w:w="619" w:type="pct"/>
            <w:tcBorders>
              <w:top w:val="single" w:sz="4" w:space="0" w:color="auto"/>
              <w:left w:val="nil"/>
              <w:bottom w:val="single" w:sz="4" w:space="0" w:color="auto"/>
              <w:right w:val="single" w:sz="4" w:space="0" w:color="auto"/>
            </w:tcBorders>
            <w:tcMar>
              <w:left w:w="72" w:type="dxa"/>
              <w:right w:w="72" w:type="dxa"/>
            </w:tcMar>
          </w:tcPr>
          <w:p w14:paraId="2FF66D06" w14:textId="53F1986B" w:rsidR="004C23DF" w:rsidRPr="00867CC0" w:rsidRDefault="004C23DF" w:rsidP="00790647">
            <w:pPr>
              <w:jc w:val="right"/>
              <w:rPr>
                <w:sz w:val="20"/>
                <w:szCs w:val="20"/>
                <w:lang w:val="es-ES_tradnl"/>
              </w:rPr>
            </w:pPr>
            <w:r w:rsidRPr="00867CC0">
              <w:rPr>
                <w:sz w:val="20"/>
                <w:lang w:val="es-ES_tradnl"/>
              </w:rPr>
              <w:t>1.276.672</w:t>
            </w:r>
          </w:p>
        </w:tc>
        <w:tc>
          <w:tcPr>
            <w:tcW w:w="619" w:type="pct"/>
            <w:tcBorders>
              <w:top w:val="single" w:sz="4" w:space="0" w:color="auto"/>
              <w:left w:val="nil"/>
              <w:bottom w:val="single" w:sz="4" w:space="0" w:color="auto"/>
              <w:right w:val="single" w:sz="4" w:space="0" w:color="auto"/>
            </w:tcBorders>
            <w:tcMar>
              <w:left w:w="72" w:type="dxa"/>
              <w:right w:w="72" w:type="dxa"/>
            </w:tcMar>
          </w:tcPr>
          <w:p w14:paraId="1BC139ED" w14:textId="26A2DDFF" w:rsidR="004C23DF" w:rsidRPr="00867CC0" w:rsidRDefault="004C23DF" w:rsidP="00790647">
            <w:pPr>
              <w:jc w:val="right"/>
              <w:rPr>
                <w:sz w:val="20"/>
                <w:szCs w:val="20"/>
                <w:lang w:val="es-ES_tradnl"/>
              </w:rPr>
            </w:pPr>
            <w:r w:rsidRPr="00867CC0">
              <w:rPr>
                <w:sz w:val="20"/>
                <w:lang w:val="es-ES_tradnl"/>
              </w:rPr>
              <w:t>1.149.005</w:t>
            </w:r>
          </w:p>
        </w:tc>
      </w:tr>
      <w:tr w:rsidR="004C23DF" w:rsidRPr="00867CC0" w14:paraId="032DBC3C" w14:textId="77777777" w:rsidTr="00BD46B4">
        <w:trPr>
          <w:trHeight w:val="88"/>
        </w:trPr>
        <w:tc>
          <w:tcPr>
            <w:tcW w:w="1905" w:type="pct"/>
            <w:tcBorders>
              <w:top w:val="single" w:sz="4" w:space="0" w:color="auto"/>
              <w:left w:val="single" w:sz="4" w:space="0" w:color="auto"/>
              <w:bottom w:val="single" w:sz="4" w:space="0" w:color="auto"/>
              <w:right w:val="single" w:sz="4" w:space="0" w:color="auto"/>
            </w:tcBorders>
            <w:tcMar>
              <w:left w:w="72" w:type="dxa"/>
              <w:right w:w="72" w:type="dxa"/>
            </w:tcMar>
          </w:tcPr>
          <w:p w14:paraId="1EF17A2D" w14:textId="77777777" w:rsidR="004C23DF" w:rsidRPr="00867CC0" w:rsidRDefault="004C23DF" w:rsidP="004C23DF">
            <w:pPr>
              <w:jc w:val="left"/>
              <w:rPr>
                <w:sz w:val="20"/>
                <w:szCs w:val="20"/>
                <w:lang w:val="es-ES_tradnl"/>
              </w:rPr>
            </w:pPr>
            <w:r w:rsidRPr="00867CC0">
              <w:rPr>
                <w:sz w:val="20"/>
                <w:lang w:val="es-ES_tradnl"/>
              </w:rPr>
              <w:t>Reducciones propuestas respecto del nivel básico de consumo de HFC (%)</w:t>
            </w:r>
          </w:p>
        </w:tc>
        <w:tc>
          <w:tcPr>
            <w:tcW w:w="619" w:type="pct"/>
            <w:tcBorders>
              <w:top w:val="single" w:sz="4" w:space="0" w:color="auto"/>
              <w:left w:val="single" w:sz="4" w:space="0" w:color="auto"/>
              <w:bottom w:val="single" w:sz="4" w:space="0" w:color="auto"/>
              <w:right w:val="single" w:sz="4" w:space="0" w:color="auto"/>
            </w:tcBorders>
            <w:tcMar>
              <w:left w:w="72" w:type="dxa"/>
              <w:right w:w="72" w:type="dxa"/>
            </w:tcMar>
          </w:tcPr>
          <w:p w14:paraId="30E8DC8D" w14:textId="784E8477" w:rsidR="004C23DF" w:rsidRPr="00867CC0" w:rsidRDefault="004C23DF" w:rsidP="00790647">
            <w:pPr>
              <w:jc w:val="right"/>
              <w:rPr>
                <w:sz w:val="20"/>
                <w:szCs w:val="20"/>
                <w:lang w:val="es-ES_tradnl"/>
              </w:rPr>
            </w:pPr>
            <w:r w:rsidRPr="00867CC0">
              <w:rPr>
                <w:sz w:val="20"/>
                <w:lang w:val="es-ES_tradnl"/>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7061DCA5" w14:textId="70C184F7" w:rsidR="004C23DF" w:rsidRPr="00867CC0" w:rsidRDefault="004C23DF" w:rsidP="00790647">
            <w:pPr>
              <w:jc w:val="right"/>
              <w:rPr>
                <w:sz w:val="20"/>
                <w:szCs w:val="20"/>
                <w:lang w:val="es-ES_tradnl"/>
              </w:rPr>
            </w:pPr>
            <w:r w:rsidRPr="00867CC0">
              <w:rPr>
                <w:sz w:val="20"/>
                <w:lang w:val="es-ES_tradnl"/>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755A9475" w14:textId="574B993A" w:rsidR="004C23DF" w:rsidRPr="00867CC0" w:rsidRDefault="004C23DF" w:rsidP="00790647">
            <w:pPr>
              <w:jc w:val="right"/>
              <w:rPr>
                <w:sz w:val="20"/>
                <w:szCs w:val="20"/>
                <w:lang w:val="es-ES_tradnl"/>
              </w:rPr>
            </w:pPr>
            <w:r w:rsidRPr="00867CC0">
              <w:rPr>
                <w:sz w:val="20"/>
                <w:lang w:val="es-ES_tradnl"/>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2EFE49B6" w14:textId="607F454F" w:rsidR="004C23DF" w:rsidRPr="00867CC0" w:rsidRDefault="004C23DF" w:rsidP="00790647">
            <w:pPr>
              <w:jc w:val="right"/>
              <w:rPr>
                <w:sz w:val="20"/>
                <w:szCs w:val="20"/>
                <w:lang w:val="es-ES_tradnl"/>
              </w:rPr>
            </w:pPr>
            <w:r w:rsidRPr="00867CC0">
              <w:rPr>
                <w:sz w:val="20"/>
                <w:lang w:val="es-ES_tradnl"/>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6C5E92AC" w14:textId="76712B31" w:rsidR="004C23DF" w:rsidRPr="00867CC0" w:rsidRDefault="004C23DF" w:rsidP="00790647">
            <w:pPr>
              <w:jc w:val="right"/>
              <w:rPr>
                <w:sz w:val="20"/>
                <w:szCs w:val="20"/>
                <w:lang w:val="es-ES_tradnl"/>
              </w:rPr>
            </w:pPr>
            <w:r w:rsidRPr="00867CC0">
              <w:rPr>
                <w:sz w:val="20"/>
                <w:lang w:val="es-ES_tradnl"/>
              </w:rPr>
              <w:t>10</w:t>
            </w:r>
          </w:p>
        </w:tc>
      </w:tr>
    </w:tbl>
    <w:p w14:paraId="1D39F7F0" w14:textId="6E92ED56" w:rsidR="004C23DF" w:rsidRPr="00867CC0" w:rsidRDefault="004C23DF" w:rsidP="00D7253C">
      <w:pPr>
        <w:rPr>
          <w:sz w:val="18"/>
          <w:lang w:val="es-ES_tradnl"/>
        </w:rPr>
      </w:pPr>
      <w:r w:rsidRPr="00867CC0">
        <w:rPr>
          <w:sz w:val="18"/>
          <w:lang w:val="es-ES_tradnl"/>
        </w:rPr>
        <w:t>* Calculado sobre la base del aumento anual estimado con un crecimiento económico y sectorial del 3,7 por ciento y la cantidad estimada de 75.443 toneladas eq. de CO</w:t>
      </w:r>
      <w:r w:rsidRPr="00867CC0">
        <w:rPr>
          <w:sz w:val="18"/>
          <w:vertAlign w:val="subscript"/>
          <w:lang w:val="es-ES_tradnl"/>
        </w:rPr>
        <w:t>2</w:t>
      </w:r>
      <w:r w:rsidRPr="00867CC0">
        <w:rPr>
          <w:sz w:val="18"/>
          <w:lang w:val="es-ES_tradnl"/>
        </w:rPr>
        <w:t xml:space="preserve"> de aumento de HFC como consecuencia de la eliminación de HCFC </w:t>
      </w:r>
    </w:p>
    <w:p w14:paraId="321E2AA8" w14:textId="65D570B3" w:rsidR="00711BE6" w:rsidRPr="00867CC0" w:rsidRDefault="00711BE6" w:rsidP="00711BE6">
      <w:pPr>
        <w:pStyle w:val="Heading1"/>
        <w:keepNext/>
        <w:numPr>
          <w:ilvl w:val="0"/>
          <w:numId w:val="0"/>
        </w:numPr>
        <w:spacing w:before="240"/>
        <w:rPr>
          <w:i/>
          <w:iCs/>
          <w:lang w:val="es-ES_tradnl"/>
        </w:rPr>
      </w:pPr>
      <w:r w:rsidRPr="00867CC0">
        <w:rPr>
          <w:i/>
          <w:lang w:val="es-ES_tradnl"/>
        </w:rPr>
        <w:t>Actividades propuestas</w:t>
      </w:r>
    </w:p>
    <w:p w14:paraId="31BE8B94" w14:textId="537886A4" w:rsidR="0087486F" w:rsidRPr="00867CC0" w:rsidRDefault="00711BE6" w:rsidP="0087486F">
      <w:pPr>
        <w:pStyle w:val="Heading1"/>
        <w:shd w:val="clear" w:color="auto" w:fill="FFFFFF" w:themeFill="background1"/>
        <w:rPr>
          <w:lang w:val="es-ES_tradnl"/>
        </w:rPr>
      </w:pPr>
      <w:r w:rsidRPr="00867CC0">
        <w:rPr>
          <w:lang w:val="es-ES_tradnl"/>
        </w:rPr>
        <w:t>En el cuadro 6 se presentan las actividades del sector de servicio y mantenimiento cuya ejecución se propone para la etapa I y el primer tramo, así como el desglose de costos.</w:t>
      </w:r>
    </w:p>
    <w:p w14:paraId="0E65D8DA" w14:textId="0FA6A055" w:rsidR="00265F8C" w:rsidRPr="00867CC0" w:rsidRDefault="00265F8C" w:rsidP="00094FFC">
      <w:pPr>
        <w:keepNext/>
        <w:keepLines/>
        <w:widowControl w:val="0"/>
        <w:shd w:val="clear" w:color="auto" w:fill="FFFFFF" w:themeFill="background1"/>
        <w:rPr>
          <w:lang w:val="es-ES_tradnl"/>
        </w:rPr>
      </w:pPr>
      <w:bookmarkStart w:id="1" w:name="_Toc142334196"/>
      <w:bookmarkStart w:id="2" w:name="_Toc148201930"/>
      <w:bookmarkStart w:id="3" w:name="_Toc148202140"/>
      <w:bookmarkStart w:id="4" w:name="_Toc207404356"/>
      <w:r w:rsidRPr="00867CC0">
        <w:rPr>
          <w:b/>
          <w:lang w:val="es-ES_tradnl"/>
        </w:rPr>
        <w:lastRenderedPageBreak/>
        <w:t xml:space="preserve">Cuadro 6: </w:t>
      </w:r>
      <w:bookmarkEnd w:id="1"/>
      <w:bookmarkEnd w:id="2"/>
      <w:bookmarkEnd w:id="3"/>
      <w:bookmarkEnd w:id="4"/>
      <w:r w:rsidRPr="00867CC0">
        <w:rPr>
          <w:b/>
          <w:lang w:val="es-ES_tradnl"/>
        </w:rPr>
        <w:t xml:space="preserve">Actividades del sector de servicio y mantenimiento y sus costos en la etapa I y el primer tramo del KIP para Somalia, tal como se presentaron </w:t>
      </w:r>
    </w:p>
    <w:tbl>
      <w:tblPr>
        <w:tblStyle w:val="TableGrid"/>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086"/>
        <w:gridCol w:w="1134"/>
        <w:gridCol w:w="992"/>
        <w:gridCol w:w="1138"/>
      </w:tblGrid>
      <w:tr w:rsidR="00D014C4" w:rsidRPr="00867CC0" w14:paraId="046FC712" w14:textId="77777777" w:rsidTr="00BD46B4">
        <w:trPr>
          <w:trHeight w:val="48"/>
          <w:tblHeader/>
        </w:trPr>
        <w:tc>
          <w:tcPr>
            <w:tcW w:w="6086" w:type="dxa"/>
            <w:vMerge w:val="restart"/>
            <w:vAlign w:val="center"/>
          </w:tcPr>
          <w:p w14:paraId="22AC44AA" w14:textId="77777777" w:rsidR="00D014C4" w:rsidRPr="00867CC0" w:rsidRDefault="00D014C4" w:rsidP="00094FFC">
            <w:pPr>
              <w:keepNext/>
              <w:keepLines/>
              <w:widowControl w:val="0"/>
              <w:shd w:val="clear" w:color="auto" w:fill="FFFFFF" w:themeFill="background1"/>
              <w:jc w:val="center"/>
              <w:rPr>
                <w:b/>
                <w:bCs/>
                <w:sz w:val="20"/>
                <w:szCs w:val="20"/>
                <w:lang w:val="es-ES_tradnl"/>
              </w:rPr>
            </w:pPr>
            <w:r w:rsidRPr="00867CC0">
              <w:rPr>
                <w:b/>
                <w:sz w:val="20"/>
                <w:lang w:val="es-ES_tradnl"/>
              </w:rPr>
              <w:t>Actividad</w:t>
            </w:r>
          </w:p>
        </w:tc>
        <w:tc>
          <w:tcPr>
            <w:tcW w:w="1134" w:type="dxa"/>
            <w:vMerge w:val="restart"/>
            <w:vAlign w:val="center"/>
          </w:tcPr>
          <w:p w14:paraId="45D2E967" w14:textId="77777777" w:rsidR="00D014C4" w:rsidRPr="00867CC0" w:rsidRDefault="00D014C4" w:rsidP="00094FFC">
            <w:pPr>
              <w:keepNext/>
              <w:keepLines/>
              <w:widowControl w:val="0"/>
              <w:jc w:val="center"/>
              <w:rPr>
                <w:b/>
                <w:bCs/>
                <w:sz w:val="20"/>
                <w:szCs w:val="20"/>
                <w:lang w:val="es-ES_tradnl"/>
              </w:rPr>
            </w:pPr>
            <w:r w:rsidRPr="00867CC0">
              <w:rPr>
                <w:b/>
                <w:sz w:val="20"/>
                <w:lang w:val="es-ES_tradnl"/>
              </w:rPr>
              <w:t>Organismo</w:t>
            </w:r>
          </w:p>
        </w:tc>
        <w:tc>
          <w:tcPr>
            <w:tcW w:w="2130" w:type="dxa"/>
            <w:gridSpan w:val="2"/>
            <w:vAlign w:val="center"/>
          </w:tcPr>
          <w:p w14:paraId="4750DE5F" w14:textId="77777777" w:rsidR="00D014C4" w:rsidRPr="00867CC0" w:rsidRDefault="00D014C4" w:rsidP="00094FFC">
            <w:pPr>
              <w:keepNext/>
              <w:keepLines/>
              <w:widowControl w:val="0"/>
              <w:shd w:val="clear" w:color="auto" w:fill="FFFFFF" w:themeFill="background1"/>
              <w:jc w:val="center"/>
              <w:rPr>
                <w:b/>
                <w:bCs/>
                <w:sz w:val="20"/>
                <w:szCs w:val="20"/>
                <w:lang w:val="es-ES_tradnl"/>
              </w:rPr>
            </w:pPr>
            <w:r w:rsidRPr="00867CC0">
              <w:rPr>
                <w:b/>
                <w:sz w:val="20"/>
                <w:lang w:val="es-ES_tradnl"/>
              </w:rPr>
              <w:t>Coste (USD)</w:t>
            </w:r>
          </w:p>
        </w:tc>
      </w:tr>
      <w:tr w:rsidR="00D014C4" w:rsidRPr="00867CC0" w14:paraId="576ACBF2" w14:textId="77777777" w:rsidTr="00BD46B4">
        <w:trPr>
          <w:trHeight w:val="78"/>
          <w:tblHeader/>
        </w:trPr>
        <w:tc>
          <w:tcPr>
            <w:tcW w:w="6086" w:type="dxa"/>
            <w:vMerge/>
            <w:vAlign w:val="center"/>
          </w:tcPr>
          <w:p w14:paraId="4F34A7DF" w14:textId="77777777" w:rsidR="00D014C4" w:rsidRPr="00867CC0" w:rsidRDefault="00D014C4" w:rsidP="00790647">
            <w:pPr>
              <w:widowControl w:val="0"/>
              <w:shd w:val="clear" w:color="auto" w:fill="FFFFFF" w:themeFill="background1"/>
              <w:jc w:val="center"/>
              <w:rPr>
                <w:b/>
                <w:bCs/>
                <w:sz w:val="20"/>
                <w:szCs w:val="20"/>
                <w:lang w:val="es-ES_tradnl"/>
              </w:rPr>
            </w:pPr>
          </w:p>
        </w:tc>
        <w:tc>
          <w:tcPr>
            <w:tcW w:w="1134" w:type="dxa"/>
            <w:vMerge/>
            <w:vAlign w:val="center"/>
          </w:tcPr>
          <w:p w14:paraId="321907E7" w14:textId="77777777" w:rsidR="00D014C4" w:rsidRPr="00867CC0" w:rsidRDefault="00D014C4" w:rsidP="00790647">
            <w:pPr>
              <w:widowControl w:val="0"/>
              <w:jc w:val="center"/>
              <w:rPr>
                <w:sz w:val="20"/>
                <w:szCs w:val="20"/>
                <w:lang w:val="es-ES_tradnl"/>
              </w:rPr>
            </w:pPr>
          </w:p>
        </w:tc>
        <w:tc>
          <w:tcPr>
            <w:tcW w:w="992" w:type="dxa"/>
            <w:vAlign w:val="center"/>
          </w:tcPr>
          <w:p w14:paraId="0551065C" w14:textId="77777777" w:rsidR="00D014C4" w:rsidRPr="00867CC0" w:rsidRDefault="00D014C4" w:rsidP="00790647">
            <w:pPr>
              <w:widowControl w:val="0"/>
              <w:shd w:val="clear" w:color="auto" w:fill="FFFFFF" w:themeFill="background1"/>
              <w:jc w:val="center"/>
              <w:rPr>
                <w:b/>
                <w:bCs/>
                <w:sz w:val="20"/>
                <w:szCs w:val="20"/>
                <w:lang w:val="es-ES_tradnl"/>
              </w:rPr>
            </w:pPr>
            <w:r w:rsidRPr="00867CC0">
              <w:rPr>
                <w:b/>
                <w:sz w:val="20"/>
                <w:lang w:val="es-ES_tradnl"/>
              </w:rPr>
              <w:t>Etapa I</w:t>
            </w:r>
          </w:p>
        </w:tc>
        <w:tc>
          <w:tcPr>
            <w:tcW w:w="1138" w:type="dxa"/>
            <w:vAlign w:val="center"/>
          </w:tcPr>
          <w:p w14:paraId="106D97F2" w14:textId="77777777" w:rsidR="00D014C4" w:rsidRPr="00867CC0" w:rsidRDefault="00D014C4" w:rsidP="00790647">
            <w:pPr>
              <w:widowControl w:val="0"/>
              <w:shd w:val="clear" w:color="auto" w:fill="FFFFFF" w:themeFill="background1"/>
              <w:jc w:val="center"/>
              <w:rPr>
                <w:b/>
                <w:bCs/>
                <w:sz w:val="20"/>
                <w:szCs w:val="20"/>
                <w:lang w:val="es-ES_tradnl"/>
              </w:rPr>
            </w:pPr>
            <w:r w:rsidRPr="00867CC0">
              <w:rPr>
                <w:b/>
                <w:sz w:val="20"/>
                <w:lang w:val="es-ES_tradnl"/>
              </w:rPr>
              <w:t>Primer tramo</w:t>
            </w:r>
          </w:p>
        </w:tc>
      </w:tr>
      <w:tr w:rsidR="00D014C4" w:rsidRPr="00867CC0" w14:paraId="21AEDE3C" w14:textId="77777777" w:rsidTr="00422E48">
        <w:trPr>
          <w:trHeight w:val="1651"/>
        </w:trPr>
        <w:tc>
          <w:tcPr>
            <w:tcW w:w="6086" w:type="dxa"/>
          </w:tcPr>
          <w:p w14:paraId="371EE31F" w14:textId="21876B72" w:rsidR="00D014C4" w:rsidRPr="00867CC0" w:rsidRDefault="00D014C4" w:rsidP="00790647">
            <w:pPr>
              <w:widowControl w:val="0"/>
              <w:shd w:val="clear" w:color="auto" w:fill="FFFFFF" w:themeFill="background1"/>
              <w:jc w:val="left"/>
              <w:rPr>
                <w:sz w:val="20"/>
                <w:szCs w:val="20"/>
                <w:lang w:val="es-ES_tradnl"/>
              </w:rPr>
            </w:pPr>
            <w:r w:rsidRPr="00867CC0">
              <w:rPr>
                <w:sz w:val="20"/>
                <w:lang w:val="es-ES_tradnl"/>
              </w:rPr>
              <w:t>Componente 1: Fortalecimiento de la aplicación de la legislación y reglamentación sobre los HFC</w:t>
            </w:r>
          </w:p>
          <w:p w14:paraId="36FBFECB" w14:textId="2E42E988" w:rsidR="00D014C4" w:rsidRPr="00867CC0" w:rsidRDefault="003B6D40"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Fortalecimiento de la aplicación del sistema de concesión de licencias y cupos mediante el establecimiento de un sistema de recopilación de datos sobre HFC y un estudio sobre el sistema de cupos para la importación de equipos que utilizan sustancias controladas (USD 5.000);</w:t>
            </w:r>
          </w:p>
          <w:p w14:paraId="1DA7F49B" w14:textId="659D83CF" w:rsidR="00D014C4" w:rsidRPr="00867CC0" w:rsidRDefault="00D014C4"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Elaboración de normas y etiquetado para refrigerantes (USD 5.000); y</w:t>
            </w:r>
          </w:p>
          <w:p w14:paraId="2531269A" w14:textId="24FD9BA5" w:rsidR="00D014C4" w:rsidRPr="00867CC0" w:rsidRDefault="00D014C4"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Suministro de cuatro identificadores de refrigerantes al servicio de aduanas (USD 20.000).</w:t>
            </w:r>
          </w:p>
        </w:tc>
        <w:tc>
          <w:tcPr>
            <w:tcW w:w="1134" w:type="dxa"/>
          </w:tcPr>
          <w:p w14:paraId="69A29E1C" w14:textId="77777777" w:rsidR="00D014C4" w:rsidRPr="00867CC0" w:rsidRDefault="00D014C4" w:rsidP="00790647">
            <w:pPr>
              <w:widowControl w:val="0"/>
              <w:jc w:val="center"/>
              <w:rPr>
                <w:sz w:val="20"/>
                <w:szCs w:val="20"/>
                <w:lang w:val="es-ES_tradnl"/>
              </w:rPr>
            </w:pPr>
            <w:r w:rsidRPr="00867CC0">
              <w:rPr>
                <w:sz w:val="20"/>
                <w:lang w:val="es-ES_tradnl"/>
              </w:rPr>
              <w:t>ONUDI</w:t>
            </w:r>
          </w:p>
        </w:tc>
        <w:tc>
          <w:tcPr>
            <w:tcW w:w="992" w:type="dxa"/>
          </w:tcPr>
          <w:p w14:paraId="1E9892E8" w14:textId="0425625F" w:rsidR="00D014C4" w:rsidRPr="00867CC0" w:rsidRDefault="00A1317A" w:rsidP="00790647">
            <w:pPr>
              <w:widowControl w:val="0"/>
              <w:shd w:val="clear" w:color="auto" w:fill="FFFFFF" w:themeFill="background1"/>
              <w:jc w:val="right"/>
              <w:rPr>
                <w:sz w:val="20"/>
                <w:szCs w:val="20"/>
                <w:lang w:val="es-ES_tradnl"/>
              </w:rPr>
            </w:pPr>
            <w:r w:rsidRPr="00867CC0">
              <w:rPr>
                <w:sz w:val="20"/>
                <w:lang w:val="es-ES_tradnl"/>
              </w:rPr>
              <w:t>30.000</w:t>
            </w:r>
          </w:p>
        </w:tc>
        <w:tc>
          <w:tcPr>
            <w:tcW w:w="1138" w:type="dxa"/>
          </w:tcPr>
          <w:p w14:paraId="5E4895FC" w14:textId="35CA7B99" w:rsidR="00D014C4" w:rsidRPr="00867CC0" w:rsidRDefault="00A1317A" w:rsidP="00790647">
            <w:pPr>
              <w:widowControl w:val="0"/>
              <w:shd w:val="clear" w:color="auto" w:fill="FFFFFF" w:themeFill="background1"/>
              <w:jc w:val="right"/>
              <w:rPr>
                <w:sz w:val="20"/>
                <w:szCs w:val="20"/>
                <w:lang w:val="es-ES_tradnl"/>
              </w:rPr>
            </w:pPr>
            <w:r w:rsidRPr="00867CC0">
              <w:rPr>
                <w:sz w:val="20"/>
                <w:lang w:val="es-ES_tradnl"/>
              </w:rPr>
              <w:t>27.000</w:t>
            </w:r>
          </w:p>
        </w:tc>
      </w:tr>
      <w:tr w:rsidR="00D014C4" w:rsidRPr="00867CC0" w14:paraId="700E1E0D" w14:textId="77777777" w:rsidTr="00422E48">
        <w:tc>
          <w:tcPr>
            <w:tcW w:w="6086" w:type="dxa"/>
          </w:tcPr>
          <w:p w14:paraId="4C9056AC" w14:textId="5A685895" w:rsidR="00D014C4" w:rsidRPr="00867CC0" w:rsidRDefault="00D014C4" w:rsidP="00790647">
            <w:pPr>
              <w:widowControl w:val="0"/>
              <w:shd w:val="clear" w:color="auto" w:fill="FFFFFF" w:themeFill="background1"/>
              <w:jc w:val="left"/>
              <w:rPr>
                <w:sz w:val="20"/>
                <w:szCs w:val="20"/>
                <w:lang w:val="es-ES_tradnl"/>
              </w:rPr>
            </w:pPr>
            <w:r w:rsidRPr="00867CC0">
              <w:rPr>
                <w:sz w:val="20"/>
                <w:lang w:val="es-ES_tradnl"/>
              </w:rPr>
              <w:t>Componente 2: Fortalecimiento de la capacidad técnica para el control de las importaciones</w:t>
            </w:r>
          </w:p>
          <w:p w14:paraId="5859EB23" w14:textId="3120BA61" w:rsidR="00D014C4" w:rsidRPr="00867CC0" w:rsidRDefault="00D014C4"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Revisión del programa de capacitación del servicio de aduanas para incorporar medidas de control de los HFC (USD 5.000);</w:t>
            </w:r>
          </w:p>
          <w:p w14:paraId="0C9E71B7" w14:textId="219E6A01" w:rsidR="00D014C4" w:rsidRPr="00867CC0" w:rsidRDefault="00D041A0"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Diez sesiones de capacitación para un total de 250 funcionarios de aduanas y encargados de hacer cumplir la ley, sobre los HFC, los nuevos códigos del sistema armonizado y la identificación de alternativas de bajo potencial de calentamiento atmosférico; incluyendo un 20 por ciento de mujeres (USD 65.000);</w:t>
            </w:r>
          </w:p>
          <w:p w14:paraId="357D1E59" w14:textId="540BC23D" w:rsidR="00D014C4" w:rsidRPr="00867CC0" w:rsidRDefault="00D041A0"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Talleres para importadores, agentes de aduanas y partes interesadas sobre la aplicación de cupos para los HFC y otras disposiciones (USD 10.000);</w:t>
            </w:r>
          </w:p>
          <w:p w14:paraId="1C01FDE6" w14:textId="7D7D7D8E" w:rsidR="00D014C4" w:rsidRPr="00867CC0" w:rsidRDefault="00D014C4"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Fortalecimiento del mantenimiento de registros por parte del servicio de aduanas mediante la capacitación y la mejora del intercambio de información sobre el control de los HFC en los puertos de entrada y la mejora de la presentación de informes por las empresas (USD 6.000); y</w:t>
            </w:r>
          </w:p>
          <w:p w14:paraId="13761190" w14:textId="75E97B31" w:rsidR="00D014C4" w:rsidRPr="00867CC0" w:rsidRDefault="00D014C4" w:rsidP="00BD46B4">
            <w:pPr>
              <w:pStyle w:val="ListParagraph"/>
              <w:numPr>
                <w:ilvl w:val="0"/>
                <w:numId w:val="7"/>
              </w:numPr>
              <w:shd w:val="clear" w:color="auto" w:fill="FFFFFF" w:themeFill="background1"/>
              <w:ind w:left="461"/>
              <w:jc w:val="left"/>
              <w:rPr>
                <w:sz w:val="20"/>
                <w:szCs w:val="20"/>
                <w:lang w:val="es-ES_tradnl"/>
              </w:rPr>
            </w:pPr>
            <w:r w:rsidRPr="00867CC0">
              <w:rPr>
                <w:sz w:val="20"/>
                <w:lang w:val="es-ES_tradnl"/>
              </w:rPr>
              <w:t>Supervisión continua del consumo y el comercio ilegal de HFC, incluyendo encuestas y un estudio sobre el comercio ilegal de HFC, con recomendaciones (USD 6.000).</w:t>
            </w:r>
          </w:p>
        </w:tc>
        <w:tc>
          <w:tcPr>
            <w:tcW w:w="1134" w:type="dxa"/>
          </w:tcPr>
          <w:p w14:paraId="338C6CD9" w14:textId="77777777" w:rsidR="00D014C4" w:rsidRPr="00867CC0" w:rsidRDefault="00D014C4" w:rsidP="00790647">
            <w:pPr>
              <w:widowControl w:val="0"/>
              <w:jc w:val="center"/>
              <w:rPr>
                <w:sz w:val="20"/>
                <w:szCs w:val="20"/>
                <w:lang w:val="es-ES_tradnl"/>
              </w:rPr>
            </w:pPr>
            <w:r w:rsidRPr="00867CC0">
              <w:rPr>
                <w:sz w:val="20"/>
                <w:lang w:val="es-ES_tradnl"/>
              </w:rPr>
              <w:t>PNUMA</w:t>
            </w:r>
          </w:p>
        </w:tc>
        <w:tc>
          <w:tcPr>
            <w:tcW w:w="992" w:type="dxa"/>
          </w:tcPr>
          <w:p w14:paraId="2D3888C4" w14:textId="1BBBDB73" w:rsidR="00D014C4" w:rsidRPr="00867CC0" w:rsidRDefault="00FB22D6" w:rsidP="00790647">
            <w:pPr>
              <w:widowControl w:val="0"/>
              <w:shd w:val="clear" w:color="auto" w:fill="FFFFFF" w:themeFill="background1"/>
              <w:jc w:val="right"/>
              <w:rPr>
                <w:sz w:val="20"/>
                <w:szCs w:val="20"/>
                <w:lang w:val="es-ES_tradnl"/>
              </w:rPr>
            </w:pPr>
            <w:r w:rsidRPr="00867CC0">
              <w:rPr>
                <w:sz w:val="20"/>
                <w:lang w:val="es-ES_tradnl"/>
              </w:rPr>
              <w:t>92.000</w:t>
            </w:r>
          </w:p>
        </w:tc>
        <w:tc>
          <w:tcPr>
            <w:tcW w:w="1138" w:type="dxa"/>
          </w:tcPr>
          <w:p w14:paraId="6CE38910" w14:textId="585D1EF3" w:rsidR="00D014C4" w:rsidRPr="00867CC0" w:rsidRDefault="00756156" w:rsidP="00790647">
            <w:pPr>
              <w:widowControl w:val="0"/>
              <w:shd w:val="clear" w:color="auto" w:fill="FFFFFF" w:themeFill="background1"/>
              <w:jc w:val="right"/>
              <w:rPr>
                <w:sz w:val="20"/>
                <w:szCs w:val="20"/>
                <w:lang w:val="es-ES_tradnl"/>
              </w:rPr>
            </w:pPr>
            <w:r w:rsidRPr="00867CC0">
              <w:rPr>
                <w:sz w:val="20"/>
                <w:lang w:val="es-ES_tradnl"/>
              </w:rPr>
              <w:t>51.000</w:t>
            </w:r>
          </w:p>
        </w:tc>
      </w:tr>
      <w:tr w:rsidR="00556BA2" w:rsidRPr="00867CC0" w14:paraId="17816674" w14:textId="77777777" w:rsidTr="00422E48">
        <w:tc>
          <w:tcPr>
            <w:tcW w:w="6086" w:type="dxa"/>
          </w:tcPr>
          <w:p w14:paraId="296AF06F" w14:textId="035A0DB4" w:rsidR="00B335E1" w:rsidRPr="00867CC0" w:rsidRDefault="00CA19F2" w:rsidP="00EB5FA7">
            <w:pPr>
              <w:widowControl w:val="0"/>
              <w:shd w:val="clear" w:color="auto" w:fill="FFFFFF" w:themeFill="background1"/>
              <w:jc w:val="left"/>
              <w:rPr>
                <w:sz w:val="20"/>
                <w:szCs w:val="20"/>
                <w:lang w:val="es-ES_tradnl"/>
              </w:rPr>
            </w:pPr>
            <w:r w:rsidRPr="00867CC0">
              <w:rPr>
                <w:sz w:val="20"/>
                <w:lang w:val="es-ES_tradnl"/>
              </w:rPr>
              <w:t>Componente 3 a): Creación de capacidad en el sector de refrigeración y aire acondicionado (fortalecimiento de la capacitación)</w:t>
            </w:r>
          </w:p>
          <w:p w14:paraId="5F5A8A97" w14:textId="489F7C28" w:rsidR="00CA19F2" w:rsidRPr="00867CC0" w:rsidRDefault="00CA19F2"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Apoyo a la asociación industrial para la formalización del sector, incluyendo al menos dos reuniones anuales para abordar los desafíos del sector, y fortalecimiento de la colaboración entre la asociación, los técnicos y las partes interesadas en la reglamentación (USD 5.000);</w:t>
            </w:r>
          </w:p>
          <w:p w14:paraId="2F839BF2" w14:textId="3033933A" w:rsidR="00CA19F2" w:rsidRPr="00867CC0" w:rsidRDefault="00D31C44"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Actualización del código de buenas prácticas para incorporar los HFC, la recuperación y el reciclaje de refrigerantes, la reducción de las emisiones/descarga a la atmósfera de refrigerantes, la reducción del consumo de energía, los últimos adelantos tecnológicos y el uso seguro de alternativas (USD 5.000); y</w:t>
            </w:r>
          </w:p>
          <w:p w14:paraId="6F73C16D" w14:textId="2673C2F6" w:rsidR="00556BA2" w:rsidRPr="00867CC0" w:rsidRDefault="00CA19F2"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Elaboración de manuales y directrices de capacitación y módulos de capacitación sobre la manipulación segura del R</w:t>
            </w:r>
            <w:r w:rsidRPr="00867CC0">
              <w:rPr>
                <w:sz w:val="20"/>
                <w:lang w:val="es-ES_tradnl"/>
              </w:rPr>
              <w:noBreakHyphen/>
              <w:t>600a y el R-290 en refrigeración comercial, incluyendo la impresión y la difusión de información, así como un taller de sensibilización (USD 15.000).</w:t>
            </w:r>
          </w:p>
        </w:tc>
        <w:tc>
          <w:tcPr>
            <w:tcW w:w="1134" w:type="dxa"/>
          </w:tcPr>
          <w:p w14:paraId="46D06EAE" w14:textId="249AA53C" w:rsidR="00556BA2" w:rsidRPr="00867CC0" w:rsidRDefault="004522D4" w:rsidP="000E73EE">
            <w:pPr>
              <w:widowControl w:val="0"/>
              <w:jc w:val="center"/>
              <w:rPr>
                <w:sz w:val="20"/>
                <w:szCs w:val="20"/>
                <w:lang w:val="es-ES_tradnl"/>
              </w:rPr>
            </w:pPr>
            <w:r w:rsidRPr="00867CC0">
              <w:rPr>
                <w:sz w:val="20"/>
                <w:lang w:val="es-ES_tradnl"/>
              </w:rPr>
              <w:t>ONUDI</w:t>
            </w:r>
          </w:p>
        </w:tc>
        <w:tc>
          <w:tcPr>
            <w:tcW w:w="992" w:type="dxa"/>
          </w:tcPr>
          <w:p w14:paraId="223E4C0B" w14:textId="75857E06" w:rsidR="00556BA2" w:rsidRPr="00867CC0" w:rsidRDefault="00B923A1" w:rsidP="000E73EE">
            <w:pPr>
              <w:widowControl w:val="0"/>
              <w:shd w:val="clear" w:color="auto" w:fill="FFFFFF" w:themeFill="background1"/>
              <w:jc w:val="right"/>
              <w:rPr>
                <w:sz w:val="20"/>
                <w:szCs w:val="20"/>
                <w:lang w:val="es-ES_tradnl"/>
              </w:rPr>
            </w:pPr>
            <w:r w:rsidRPr="00867CC0">
              <w:rPr>
                <w:sz w:val="20"/>
                <w:lang w:val="es-ES_tradnl"/>
              </w:rPr>
              <w:t>25.000</w:t>
            </w:r>
          </w:p>
          <w:p w14:paraId="4532DB42" w14:textId="09B84DE6" w:rsidR="00362D46" w:rsidRPr="00867CC0" w:rsidRDefault="00362D46" w:rsidP="000E73EE">
            <w:pPr>
              <w:widowControl w:val="0"/>
              <w:shd w:val="clear" w:color="auto" w:fill="FFFFFF" w:themeFill="background1"/>
              <w:jc w:val="right"/>
              <w:rPr>
                <w:sz w:val="20"/>
                <w:szCs w:val="20"/>
                <w:lang w:val="es-ES_tradnl"/>
              </w:rPr>
            </w:pPr>
          </w:p>
        </w:tc>
        <w:tc>
          <w:tcPr>
            <w:tcW w:w="1138" w:type="dxa"/>
          </w:tcPr>
          <w:p w14:paraId="4B1248D8" w14:textId="1148A0F9" w:rsidR="00556BA2" w:rsidRPr="00867CC0" w:rsidRDefault="008A1ECF" w:rsidP="000E73EE">
            <w:pPr>
              <w:widowControl w:val="0"/>
              <w:shd w:val="clear" w:color="auto" w:fill="FFFFFF" w:themeFill="background1"/>
              <w:jc w:val="right"/>
              <w:rPr>
                <w:sz w:val="20"/>
                <w:szCs w:val="20"/>
                <w:lang w:val="es-ES_tradnl"/>
              </w:rPr>
            </w:pPr>
            <w:r w:rsidRPr="00867CC0">
              <w:rPr>
                <w:sz w:val="20"/>
                <w:lang w:val="es-ES_tradnl"/>
              </w:rPr>
              <w:t>21.000</w:t>
            </w:r>
          </w:p>
        </w:tc>
      </w:tr>
      <w:tr w:rsidR="00A714C1" w:rsidRPr="00867CC0" w14:paraId="486692A6" w14:textId="77777777" w:rsidTr="00422E48">
        <w:tc>
          <w:tcPr>
            <w:tcW w:w="6086" w:type="dxa"/>
          </w:tcPr>
          <w:p w14:paraId="50671781" w14:textId="5D1A0982" w:rsidR="00A714C1" w:rsidRPr="00867CC0" w:rsidRDefault="00A714C1" w:rsidP="000E73EE">
            <w:pPr>
              <w:widowControl w:val="0"/>
              <w:shd w:val="clear" w:color="auto" w:fill="FFFFFF" w:themeFill="background1"/>
              <w:jc w:val="left"/>
              <w:rPr>
                <w:sz w:val="20"/>
                <w:szCs w:val="20"/>
                <w:lang w:val="es-ES_tradnl"/>
              </w:rPr>
            </w:pPr>
            <w:r w:rsidRPr="00867CC0">
              <w:rPr>
                <w:sz w:val="20"/>
                <w:lang w:val="es-ES_tradnl"/>
              </w:rPr>
              <w:t xml:space="preserve">Componente 3 b): Creación de capacidad en el sector de refrigeración y aire acondicionado (capacitación de técnicos de refrigeración y aire acondicionado) </w:t>
            </w:r>
          </w:p>
          <w:p w14:paraId="0DADA06F" w14:textId="0776EC12" w:rsidR="00A714C1" w:rsidRPr="00867CC0" w:rsidRDefault="00A714C1"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 xml:space="preserve">Cinco talleres de capacitación para un total de 250 técnicos en refrigeración y aire acondicionado, con énfasis en refrigeración </w:t>
            </w:r>
            <w:r w:rsidRPr="00867CC0">
              <w:rPr>
                <w:sz w:val="20"/>
                <w:lang w:val="es-ES_tradnl"/>
              </w:rPr>
              <w:lastRenderedPageBreak/>
              <w:t>doméstica, comercial e industrial.</w:t>
            </w:r>
          </w:p>
        </w:tc>
        <w:tc>
          <w:tcPr>
            <w:tcW w:w="1134" w:type="dxa"/>
          </w:tcPr>
          <w:p w14:paraId="58F07C78" w14:textId="78A5CD35" w:rsidR="00A714C1" w:rsidRPr="00867CC0" w:rsidRDefault="00A714C1" w:rsidP="000E73EE">
            <w:pPr>
              <w:widowControl w:val="0"/>
              <w:jc w:val="center"/>
              <w:rPr>
                <w:sz w:val="20"/>
                <w:szCs w:val="20"/>
                <w:lang w:val="es-ES_tradnl"/>
              </w:rPr>
            </w:pPr>
            <w:r w:rsidRPr="00867CC0">
              <w:rPr>
                <w:sz w:val="20"/>
                <w:lang w:val="es-ES_tradnl"/>
              </w:rPr>
              <w:lastRenderedPageBreak/>
              <w:t>ONUDI</w:t>
            </w:r>
          </w:p>
        </w:tc>
        <w:tc>
          <w:tcPr>
            <w:tcW w:w="992" w:type="dxa"/>
          </w:tcPr>
          <w:p w14:paraId="1CE3DFA3" w14:textId="66A4A8F1" w:rsidR="00A714C1" w:rsidRPr="00867CC0" w:rsidRDefault="00A714C1" w:rsidP="000E73EE">
            <w:pPr>
              <w:widowControl w:val="0"/>
              <w:shd w:val="clear" w:color="auto" w:fill="FFFFFF" w:themeFill="background1"/>
              <w:jc w:val="right"/>
              <w:rPr>
                <w:sz w:val="20"/>
                <w:szCs w:val="20"/>
                <w:lang w:val="es-ES_tradnl"/>
              </w:rPr>
            </w:pPr>
            <w:r w:rsidRPr="00867CC0">
              <w:rPr>
                <w:sz w:val="20"/>
                <w:lang w:val="es-ES_tradnl"/>
              </w:rPr>
              <w:t>70.000</w:t>
            </w:r>
          </w:p>
        </w:tc>
        <w:tc>
          <w:tcPr>
            <w:tcW w:w="1138" w:type="dxa"/>
          </w:tcPr>
          <w:p w14:paraId="6D073419" w14:textId="12011D6A" w:rsidR="00A714C1" w:rsidRPr="00867CC0" w:rsidRDefault="00A714C1" w:rsidP="000E73EE">
            <w:pPr>
              <w:widowControl w:val="0"/>
              <w:shd w:val="clear" w:color="auto" w:fill="FFFFFF" w:themeFill="background1"/>
              <w:jc w:val="right"/>
              <w:rPr>
                <w:sz w:val="20"/>
                <w:szCs w:val="20"/>
                <w:lang w:val="es-ES_tradnl"/>
              </w:rPr>
            </w:pPr>
            <w:r w:rsidRPr="00867CC0">
              <w:rPr>
                <w:sz w:val="20"/>
                <w:lang w:val="es-ES_tradnl"/>
              </w:rPr>
              <w:t>40.000</w:t>
            </w:r>
          </w:p>
        </w:tc>
      </w:tr>
      <w:tr w:rsidR="00A714C1" w:rsidRPr="00867CC0" w14:paraId="043294A0" w14:textId="77777777" w:rsidTr="00422E48">
        <w:tc>
          <w:tcPr>
            <w:tcW w:w="6086" w:type="dxa"/>
          </w:tcPr>
          <w:p w14:paraId="5E58B340" w14:textId="232C4A9B" w:rsidR="00A714C1" w:rsidRPr="00867CC0" w:rsidRDefault="00A714C1" w:rsidP="000E73EE">
            <w:pPr>
              <w:widowControl w:val="0"/>
              <w:shd w:val="clear" w:color="auto" w:fill="FFFFFF" w:themeFill="background1"/>
              <w:jc w:val="left"/>
              <w:rPr>
                <w:sz w:val="20"/>
                <w:szCs w:val="20"/>
                <w:lang w:val="es-ES_tradnl"/>
              </w:rPr>
            </w:pPr>
            <w:r w:rsidRPr="00867CC0">
              <w:rPr>
                <w:sz w:val="20"/>
                <w:lang w:val="es-ES_tradnl"/>
              </w:rPr>
              <w:t xml:space="preserve">Componente 3 c): Creación de capacidad en el sector de refrigeración y aire acondicionado (mejora del centro de capacitación con herramientas y equipos) </w:t>
            </w:r>
          </w:p>
          <w:p w14:paraId="7030D1E0" w14:textId="04FAD705" w:rsidR="00A714C1" w:rsidRPr="00867CC0" w:rsidRDefault="00A714C1"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Suministro de equipos y herramientas para un centro de capacitación sobre refrigerantes inflamables para aplicaciones residenciales y comerciales autónomas.</w:t>
            </w:r>
            <w:r w:rsidRPr="00867CC0">
              <w:rPr>
                <w:rStyle w:val="FootnoteReference"/>
                <w:sz w:val="20"/>
                <w:szCs w:val="20"/>
                <w:lang w:val="es-ES_tradnl"/>
              </w:rPr>
              <w:footnoteReference w:id="6"/>
            </w:r>
          </w:p>
        </w:tc>
        <w:tc>
          <w:tcPr>
            <w:tcW w:w="1134" w:type="dxa"/>
          </w:tcPr>
          <w:p w14:paraId="1BF078A9" w14:textId="77777777" w:rsidR="00A714C1" w:rsidRPr="00867CC0" w:rsidRDefault="00A714C1" w:rsidP="000E73EE">
            <w:pPr>
              <w:widowControl w:val="0"/>
              <w:jc w:val="center"/>
              <w:rPr>
                <w:sz w:val="20"/>
                <w:szCs w:val="20"/>
                <w:lang w:val="es-ES_tradnl"/>
              </w:rPr>
            </w:pPr>
            <w:r w:rsidRPr="00867CC0">
              <w:rPr>
                <w:sz w:val="20"/>
                <w:lang w:val="es-ES_tradnl"/>
              </w:rPr>
              <w:t>ONUDI</w:t>
            </w:r>
          </w:p>
        </w:tc>
        <w:tc>
          <w:tcPr>
            <w:tcW w:w="992" w:type="dxa"/>
          </w:tcPr>
          <w:p w14:paraId="7351AFA7" w14:textId="1F1C0E1A" w:rsidR="00A714C1" w:rsidRPr="00867CC0" w:rsidRDefault="00A714C1" w:rsidP="000E73EE">
            <w:pPr>
              <w:widowControl w:val="0"/>
              <w:shd w:val="clear" w:color="auto" w:fill="FFFFFF" w:themeFill="background1"/>
              <w:jc w:val="right"/>
              <w:rPr>
                <w:sz w:val="20"/>
                <w:szCs w:val="20"/>
                <w:lang w:val="es-ES_tradnl"/>
              </w:rPr>
            </w:pPr>
            <w:r w:rsidRPr="00867CC0">
              <w:rPr>
                <w:sz w:val="20"/>
                <w:lang w:val="es-ES_tradnl"/>
              </w:rPr>
              <w:t>53.000</w:t>
            </w:r>
          </w:p>
        </w:tc>
        <w:tc>
          <w:tcPr>
            <w:tcW w:w="1138" w:type="dxa"/>
          </w:tcPr>
          <w:p w14:paraId="1FCC85B8" w14:textId="74960545" w:rsidR="00A714C1" w:rsidRPr="00867CC0" w:rsidRDefault="00A714C1" w:rsidP="000E73EE">
            <w:pPr>
              <w:widowControl w:val="0"/>
              <w:shd w:val="clear" w:color="auto" w:fill="FFFFFF" w:themeFill="background1"/>
              <w:jc w:val="right"/>
              <w:rPr>
                <w:sz w:val="20"/>
                <w:szCs w:val="20"/>
                <w:lang w:val="es-ES_tradnl"/>
              </w:rPr>
            </w:pPr>
            <w:r w:rsidRPr="00867CC0">
              <w:rPr>
                <w:sz w:val="20"/>
                <w:lang w:val="es-ES_tradnl"/>
              </w:rPr>
              <w:t>33.000</w:t>
            </w:r>
          </w:p>
        </w:tc>
      </w:tr>
      <w:tr w:rsidR="00836EBD" w:rsidRPr="00867CC0" w14:paraId="1C8DD271" w14:textId="77777777" w:rsidTr="00422E48">
        <w:tc>
          <w:tcPr>
            <w:tcW w:w="7220" w:type="dxa"/>
            <w:gridSpan w:val="2"/>
          </w:tcPr>
          <w:p w14:paraId="52AD224E" w14:textId="3D5AA9CC" w:rsidR="00836EBD" w:rsidRPr="00867CC0" w:rsidRDefault="00836EBD" w:rsidP="00836EBD">
            <w:pPr>
              <w:widowControl w:val="0"/>
              <w:jc w:val="right"/>
              <w:rPr>
                <w:i/>
                <w:iCs/>
                <w:sz w:val="20"/>
                <w:szCs w:val="20"/>
                <w:lang w:val="es-ES_tradnl"/>
              </w:rPr>
            </w:pPr>
            <w:r w:rsidRPr="00867CC0">
              <w:rPr>
                <w:i/>
                <w:sz w:val="20"/>
                <w:lang w:val="es-ES_tradnl"/>
              </w:rPr>
              <w:t>Subtotal del componente 3</w:t>
            </w:r>
          </w:p>
        </w:tc>
        <w:tc>
          <w:tcPr>
            <w:tcW w:w="992" w:type="dxa"/>
          </w:tcPr>
          <w:p w14:paraId="5709E4B3" w14:textId="0A3F2B19" w:rsidR="00836EBD" w:rsidRPr="00867CC0" w:rsidRDefault="00836EBD" w:rsidP="002D1B61">
            <w:pPr>
              <w:widowControl w:val="0"/>
              <w:shd w:val="clear" w:color="auto" w:fill="FFFFFF" w:themeFill="background1"/>
              <w:jc w:val="right"/>
              <w:rPr>
                <w:i/>
                <w:iCs/>
                <w:sz w:val="20"/>
                <w:szCs w:val="20"/>
                <w:lang w:val="es-ES_tradnl"/>
              </w:rPr>
            </w:pPr>
            <w:r w:rsidRPr="00867CC0">
              <w:rPr>
                <w:i/>
                <w:sz w:val="20"/>
                <w:lang w:val="es-ES_tradnl"/>
              </w:rPr>
              <w:t>148.000</w:t>
            </w:r>
          </w:p>
        </w:tc>
        <w:tc>
          <w:tcPr>
            <w:tcW w:w="1138" w:type="dxa"/>
          </w:tcPr>
          <w:p w14:paraId="3197831E" w14:textId="1E5CFBE0" w:rsidR="00836EBD" w:rsidRPr="00867CC0" w:rsidRDefault="006F7F61" w:rsidP="002D1B61">
            <w:pPr>
              <w:widowControl w:val="0"/>
              <w:shd w:val="clear" w:color="auto" w:fill="FFFFFF" w:themeFill="background1"/>
              <w:jc w:val="right"/>
              <w:rPr>
                <w:i/>
                <w:iCs/>
                <w:sz w:val="20"/>
                <w:szCs w:val="20"/>
                <w:lang w:val="es-ES_tradnl"/>
              </w:rPr>
            </w:pPr>
            <w:r w:rsidRPr="00867CC0">
              <w:rPr>
                <w:i/>
                <w:sz w:val="20"/>
                <w:lang w:val="es-ES_tradnl"/>
              </w:rPr>
              <w:t>94.000</w:t>
            </w:r>
          </w:p>
        </w:tc>
      </w:tr>
      <w:tr w:rsidR="008A1ECF" w:rsidRPr="00867CC0" w14:paraId="1C2EC845" w14:textId="77777777" w:rsidTr="00422E48">
        <w:tc>
          <w:tcPr>
            <w:tcW w:w="6086" w:type="dxa"/>
          </w:tcPr>
          <w:p w14:paraId="346A5630" w14:textId="7C75CB23" w:rsidR="008A1ECF" w:rsidRPr="00867CC0" w:rsidRDefault="008A1ECF" w:rsidP="00EB5FA7">
            <w:pPr>
              <w:widowControl w:val="0"/>
              <w:shd w:val="clear" w:color="auto" w:fill="FFFFFF" w:themeFill="background1"/>
              <w:jc w:val="left"/>
              <w:rPr>
                <w:sz w:val="20"/>
                <w:szCs w:val="20"/>
                <w:lang w:val="es-ES_tradnl"/>
              </w:rPr>
            </w:pPr>
            <w:r w:rsidRPr="00867CC0">
              <w:rPr>
                <w:sz w:val="20"/>
                <w:lang w:val="es-ES_tradnl"/>
              </w:rPr>
              <w:t>Componente 4: Campaña de sensibilización para usuarios finales y pequeñas y medianas empresas</w:t>
            </w:r>
          </w:p>
          <w:p w14:paraId="1DA47357" w14:textId="71C3FC92" w:rsidR="008A1ECF" w:rsidRPr="00867CC0" w:rsidRDefault="008A1ECF"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Una campaña de sensibilización con cuatro actos informativos dirigidos a usuarios finales de equipos de refrigeración y pequeñas y medianas empresas sobre el uso seguro, la disponibilidad y la eficiencia energética de las tecnologías alternativas y fomento de la sustitución de equipos con HFC de alto potencial de calentamiento atmosférico.</w:t>
            </w:r>
          </w:p>
        </w:tc>
        <w:tc>
          <w:tcPr>
            <w:tcW w:w="1134" w:type="dxa"/>
          </w:tcPr>
          <w:p w14:paraId="48E995EA" w14:textId="71578183" w:rsidR="008A1ECF" w:rsidRPr="00867CC0" w:rsidRDefault="008A1ECF">
            <w:pPr>
              <w:widowControl w:val="0"/>
              <w:jc w:val="center"/>
              <w:rPr>
                <w:sz w:val="20"/>
                <w:szCs w:val="20"/>
                <w:lang w:val="es-ES_tradnl"/>
              </w:rPr>
            </w:pPr>
            <w:r w:rsidRPr="00867CC0">
              <w:rPr>
                <w:sz w:val="20"/>
                <w:lang w:val="es-ES_tradnl"/>
              </w:rPr>
              <w:t>ONUDI</w:t>
            </w:r>
          </w:p>
        </w:tc>
        <w:tc>
          <w:tcPr>
            <w:tcW w:w="992" w:type="dxa"/>
          </w:tcPr>
          <w:p w14:paraId="44290C85" w14:textId="746D7504" w:rsidR="008A1ECF" w:rsidRPr="00867CC0" w:rsidRDefault="008A1ECF">
            <w:pPr>
              <w:widowControl w:val="0"/>
              <w:shd w:val="clear" w:color="auto" w:fill="FFFFFF" w:themeFill="background1"/>
              <w:jc w:val="right"/>
              <w:rPr>
                <w:sz w:val="20"/>
                <w:szCs w:val="20"/>
                <w:lang w:val="es-ES_tradnl"/>
              </w:rPr>
            </w:pPr>
            <w:r w:rsidRPr="00867CC0">
              <w:rPr>
                <w:sz w:val="20"/>
                <w:lang w:val="es-ES_tradnl"/>
              </w:rPr>
              <w:t>20.000</w:t>
            </w:r>
          </w:p>
        </w:tc>
        <w:tc>
          <w:tcPr>
            <w:tcW w:w="1138" w:type="dxa"/>
          </w:tcPr>
          <w:p w14:paraId="75D23456" w14:textId="2B4BE637" w:rsidR="008A1ECF" w:rsidRPr="00867CC0" w:rsidRDefault="008A1ECF">
            <w:pPr>
              <w:widowControl w:val="0"/>
              <w:shd w:val="clear" w:color="auto" w:fill="FFFFFF" w:themeFill="background1"/>
              <w:jc w:val="right"/>
              <w:rPr>
                <w:sz w:val="20"/>
                <w:szCs w:val="20"/>
                <w:lang w:val="es-ES_tradnl"/>
              </w:rPr>
            </w:pPr>
            <w:r w:rsidRPr="00867CC0">
              <w:rPr>
                <w:sz w:val="20"/>
                <w:lang w:val="es-ES_tradnl"/>
              </w:rPr>
              <w:t>10.000</w:t>
            </w:r>
          </w:p>
        </w:tc>
      </w:tr>
      <w:tr w:rsidR="00A714C1" w:rsidRPr="00867CC0" w14:paraId="0B9493E7" w14:textId="77777777" w:rsidTr="00422E48">
        <w:tc>
          <w:tcPr>
            <w:tcW w:w="6086" w:type="dxa"/>
          </w:tcPr>
          <w:p w14:paraId="6FFA710F" w14:textId="43ED2A1F" w:rsidR="0096423B" w:rsidRPr="00867CC0" w:rsidRDefault="00A714C1" w:rsidP="000E73EE">
            <w:pPr>
              <w:widowControl w:val="0"/>
              <w:shd w:val="clear" w:color="auto" w:fill="FFFFFF" w:themeFill="background1"/>
              <w:jc w:val="left"/>
              <w:rPr>
                <w:sz w:val="20"/>
                <w:szCs w:val="20"/>
                <w:lang w:val="es-ES_tradnl"/>
              </w:rPr>
            </w:pPr>
            <w:r w:rsidRPr="00867CC0">
              <w:rPr>
                <w:sz w:val="20"/>
                <w:lang w:val="es-ES_tradnl"/>
              </w:rPr>
              <w:t>Componente 5: Creación de capacidad en el sector de equipos de aire acondicionado para vehículos</w:t>
            </w:r>
          </w:p>
          <w:p w14:paraId="4490F24E" w14:textId="730D1484" w:rsidR="00A714C1" w:rsidRPr="00867CC0" w:rsidRDefault="005B3A4C"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Elaboración de un manual de capacitación sobre buenas prácticas para el servicio y mantenimiento de equipos de aire acondicionado para vehículos (USD 5.000);</w:t>
            </w:r>
          </w:p>
          <w:p w14:paraId="0314FB5C" w14:textId="475BB26F" w:rsidR="006E6693" w:rsidRPr="00867CC0" w:rsidRDefault="006E6693"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Adquisición de cinco juegos de herramientas para el servicio y mantenimiento de sistemas de aire acondicionado para vehículos</w:t>
            </w:r>
            <w:r w:rsidR="00107299" w:rsidRPr="00867CC0">
              <w:rPr>
                <w:rStyle w:val="FootnoteReference"/>
                <w:sz w:val="20"/>
                <w:szCs w:val="20"/>
                <w:lang w:val="es-ES_tradnl"/>
              </w:rPr>
              <w:footnoteReference w:id="7"/>
            </w:r>
            <w:r w:rsidRPr="00867CC0">
              <w:rPr>
                <w:sz w:val="20"/>
                <w:lang w:val="es-ES_tradnl"/>
              </w:rPr>
              <w:t xml:space="preserve"> (USD 40.000); y</w:t>
            </w:r>
          </w:p>
          <w:p w14:paraId="0B3CF8E8" w14:textId="41E3B10F" w:rsidR="0034646D" w:rsidRPr="00867CC0" w:rsidRDefault="0034646D" w:rsidP="00E224A0">
            <w:pPr>
              <w:pStyle w:val="ListParagraph"/>
              <w:widowControl w:val="0"/>
              <w:numPr>
                <w:ilvl w:val="0"/>
                <w:numId w:val="7"/>
              </w:numPr>
              <w:shd w:val="clear" w:color="auto" w:fill="FFFFFF" w:themeFill="background1"/>
              <w:ind w:left="457"/>
              <w:jc w:val="left"/>
              <w:rPr>
                <w:sz w:val="20"/>
                <w:szCs w:val="20"/>
                <w:lang w:val="es-ES_tradnl"/>
              </w:rPr>
            </w:pPr>
            <w:r w:rsidRPr="00867CC0">
              <w:rPr>
                <w:sz w:val="20"/>
                <w:lang w:val="es-ES_tradnl"/>
              </w:rPr>
              <w:t>Celebración de dos talleres de capacitación para instructores técnicos de aire acondicionado para vehículos (USD 5.000).</w:t>
            </w:r>
          </w:p>
        </w:tc>
        <w:tc>
          <w:tcPr>
            <w:tcW w:w="1134" w:type="dxa"/>
          </w:tcPr>
          <w:p w14:paraId="3D258D5C" w14:textId="77777777" w:rsidR="00A714C1" w:rsidRPr="00867CC0" w:rsidRDefault="00A714C1" w:rsidP="000E73EE">
            <w:pPr>
              <w:widowControl w:val="0"/>
              <w:jc w:val="center"/>
              <w:rPr>
                <w:sz w:val="20"/>
                <w:szCs w:val="20"/>
                <w:lang w:val="es-ES_tradnl"/>
              </w:rPr>
            </w:pPr>
            <w:r w:rsidRPr="00867CC0">
              <w:rPr>
                <w:sz w:val="20"/>
                <w:lang w:val="es-ES_tradnl"/>
              </w:rPr>
              <w:t>ONUDI</w:t>
            </w:r>
          </w:p>
        </w:tc>
        <w:tc>
          <w:tcPr>
            <w:tcW w:w="992" w:type="dxa"/>
          </w:tcPr>
          <w:p w14:paraId="64ACDB49" w14:textId="77777777" w:rsidR="00A714C1" w:rsidRPr="00867CC0" w:rsidRDefault="00A714C1" w:rsidP="000E73EE">
            <w:pPr>
              <w:widowControl w:val="0"/>
              <w:shd w:val="clear" w:color="auto" w:fill="FFFFFF" w:themeFill="background1"/>
              <w:jc w:val="right"/>
              <w:rPr>
                <w:sz w:val="20"/>
                <w:szCs w:val="20"/>
                <w:lang w:val="es-ES_tradnl"/>
              </w:rPr>
            </w:pPr>
            <w:r w:rsidRPr="00867CC0">
              <w:rPr>
                <w:sz w:val="20"/>
                <w:lang w:val="es-ES_tradnl"/>
              </w:rPr>
              <w:t>50.000</w:t>
            </w:r>
          </w:p>
        </w:tc>
        <w:tc>
          <w:tcPr>
            <w:tcW w:w="1138" w:type="dxa"/>
          </w:tcPr>
          <w:p w14:paraId="566569B1" w14:textId="48AB7E36" w:rsidR="00A714C1" w:rsidRPr="00867CC0" w:rsidRDefault="00A714C1" w:rsidP="000E73EE">
            <w:pPr>
              <w:widowControl w:val="0"/>
              <w:shd w:val="clear" w:color="auto" w:fill="FFFFFF" w:themeFill="background1"/>
              <w:jc w:val="right"/>
              <w:rPr>
                <w:sz w:val="20"/>
                <w:szCs w:val="20"/>
                <w:lang w:val="es-ES_tradnl"/>
              </w:rPr>
            </w:pPr>
            <w:r w:rsidRPr="00867CC0">
              <w:rPr>
                <w:sz w:val="20"/>
                <w:lang w:val="es-ES_tradnl"/>
              </w:rPr>
              <w:t>29.000</w:t>
            </w:r>
          </w:p>
        </w:tc>
      </w:tr>
      <w:tr w:rsidR="00A714C1" w:rsidRPr="00867CC0" w14:paraId="7014BFF6" w14:textId="77777777" w:rsidTr="00422E48">
        <w:tc>
          <w:tcPr>
            <w:tcW w:w="6086" w:type="dxa"/>
          </w:tcPr>
          <w:p w14:paraId="64A7EDFD" w14:textId="64DC5BB9" w:rsidR="00A714C1" w:rsidRPr="00867CC0" w:rsidRDefault="00A714C1" w:rsidP="00BD46B4">
            <w:pPr>
              <w:keepNext/>
              <w:jc w:val="left"/>
              <w:rPr>
                <w:sz w:val="20"/>
                <w:szCs w:val="20"/>
                <w:lang w:val="es-ES_tradnl"/>
              </w:rPr>
            </w:pPr>
            <w:r w:rsidRPr="00867CC0">
              <w:rPr>
                <w:sz w:val="20"/>
                <w:lang w:val="es-ES_tradnl"/>
              </w:rPr>
              <w:t>Componente 6: Actividades de gestión de proyectos</w:t>
            </w:r>
          </w:p>
          <w:p w14:paraId="1961E90A" w14:textId="619907E8" w:rsidR="00A714C1" w:rsidRPr="00867CC0" w:rsidRDefault="00A714C1" w:rsidP="00BD46B4">
            <w:pPr>
              <w:pStyle w:val="ListParagraph"/>
              <w:keepNext/>
              <w:numPr>
                <w:ilvl w:val="0"/>
                <w:numId w:val="7"/>
              </w:numPr>
              <w:shd w:val="clear" w:color="auto" w:fill="FFFFFF" w:themeFill="background1"/>
              <w:ind w:left="457"/>
              <w:jc w:val="left"/>
              <w:rPr>
                <w:sz w:val="20"/>
                <w:szCs w:val="20"/>
                <w:lang w:val="es-ES_tradnl"/>
              </w:rPr>
            </w:pPr>
            <w:r w:rsidRPr="00867CC0">
              <w:rPr>
                <w:sz w:val="20"/>
                <w:lang w:val="es-ES_tradnl"/>
              </w:rPr>
              <w:t>Coordinación y gestión de la ejecución del KIP (véase el párrafo</w:t>
            </w:r>
            <w:r w:rsidR="00FC770A">
              <w:rPr>
                <w:sz w:val="20"/>
                <w:lang w:val="es-ES_tradnl"/>
              </w:rPr>
              <w:t> </w:t>
            </w:r>
            <w:r w:rsidRPr="00867CC0">
              <w:rPr>
                <w:sz w:val="20"/>
                <w:lang w:val="es-ES_tradnl"/>
              </w:rPr>
              <w:t xml:space="preserve">26). </w:t>
            </w:r>
          </w:p>
        </w:tc>
        <w:tc>
          <w:tcPr>
            <w:tcW w:w="1134" w:type="dxa"/>
          </w:tcPr>
          <w:p w14:paraId="5C35EE36" w14:textId="77777777" w:rsidR="00A714C1" w:rsidRPr="00867CC0" w:rsidRDefault="00A714C1" w:rsidP="00BD46B4">
            <w:pPr>
              <w:keepNext/>
              <w:jc w:val="center"/>
              <w:rPr>
                <w:sz w:val="20"/>
                <w:szCs w:val="20"/>
                <w:lang w:val="es-ES_tradnl"/>
              </w:rPr>
            </w:pPr>
            <w:r w:rsidRPr="00867CC0">
              <w:rPr>
                <w:sz w:val="20"/>
                <w:lang w:val="es-ES_tradnl"/>
              </w:rPr>
              <w:t>ONUDI</w:t>
            </w:r>
          </w:p>
        </w:tc>
        <w:tc>
          <w:tcPr>
            <w:tcW w:w="992" w:type="dxa"/>
          </w:tcPr>
          <w:p w14:paraId="1C0075B2" w14:textId="21801953" w:rsidR="00A714C1" w:rsidRPr="00867CC0" w:rsidRDefault="000B0654" w:rsidP="00BD46B4">
            <w:pPr>
              <w:keepNext/>
              <w:shd w:val="clear" w:color="auto" w:fill="FFFFFF" w:themeFill="background1"/>
              <w:jc w:val="right"/>
              <w:rPr>
                <w:sz w:val="20"/>
                <w:szCs w:val="20"/>
                <w:lang w:val="es-ES_tradnl"/>
              </w:rPr>
            </w:pPr>
            <w:r w:rsidRPr="00867CC0">
              <w:rPr>
                <w:sz w:val="20"/>
                <w:lang w:val="es-ES_tradnl"/>
              </w:rPr>
              <w:t>20.000</w:t>
            </w:r>
          </w:p>
        </w:tc>
        <w:tc>
          <w:tcPr>
            <w:tcW w:w="1138" w:type="dxa"/>
          </w:tcPr>
          <w:p w14:paraId="58AFEC9A" w14:textId="1F84B8FE" w:rsidR="00A714C1" w:rsidRPr="00867CC0" w:rsidRDefault="008A360B" w:rsidP="00BD46B4">
            <w:pPr>
              <w:keepNext/>
              <w:shd w:val="clear" w:color="auto" w:fill="FFFFFF" w:themeFill="background1"/>
              <w:jc w:val="right"/>
              <w:rPr>
                <w:sz w:val="20"/>
                <w:szCs w:val="20"/>
                <w:lang w:val="es-ES_tradnl"/>
              </w:rPr>
            </w:pPr>
            <w:r w:rsidRPr="00867CC0">
              <w:rPr>
                <w:sz w:val="20"/>
                <w:lang w:val="es-ES_tradnl"/>
              </w:rPr>
              <w:t>5.000</w:t>
            </w:r>
          </w:p>
        </w:tc>
      </w:tr>
      <w:tr w:rsidR="005D3114" w:rsidRPr="00867CC0" w14:paraId="79A0BCCC" w14:textId="77777777" w:rsidTr="00422E48">
        <w:tc>
          <w:tcPr>
            <w:tcW w:w="7220" w:type="dxa"/>
            <w:gridSpan w:val="2"/>
          </w:tcPr>
          <w:p w14:paraId="32C8B07A" w14:textId="65DCFB59" w:rsidR="005D3114" w:rsidRPr="00867CC0" w:rsidRDefault="005D3114" w:rsidP="00BD46B4">
            <w:pPr>
              <w:keepNext/>
              <w:jc w:val="right"/>
              <w:rPr>
                <w:b/>
                <w:bCs/>
                <w:sz w:val="20"/>
                <w:szCs w:val="20"/>
                <w:lang w:val="es-ES_tradnl"/>
              </w:rPr>
            </w:pPr>
            <w:r w:rsidRPr="00867CC0">
              <w:rPr>
                <w:b/>
                <w:sz w:val="20"/>
                <w:lang w:val="es-ES_tradnl"/>
              </w:rPr>
              <w:t>Subtotal para la ONUDI</w:t>
            </w:r>
          </w:p>
        </w:tc>
        <w:tc>
          <w:tcPr>
            <w:tcW w:w="992" w:type="dxa"/>
          </w:tcPr>
          <w:p w14:paraId="58271049" w14:textId="52FE9640" w:rsidR="005D3114" w:rsidRPr="00867CC0" w:rsidRDefault="005D3114" w:rsidP="00BD46B4">
            <w:pPr>
              <w:keepNext/>
              <w:jc w:val="right"/>
              <w:rPr>
                <w:b/>
                <w:bCs/>
                <w:sz w:val="20"/>
                <w:szCs w:val="20"/>
                <w:lang w:val="es-ES_tradnl"/>
              </w:rPr>
            </w:pPr>
            <w:r w:rsidRPr="00867CC0">
              <w:rPr>
                <w:b/>
                <w:sz w:val="20"/>
                <w:lang w:val="es-ES_tradnl"/>
              </w:rPr>
              <w:t>268.000</w:t>
            </w:r>
          </w:p>
        </w:tc>
        <w:tc>
          <w:tcPr>
            <w:tcW w:w="1138" w:type="dxa"/>
          </w:tcPr>
          <w:p w14:paraId="6DA8A3CC" w14:textId="2666CF50" w:rsidR="005D3114" w:rsidRPr="00867CC0" w:rsidRDefault="005D3114" w:rsidP="00BD46B4">
            <w:pPr>
              <w:keepNext/>
              <w:jc w:val="right"/>
              <w:rPr>
                <w:b/>
                <w:bCs/>
                <w:sz w:val="20"/>
                <w:szCs w:val="20"/>
                <w:lang w:val="es-ES_tradnl"/>
              </w:rPr>
            </w:pPr>
            <w:r w:rsidRPr="00867CC0">
              <w:rPr>
                <w:b/>
                <w:sz w:val="20"/>
                <w:lang w:val="es-ES_tradnl"/>
              </w:rPr>
              <w:t>165.000</w:t>
            </w:r>
          </w:p>
        </w:tc>
      </w:tr>
      <w:tr w:rsidR="005D3114" w:rsidRPr="00867CC0" w14:paraId="7803BEE4" w14:textId="77777777" w:rsidTr="00422E48">
        <w:tc>
          <w:tcPr>
            <w:tcW w:w="7220" w:type="dxa"/>
            <w:gridSpan w:val="2"/>
          </w:tcPr>
          <w:p w14:paraId="5C739905" w14:textId="69D74EE0" w:rsidR="005D3114" w:rsidRPr="00867CC0" w:rsidRDefault="005D3114" w:rsidP="000E73EE">
            <w:pPr>
              <w:widowControl w:val="0"/>
              <w:jc w:val="right"/>
              <w:rPr>
                <w:b/>
                <w:bCs/>
                <w:sz w:val="20"/>
                <w:szCs w:val="20"/>
                <w:lang w:val="es-ES_tradnl"/>
              </w:rPr>
            </w:pPr>
            <w:r w:rsidRPr="00867CC0">
              <w:rPr>
                <w:b/>
                <w:sz w:val="20"/>
                <w:lang w:val="es-ES_tradnl"/>
              </w:rPr>
              <w:t>Subtotal para el PNUMA</w:t>
            </w:r>
          </w:p>
        </w:tc>
        <w:tc>
          <w:tcPr>
            <w:tcW w:w="992" w:type="dxa"/>
          </w:tcPr>
          <w:p w14:paraId="59C2382C" w14:textId="2382A5BE" w:rsidR="005D3114" w:rsidRPr="00867CC0" w:rsidRDefault="005D3114" w:rsidP="000E73EE">
            <w:pPr>
              <w:widowControl w:val="0"/>
              <w:jc w:val="right"/>
              <w:rPr>
                <w:b/>
                <w:bCs/>
                <w:sz w:val="20"/>
                <w:szCs w:val="20"/>
                <w:lang w:val="es-ES_tradnl"/>
              </w:rPr>
            </w:pPr>
            <w:r w:rsidRPr="00867CC0">
              <w:rPr>
                <w:b/>
                <w:sz w:val="20"/>
                <w:lang w:val="es-ES_tradnl"/>
              </w:rPr>
              <w:t>92.000</w:t>
            </w:r>
          </w:p>
        </w:tc>
        <w:tc>
          <w:tcPr>
            <w:tcW w:w="1138" w:type="dxa"/>
          </w:tcPr>
          <w:p w14:paraId="0AF1C448" w14:textId="6FC783D8" w:rsidR="005D3114" w:rsidRPr="00867CC0" w:rsidRDefault="005D3114" w:rsidP="000E73EE">
            <w:pPr>
              <w:widowControl w:val="0"/>
              <w:jc w:val="right"/>
              <w:rPr>
                <w:b/>
                <w:bCs/>
                <w:sz w:val="20"/>
                <w:szCs w:val="20"/>
                <w:lang w:val="es-ES_tradnl"/>
              </w:rPr>
            </w:pPr>
            <w:r w:rsidRPr="00867CC0">
              <w:rPr>
                <w:b/>
                <w:sz w:val="20"/>
                <w:lang w:val="es-ES_tradnl"/>
              </w:rPr>
              <w:t>51.000</w:t>
            </w:r>
          </w:p>
        </w:tc>
      </w:tr>
      <w:tr w:rsidR="005D3114" w:rsidRPr="00867CC0" w14:paraId="1F56F2A0" w14:textId="77777777" w:rsidTr="00422E48">
        <w:tc>
          <w:tcPr>
            <w:tcW w:w="7220" w:type="dxa"/>
            <w:gridSpan w:val="2"/>
          </w:tcPr>
          <w:p w14:paraId="3B6CD5CB" w14:textId="2F529C72" w:rsidR="005D3114" w:rsidRPr="00867CC0" w:rsidRDefault="005D3114" w:rsidP="000E73EE">
            <w:pPr>
              <w:widowControl w:val="0"/>
              <w:shd w:val="clear" w:color="auto" w:fill="FFFFFF" w:themeFill="background1"/>
              <w:jc w:val="right"/>
              <w:rPr>
                <w:sz w:val="20"/>
                <w:szCs w:val="20"/>
                <w:lang w:val="es-ES_tradnl"/>
              </w:rPr>
            </w:pPr>
            <w:r w:rsidRPr="00867CC0">
              <w:rPr>
                <w:b/>
                <w:sz w:val="20"/>
                <w:lang w:val="es-ES_tradnl"/>
              </w:rPr>
              <w:t>Total</w:t>
            </w:r>
          </w:p>
        </w:tc>
        <w:tc>
          <w:tcPr>
            <w:tcW w:w="992" w:type="dxa"/>
          </w:tcPr>
          <w:p w14:paraId="59529786" w14:textId="239F07A3" w:rsidR="005D3114" w:rsidRPr="00867CC0" w:rsidRDefault="005D3114" w:rsidP="000E73EE">
            <w:pPr>
              <w:widowControl w:val="0"/>
              <w:shd w:val="clear" w:color="auto" w:fill="FFFFFF" w:themeFill="background1"/>
              <w:jc w:val="right"/>
              <w:rPr>
                <w:b/>
                <w:bCs/>
                <w:sz w:val="20"/>
                <w:szCs w:val="20"/>
                <w:lang w:val="es-ES_tradnl"/>
              </w:rPr>
            </w:pPr>
            <w:r w:rsidRPr="00867CC0">
              <w:rPr>
                <w:b/>
                <w:sz w:val="20"/>
                <w:lang w:val="es-ES_tradnl"/>
              </w:rPr>
              <w:t>360.000</w:t>
            </w:r>
          </w:p>
        </w:tc>
        <w:tc>
          <w:tcPr>
            <w:tcW w:w="1138" w:type="dxa"/>
          </w:tcPr>
          <w:p w14:paraId="508BD428" w14:textId="798D69EC" w:rsidR="005D3114" w:rsidRPr="00867CC0" w:rsidRDefault="005D3114" w:rsidP="000E73EE">
            <w:pPr>
              <w:widowControl w:val="0"/>
              <w:shd w:val="clear" w:color="auto" w:fill="FFFFFF" w:themeFill="background1"/>
              <w:jc w:val="right"/>
              <w:rPr>
                <w:b/>
                <w:bCs/>
                <w:sz w:val="20"/>
                <w:szCs w:val="20"/>
                <w:lang w:val="es-ES_tradnl"/>
              </w:rPr>
            </w:pPr>
            <w:r w:rsidRPr="00867CC0">
              <w:rPr>
                <w:b/>
                <w:sz w:val="20"/>
                <w:lang w:val="es-ES_tradnl"/>
              </w:rPr>
              <w:t>216.000</w:t>
            </w:r>
          </w:p>
        </w:tc>
      </w:tr>
    </w:tbl>
    <w:p w14:paraId="7C15E70A" w14:textId="77777777" w:rsidR="00711BE6" w:rsidRPr="00867CC0" w:rsidRDefault="00711BE6" w:rsidP="00711BE6">
      <w:pPr>
        <w:keepNext/>
        <w:widowControl w:val="0"/>
        <w:spacing w:before="240" w:after="240"/>
        <w:rPr>
          <w:i/>
          <w:iCs/>
          <w:lang w:val="es-ES_tradnl"/>
        </w:rPr>
      </w:pPr>
      <w:r w:rsidRPr="00867CC0">
        <w:rPr>
          <w:i/>
          <w:lang w:val="es-ES_tradnl"/>
        </w:rPr>
        <w:t>Ejecución, coordinación y supervisión del proyecto</w:t>
      </w:r>
    </w:p>
    <w:p w14:paraId="784DBA79" w14:textId="51DD8615" w:rsidR="008942A0" w:rsidRPr="00867CC0" w:rsidRDefault="005246C9" w:rsidP="00452B5B">
      <w:pPr>
        <w:pStyle w:val="Heading1"/>
        <w:rPr>
          <w:lang w:val="es-ES_tradnl"/>
        </w:rPr>
      </w:pPr>
      <w:r w:rsidRPr="00867CC0">
        <w:rPr>
          <w:lang w:val="es-ES_tradnl"/>
        </w:rPr>
        <w:t xml:space="preserve">La Dependencia Nacional del Ozono, que depende del Ministerio de Medio Ambiente y Cambio Climático, es responsable de las actividades de gestión, coordinación y supervisión de proyectos, incluyendo la obtención de aportaciones y aprobaciones requeridas de otros departamentos ministeriales y la preparación de planes de acción anuales e informes sobre la marcha de las actividades. La ONUDI prestará asistencia a la Dependencia Nacional del Ozono y a las empresas correspondientes en la </w:t>
      </w:r>
      <w:r w:rsidRPr="00867CC0">
        <w:rPr>
          <w:lang w:val="es-ES_tradnl"/>
        </w:rPr>
        <w:lastRenderedPageBreak/>
        <w:t xml:space="preserve">adquisición de equipos. La Dependencia Nacional del Ozono elaborará informes trimestrales sobre los progresos realizados en la ejecución del KIP. El costo de estas actividades se solicitó por un monto de USD 20.000 para garantizar la ejecución eficaz de todas las actividades en el marco del KIP mediante la supervisión periódica y la recopilación de datos para medir el progreso en relación con el desempeño. </w:t>
      </w:r>
    </w:p>
    <w:p w14:paraId="0A080E79" w14:textId="77777777" w:rsidR="00711BE6" w:rsidRPr="00867CC0" w:rsidRDefault="00711BE6" w:rsidP="005E61D7">
      <w:pPr>
        <w:pStyle w:val="Heading1"/>
        <w:keepNext/>
        <w:widowControl w:val="0"/>
        <w:numPr>
          <w:ilvl w:val="0"/>
          <w:numId w:val="0"/>
        </w:numPr>
        <w:spacing w:before="240"/>
        <w:rPr>
          <w:u w:val="single"/>
          <w:lang w:val="es-ES_tradnl"/>
        </w:rPr>
      </w:pPr>
      <w:r w:rsidRPr="00867CC0">
        <w:rPr>
          <w:u w:val="single"/>
          <w:lang w:val="es-ES_tradnl"/>
        </w:rPr>
        <w:t>Costo total de la etapa I del plan de ejecución de Kigali para los HFC</w:t>
      </w:r>
    </w:p>
    <w:p w14:paraId="2D04514C" w14:textId="65CAEAC4" w:rsidR="00657CA5" w:rsidRPr="00867CC0" w:rsidRDefault="00711BE6" w:rsidP="00657CA5">
      <w:pPr>
        <w:pStyle w:val="Heading1"/>
        <w:rPr>
          <w:u w:val="single"/>
          <w:lang w:val="es-ES_tradnl"/>
        </w:rPr>
      </w:pPr>
      <w:r w:rsidRPr="00867CC0">
        <w:rPr>
          <w:lang w:val="es-ES_tradnl"/>
        </w:rPr>
        <w:t>Se propone un presupuesto para la etapa I de USD 360.000. El costo de las actividades del sector de servicio y mantenimiento de equipos de refrigeración se ha propuesto de conformidad con la decisión 92/37.</w:t>
      </w:r>
      <w:r w:rsidR="0054536A" w:rsidRPr="00867CC0">
        <w:rPr>
          <w:rStyle w:val="FootnoteReference"/>
          <w:lang w:val="es-ES_tradnl"/>
        </w:rPr>
        <w:footnoteReference w:id="8"/>
      </w:r>
      <w:r w:rsidRPr="00867CC0">
        <w:rPr>
          <w:lang w:val="es-ES_tradnl"/>
        </w:rPr>
        <w:t xml:space="preserve"> </w:t>
      </w:r>
    </w:p>
    <w:p w14:paraId="16F8B20B" w14:textId="43AF094B" w:rsidR="00711BE6" w:rsidRPr="00867CC0" w:rsidRDefault="00711BE6" w:rsidP="00657CA5">
      <w:pPr>
        <w:pStyle w:val="Heading1"/>
        <w:numPr>
          <w:ilvl w:val="0"/>
          <w:numId w:val="0"/>
        </w:numPr>
        <w:rPr>
          <w:u w:val="single"/>
          <w:lang w:val="es-ES_tradnl"/>
        </w:rPr>
      </w:pPr>
      <w:r w:rsidRPr="00867CC0">
        <w:rPr>
          <w:u w:val="single"/>
          <w:lang w:val="es-ES_tradnl"/>
        </w:rPr>
        <w:t>Plan de ejecución para el primer tramo</w:t>
      </w:r>
    </w:p>
    <w:p w14:paraId="5DD30CE9" w14:textId="28E8533B" w:rsidR="00711BE6" w:rsidRPr="00867CC0" w:rsidRDefault="00711BE6" w:rsidP="00711BE6">
      <w:pPr>
        <w:pStyle w:val="Heading1"/>
        <w:rPr>
          <w:lang w:val="es-ES_tradnl"/>
        </w:rPr>
      </w:pPr>
      <w:r w:rsidRPr="00867CC0">
        <w:rPr>
          <w:lang w:val="es-ES_tradnl"/>
        </w:rPr>
        <w:t xml:space="preserve">Se presentó el primer tramo de financiación de la etapa I del KIP por un monto total de USD 216.000, como se indica en el cuadro 6 anterior, que se ejecutará entre enero de 2026 y diciembre de 2027. En el párrafo 45 a continuación se presenta información detallada sobre las actividades que se ejecutarán en el marco del primer tramo, incluyendo los ajustes, y el nivel de fondos acordado. </w:t>
      </w:r>
    </w:p>
    <w:p w14:paraId="04A33A56" w14:textId="77777777" w:rsidR="00711BE6" w:rsidRPr="00867CC0" w:rsidRDefault="00711BE6" w:rsidP="00711BE6">
      <w:pPr>
        <w:keepNext/>
        <w:widowControl w:val="0"/>
        <w:spacing w:before="360" w:after="240"/>
        <w:jc w:val="center"/>
        <w:rPr>
          <w:b/>
          <w:lang w:val="es-ES_tradnl"/>
        </w:rPr>
      </w:pPr>
      <w:bookmarkStart w:id="5" w:name="_Hlk126916095"/>
      <w:r w:rsidRPr="00867CC0">
        <w:rPr>
          <w:b/>
          <w:lang w:val="es-ES_tradnl"/>
        </w:rPr>
        <w:t>OBSERVACIONES Y RECOMENDACIÓN DE LA SECRETARÍA</w:t>
      </w:r>
    </w:p>
    <w:p w14:paraId="0501BA1B" w14:textId="77777777" w:rsidR="00711BE6" w:rsidRPr="00867CC0" w:rsidRDefault="00711BE6" w:rsidP="00711BE6">
      <w:pPr>
        <w:pStyle w:val="Heading2"/>
        <w:keepNext/>
        <w:numPr>
          <w:ilvl w:val="0"/>
          <w:numId w:val="0"/>
        </w:numPr>
        <w:rPr>
          <w:b/>
          <w:bCs/>
          <w:lang w:val="es-ES_tradnl"/>
        </w:rPr>
      </w:pPr>
      <w:r w:rsidRPr="00867CC0">
        <w:rPr>
          <w:b/>
          <w:lang w:val="es-ES_tradnl"/>
        </w:rPr>
        <w:t>V.</w:t>
      </w:r>
      <w:r w:rsidRPr="00867CC0">
        <w:rPr>
          <w:b/>
          <w:lang w:val="es-ES_tradnl"/>
        </w:rPr>
        <w:tab/>
        <w:t>Observaciones</w:t>
      </w:r>
    </w:p>
    <w:p w14:paraId="2E4D4E83" w14:textId="6C8211E6" w:rsidR="00711BE6" w:rsidRPr="00867CC0" w:rsidRDefault="00711BE6" w:rsidP="00711BE6">
      <w:pPr>
        <w:pStyle w:val="Heading1"/>
        <w:keepNext/>
        <w:widowControl w:val="0"/>
        <w:numPr>
          <w:ilvl w:val="0"/>
          <w:numId w:val="0"/>
        </w:numPr>
        <w:rPr>
          <w:lang w:val="es-ES_tradnl"/>
        </w:rPr>
      </w:pPr>
      <w:bookmarkStart w:id="6" w:name="_Hlk126916105"/>
      <w:bookmarkEnd w:id="5"/>
      <w:r w:rsidRPr="00867CC0">
        <w:rPr>
          <w:u w:val="single"/>
          <w:lang w:val="es-ES_tradnl"/>
        </w:rPr>
        <w:t>Estrategia general</w:t>
      </w:r>
      <w:r w:rsidRPr="00867CC0">
        <w:rPr>
          <w:lang w:val="es-ES_tradnl"/>
        </w:rPr>
        <w:t xml:space="preserve"> </w:t>
      </w:r>
    </w:p>
    <w:p w14:paraId="08BBD0D6" w14:textId="4DA3C33C" w:rsidR="00DA2BD2" w:rsidRPr="00867CC0" w:rsidRDefault="00DA2BD2" w:rsidP="00DA2BD2">
      <w:pPr>
        <w:rPr>
          <w:i/>
          <w:iCs/>
          <w:lang w:val="es-ES_tradnl"/>
        </w:rPr>
      </w:pPr>
      <w:r w:rsidRPr="00867CC0">
        <w:rPr>
          <w:i/>
          <w:lang w:val="es-ES_tradnl"/>
        </w:rPr>
        <w:t>Revisión del nivel básico</w:t>
      </w:r>
    </w:p>
    <w:p w14:paraId="237C6A0E" w14:textId="77777777" w:rsidR="00DA2BD2" w:rsidRPr="00867CC0" w:rsidRDefault="00DA2BD2" w:rsidP="00DA2BD2">
      <w:pPr>
        <w:rPr>
          <w:lang w:val="es-ES_tradnl"/>
        </w:rPr>
      </w:pPr>
    </w:p>
    <w:p w14:paraId="3183EA1A" w14:textId="03B5E3BC" w:rsidR="00096422" w:rsidRPr="00867CC0" w:rsidRDefault="00096422" w:rsidP="00CE751C">
      <w:pPr>
        <w:pStyle w:val="Heading1"/>
        <w:rPr>
          <w:lang w:val="es-ES_tradnl"/>
        </w:rPr>
      </w:pPr>
      <w:r w:rsidRPr="00867CC0">
        <w:rPr>
          <w:lang w:val="es-ES_tradnl"/>
        </w:rPr>
        <w:t>El país ha presentado una solicitud de revisión del consumo de HFC de 2022, como se indica en el párrafo 8, que, de aprobarse, daría lugar a un revisión del nivel básico de 1.276.672 a 1.477.017 toneladas eq. de CO</w:t>
      </w:r>
      <w:r w:rsidRPr="00867CC0">
        <w:rPr>
          <w:vertAlign w:val="subscript"/>
          <w:lang w:val="es-ES_tradnl"/>
        </w:rPr>
        <w:t>2</w:t>
      </w:r>
      <w:r w:rsidRPr="00867CC0">
        <w:rPr>
          <w:lang w:val="es-ES_tradnl"/>
        </w:rPr>
        <w:t>. Conforme a la práctica establecida, la Secretaría ha utilizado el nivel básico de HFC establecido como base para el cálculo de las reducciones de HFC (cuadro 5) y el nivel de financiación descrito en el párrafo 40 a continuación. Si se aprueban los datos de consumo revisados, tras el examen del Comité de Aplicación y la Reunión de las Partes, la Secretaría y los organismos de ejecución revisarán el Acuerdo para la etapa I del KIP en consecuencia.  </w:t>
      </w:r>
    </w:p>
    <w:p w14:paraId="7C64B3DE" w14:textId="3324682B" w:rsidR="007F5BEB" w:rsidRPr="00867CC0" w:rsidRDefault="007F5BEB" w:rsidP="00BD46B4">
      <w:pPr>
        <w:keepNext/>
        <w:rPr>
          <w:i/>
          <w:iCs/>
          <w:lang w:val="es-ES_tradnl"/>
        </w:rPr>
      </w:pPr>
      <w:r w:rsidRPr="00867CC0">
        <w:rPr>
          <w:i/>
          <w:lang w:val="es-ES_tradnl"/>
        </w:rPr>
        <w:t>Objetivos de reducción y nivel de financiación</w:t>
      </w:r>
    </w:p>
    <w:p w14:paraId="2E3064FA" w14:textId="77777777" w:rsidR="007F5BEB" w:rsidRPr="00867CC0" w:rsidRDefault="007F5BEB" w:rsidP="005E470D">
      <w:pPr>
        <w:rPr>
          <w:lang w:val="es-ES_tradnl"/>
        </w:rPr>
      </w:pPr>
    </w:p>
    <w:p w14:paraId="2D1AFB18" w14:textId="691FABD8" w:rsidR="00D710D2" w:rsidRPr="00867CC0" w:rsidRDefault="00D710D2" w:rsidP="00D710D2">
      <w:pPr>
        <w:pStyle w:val="Heading1"/>
        <w:rPr>
          <w:lang w:val="es-ES_tradnl"/>
        </w:rPr>
      </w:pPr>
      <w:r w:rsidRPr="00867CC0">
        <w:rPr>
          <w:lang w:val="es-ES_tradnl"/>
        </w:rPr>
        <w:t>La etapa I del KIP propone alcanzar un nivel de consumo de HFC de 1.149.005 toneladas eq. de CO</w:t>
      </w:r>
      <w:r w:rsidRPr="00867CC0">
        <w:rPr>
          <w:vertAlign w:val="subscript"/>
          <w:lang w:val="es-ES_tradnl"/>
        </w:rPr>
        <w:t>2</w:t>
      </w:r>
      <w:r w:rsidRPr="00867CC0">
        <w:rPr>
          <w:lang w:val="es-ES_tradnl"/>
        </w:rPr>
        <w:t xml:space="preserve"> para 2029, lo que corresponde a una reducción del 10 por ciento del nivel básico establecido de 1.276.672 toneladas eq. de CO</w:t>
      </w:r>
      <w:r w:rsidRPr="00867CC0">
        <w:rPr>
          <w:vertAlign w:val="subscript"/>
          <w:lang w:val="es-ES_tradnl"/>
        </w:rPr>
        <w:t>2</w:t>
      </w:r>
      <w:r w:rsidRPr="00867CC0">
        <w:rPr>
          <w:lang w:val="es-ES_tradnl"/>
        </w:rPr>
        <w:t>. Si el nivel básico de HFC se revisa a 1.477.017 toneladas eq. de CO</w:t>
      </w:r>
      <w:r w:rsidRPr="00867CC0">
        <w:rPr>
          <w:vertAlign w:val="subscript"/>
          <w:lang w:val="es-ES_tradnl"/>
        </w:rPr>
        <w:t>2</w:t>
      </w:r>
      <w:r w:rsidRPr="00867CC0">
        <w:rPr>
          <w:lang w:val="es-ES_tradnl"/>
        </w:rPr>
        <w:t xml:space="preserve"> conforme a la petición del Gobierno, el país se compromete a mantener el nivel de consumo de HFC de 1.149.005 para 2029, lo que correspondería a una reducción del 22 por ciento respecto del nivel básico revisado. </w:t>
      </w:r>
    </w:p>
    <w:p w14:paraId="7A048DF3" w14:textId="561914B1" w:rsidR="00D710D2" w:rsidRPr="00867CC0" w:rsidRDefault="00D710D2" w:rsidP="00BD46B4">
      <w:pPr>
        <w:pStyle w:val="Heading1"/>
        <w:spacing w:after="0"/>
        <w:rPr>
          <w:lang w:val="es-ES_tradnl"/>
        </w:rPr>
      </w:pPr>
      <w:r w:rsidRPr="00867CC0">
        <w:rPr>
          <w:lang w:val="es-ES_tradnl"/>
        </w:rPr>
        <w:t xml:space="preserve">De acuerdo con el nivel básico establecido, el consumo medio de HFC en los años de referencia en el sector de servicio y mantenimiento es de 298,52 t. De conformidad con la decisión 92/37 b) ii), el país tiene la posibilidad de recibir USD 325.000. Si se aprueba el consumo de HFC revisado para 2022, el consumo medio de HFC en los años de referencia en el sector de servicio y mantenimiento será de 373,30 t. Teniendo en cuenta que Somalia ha confirmado que desea seguir recibiendo financiación para el sector de </w:t>
      </w:r>
      <w:r w:rsidRPr="00867CC0">
        <w:rPr>
          <w:lang w:val="es-ES_tradnl"/>
        </w:rPr>
        <w:lastRenderedPageBreak/>
        <w:t xml:space="preserve">servicio y mantenimiento de equipos de refrigeración como país de bajo consumo de conformidad con la decisión 92/37 c), el nivel de financiación podría ajustarse a USD 360.000. </w:t>
      </w:r>
    </w:p>
    <w:p w14:paraId="3BA02B03" w14:textId="77777777" w:rsidR="00DA2BD2" w:rsidRPr="00867CC0" w:rsidRDefault="00DA2BD2" w:rsidP="00CE751C">
      <w:pPr>
        <w:rPr>
          <w:lang w:val="es-ES_tradnl"/>
        </w:rPr>
      </w:pPr>
    </w:p>
    <w:p w14:paraId="713990D0" w14:textId="04610E14" w:rsidR="002D7681" w:rsidRPr="00867CC0" w:rsidRDefault="002D7681" w:rsidP="003820E3">
      <w:pPr>
        <w:pStyle w:val="Heading1"/>
        <w:rPr>
          <w:lang w:val="es-ES_tradnl"/>
        </w:rPr>
      </w:pPr>
      <w:bookmarkStart w:id="7" w:name="_Hlk126916111"/>
      <w:bookmarkEnd w:id="6"/>
      <w:r w:rsidRPr="00867CC0">
        <w:rPr>
          <w:lang w:val="es-ES_tradnl"/>
        </w:rPr>
        <w:t>La Secretaría observó que, en el momento de su presentación, los informes de los programas de país presentados anteriormente por el país eran incongruentes con los datos sectoriales presentados en la propuesta. La ONUDI explicó que los datos sectoriales anteriores de HFC se habían presentado antes del estudio y la verificación de la información sectorial llevada a cabo durante la preparación del KIP. La ONUDI trabajó con la Dependencia Nacional del Ozono y volvió a presentar los informes corregidos del programa de país correspondientes al período 2020-2024.</w:t>
      </w:r>
    </w:p>
    <w:p w14:paraId="5478260C" w14:textId="4270A3E2" w:rsidR="00711BE6" w:rsidRPr="00867CC0" w:rsidRDefault="00711BE6" w:rsidP="00711BE6">
      <w:pPr>
        <w:keepNext/>
        <w:widowControl w:val="0"/>
        <w:spacing w:after="240"/>
        <w:rPr>
          <w:u w:val="single"/>
          <w:lang w:val="es-ES_tradnl"/>
        </w:rPr>
      </w:pPr>
      <w:r w:rsidRPr="00867CC0">
        <w:rPr>
          <w:u w:val="single"/>
          <w:lang w:val="es-ES_tradnl"/>
        </w:rPr>
        <w:t>Marco institucional, normativo y reglamentario</w:t>
      </w:r>
    </w:p>
    <w:bookmarkEnd w:id="7"/>
    <w:p w14:paraId="205882A9" w14:textId="77777777" w:rsidR="00711BE6" w:rsidRPr="00867CC0" w:rsidRDefault="00711BE6" w:rsidP="00711BE6">
      <w:pPr>
        <w:keepNext/>
        <w:widowControl w:val="0"/>
        <w:suppressAutoHyphens/>
        <w:spacing w:after="240"/>
        <w:rPr>
          <w:i/>
          <w:iCs/>
          <w:lang w:val="es-ES_tradnl"/>
        </w:rPr>
      </w:pPr>
      <w:r w:rsidRPr="00867CC0">
        <w:rPr>
          <w:i/>
          <w:lang w:val="es-ES_tradnl"/>
        </w:rPr>
        <w:t>Sistema de otorgamiento de licencias y cupos de HFC</w:t>
      </w:r>
    </w:p>
    <w:p w14:paraId="4616C92D" w14:textId="1FABEEB7" w:rsidR="00C42522" w:rsidRPr="00867CC0" w:rsidRDefault="00711BE6" w:rsidP="00C42522">
      <w:pPr>
        <w:pStyle w:val="Heading1"/>
        <w:rPr>
          <w:lang w:val="es-ES_tradnl"/>
        </w:rPr>
      </w:pPr>
      <w:r w:rsidRPr="00867CC0">
        <w:rPr>
          <w:lang w:val="es-ES_tradnl"/>
        </w:rPr>
        <w:t>De conformidad con la decisión 87/50 g), la ONUDI ha confirmado que Somalia cuenta con un sistema en marcha y aplicable de otorgamiento de licencias y cupos para supervisar las importaciones/exportaciones de HFC. Los cupos de HFC establecidos para 2025 y 2026 son de 557,32 t (1.047.697 toneladas eq. de CO</w:t>
      </w:r>
      <w:r w:rsidRPr="00867CC0">
        <w:rPr>
          <w:vertAlign w:val="subscript"/>
          <w:lang w:val="es-ES_tradnl"/>
        </w:rPr>
        <w:t>2</w:t>
      </w:r>
      <w:r w:rsidRPr="00867CC0">
        <w:rPr>
          <w:lang w:val="es-ES_tradnl"/>
        </w:rPr>
        <w:t>) y 585,18 t (1.087.289 toneladas eq. de CO</w:t>
      </w:r>
      <w:r w:rsidRPr="00867CC0">
        <w:rPr>
          <w:vertAlign w:val="subscript"/>
          <w:lang w:val="es-ES_tradnl"/>
        </w:rPr>
        <w:t>2</w:t>
      </w:r>
      <w:r w:rsidRPr="00867CC0">
        <w:rPr>
          <w:lang w:val="es-ES_tradnl"/>
        </w:rPr>
        <w:t>), respectivamente. En respuesta a la pregunta de la Secretaría sobre la posibilidad de prohibir los equipos de refrigeración domésticos a base de HFC, la ONUDI respondió que Somalia tiene la intención de adoptar las medidas necesarias para implantar dicha prohibición a más tardar el 31 de diciembre de 2028.</w:t>
      </w:r>
    </w:p>
    <w:p w14:paraId="5D3444D0" w14:textId="778B7D68" w:rsidR="00711BE6" w:rsidRPr="00867CC0" w:rsidRDefault="00711BE6" w:rsidP="00711BE6">
      <w:pPr>
        <w:keepNext/>
        <w:spacing w:after="240"/>
        <w:rPr>
          <w:lang w:val="es-ES_tradnl"/>
        </w:rPr>
      </w:pPr>
      <w:bookmarkStart w:id="8" w:name="_Hlk126916116"/>
      <w:r w:rsidRPr="00867CC0">
        <w:rPr>
          <w:u w:val="single"/>
          <w:lang w:val="es-ES_tradnl"/>
        </w:rPr>
        <w:t>Cuestiones técnicas y relacionadas con los costos</w:t>
      </w:r>
      <w:r w:rsidRPr="00867CC0">
        <w:rPr>
          <w:lang w:val="es-ES_tradnl"/>
        </w:rPr>
        <w:t xml:space="preserve"> </w:t>
      </w:r>
    </w:p>
    <w:p w14:paraId="27B3E8B0" w14:textId="392A2DAF" w:rsidR="00672021" w:rsidRPr="00867CC0" w:rsidRDefault="002C3290" w:rsidP="00106F7F">
      <w:pPr>
        <w:pStyle w:val="Heading1"/>
        <w:rPr>
          <w:lang w:val="es-ES_tradnl"/>
        </w:rPr>
      </w:pPr>
      <w:r w:rsidRPr="00867CC0">
        <w:rPr>
          <w:lang w:val="es-ES_tradnl"/>
        </w:rPr>
        <w:t xml:space="preserve">En lo que respecta al sector de fabricación de espumas flexibles de poliuretano, la ONUDI confirmó que no hubo importación de polioles premezclados a base de HFC durante los años de referencia, y que se llevará a cabo un nuevo estudio a fondo en la etapa I para evaluar la viabilidad de la reconversión de HFC-134a a soluciones alternativas a base de agua u otras alternativas de bajo potencial de calentamiento atmosférico durante la etapa II del KIP.  </w:t>
      </w:r>
    </w:p>
    <w:p w14:paraId="10815E4A" w14:textId="27EC17FB" w:rsidR="00AC293A" w:rsidRPr="00867CC0" w:rsidRDefault="00A609C8" w:rsidP="00793AF9">
      <w:pPr>
        <w:pStyle w:val="Heading1"/>
        <w:rPr>
          <w:lang w:val="es-ES_tradnl"/>
        </w:rPr>
      </w:pPr>
      <w:r w:rsidRPr="00867CC0">
        <w:rPr>
          <w:lang w:val="es-ES_tradnl"/>
        </w:rPr>
        <w:t>En respuesta a la pregunta de la Secretaría sobre el análisis del sector de servicio y mantenimiento, especialmente las altas tasas de fugas en algunos sectores, y la información sobre enfriadores y aplicaciones de pesca en alta mar, la ONUDI explicó que la elevada tasa de fugas para aplicaciones de refrigeración comercial e industrial refleja las condiciones reales de funcionamiento, ya que la mayoría de los equipos son aparatos viejos o de segunda mano con grandes cargas de refrigerante y extensas redes de tuberías, además de un servicio y mantenimiento preventivo limitado que a menudo es llevado a cabo por técnicos informales con recursos insuficientes. La ONUDI también respondió que el aire acondicionado comercial se basa principalmente en sistemas de tipo split, compactos y de azotea utilizados en oficinas, hoteles y edificios institucionales, y que en Somalia el número de enfriadores es muy limitado. En cuanto a las aplicaciones de la pesca en alta mar, el sector consiste principalmente en instalaciones de almacenamiento en frío y fabricación de hielo en tierra cerca de los puertos principales. Durante el estudio no se han identificado capacidades de refrigeración en alta mar ni en buques.</w:t>
      </w:r>
    </w:p>
    <w:p w14:paraId="6C2B9DCE" w14:textId="0E9D02CC" w:rsidR="00D23893" w:rsidRPr="00867CC0" w:rsidRDefault="00644ED5" w:rsidP="00644ED5">
      <w:pPr>
        <w:pStyle w:val="Heading1"/>
        <w:rPr>
          <w:lang w:val="es-ES_tradnl"/>
        </w:rPr>
      </w:pPr>
      <w:r w:rsidRPr="00867CC0">
        <w:rPr>
          <w:lang w:val="es-ES_tradnl"/>
        </w:rPr>
        <w:t xml:space="preserve">La Secretaría preguntó acerca de cómo se promovería la introducción de tecnologías alternativas en el marco de la etapa I del KIP para facilitar una profunda transformación del mercado hacia las alternativas; la ONUDI explicó que la etapa I tiene por objeto establecer las condiciones propicias para la adopción de tecnologías de bajo potencial de calentamiento atmosférico mediante programas de capacitación para apoyar el uso racional y seguro de refrigerantes inflamables como el R-290, R-600a y HFC-32, y el fortalecimiento del marco regulatorio mediante el establecimiento de un sistema de recopilación de datos para los HFC y un estudio para considerar controles para los equipos que utilizan HFC. En la etapa II, una vez que se hayan establecido los marcos de seguridad y preparación del mercado, se considerarán las actividades de demostración e inversión en alternativas de bajo potencial de calentamiento atmosférico. </w:t>
      </w:r>
    </w:p>
    <w:p w14:paraId="09982BAE" w14:textId="5FFA4076" w:rsidR="007D6BF3" w:rsidRPr="00867CC0" w:rsidRDefault="007D6BF3" w:rsidP="00793AF9">
      <w:pPr>
        <w:pStyle w:val="Heading1"/>
        <w:rPr>
          <w:lang w:val="es-ES_tradnl"/>
        </w:rPr>
      </w:pPr>
      <w:r w:rsidRPr="00867CC0">
        <w:rPr>
          <w:lang w:val="es-ES_tradnl"/>
        </w:rPr>
        <w:lastRenderedPageBreak/>
        <w:t>La Secretaría preguntó acerca de la actividad para desarrollar normas y etiquetado de refrigerantes y el modesto costo propuesto para dicha actividad. La ONUDI aclaró que esta actividad se centraría en la elaboración de normas de seguridad para los refrigerantes inflamables (R-290, R-600a, R-32) y en la introducción de requisitos de etiquetado adecuados para las bombonas y los equipos de refrigerantes, en consonancia con las normas internacionales (ISO 817 e ISO 5149), y que el costo de la etapa I financiaría la asistencia técnica y un taller de consulta para adaptar las normas internacionales existentes al contexto de Somalia. La plena implantación y observancia de las normas se abordaría en la etapa II, una vez que se haya establecido el marco reglamentario.</w:t>
      </w:r>
    </w:p>
    <w:p w14:paraId="559CDE1D" w14:textId="77777777" w:rsidR="007C487A" w:rsidRPr="00867CC0" w:rsidRDefault="007C487A" w:rsidP="007C487A">
      <w:pPr>
        <w:pStyle w:val="Heading1"/>
        <w:rPr>
          <w:lang w:val="es-ES_tradnl"/>
        </w:rPr>
      </w:pPr>
      <w:r w:rsidRPr="00867CC0">
        <w:rPr>
          <w:lang w:val="es-ES_tradnl"/>
        </w:rPr>
        <w:t>La ONUDI también aclaró que la capacitación aduanera en el marco del KIP se coordinará y ejecutará conjuntamente con la etapa en curso del PGEH, en un enfoque combinado en lo que respecta a los materiales y las sesiones de capacitación, para fortalecer la capacidad general de control fronterizo utilizando los recursos existentes del PGEH y la financiación que se proporcionará en el marco del KIP.</w:t>
      </w:r>
    </w:p>
    <w:p w14:paraId="01C1A731" w14:textId="46EFA174" w:rsidR="00672021" w:rsidRPr="00867CC0" w:rsidRDefault="00672021" w:rsidP="00106F7F">
      <w:pPr>
        <w:pStyle w:val="Heading1"/>
        <w:rPr>
          <w:lang w:val="es-ES_tradnl"/>
        </w:rPr>
      </w:pPr>
      <w:r w:rsidRPr="00867CC0">
        <w:rPr>
          <w:lang w:val="es-ES_tradnl"/>
        </w:rPr>
        <w:t>En cuanto al suministro de equipos y herramientas para un centro de capacitación y para el sector de aire acondicionado para vehículos, la ONUDI explicó que se está prestando apoyo a cinco centros de capacitación en el marco de la etapa II del PGEH, y con el centro adicional, las capacidades de capacitación serán suficientes para impartir formación en las regiones más pobladas del país durante la etapa I del KIP. Durante la etapa I se evaluará el apoyo adicional a otros centros de capacitación para su aplicación en futuras etapas del KIP. En lo que respecta al sector de aire acondicionado para vehículos, se prevé colocar equipos y juegos de servicio y mantenimiento en grandes talleres clave de cinco regiones (Mogadiscio, Hargeisa, Bosaso, Kismayo y Galkayo) y servirán como unidades de demostración, para la formación práctica en el puesto de trabajo y como referencia en cada región.</w:t>
      </w:r>
    </w:p>
    <w:bookmarkEnd w:id="8"/>
    <w:p w14:paraId="2A38BE13" w14:textId="2D7A145A" w:rsidR="0092630E" w:rsidRPr="00867CC0" w:rsidRDefault="000F2F15" w:rsidP="000F2F15">
      <w:pPr>
        <w:pStyle w:val="Heading1"/>
        <w:rPr>
          <w:lang w:val="es-ES_tradnl"/>
        </w:rPr>
      </w:pPr>
      <w:r w:rsidRPr="00867CC0">
        <w:rPr>
          <w:lang w:val="es-ES_tradnl"/>
        </w:rPr>
        <w:t xml:space="preserve">La Secretaría tomó nota de que la propuesta, tal como se presentó, había calculado el consumo para el sector de servicio y mantenimiento y los costos propuestos sobre la base de los datos revisados para los años de referencia, que se presentaron a la Secretaría del Ozono. No obstante, según la práctica establecida, la Secretaría ha utilizado el nivel básico de HFC establecido como base para calcular las reducciones de HFC y el costo del proyecto. Según los datos de los años de referencia, el consumo medio de HFC en el sector de servicio y mantenimiento durante los años de referencia es de 298,48 t. En consecuencia, la admisibilidad para la financiación, conforme a la decisión 92/37, se considera en el nivel de USD 325.000 en lugar de USD 360.000 como se incluyó en la propuesta presentada. </w:t>
      </w:r>
    </w:p>
    <w:p w14:paraId="2ADC2644" w14:textId="6483343B" w:rsidR="000F2F15" w:rsidRPr="00867CC0" w:rsidRDefault="001D1525" w:rsidP="000F2F15">
      <w:pPr>
        <w:pStyle w:val="Heading1"/>
        <w:rPr>
          <w:lang w:val="es-ES_tradnl"/>
        </w:rPr>
      </w:pPr>
      <w:r w:rsidRPr="00867CC0">
        <w:rPr>
          <w:lang w:val="es-ES_tradnl"/>
        </w:rPr>
        <w:t>Posteriormente se revisaron la propuesta y el presupuesto. Se hicieron ajustes en: el componente 2 (</w:t>
      </w:r>
      <w:r w:rsidRPr="00867CC0">
        <w:rPr>
          <w:color w:val="000000"/>
          <w:lang w:val="es-ES_tradnl"/>
        </w:rPr>
        <w:t xml:space="preserve">fortalecimiento de la capacidad técnica para el control de las importaciones) de </w:t>
      </w:r>
      <w:r w:rsidRPr="00867CC0">
        <w:rPr>
          <w:lang w:val="es-ES_tradnl"/>
        </w:rPr>
        <w:t>USD 92.000 a USD 87.000; componente 3 (</w:t>
      </w:r>
      <w:r w:rsidRPr="00867CC0">
        <w:rPr>
          <w:color w:val="000000"/>
          <w:lang w:val="es-ES_tradnl"/>
        </w:rPr>
        <w:t>creación de capacidad en el sector de refrigeración y aire acondicionado)</w:t>
      </w:r>
      <w:r w:rsidRPr="00867CC0">
        <w:rPr>
          <w:lang w:val="es-ES_tradnl"/>
        </w:rPr>
        <w:t xml:space="preserve"> de USD 148.000 a USD 128.000; y el componente 4 (campaña de sensibilización para usuarios finales y pequeñas y medianas empresas), de USD 20.000 a USD 10.000. Ambos organismos confirmaron que no se han actualizado los resultados y objetivos generales previstos de las actividades conexas; sin embargo, la reducción del nivel de financiación ha dado lugar a un ligero ajuste de algunos de los objetivos específicos: recibirán formación 200 funcionarios de aduanas en lugar de 250, así como 200 técnicos en lugar de 250, y el número de actividades de sensibilización se ha reducido a dos. </w:t>
      </w:r>
    </w:p>
    <w:p w14:paraId="7D496C66" w14:textId="240B2EAE" w:rsidR="000F2F15" w:rsidRPr="00867CC0" w:rsidRDefault="000F2F15" w:rsidP="000F2F15">
      <w:pPr>
        <w:pStyle w:val="Heading1"/>
        <w:rPr>
          <w:lang w:val="es-ES_tradnl"/>
        </w:rPr>
      </w:pPr>
      <w:r w:rsidRPr="00867CC0">
        <w:rPr>
          <w:lang w:val="es-ES_tradnl"/>
        </w:rPr>
        <w:t xml:space="preserve">La Secretaría también tomó nota de que el proyecto había solicitado inicialmente tres tramos con ejecución hasta 2031, a saber: el 60 por ciento del costo en el primer tramo, en 2025, que se ejecutará hasta 2027; el 30 por ciento en el segundo tramo, en 2027, que se ejecutará hasta 2029; y el 10 por ciento para el último tramo, en 2029, que se ejecutará hasta 2031. Tras deliberaciones, se acordó ajustar la distribución de los fondos en dos tramos, además de los costos revisados mencionados en el párrafo 40, con el último tramo ejecutándose hasta 2030. En el cuadro 7 se presenta un resumen de los costos de los componentes originales y acordados para la etapa y en el primer tramo, y los cambios se han marcado en negrita para facilitar su consulta. </w:t>
      </w:r>
    </w:p>
    <w:p w14:paraId="69D3050C" w14:textId="2B528231" w:rsidR="00585EFF" w:rsidRPr="00867CC0" w:rsidRDefault="00876CA8" w:rsidP="00BF5155">
      <w:pPr>
        <w:keepNext/>
        <w:rPr>
          <w:b/>
          <w:bCs/>
          <w:lang w:val="es-ES_tradnl"/>
        </w:rPr>
      </w:pPr>
      <w:r w:rsidRPr="00867CC0">
        <w:rPr>
          <w:b/>
          <w:lang w:val="es-ES_tradnl"/>
        </w:rPr>
        <w:lastRenderedPageBreak/>
        <w:t>Cuadro 7: Componentes y costos para la etapa I y el primer tramo del KIP para Somalia según lo acordado</w:t>
      </w:r>
    </w:p>
    <w:tbl>
      <w:tblPr>
        <w:tblStyle w:val="TableGrid"/>
        <w:tblW w:w="9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400"/>
        <w:gridCol w:w="1170"/>
        <w:gridCol w:w="900"/>
        <w:gridCol w:w="990"/>
        <w:gridCol w:w="990"/>
        <w:gridCol w:w="934"/>
      </w:tblGrid>
      <w:tr w:rsidR="00AD159F" w:rsidRPr="00867CC0" w14:paraId="4111E317" w14:textId="77777777" w:rsidTr="005B07EE">
        <w:trPr>
          <w:trHeight w:val="48"/>
        </w:trPr>
        <w:tc>
          <w:tcPr>
            <w:tcW w:w="4400" w:type="dxa"/>
            <w:vMerge w:val="restart"/>
            <w:vAlign w:val="center"/>
          </w:tcPr>
          <w:p w14:paraId="74D8EC00" w14:textId="77777777" w:rsidR="00AD159F" w:rsidRPr="00867CC0" w:rsidRDefault="00AD159F" w:rsidP="00976F29">
            <w:pPr>
              <w:widowControl w:val="0"/>
              <w:shd w:val="clear" w:color="auto" w:fill="FFFFFF" w:themeFill="background1"/>
              <w:jc w:val="center"/>
              <w:rPr>
                <w:b/>
                <w:bCs/>
                <w:sz w:val="20"/>
                <w:szCs w:val="20"/>
                <w:lang w:val="es-ES_tradnl"/>
              </w:rPr>
            </w:pPr>
            <w:r w:rsidRPr="00867CC0">
              <w:rPr>
                <w:b/>
                <w:sz w:val="20"/>
                <w:lang w:val="es-ES_tradnl"/>
              </w:rPr>
              <w:t>Actividad</w:t>
            </w:r>
          </w:p>
        </w:tc>
        <w:tc>
          <w:tcPr>
            <w:tcW w:w="1170" w:type="dxa"/>
            <w:vMerge w:val="restart"/>
            <w:vAlign w:val="center"/>
          </w:tcPr>
          <w:p w14:paraId="40E2B9E1" w14:textId="77777777" w:rsidR="00AD159F" w:rsidRPr="00867CC0" w:rsidRDefault="00AD159F" w:rsidP="00976F29">
            <w:pPr>
              <w:widowControl w:val="0"/>
              <w:jc w:val="center"/>
              <w:rPr>
                <w:b/>
                <w:bCs/>
                <w:sz w:val="20"/>
                <w:szCs w:val="20"/>
                <w:lang w:val="es-ES_tradnl"/>
              </w:rPr>
            </w:pPr>
            <w:r w:rsidRPr="00867CC0">
              <w:rPr>
                <w:b/>
                <w:sz w:val="20"/>
                <w:lang w:val="es-ES_tradnl"/>
              </w:rPr>
              <w:t>Organismo</w:t>
            </w:r>
          </w:p>
        </w:tc>
        <w:tc>
          <w:tcPr>
            <w:tcW w:w="1890" w:type="dxa"/>
            <w:gridSpan w:val="2"/>
          </w:tcPr>
          <w:p w14:paraId="3CE06C90" w14:textId="77777777" w:rsidR="00AD159F" w:rsidRPr="00867CC0" w:rsidRDefault="00AD159F" w:rsidP="00AD159F">
            <w:pPr>
              <w:jc w:val="center"/>
              <w:rPr>
                <w:b/>
                <w:bCs/>
                <w:sz w:val="20"/>
                <w:szCs w:val="20"/>
                <w:lang w:val="es-ES_tradnl"/>
              </w:rPr>
            </w:pPr>
            <w:r w:rsidRPr="00867CC0">
              <w:rPr>
                <w:b/>
                <w:sz w:val="20"/>
                <w:lang w:val="es-ES_tradnl"/>
              </w:rPr>
              <w:t>Costos de la etapa I</w:t>
            </w:r>
          </w:p>
          <w:p w14:paraId="0FA89AD9" w14:textId="08B19912" w:rsidR="00AD159F" w:rsidRPr="00867CC0" w:rsidRDefault="00AD159F" w:rsidP="00AD159F">
            <w:pPr>
              <w:widowControl w:val="0"/>
              <w:shd w:val="clear" w:color="auto" w:fill="FFFFFF" w:themeFill="background1"/>
              <w:jc w:val="center"/>
              <w:rPr>
                <w:b/>
                <w:bCs/>
                <w:sz w:val="20"/>
                <w:szCs w:val="20"/>
                <w:lang w:val="es-ES_tradnl"/>
              </w:rPr>
            </w:pPr>
            <w:r w:rsidRPr="00867CC0">
              <w:rPr>
                <w:b/>
                <w:sz w:val="20"/>
                <w:lang w:val="es-ES_tradnl"/>
              </w:rPr>
              <w:t>(USD)</w:t>
            </w:r>
          </w:p>
        </w:tc>
        <w:tc>
          <w:tcPr>
            <w:tcW w:w="1924" w:type="dxa"/>
            <w:gridSpan w:val="2"/>
          </w:tcPr>
          <w:p w14:paraId="077E3091" w14:textId="77777777" w:rsidR="00AD159F" w:rsidRPr="00867CC0" w:rsidRDefault="00AD159F" w:rsidP="00AD159F">
            <w:pPr>
              <w:jc w:val="center"/>
              <w:rPr>
                <w:b/>
                <w:bCs/>
                <w:sz w:val="20"/>
                <w:szCs w:val="20"/>
                <w:lang w:val="es-ES_tradnl"/>
              </w:rPr>
            </w:pPr>
            <w:r w:rsidRPr="00867CC0">
              <w:rPr>
                <w:b/>
                <w:sz w:val="20"/>
                <w:lang w:val="es-ES_tradnl"/>
              </w:rPr>
              <w:t>Costos del primer tramo</w:t>
            </w:r>
          </w:p>
          <w:p w14:paraId="5501CC92" w14:textId="0F19DE01" w:rsidR="00AD159F" w:rsidRPr="00867CC0" w:rsidRDefault="00AD159F" w:rsidP="00976F29">
            <w:pPr>
              <w:widowControl w:val="0"/>
              <w:shd w:val="clear" w:color="auto" w:fill="FFFFFF" w:themeFill="background1"/>
              <w:jc w:val="center"/>
              <w:rPr>
                <w:b/>
                <w:bCs/>
                <w:sz w:val="20"/>
                <w:szCs w:val="20"/>
                <w:lang w:val="es-ES_tradnl"/>
              </w:rPr>
            </w:pPr>
            <w:r w:rsidRPr="00867CC0">
              <w:rPr>
                <w:b/>
                <w:sz w:val="20"/>
                <w:lang w:val="es-ES_tradnl"/>
              </w:rPr>
              <w:t>(USD)</w:t>
            </w:r>
          </w:p>
        </w:tc>
      </w:tr>
      <w:tr w:rsidR="00ED742E" w:rsidRPr="00867CC0" w14:paraId="7BB7B90D" w14:textId="77777777" w:rsidTr="005B07EE">
        <w:trPr>
          <w:trHeight w:val="78"/>
        </w:trPr>
        <w:tc>
          <w:tcPr>
            <w:tcW w:w="4400" w:type="dxa"/>
            <w:vMerge/>
            <w:vAlign w:val="center"/>
          </w:tcPr>
          <w:p w14:paraId="6641D254" w14:textId="77777777" w:rsidR="00AD159F" w:rsidRPr="00867CC0" w:rsidRDefault="00AD159F" w:rsidP="00976F29">
            <w:pPr>
              <w:widowControl w:val="0"/>
              <w:shd w:val="clear" w:color="auto" w:fill="FFFFFF" w:themeFill="background1"/>
              <w:jc w:val="center"/>
              <w:rPr>
                <w:b/>
                <w:bCs/>
                <w:sz w:val="20"/>
                <w:szCs w:val="20"/>
                <w:lang w:val="es-ES_tradnl"/>
              </w:rPr>
            </w:pPr>
          </w:p>
        </w:tc>
        <w:tc>
          <w:tcPr>
            <w:tcW w:w="1170" w:type="dxa"/>
            <w:vMerge/>
            <w:vAlign w:val="center"/>
          </w:tcPr>
          <w:p w14:paraId="062ECCB7" w14:textId="77777777" w:rsidR="00AD159F" w:rsidRPr="00867CC0" w:rsidRDefault="00AD159F" w:rsidP="00976F29">
            <w:pPr>
              <w:widowControl w:val="0"/>
              <w:jc w:val="center"/>
              <w:rPr>
                <w:sz w:val="20"/>
                <w:szCs w:val="20"/>
                <w:lang w:val="es-ES_tradnl"/>
              </w:rPr>
            </w:pPr>
          </w:p>
        </w:tc>
        <w:tc>
          <w:tcPr>
            <w:tcW w:w="900" w:type="dxa"/>
            <w:vAlign w:val="center"/>
          </w:tcPr>
          <w:p w14:paraId="4C70470C" w14:textId="5FAD1AAC" w:rsidR="00AD159F" w:rsidRPr="00867CC0" w:rsidRDefault="00AD159F" w:rsidP="00976F29">
            <w:pPr>
              <w:widowControl w:val="0"/>
              <w:shd w:val="clear" w:color="auto" w:fill="FFFFFF" w:themeFill="background1"/>
              <w:jc w:val="center"/>
              <w:rPr>
                <w:sz w:val="20"/>
                <w:szCs w:val="20"/>
                <w:lang w:val="es-ES_tradnl"/>
              </w:rPr>
            </w:pPr>
            <w:r w:rsidRPr="00867CC0">
              <w:rPr>
                <w:sz w:val="20"/>
                <w:lang w:val="es-ES_tradnl"/>
              </w:rPr>
              <w:t>Inicial</w:t>
            </w:r>
          </w:p>
        </w:tc>
        <w:tc>
          <w:tcPr>
            <w:tcW w:w="990" w:type="dxa"/>
            <w:vAlign w:val="center"/>
          </w:tcPr>
          <w:p w14:paraId="2F931ADF" w14:textId="0EE52DC0" w:rsidR="00AD159F" w:rsidRPr="00867CC0" w:rsidRDefault="00AD159F" w:rsidP="00AD159F">
            <w:pPr>
              <w:widowControl w:val="0"/>
              <w:shd w:val="clear" w:color="auto" w:fill="FFFFFF" w:themeFill="background1"/>
              <w:jc w:val="center"/>
              <w:rPr>
                <w:b/>
                <w:bCs/>
                <w:sz w:val="20"/>
                <w:szCs w:val="20"/>
                <w:lang w:val="es-ES_tradnl"/>
              </w:rPr>
            </w:pPr>
            <w:r w:rsidRPr="00867CC0">
              <w:rPr>
                <w:b/>
                <w:sz w:val="20"/>
                <w:lang w:val="es-ES_tradnl"/>
              </w:rPr>
              <w:t>Revisado</w:t>
            </w:r>
          </w:p>
        </w:tc>
        <w:tc>
          <w:tcPr>
            <w:tcW w:w="990" w:type="dxa"/>
            <w:vAlign w:val="center"/>
          </w:tcPr>
          <w:p w14:paraId="437FD2C3" w14:textId="0918DC7F" w:rsidR="00AD159F" w:rsidRPr="00867CC0" w:rsidRDefault="00AD159F" w:rsidP="00AD159F">
            <w:pPr>
              <w:widowControl w:val="0"/>
              <w:shd w:val="clear" w:color="auto" w:fill="FFFFFF" w:themeFill="background1"/>
              <w:jc w:val="center"/>
              <w:rPr>
                <w:sz w:val="20"/>
                <w:szCs w:val="20"/>
                <w:lang w:val="es-ES_tradnl"/>
              </w:rPr>
            </w:pPr>
            <w:r w:rsidRPr="00867CC0">
              <w:rPr>
                <w:sz w:val="20"/>
                <w:lang w:val="es-ES_tradnl"/>
              </w:rPr>
              <w:t>Inicial</w:t>
            </w:r>
          </w:p>
        </w:tc>
        <w:tc>
          <w:tcPr>
            <w:tcW w:w="934" w:type="dxa"/>
            <w:vAlign w:val="center"/>
          </w:tcPr>
          <w:p w14:paraId="0A62648A" w14:textId="19CF9B07" w:rsidR="00AD159F" w:rsidRPr="00867CC0" w:rsidRDefault="00AD159F" w:rsidP="00976F29">
            <w:pPr>
              <w:widowControl w:val="0"/>
              <w:shd w:val="clear" w:color="auto" w:fill="FFFFFF" w:themeFill="background1"/>
              <w:jc w:val="center"/>
              <w:rPr>
                <w:b/>
                <w:bCs/>
                <w:sz w:val="20"/>
                <w:szCs w:val="20"/>
                <w:lang w:val="es-ES_tradnl"/>
              </w:rPr>
            </w:pPr>
            <w:r w:rsidRPr="00867CC0">
              <w:rPr>
                <w:b/>
                <w:sz w:val="20"/>
                <w:lang w:val="es-ES_tradnl"/>
              </w:rPr>
              <w:t>Revisado</w:t>
            </w:r>
          </w:p>
        </w:tc>
      </w:tr>
      <w:tr w:rsidR="003F563A" w:rsidRPr="00867CC0" w14:paraId="32FE94F9" w14:textId="77777777" w:rsidTr="005B07EE">
        <w:trPr>
          <w:trHeight w:val="517"/>
        </w:trPr>
        <w:tc>
          <w:tcPr>
            <w:tcW w:w="4400" w:type="dxa"/>
          </w:tcPr>
          <w:p w14:paraId="5DC80A2E" w14:textId="1F645219" w:rsidR="00AD159F" w:rsidRPr="00867CC0" w:rsidRDefault="00AD159F" w:rsidP="00976F29">
            <w:pPr>
              <w:widowControl w:val="0"/>
              <w:shd w:val="clear" w:color="auto" w:fill="FFFFFF" w:themeFill="background1"/>
              <w:jc w:val="left"/>
              <w:rPr>
                <w:sz w:val="20"/>
                <w:szCs w:val="20"/>
                <w:lang w:val="es-ES_tradnl"/>
              </w:rPr>
            </w:pPr>
            <w:r w:rsidRPr="00867CC0">
              <w:rPr>
                <w:sz w:val="20"/>
                <w:lang w:val="es-ES_tradnl"/>
              </w:rPr>
              <w:t>Componente 1: Fortalecimiento de la aplicación de la legislación y reglamentación sobre los HFC</w:t>
            </w:r>
          </w:p>
        </w:tc>
        <w:tc>
          <w:tcPr>
            <w:tcW w:w="1170" w:type="dxa"/>
          </w:tcPr>
          <w:p w14:paraId="5E3B6BDD" w14:textId="77777777" w:rsidR="00AD159F" w:rsidRPr="00867CC0" w:rsidRDefault="00AD159F" w:rsidP="00976F29">
            <w:pPr>
              <w:widowControl w:val="0"/>
              <w:jc w:val="center"/>
              <w:rPr>
                <w:sz w:val="20"/>
                <w:szCs w:val="20"/>
                <w:lang w:val="es-ES_tradnl"/>
              </w:rPr>
            </w:pPr>
            <w:r w:rsidRPr="00867CC0">
              <w:rPr>
                <w:sz w:val="20"/>
                <w:lang w:val="es-ES_tradnl"/>
              </w:rPr>
              <w:t>ONUDI</w:t>
            </w:r>
          </w:p>
        </w:tc>
        <w:tc>
          <w:tcPr>
            <w:tcW w:w="900" w:type="dxa"/>
          </w:tcPr>
          <w:p w14:paraId="28A5DF5E" w14:textId="77777777" w:rsidR="00AD159F" w:rsidRPr="00867CC0" w:rsidRDefault="00AD159F" w:rsidP="005B07EE">
            <w:pPr>
              <w:widowControl w:val="0"/>
              <w:shd w:val="clear" w:color="auto" w:fill="FFFFFF" w:themeFill="background1"/>
              <w:ind w:left="-164" w:right="60" w:firstLine="90"/>
              <w:jc w:val="right"/>
              <w:rPr>
                <w:sz w:val="20"/>
                <w:szCs w:val="20"/>
                <w:lang w:val="es-ES_tradnl"/>
              </w:rPr>
            </w:pPr>
            <w:r w:rsidRPr="00867CC0">
              <w:rPr>
                <w:sz w:val="20"/>
                <w:lang w:val="es-ES_tradnl"/>
              </w:rPr>
              <w:t>30.000</w:t>
            </w:r>
          </w:p>
        </w:tc>
        <w:tc>
          <w:tcPr>
            <w:tcW w:w="990" w:type="dxa"/>
          </w:tcPr>
          <w:p w14:paraId="3680BE31" w14:textId="04B70705" w:rsidR="00AD159F" w:rsidRPr="005B07EE" w:rsidRDefault="00EF6C5B" w:rsidP="005B07EE">
            <w:pPr>
              <w:widowControl w:val="0"/>
              <w:shd w:val="clear" w:color="auto" w:fill="FFFFFF" w:themeFill="background1"/>
              <w:ind w:left="-164" w:right="60" w:firstLine="90"/>
              <w:jc w:val="right"/>
              <w:rPr>
                <w:sz w:val="20"/>
                <w:lang w:val="es-ES_tradnl"/>
              </w:rPr>
            </w:pPr>
            <w:r w:rsidRPr="00867CC0">
              <w:rPr>
                <w:sz w:val="20"/>
                <w:lang w:val="es-ES_tradnl"/>
              </w:rPr>
              <w:t>30.000</w:t>
            </w:r>
          </w:p>
        </w:tc>
        <w:tc>
          <w:tcPr>
            <w:tcW w:w="990" w:type="dxa"/>
          </w:tcPr>
          <w:p w14:paraId="35E0FD6A" w14:textId="6E56460E" w:rsidR="00AD159F" w:rsidRPr="005B07EE" w:rsidRDefault="00A52526" w:rsidP="005B07EE">
            <w:pPr>
              <w:widowControl w:val="0"/>
              <w:shd w:val="clear" w:color="auto" w:fill="FFFFFF" w:themeFill="background1"/>
              <w:ind w:left="-164" w:right="60" w:firstLine="90"/>
              <w:jc w:val="right"/>
              <w:rPr>
                <w:sz w:val="20"/>
                <w:lang w:val="es-ES_tradnl"/>
              </w:rPr>
            </w:pPr>
            <w:r w:rsidRPr="00867CC0">
              <w:rPr>
                <w:sz w:val="20"/>
                <w:lang w:val="es-ES_tradnl"/>
              </w:rPr>
              <w:t>27.000</w:t>
            </w:r>
          </w:p>
        </w:tc>
        <w:tc>
          <w:tcPr>
            <w:tcW w:w="934" w:type="dxa"/>
          </w:tcPr>
          <w:p w14:paraId="7E76EA11" w14:textId="485122C0" w:rsidR="00AD159F" w:rsidRPr="00EA65D6" w:rsidRDefault="00A52526" w:rsidP="00EA65D6">
            <w:pPr>
              <w:widowControl w:val="0"/>
              <w:shd w:val="clear" w:color="auto" w:fill="FFFFFF" w:themeFill="background1"/>
              <w:ind w:left="-164" w:right="60" w:firstLine="90"/>
              <w:jc w:val="right"/>
              <w:rPr>
                <w:b/>
                <w:bCs/>
                <w:sz w:val="20"/>
                <w:lang w:val="es-ES_tradnl"/>
              </w:rPr>
            </w:pPr>
            <w:r w:rsidRPr="00EA65D6">
              <w:rPr>
                <w:b/>
                <w:bCs/>
                <w:sz w:val="20"/>
                <w:lang w:val="es-ES_tradnl"/>
              </w:rPr>
              <w:t>30.000</w:t>
            </w:r>
          </w:p>
        </w:tc>
      </w:tr>
      <w:tr w:rsidR="003F563A" w:rsidRPr="00867CC0" w14:paraId="7C6B827B" w14:textId="77777777" w:rsidTr="005B07EE">
        <w:trPr>
          <w:trHeight w:val="362"/>
        </w:trPr>
        <w:tc>
          <w:tcPr>
            <w:tcW w:w="4400" w:type="dxa"/>
          </w:tcPr>
          <w:p w14:paraId="5CE3B09F" w14:textId="45D4EBD4" w:rsidR="00A52526" w:rsidRPr="00867CC0" w:rsidRDefault="00A52526" w:rsidP="00976F29">
            <w:pPr>
              <w:widowControl w:val="0"/>
              <w:shd w:val="clear" w:color="auto" w:fill="FFFFFF" w:themeFill="background1"/>
              <w:jc w:val="left"/>
              <w:rPr>
                <w:sz w:val="20"/>
                <w:szCs w:val="20"/>
                <w:lang w:val="es-ES_tradnl"/>
              </w:rPr>
            </w:pPr>
            <w:r w:rsidRPr="00867CC0">
              <w:rPr>
                <w:sz w:val="20"/>
                <w:lang w:val="es-ES_tradnl"/>
              </w:rPr>
              <w:t>Componente 2: Fortalecimiento de la capacidad técnica para el control de las importaciones</w:t>
            </w:r>
          </w:p>
        </w:tc>
        <w:tc>
          <w:tcPr>
            <w:tcW w:w="1170" w:type="dxa"/>
          </w:tcPr>
          <w:p w14:paraId="25FBAA7E" w14:textId="77777777" w:rsidR="00A52526" w:rsidRPr="00867CC0" w:rsidRDefault="00A52526" w:rsidP="00976F29">
            <w:pPr>
              <w:widowControl w:val="0"/>
              <w:jc w:val="center"/>
              <w:rPr>
                <w:sz w:val="20"/>
                <w:szCs w:val="20"/>
                <w:lang w:val="es-ES_tradnl"/>
              </w:rPr>
            </w:pPr>
            <w:r w:rsidRPr="00867CC0">
              <w:rPr>
                <w:sz w:val="20"/>
                <w:lang w:val="es-ES_tradnl"/>
              </w:rPr>
              <w:t>PNUMA</w:t>
            </w:r>
          </w:p>
        </w:tc>
        <w:tc>
          <w:tcPr>
            <w:tcW w:w="900" w:type="dxa"/>
          </w:tcPr>
          <w:p w14:paraId="42C85860" w14:textId="77777777" w:rsidR="00A52526" w:rsidRPr="005B07EE" w:rsidRDefault="00A52526" w:rsidP="005B07EE">
            <w:pPr>
              <w:widowControl w:val="0"/>
              <w:shd w:val="clear" w:color="auto" w:fill="FFFFFF" w:themeFill="background1"/>
              <w:ind w:left="-164" w:right="60" w:firstLine="90"/>
              <w:jc w:val="right"/>
              <w:rPr>
                <w:sz w:val="20"/>
                <w:lang w:val="es-ES_tradnl"/>
              </w:rPr>
            </w:pPr>
            <w:r w:rsidRPr="00867CC0">
              <w:rPr>
                <w:sz w:val="20"/>
                <w:lang w:val="es-ES_tradnl"/>
              </w:rPr>
              <w:t>92.000</w:t>
            </w:r>
          </w:p>
        </w:tc>
        <w:tc>
          <w:tcPr>
            <w:tcW w:w="990" w:type="dxa"/>
          </w:tcPr>
          <w:p w14:paraId="3BCCF9D7" w14:textId="146A68C7" w:rsidR="00A52526" w:rsidRPr="005B07EE" w:rsidRDefault="00A52526" w:rsidP="005B07EE">
            <w:pPr>
              <w:widowControl w:val="0"/>
              <w:shd w:val="clear" w:color="auto" w:fill="FFFFFF" w:themeFill="background1"/>
              <w:ind w:left="-164" w:right="60" w:firstLine="90"/>
              <w:jc w:val="right"/>
              <w:rPr>
                <w:b/>
                <w:bCs/>
                <w:sz w:val="20"/>
                <w:lang w:val="es-ES_tradnl"/>
              </w:rPr>
            </w:pPr>
            <w:r w:rsidRPr="005B07EE">
              <w:rPr>
                <w:b/>
                <w:bCs/>
                <w:sz w:val="20"/>
                <w:lang w:val="es-ES_tradnl"/>
              </w:rPr>
              <w:t>87.000</w:t>
            </w:r>
          </w:p>
        </w:tc>
        <w:tc>
          <w:tcPr>
            <w:tcW w:w="990" w:type="dxa"/>
          </w:tcPr>
          <w:p w14:paraId="71EC8808" w14:textId="08CDBB13" w:rsidR="00A52526" w:rsidRPr="005B07EE" w:rsidRDefault="00A52526" w:rsidP="005B07EE">
            <w:pPr>
              <w:widowControl w:val="0"/>
              <w:shd w:val="clear" w:color="auto" w:fill="FFFFFF" w:themeFill="background1"/>
              <w:ind w:left="-164" w:right="60" w:firstLine="90"/>
              <w:jc w:val="right"/>
              <w:rPr>
                <w:sz w:val="20"/>
                <w:lang w:val="es-ES_tradnl"/>
              </w:rPr>
            </w:pPr>
            <w:r w:rsidRPr="00867CC0">
              <w:rPr>
                <w:sz w:val="20"/>
                <w:lang w:val="es-ES_tradnl"/>
              </w:rPr>
              <w:t>51.000</w:t>
            </w:r>
          </w:p>
        </w:tc>
        <w:tc>
          <w:tcPr>
            <w:tcW w:w="934" w:type="dxa"/>
          </w:tcPr>
          <w:p w14:paraId="1AF321FC" w14:textId="67A48B2B" w:rsidR="00A52526" w:rsidRPr="00EA65D6" w:rsidRDefault="00A52526" w:rsidP="00EA65D6">
            <w:pPr>
              <w:widowControl w:val="0"/>
              <w:shd w:val="clear" w:color="auto" w:fill="FFFFFF" w:themeFill="background1"/>
              <w:ind w:left="-164" w:right="60" w:firstLine="90"/>
              <w:jc w:val="right"/>
              <w:rPr>
                <w:b/>
                <w:bCs/>
                <w:sz w:val="20"/>
                <w:lang w:val="es-ES_tradnl"/>
              </w:rPr>
            </w:pPr>
            <w:r w:rsidRPr="00EA65D6">
              <w:rPr>
                <w:b/>
                <w:bCs/>
                <w:sz w:val="20"/>
                <w:lang w:val="es-ES_tradnl"/>
              </w:rPr>
              <w:t>43.000</w:t>
            </w:r>
          </w:p>
        </w:tc>
      </w:tr>
      <w:tr w:rsidR="003F563A" w:rsidRPr="00867CC0" w14:paraId="3C801FAB" w14:textId="77777777" w:rsidTr="005B07EE">
        <w:trPr>
          <w:trHeight w:val="504"/>
        </w:trPr>
        <w:tc>
          <w:tcPr>
            <w:tcW w:w="4400" w:type="dxa"/>
          </w:tcPr>
          <w:p w14:paraId="708387B4" w14:textId="5952E8FA" w:rsidR="00A52526" w:rsidRPr="00867CC0" w:rsidRDefault="00A52526" w:rsidP="00976F29">
            <w:pPr>
              <w:widowControl w:val="0"/>
              <w:shd w:val="clear" w:color="auto" w:fill="FFFFFF" w:themeFill="background1"/>
              <w:jc w:val="left"/>
              <w:rPr>
                <w:sz w:val="20"/>
                <w:szCs w:val="20"/>
                <w:lang w:val="es-ES_tradnl"/>
              </w:rPr>
            </w:pPr>
            <w:r w:rsidRPr="00867CC0">
              <w:rPr>
                <w:sz w:val="20"/>
                <w:lang w:val="es-ES_tradnl"/>
              </w:rPr>
              <w:t xml:space="preserve">Componente 3 a): Creación de capacidad en el sector de refrigeración y aire acondicionado (fortalecimiento de la capacitación) </w:t>
            </w:r>
          </w:p>
        </w:tc>
        <w:tc>
          <w:tcPr>
            <w:tcW w:w="1170" w:type="dxa"/>
          </w:tcPr>
          <w:p w14:paraId="00F9F204" w14:textId="77777777" w:rsidR="00A52526" w:rsidRPr="00867CC0" w:rsidRDefault="00A52526" w:rsidP="00976F29">
            <w:pPr>
              <w:widowControl w:val="0"/>
              <w:jc w:val="center"/>
              <w:rPr>
                <w:sz w:val="20"/>
                <w:szCs w:val="20"/>
                <w:lang w:val="es-ES_tradnl"/>
              </w:rPr>
            </w:pPr>
            <w:r w:rsidRPr="00867CC0">
              <w:rPr>
                <w:sz w:val="20"/>
                <w:lang w:val="es-ES_tradnl"/>
              </w:rPr>
              <w:t>ONUDI</w:t>
            </w:r>
          </w:p>
        </w:tc>
        <w:tc>
          <w:tcPr>
            <w:tcW w:w="900" w:type="dxa"/>
          </w:tcPr>
          <w:p w14:paraId="0FC62D0B" w14:textId="3EF6820A" w:rsidR="00A52526" w:rsidRPr="005B07EE" w:rsidRDefault="004D4B27" w:rsidP="005B07EE">
            <w:pPr>
              <w:widowControl w:val="0"/>
              <w:shd w:val="clear" w:color="auto" w:fill="FFFFFF" w:themeFill="background1"/>
              <w:ind w:left="-164" w:right="60" w:firstLine="90"/>
              <w:jc w:val="right"/>
              <w:rPr>
                <w:sz w:val="20"/>
                <w:lang w:val="es-ES_tradnl"/>
              </w:rPr>
            </w:pPr>
            <w:r w:rsidRPr="00867CC0">
              <w:rPr>
                <w:sz w:val="20"/>
                <w:lang w:val="es-ES_tradnl"/>
              </w:rPr>
              <w:t>25.000</w:t>
            </w:r>
          </w:p>
          <w:p w14:paraId="40BAAB35" w14:textId="77777777" w:rsidR="00A52526" w:rsidRPr="005B07EE" w:rsidRDefault="00A52526" w:rsidP="005B07EE">
            <w:pPr>
              <w:widowControl w:val="0"/>
              <w:shd w:val="clear" w:color="auto" w:fill="FFFFFF" w:themeFill="background1"/>
              <w:ind w:left="-164" w:right="60" w:firstLine="90"/>
              <w:jc w:val="right"/>
              <w:rPr>
                <w:sz w:val="20"/>
                <w:lang w:val="es-ES_tradnl"/>
              </w:rPr>
            </w:pPr>
          </w:p>
        </w:tc>
        <w:tc>
          <w:tcPr>
            <w:tcW w:w="990" w:type="dxa"/>
          </w:tcPr>
          <w:p w14:paraId="6C4AEB14" w14:textId="44757BB3" w:rsidR="00A52526" w:rsidRPr="005B07EE" w:rsidRDefault="00DA4F3B" w:rsidP="005B07EE">
            <w:pPr>
              <w:widowControl w:val="0"/>
              <w:shd w:val="clear" w:color="auto" w:fill="FFFFFF" w:themeFill="background1"/>
              <w:ind w:left="-164" w:right="60" w:firstLine="90"/>
              <w:jc w:val="right"/>
              <w:rPr>
                <w:sz w:val="20"/>
                <w:lang w:val="es-ES_tradnl"/>
              </w:rPr>
            </w:pPr>
            <w:r w:rsidRPr="00867CC0">
              <w:rPr>
                <w:sz w:val="20"/>
                <w:lang w:val="es-ES_tradnl"/>
              </w:rPr>
              <w:t>25.000</w:t>
            </w:r>
          </w:p>
        </w:tc>
        <w:tc>
          <w:tcPr>
            <w:tcW w:w="990" w:type="dxa"/>
          </w:tcPr>
          <w:p w14:paraId="396C510E" w14:textId="56062FDD" w:rsidR="00A52526" w:rsidRPr="005B07EE" w:rsidRDefault="00DA4F3B" w:rsidP="005B07EE">
            <w:pPr>
              <w:widowControl w:val="0"/>
              <w:shd w:val="clear" w:color="auto" w:fill="FFFFFF" w:themeFill="background1"/>
              <w:ind w:left="-164" w:right="60" w:firstLine="90"/>
              <w:jc w:val="right"/>
              <w:rPr>
                <w:sz w:val="20"/>
                <w:lang w:val="es-ES_tradnl"/>
              </w:rPr>
            </w:pPr>
            <w:r w:rsidRPr="00867CC0">
              <w:rPr>
                <w:sz w:val="20"/>
                <w:lang w:val="es-ES_tradnl"/>
              </w:rPr>
              <w:t>21.000</w:t>
            </w:r>
          </w:p>
        </w:tc>
        <w:tc>
          <w:tcPr>
            <w:tcW w:w="934" w:type="dxa"/>
          </w:tcPr>
          <w:p w14:paraId="5446D5AD" w14:textId="07B1DB71" w:rsidR="00A52526" w:rsidRPr="00EA65D6" w:rsidRDefault="008F4791" w:rsidP="00EA65D6">
            <w:pPr>
              <w:widowControl w:val="0"/>
              <w:shd w:val="clear" w:color="auto" w:fill="FFFFFF" w:themeFill="background1"/>
              <w:ind w:left="-164" w:right="60" w:firstLine="90"/>
              <w:jc w:val="right"/>
              <w:rPr>
                <w:b/>
                <w:bCs/>
                <w:sz w:val="20"/>
                <w:lang w:val="es-ES_tradnl"/>
              </w:rPr>
            </w:pPr>
            <w:r w:rsidRPr="00EA65D6">
              <w:rPr>
                <w:b/>
                <w:bCs/>
                <w:sz w:val="20"/>
                <w:lang w:val="es-ES_tradnl"/>
              </w:rPr>
              <w:t>19.000</w:t>
            </w:r>
          </w:p>
        </w:tc>
      </w:tr>
      <w:tr w:rsidR="003F563A" w:rsidRPr="00867CC0" w14:paraId="215997E9" w14:textId="77777777" w:rsidTr="005B07EE">
        <w:trPr>
          <w:trHeight w:val="145"/>
        </w:trPr>
        <w:tc>
          <w:tcPr>
            <w:tcW w:w="4400" w:type="dxa"/>
          </w:tcPr>
          <w:p w14:paraId="68A263C2" w14:textId="5CC0ABB1" w:rsidR="00A52526" w:rsidRPr="00867CC0" w:rsidRDefault="00A52526" w:rsidP="00976F29">
            <w:pPr>
              <w:widowControl w:val="0"/>
              <w:shd w:val="clear" w:color="auto" w:fill="FFFFFF" w:themeFill="background1"/>
              <w:jc w:val="left"/>
              <w:rPr>
                <w:sz w:val="20"/>
                <w:szCs w:val="20"/>
                <w:lang w:val="es-ES_tradnl"/>
              </w:rPr>
            </w:pPr>
            <w:r w:rsidRPr="00867CC0">
              <w:rPr>
                <w:sz w:val="20"/>
                <w:lang w:val="es-ES_tradnl"/>
              </w:rPr>
              <w:t xml:space="preserve">Componente 3 b): Creación de capacidad en el sector de refrigeración y aire acondicionado (capacitación de técnicos de refrigeración y aire acondicionado) </w:t>
            </w:r>
          </w:p>
        </w:tc>
        <w:tc>
          <w:tcPr>
            <w:tcW w:w="1170" w:type="dxa"/>
          </w:tcPr>
          <w:p w14:paraId="38D9FC58" w14:textId="77777777" w:rsidR="00A52526" w:rsidRPr="00867CC0" w:rsidRDefault="00A52526" w:rsidP="00976F29">
            <w:pPr>
              <w:widowControl w:val="0"/>
              <w:jc w:val="center"/>
              <w:rPr>
                <w:sz w:val="20"/>
                <w:szCs w:val="20"/>
                <w:lang w:val="es-ES_tradnl"/>
              </w:rPr>
            </w:pPr>
            <w:r w:rsidRPr="00867CC0">
              <w:rPr>
                <w:sz w:val="20"/>
                <w:lang w:val="es-ES_tradnl"/>
              </w:rPr>
              <w:t>ONUDI</w:t>
            </w:r>
          </w:p>
        </w:tc>
        <w:tc>
          <w:tcPr>
            <w:tcW w:w="900" w:type="dxa"/>
          </w:tcPr>
          <w:p w14:paraId="1DB280E8" w14:textId="77777777" w:rsidR="00A52526" w:rsidRPr="005B07EE" w:rsidRDefault="00A52526" w:rsidP="005B07EE">
            <w:pPr>
              <w:widowControl w:val="0"/>
              <w:shd w:val="clear" w:color="auto" w:fill="FFFFFF" w:themeFill="background1"/>
              <w:ind w:left="-164" w:right="60" w:firstLine="90"/>
              <w:jc w:val="right"/>
              <w:rPr>
                <w:sz w:val="20"/>
                <w:lang w:val="es-ES_tradnl"/>
              </w:rPr>
            </w:pPr>
            <w:r w:rsidRPr="00867CC0">
              <w:rPr>
                <w:sz w:val="20"/>
                <w:lang w:val="es-ES_tradnl"/>
              </w:rPr>
              <w:t>70.000</w:t>
            </w:r>
          </w:p>
        </w:tc>
        <w:tc>
          <w:tcPr>
            <w:tcW w:w="990" w:type="dxa"/>
          </w:tcPr>
          <w:p w14:paraId="14788888" w14:textId="222215BC" w:rsidR="00A52526" w:rsidRPr="005B07EE" w:rsidRDefault="0002465F" w:rsidP="005B07EE">
            <w:pPr>
              <w:widowControl w:val="0"/>
              <w:shd w:val="clear" w:color="auto" w:fill="FFFFFF" w:themeFill="background1"/>
              <w:ind w:left="-164" w:right="60" w:firstLine="90"/>
              <w:jc w:val="right"/>
              <w:rPr>
                <w:b/>
                <w:bCs/>
                <w:sz w:val="20"/>
                <w:lang w:val="es-ES_tradnl"/>
              </w:rPr>
            </w:pPr>
            <w:r w:rsidRPr="005B07EE">
              <w:rPr>
                <w:b/>
                <w:bCs/>
                <w:sz w:val="20"/>
                <w:lang w:val="es-ES_tradnl"/>
              </w:rPr>
              <w:t>60.000</w:t>
            </w:r>
          </w:p>
        </w:tc>
        <w:tc>
          <w:tcPr>
            <w:tcW w:w="990" w:type="dxa"/>
          </w:tcPr>
          <w:p w14:paraId="03031379" w14:textId="46556407" w:rsidR="00A52526" w:rsidRPr="005B07EE" w:rsidRDefault="00A52526" w:rsidP="005B07EE">
            <w:pPr>
              <w:widowControl w:val="0"/>
              <w:shd w:val="clear" w:color="auto" w:fill="FFFFFF" w:themeFill="background1"/>
              <w:ind w:left="-164" w:right="60" w:firstLine="90"/>
              <w:jc w:val="right"/>
              <w:rPr>
                <w:sz w:val="20"/>
                <w:lang w:val="es-ES_tradnl"/>
              </w:rPr>
            </w:pPr>
            <w:r w:rsidRPr="00867CC0">
              <w:rPr>
                <w:sz w:val="20"/>
                <w:lang w:val="es-ES_tradnl"/>
              </w:rPr>
              <w:t>40.000</w:t>
            </w:r>
          </w:p>
        </w:tc>
        <w:tc>
          <w:tcPr>
            <w:tcW w:w="934" w:type="dxa"/>
          </w:tcPr>
          <w:p w14:paraId="6407FBF3" w14:textId="4849FA9B" w:rsidR="00A52526" w:rsidRPr="00EA65D6" w:rsidRDefault="005F58EB" w:rsidP="00EA65D6">
            <w:pPr>
              <w:widowControl w:val="0"/>
              <w:shd w:val="clear" w:color="auto" w:fill="FFFFFF" w:themeFill="background1"/>
              <w:ind w:left="-164" w:right="60" w:firstLine="90"/>
              <w:jc w:val="right"/>
              <w:rPr>
                <w:b/>
                <w:bCs/>
                <w:sz w:val="20"/>
                <w:lang w:val="es-ES_tradnl"/>
              </w:rPr>
            </w:pPr>
            <w:r w:rsidRPr="00EA65D6">
              <w:rPr>
                <w:b/>
                <w:bCs/>
                <w:sz w:val="20"/>
                <w:lang w:val="es-ES_tradnl"/>
              </w:rPr>
              <w:t>30.000</w:t>
            </w:r>
          </w:p>
        </w:tc>
      </w:tr>
      <w:tr w:rsidR="00A52526" w:rsidRPr="00867CC0" w14:paraId="627FF1C1" w14:textId="77777777" w:rsidTr="005B07EE">
        <w:trPr>
          <w:trHeight w:val="145"/>
        </w:trPr>
        <w:tc>
          <w:tcPr>
            <w:tcW w:w="4400" w:type="dxa"/>
          </w:tcPr>
          <w:p w14:paraId="097C2DBF" w14:textId="66877C37" w:rsidR="00A52526" w:rsidRPr="00867CC0" w:rsidRDefault="00A52526" w:rsidP="00976F29">
            <w:pPr>
              <w:widowControl w:val="0"/>
              <w:shd w:val="clear" w:color="auto" w:fill="FFFFFF" w:themeFill="background1"/>
              <w:jc w:val="left"/>
              <w:rPr>
                <w:sz w:val="20"/>
                <w:szCs w:val="20"/>
                <w:lang w:val="es-ES_tradnl"/>
              </w:rPr>
            </w:pPr>
            <w:r w:rsidRPr="00867CC0">
              <w:rPr>
                <w:sz w:val="20"/>
                <w:lang w:val="es-ES_tradnl"/>
              </w:rPr>
              <w:t>Componente 3 c): Creación de capacidad en el sector de refrigeración y aire acondicionado (mejora del centro de capacitación con herramientas y equipos)</w:t>
            </w:r>
          </w:p>
        </w:tc>
        <w:tc>
          <w:tcPr>
            <w:tcW w:w="1170" w:type="dxa"/>
          </w:tcPr>
          <w:p w14:paraId="7BF3BEBE" w14:textId="77777777" w:rsidR="00A52526" w:rsidRPr="00867CC0" w:rsidRDefault="00A52526" w:rsidP="00976F29">
            <w:pPr>
              <w:jc w:val="center"/>
              <w:rPr>
                <w:sz w:val="20"/>
                <w:szCs w:val="20"/>
                <w:lang w:val="es-ES_tradnl"/>
              </w:rPr>
            </w:pPr>
            <w:r w:rsidRPr="00867CC0">
              <w:rPr>
                <w:sz w:val="20"/>
                <w:lang w:val="es-ES_tradnl"/>
              </w:rPr>
              <w:t>ONUDI</w:t>
            </w:r>
          </w:p>
        </w:tc>
        <w:tc>
          <w:tcPr>
            <w:tcW w:w="900" w:type="dxa"/>
          </w:tcPr>
          <w:p w14:paraId="50E96E5E" w14:textId="77777777" w:rsidR="00A52526" w:rsidRPr="005B07EE" w:rsidRDefault="00A52526" w:rsidP="005B07EE">
            <w:pPr>
              <w:widowControl w:val="0"/>
              <w:shd w:val="clear" w:color="auto" w:fill="FFFFFF" w:themeFill="background1"/>
              <w:ind w:left="-164" w:right="60" w:firstLine="90"/>
              <w:jc w:val="right"/>
              <w:rPr>
                <w:sz w:val="20"/>
                <w:lang w:val="es-ES_tradnl"/>
              </w:rPr>
            </w:pPr>
            <w:r w:rsidRPr="00867CC0">
              <w:rPr>
                <w:sz w:val="20"/>
                <w:lang w:val="es-ES_tradnl"/>
              </w:rPr>
              <w:t>53.000</w:t>
            </w:r>
          </w:p>
        </w:tc>
        <w:tc>
          <w:tcPr>
            <w:tcW w:w="990" w:type="dxa"/>
          </w:tcPr>
          <w:p w14:paraId="42046404" w14:textId="24FD4DF2" w:rsidR="00A52526" w:rsidRPr="005B07EE" w:rsidRDefault="00535F4B" w:rsidP="005B07EE">
            <w:pPr>
              <w:widowControl w:val="0"/>
              <w:shd w:val="clear" w:color="auto" w:fill="FFFFFF" w:themeFill="background1"/>
              <w:ind w:left="-164" w:right="60" w:firstLine="90"/>
              <w:jc w:val="right"/>
              <w:rPr>
                <w:b/>
                <w:bCs/>
                <w:sz w:val="20"/>
                <w:lang w:val="es-ES_tradnl"/>
              </w:rPr>
            </w:pPr>
            <w:r w:rsidRPr="005B07EE">
              <w:rPr>
                <w:b/>
                <w:bCs/>
                <w:sz w:val="20"/>
                <w:lang w:val="es-ES_tradnl"/>
              </w:rPr>
              <w:t>43.000</w:t>
            </w:r>
          </w:p>
        </w:tc>
        <w:tc>
          <w:tcPr>
            <w:tcW w:w="990" w:type="dxa"/>
          </w:tcPr>
          <w:p w14:paraId="6A935E1E" w14:textId="54EB4758" w:rsidR="00A52526" w:rsidRPr="005B07EE" w:rsidRDefault="00A52526" w:rsidP="005B07EE">
            <w:pPr>
              <w:widowControl w:val="0"/>
              <w:shd w:val="clear" w:color="auto" w:fill="FFFFFF" w:themeFill="background1"/>
              <w:ind w:left="-164" w:right="60" w:firstLine="90"/>
              <w:jc w:val="right"/>
              <w:rPr>
                <w:sz w:val="20"/>
                <w:lang w:val="es-ES_tradnl"/>
              </w:rPr>
            </w:pPr>
            <w:r w:rsidRPr="00867CC0">
              <w:rPr>
                <w:sz w:val="20"/>
                <w:lang w:val="es-ES_tradnl"/>
              </w:rPr>
              <w:t>33.000</w:t>
            </w:r>
          </w:p>
        </w:tc>
        <w:tc>
          <w:tcPr>
            <w:tcW w:w="934" w:type="dxa"/>
          </w:tcPr>
          <w:p w14:paraId="263BE2FE" w14:textId="64C99855" w:rsidR="00A52526" w:rsidRPr="00EA65D6" w:rsidRDefault="00535F4B" w:rsidP="00EA65D6">
            <w:pPr>
              <w:widowControl w:val="0"/>
              <w:shd w:val="clear" w:color="auto" w:fill="FFFFFF" w:themeFill="background1"/>
              <w:ind w:left="-164" w:right="60" w:firstLine="90"/>
              <w:jc w:val="right"/>
              <w:rPr>
                <w:b/>
                <w:bCs/>
                <w:sz w:val="20"/>
                <w:lang w:val="es-ES_tradnl"/>
              </w:rPr>
            </w:pPr>
            <w:r w:rsidRPr="00EA65D6">
              <w:rPr>
                <w:b/>
                <w:bCs/>
                <w:sz w:val="20"/>
                <w:lang w:val="es-ES_tradnl"/>
              </w:rPr>
              <w:t>28.000</w:t>
            </w:r>
          </w:p>
        </w:tc>
      </w:tr>
      <w:tr w:rsidR="00AF2456" w:rsidRPr="00867CC0" w14:paraId="65506C3F" w14:textId="77777777" w:rsidTr="005B07EE">
        <w:trPr>
          <w:trHeight w:val="145"/>
        </w:trPr>
        <w:tc>
          <w:tcPr>
            <w:tcW w:w="5570" w:type="dxa"/>
            <w:gridSpan w:val="2"/>
          </w:tcPr>
          <w:p w14:paraId="67C3D1D6" w14:textId="15F26053" w:rsidR="00AF2456" w:rsidRPr="00867CC0" w:rsidRDefault="00AF2456" w:rsidP="007234B8">
            <w:pPr>
              <w:widowControl w:val="0"/>
              <w:ind w:right="75"/>
              <w:jc w:val="right"/>
              <w:rPr>
                <w:i/>
                <w:iCs/>
                <w:sz w:val="20"/>
                <w:szCs w:val="20"/>
                <w:lang w:val="es-ES_tradnl"/>
              </w:rPr>
            </w:pPr>
            <w:r w:rsidRPr="00867CC0">
              <w:rPr>
                <w:i/>
                <w:sz w:val="20"/>
                <w:lang w:val="es-ES_tradnl"/>
              </w:rPr>
              <w:t>Subtotal del componente 3</w:t>
            </w:r>
          </w:p>
        </w:tc>
        <w:tc>
          <w:tcPr>
            <w:tcW w:w="900" w:type="dxa"/>
          </w:tcPr>
          <w:p w14:paraId="5E55ED8F" w14:textId="231E5699" w:rsidR="00AF2456" w:rsidRPr="005B07EE" w:rsidRDefault="00AF2456" w:rsidP="005B07EE">
            <w:pPr>
              <w:widowControl w:val="0"/>
              <w:shd w:val="clear" w:color="auto" w:fill="FFFFFF" w:themeFill="background1"/>
              <w:ind w:left="-164" w:right="60" w:firstLine="90"/>
              <w:jc w:val="right"/>
              <w:rPr>
                <w:i/>
                <w:iCs/>
                <w:sz w:val="20"/>
                <w:lang w:val="es-ES_tradnl"/>
              </w:rPr>
            </w:pPr>
            <w:r w:rsidRPr="005B07EE">
              <w:rPr>
                <w:i/>
                <w:iCs/>
                <w:sz w:val="20"/>
                <w:lang w:val="es-ES_tradnl"/>
              </w:rPr>
              <w:t>148.000</w:t>
            </w:r>
          </w:p>
        </w:tc>
        <w:tc>
          <w:tcPr>
            <w:tcW w:w="990" w:type="dxa"/>
          </w:tcPr>
          <w:p w14:paraId="7355CEB3" w14:textId="4AD28DF2" w:rsidR="00AF2456" w:rsidRPr="005B07EE" w:rsidRDefault="00AF2456" w:rsidP="005B07EE">
            <w:pPr>
              <w:widowControl w:val="0"/>
              <w:shd w:val="clear" w:color="auto" w:fill="FFFFFF" w:themeFill="background1"/>
              <w:ind w:left="-164" w:right="60" w:firstLine="90"/>
              <w:jc w:val="right"/>
              <w:rPr>
                <w:b/>
                <w:bCs/>
                <w:i/>
                <w:iCs/>
                <w:sz w:val="20"/>
                <w:lang w:val="es-ES_tradnl"/>
              </w:rPr>
            </w:pPr>
            <w:r w:rsidRPr="005B07EE">
              <w:rPr>
                <w:b/>
                <w:bCs/>
                <w:i/>
                <w:iCs/>
                <w:sz w:val="20"/>
                <w:lang w:val="es-ES_tradnl"/>
              </w:rPr>
              <w:t>128.000</w:t>
            </w:r>
          </w:p>
        </w:tc>
        <w:tc>
          <w:tcPr>
            <w:tcW w:w="990" w:type="dxa"/>
          </w:tcPr>
          <w:p w14:paraId="5DA7A240" w14:textId="7E224AEC" w:rsidR="00AF2456" w:rsidRPr="00B31212" w:rsidRDefault="009E6CED" w:rsidP="00B31212">
            <w:pPr>
              <w:widowControl w:val="0"/>
              <w:shd w:val="clear" w:color="auto" w:fill="FFFFFF" w:themeFill="background1"/>
              <w:ind w:left="-164" w:right="60" w:firstLine="90"/>
              <w:jc w:val="right"/>
              <w:rPr>
                <w:i/>
                <w:iCs/>
                <w:sz w:val="20"/>
                <w:lang w:val="es-ES_tradnl"/>
              </w:rPr>
            </w:pPr>
            <w:r w:rsidRPr="00B31212">
              <w:rPr>
                <w:i/>
                <w:iCs/>
                <w:sz w:val="20"/>
                <w:lang w:val="es-ES_tradnl"/>
              </w:rPr>
              <w:t>94.000</w:t>
            </w:r>
          </w:p>
        </w:tc>
        <w:tc>
          <w:tcPr>
            <w:tcW w:w="934" w:type="dxa"/>
          </w:tcPr>
          <w:p w14:paraId="21877997" w14:textId="0496D519" w:rsidR="00AF2456" w:rsidRPr="00B31212" w:rsidRDefault="00142A2B" w:rsidP="00EA65D6">
            <w:pPr>
              <w:widowControl w:val="0"/>
              <w:shd w:val="clear" w:color="auto" w:fill="FFFFFF" w:themeFill="background1"/>
              <w:ind w:left="-164" w:right="60" w:firstLine="90"/>
              <w:jc w:val="right"/>
              <w:rPr>
                <w:b/>
                <w:bCs/>
                <w:i/>
                <w:iCs/>
                <w:sz w:val="20"/>
                <w:szCs w:val="20"/>
                <w:lang w:val="es-ES_tradnl"/>
              </w:rPr>
            </w:pPr>
            <w:r w:rsidRPr="00B31212">
              <w:rPr>
                <w:b/>
                <w:bCs/>
                <w:i/>
                <w:iCs/>
                <w:sz w:val="20"/>
                <w:lang w:val="es-ES_tradnl"/>
              </w:rPr>
              <w:t>77.000</w:t>
            </w:r>
          </w:p>
        </w:tc>
      </w:tr>
      <w:tr w:rsidR="003F563A" w:rsidRPr="00867CC0" w14:paraId="2D23EA63" w14:textId="77777777" w:rsidTr="005B07EE">
        <w:trPr>
          <w:trHeight w:val="145"/>
        </w:trPr>
        <w:tc>
          <w:tcPr>
            <w:tcW w:w="4400" w:type="dxa"/>
          </w:tcPr>
          <w:p w14:paraId="04542D71" w14:textId="073AE79B" w:rsidR="00572977" w:rsidRPr="00867CC0" w:rsidRDefault="00932229" w:rsidP="00162810">
            <w:pPr>
              <w:widowControl w:val="0"/>
              <w:shd w:val="clear" w:color="auto" w:fill="FFFFFF" w:themeFill="background1"/>
              <w:rPr>
                <w:sz w:val="20"/>
                <w:szCs w:val="20"/>
                <w:lang w:val="es-ES_tradnl"/>
              </w:rPr>
            </w:pPr>
            <w:r w:rsidRPr="00867CC0">
              <w:rPr>
                <w:sz w:val="20"/>
                <w:lang w:val="es-ES_tradnl"/>
              </w:rPr>
              <w:t>Componente 4: Campaña de sensibilización para usuarios finales y pequeñas y medianas empresas</w:t>
            </w:r>
          </w:p>
        </w:tc>
        <w:tc>
          <w:tcPr>
            <w:tcW w:w="1170" w:type="dxa"/>
          </w:tcPr>
          <w:p w14:paraId="2C5FFF20" w14:textId="440ABAC0" w:rsidR="00572977" w:rsidRPr="00867CC0" w:rsidRDefault="008A1ECF" w:rsidP="00AF2456">
            <w:pPr>
              <w:widowControl w:val="0"/>
              <w:jc w:val="center"/>
              <w:rPr>
                <w:sz w:val="20"/>
                <w:szCs w:val="20"/>
                <w:lang w:val="es-ES_tradnl"/>
              </w:rPr>
            </w:pPr>
            <w:r w:rsidRPr="00867CC0">
              <w:rPr>
                <w:sz w:val="20"/>
                <w:lang w:val="es-ES_tradnl"/>
              </w:rPr>
              <w:t>ONUDI</w:t>
            </w:r>
          </w:p>
        </w:tc>
        <w:tc>
          <w:tcPr>
            <w:tcW w:w="900" w:type="dxa"/>
          </w:tcPr>
          <w:p w14:paraId="79CB3581" w14:textId="78B7AA37" w:rsidR="00572977" w:rsidRPr="005B07EE" w:rsidRDefault="003C2F7A" w:rsidP="005B07EE">
            <w:pPr>
              <w:widowControl w:val="0"/>
              <w:shd w:val="clear" w:color="auto" w:fill="FFFFFF" w:themeFill="background1"/>
              <w:ind w:left="-164" w:right="60" w:firstLine="90"/>
              <w:jc w:val="right"/>
              <w:rPr>
                <w:sz w:val="20"/>
                <w:lang w:val="es-ES_tradnl"/>
              </w:rPr>
            </w:pPr>
            <w:r w:rsidRPr="00867CC0">
              <w:rPr>
                <w:sz w:val="20"/>
                <w:lang w:val="es-ES_tradnl"/>
              </w:rPr>
              <w:t>20.000</w:t>
            </w:r>
          </w:p>
        </w:tc>
        <w:tc>
          <w:tcPr>
            <w:tcW w:w="990" w:type="dxa"/>
          </w:tcPr>
          <w:p w14:paraId="03D08FA0" w14:textId="67905BB0" w:rsidR="00572977" w:rsidRPr="005B07EE" w:rsidRDefault="003439CF" w:rsidP="005B07EE">
            <w:pPr>
              <w:widowControl w:val="0"/>
              <w:shd w:val="clear" w:color="auto" w:fill="FFFFFF" w:themeFill="background1"/>
              <w:ind w:left="-164" w:right="60" w:firstLine="90"/>
              <w:jc w:val="right"/>
              <w:rPr>
                <w:b/>
                <w:bCs/>
                <w:sz w:val="20"/>
                <w:lang w:val="es-ES_tradnl"/>
              </w:rPr>
            </w:pPr>
            <w:r w:rsidRPr="005B07EE">
              <w:rPr>
                <w:b/>
                <w:bCs/>
                <w:sz w:val="20"/>
                <w:lang w:val="es-ES_tradnl"/>
              </w:rPr>
              <w:t>10.000</w:t>
            </w:r>
          </w:p>
        </w:tc>
        <w:tc>
          <w:tcPr>
            <w:tcW w:w="990" w:type="dxa"/>
          </w:tcPr>
          <w:p w14:paraId="7322A70B" w14:textId="2580AC62" w:rsidR="00572977" w:rsidRPr="005B07EE" w:rsidRDefault="003C2F7A" w:rsidP="005B07EE">
            <w:pPr>
              <w:widowControl w:val="0"/>
              <w:shd w:val="clear" w:color="auto" w:fill="FFFFFF" w:themeFill="background1"/>
              <w:ind w:left="-164" w:right="60" w:firstLine="90"/>
              <w:jc w:val="right"/>
              <w:rPr>
                <w:sz w:val="20"/>
                <w:lang w:val="es-ES_tradnl"/>
              </w:rPr>
            </w:pPr>
            <w:r w:rsidRPr="00867CC0">
              <w:rPr>
                <w:sz w:val="20"/>
                <w:lang w:val="es-ES_tradnl"/>
              </w:rPr>
              <w:t>10.000</w:t>
            </w:r>
          </w:p>
        </w:tc>
        <w:tc>
          <w:tcPr>
            <w:tcW w:w="934" w:type="dxa"/>
          </w:tcPr>
          <w:p w14:paraId="136F3A80" w14:textId="0C9C1397" w:rsidR="00572977" w:rsidRPr="00EA65D6" w:rsidRDefault="003439CF" w:rsidP="00EA65D6">
            <w:pPr>
              <w:widowControl w:val="0"/>
              <w:shd w:val="clear" w:color="auto" w:fill="FFFFFF" w:themeFill="background1"/>
              <w:ind w:left="-164" w:right="60" w:firstLine="90"/>
              <w:jc w:val="right"/>
              <w:rPr>
                <w:b/>
                <w:bCs/>
                <w:sz w:val="20"/>
                <w:lang w:val="es-ES_tradnl"/>
              </w:rPr>
            </w:pPr>
            <w:r w:rsidRPr="00EA65D6">
              <w:rPr>
                <w:b/>
                <w:bCs/>
                <w:sz w:val="20"/>
                <w:lang w:val="es-ES_tradnl"/>
              </w:rPr>
              <w:t>5.000</w:t>
            </w:r>
          </w:p>
        </w:tc>
      </w:tr>
      <w:tr w:rsidR="003F563A" w:rsidRPr="00867CC0" w14:paraId="727C2FF4" w14:textId="77777777" w:rsidTr="005B07EE">
        <w:trPr>
          <w:trHeight w:val="145"/>
        </w:trPr>
        <w:tc>
          <w:tcPr>
            <w:tcW w:w="4400" w:type="dxa"/>
          </w:tcPr>
          <w:p w14:paraId="7EB137F7" w14:textId="275D33E9" w:rsidR="00AF2456" w:rsidRPr="00867CC0" w:rsidRDefault="00AF2456" w:rsidP="00976F29">
            <w:pPr>
              <w:widowControl w:val="0"/>
              <w:shd w:val="clear" w:color="auto" w:fill="FFFFFF" w:themeFill="background1"/>
              <w:rPr>
                <w:sz w:val="20"/>
                <w:szCs w:val="20"/>
                <w:lang w:val="es-ES_tradnl"/>
              </w:rPr>
            </w:pPr>
            <w:r w:rsidRPr="00867CC0">
              <w:rPr>
                <w:sz w:val="20"/>
                <w:lang w:val="es-ES_tradnl"/>
              </w:rPr>
              <w:t>Componente 5: Creación de capacidad en el sector de equipos de aire acondicionado para vehículos</w:t>
            </w:r>
          </w:p>
        </w:tc>
        <w:tc>
          <w:tcPr>
            <w:tcW w:w="1170" w:type="dxa"/>
          </w:tcPr>
          <w:p w14:paraId="6FBD07C6" w14:textId="77777777" w:rsidR="00AF2456" w:rsidRPr="00867CC0" w:rsidRDefault="00AF2456" w:rsidP="00976F29">
            <w:pPr>
              <w:widowControl w:val="0"/>
              <w:jc w:val="center"/>
              <w:rPr>
                <w:sz w:val="20"/>
                <w:szCs w:val="20"/>
                <w:lang w:val="es-ES_tradnl"/>
              </w:rPr>
            </w:pPr>
            <w:r w:rsidRPr="00867CC0">
              <w:rPr>
                <w:sz w:val="20"/>
                <w:lang w:val="es-ES_tradnl"/>
              </w:rPr>
              <w:t>ONUDI</w:t>
            </w:r>
          </w:p>
        </w:tc>
        <w:tc>
          <w:tcPr>
            <w:tcW w:w="900" w:type="dxa"/>
          </w:tcPr>
          <w:p w14:paraId="41E01950" w14:textId="77777777" w:rsidR="00AF2456" w:rsidRPr="005B07EE" w:rsidRDefault="00AF2456" w:rsidP="005B07EE">
            <w:pPr>
              <w:widowControl w:val="0"/>
              <w:shd w:val="clear" w:color="auto" w:fill="FFFFFF" w:themeFill="background1"/>
              <w:ind w:left="-164" w:right="60" w:firstLine="90"/>
              <w:jc w:val="right"/>
              <w:rPr>
                <w:sz w:val="20"/>
                <w:lang w:val="es-ES_tradnl"/>
              </w:rPr>
            </w:pPr>
            <w:r w:rsidRPr="00867CC0">
              <w:rPr>
                <w:sz w:val="20"/>
                <w:lang w:val="es-ES_tradnl"/>
              </w:rPr>
              <w:t>50.000</w:t>
            </w:r>
          </w:p>
        </w:tc>
        <w:tc>
          <w:tcPr>
            <w:tcW w:w="990" w:type="dxa"/>
          </w:tcPr>
          <w:p w14:paraId="7C0A4948" w14:textId="179A03E5" w:rsidR="00AF2456" w:rsidRPr="005B07EE" w:rsidRDefault="00F21334" w:rsidP="005B07EE">
            <w:pPr>
              <w:widowControl w:val="0"/>
              <w:shd w:val="clear" w:color="auto" w:fill="FFFFFF" w:themeFill="background1"/>
              <w:ind w:left="-164" w:right="60" w:firstLine="90"/>
              <w:jc w:val="right"/>
              <w:rPr>
                <w:sz w:val="20"/>
                <w:lang w:val="es-ES_tradnl"/>
              </w:rPr>
            </w:pPr>
            <w:r w:rsidRPr="00867CC0">
              <w:rPr>
                <w:sz w:val="20"/>
                <w:lang w:val="es-ES_tradnl"/>
              </w:rPr>
              <w:t>50.000</w:t>
            </w:r>
          </w:p>
        </w:tc>
        <w:tc>
          <w:tcPr>
            <w:tcW w:w="990" w:type="dxa"/>
          </w:tcPr>
          <w:p w14:paraId="7A3153E4" w14:textId="730A7783" w:rsidR="00AF2456" w:rsidRPr="005B07EE" w:rsidRDefault="00F21334" w:rsidP="005B07EE">
            <w:pPr>
              <w:widowControl w:val="0"/>
              <w:shd w:val="clear" w:color="auto" w:fill="FFFFFF" w:themeFill="background1"/>
              <w:ind w:left="-164" w:right="60" w:firstLine="90"/>
              <w:jc w:val="right"/>
              <w:rPr>
                <w:sz w:val="20"/>
                <w:lang w:val="es-ES_tradnl"/>
              </w:rPr>
            </w:pPr>
            <w:r w:rsidRPr="00867CC0">
              <w:rPr>
                <w:sz w:val="20"/>
                <w:lang w:val="es-ES_tradnl"/>
              </w:rPr>
              <w:t>29.000</w:t>
            </w:r>
          </w:p>
        </w:tc>
        <w:tc>
          <w:tcPr>
            <w:tcW w:w="934" w:type="dxa"/>
          </w:tcPr>
          <w:p w14:paraId="4D37D892" w14:textId="045725FD" w:rsidR="00AF2456" w:rsidRPr="005B07EE" w:rsidRDefault="00674C69" w:rsidP="005B07EE">
            <w:pPr>
              <w:widowControl w:val="0"/>
              <w:shd w:val="clear" w:color="auto" w:fill="FFFFFF" w:themeFill="background1"/>
              <w:ind w:left="-164" w:right="60" w:firstLine="90"/>
              <w:jc w:val="right"/>
              <w:rPr>
                <w:sz w:val="20"/>
                <w:lang w:val="es-ES_tradnl"/>
              </w:rPr>
            </w:pPr>
            <w:r w:rsidRPr="00867CC0">
              <w:rPr>
                <w:sz w:val="20"/>
                <w:lang w:val="es-ES_tradnl"/>
              </w:rPr>
              <w:t>29.000</w:t>
            </w:r>
          </w:p>
        </w:tc>
      </w:tr>
      <w:tr w:rsidR="003F563A" w:rsidRPr="00867CC0" w14:paraId="21343559" w14:textId="77777777" w:rsidTr="005B07EE">
        <w:trPr>
          <w:trHeight w:val="145"/>
        </w:trPr>
        <w:tc>
          <w:tcPr>
            <w:tcW w:w="4400" w:type="dxa"/>
          </w:tcPr>
          <w:p w14:paraId="790D7ADF" w14:textId="03290ECD" w:rsidR="00AF2456" w:rsidRPr="00867CC0" w:rsidRDefault="00AF2456" w:rsidP="00976F29">
            <w:pPr>
              <w:widowControl w:val="0"/>
              <w:rPr>
                <w:sz w:val="20"/>
                <w:szCs w:val="20"/>
                <w:lang w:val="es-ES_tradnl"/>
              </w:rPr>
            </w:pPr>
            <w:r w:rsidRPr="00867CC0">
              <w:rPr>
                <w:sz w:val="20"/>
                <w:lang w:val="es-ES_tradnl"/>
              </w:rPr>
              <w:t>Componente 6: Actividades de gestión de proyectos</w:t>
            </w:r>
          </w:p>
        </w:tc>
        <w:tc>
          <w:tcPr>
            <w:tcW w:w="1170" w:type="dxa"/>
          </w:tcPr>
          <w:p w14:paraId="152FA9F6" w14:textId="77777777" w:rsidR="00AF2456" w:rsidRPr="00867CC0" w:rsidRDefault="00AF2456" w:rsidP="00976F29">
            <w:pPr>
              <w:widowControl w:val="0"/>
              <w:jc w:val="center"/>
              <w:rPr>
                <w:sz w:val="20"/>
                <w:szCs w:val="20"/>
                <w:lang w:val="es-ES_tradnl"/>
              </w:rPr>
            </w:pPr>
            <w:r w:rsidRPr="00867CC0">
              <w:rPr>
                <w:sz w:val="20"/>
                <w:lang w:val="es-ES_tradnl"/>
              </w:rPr>
              <w:t>ONUDI</w:t>
            </w:r>
          </w:p>
        </w:tc>
        <w:tc>
          <w:tcPr>
            <w:tcW w:w="900" w:type="dxa"/>
          </w:tcPr>
          <w:p w14:paraId="6097FA0A" w14:textId="77777777" w:rsidR="00AF2456" w:rsidRPr="005B07EE" w:rsidRDefault="00AF2456" w:rsidP="005B07EE">
            <w:pPr>
              <w:widowControl w:val="0"/>
              <w:shd w:val="clear" w:color="auto" w:fill="FFFFFF" w:themeFill="background1"/>
              <w:ind w:left="-164" w:right="60" w:firstLine="90"/>
              <w:jc w:val="right"/>
              <w:rPr>
                <w:sz w:val="20"/>
                <w:lang w:val="es-ES_tradnl"/>
              </w:rPr>
            </w:pPr>
            <w:r w:rsidRPr="00867CC0">
              <w:rPr>
                <w:sz w:val="20"/>
                <w:lang w:val="es-ES_tradnl"/>
              </w:rPr>
              <w:t>20.000</w:t>
            </w:r>
          </w:p>
        </w:tc>
        <w:tc>
          <w:tcPr>
            <w:tcW w:w="990" w:type="dxa"/>
          </w:tcPr>
          <w:p w14:paraId="3477F84B" w14:textId="126DAC20" w:rsidR="00AF2456" w:rsidRPr="005B07EE" w:rsidRDefault="00F21334" w:rsidP="005B07EE">
            <w:pPr>
              <w:widowControl w:val="0"/>
              <w:shd w:val="clear" w:color="auto" w:fill="FFFFFF" w:themeFill="background1"/>
              <w:ind w:left="-164" w:right="60" w:firstLine="90"/>
              <w:jc w:val="right"/>
              <w:rPr>
                <w:sz w:val="20"/>
                <w:lang w:val="es-ES_tradnl"/>
              </w:rPr>
            </w:pPr>
            <w:r w:rsidRPr="00867CC0">
              <w:rPr>
                <w:sz w:val="20"/>
                <w:lang w:val="es-ES_tradnl"/>
              </w:rPr>
              <w:t>20.000</w:t>
            </w:r>
          </w:p>
        </w:tc>
        <w:tc>
          <w:tcPr>
            <w:tcW w:w="990" w:type="dxa"/>
          </w:tcPr>
          <w:p w14:paraId="001CFA98" w14:textId="6623AEBB" w:rsidR="00AF2456" w:rsidRPr="005B07EE" w:rsidRDefault="00F21334" w:rsidP="005B07EE">
            <w:pPr>
              <w:widowControl w:val="0"/>
              <w:shd w:val="clear" w:color="auto" w:fill="FFFFFF" w:themeFill="background1"/>
              <w:ind w:left="-164" w:right="60" w:firstLine="90"/>
              <w:jc w:val="right"/>
              <w:rPr>
                <w:sz w:val="20"/>
                <w:lang w:val="es-ES_tradnl"/>
              </w:rPr>
            </w:pPr>
            <w:r w:rsidRPr="00867CC0">
              <w:rPr>
                <w:sz w:val="20"/>
                <w:lang w:val="es-ES_tradnl"/>
              </w:rPr>
              <w:t>5.000</w:t>
            </w:r>
          </w:p>
        </w:tc>
        <w:tc>
          <w:tcPr>
            <w:tcW w:w="934" w:type="dxa"/>
          </w:tcPr>
          <w:p w14:paraId="416029E6" w14:textId="14B7897C" w:rsidR="00AF2456" w:rsidRPr="00EA65D6" w:rsidRDefault="00674C69" w:rsidP="00EA65D6">
            <w:pPr>
              <w:widowControl w:val="0"/>
              <w:shd w:val="clear" w:color="auto" w:fill="FFFFFF" w:themeFill="background1"/>
              <w:ind w:left="-164" w:right="60" w:firstLine="90"/>
              <w:jc w:val="right"/>
              <w:rPr>
                <w:b/>
                <w:bCs/>
                <w:sz w:val="20"/>
                <w:lang w:val="es-ES_tradnl"/>
              </w:rPr>
            </w:pPr>
            <w:r w:rsidRPr="00EA65D6">
              <w:rPr>
                <w:b/>
                <w:bCs/>
                <w:sz w:val="20"/>
                <w:lang w:val="es-ES_tradnl"/>
              </w:rPr>
              <w:t>10.000</w:t>
            </w:r>
          </w:p>
        </w:tc>
      </w:tr>
      <w:tr w:rsidR="00AF2456" w:rsidRPr="00867CC0" w14:paraId="08FC1D95" w14:textId="77777777" w:rsidTr="005B07EE">
        <w:trPr>
          <w:trHeight w:val="145"/>
        </w:trPr>
        <w:tc>
          <w:tcPr>
            <w:tcW w:w="5570" w:type="dxa"/>
            <w:gridSpan w:val="2"/>
          </w:tcPr>
          <w:p w14:paraId="7A7D08B4" w14:textId="38F37BD1" w:rsidR="00AF2456" w:rsidRPr="00867CC0" w:rsidRDefault="00AF2456" w:rsidP="007234B8">
            <w:pPr>
              <w:widowControl w:val="0"/>
              <w:ind w:right="75"/>
              <w:jc w:val="right"/>
              <w:rPr>
                <w:b/>
                <w:bCs/>
                <w:sz w:val="20"/>
                <w:szCs w:val="20"/>
                <w:lang w:val="es-ES_tradnl"/>
              </w:rPr>
            </w:pPr>
            <w:r w:rsidRPr="00867CC0">
              <w:rPr>
                <w:b/>
                <w:sz w:val="20"/>
                <w:lang w:val="es-ES_tradnl"/>
              </w:rPr>
              <w:t>Subtotal para la ONUDI</w:t>
            </w:r>
          </w:p>
        </w:tc>
        <w:tc>
          <w:tcPr>
            <w:tcW w:w="900" w:type="dxa"/>
          </w:tcPr>
          <w:p w14:paraId="29C3D0D0" w14:textId="77777777" w:rsidR="00AF2456" w:rsidRPr="005B07EE" w:rsidRDefault="00AF2456" w:rsidP="005B07EE">
            <w:pPr>
              <w:widowControl w:val="0"/>
              <w:shd w:val="clear" w:color="auto" w:fill="FFFFFF" w:themeFill="background1"/>
              <w:ind w:left="-164" w:right="60" w:firstLine="90"/>
              <w:jc w:val="right"/>
              <w:rPr>
                <w:sz w:val="20"/>
                <w:lang w:val="es-ES_tradnl"/>
              </w:rPr>
            </w:pPr>
            <w:r w:rsidRPr="00867CC0">
              <w:rPr>
                <w:sz w:val="20"/>
                <w:lang w:val="es-ES_tradnl"/>
              </w:rPr>
              <w:t>268.000</w:t>
            </w:r>
          </w:p>
        </w:tc>
        <w:tc>
          <w:tcPr>
            <w:tcW w:w="990" w:type="dxa"/>
          </w:tcPr>
          <w:p w14:paraId="38C02D68" w14:textId="75A3C0F5" w:rsidR="00AF2456" w:rsidRPr="00EA65D6" w:rsidRDefault="00AF2456" w:rsidP="00EA65D6">
            <w:pPr>
              <w:widowControl w:val="0"/>
              <w:shd w:val="clear" w:color="auto" w:fill="FFFFFF" w:themeFill="background1"/>
              <w:ind w:left="-164" w:right="60" w:firstLine="90"/>
              <w:jc w:val="right"/>
              <w:rPr>
                <w:b/>
                <w:bCs/>
                <w:sz w:val="20"/>
                <w:lang w:val="es-ES_tradnl"/>
              </w:rPr>
            </w:pPr>
            <w:r w:rsidRPr="00EA65D6">
              <w:rPr>
                <w:b/>
                <w:bCs/>
                <w:sz w:val="20"/>
                <w:lang w:val="es-ES_tradnl"/>
              </w:rPr>
              <w:t>238.000</w:t>
            </w:r>
          </w:p>
        </w:tc>
        <w:tc>
          <w:tcPr>
            <w:tcW w:w="990" w:type="dxa"/>
          </w:tcPr>
          <w:p w14:paraId="0472C1E2" w14:textId="57FDE663" w:rsidR="00AF2456" w:rsidRPr="005B07EE" w:rsidRDefault="00AF2456" w:rsidP="005B07EE">
            <w:pPr>
              <w:widowControl w:val="0"/>
              <w:shd w:val="clear" w:color="auto" w:fill="FFFFFF" w:themeFill="background1"/>
              <w:ind w:left="-164" w:right="60" w:firstLine="90"/>
              <w:jc w:val="right"/>
              <w:rPr>
                <w:sz w:val="20"/>
                <w:lang w:val="es-ES_tradnl"/>
              </w:rPr>
            </w:pPr>
            <w:r w:rsidRPr="00867CC0">
              <w:rPr>
                <w:sz w:val="20"/>
                <w:lang w:val="es-ES_tradnl"/>
              </w:rPr>
              <w:t>165.000</w:t>
            </w:r>
          </w:p>
        </w:tc>
        <w:tc>
          <w:tcPr>
            <w:tcW w:w="934" w:type="dxa"/>
          </w:tcPr>
          <w:p w14:paraId="582E72EF" w14:textId="14C34E90" w:rsidR="00AF2456" w:rsidRPr="00EA65D6" w:rsidRDefault="00594A0F" w:rsidP="00EA65D6">
            <w:pPr>
              <w:widowControl w:val="0"/>
              <w:shd w:val="clear" w:color="auto" w:fill="FFFFFF" w:themeFill="background1"/>
              <w:ind w:left="-164" w:right="60" w:firstLine="90"/>
              <w:jc w:val="right"/>
              <w:rPr>
                <w:b/>
                <w:bCs/>
                <w:sz w:val="20"/>
                <w:lang w:val="es-ES_tradnl"/>
              </w:rPr>
            </w:pPr>
            <w:r w:rsidRPr="00EA65D6">
              <w:rPr>
                <w:b/>
                <w:bCs/>
                <w:sz w:val="20"/>
                <w:lang w:val="es-ES_tradnl"/>
              </w:rPr>
              <w:t>151.000</w:t>
            </w:r>
          </w:p>
        </w:tc>
      </w:tr>
      <w:tr w:rsidR="00AF2456" w:rsidRPr="00867CC0" w14:paraId="2AFFE833" w14:textId="77777777" w:rsidTr="005B07EE">
        <w:trPr>
          <w:trHeight w:val="145"/>
        </w:trPr>
        <w:tc>
          <w:tcPr>
            <w:tcW w:w="5570" w:type="dxa"/>
            <w:gridSpan w:val="2"/>
          </w:tcPr>
          <w:p w14:paraId="7E938156" w14:textId="3A19C10F" w:rsidR="00AF2456" w:rsidRPr="00867CC0" w:rsidRDefault="00AF2456" w:rsidP="007234B8">
            <w:pPr>
              <w:widowControl w:val="0"/>
              <w:ind w:right="75"/>
              <w:jc w:val="right"/>
              <w:rPr>
                <w:b/>
                <w:bCs/>
                <w:sz w:val="20"/>
                <w:szCs w:val="20"/>
                <w:lang w:val="es-ES_tradnl"/>
              </w:rPr>
            </w:pPr>
            <w:r w:rsidRPr="00867CC0">
              <w:rPr>
                <w:b/>
                <w:sz w:val="20"/>
                <w:lang w:val="es-ES_tradnl"/>
              </w:rPr>
              <w:t>Subtotal para el PNUMA</w:t>
            </w:r>
          </w:p>
        </w:tc>
        <w:tc>
          <w:tcPr>
            <w:tcW w:w="900" w:type="dxa"/>
          </w:tcPr>
          <w:p w14:paraId="7BD5BB0C" w14:textId="77777777" w:rsidR="00AF2456" w:rsidRPr="005B07EE" w:rsidRDefault="00AF2456" w:rsidP="005B07EE">
            <w:pPr>
              <w:widowControl w:val="0"/>
              <w:shd w:val="clear" w:color="auto" w:fill="FFFFFF" w:themeFill="background1"/>
              <w:ind w:left="-164" w:right="60" w:firstLine="90"/>
              <w:jc w:val="right"/>
              <w:rPr>
                <w:sz w:val="20"/>
                <w:lang w:val="es-ES_tradnl"/>
              </w:rPr>
            </w:pPr>
            <w:r w:rsidRPr="00867CC0">
              <w:rPr>
                <w:sz w:val="20"/>
                <w:lang w:val="es-ES_tradnl"/>
              </w:rPr>
              <w:t>92.000</w:t>
            </w:r>
          </w:p>
        </w:tc>
        <w:tc>
          <w:tcPr>
            <w:tcW w:w="990" w:type="dxa"/>
          </w:tcPr>
          <w:p w14:paraId="440B8DB6" w14:textId="078C86BB" w:rsidR="00AF2456" w:rsidRPr="00EA65D6" w:rsidRDefault="00AF2456" w:rsidP="00EA65D6">
            <w:pPr>
              <w:widowControl w:val="0"/>
              <w:shd w:val="clear" w:color="auto" w:fill="FFFFFF" w:themeFill="background1"/>
              <w:ind w:left="-164" w:right="60" w:firstLine="90"/>
              <w:jc w:val="right"/>
              <w:rPr>
                <w:b/>
                <w:bCs/>
                <w:sz w:val="20"/>
                <w:lang w:val="es-ES_tradnl"/>
              </w:rPr>
            </w:pPr>
            <w:r w:rsidRPr="00EA65D6">
              <w:rPr>
                <w:b/>
                <w:bCs/>
                <w:sz w:val="20"/>
                <w:lang w:val="es-ES_tradnl"/>
              </w:rPr>
              <w:t>87.000</w:t>
            </w:r>
          </w:p>
        </w:tc>
        <w:tc>
          <w:tcPr>
            <w:tcW w:w="990" w:type="dxa"/>
          </w:tcPr>
          <w:p w14:paraId="473B702D" w14:textId="427C4380" w:rsidR="00AF2456" w:rsidRPr="005B07EE" w:rsidRDefault="00AF2456" w:rsidP="005B07EE">
            <w:pPr>
              <w:widowControl w:val="0"/>
              <w:shd w:val="clear" w:color="auto" w:fill="FFFFFF" w:themeFill="background1"/>
              <w:ind w:left="-164" w:right="60" w:firstLine="90"/>
              <w:jc w:val="right"/>
              <w:rPr>
                <w:sz w:val="20"/>
                <w:lang w:val="es-ES_tradnl"/>
              </w:rPr>
            </w:pPr>
            <w:r w:rsidRPr="00867CC0">
              <w:rPr>
                <w:sz w:val="20"/>
                <w:lang w:val="es-ES_tradnl"/>
              </w:rPr>
              <w:t>51.000</w:t>
            </w:r>
          </w:p>
        </w:tc>
        <w:tc>
          <w:tcPr>
            <w:tcW w:w="934" w:type="dxa"/>
          </w:tcPr>
          <w:p w14:paraId="5175B079" w14:textId="3600E8FA" w:rsidR="00AF2456" w:rsidRPr="00EA65D6" w:rsidRDefault="00594A0F" w:rsidP="00EA65D6">
            <w:pPr>
              <w:widowControl w:val="0"/>
              <w:shd w:val="clear" w:color="auto" w:fill="FFFFFF" w:themeFill="background1"/>
              <w:ind w:left="-164" w:right="60" w:firstLine="90"/>
              <w:jc w:val="right"/>
              <w:rPr>
                <w:b/>
                <w:bCs/>
                <w:sz w:val="20"/>
                <w:lang w:val="es-ES_tradnl"/>
              </w:rPr>
            </w:pPr>
            <w:r w:rsidRPr="00EA65D6">
              <w:rPr>
                <w:b/>
                <w:bCs/>
                <w:sz w:val="20"/>
                <w:lang w:val="es-ES_tradnl"/>
              </w:rPr>
              <w:t>43.000</w:t>
            </w:r>
          </w:p>
        </w:tc>
      </w:tr>
      <w:tr w:rsidR="00AF2456" w:rsidRPr="00867CC0" w14:paraId="1AEE855C" w14:textId="77777777" w:rsidTr="005B07EE">
        <w:trPr>
          <w:trHeight w:val="227"/>
        </w:trPr>
        <w:tc>
          <w:tcPr>
            <w:tcW w:w="5570" w:type="dxa"/>
            <w:gridSpan w:val="2"/>
          </w:tcPr>
          <w:p w14:paraId="45DA714B" w14:textId="7A307372" w:rsidR="00AF2456" w:rsidRPr="00867CC0" w:rsidRDefault="00AF2456" w:rsidP="007234B8">
            <w:pPr>
              <w:widowControl w:val="0"/>
              <w:shd w:val="clear" w:color="auto" w:fill="FFFFFF" w:themeFill="background1"/>
              <w:ind w:right="75"/>
              <w:jc w:val="right"/>
              <w:rPr>
                <w:sz w:val="20"/>
                <w:szCs w:val="20"/>
                <w:lang w:val="es-ES_tradnl"/>
              </w:rPr>
            </w:pPr>
            <w:r w:rsidRPr="00867CC0">
              <w:rPr>
                <w:b/>
                <w:sz w:val="20"/>
                <w:lang w:val="es-ES_tradnl"/>
              </w:rPr>
              <w:t>Total</w:t>
            </w:r>
          </w:p>
        </w:tc>
        <w:tc>
          <w:tcPr>
            <w:tcW w:w="900" w:type="dxa"/>
          </w:tcPr>
          <w:p w14:paraId="68392CD9" w14:textId="77777777" w:rsidR="00AF2456" w:rsidRPr="005B07EE" w:rsidRDefault="00AF2456" w:rsidP="005B07EE">
            <w:pPr>
              <w:widowControl w:val="0"/>
              <w:shd w:val="clear" w:color="auto" w:fill="FFFFFF" w:themeFill="background1"/>
              <w:ind w:left="-164" w:right="60" w:firstLine="90"/>
              <w:jc w:val="right"/>
              <w:rPr>
                <w:sz w:val="20"/>
                <w:lang w:val="es-ES_tradnl"/>
              </w:rPr>
            </w:pPr>
            <w:r w:rsidRPr="00867CC0">
              <w:rPr>
                <w:sz w:val="20"/>
                <w:lang w:val="es-ES_tradnl"/>
              </w:rPr>
              <w:t>360.000</w:t>
            </w:r>
          </w:p>
        </w:tc>
        <w:tc>
          <w:tcPr>
            <w:tcW w:w="990" w:type="dxa"/>
          </w:tcPr>
          <w:p w14:paraId="4E93AFC2" w14:textId="7C9C9099" w:rsidR="00AF2456" w:rsidRPr="00EA65D6" w:rsidRDefault="00AF2456" w:rsidP="00EA65D6">
            <w:pPr>
              <w:widowControl w:val="0"/>
              <w:shd w:val="clear" w:color="auto" w:fill="FFFFFF" w:themeFill="background1"/>
              <w:ind w:left="-164" w:right="60" w:firstLine="90"/>
              <w:jc w:val="right"/>
              <w:rPr>
                <w:b/>
                <w:bCs/>
                <w:sz w:val="20"/>
                <w:lang w:val="es-ES_tradnl"/>
              </w:rPr>
            </w:pPr>
            <w:r w:rsidRPr="00EA65D6">
              <w:rPr>
                <w:b/>
                <w:bCs/>
                <w:sz w:val="20"/>
                <w:lang w:val="es-ES_tradnl"/>
              </w:rPr>
              <w:t>325.000</w:t>
            </w:r>
          </w:p>
        </w:tc>
        <w:tc>
          <w:tcPr>
            <w:tcW w:w="990" w:type="dxa"/>
          </w:tcPr>
          <w:p w14:paraId="03E5E564" w14:textId="34364FAE" w:rsidR="00AF2456" w:rsidRPr="005B07EE" w:rsidRDefault="00AF2456" w:rsidP="005B07EE">
            <w:pPr>
              <w:widowControl w:val="0"/>
              <w:shd w:val="clear" w:color="auto" w:fill="FFFFFF" w:themeFill="background1"/>
              <w:ind w:left="-164" w:right="60" w:firstLine="90"/>
              <w:jc w:val="right"/>
              <w:rPr>
                <w:sz w:val="20"/>
                <w:lang w:val="es-ES_tradnl"/>
              </w:rPr>
            </w:pPr>
            <w:r w:rsidRPr="00867CC0">
              <w:rPr>
                <w:sz w:val="20"/>
                <w:lang w:val="es-ES_tradnl"/>
              </w:rPr>
              <w:t>216.000</w:t>
            </w:r>
          </w:p>
        </w:tc>
        <w:tc>
          <w:tcPr>
            <w:tcW w:w="934" w:type="dxa"/>
          </w:tcPr>
          <w:p w14:paraId="747A8288" w14:textId="6E7B48FD" w:rsidR="00AF2456" w:rsidRPr="00EA65D6" w:rsidRDefault="00594A0F" w:rsidP="00EA65D6">
            <w:pPr>
              <w:widowControl w:val="0"/>
              <w:shd w:val="clear" w:color="auto" w:fill="FFFFFF" w:themeFill="background1"/>
              <w:ind w:left="-164" w:right="60" w:firstLine="90"/>
              <w:jc w:val="right"/>
              <w:rPr>
                <w:b/>
                <w:bCs/>
                <w:sz w:val="20"/>
                <w:lang w:val="es-ES_tradnl"/>
              </w:rPr>
            </w:pPr>
            <w:r w:rsidRPr="00EA65D6">
              <w:rPr>
                <w:b/>
                <w:bCs/>
                <w:sz w:val="20"/>
                <w:lang w:val="es-ES_tradnl"/>
              </w:rPr>
              <w:t>194.000</w:t>
            </w:r>
          </w:p>
        </w:tc>
      </w:tr>
    </w:tbl>
    <w:p w14:paraId="24FC7AF8" w14:textId="77777777" w:rsidR="003D2F69" w:rsidRPr="00867CC0" w:rsidRDefault="003D2F69" w:rsidP="003D2F69">
      <w:pPr>
        <w:keepNext/>
        <w:rPr>
          <w:b/>
          <w:bCs/>
          <w:lang w:val="es-ES_tradnl"/>
        </w:rPr>
      </w:pPr>
    </w:p>
    <w:p w14:paraId="411D6B1B" w14:textId="55744CD7" w:rsidR="00711BE6" w:rsidRPr="00867CC0" w:rsidRDefault="000350B9" w:rsidP="000350B9">
      <w:pPr>
        <w:keepNext/>
        <w:spacing w:after="240"/>
        <w:ind w:left="720" w:hanging="720"/>
        <w:rPr>
          <w:lang w:val="es-ES_tradnl"/>
        </w:rPr>
      </w:pPr>
      <w:r w:rsidRPr="00867CC0">
        <w:rPr>
          <w:u w:val="single"/>
          <w:lang w:val="es-ES_tradnl"/>
        </w:rPr>
        <w:t>Costo total del proyecto</w:t>
      </w:r>
      <w:r w:rsidRPr="00867CC0">
        <w:rPr>
          <w:lang w:val="es-ES_tradnl"/>
        </w:rPr>
        <w:t xml:space="preserve"> </w:t>
      </w:r>
    </w:p>
    <w:p w14:paraId="306D7AB9" w14:textId="4EAA6444" w:rsidR="00746FBD" w:rsidRPr="00867CC0" w:rsidRDefault="00711BE6" w:rsidP="00106F7F">
      <w:pPr>
        <w:pStyle w:val="Heading1"/>
        <w:rPr>
          <w:lang w:val="es-ES_tradnl"/>
        </w:rPr>
      </w:pPr>
      <w:r w:rsidRPr="00867CC0">
        <w:rPr>
          <w:lang w:val="es-ES_tradnl"/>
        </w:rPr>
        <w:t>Con un costo total de USD 325.000, la etapa I del KIP para Somalia dará lugar a una reducción de 127.667 toneladas eq. de CO</w:t>
      </w:r>
      <w:r w:rsidRPr="00867CC0">
        <w:rPr>
          <w:vertAlign w:val="subscript"/>
          <w:lang w:val="es-ES_tradnl"/>
        </w:rPr>
        <w:t>2</w:t>
      </w:r>
      <w:r w:rsidRPr="00867CC0">
        <w:rPr>
          <w:lang w:val="es-ES_tradnl"/>
        </w:rPr>
        <w:t xml:space="preserve"> respecto del consumo admisible para la financiación de HFC del país. </w:t>
      </w:r>
    </w:p>
    <w:p w14:paraId="00BB4777" w14:textId="7453894A" w:rsidR="00711BE6" w:rsidRPr="00867CC0" w:rsidRDefault="00711BE6" w:rsidP="00711BE6">
      <w:pPr>
        <w:pStyle w:val="Heading1"/>
        <w:spacing w:before="240"/>
        <w:rPr>
          <w:lang w:val="es-ES_tradnl"/>
        </w:rPr>
      </w:pPr>
      <w:r w:rsidRPr="00867CC0">
        <w:rPr>
          <w:lang w:val="es-ES_tradnl"/>
        </w:rPr>
        <w:t>La etapa I del KIP se ejecutará en dos tramos.</w:t>
      </w:r>
    </w:p>
    <w:p w14:paraId="3E1C0CB9" w14:textId="77777777" w:rsidR="00855525" w:rsidRPr="00867CC0" w:rsidRDefault="00855525" w:rsidP="00855525">
      <w:pPr>
        <w:pStyle w:val="Heading1"/>
        <w:keepNext/>
        <w:widowControl w:val="0"/>
        <w:numPr>
          <w:ilvl w:val="0"/>
          <w:numId w:val="0"/>
        </w:numPr>
        <w:suppressAutoHyphens/>
        <w:spacing w:before="240"/>
        <w:rPr>
          <w:lang w:val="es-ES_tradnl"/>
        </w:rPr>
      </w:pPr>
      <w:bookmarkStart w:id="9" w:name="_Hlk126916207"/>
      <w:bookmarkStart w:id="10" w:name="_Hlk126916178"/>
      <w:r w:rsidRPr="00867CC0">
        <w:rPr>
          <w:u w:val="single"/>
          <w:lang w:val="es-ES_tradnl"/>
        </w:rPr>
        <w:t>Plan de ejecución para el primer tramo del plan de ejecución de Kigali para los HFC</w:t>
      </w:r>
    </w:p>
    <w:p w14:paraId="5520E9E0" w14:textId="77777777" w:rsidR="00855525" w:rsidRPr="00867CC0" w:rsidRDefault="00855525" w:rsidP="00855525">
      <w:pPr>
        <w:pStyle w:val="Heading1"/>
        <w:rPr>
          <w:lang w:val="es-ES_tradnl"/>
        </w:rPr>
      </w:pPr>
      <w:r w:rsidRPr="00867CC0">
        <w:rPr>
          <w:lang w:val="es-ES_tradnl"/>
        </w:rPr>
        <w:t xml:space="preserve">El plan de acción acordado incluirá las siguientes actividades: </w:t>
      </w:r>
    </w:p>
    <w:p w14:paraId="6400F535" w14:textId="6599FA54" w:rsidR="00B903EC" w:rsidRPr="00867CC0" w:rsidRDefault="00CE751C" w:rsidP="00867CC0">
      <w:pPr>
        <w:pStyle w:val="Heading2"/>
        <w:rPr>
          <w:lang w:val="es-ES_tradnl"/>
        </w:rPr>
      </w:pPr>
      <w:r w:rsidRPr="00867CC0">
        <w:rPr>
          <w:lang w:val="es-ES_tradnl"/>
        </w:rPr>
        <w:t>Fortalecimiento de la aplicación de la legislación y reglamentación relativas a los HFC (ONUDI): Fortalecimiento de la aplicación del sistema de concesión de licencias y cupos mediante el establecimiento de un sistema de recopilación de datos sobre HFC y un estudio sobre el sistema de cupos para la importación de equipos basados en sustancias controladas (USD 5.000); elaboración de normas para los refrigerantes inflamables y etiquetado para las bombonas de refrigerantes (USD 5.000); suministro de cuatro identificadores de refrigerantes al servicio de aduanas (USD 20.000);</w:t>
      </w:r>
    </w:p>
    <w:p w14:paraId="09E6B302" w14:textId="5F2564BF" w:rsidR="009A1878" w:rsidRPr="00867CC0" w:rsidRDefault="000931EE">
      <w:pPr>
        <w:pStyle w:val="Heading2"/>
        <w:rPr>
          <w:lang w:val="es-ES_tradnl"/>
        </w:rPr>
      </w:pPr>
      <w:r w:rsidRPr="00867CC0">
        <w:rPr>
          <w:lang w:val="es-ES_tradnl"/>
        </w:rPr>
        <w:t xml:space="preserve">Fortalecimiento de la capacidad técnica para el control de las importaciones (PNUMA): Revisión del programa de capacitación del servicio de aduanas para incorporar medidas de control de los HFC (USD 5.000); talleres de capacitación para un total de 100 funcionarios de aduanas y encargados de hacer cumplir la ley sobre los HFC, los nuevos códigos del sistema armonizado y la identificación de alternativas de bajo potencial de calentamiento atmosférico (USD 30.000); taller para importadores, agentes de aduanas y partes interesadas sobre la aplicación de cupos para los HFC y otras disposiciones (USD 4.000); </w:t>
      </w:r>
      <w:r w:rsidRPr="00867CC0">
        <w:rPr>
          <w:lang w:val="es-ES_tradnl"/>
        </w:rPr>
        <w:lastRenderedPageBreak/>
        <w:t>fortalecimiento del mantenimiento de registros por parte del servicio de aduanas mediante la capacitación y la mejora del intercambio de información sobre el control de los HFC en los puertos de entrada y la mejora de la notificación de datos por parte de las empresas; supervisión continua del consumo y el comercio ilegal de HFC, incluyendo encuestas y estudios sobre el comercio ilegal de HFC con recomendaciones (USD 4.000);</w:t>
      </w:r>
    </w:p>
    <w:p w14:paraId="648DDFDE" w14:textId="3896D35F" w:rsidR="00861BDB" w:rsidRPr="00867CC0" w:rsidRDefault="00CE751C" w:rsidP="00B116D8">
      <w:pPr>
        <w:pStyle w:val="Heading2"/>
        <w:rPr>
          <w:lang w:val="es-ES_tradnl"/>
        </w:rPr>
      </w:pPr>
      <w:r w:rsidRPr="00867CC0">
        <w:rPr>
          <w:lang w:val="es-ES_tradnl"/>
        </w:rPr>
        <w:t>Fortalecimiento de la capacitación (ONUDI): Apoyo a la asociación industrial para formalizar el sector, incluyendo dos reuniones anuales para abordar los desafíos del sector, y fortalecimiento de la colaboración entre la asociación, los técnicos y las partes interesadas en la reglamentación (USD 2.000); actualización del código de buenas prácticas sobre la incorporación de los HFC, la recuperación y el reciclaje de refrigerantes, la reducción de las emisiones y la descarga a la atmósfera de refrigerantes, la reducción del consumo de energía, los últimos avances tecnológicos y el uso seguro de alternativas (USD 5.000); y elaboración de manuales y directrices de capacitación y módulos de capacitación sobre la manipulación segura del R-600a y el R-290 en la refrigeración comercial, incluyendo la impresión y la difusión de información y un taller de sensibilización (USD 12.000);</w:t>
      </w:r>
    </w:p>
    <w:p w14:paraId="40ED00A7" w14:textId="1D3B0B4F" w:rsidR="008F3FE6" w:rsidRPr="00867CC0" w:rsidRDefault="00B03F57" w:rsidP="008F3FE6">
      <w:pPr>
        <w:pStyle w:val="Heading2"/>
        <w:rPr>
          <w:lang w:val="es-ES_tradnl"/>
        </w:rPr>
      </w:pPr>
      <w:r w:rsidRPr="00867CC0">
        <w:rPr>
          <w:lang w:val="es-ES_tradnl"/>
        </w:rPr>
        <w:t>Capacitación de técnicos de refrigeración y aire acondicionado (ONUDI): Dos talleres de capacitación para 50 técnicos de refrigeración y aire acondicionado por sesión, con énfasis en refrigeración doméstica, comercial e industrial (USD 30.000);</w:t>
      </w:r>
    </w:p>
    <w:p w14:paraId="1C47755F" w14:textId="76CB55B4" w:rsidR="00264ECF" w:rsidRPr="00867CC0" w:rsidRDefault="00B03F57" w:rsidP="00791181">
      <w:pPr>
        <w:pStyle w:val="Heading2"/>
        <w:rPr>
          <w:lang w:val="es-ES_tradnl"/>
        </w:rPr>
      </w:pPr>
      <w:r w:rsidRPr="00867CC0">
        <w:rPr>
          <w:lang w:val="es-ES_tradnl"/>
        </w:rPr>
        <w:t>Modernización del centro de capacitación con herramientas y equipos (ONUDI): Suministro de equipos y herramientas para un centro de capacitación sobre refrigerantes inflamables para aplicaciones residenciales y comerciales autónomas (USD 28.000);</w:t>
      </w:r>
    </w:p>
    <w:p w14:paraId="6CB6C90D" w14:textId="07511B64" w:rsidR="00ED126D" w:rsidRPr="00867CC0" w:rsidRDefault="00ED126D">
      <w:pPr>
        <w:pStyle w:val="Heading2"/>
        <w:rPr>
          <w:lang w:val="es-ES_tradnl"/>
        </w:rPr>
      </w:pPr>
      <w:r w:rsidRPr="00867CC0">
        <w:rPr>
          <w:lang w:val="es-ES_tradnl"/>
        </w:rPr>
        <w:t>Campaña de sensibilización para pequeñas y medianas empresas usuarias finales (ONUDI): Campaña de sensibilización dirigida a usuarios finales de equipos de refrigeración y pequeñas y medianas empresas para difundir información sobre el uso seguro, la disponibilidad y la eficiencia energética de las tecnologías alternativas y fomentar la sustitución de equipos de HFC con alto potencial de calentamiento atmosférico (USD 5.000);</w:t>
      </w:r>
    </w:p>
    <w:p w14:paraId="2D24B1B0" w14:textId="175B9DD6" w:rsidR="00B03F57" w:rsidRPr="00867CC0" w:rsidRDefault="00B03F57">
      <w:pPr>
        <w:pStyle w:val="Heading2"/>
        <w:rPr>
          <w:lang w:val="es-ES_tradnl"/>
        </w:rPr>
      </w:pPr>
      <w:r w:rsidRPr="00867CC0">
        <w:rPr>
          <w:lang w:val="es-ES_tradnl"/>
        </w:rPr>
        <w:t>Creación de capacidad en el sector de equipos de aire acondicionado para vehículos (ONUDI): Elaboración de un manual de capacitación sobre buenas prácticas para el servicio y mantenimiento de equipos de aire acondicionado para vehículos (USD 5.000); adquisición de dos juegos de herramientas para el servicio y mantenimiento de equipos de aire acondicionado para vehículos (USD 20.000); celebración de un taller de capacitación para instructores técnicos de aire acondicionado para vehículos (USD 4.000); y</w:t>
      </w:r>
    </w:p>
    <w:p w14:paraId="61479305" w14:textId="5B20428D" w:rsidR="00D11B41" w:rsidRPr="00867CC0" w:rsidRDefault="00D11B41" w:rsidP="00D11B41">
      <w:pPr>
        <w:pStyle w:val="Heading2"/>
        <w:rPr>
          <w:lang w:val="es-ES_tradnl"/>
        </w:rPr>
      </w:pPr>
      <w:r w:rsidRPr="00867CC0">
        <w:rPr>
          <w:lang w:val="es-ES_tradnl"/>
        </w:rPr>
        <w:t>Supervisión de proyectos (ONUDI) (USD 10.000), que se asignarán para apoyo técnico y de consultoría local (USD 5.000), viajes locales (USD 2.500) y costos logísticos y administrativos (USD 2.500).</w:t>
      </w:r>
    </w:p>
    <w:p w14:paraId="6BDDF9B2" w14:textId="43437A2C" w:rsidR="00711BE6" w:rsidRPr="00867CC0" w:rsidRDefault="00711BE6" w:rsidP="00711BE6">
      <w:pPr>
        <w:keepNext/>
        <w:widowControl w:val="0"/>
        <w:spacing w:after="240"/>
        <w:outlineLvl w:val="0"/>
        <w:rPr>
          <w:bCs/>
          <w:lang w:val="es-ES_tradnl"/>
        </w:rPr>
      </w:pPr>
      <w:r w:rsidRPr="00867CC0">
        <w:rPr>
          <w:u w:val="single"/>
          <w:lang w:val="es-ES_tradnl"/>
        </w:rPr>
        <w:t>Cofinanciación</w:t>
      </w:r>
      <w:r w:rsidRPr="00867CC0">
        <w:rPr>
          <w:lang w:val="es-ES_tradnl"/>
        </w:rPr>
        <w:t xml:space="preserve"> </w:t>
      </w:r>
    </w:p>
    <w:p w14:paraId="3DC10DC9" w14:textId="6E5B1134" w:rsidR="00711BE6" w:rsidRPr="00867CC0" w:rsidRDefault="00A95DB8">
      <w:pPr>
        <w:pStyle w:val="Heading1"/>
        <w:rPr>
          <w:lang w:val="es-ES_tradnl"/>
        </w:rPr>
      </w:pPr>
      <w:r w:rsidRPr="00867CC0">
        <w:rPr>
          <w:lang w:val="es-ES_tradnl"/>
        </w:rPr>
        <w:t xml:space="preserve">La contribución del Gobierno de Somalia en el marco del PGEH para apoyar la supervisión y la evaluación se ampliará a la etapa I del KIP. Este apoyo será principalmente en especie, en forma de alquiler de oficinas, asignación de personal temporal local para asistir en reuniones y talleres, y transporte para los participantes en reuniones y talleres. Cabe señalar también que la Dependencia Nacional del Ozono está estrechamente vinculada con los coordinadores de otros acuerdos ambientales multilaterales dentro del Ministerio, y que colabora en varios proyectos para lograr sinergias, lo que tiene beneficios directos e indirectos para el medio ambiente y el clima. </w:t>
      </w:r>
    </w:p>
    <w:p w14:paraId="323AB60E" w14:textId="77777777" w:rsidR="00711BE6" w:rsidRPr="00867CC0" w:rsidRDefault="00711BE6" w:rsidP="00711BE6">
      <w:pPr>
        <w:keepNext/>
        <w:widowControl w:val="0"/>
        <w:spacing w:before="240" w:after="240"/>
        <w:outlineLvl w:val="0"/>
        <w:rPr>
          <w:bCs/>
          <w:u w:val="single"/>
          <w:lang w:val="es-ES_tradnl"/>
        </w:rPr>
      </w:pPr>
      <w:bookmarkStart w:id="11" w:name="_Hlk126916238"/>
      <w:r w:rsidRPr="00867CC0">
        <w:rPr>
          <w:u w:val="single"/>
          <w:lang w:val="es-ES_tradnl"/>
        </w:rPr>
        <w:lastRenderedPageBreak/>
        <w:t>Plan administrativo del Fondo Multilateral para 2025-2027</w:t>
      </w:r>
    </w:p>
    <w:bookmarkEnd w:id="11"/>
    <w:p w14:paraId="11670F5B" w14:textId="038679C7" w:rsidR="00711BE6" w:rsidRPr="00867CC0" w:rsidRDefault="003F22D4" w:rsidP="00711BE6">
      <w:pPr>
        <w:pStyle w:val="Heading1"/>
        <w:rPr>
          <w:lang w:val="es-ES_tradnl"/>
        </w:rPr>
      </w:pPr>
      <w:r w:rsidRPr="00867CC0">
        <w:rPr>
          <w:lang w:val="es-ES_tradnl"/>
        </w:rPr>
        <w:t>La ONUDI y el PNUMA solicitan USD 325.000, más gastos de apoyo al organismo, para la ejecución de la etapa I del KIP para Somalia. El total solicitado de USD 219.220, inclusive los gastos de apoyo al organismo para el período 2025-2027, está USD 10.820 por debajo del monto que figura en el plan administrativo.</w:t>
      </w:r>
    </w:p>
    <w:p w14:paraId="39C4C87C" w14:textId="77777777" w:rsidR="00711BE6" w:rsidRPr="00867CC0" w:rsidRDefault="00711BE6" w:rsidP="00711BE6">
      <w:pPr>
        <w:keepNext/>
        <w:widowControl w:val="0"/>
        <w:spacing w:after="240"/>
        <w:rPr>
          <w:iCs/>
          <w:u w:val="single"/>
          <w:lang w:val="es-ES_tradnl"/>
        </w:rPr>
      </w:pPr>
      <w:r w:rsidRPr="00867CC0">
        <w:rPr>
          <w:u w:val="single"/>
          <w:lang w:val="es-ES_tradnl"/>
        </w:rPr>
        <w:t>Aplicación de políticas de género</w:t>
      </w:r>
    </w:p>
    <w:p w14:paraId="3B4A2AD2" w14:textId="21F1944F" w:rsidR="0090715A" w:rsidRPr="00867CC0" w:rsidRDefault="0090715A" w:rsidP="00334649">
      <w:pPr>
        <w:pStyle w:val="Heading1"/>
        <w:rPr>
          <w:lang w:val="es-ES_tradnl"/>
        </w:rPr>
      </w:pPr>
      <w:r w:rsidRPr="00867CC0">
        <w:rPr>
          <w:lang w:val="es-ES_tradnl"/>
        </w:rPr>
        <w:t xml:space="preserve">De conformidad con las decisiones 84/92 d), 90/48 c) y 92/40 b), el Gobierno de Somalia ha incorporado la política de género del Fondo Multilateral en la preparación y formulación de proyectos para la etapa I del KIP. Se llevó a cabo una evaluación de género y se descubrió que el número de mujeres que participan en el sector de refrigeración y aire acondicionado es muy limitado y se han identificado numerosas barreras sociales para su entrada en el campo. Durante la etapa I del KIP, la Dependencia Nacional del Ozono recopilará y notificará datos desglosados del sector de refrigeración y aire acondicionado en sus publicaciones, alentará la participación de mujeres en sesiones de capacitación y consultas, se fijará el objetivo de que las mujeres representen el 20 por ciento de los participantes en la capacitación aduanera, apoyará a las empresas propiedad de mujeres en determinadas actividades, actualizará el código de buenas prácticas de los técnicos para eliminar ideas erróneas, alentará a las mujeres a unirse a la asociación de refrigeración y aire acondicionado, y trabajará con las instituciones educativas y las partes interesadas del Gobierno para eliminar las barreras y fomentar la participación de las mujeres. </w:t>
      </w:r>
    </w:p>
    <w:p w14:paraId="7C7E23F8" w14:textId="77777777" w:rsidR="00711BE6" w:rsidRPr="00867CC0" w:rsidRDefault="00711BE6" w:rsidP="00711BE6">
      <w:pPr>
        <w:pStyle w:val="Heading1"/>
        <w:keepNext/>
        <w:widowControl w:val="0"/>
        <w:numPr>
          <w:ilvl w:val="0"/>
          <w:numId w:val="0"/>
        </w:numPr>
        <w:rPr>
          <w:u w:val="single"/>
          <w:lang w:val="es-ES_tradnl"/>
        </w:rPr>
      </w:pPr>
      <w:bookmarkStart w:id="12" w:name="_Hlk126916186"/>
      <w:bookmarkEnd w:id="9"/>
      <w:bookmarkEnd w:id="10"/>
      <w:r w:rsidRPr="00867CC0">
        <w:rPr>
          <w:u w:val="single"/>
          <w:lang w:val="es-ES_tradnl"/>
        </w:rPr>
        <w:t>Sostenibilidad de la reducción de los HFC y evaluación de riesgos</w:t>
      </w:r>
    </w:p>
    <w:bookmarkEnd w:id="12"/>
    <w:p w14:paraId="4126EEC3" w14:textId="7BAE4B01" w:rsidR="0027027B" w:rsidRPr="00867CC0" w:rsidRDefault="0027027B" w:rsidP="00106F7F">
      <w:pPr>
        <w:pStyle w:val="Heading1"/>
        <w:rPr>
          <w:lang w:val="es-ES_tradnl"/>
        </w:rPr>
      </w:pPr>
      <w:r w:rsidRPr="00867CC0">
        <w:rPr>
          <w:lang w:val="es-ES_tradnl"/>
        </w:rPr>
        <w:t>La sostenibilidad del KIP de Somalia se basa en un enfoque integral que integra la aplicación de la normativa, la creación de capacidad y la participación continua de las partes interesadas. El fortalecimiento de la concesión de licencias de HFC y del sistema de cupos asegura que la reducción se supervise y controle estrictamente, evitando la regresión en curso. El enfoque en el fortalecimiento de las capacidades técnicas de los técnicos de refrigeración y aire acondicionado mediante amplios programas de capacitación permite al KIP garantizar la prioridad de la transición a refrigerantes de bajo potencial de calentamiento atmosférico y que esta sea sostenible a largo plazo. Al mismo tiempo, las campañas de sensibilización de las partes interesadas y los marcos institucionales refuerzan la comprensión y la adopción generalizadas de prácticas medioambientalmente sostenibles en todos los sectores. Estos esfuerzos, combinados con la supervisión continua y la flexibilidad para adaptar las medidas reglamentarias según sea necesario, proporcionan una base sólida para la sostenibilidad a largo plazo de las reducciones de HFC en Somalia.</w:t>
      </w:r>
    </w:p>
    <w:p w14:paraId="1C2C6965" w14:textId="21C69D8C" w:rsidR="001F2761" w:rsidRPr="00867CC0" w:rsidRDefault="001F2761" w:rsidP="001F2761">
      <w:pPr>
        <w:pStyle w:val="Heading1"/>
        <w:rPr>
          <w:rFonts w:eastAsia="Calibri"/>
          <w:lang w:val="es-ES_tradnl"/>
        </w:rPr>
      </w:pPr>
      <w:r w:rsidRPr="00867CC0">
        <w:rPr>
          <w:lang w:val="es-ES_tradnl"/>
        </w:rPr>
        <w:t xml:space="preserve">La Secretaría tomó nota de las deliberaciones, durante la aprobación de la etapa II del PGEH, sobre el estado de inestabilidad y seguridad en el país y la capacidad de los organismos para llevar a cabo las actividades, y la ONUDI respondió que, dados los actuales problemas de seguridad en el país, es fundamental establecer instalaciones centralizadas de capacitación dentro de la zona segura designada para cada región para garantizar una ejecución sin dificultades. Todas las actividades que se lleven a cabo dentro de las zonas seguras deben contar con el apoyo de personal de seguridad adecuado, transporte fiable e instalaciones adecuadas, garantizando la seguridad de los participantes y la prestación eficaz de servicios en todas las regiones seleccionadas. </w:t>
      </w:r>
    </w:p>
    <w:p w14:paraId="72832820" w14:textId="248A669F" w:rsidR="00711BE6" w:rsidRPr="00867CC0" w:rsidRDefault="00711BE6" w:rsidP="00711BE6">
      <w:pPr>
        <w:keepNext/>
        <w:widowControl w:val="0"/>
        <w:spacing w:before="240" w:after="240"/>
        <w:rPr>
          <w:lang w:val="es-ES_tradnl"/>
        </w:rPr>
      </w:pPr>
      <w:bookmarkStart w:id="13" w:name="_Hlk126916245"/>
      <w:r w:rsidRPr="00867CC0">
        <w:rPr>
          <w:u w:val="single"/>
          <w:lang w:val="es-ES_tradnl"/>
        </w:rPr>
        <w:t xml:space="preserve">Impacto sobre el clima </w:t>
      </w:r>
    </w:p>
    <w:p w14:paraId="2CA73928" w14:textId="12C38C6E" w:rsidR="00711BE6" w:rsidRPr="00867CC0" w:rsidRDefault="00711BE6" w:rsidP="00711BE6">
      <w:pPr>
        <w:pStyle w:val="Heading1"/>
        <w:rPr>
          <w:lang w:val="es-ES_tradnl"/>
        </w:rPr>
      </w:pPr>
      <w:r w:rsidRPr="00867CC0">
        <w:rPr>
          <w:lang w:val="es-ES_tradnl"/>
        </w:rPr>
        <w:t xml:space="preserve">Las actividades propuestas, incluido el suministro de herramientas y equipos para la capacitación en el sector de refrigeración y aire acondicionado, los programas de creación de capacidad en el sector de aire acondicionado para vehículos y el fortalecimiento de la capacidad técnica para el control de las importaciones, indican que la ejecución de la etapa I del KIP reducirá las emisiones de refrigerantes a la atmósfera, lo que beneficiará al clima. El cálculo del impacto sobre el clima de las actividades del KIP indica que, para 2029, Somalia habrá reducido sus emisiones en aproximadamente 127.667 de toneladas </w:t>
      </w:r>
      <w:r w:rsidRPr="00867CC0">
        <w:rPr>
          <w:lang w:val="es-ES_tradnl"/>
        </w:rPr>
        <w:lastRenderedPageBreak/>
        <w:t>eq. de CO</w:t>
      </w:r>
      <w:r w:rsidRPr="00867CC0">
        <w:rPr>
          <w:vertAlign w:val="subscript"/>
          <w:lang w:val="es-ES_tradnl"/>
        </w:rPr>
        <w:t>2</w:t>
      </w:r>
      <w:r w:rsidRPr="00867CC0">
        <w:rPr>
          <w:lang w:val="es-ES_tradnl"/>
        </w:rPr>
        <w:t xml:space="preserve"> de HFC, calculadas como la diferencia entre el nivel HFC básico de cumplimiento y el objetivo para 2029, suponiendo que se hubieran emitido todos los HFC consumidos.</w:t>
      </w:r>
    </w:p>
    <w:p w14:paraId="26486BCE" w14:textId="5255858E" w:rsidR="00711BE6" w:rsidRPr="00867CC0" w:rsidRDefault="00711BE6" w:rsidP="001A5698">
      <w:pPr>
        <w:pStyle w:val="Heading1"/>
        <w:keepNext/>
        <w:numPr>
          <w:ilvl w:val="0"/>
          <w:numId w:val="0"/>
        </w:numPr>
        <w:spacing w:before="240"/>
        <w:rPr>
          <w:bCs/>
          <w:u w:val="single"/>
          <w:lang w:val="es-ES_tradnl"/>
        </w:rPr>
      </w:pPr>
      <w:r w:rsidRPr="00867CC0">
        <w:rPr>
          <w:u w:val="single"/>
          <w:lang w:val="es-ES_tradnl"/>
        </w:rPr>
        <w:t>Proyecto de Acuerdo</w:t>
      </w:r>
    </w:p>
    <w:bookmarkEnd w:id="13"/>
    <w:p w14:paraId="435C811F" w14:textId="3E2490A9" w:rsidR="00711BE6" w:rsidRPr="00867CC0" w:rsidRDefault="00711BE6" w:rsidP="00711BE6">
      <w:pPr>
        <w:pStyle w:val="Heading1"/>
        <w:rPr>
          <w:lang w:val="es-ES_tradnl"/>
        </w:rPr>
      </w:pPr>
      <w:r w:rsidRPr="00867CC0">
        <w:rPr>
          <w:lang w:val="es-ES_tradnl"/>
        </w:rPr>
        <w:t>En el anexo I del presente documento se incluye un proyecto de Acuerdo entre el Gobierno de Somalia y el Comité Ejecutivo para la etapa I del KIP.</w:t>
      </w:r>
      <w:bookmarkStart w:id="14" w:name="_Hlk126916251"/>
    </w:p>
    <w:p w14:paraId="4ED26072" w14:textId="77777777" w:rsidR="00711BE6" w:rsidRPr="00867CC0" w:rsidRDefault="00711BE6" w:rsidP="00711BE6">
      <w:pPr>
        <w:keepNext/>
        <w:widowControl w:val="0"/>
        <w:suppressAutoHyphens/>
        <w:spacing w:before="240" w:after="240"/>
        <w:rPr>
          <w:iCs/>
          <w:u w:val="single"/>
          <w:lang w:val="es-ES_tradnl"/>
        </w:rPr>
      </w:pPr>
      <w:r w:rsidRPr="00867CC0">
        <w:rPr>
          <w:u w:val="single"/>
          <w:lang w:val="es-ES_tradnl"/>
        </w:rPr>
        <w:t>Coordinación de actividades en el sector de servicio y mantenimiento en el marco de los planes de eliminación de HCFC y reducción de HFC</w:t>
      </w:r>
    </w:p>
    <w:p w14:paraId="4BE5937B" w14:textId="426B543D" w:rsidR="00527136" w:rsidRPr="00867CC0" w:rsidRDefault="00527136" w:rsidP="00106F7F">
      <w:pPr>
        <w:pStyle w:val="Heading1"/>
        <w:rPr>
          <w:lang w:val="es-ES_tradnl"/>
        </w:rPr>
      </w:pPr>
      <w:r w:rsidRPr="00867CC0">
        <w:rPr>
          <w:lang w:val="es-ES_tradnl"/>
        </w:rPr>
        <w:t>Las actividades para la etapa II del PGEH incluyen el fortalecimiento y la aplicación de la legislación y los reglamentos sobre los HCFC mediante el examen de la política y la regulación vigentes en materia de HCFC; fortalecimiento del sistema de concesión de licencias y cupos; apoyo a la creación de asociaciones de refrigeración y aire acondicionado; fortalecimiento de la capacidad técnica para el control de las importaciones mediante el suministro de identificadores de SAO; capacitación de los funcionarios de aduanas; organización de un taller de sensibilización para importadores sobre las nuevas medidas reglamentarias; capacitación de los técnicos de refrigeración y aire acondicionado en buenas prácticas de mantenimiento; suministro de equipos y herramientas a los centros de capacitación; desarrollo de un plan nacional de recuperación, reciclaje y regeneración; y supervisión, evaluación y presentación de informes. En el anexo II se resume la ejecución simultánea de las actividades en el marco del PGEH y el KIP.</w:t>
      </w:r>
    </w:p>
    <w:p w14:paraId="3C580CF2" w14:textId="77777777" w:rsidR="00711BE6" w:rsidRPr="00867CC0" w:rsidRDefault="00711BE6" w:rsidP="00711BE6">
      <w:pPr>
        <w:pStyle w:val="Heading1"/>
        <w:keepNext/>
        <w:widowControl w:val="0"/>
        <w:numPr>
          <w:ilvl w:val="0"/>
          <w:numId w:val="0"/>
        </w:numPr>
        <w:autoSpaceDE w:val="0"/>
        <w:autoSpaceDN w:val="0"/>
        <w:adjustRightInd w:val="0"/>
        <w:spacing w:before="360"/>
        <w:rPr>
          <w:b/>
          <w:lang w:val="es-ES_tradnl"/>
        </w:rPr>
      </w:pPr>
      <w:r w:rsidRPr="00867CC0">
        <w:rPr>
          <w:b/>
          <w:lang w:val="es-ES_tradnl"/>
        </w:rPr>
        <w:t>VI.</w:t>
      </w:r>
      <w:r w:rsidRPr="00867CC0">
        <w:rPr>
          <w:b/>
          <w:lang w:val="es-ES_tradnl"/>
        </w:rPr>
        <w:tab/>
        <w:t>R</w:t>
      </w:r>
      <w:bookmarkEnd w:id="14"/>
      <w:r w:rsidRPr="00867CC0">
        <w:rPr>
          <w:b/>
          <w:lang w:val="es-ES_tradnl"/>
        </w:rPr>
        <w:t>ecomendación</w:t>
      </w:r>
    </w:p>
    <w:p w14:paraId="507F5698" w14:textId="77777777" w:rsidR="00711BE6" w:rsidRPr="00867CC0" w:rsidRDefault="00711BE6" w:rsidP="001A5698">
      <w:pPr>
        <w:pStyle w:val="Heading1"/>
        <w:keepNext/>
        <w:shd w:val="clear" w:color="auto" w:fill="FFFFFF" w:themeFill="background1"/>
        <w:rPr>
          <w:u w:val="single"/>
          <w:lang w:val="es-ES_tradnl"/>
        </w:rPr>
      </w:pPr>
      <w:r w:rsidRPr="00867CC0">
        <w:rPr>
          <w:lang w:val="es-ES_tradnl"/>
        </w:rPr>
        <w:t>El Comité Ejecutivo podría decidir contemplar lo siguiente:</w:t>
      </w:r>
    </w:p>
    <w:p w14:paraId="4029F709" w14:textId="448F5DCA" w:rsidR="00711BE6" w:rsidRPr="00867CC0" w:rsidRDefault="00B52ABF" w:rsidP="001A5698">
      <w:pPr>
        <w:pStyle w:val="Heading2"/>
        <w:widowControl/>
        <w:shd w:val="clear" w:color="auto" w:fill="FFFFFF" w:themeFill="background1"/>
        <w:rPr>
          <w:lang w:val="es-ES_tradnl"/>
        </w:rPr>
      </w:pPr>
      <w:r w:rsidRPr="00867CC0">
        <w:rPr>
          <w:lang w:val="es-ES_tradnl"/>
        </w:rPr>
        <w:t>Aprobar, en principio, la etapa I del plan de ejecución de Kigali para los HFC (KIP) para Somalia para reducir en el periodo 2025-2029 el 10 por ciento del consumo de HFC respecto el nivel básico del país, por un monto de USD 367.250, cifra consistente en USD 238.000 más gastos de apoyo de USD 30.940 para la ONUDI y USD 87.000 más gastos de apoyo de USD 11.310 para el PNUMA;</w:t>
      </w:r>
    </w:p>
    <w:p w14:paraId="32B12EA5" w14:textId="77777777" w:rsidR="00FF39E4" w:rsidRPr="00867CC0" w:rsidRDefault="00F732D9" w:rsidP="00644ED5">
      <w:pPr>
        <w:pStyle w:val="Heading2"/>
        <w:keepNext/>
        <w:rPr>
          <w:lang w:val="es-ES_tradnl"/>
        </w:rPr>
      </w:pPr>
      <w:r w:rsidRPr="00867CC0">
        <w:rPr>
          <w:lang w:val="es-ES_tradnl"/>
        </w:rPr>
        <w:t xml:space="preserve">Tomar nota de: </w:t>
      </w:r>
    </w:p>
    <w:p w14:paraId="4C36146D" w14:textId="2070A7D9" w:rsidR="00DE6719" w:rsidRPr="00867CC0" w:rsidRDefault="001215E9" w:rsidP="00DE6719">
      <w:pPr>
        <w:pStyle w:val="Heading3"/>
        <w:rPr>
          <w:lang w:val="es-ES_tradnl"/>
        </w:rPr>
      </w:pPr>
      <w:r w:rsidRPr="00867CC0">
        <w:rPr>
          <w:lang w:val="es-ES_tradnl"/>
        </w:rPr>
        <w:t>Que se deducirán 127.667 toneladas equivalentes de CO</w:t>
      </w:r>
      <w:r w:rsidRPr="00867CC0">
        <w:rPr>
          <w:vertAlign w:val="subscript"/>
          <w:lang w:val="es-ES_tradnl"/>
        </w:rPr>
        <w:t>2</w:t>
      </w:r>
      <w:r w:rsidRPr="00867CC0">
        <w:rPr>
          <w:lang w:val="es-ES_tradnl"/>
        </w:rPr>
        <w:t xml:space="preserve"> de HFC del punto de partida para las reducciones acumulativas sostenidas del consumo de HFC que se establecerá sobre la base de la orientación proporcionada por el Comité Ejecutivo;</w:t>
      </w:r>
    </w:p>
    <w:p w14:paraId="0DA0C10C" w14:textId="5021B2FC" w:rsidR="008155D2" w:rsidRPr="00867CC0" w:rsidRDefault="001215E9" w:rsidP="008155D2">
      <w:pPr>
        <w:pStyle w:val="Heading3"/>
        <w:rPr>
          <w:lang w:val="es-ES_tradnl"/>
        </w:rPr>
      </w:pPr>
      <w:r w:rsidRPr="00867CC0">
        <w:rPr>
          <w:lang w:val="es-ES_tradnl"/>
        </w:rPr>
        <w:t>Que el Gobierno de Somalia había presentado a la Secretaría del Ozono una solicitud de revisión del nivel básico de HFC del país, que el Comité de Aplicación seguiría examinando en su 76ª reunión;</w:t>
      </w:r>
    </w:p>
    <w:p w14:paraId="6C8EAACA" w14:textId="77777777" w:rsidR="00311586" w:rsidRPr="00867CC0" w:rsidRDefault="00711BE6" w:rsidP="00711BE6">
      <w:pPr>
        <w:numPr>
          <w:ilvl w:val="1"/>
          <w:numId w:val="1"/>
        </w:numPr>
        <w:spacing w:after="240"/>
        <w:outlineLvl w:val="1"/>
        <w:rPr>
          <w:lang w:val="es-ES_tradnl"/>
        </w:rPr>
      </w:pPr>
      <w:r w:rsidRPr="00867CC0">
        <w:rPr>
          <w:lang w:val="es-ES_tradnl"/>
        </w:rPr>
        <w:t xml:space="preserve">Aprobar el proyecto de Acuerdo entre el Gobierno de Somalia y el Comité Ejecutivo para la reducción del consumo de los HCFC, de conformidad con la etapa I del KIP, incluido en el </w:t>
      </w:r>
      <w:r w:rsidRPr="00867CC0">
        <w:rPr>
          <w:shd w:val="clear" w:color="auto" w:fill="FFFFFF" w:themeFill="background1"/>
          <w:lang w:val="es-ES_tradnl"/>
        </w:rPr>
        <w:t>anexo I</w:t>
      </w:r>
      <w:r w:rsidRPr="00867CC0">
        <w:rPr>
          <w:lang w:val="es-ES_tradnl"/>
        </w:rPr>
        <w:t xml:space="preserve"> del presente documento; </w:t>
      </w:r>
    </w:p>
    <w:p w14:paraId="2F981FAA" w14:textId="5EE49FC6" w:rsidR="00711BE6" w:rsidRPr="00867CC0" w:rsidRDefault="00311586" w:rsidP="00467C89">
      <w:pPr>
        <w:pStyle w:val="Heading2"/>
        <w:widowControl/>
        <w:shd w:val="clear" w:color="auto" w:fill="FFFFFF" w:themeFill="background1"/>
        <w:rPr>
          <w:lang w:val="es-ES_tradnl"/>
        </w:rPr>
      </w:pPr>
      <w:r w:rsidRPr="00867CC0">
        <w:rPr>
          <w:lang w:val="es-ES_tradnl"/>
        </w:rPr>
        <w:t>Pedir a la Secretaría del Fondo que, en caso de que se revise el nivel básico del país, actualice el Apéndice 2-A del Acuerdo para incluir las cifras revisadas de consumo máximo permitido y el nivel de financiación, y que notifique al Comité Ejecutivo los niveles resultantes de consumo máximo permitido, y que haga los ajustes necesarios en la 99ª reunión; y</w:t>
      </w:r>
    </w:p>
    <w:p w14:paraId="72D26E1A" w14:textId="60088BD9" w:rsidR="009C5497" w:rsidRPr="00867CC0" w:rsidRDefault="00711BE6" w:rsidP="00467C89">
      <w:pPr>
        <w:pStyle w:val="Heading2"/>
        <w:widowControl/>
        <w:shd w:val="clear" w:color="auto" w:fill="FFFFFF" w:themeFill="background1"/>
        <w:rPr>
          <w:lang w:val="es-ES_tradnl"/>
        </w:rPr>
      </w:pPr>
      <w:r w:rsidRPr="00867CC0">
        <w:rPr>
          <w:lang w:val="es-ES_tradnl"/>
        </w:rPr>
        <w:lastRenderedPageBreak/>
        <w:t xml:space="preserve">Aprobar el primer tramo de la etapa I del KIP para Somalia, y el plan de ejecución del tramo correspondiente, por la cantidad de USD 219.220, que comprende USD 151.000, más gastos de apoyo al organismo de USD 19.630 para la ONUDI y USD 43.000, más gastos de apoyo al organismo de USD 5.590 para el PNUMA. </w:t>
      </w:r>
    </w:p>
    <w:p w14:paraId="0DD6D6EE" w14:textId="77777777" w:rsidR="00711BE6" w:rsidRPr="00867CC0" w:rsidRDefault="00711BE6" w:rsidP="00711BE6">
      <w:pPr>
        <w:rPr>
          <w:lang w:val="es-ES_tradnl"/>
        </w:rPr>
      </w:pPr>
    </w:p>
    <w:p w14:paraId="06002921" w14:textId="77777777" w:rsidR="00711BE6" w:rsidRPr="00867CC0" w:rsidRDefault="00711BE6" w:rsidP="00711BE6">
      <w:pPr>
        <w:rPr>
          <w:lang w:val="es-ES_tradnl"/>
        </w:rPr>
      </w:pPr>
    </w:p>
    <w:p w14:paraId="4F368119" w14:textId="77777777" w:rsidR="00711BE6" w:rsidRPr="00867CC0" w:rsidRDefault="00711BE6" w:rsidP="00711BE6">
      <w:pPr>
        <w:rPr>
          <w:lang w:val="es-ES_tradnl"/>
        </w:rPr>
        <w:sectPr w:rsidR="00711BE6" w:rsidRPr="00867CC0"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AD08263" w14:textId="77777777" w:rsidR="00163E0E" w:rsidRPr="00867CC0" w:rsidRDefault="00163E0E" w:rsidP="00163E0E">
      <w:pPr>
        <w:spacing w:after="240"/>
        <w:jc w:val="center"/>
        <w:rPr>
          <w:b/>
          <w:bCs/>
          <w:lang w:val="es-ES_tradnl"/>
        </w:rPr>
      </w:pPr>
      <w:r w:rsidRPr="00867CC0">
        <w:rPr>
          <w:b/>
          <w:bCs/>
          <w:lang w:val="es-ES_tradnl"/>
        </w:rPr>
        <w:lastRenderedPageBreak/>
        <w:t xml:space="preserve">Anexo </w:t>
      </w:r>
      <w:r w:rsidRPr="00867CC0">
        <w:rPr>
          <w:b/>
          <w:lang w:val="es-ES_tradnl"/>
        </w:rPr>
        <w:t>I</w:t>
      </w:r>
    </w:p>
    <w:p w14:paraId="3C26ECA7" w14:textId="77777777" w:rsidR="00163E0E" w:rsidRPr="00867CC0" w:rsidRDefault="00163E0E" w:rsidP="00163E0E">
      <w:pPr>
        <w:spacing w:after="120"/>
        <w:jc w:val="center"/>
        <w:rPr>
          <w:b/>
          <w:bCs/>
          <w:lang w:val="es-ES_tradnl"/>
        </w:rPr>
      </w:pPr>
      <w:r w:rsidRPr="00867CC0">
        <w:rPr>
          <w:b/>
          <w:bCs/>
          <w:lang w:val="es-ES_tradnl"/>
        </w:rPr>
        <w:t>PROYECTO DE ACUERDO ENTRE EL GOBIERNO DE SOMALIA Y EL COMITÉ EJECUTIVO DEL FONDO MULTILATERAL PARA LA REDUCCIÓN DEL CONSUMO DE HIDROFLUOROCARBONOS EN EL MARCO DE LA ETAPA I DEL PLAN DE APLICACIÓN DE LA ENMIENDA DE KIGALI RELATIVA A LOS HFC</w:t>
      </w:r>
    </w:p>
    <w:p w14:paraId="3C519098" w14:textId="77777777" w:rsidR="00163E0E" w:rsidRPr="00867CC0" w:rsidRDefault="00163E0E" w:rsidP="00163E0E">
      <w:pPr>
        <w:spacing w:after="240"/>
        <w:jc w:val="center"/>
        <w:rPr>
          <w:b/>
          <w:bCs/>
          <w:lang w:val="es-ES_tradnl"/>
        </w:rPr>
      </w:pPr>
      <w:r w:rsidRPr="00867CC0">
        <w:rPr>
          <w:b/>
          <w:bCs/>
          <w:lang w:val="es-ES_tradnl"/>
        </w:rPr>
        <w:t>(Período: 2025-2029)</w:t>
      </w:r>
    </w:p>
    <w:p w14:paraId="2024ED77" w14:textId="77777777" w:rsidR="00163E0E" w:rsidRPr="00867CC0" w:rsidRDefault="00163E0E" w:rsidP="00163E0E">
      <w:pPr>
        <w:shd w:val="clear" w:color="auto" w:fill="FFFFFF" w:themeFill="background1"/>
        <w:spacing w:after="240"/>
        <w:rPr>
          <w:b/>
          <w:bCs/>
          <w:lang w:val="es-ES_tradnl"/>
        </w:rPr>
      </w:pPr>
      <w:r w:rsidRPr="00867CC0">
        <w:rPr>
          <w:b/>
          <w:bCs/>
          <w:lang w:val="es-ES_tradnl"/>
        </w:rPr>
        <w:t>Objetivo</w:t>
      </w:r>
    </w:p>
    <w:p w14:paraId="43B6A454" w14:textId="77777777" w:rsidR="00163E0E" w:rsidRPr="00867CC0" w:rsidRDefault="00163E0E" w:rsidP="00163E0E">
      <w:pPr>
        <w:pStyle w:val="Heading1"/>
        <w:numPr>
          <w:ilvl w:val="0"/>
          <w:numId w:val="9"/>
        </w:numPr>
        <w:tabs>
          <w:tab w:val="clear" w:pos="0"/>
          <w:tab w:val="num" w:pos="360"/>
        </w:tabs>
        <w:rPr>
          <w:lang w:val="es-ES_tradnl"/>
        </w:rPr>
      </w:pPr>
      <w:r w:rsidRPr="00867CC0">
        <w:rPr>
          <w:lang w:val="es-ES_tradnl"/>
        </w:rPr>
        <w:t>El presente Acuerdo representa el entendimiento al que han llegado el Gobierno de Somalia (el “País”) y el Comité Ejecutivo con respecto a la reducción del uso controlado de las sustancias del Anexo F indicadas en el Apéndice 1-A (las “Sustancias”) hasta un nivel sostenido de 1.149.005 toneladas de CO</w:t>
      </w:r>
      <w:r w:rsidRPr="00867CC0">
        <w:rPr>
          <w:vertAlign w:val="subscript"/>
          <w:lang w:val="es-ES_tradnl"/>
        </w:rPr>
        <w:t>2</w:t>
      </w:r>
      <w:r w:rsidRPr="00867CC0">
        <w:rPr>
          <w:lang w:val="es-ES_tradnl"/>
        </w:rPr>
        <w:t xml:space="preserve"> equivalente antes del 1 de enero de 2029 en cumplimiento del calendario del Protocolo de Montreal y las condiciones de este Acuerdo.</w:t>
      </w:r>
    </w:p>
    <w:p w14:paraId="50CB09E6" w14:textId="77777777" w:rsidR="00163E0E" w:rsidRPr="00867CC0" w:rsidRDefault="00163E0E" w:rsidP="00163E0E">
      <w:pPr>
        <w:pStyle w:val="Heading1"/>
        <w:rPr>
          <w:lang w:val="es-ES_tradnl"/>
        </w:rPr>
      </w:pPr>
      <w:r w:rsidRPr="00867CC0">
        <w:rPr>
          <w:lang w:val="es-ES_tradnl"/>
        </w:rPr>
        <w:t>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 y respecto a todo consumo de sustancias del Anexo F que supere el nivel definido en la fila 4.1.3 (consumo restante admisible para financiación).</w:t>
      </w:r>
    </w:p>
    <w:p w14:paraId="18479F2A" w14:textId="77777777" w:rsidR="00163E0E" w:rsidRPr="00867CC0" w:rsidRDefault="00163E0E" w:rsidP="00163E0E">
      <w:pPr>
        <w:pStyle w:val="Heading1"/>
        <w:rPr>
          <w:lang w:val="es-ES_tradnl"/>
        </w:rPr>
      </w:pPr>
      <w:r w:rsidRPr="00867CC0">
        <w:rPr>
          <w:lang w:val="es-ES_tradnl"/>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0EB1C33C" w14:textId="77777777" w:rsidR="00163E0E" w:rsidRPr="00867CC0" w:rsidRDefault="00163E0E" w:rsidP="00163E0E">
      <w:pPr>
        <w:pStyle w:val="Heading1"/>
        <w:rPr>
          <w:lang w:val="es-ES_tradnl"/>
        </w:rPr>
      </w:pPr>
      <w:r w:rsidRPr="00867CC0">
        <w:rPr>
          <w:lang w:val="es-ES_tradnl"/>
        </w:rPr>
        <w:t>El país acepta aplicar este Acuerdo conforme a la etapa I del plan de aplicación de la Enmienda de Kigali relativa a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549B9862" w14:textId="77777777" w:rsidR="00163E0E" w:rsidRPr="00867CC0" w:rsidRDefault="00163E0E" w:rsidP="00163E0E">
      <w:pPr>
        <w:spacing w:before="240" w:after="240"/>
        <w:rPr>
          <w:b/>
          <w:bCs/>
          <w:lang w:val="es-ES_tradnl"/>
        </w:rPr>
      </w:pPr>
      <w:r w:rsidRPr="00867CC0">
        <w:rPr>
          <w:b/>
          <w:bCs/>
          <w:lang w:val="es-ES_tradnl"/>
        </w:rPr>
        <w:t>Condiciones para la liberación de la financiación</w:t>
      </w:r>
    </w:p>
    <w:p w14:paraId="7031BB4B" w14:textId="77777777" w:rsidR="00163E0E" w:rsidRPr="00867CC0" w:rsidRDefault="00163E0E" w:rsidP="00163E0E">
      <w:pPr>
        <w:pStyle w:val="Heading1"/>
        <w:rPr>
          <w:lang w:val="es-ES_tradnl"/>
        </w:rPr>
      </w:pPr>
      <w:r w:rsidRPr="00867CC0">
        <w:rPr>
          <w:lang w:val="es-ES_tradnl"/>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3EEB2854" w14:textId="77777777" w:rsidR="00163E0E" w:rsidRPr="00867CC0" w:rsidRDefault="00163E0E" w:rsidP="00163E0E">
      <w:pPr>
        <w:pStyle w:val="Heading2"/>
        <w:rPr>
          <w:lang w:val="es-ES_tradnl"/>
        </w:rPr>
      </w:pPr>
      <w:r w:rsidRPr="00867CC0">
        <w:rPr>
          <w:lang w:val="es-ES_tradnl"/>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5E76F090" w14:textId="77777777" w:rsidR="00163E0E" w:rsidRPr="00867CC0" w:rsidRDefault="00163E0E" w:rsidP="00163E0E">
      <w:pPr>
        <w:pStyle w:val="Heading2"/>
        <w:rPr>
          <w:lang w:val="es-ES_tradnl"/>
        </w:rPr>
      </w:pPr>
      <w:r w:rsidRPr="00867CC0">
        <w:rPr>
          <w:lang w:val="es-ES_tradnl"/>
        </w:rPr>
        <w:t>Que salvo que el Comité Ejecutivo indique que no es necesario, una entidad independiente haya verificado el cumplimiento de los Objetivos para todos los años pertinentes;</w:t>
      </w:r>
    </w:p>
    <w:p w14:paraId="13F79A2F" w14:textId="77777777" w:rsidR="00163E0E" w:rsidRPr="00867CC0" w:rsidRDefault="00163E0E" w:rsidP="00163E0E">
      <w:pPr>
        <w:pStyle w:val="Heading2"/>
        <w:rPr>
          <w:lang w:val="es-ES_tradnl"/>
        </w:rPr>
      </w:pPr>
      <w:r w:rsidRPr="00867CC0">
        <w:rPr>
          <w:lang w:val="es-ES_tradnl"/>
        </w:rPr>
        <w:lastRenderedPageBreak/>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1CE2B6B2" w14:textId="77777777" w:rsidR="00163E0E" w:rsidRPr="00867CC0" w:rsidRDefault="00163E0E" w:rsidP="00163E0E">
      <w:pPr>
        <w:pStyle w:val="Heading2"/>
        <w:rPr>
          <w:lang w:val="es-ES_tradnl"/>
        </w:rPr>
      </w:pPr>
      <w:r w:rsidRPr="00867CC0">
        <w:rPr>
          <w:lang w:val="es-ES_tradnl"/>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4087984A" w14:textId="77777777" w:rsidR="00163E0E" w:rsidRPr="00867CC0" w:rsidRDefault="00163E0E" w:rsidP="00163E0E">
      <w:pPr>
        <w:spacing w:before="240" w:after="240"/>
        <w:rPr>
          <w:b/>
          <w:bCs/>
          <w:lang w:val="es-ES_tradnl"/>
        </w:rPr>
      </w:pPr>
      <w:r w:rsidRPr="00867CC0">
        <w:rPr>
          <w:b/>
          <w:bCs/>
          <w:lang w:val="es-ES_tradnl"/>
        </w:rPr>
        <w:t>Supervisión</w:t>
      </w:r>
    </w:p>
    <w:p w14:paraId="2CEA2F9E" w14:textId="77777777" w:rsidR="00163E0E" w:rsidRPr="00867CC0" w:rsidRDefault="00163E0E" w:rsidP="00163E0E">
      <w:pPr>
        <w:pStyle w:val="Heading1"/>
        <w:rPr>
          <w:lang w:val="es-ES_tradnl"/>
        </w:rPr>
      </w:pPr>
      <w:r w:rsidRPr="00867CC0">
        <w:rPr>
          <w:lang w:val="es-ES_tradnl"/>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2F3186FB" w14:textId="77777777" w:rsidR="00163E0E" w:rsidRPr="00867CC0" w:rsidRDefault="00163E0E" w:rsidP="00163E0E">
      <w:pPr>
        <w:spacing w:before="240" w:after="240"/>
        <w:rPr>
          <w:b/>
          <w:bCs/>
          <w:lang w:val="es-ES_tradnl"/>
        </w:rPr>
      </w:pPr>
      <w:r w:rsidRPr="00867CC0">
        <w:rPr>
          <w:b/>
          <w:bCs/>
          <w:lang w:val="es-ES_tradnl"/>
        </w:rPr>
        <w:t>Flexibilidad en la reasignación de fondos</w:t>
      </w:r>
    </w:p>
    <w:p w14:paraId="1A142912" w14:textId="77777777" w:rsidR="00163E0E" w:rsidRPr="00867CC0" w:rsidRDefault="00163E0E" w:rsidP="00163E0E">
      <w:pPr>
        <w:pStyle w:val="Heading1"/>
        <w:rPr>
          <w:lang w:val="es-ES_tradnl"/>
        </w:rPr>
      </w:pPr>
      <w:r w:rsidRPr="00867CC0">
        <w:rPr>
          <w:lang w:val="es-ES_tradnl"/>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127861DF" w14:textId="77777777" w:rsidR="00163E0E" w:rsidRPr="00867CC0" w:rsidRDefault="00163E0E" w:rsidP="00163E0E">
      <w:pPr>
        <w:pStyle w:val="Heading2"/>
        <w:ind w:left="1530" w:hanging="810"/>
        <w:rPr>
          <w:lang w:val="es-ES_tradnl"/>
        </w:rPr>
      </w:pPr>
      <w:r w:rsidRPr="00867CC0">
        <w:rPr>
          <w:lang w:val="es-ES_tradnl"/>
        </w:rPr>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2F4F62AF" w14:textId="77777777" w:rsidR="00163E0E" w:rsidRPr="00867CC0" w:rsidRDefault="00163E0E" w:rsidP="00867CC0">
      <w:pPr>
        <w:pStyle w:val="Heading3"/>
        <w:numPr>
          <w:ilvl w:val="0"/>
          <w:numId w:val="16"/>
        </w:numPr>
        <w:tabs>
          <w:tab w:val="num" w:pos="360"/>
        </w:tabs>
        <w:ind w:left="1440" w:firstLine="0"/>
        <w:rPr>
          <w:lang w:val="es-ES_tradnl"/>
        </w:rPr>
      </w:pPr>
      <w:r w:rsidRPr="00867CC0">
        <w:rPr>
          <w:lang w:val="es-ES_tradnl"/>
        </w:rPr>
        <w:t>Materias que pudieran afectar el reglamento y las políticas del Fondo Multilateral;</w:t>
      </w:r>
    </w:p>
    <w:p w14:paraId="13898FAB" w14:textId="77777777" w:rsidR="00163E0E" w:rsidRPr="00867CC0" w:rsidRDefault="00163E0E" w:rsidP="00867CC0">
      <w:pPr>
        <w:pStyle w:val="Heading3"/>
        <w:numPr>
          <w:ilvl w:val="0"/>
          <w:numId w:val="16"/>
        </w:numPr>
        <w:tabs>
          <w:tab w:val="num" w:pos="360"/>
        </w:tabs>
        <w:ind w:left="1440" w:firstLine="0"/>
        <w:rPr>
          <w:lang w:val="es-ES_tradnl"/>
        </w:rPr>
      </w:pPr>
      <w:r w:rsidRPr="00867CC0">
        <w:rPr>
          <w:lang w:val="es-ES_tradnl"/>
        </w:rPr>
        <w:t>Cambios que modifiquen cláusulas de este Acuerdo;</w:t>
      </w:r>
    </w:p>
    <w:p w14:paraId="1F596086" w14:textId="77777777" w:rsidR="00163E0E" w:rsidRPr="00867CC0" w:rsidRDefault="00163E0E" w:rsidP="00094347">
      <w:pPr>
        <w:pStyle w:val="Heading3"/>
        <w:numPr>
          <w:ilvl w:val="0"/>
          <w:numId w:val="16"/>
        </w:numPr>
        <w:tabs>
          <w:tab w:val="num" w:pos="360"/>
        </w:tabs>
        <w:ind w:left="2160"/>
        <w:rPr>
          <w:lang w:val="es-ES_tradnl"/>
        </w:rPr>
      </w:pPr>
      <w:r w:rsidRPr="00867CC0">
        <w:rPr>
          <w:lang w:val="es-ES_tradnl"/>
        </w:rPr>
        <w:t>Cambios en los niveles anuales de financiación asignados a organismos bilaterales o de ejecución individuales para los diferentes tramos;</w:t>
      </w:r>
    </w:p>
    <w:p w14:paraId="42D8C082" w14:textId="77777777" w:rsidR="00163E0E" w:rsidRPr="00867CC0" w:rsidRDefault="00163E0E" w:rsidP="00094347">
      <w:pPr>
        <w:pStyle w:val="Heading3"/>
        <w:numPr>
          <w:ilvl w:val="0"/>
          <w:numId w:val="16"/>
        </w:numPr>
        <w:tabs>
          <w:tab w:val="num" w:pos="360"/>
        </w:tabs>
        <w:ind w:left="2160"/>
        <w:rPr>
          <w:lang w:val="es-ES_tradnl"/>
        </w:rPr>
      </w:pPr>
      <w:r w:rsidRPr="00867CC0">
        <w:rPr>
          <w:lang w:val="es-ES_tradnl"/>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105E0E2D" w14:textId="77777777" w:rsidR="00163E0E" w:rsidRPr="00867CC0" w:rsidRDefault="00163E0E" w:rsidP="00094347">
      <w:pPr>
        <w:pStyle w:val="Heading3"/>
        <w:numPr>
          <w:ilvl w:val="0"/>
          <w:numId w:val="16"/>
        </w:numPr>
        <w:tabs>
          <w:tab w:val="num" w:pos="360"/>
        </w:tabs>
        <w:ind w:left="2160"/>
        <w:rPr>
          <w:lang w:val="es-ES_tradnl"/>
        </w:rPr>
      </w:pPr>
      <w:r w:rsidRPr="00867CC0">
        <w:rPr>
          <w:lang w:val="es-ES_tradnl"/>
        </w:rPr>
        <w:t>Cambios en las tecnologías alternativas, en el entendido de que cualquier presentación de una solicitud de ese tipo deberá precisar los respectivos sobrecostos, impacto climático potencial y diferencia en toneladas de CO2 equivalente a reducir si es aplicable, y confirmar que el País conviene en que el menor costo de la tecnología redundará en una disminución equivalente en el nivel general de financiamiento previsto en este Acuerdo;</w:t>
      </w:r>
    </w:p>
    <w:p w14:paraId="03528AC0" w14:textId="77777777" w:rsidR="00163E0E" w:rsidRPr="00867CC0" w:rsidRDefault="00163E0E" w:rsidP="00163E0E">
      <w:pPr>
        <w:pStyle w:val="Heading2"/>
        <w:widowControl/>
        <w:rPr>
          <w:lang w:val="es-ES_tradnl"/>
        </w:rPr>
      </w:pPr>
      <w:r w:rsidRPr="00867CC0">
        <w:rPr>
          <w:lang w:val="es-ES_tradnl"/>
        </w:rPr>
        <w:t>Las reasignaciones que no supongan cambios significativos podrán incorporarse al Plan de Ejecución de Tramo aprobado en curso y notificarse al Comité Ejecutivo en el siguiente Informe de Ejecución de Tramo;</w:t>
      </w:r>
    </w:p>
    <w:p w14:paraId="10A19649" w14:textId="77777777" w:rsidR="00163E0E" w:rsidRPr="00867CC0" w:rsidRDefault="00163E0E" w:rsidP="00163E0E">
      <w:pPr>
        <w:pStyle w:val="Heading2"/>
        <w:keepNext/>
        <w:widowControl/>
        <w:rPr>
          <w:lang w:val="es-ES_tradnl"/>
        </w:rPr>
      </w:pPr>
      <w:r w:rsidRPr="00867CC0">
        <w:rPr>
          <w:lang w:val="es-ES_tradnl"/>
        </w:rPr>
        <w:lastRenderedPageBreak/>
        <w:t>Cualquier empresa incluida en el Plan que habría resultado inadmisible según las políticas del Fondo Multilateral (es decir, debido a propiedad extranjera o al establecimiento después de la fecha límite aplicable) no recibirá asistencia financiera. Esta información se notificará como parte del Plan de Ejecución de Tramo;</w:t>
      </w:r>
    </w:p>
    <w:p w14:paraId="220F1A48" w14:textId="77777777" w:rsidR="00163E0E" w:rsidRPr="00867CC0" w:rsidRDefault="00163E0E" w:rsidP="00163E0E">
      <w:pPr>
        <w:pStyle w:val="Heading2"/>
        <w:keepNext/>
        <w:widowControl/>
        <w:rPr>
          <w:lang w:val="es-ES_tradnl"/>
        </w:rPr>
      </w:pPr>
      <w:r w:rsidRPr="00867CC0">
        <w:rPr>
          <w:lang w:val="es-ES_tradnl"/>
        </w:rPr>
        <w:t>Los fondos remanentes que conserven los organismos bilaterales o de ejecución o el País en virtud del Plan serán devueltos al Fondo Multilateral al concluirse el último tramo previsto conforme a este Acuerdo.</w:t>
      </w:r>
    </w:p>
    <w:p w14:paraId="387009A2" w14:textId="77777777" w:rsidR="00163E0E" w:rsidRPr="00867CC0" w:rsidRDefault="00163E0E" w:rsidP="00163E0E">
      <w:pPr>
        <w:pStyle w:val="Heading1"/>
        <w:rPr>
          <w:lang w:val="es-ES_tradnl"/>
        </w:rPr>
      </w:pPr>
      <w:r w:rsidRPr="00867CC0">
        <w:rPr>
          <w:lang w:val="es-ES_tradnl"/>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3D2E5EA6" w14:textId="77777777" w:rsidR="00163E0E" w:rsidRPr="00867CC0" w:rsidRDefault="00163E0E" w:rsidP="00163E0E">
      <w:pPr>
        <w:spacing w:before="240" w:after="240"/>
        <w:rPr>
          <w:b/>
          <w:bCs/>
          <w:lang w:val="es-ES_tradnl"/>
        </w:rPr>
      </w:pPr>
      <w:r w:rsidRPr="00867CC0">
        <w:rPr>
          <w:b/>
          <w:bCs/>
          <w:lang w:val="es-ES_tradnl"/>
        </w:rPr>
        <w:t>Organismos bilaterales y de ejecución</w:t>
      </w:r>
    </w:p>
    <w:p w14:paraId="36F1D521" w14:textId="77777777" w:rsidR="00163E0E" w:rsidRPr="00867CC0" w:rsidRDefault="00163E0E" w:rsidP="00163E0E">
      <w:pPr>
        <w:pStyle w:val="Heading1"/>
        <w:rPr>
          <w:lang w:val="es-ES_tradnl"/>
        </w:rPr>
      </w:pPr>
      <w:r w:rsidRPr="00867CC0">
        <w:rPr>
          <w:lang w:val="es-ES_tradnl"/>
        </w:rPr>
        <w:t>El País conviene en asumir la responsabilidad general en cuanto a la gestión y aplicación de este Acuerdo y de todas las actividades emprendidas por el País o en su nombre, en cumplimiento de las obligaciones en virtud del presente Acuerdo. La ONUDI acordó ser el organismo de ejecución principal y único (el “OE Principal”), y el PNUMA ha aceptado ser el organismo de ejecución cooperante (el “OE Cooperante”) bajo la dirección del OE Principal en lo que respecta a las actividades del país en virtud del presente Acuerdo. El País acepta que se lleven a cabo evaluaciones, que podrían ser realizadas en el marco de los programas de trabajo de supervisión y evaluación del Fondo Multilateral o en el marco del programa de evaluación del OE Principal y/o del OE Cooperante que participan en este Acuerdo.</w:t>
      </w:r>
    </w:p>
    <w:p w14:paraId="768A301F" w14:textId="77777777" w:rsidR="00163E0E" w:rsidRPr="00867CC0" w:rsidRDefault="00163E0E" w:rsidP="00163E0E">
      <w:pPr>
        <w:pStyle w:val="Heading1"/>
        <w:rPr>
          <w:lang w:val="es-ES_tradnl"/>
        </w:rPr>
      </w:pPr>
      <w:r w:rsidRPr="00867CC0">
        <w:rPr>
          <w:lang w:val="es-ES_tradnl"/>
        </w:rPr>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El OE Cooperante prestará apoyo al OE Principal mediante la ejecución del Plan bajo la coordinación general de ese último. Las funciones del OE principal y el OE Cooperante se recogen en el apéndice 6-A y el apéndice 6-B, respectivamente. El Comité Ejecutivo acuerda, en principio, pagar al OE Principal y al OE Cooperante los honorarios que indican las filas 2.2 y 2.4 del Apéndice 2-A.</w:t>
      </w:r>
    </w:p>
    <w:p w14:paraId="2E650D00" w14:textId="77777777" w:rsidR="00163E0E" w:rsidRPr="00867CC0" w:rsidRDefault="00163E0E" w:rsidP="00163E0E">
      <w:pPr>
        <w:spacing w:before="240" w:after="240"/>
        <w:rPr>
          <w:b/>
          <w:bCs/>
          <w:lang w:val="es-ES_tradnl"/>
        </w:rPr>
      </w:pPr>
      <w:r w:rsidRPr="00867CC0">
        <w:rPr>
          <w:b/>
          <w:bCs/>
          <w:lang w:val="es-ES_tradnl"/>
        </w:rPr>
        <w:t>Incumplimiento de los Objetivos del Acuerdo</w:t>
      </w:r>
    </w:p>
    <w:p w14:paraId="75B076AA" w14:textId="77777777" w:rsidR="00163E0E" w:rsidRPr="00867CC0" w:rsidRDefault="00163E0E" w:rsidP="00163E0E">
      <w:pPr>
        <w:pStyle w:val="Heading1"/>
        <w:rPr>
          <w:lang w:val="es-ES_tradnl"/>
        </w:rPr>
      </w:pPr>
      <w:r w:rsidRPr="00867CC0">
        <w:rPr>
          <w:lang w:val="es-ES_tradnl"/>
        </w:rPr>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867CC0">
        <w:rPr>
          <w:vertAlign w:val="subscript"/>
          <w:lang w:val="es-ES_tradnl"/>
        </w:rPr>
        <w:t>2</w:t>
      </w:r>
      <w:r w:rsidRPr="00867CC0">
        <w:rPr>
          <w:lang w:val="es-ES_tradnl"/>
        </w:rPr>
        <w:t xml:space="preserve"> equivalente de reducciones del consumo no alcanzado en cualquiera de los años establecidos. El Comité Ejecutivo analizará cada caso específico en que el País no haya cumplido con este Acuerdo, y adoptará las decisiones correspondientes. Una vez que se adopten las decisiones, el caso específico de incumplimiento de este Acuerdo no constituirá un impedimento para el suministro de financiación para los tramos siguientes conforme al párrafo 5 </w:t>
      </w:r>
      <w:r w:rsidRPr="00867CC0">
        <w:rPr>
          <w:i/>
          <w:iCs/>
          <w:lang w:val="es-ES_tradnl"/>
        </w:rPr>
        <w:t>supra</w:t>
      </w:r>
      <w:r w:rsidRPr="00867CC0">
        <w:rPr>
          <w:lang w:val="es-ES_tradnl"/>
        </w:rPr>
        <w:t>.</w:t>
      </w:r>
    </w:p>
    <w:p w14:paraId="0DC54468" w14:textId="77777777" w:rsidR="00163E0E" w:rsidRPr="00867CC0" w:rsidRDefault="00163E0E" w:rsidP="00163E0E">
      <w:pPr>
        <w:pStyle w:val="Heading1"/>
        <w:rPr>
          <w:lang w:val="es-ES_tradnl"/>
        </w:rPr>
      </w:pPr>
      <w:r w:rsidRPr="00867CC0">
        <w:rPr>
          <w:lang w:val="es-ES_tradnl"/>
        </w:rPr>
        <w:t>No se modificará la Financiación del presente Acuerdo en virtud de decisiones futuras del Comité Ejecutivo que pudieran afectar la financiación de cualquier otro proyecto en el sector de consumo o de otras actividades afines en el País.</w:t>
      </w:r>
    </w:p>
    <w:p w14:paraId="63DE0BF1" w14:textId="77777777" w:rsidR="00163E0E" w:rsidRPr="00867CC0" w:rsidRDefault="00163E0E" w:rsidP="00163E0E">
      <w:pPr>
        <w:pStyle w:val="Heading1"/>
        <w:widowControl w:val="0"/>
        <w:rPr>
          <w:lang w:val="es-ES_tradnl"/>
        </w:rPr>
      </w:pPr>
      <w:r w:rsidRPr="00867CC0">
        <w:rPr>
          <w:lang w:val="es-ES_tradnl"/>
        </w:rPr>
        <w:lastRenderedPageBreak/>
        <w:t>El País acatará cualquier solicitud razonable del Comité Ejecutivo, el OE Principal y los OE Cooperantes para facilitar la aplicación del presente Acuerdo. En particular, proporcionará al OE Principal y al OE Cooperante acceso a la información necesaria para verificar el cumplimiento del presente Acuerdo.</w:t>
      </w:r>
    </w:p>
    <w:p w14:paraId="587D054D" w14:textId="77777777" w:rsidR="00163E0E" w:rsidRPr="00867CC0" w:rsidRDefault="00163E0E" w:rsidP="00163E0E">
      <w:pPr>
        <w:keepNext/>
        <w:spacing w:before="240" w:after="240"/>
        <w:rPr>
          <w:b/>
          <w:bCs/>
          <w:lang w:val="es-ES_tradnl"/>
        </w:rPr>
      </w:pPr>
      <w:r w:rsidRPr="00867CC0">
        <w:rPr>
          <w:b/>
          <w:bCs/>
          <w:lang w:val="es-ES_tradnl"/>
        </w:rPr>
        <w:t>Fecha de finalización</w:t>
      </w:r>
    </w:p>
    <w:p w14:paraId="4F413243" w14:textId="77777777" w:rsidR="00163E0E" w:rsidRPr="00867CC0" w:rsidRDefault="00163E0E" w:rsidP="00163E0E">
      <w:pPr>
        <w:pStyle w:val="Heading1"/>
        <w:widowControl w:val="0"/>
        <w:rPr>
          <w:lang w:val="es-ES_tradnl"/>
        </w:rPr>
      </w:pPr>
      <w:r w:rsidRPr="00867CC0">
        <w:rPr>
          <w:lang w:val="es-ES_tradnl"/>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133225A2" w14:textId="77777777" w:rsidR="00163E0E" w:rsidRPr="00867CC0" w:rsidRDefault="00163E0E" w:rsidP="00163E0E">
      <w:pPr>
        <w:spacing w:before="240" w:after="240"/>
        <w:rPr>
          <w:b/>
          <w:bCs/>
          <w:lang w:val="es-ES_tradnl"/>
        </w:rPr>
      </w:pPr>
      <w:r w:rsidRPr="00867CC0">
        <w:rPr>
          <w:b/>
          <w:bCs/>
          <w:lang w:val="es-ES_tradnl"/>
        </w:rPr>
        <w:t>Validez</w:t>
      </w:r>
    </w:p>
    <w:p w14:paraId="05DA83E8" w14:textId="77777777" w:rsidR="00163E0E" w:rsidRPr="00867CC0" w:rsidRDefault="00163E0E" w:rsidP="00163E0E">
      <w:pPr>
        <w:pStyle w:val="Heading1"/>
        <w:rPr>
          <w:lang w:val="es-ES_tradnl"/>
        </w:rPr>
      </w:pPr>
      <w:r w:rsidRPr="00867CC0">
        <w:rPr>
          <w:lang w:val="es-ES_tradnl"/>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2B031CC5" w14:textId="77777777" w:rsidR="00163E0E" w:rsidRPr="00867CC0" w:rsidRDefault="00163E0E" w:rsidP="00163E0E">
      <w:pPr>
        <w:pStyle w:val="Heading1"/>
        <w:rPr>
          <w:lang w:val="es-ES_tradnl"/>
        </w:rPr>
      </w:pPr>
      <w:r w:rsidRPr="00867CC0">
        <w:rPr>
          <w:lang w:val="es-ES_tradnl"/>
        </w:rPr>
        <w:t>El presente Acuerdo solo podrá modificarse o extinguirse por la voluntad escrita del País y del Comité Ejecutivo del Fondo Multilateral.</w:t>
      </w:r>
    </w:p>
    <w:p w14:paraId="317381F7" w14:textId="77777777" w:rsidR="00163E0E" w:rsidRPr="00867CC0" w:rsidRDefault="00163E0E" w:rsidP="00163E0E">
      <w:pPr>
        <w:keepNext/>
        <w:spacing w:before="360" w:after="240"/>
        <w:rPr>
          <w:b/>
          <w:bCs/>
          <w:lang w:val="es-ES_tradnl"/>
        </w:rPr>
      </w:pPr>
      <w:r w:rsidRPr="00867CC0">
        <w:rPr>
          <w:b/>
          <w:bCs/>
          <w:lang w:val="es-ES_tradnl"/>
        </w:rPr>
        <w:t>APÉNDICES</w:t>
      </w:r>
    </w:p>
    <w:p w14:paraId="374DB6C0" w14:textId="77777777" w:rsidR="00163E0E" w:rsidRPr="00867CC0" w:rsidRDefault="00163E0E" w:rsidP="00163E0E">
      <w:pPr>
        <w:keepNext/>
        <w:spacing w:before="360" w:after="240"/>
        <w:rPr>
          <w:b/>
          <w:bCs/>
          <w:lang w:val="es-ES_tradnl"/>
        </w:rPr>
      </w:pPr>
      <w:r w:rsidRPr="00867CC0">
        <w:rPr>
          <w:b/>
          <w:bCs/>
          <w:lang w:val="es-ES_tradnl"/>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8005"/>
      </w:tblGrid>
      <w:tr w:rsidR="00163E0E" w:rsidRPr="00867CC0" w14:paraId="060F7614" w14:textId="77777777" w:rsidTr="003E2A15">
        <w:trPr>
          <w:trHeight w:val="413"/>
        </w:trPr>
        <w:tc>
          <w:tcPr>
            <w:tcW w:w="719" w:type="pct"/>
            <w:vAlign w:val="center"/>
          </w:tcPr>
          <w:p w14:paraId="3B68AB4F" w14:textId="77777777" w:rsidR="00163E0E" w:rsidRPr="00867CC0" w:rsidRDefault="00163E0E" w:rsidP="0052552C">
            <w:pPr>
              <w:widowControl w:val="0"/>
              <w:jc w:val="left"/>
              <w:rPr>
                <w:b/>
                <w:bCs/>
                <w:sz w:val="20"/>
                <w:szCs w:val="20"/>
                <w:lang w:val="es-ES_tradnl"/>
              </w:rPr>
            </w:pPr>
            <w:bookmarkStart w:id="15" w:name="_Hlk131268561"/>
            <w:r w:rsidRPr="00867CC0">
              <w:rPr>
                <w:b/>
                <w:bCs/>
                <w:sz w:val="20"/>
                <w:szCs w:val="20"/>
                <w:lang w:val="es-ES_tradnl"/>
              </w:rPr>
              <w:t>Sustancias</w:t>
            </w:r>
          </w:p>
        </w:tc>
        <w:tc>
          <w:tcPr>
            <w:tcW w:w="4281" w:type="pct"/>
            <w:vAlign w:val="center"/>
          </w:tcPr>
          <w:p w14:paraId="1A95F61D" w14:textId="59013E1D" w:rsidR="00163E0E" w:rsidRPr="00867CC0" w:rsidRDefault="00163E0E" w:rsidP="003E2A15">
            <w:pPr>
              <w:widowControl w:val="0"/>
              <w:jc w:val="center"/>
              <w:rPr>
                <w:b/>
                <w:bCs/>
                <w:sz w:val="20"/>
                <w:szCs w:val="20"/>
                <w:lang w:val="es-ES_tradnl"/>
              </w:rPr>
            </w:pPr>
            <w:r w:rsidRPr="00867CC0">
              <w:rPr>
                <w:b/>
                <w:bCs/>
                <w:sz w:val="20"/>
                <w:szCs w:val="20"/>
                <w:lang w:val="es-ES_tradnl"/>
              </w:rPr>
              <w:t xml:space="preserve">Punto de partida para reducciones acumulativas del consumo </w:t>
            </w:r>
            <w:r w:rsidR="003E2A15">
              <w:rPr>
                <w:b/>
                <w:bCs/>
                <w:sz w:val="20"/>
                <w:szCs w:val="20"/>
                <w:lang w:val="es-ES_tradnl"/>
              </w:rPr>
              <w:t xml:space="preserve"> </w:t>
            </w:r>
            <w:r w:rsidRPr="00867CC0">
              <w:rPr>
                <w:b/>
                <w:bCs/>
                <w:sz w:val="20"/>
                <w:szCs w:val="20"/>
                <w:lang w:val="es-ES_tradnl"/>
              </w:rPr>
              <w:t>(toneladas CO</w:t>
            </w:r>
            <w:r w:rsidRPr="00867CC0">
              <w:rPr>
                <w:b/>
                <w:bCs/>
                <w:sz w:val="20"/>
                <w:szCs w:val="20"/>
                <w:vertAlign w:val="subscript"/>
                <w:lang w:val="es-ES_tradnl"/>
              </w:rPr>
              <w:t>2</w:t>
            </w:r>
            <w:r w:rsidRPr="00867CC0">
              <w:rPr>
                <w:b/>
                <w:bCs/>
                <w:sz w:val="20"/>
                <w:szCs w:val="20"/>
                <w:lang w:val="es-ES_tradnl"/>
              </w:rPr>
              <w:t xml:space="preserve"> eq.) </w:t>
            </w:r>
          </w:p>
        </w:tc>
      </w:tr>
      <w:bookmarkEnd w:id="15"/>
      <w:tr w:rsidR="00163E0E" w:rsidRPr="00867CC0" w14:paraId="16C4164F" w14:textId="77777777" w:rsidTr="003E2A15">
        <w:trPr>
          <w:trHeight w:val="206"/>
        </w:trPr>
        <w:tc>
          <w:tcPr>
            <w:tcW w:w="719" w:type="pct"/>
          </w:tcPr>
          <w:p w14:paraId="1A3191F1" w14:textId="77777777" w:rsidR="00163E0E" w:rsidRPr="00867CC0" w:rsidRDefault="00163E0E" w:rsidP="0052552C">
            <w:pPr>
              <w:widowControl w:val="0"/>
              <w:jc w:val="left"/>
              <w:rPr>
                <w:sz w:val="20"/>
                <w:szCs w:val="20"/>
                <w:lang w:val="es-ES_tradnl"/>
              </w:rPr>
            </w:pPr>
            <w:r w:rsidRPr="00867CC0">
              <w:rPr>
                <w:sz w:val="20"/>
                <w:szCs w:val="20"/>
                <w:lang w:val="es-ES_tradnl"/>
              </w:rPr>
              <w:t>HFC</w:t>
            </w:r>
          </w:p>
        </w:tc>
        <w:tc>
          <w:tcPr>
            <w:tcW w:w="4281" w:type="pct"/>
          </w:tcPr>
          <w:p w14:paraId="7AB8989F" w14:textId="6132F959" w:rsidR="00163E0E" w:rsidRPr="00867CC0" w:rsidRDefault="00163E0E" w:rsidP="0052552C">
            <w:pPr>
              <w:widowControl w:val="0"/>
              <w:jc w:val="center"/>
              <w:rPr>
                <w:sz w:val="20"/>
                <w:szCs w:val="20"/>
                <w:lang w:val="es-ES_tradnl"/>
              </w:rPr>
            </w:pPr>
            <w:r w:rsidRPr="00867CC0">
              <w:rPr>
                <w:sz w:val="20"/>
                <w:szCs w:val="20"/>
                <w:lang w:val="es-ES_tradnl"/>
              </w:rPr>
              <w:t>P</w:t>
            </w:r>
            <w:r w:rsidR="00094FFC">
              <w:rPr>
                <w:sz w:val="20"/>
                <w:szCs w:val="20"/>
                <w:lang w:val="es-ES_tradnl"/>
              </w:rPr>
              <w:t>or determinar</w:t>
            </w:r>
          </w:p>
        </w:tc>
      </w:tr>
    </w:tbl>
    <w:p w14:paraId="7B9882A1" w14:textId="77777777" w:rsidR="00163E0E" w:rsidRPr="00867CC0" w:rsidRDefault="00163E0E" w:rsidP="00163E0E">
      <w:pPr>
        <w:spacing w:before="360" w:after="240"/>
        <w:rPr>
          <w:b/>
          <w:bCs/>
          <w:lang w:val="es-ES_tradnl"/>
        </w:rPr>
      </w:pPr>
      <w:r w:rsidRPr="00867CC0">
        <w:rPr>
          <w:b/>
          <w:bCs/>
          <w:lang w:val="es-ES_tradnl"/>
        </w:rPr>
        <w:t>APÉNDICE 2-A: OBJETIVOS Y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0"/>
        <w:gridCol w:w="2164"/>
        <w:gridCol w:w="1106"/>
        <w:gridCol w:w="910"/>
        <w:gridCol w:w="978"/>
        <w:gridCol w:w="911"/>
        <w:gridCol w:w="911"/>
        <w:gridCol w:w="890"/>
        <w:gridCol w:w="950"/>
      </w:tblGrid>
      <w:tr w:rsidR="00867CC0" w:rsidRPr="003E2A15" w14:paraId="3B996F78" w14:textId="77777777" w:rsidTr="00DD1BA4">
        <w:trPr>
          <w:cantSplit/>
          <w:trHeight w:val="50"/>
          <w:tblHeader/>
          <w:jc w:val="center"/>
        </w:trPr>
        <w:tc>
          <w:tcPr>
            <w:tcW w:w="283" w:type="pct"/>
            <w:vAlign w:val="center"/>
            <w:hideMark/>
          </w:tcPr>
          <w:p w14:paraId="24D84197" w14:textId="77777777" w:rsidR="00163E0E" w:rsidRPr="003E2A15" w:rsidRDefault="00163E0E" w:rsidP="0052552C">
            <w:pPr>
              <w:keepNext/>
              <w:keepLines/>
              <w:ind w:left="-85" w:right="-86"/>
              <w:jc w:val="center"/>
              <w:rPr>
                <w:b/>
                <w:sz w:val="18"/>
                <w:szCs w:val="18"/>
                <w:lang w:val="es-ES_tradnl"/>
              </w:rPr>
            </w:pPr>
            <w:r w:rsidRPr="003E2A15">
              <w:rPr>
                <w:b/>
                <w:sz w:val="18"/>
                <w:szCs w:val="18"/>
                <w:lang w:val="es-ES_tradnl"/>
              </w:rPr>
              <w:t>Fila</w:t>
            </w:r>
          </w:p>
        </w:tc>
        <w:tc>
          <w:tcPr>
            <w:tcW w:w="1750" w:type="pct"/>
            <w:gridSpan w:val="2"/>
            <w:vAlign w:val="center"/>
            <w:hideMark/>
          </w:tcPr>
          <w:p w14:paraId="1759154D" w14:textId="77777777" w:rsidR="00163E0E" w:rsidRPr="003E2A15" w:rsidRDefault="00163E0E" w:rsidP="0052552C">
            <w:pPr>
              <w:keepNext/>
              <w:keepLines/>
              <w:jc w:val="center"/>
              <w:rPr>
                <w:b/>
                <w:sz w:val="18"/>
                <w:szCs w:val="18"/>
                <w:lang w:val="es-ES_tradnl"/>
              </w:rPr>
            </w:pPr>
            <w:r w:rsidRPr="003E2A15">
              <w:rPr>
                <w:b/>
                <w:sz w:val="18"/>
                <w:szCs w:val="18"/>
                <w:lang w:val="es-ES_tradnl"/>
              </w:rPr>
              <w:t>Detalles</w:t>
            </w:r>
          </w:p>
        </w:tc>
        <w:tc>
          <w:tcPr>
            <w:tcW w:w="487" w:type="pct"/>
            <w:vAlign w:val="center"/>
          </w:tcPr>
          <w:p w14:paraId="4F92DD79" w14:textId="77777777" w:rsidR="00163E0E" w:rsidRPr="003E2A15" w:rsidRDefault="00163E0E" w:rsidP="0052552C">
            <w:pPr>
              <w:keepNext/>
              <w:keepLines/>
              <w:jc w:val="center"/>
              <w:rPr>
                <w:b/>
                <w:sz w:val="18"/>
                <w:szCs w:val="18"/>
                <w:lang w:val="es-ES_tradnl"/>
              </w:rPr>
            </w:pPr>
            <w:r w:rsidRPr="003E2A15">
              <w:rPr>
                <w:b/>
                <w:sz w:val="18"/>
                <w:szCs w:val="18"/>
                <w:lang w:val="es-ES_tradnl"/>
              </w:rPr>
              <w:t>2025</w:t>
            </w:r>
          </w:p>
        </w:tc>
        <w:tc>
          <w:tcPr>
            <w:tcW w:w="523" w:type="pct"/>
            <w:vAlign w:val="center"/>
          </w:tcPr>
          <w:p w14:paraId="50475521" w14:textId="77777777" w:rsidR="00163E0E" w:rsidRPr="003E2A15" w:rsidRDefault="00163E0E" w:rsidP="0052552C">
            <w:pPr>
              <w:keepNext/>
              <w:keepLines/>
              <w:jc w:val="center"/>
              <w:rPr>
                <w:b/>
                <w:sz w:val="18"/>
                <w:szCs w:val="18"/>
                <w:lang w:val="es-ES_tradnl"/>
              </w:rPr>
            </w:pPr>
            <w:r w:rsidRPr="003E2A15">
              <w:rPr>
                <w:b/>
                <w:sz w:val="18"/>
                <w:szCs w:val="18"/>
                <w:lang w:val="es-ES_tradnl"/>
              </w:rPr>
              <w:t>2026</w:t>
            </w:r>
          </w:p>
        </w:tc>
        <w:tc>
          <w:tcPr>
            <w:tcW w:w="487" w:type="pct"/>
            <w:vAlign w:val="center"/>
          </w:tcPr>
          <w:p w14:paraId="5B99BB96" w14:textId="77777777" w:rsidR="00163E0E" w:rsidRPr="003E2A15" w:rsidRDefault="00163E0E" w:rsidP="0052552C">
            <w:pPr>
              <w:keepNext/>
              <w:keepLines/>
              <w:jc w:val="center"/>
              <w:rPr>
                <w:b/>
                <w:sz w:val="18"/>
                <w:szCs w:val="18"/>
                <w:lang w:val="es-ES_tradnl"/>
              </w:rPr>
            </w:pPr>
            <w:r w:rsidRPr="003E2A15">
              <w:rPr>
                <w:b/>
                <w:sz w:val="18"/>
                <w:szCs w:val="18"/>
                <w:lang w:val="es-ES_tradnl"/>
              </w:rPr>
              <w:t>2027</w:t>
            </w:r>
          </w:p>
        </w:tc>
        <w:tc>
          <w:tcPr>
            <w:tcW w:w="487" w:type="pct"/>
            <w:vAlign w:val="center"/>
          </w:tcPr>
          <w:p w14:paraId="33BE5936" w14:textId="77777777" w:rsidR="00163E0E" w:rsidRPr="003E2A15" w:rsidRDefault="00163E0E" w:rsidP="0052552C">
            <w:pPr>
              <w:keepNext/>
              <w:keepLines/>
              <w:jc w:val="center"/>
              <w:rPr>
                <w:b/>
                <w:sz w:val="18"/>
                <w:szCs w:val="18"/>
                <w:lang w:val="es-ES_tradnl"/>
              </w:rPr>
            </w:pPr>
            <w:r w:rsidRPr="003E2A15">
              <w:rPr>
                <w:b/>
                <w:sz w:val="18"/>
                <w:szCs w:val="18"/>
                <w:lang w:val="es-ES_tradnl"/>
              </w:rPr>
              <w:t>2028</w:t>
            </w:r>
          </w:p>
        </w:tc>
        <w:tc>
          <w:tcPr>
            <w:tcW w:w="476" w:type="pct"/>
            <w:vAlign w:val="center"/>
          </w:tcPr>
          <w:p w14:paraId="28713FCA" w14:textId="77777777" w:rsidR="00163E0E" w:rsidRPr="003E2A15" w:rsidRDefault="00163E0E" w:rsidP="0052552C">
            <w:pPr>
              <w:keepNext/>
              <w:keepLines/>
              <w:jc w:val="center"/>
              <w:rPr>
                <w:b/>
                <w:sz w:val="18"/>
                <w:szCs w:val="18"/>
                <w:lang w:val="es-ES_tradnl"/>
              </w:rPr>
            </w:pPr>
            <w:r w:rsidRPr="003E2A15">
              <w:rPr>
                <w:b/>
                <w:sz w:val="18"/>
                <w:szCs w:val="18"/>
                <w:lang w:val="es-ES_tradnl"/>
              </w:rPr>
              <w:t>2029</w:t>
            </w:r>
          </w:p>
        </w:tc>
        <w:tc>
          <w:tcPr>
            <w:tcW w:w="508" w:type="pct"/>
            <w:vAlign w:val="center"/>
          </w:tcPr>
          <w:p w14:paraId="1BA8F3B0" w14:textId="77777777" w:rsidR="00163E0E" w:rsidRPr="003E2A15" w:rsidRDefault="00163E0E" w:rsidP="0052552C">
            <w:pPr>
              <w:keepNext/>
              <w:keepLines/>
              <w:jc w:val="center"/>
              <w:rPr>
                <w:b/>
                <w:sz w:val="18"/>
                <w:szCs w:val="18"/>
                <w:lang w:val="es-ES_tradnl"/>
              </w:rPr>
            </w:pPr>
            <w:r w:rsidRPr="003E2A15">
              <w:rPr>
                <w:b/>
                <w:sz w:val="18"/>
                <w:szCs w:val="18"/>
                <w:lang w:val="es-ES_tradnl"/>
              </w:rPr>
              <w:t>Total</w:t>
            </w:r>
          </w:p>
        </w:tc>
      </w:tr>
      <w:tr w:rsidR="00DD1BA4" w:rsidRPr="003E2A15" w14:paraId="1F23B41A" w14:textId="77777777" w:rsidTr="00DD1BA4">
        <w:trPr>
          <w:trHeight w:val="331"/>
          <w:jc w:val="center"/>
        </w:trPr>
        <w:tc>
          <w:tcPr>
            <w:tcW w:w="283" w:type="pct"/>
            <w:vMerge w:val="restart"/>
            <w:hideMark/>
          </w:tcPr>
          <w:p w14:paraId="085621D8" w14:textId="77777777" w:rsidR="00163E0E" w:rsidRPr="003E2A15" w:rsidRDefault="00163E0E" w:rsidP="0052552C">
            <w:pPr>
              <w:keepNext/>
              <w:keepLines/>
              <w:jc w:val="left"/>
              <w:rPr>
                <w:sz w:val="18"/>
                <w:szCs w:val="18"/>
                <w:lang w:val="es-ES_tradnl" w:eastAsia="en-CA"/>
              </w:rPr>
            </w:pPr>
            <w:r w:rsidRPr="003E2A15">
              <w:rPr>
                <w:sz w:val="18"/>
                <w:szCs w:val="18"/>
                <w:lang w:val="es-ES_tradnl" w:eastAsia="en-CA"/>
              </w:rPr>
              <w:t>1.1</w:t>
            </w:r>
          </w:p>
        </w:tc>
        <w:tc>
          <w:tcPr>
            <w:tcW w:w="1158" w:type="pct"/>
            <w:vMerge w:val="restart"/>
            <w:vAlign w:val="center"/>
            <w:hideMark/>
          </w:tcPr>
          <w:p w14:paraId="6B5D0760" w14:textId="77777777" w:rsidR="00163E0E" w:rsidRPr="003E2A15" w:rsidRDefault="00163E0E" w:rsidP="0052552C">
            <w:pPr>
              <w:keepNext/>
              <w:keepLines/>
              <w:jc w:val="left"/>
              <w:rPr>
                <w:sz w:val="18"/>
                <w:szCs w:val="18"/>
                <w:lang w:val="es-ES_tradnl" w:eastAsia="en-CA"/>
              </w:rPr>
            </w:pPr>
            <w:r w:rsidRPr="003E2A15">
              <w:rPr>
                <w:color w:val="000000"/>
                <w:sz w:val="18"/>
                <w:szCs w:val="18"/>
                <w:lang w:val="es-ES_tradnl"/>
              </w:rPr>
              <w:t>Calendario del Protocolo de Montreal para la reducción de las sustancias del Anexo F</w:t>
            </w:r>
          </w:p>
        </w:tc>
        <w:tc>
          <w:tcPr>
            <w:tcW w:w="592" w:type="pct"/>
            <w:tcMar>
              <w:right w:w="57" w:type="dxa"/>
            </w:tcMar>
            <w:vAlign w:val="center"/>
          </w:tcPr>
          <w:p w14:paraId="6AF0D8A5" w14:textId="77777777" w:rsidR="00163E0E" w:rsidRPr="003E2A15" w:rsidRDefault="00163E0E" w:rsidP="0052552C">
            <w:pPr>
              <w:keepNext/>
              <w:keepLines/>
              <w:ind w:right="-203"/>
              <w:jc w:val="left"/>
              <w:rPr>
                <w:sz w:val="18"/>
                <w:szCs w:val="18"/>
                <w:lang w:val="es-ES_tradnl" w:eastAsia="en-CA"/>
              </w:rPr>
            </w:pPr>
            <w:r w:rsidRPr="003E2A15">
              <w:rPr>
                <w:sz w:val="18"/>
                <w:szCs w:val="18"/>
                <w:lang w:val="es-ES_tradnl"/>
              </w:rPr>
              <w:t>%</w:t>
            </w:r>
          </w:p>
        </w:tc>
        <w:tc>
          <w:tcPr>
            <w:tcW w:w="487" w:type="pct"/>
            <w:vAlign w:val="center"/>
          </w:tcPr>
          <w:p w14:paraId="34B42C00" w14:textId="77777777" w:rsidR="00163E0E" w:rsidRPr="003E2A15" w:rsidRDefault="00163E0E" w:rsidP="0052552C">
            <w:pPr>
              <w:keepNext/>
              <w:keepLines/>
              <w:jc w:val="center"/>
              <w:rPr>
                <w:sz w:val="18"/>
                <w:szCs w:val="18"/>
                <w:lang w:val="es-ES_tradnl" w:eastAsia="en-CA"/>
              </w:rPr>
            </w:pPr>
            <w:r w:rsidRPr="003E2A15">
              <w:rPr>
                <w:sz w:val="18"/>
                <w:szCs w:val="18"/>
                <w:lang w:val="es-ES_tradnl" w:eastAsia="en-CA"/>
              </w:rPr>
              <w:t>congelado</w:t>
            </w:r>
          </w:p>
        </w:tc>
        <w:tc>
          <w:tcPr>
            <w:tcW w:w="523" w:type="pct"/>
            <w:vAlign w:val="center"/>
          </w:tcPr>
          <w:p w14:paraId="7F08D1CA" w14:textId="77777777" w:rsidR="00163E0E" w:rsidRPr="003E2A15" w:rsidRDefault="00163E0E" w:rsidP="0052552C">
            <w:pPr>
              <w:keepNext/>
              <w:keepLines/>
              <w:jc w:val="center"/>
              <w:rPr>
                <w:sz w:val="18"/>
                <w:szCs w:val="18"/>
                <w:lang w:val="es-ES_tradnl" w:eastAsia="en-CA"/>
              </w:rPr>
            </w:pPr>
            <w:r w:rsidRPr="003E2A15">
              <w:rPr>
                <w:sz w:val="18"/>
                <w:szCs w:val="18"/>
                <w:lang w:val="es-ES_tradnl" w:eastAsia="en-CA"/>
              </w:rPr>
              <w:t xml:space="preserve">congelado </w:t>
            </w:r>
          </w:p>
        </w:tc>
        <w:tc>
          <w:tcPr>
            <w:tcW w:w="487" w:type="pct"/>
            <w:vAlign w:val="center"/>
          </w:tcPr>
          <w:p w14:paraId="106531C4" w14:textId="77777777" w:rsidR="00163E0E" w:rsidRPr="003E2A15" w:rsidRDefault="00163E0E" w:rsidP="0052552C">
            <w:pPr>
              <w:keepNext/>
              <w:keepLines/>
              <w:jc w:val="center"/>
              <w:rPr>
                <w:sz w:val="18"/>
                <w:szCs w:val="18"/>
                <w:lang w:val="es-ES_tradnl" w:eastAsia="en-CA"/>
              </w:rPr>
            </w:pPr>
            <w:r w:rsidRPr="003E2A15">
              <w:rPr>
                <w:sz w:val="18"/>
                <w:szCs w:val="18"/>
                <w:lang w:val="es-ES_tradnl" w:eastAsia="en-CA"/>
              </w:rPr>
              <w:t>congelado</w:t>
            </w:r>
          </w:p>
        </w:tc>
        <w:tc>
          <w:tcPr>
            <w:tcW w:w="487" w:type="pct"/>
            <w:vAlign w:val="center"/>
          </w:tcPr>
          <w:p w14:paraId="1532D797" w14:textId="77777777" w:rsidR="00163E0E" w:rsidRPr="003E2A15" w:rsidRDefault="00163E0E" w:rsidP="0052552C">
            <w:pPr>
              <w:keepNext/>
              <w:keepLines/>
              <w:jc w:val="center"/>
              <w:rPr>
                <w:sz w:val="18"/>
                <w:szCs w:val="18"/>
                <w:lang w:val="es-ES_tradnl" w:eastAsia="en-CA"/>
              </w:rPr>
            </w:pPr>
            <w:r w:rsidRPr="003E2A15">
              <w:rPr>
                <w:sz w:val="18"/>
                <w:szCs w:val="18"/>
                <w:lang w:val="es-ES_tradnl" w:eastAsia="en-CA"/>
              </w:rPr>
              <w:t>congelado</w:t>
            </w:r>
          </w:p>
        </w:tc>
        <w:tc>
          <w:tcPr>
            <w:tcW w:w="476" w:type="pct"/>
            <w:vAlign w:val="center"/>
          </w:tcPr>
          <w:p w14:paraId="5A8575D9" w14:textId="77777777" w:rsidR="00163E0E" w:rsidRPr="003E2A15" w:rsidRDefault="00163E0E" w:rsidP="0052552C">
            <w:pPr>
              <w:keepNext/>
              <w:keepLines/>
              <w:jc w:val="center"/>
              <w:rPr>
                <w:sz w:val="18"/>
                <w:szCs w:val="18"/>
                <w:lang w:val="es-ES_tradnl" w:eastAsia="en-CA"/>
              </w:rPr>
            </w:pPr>
            <w:r w:rsidRPr="003E2A15">
              <w:rPr>
                <w:sz w:val="18"/>
                <w:szCs w:val="18"/>
                <w:lang w:val="es-ES_tradnl" w:eastAsia="en-CA"/>
              </w:rPr>
              <w:t>10</w:t>
            </w:r>
          </w:p>
        </w:tc>
        <w:tc>
          <w:tcPr>
            <w:tcW w:w="508" w:type="pct"/>
            <w:vAlign w:val="center"/>
          </w:tcPr>
          <w:p w14:paraId="4D06F64D" w14:textId="77777777" w:rsidR="00163E0E" w:rsidRPr="003E2A15" w:rsidRDefault="00163E0E" w:rsidP="00B45172">
            <w:pPr>
              <w:keepNext/>
              <w:keepLines/>
              <w:jc w:val="right"/>
              <w:rPr>
                <w:sz w:val="18"/>
                <w:szCs w:val="18"/>
                <w:lang w:val="es-ES_tradnl" w:eastAsia="en-CA"/>
              </w:rPr>
            </w:pPr>
            <w:r w:rsidRPr="003E2A15">
              <w:rPr>
                <w:sz w:val="18"/>
                <w:szCs w:val="18"/>
                <w:lang w:val="es-ES_tradnl" w:eastAsia="en-CA"/>
              </w:rPr>
              <w:t>n.a.</w:t>
            </w:r>
          </w:p>
        </w:tc>
      </w:tr>
      <w:tr w:rsidR="00DD1BA4" w:rsidRPr="003E2A15" w14:paraId="5111A47D" w14:textId="77777777" w:rsidTr="00DD1BA4">
        <w:trPr>
          <w:trHeight w:val="59"/>
          <w:jc w:val="center"/>
        </w:trPr>
        <w:tc>
          <w:tcPr>
            <w:tcW w:w="283" w:type="pct"/>
            <w:vMerge/>
          </w:tcPr>
          <w:p w14:paraId="37C111E7" w14:textId="77777777" w:rsidR="00163E0E" w:rsidRPr="003E2A15" w:rsidRDefault="00163E0E" w:rsidP="0052552C">
            <w:pPr>
              <w:keepNext/>
              <w:keepLines/>
              <w:jc w:val="left"/>
              <w:rPr>
                <w:sz w:val="18"/>
                <w:szCs w:val="18"/>
                <w:lang w:val="es-ES_tradnl"/>
              </w:rPr>
            </w:pPr>
          </w:p>
        </w:tc>
        <w:tc>
          <w:tcPr>
            <w:tcW w:w="1158" w:type="pct"/>
            <w:vMerge/>
            <w:vAlign w:val="center"/>
          </w:tcPr>
          <w:p w14:paraId="04D89733" w14:textId="77777777" w:rsidR="00163E0E" w:rsidRPr="003E2A15" w:rsidRDefault="00163E0E" w:rsidP="0052552C">
            <w:pPr>
              <w:keepNext/>
              <w:keepLines/>
              <w:jc w:val="left"/>
              <w:rPr>
                <w:sz w:val="18"/>
                <w:szCs w:val="18"/>
                <w:lang w:val="es-ES_tradnl" w:eastAsia="en-CA"/>
              </w:rPr>
            </w:pPr>
          </w:p>
        </w:tc>
        <w:tc>
          <w:tcPr>
            <w:tcW w:w="592" w:type="pct"/>
            <w:tcMar>
              <w:right w:w="57" w:type="dxa"/>
            </w:tcMar>
            <w:vAlign w:val="center"/>
          </w:tcPr>
          <w:p w14:paraId="042D2F8F" w14:textId="77777777" w:rsidR="00163E0E" w:rsidRPr="003E2A15" w:rsidRDefault="00163E0E" w:rsidP="0052552C">
            <w:pPr>
              <w:keepNext/>
              <w:keepLines/>
              <w:jc w:val="left"/>
              <w:rPr>
                <w:sz w:val="18"/>
                <w:szCs w:val="18"/>
                <w:lang w:val="es-ES_tradnl"/>
              </w:rPr>
            </w:pPr>
            <w:r w:rsidRPr="003E2A15">
              <w:rPr>
                <w:sz w:val="18"/>
                <w:szCs w:val="18"/>
                <w:lang w:val="es-ES_tradnl"/>
              </w:rPr>
              <w:t>Toneladas de CO</w:t>
            </w:r>
            <w:r w:rsidRPr="003E2A15">
              <w:rPr>
                <w:sz w:val="18"/>
                <w:szCs w:val="18"/>
                <w:vertAlign w:val="subscript"/>
                <w:lang w:val="es-ES_tradnl"/>
              </w:rPr>
              <w:t xml:space="preserve">2 </w:t>
            </w:r>
            <w:r w:rsidRPr="003E2A15">
              <w:rPr>
                <w:sz w:val="18"/>
                <w:szCs w:val="18"/>
                <w:lang w:val="es-ES_tradnl"/>
              </w:rPr>
              <w:t>eq.</w:t>
            </w:r>
          </w:p>
        </w:tc>
        <w:tc>
          <w:tcPr>
            <w:tcW w:w="487" w:type="pct"/>
            <w:vAlign w:val="center"/>
          </w:tcPr>
          <w:p w14:paraId="548644FC" w14:textId="77777777" w:rsidR="00163E0E" w:rsidRPr="003E2A15" w:rsidRDefault="00163E0E" w:rsidP="0052552C">
            <w:pPr>
              <w:keepNext/>
              <w:keepLines/>
              <w:jc w:val="right"/>
              <w:rPr>
                <w:sz w:val="18"/>
                <w:szCs w:val="18"/>
                <w:lang w:val="es-ES_tradnl"/>
              </w:rPr>
            </w:pPr>
            <w:r w:rsidRPr="003E2A15">
              <w:rPr>
                <w:color w:val="000000"/>
                <w:sz w:val="18"/>
                <w:szCs w:val="18"/>
                <w:lang w:val="es-ES_tradnl"/>
              </w:rPr>
              <w:t>1.276.672</w:t>
            </w:r>
          </w:p>
        </w:tc>
        <w:tc>
          <w:tcPr>
            <w:tcW w:w="523" w:type="pct"/>
            <w:vAlign w:val="center"/>
          </w:tcPr>
          <w:p w14:paraId="3E114EB0" w14:textId="77777777" w:rsidR="00163E0E" w:rsidRPr="003E2A15" w:rsidRDefault="00163E0E" w:rsidP="0052552C">
            <w:pPr>
              <w:keepNext/>
              <w:keepLines/>
              <w:jc w:val="right"/>
              <w:rPr>
                <w:sz w:val="18"/>
                <w:szCs w:val="18"/>
                <w:lang w:val="es-ES_tradnl"/>
              </w:rPr>
            </w:pPr>
            <w:r w:rsidRPr="003E2A15">
              <w:rPr>
                <w:color w:val="000000"/>
                <w:sz w:val="18"/>
                <w:szCs w:val="18"/>
                <w:lang w:val="es-ES_tradnl"/>
              </w:rPr>
              <w:t>1.276.672</w:t>
            </w:r>
          </w:p>
        </w:tc>
        <w:tc>
          <w:tcPr>
            <w:tcW w:w="487" w:type="pct"/>
            <w:vAlign w:val="center"/>
          </w:tcPr>
          <w:p w14:paraId="3904994B" w14:textId="77777777" w:rsidR="00163E0E" w:rsidRPr="003E2A15" w:rsidRDefault="00163E0E" w:rsidP="0052552C">
            <w:pPr>
              <w:keepNext/>
              <w:keepLines/>
              <w:jc w:val="right"/>
              <w:rPr>
                <w:sz w:val="18"/>
                <w:szCs w:val="18"/>
                <w:lang w:val="es-ES_tradnl"/>
              </w:rPr>
            </w:pPr>
            <w:r w:rsidRPr="003E2A15">
              <w:rPr>
                <w:color w:val="000000"/>
                <w:sz w:val="18"/>
                <w:szCs w:val="18"/>
                <w:lang w:val="es-ES_tradnl"/>
              </w:rPr>
              <w:t>1.276.672</w:t>
            </w:r>
          </w:p>
        </w:tc>
        <w:tc>
          <w:tcPr>
            <w:tcW w:w="487" w:type="pct"/>
            <w:vAlign w:val="center"/>
          </w:tcPr>
          <w:p w14:paraId="0079A68B" w14:textId="77777777" w:rsidR="00163E0E" w:rsidRPr="003E2A15" w:rsidRDefault="00163E0E" w:rsidP="0052552C">
            <w:pPr>
              <w:keepNext/>
              <w:keepLines/>
              <w:jc w:val="right"/>
              <w:rPr>
                <w:sz w:val="18"/>
                <w:szCs w:val="18"/>
                <w:lang w:val="es-ES_tradnl"/>
              </w:rPr>
            </w:pPr>
            <w:r w:rsidRPr="003E2A15">
              <w:rPr>
                <w:color w:val="000000"/>
                <w:sz w:val="18"/>
                <w:szCs w:val="18"/>
                <w:lang w:val="es-ES_tradnl"/>
              </w:rPr>
              <w:t>1.276.672</w:t>
            </w:r>
          </w:p>
        </w:tc>
        <w:tc>
          <w:tcPr>
            <w:tcW w:w="476" w:type="pct"/>
            <w:vAlign w:val="center"/>
          </w:tcPr>
          <w:p w14:paraId="55F6E33C" w14:textId="77777777" w:rsidR="00163E0E" w:rsidRPr="003E2A15" w:rsidRDefault="00163E0E" w:rsidP="0052552C">
            <w:pPr>
              <w:keepNext/>
              <w:keepLines/>
              <w:jc w:val="right"/>
              <w:rPr>
                <w:sz w:val="18"/>
                <w:szCs w:val="18"/>
                <w:lang w:val="es-ES_tradnl"/>
              </w:rPr>
            </w:pPr>
            <w:r w:rsidRPr="003E2A15">
              <w:rPr>
                <w:color w:val="000000"/>
                <w:sz w:val="18"/>
                <w:szCs w:val="18"/>
                <w:lang w:val="es-ES_tradnl"/>
              </w:rPr>
              <w:t>1.149.005</w:t>
            </w:r>
          </w:p>
        </w:tc>
        <w:tc>
          <w:tcPr>
            <w:tcW w:w="508" w:type="pct"/>
            <w:vAlign w:val="center"/>
          </w:tcPr>
          <w:p w14:paraId="7B784C3C" w14:textId="77777777" w:rsidR="00163E0E" w:rsidRPr="003E2A15" w:rsidRDefault="00163E0E" w:rsidP="00B45172">
            <w:pPr>
              <w:keepNext/>
              <w:keepLines/>
              <w:jc w:val="right"/>
              <w:rPr>
                <w:sz w:val="18"/>
                <w:szCs w:val="18"/>
                <w:lang w:val="es-ES_tradnl"/>
              </w:rPr>
            </w:pPr>
            <w:r w:rsidRPr="003E2A15">
              <w:rPr>
                <w:sz w:val="18"/>
                <w:szCs w:val="18"/>
                <w:lang w:val="es-ES_tradnl"/>
              </w:rPr>
              <w:t>n.a.</w:t>
            </w:r>
          </w:p>
        </w:tc>
      </w:tr>
      <w:tr w:rsidR="00DD1BA4" w:rsidRPr="003E2A15" w14:paraId="44433802" w14:textId="77777777" w:rsidTr="00DD1BA4">
        <w:trPr>
          <w:trHeight w:val="342"/>
          <w:jc w:val="center"/>
        </w:trPr>
        <w:tc>
          <w:tcPr>
            <w:tcW w:w="283" w:type="pct"/>
            <w:vMerge w:val="restart"/>
            <w:hideMark/>
          </w:tcPr>
          <w:p w14:paraId="2CE031A5" w14:textId="77777777" w:rsidR="00163E0E" w:rsidRPr="003E2A15" w:rsidRDefault="00163E0E" w:rsidP="0052552C">
            <w:pPr>
              <w:jc w:val="left"/>
              <w:rPr>
                <w:sz w:val="18"/>
                <w:szCs w:val="18"/>
                <w:lang w:val="es-ES_tradnl" w:eastAsia="en-CA"/>
              </w:rPr>
            </w:pPr>
            <w:r w:rsidRPr="003E2A15">
              <w:rPr>
                <w:sz w:val="18"/>
                <w:szCs w:val="18"/>
                <w:lang w:val="es-ES_tradnl" w:eastAsia="en-CA"/>
              </w:rPr>
              <w:t>1.2</w:t>
            </w:r>
          </w:p>
        </w:tc>
        <w:tc>
          <w:tcPr>
            <w:tcW w:w="1158" w:type="pct"/>
            <w:vMerge w:val="restart"/>
            <w:hideMark/>
          </w:tcPr>
          <w:p w14:paraId="2FDD3F70" w14:textId="77777777" w:rsidR="00163E0E" w:rsidRPr="003E2A15" w:rsidRDefault="00163E0E" w:rsidP="0052552C">
            <w:pPr>
              <w:jc w:val="left"/>
              <w:rPr>
                <w:sz w:val="18"/>
                <w:szCs w:val="18"/>
                <w:lang w:val="es-ES_tradnl" w:eastAsia="en-CA"/>
              </w:rPr>
            </w:pPr>
            <w:r w:rsidRPr="003E2A15">
              <w:rPr>
                <w:color w:val="000000"/>
                <w:sz w:val="18"/>
                <w:szCs w:val="18"/>
                <w:lang w:val="es-ES_tradnl"/>
              </w:rPr>
              <w:t>Consumo total máximo permitido para sustancias del Anexo F</w:t>
            </w:r>
          </w:p>
        </w:tc>
        <w:tc>
          <w:tcPr>
            <w:tcW w:w="592" w:type="pct"/>
            <w:tcMar>
              <w:right w:w="57" w:type="dxa"/>
            </w:tcMar>
            <w:vAlign w:val="center"/>
          </w:tcPr>
          <w:p w14:paraId="55D783E1" w14:textId="0E89BDD9" w:rsidR="00163E0E" w:rsidRPr="003E2A15" w:rsidRDefault="00163E0E" w:rsidP="0052552C">
            <w:pPr>
              <w:ind w:left="-82" w:firstLine="82"/>
              <w:jc w:val="left"/>
              <w:rPr>
                <w:sz w:val="18"/>
                <w:szCs w:val="18"/>
                <w:lang w:val="es-ES_tradnl" w:eastAsia="en-CA"/>
              </w:rPr>
            </w:pPr>
            <w:r w:rsidRPr="003E2A15">
              <w:rPr>
                <w:sz w:val="18"/>
                <w:szCs w:val="18"/>
                <w:lang w:val="es-ES_tradnl"/>
              </w:rPr>
              <w:t>Reducción</w:t>
            </w:r>
            <w:r w:rsidR="00867CC0" w:rsidRPr="003E2A15">
              <w:rPr>
                <w:sz w:val="18"/>
                <w:szCs w:val="18"/>
                <w:lang w:val="es-ES_tradnl"/>
              </w:rPr>
              <w:br/>
              <w:t xml:space="preserve">  </w:t>
            </w:r>
            <w:r w:rsidRPr="003E2A15">
              <w:rPr>
                <w:sz w:val="18"/>
                <w:szCs w:val="18"/>
                <w:lang w:val="es-ES_tradnl"/>
              </w:rPr>
              <w:t>en %</w:t>
            </w:r>
          </w:p>
        </w:tc>
        <w:tc>
          <w:tcPr>
            <w:tcW w:w="487" w:type="pct"/>
            <w:vAlign w:val="center"/>
          </w:tcPr>
          <w:p w14:paraId="47EB208F" w14:textId="77777777" w:rsidR="00163E0E" w:rsidRPr="003E2A15" w:rsidRDefault="00163E0E" w:rsidP="0052552C">
            <w:pPr>
              <w:jc w:val="center"/>
              <w:rPr>
                <w:sz w:val="18"/>
                <w:szCs w:val="18"/>
                <w:lang w:val="es-ES_tradnl" w:eastAsia="en-CA"/>
              </w:rPr>
            </w:pPr>
            <w:r w:rsidRPr="003E2A15">
              <w:rPr>
                <w:color w:val="000000"/>
                <w:sz w:val="18"/>
                <w:szCs w:val="18"/>
                <w:lang w:val="es-ES_tradnl" w:eastAsia="en-CA"/>
              </w:rPr>
              <w:t>0,</w:t>
            </w:r>
            <w:r w:rsidRPr="003E2A15">
              <w:rPr>
                <w:color w:val="000000"/>
                <w:sz w:val="18"/>
                <w:szCs w:val="18"/>
                <w:lang w:val="es-ES_tradnl"/>
              </w:rPr>
              <w:t>0</w:t>
            </w:r>
          </w:p>
        </w:tc>
        <w:tc>
          <w:tcPr>
            <w:tcW w:w="523" w:type="pct"/>
            <w:vAlign w:val="center"/>
          </w:tcPr>
          <w:p w14:paraId="224CF547" w14:textId="77777777" w:rsidR="00163E0E" w:rsidRPr="003E2A15" w:rsidRDefault="00163E0E" w:rsidP="0052552C">
            <w:pPr>
              <w:jc w:val="center"/>
              <w:rPr>
                <w:sz w:val="18"/>
                <w:szCs w:val="18"/>
                <w:lang w:val="es-ES_tradnl" w:eastAsia="en-CA"/>
              </w:rPr>
            </w:pPr>
            <w:r w:rsidRPr="003E2A15">
              <w:rPr>
                <w:color w:val="000000"/>
                <w:sz w:val="18"/>
                <w:szCs w:val="18"/>
                <w:lang w:val="es-ES_tradnl" w:eastAsia="en-CA"/>
              </w:rPr>
              <w:t>0,</w:t>
            </w:r>
            <w:r w:rsidRPr="003E2A15">
              <w:rPr>
                <w:color w:val="000000"/>
                <w:sz w:val="18"/>
                <w:szCs w:val="18"/>
                <w:lang w:val="es-ES_tradnl"/>
              </w:rPr>
              <w:t>0</w:t>
            </w:r>
          </w:p>
        </w:tc>
        <w:tc>
          <w:tcPr>
            <w:tcW w:w="487" w:type="pct"/>
            <w:vAlign w:val="center"/>
          </w:tcPr>
          <w:p w14:paraId="7D6A6AC6" w14:textId="77777777" w:rsidR="00163E0E" w:rsidRPr="003E2A15" w:rsidRDefault="00163E0E" w:rsidP="0052552C">
            <w:pPr>
              <w:jc w:val="center"/>
              <w:rPr>
                <w:sz w:val="18"/>
                <w:szCs w:val="18"/>
                <w:lang w:val="es-ES_tradnl" w:eastAsia="en-CA"/>
              </w:rPr>
            </w:pPr>
            <w:r w:rsidRPr="003E2A15">
              <w:rPr>
                <w:color w:val="000000"/>
                <w:sz w:val="18"/>
                <w:szCs w:val="18"/>
                <w:lang w:val="es-ES_tradnl" w:eastAsia="en-CA"/>
              </w:rPr>
              <w:t>0,</w:t>
            </w:r>
            <w:r w:rsidRPr="003E2A15">
              <w:rPr>
                <w:color w:val="000000"/>
                <w:sz w:val="18"/>
                <w:szCs w:val="18"/>
                <w:lang w:val="es-ES_tradnl"/>
              </w:rPr>
              <w:t>0</w:t>
            </w:r>
          </w:p>
        </w:tc>
        <w:tc>
          <w:tcPr>
            <w:tcW w:w="487" w:type="pct"/>
            <w:vAlign w:val="center"/>
          </w:tcPr>
          <w:p w14:paraId="768F20CB" w14:textId="77777777" w:rsidR="00163E0E" w:rsidRPr="003E2A15" w:rsidRDefault="00163E0E" w:rsidP="0052552C">
            <w:pPr>
              <w:jc w:val="center"/>
              <w:rPr>
                <w:sz w:val="18"/>
                <w:szCs w:val="18"/>
                <w:lang w:val="es-ES_tradnl" w:eastAsia="en-CA"/>
              </w:rPr>
            </w:pPr>
            <w:r w:rsidRPr="003E2A15">
              <w:rPr>
                <w:color w:val="000000"/>
                <w:sz w:val="18"/>
                <w:szCs w:val="18"/>
                <w:lang w:val="es-ES_tradnl" w:eastAsia="en-CA"/>
              </w:rPr>
              <w:t>0,</w:t>
            </w:r>
            <w:r w:rsidRPr="003E2A15">
              <w:rPr>
                <w:color w:val="000000"/>
                <w:sz w:val="18"/>
                <w:szCs w:val="18"/>
                <w:lang w:val="es-ES_tradnl"/>
              </w:rPr>
              <w:t>0</w:t>
            </w:r>
          </w:p>
        </w:tc>
        <w:tc>
          <w:tcPr>
            <w:tcW w:w="476" w:type="pct"/>
            <w:vAlign w:val="center"/>
          </w:tcPr>
          <w:p w14:paraId="6BE9F71E" w14:textId="77777777" w:rsidR="00163E0E" w:rsidRPr="003E2A15" w:rsidRDefault="00163E0E" w:rsidP="0052552C">
            <w:pPr>
              <w:jc w:val="center"/>
              <w:rPr>
                <w:sz w:val="18"/>
                <w:szCs w:val="18"/>
                <w:lang w:val="es-ES_tradnl" w:eastAsia="en-CA"/>
              </w:rPr>
            </w:pPr>
            <w:r w:rsidRPr="003E2A15">
              <w:rPr>
                <w:color w:val="000000"/>
                <w:sz w:val="18"/>
                <w:szCs w:val="18"/>
                <w:lang w:val="es-ES_tradnl"/>
              </w:rPr>
              <w:t>10,0</w:t>
            </w:r>
          </w:p>
        </w:tc>
        <w:tc>
          <w:tcPr>
            <w:tcW w:w="508" w:type="pct"/>
            <w:vAlign w:val="center"/>
          </w:tcPr>
          <w:p w14:paraId="09BA1EFB" w14:textId="77777777" w:rsidR="00163E0E" w:rsidRPr="003E2A15" w:rsidRDefault="00163E0E" w:rsidP="00B45172">
            <w:pPr>
              <w:jc w:val="right"/>
              <w:rPr>
                <w:sz w:val="18"/>
                <w:szCs w:val="18"/>
                <w:lang w:val="es-ES_tradnl" w:eastAsia="en-CA"/>
              </w:rPr>
            </w:pPr>
            <w:r w:rsidRPr="003E2A15">
              <w:rPr>
                <w:sz w:val="18"/>
                <w:szCs w:val="18"/>
                <w:lang w:val="es-ES_tradnl" w:eastAsia="en-CA"/>
              </w:rPr>
              <w:t>n.a.</w:t>
            </w:r>
          </w:p>
        </w:tc>
      </w:tr>
      <w:tr w:rsidR="00DD1BA4" w:rsidRPr="003E2A15" w14:paraId="2E0B6344" w14:textId="77777777" w:rsidTr="00DD1BA4">
        <w:trPr>
          <w:trHeight w:val="59"/>
          <w:jc w:val="center"/>
        </w:trPr>
        <w:tc>
          <w:tcPr>
            <w:tcW w:w="283" w:type="pct"/>
            <w:vMerge/>
          </w:tcPr>
          <w:p w14:paraId="61C880BD" w14:textId="77777777" w:rsidR="00163E0E" w:rsidRPr="003E2A15" w:rsidRDefault="00163E0E" w:rsidP="0052552C">
            <w:pPr>
              <w:jc w:val="left"/>
              <w:rPr>
                <w:sz w:val="18"/>
                <w:szCs w:val="18"/>
                <w:lang w:val="es-ES_tradnl"/>
              </w:rPr>
            </w:pPr>
          </w:p>
        </w:tc>
        <w:tc>
          <w:tcPr>
            <w:tcW w:w="1158" w:type="pct"/>
            <w:vMerge/>
            <w:vAlign w:val="center"/>
          </w:tcPr>
          <w:p w14:paraId="63FFAE98" w14:textId="77777777" w:rsidR="00163E0E" w:rsidRPr="003E2A15" w:rsidRDefault="00163E0E" w:rsidP="0052552C">
            <w:pPr>
              <w:jc w:val="left"/>
              <w:rPr>
                <w:sz w:val="18"/>
                <w:szCs w:val="18"/>
                <w:lang w:val="es-ES_tradnl" w:eastAsia="en-CA"/>
              </w:rPr>
            </w:pPr>
          </w:p>
        </w:tc>
        <w:tc>
          <w:tcPr>
            <w:tcW w:w="592" w:type="pct"/>
            <w:tcMar>
              <w:right w:w="57" w:type="dxa"/>
            </w:tcMar>
            <w:vAlign w:val="center"/>
          </w:tcPr>
          <w:p w14:paraId="62D9F88D" w14:textId="77777777" w:rsidR="00163E0E" w:rsidRPr="003E2A15" w:rsidRDefault="00163E0E" w:rsidP="0052552C">
            <w:pPr>
              <w:jc w:val="left"/>
              <w:rPr>
                <w:sz w:val="18"/>
                <w:szCs w:val="18"/>
                <w:lang w:val="es-ES_tradnl"/>
              </w:rPr>
            </w:pPr>
            <w:r w:rsidRPr="003E2A15">
              <w:rPr>
                <w:sz w:val="18"/>
                <w:szCs w:val="18"/>
                <w:lang w:val="es-ES_tradnl"/>
              </w:rPr>
              <w:t>Toneladas de CO</w:t>
            </w:r>
            <w:r w:rsidRPr="003E2A15">
              <w:rPr>
                <w:sz w:val="18"/>
                <w:szCs w:val="18"/>
                <w:vertAlign w:val="subscript"/>
                <w:lang w:val="es-ES_tradnl"/>
              </w:rPr>
              <w:t xml:space="preserve">2 </w:t>
            </w:r>
            <w:r w:rsidRPr="003E2A15">
              <w:rPr>
                <w:sz w:val="18"/>
                <w:szCs w:val="18"/>
                <w:lang w:val="es-ES_tradnl"/>
              </w:rPr>
              <w:t>eq.</w:t>
            </w:r>
          </w:p>
        </w:tc>
        <w:tc>
          <w:tcPr>
            <w:tcW w:w="487" w:type="pct"/>
            <w:vAlign w:val="center"/>
          </w:tcPr>
          <w:p w14:paraId="5F211250" w14:textId="77777777" w:rsidR="00163E0E" w:rsidRPr="003E2A15" w:rsidRDefault="00163E0E" w:rsidP="0052552C">
            <w:pPr>
              <w:jc w:val="right"/>
              <w:rPr>
                <w:sz w:val="18"/>
                <w:szCs w:val="18"/>
                <w:lang w:val="es-ES_tradnl"/>
              </w:rPr>
            </w:pPr>
            <w:r w:rsidRPr="003E2A15">
              <w:rPr>
                <w:color w:val="000000"/>
                <w:sz w:val="18"/>
                <w:szCs w:val="18"/>
                <w:lang w:val="es-ES_tradnl"/>
              </w:rPr>
              <w:t>1.276.672</w:t>
            </w:r>
          </w:p>
        </w:tc>
        <w:tc>
          <w:tcPr>
            <w:tcW w:w="523" w:type="pct"/>
            <w:vAlign w:val="center"/>
          </w:tcPr>
          <w:p w14:paraId="12C85FC8" w14:textId="77777777" w:rsidR="00163E0E" w:rsidRPr="003E2A15" w:rsidRDefault="00163E0E" w:rsidP="0052552C">
            <w:pPr>
              <w:jc w:val="right"/>
              <w:rPr>
                <w:sz w:val="18"/>
                <w:szCs w:val="18"/>
                <w:lang w:val="es-ES_tradnl"/>
              </w:rPr>
            </w:pPr>
            <w:r w:rsidRPr="003E2A15">
              <w:rPr>
                <w:color w:val="000000"/>
                <w:sz w:val="18"/>
                <w:szCs w:val="18"/>
                <w:lang w:val="es-ES_tradnl"/>
              </w:rPr>
              <w:t>1.276.672</w:t>
            </w:r>
          </w:p>
        </w:tc>
        <w:tc>
          <w:tcPr>
            <w:tcW w:w="487" w:type="pct"/>
            <w:vAlign w:val="center"/>
          </w:tcPr>
          <w:p w14:paraId="2C0F3188" w14:textId="77777777" w:rsidR="00163E0E" w:rsidRPr="003E2A15" w:rsidRDefault="00163E0E" w:rsidP="0052552C">
            <w:pPr>
              <w:jc w:val="right"/>
              <w:rPr>
                <w:sz w:val="18"/>
                <w:szCs w:val="18"/>
                <w:lang w:val="es-ES_tradnl"/>
              </w:rPr>
            </w:pPr>
            <w:r w:rsidRPr="003E2A15">
              <w:rPr>
                <w:color w:val="000000"/>
                <w:sz w:val="18"/>
                <w:szCs w:val="18"/>
                <w:lang w:val="es-ES_tradnl"/>
              </w:rPr>
              <w:t>1.276.672</w:t>
            </w:r>
          </w:p>
        </w:tc>
        <w:tc>
          <w:tcPr>
            <w:tcW w:w="487" w:type="pct"/>
            <w:vAlign w:val="center"/>
          </w:tcPr>
          <w:p w14:paraId="5DEBF8E2" w14:textId="77777777" w:rsidR="00163E0E" w:rsidRPr="003E2A15" w:rsidRDefault="00163E0E" w:rsidP="0052552C">
            <w:pPr>
              <w:jc w:val="right"/>
              <w:rPr>
                <w:sz w:val="18"/>
                <w:szCs w:val="18"/>
                <w:lang w:val="es-ES_tradnl"/>
              </w:rPr>
            </w:pPr>
            <w:r w:rsidRPr="003E2A15">
              <w:rPr>
                <w:color w:val="000000"/>
                <w:sz w:val="18"/>
                <w:szCs w:val="18"/>
                <w:lang w:val="es-ES_tradnl"/>
              </w:rPr>
              <w:t>1.276.672</w:t>
            </w:r>
          </w:p>
        </w:tc>
        <w:tc>
          <w:tcPr>
            <w:tcW w:w="476" w:type="pct"/>
            <w:vAlign w:val="center"/>
          </w:tcPr>
          <w:p w14:paraId="40B7E512" w14:textId="77777777" w:rsidR="00163E0E" w:rsidRPr="003E2A15" w:rsidRDefault="00163E0E" w:rsidP="0052552C">
            <w:pPr>
              <w:jc w:val="right"/>
              <w:rPr>
                <w:sz w:val="18"/>
                <w:szCs w:val="18"/>
                <w:lang w:val="es-ES_tradnl"/>
              </w:rPr>
            </w:pPr>
            <w:r w:rsidRPr="003E2A15">
              <w:rPr>
                <w:color w:val="000000"/>
                <w:sz w:val="18"/>
                <w:szCs w:val="18"/>
                <w:lang w:val="es-ES_tradnl"/>
              </w:rPr>
              <w:t>1.149.005</w:t>
            </w:r>
          </w:p>
        </w:tc>
        <w:tc>
          <w:tcPr>
            <w:tcW w:w="508" w:type="pct"/>
            <w:vAlign w:val="center"/>
          </w:tcPr>
          <w:p w14:paraId="69DBBDC0" w14:textId="77777777" w:rsidR="00163E0E" w:rsidRPr="003E2A15" w:rsidRDefault="00163E0E" w:rsidP="00B45172">
            <w:pPr>
              <w:jc w:val="right"/>
              <w:rPr>
                <w:sz w:val="18"/>
                <w:szCs w:val="18"/>
                <w:lang w:val="es-ES_tradnl"/>
              </w:rPr>
            </w:pPr>
            <w:r w:rsidRPr="003E2A15">
              <w:rPr>
                <w:sz w:val="18"/>
                <w:szCs w:val="18"/>
                <w:lang w:val="es-ES_tradnl"/>
              </w:rPr>
              <w:t>n.a.</w:t>
            </w:r>
          </w:p>
        </w:tc>
      </w:tr>
      <w:tr w:rsidR="00867CC0" w:rsidRPr="003E2A15" w14:paraId="6FB86821" w14:textId="77777777" w:rsidTr="00DD1BA4">
        <w:trPr>
          <w:trHeight w:val="116"/>
          <w:jc w:val="center"/>
        </w:trPr>
        <w:tc>
          <w:tcPr>
            <w:tcW w:w="283" w:type="pct"/>
            <w:hideMark/>
          </w:tcPr>
          <w:p w14:paraId="05EBEC7E" w14:textId="77777777" w:rsidR="00163E0E" w:rsidRPr="003E2A15" w:rsidRDefault="00163E0E" w:rsidP="0052552C">
            <w:pPr>
              <w:jc w:val="left"/>
              <w:rPr>
                <w:sz w:val="18"/>
                <w:szCs w:val="18"/>
                <w:lang w:val="es-ES_tradnl"/>
              </w:rPr>
            </w:pPr>
            <w:r w:rsidRPr="003E2A15">
              <w:rPr>
                <w:sz w:val="18"/>
                <w:szCs w:val="18"/>
                <w:lang w:val="es-ES_tradnl"/>
              </w:rPr>
              <w:t>2.1</w:t>
            </w:r>
          </w:p>
        </w:tc>
        <w:tc>
          <w:tcPr>
            <w:tcW w:w="1750" w:type="pct"/>
            <w:gridSpan w:val="2"/>
            <w:hideMark/>
          </w:tcPr>
          <w:p w14:paraId="46DC4782" w14:textId="77777777" w:rsidR="00163E0E" w:rsidRPr="003E2A15" w:rsidRDefault="00163E0E" w:rsidP="0052552C">
            <w:pPr>
              <w:ind w:right="-229"/>
              <w:jc w:val="left"/>
              <w:rPr>
                <w:sz w:val="18"/>
                <w:szCs w:val="18"/>
                <w:lang w:val="es-ES_tradnl"/>
              </w:rPr>
            </w:pPr>
            <w:r w:rsidRPr="003E2A15">
              <w:rPr>
                <w:sz w:val="18"/>
                <w:szCs w:val="18"/>
                <w:lang w:val="es-ES_tradnl"/>
              </w:rPr>
              <w:t xml:space="preserve">Financiación convenida para el OE Principal (ONUDI) (USD) </w:t>
            </w:r>
          </w:p>
        </w:tc>
        <w:tc>
          <w:tcPr>
            <w:tcW w:w="487" w:type="pct"/>
          </w:tcPr>
          <w:p w14:paraId="0BB026BD" w14:textId="77777777" w:rsidR="00163E0E" w:rsidRPr="003E2A15" w:rsidRDefault="00163E0E" w:rsidP="0052552C">
            <w:pPr>
              <w:jc w:val="right"/>
              <w:rPr>
                <w:sz w:val="18"/>
                <w:szCs w:val="18"/>
                <w:lang w:val="es-ES_tradnl"/>
              </w:rPr>
            </w:pPr>
            <w:r w:rsidRPr="003E2A15">
              <w:rPr>
                <w:color w:val="000000"/>
                <w:sz w:val="18"/>
                <w:szCs w:val="18"/>
                <w:lang w:val="es-ES_tradnl"/>
              </w:rPr>
              <w:t>151.000</w:t>
            </w:r>
          </w:p>
        </w:tc>
        <w:tc>
          <w:tcPr>
            <w:tcW w:w="523" w:type="pct"/>
          </w:tcPr>
          <w:p w14:paraId="7FCAD256" w14:textId="77777777" w:rsidR="00163E0E" w:rsidRPr="003E2A15" w:rsidRDefault="00163E0E" w:rsidP="0052552C">
            <w:pPr>
              <w:jc w:val="right"/>
              <w:rPr>
                <w:sz w:val="18"/>
                <w:szCs w:val="18"/>
                <w:lang w:val="es-ES_tradnl"/>
              </w:rPr>
            </w:pPr>
            <w:r w:rsidRPr="003E2A15">
              <w:rPr>
                <w:sz w:val="18"/>
                <w:szCs w:val="18"/>
                <w:lang w:val="es-ES_tradnl"/>
              </w:rPr>
              <w:t>0</w:t>
            </w:r>
          </w:p>
        </w:tc>
        <w:tc>
          <w:tcPr>
            <w:tcW w:w="487" w:type="pct"/>
          </w:tcPr>
          <w:p w14:paraId="22F4177E" w14:textId="77777777" w:rsidR="00163E0E" w:rsidRPr="003E2A15" w:rsidRDefault="00163E0E" w:rsidP="0052552C">
            <w:pPr>
              <w:jc w:val="right"/>
              <w:rPr>
                <w:sz w:val="18"/>
                <w:szCs w:val="18"/>
                <w:lang w:val="es-ES_tradnl"/>
              </w:rPr>
            </w:pPr>
            <w:r w:rsidRPr="003E2A15">
              <w:rPr>
                <w:sz w:val="18"/>
                <w:szCs w:val="18"/>
                <w:lang w:val="es-ES_tradnl"/>
              </w:rPr>
              <w:t>0</w:t>
            </w:r>
          </w:p>
        </w:tc>
        <w:tc>
          <w:tcPr>
            <w:tcW w:w="487" w:type="pct"/>
          </w:tcPr>
          <w:p w14:paraId="09360622" w14:textId="77777777" w:rsidR="00163E0E" w:rsidRPr="003E2A15" w:rsidRDefault="00163E0E" w:rsidP="0052552C">
            <w:pPr>
              <w:jc w:val="right"/>
              <w:rPr>
                <w:sz w:val="18"/>
                <w:szCs w:val="18"/>
                <w:lang w:val="es-ES_tradnl"/>
              </w:rPr>
            </w:pPr>
            <w:r w:rsidRPr="003E2A15">
              <w:rPr>
                <w:color w:val="000000"/>
                <w:sz w:val="18"/>
                <w:szCs w:val="18"/>
                <w:lang w:val="es-ES_tradnl"/>
              </w:rPr>
              <w:t>87.000</w:t>
            </w:r>
          </w:p>
        </w:tc>
        <w:tc>
          <w:tcPr>
            <w:tcW w:w="476" w:type="pct"/>
          </w:tcPr>
          <w:p w14:paraId="7895F328" w14:textId="77777777" w:rsidR="00163E0E" w:rsidRPr="003E2A15" w:rsidRDefault="00163E0E" w:rsidP="0052552C">
            <w:pPr>
              <w:jc w:val="right"/>
              <w:rPr>
                <w:sz w:val="18"/>
                <w:szCs w:val="18"/>
                <w:lang w:val="es-ES_tradnl"/>
              </w:rPr>
            </w:pPr>
            <w:r w:rsidRPr="003E2A15">
              <w:rPr>
                <w:sz w:val="18"/>
                <w:szCs w:val="18"/>
                <w:lang w:val="es-ES_tradnl"/>
              </w:rPr>
              <w:t>0</w:t>
            </w:r>
          </w:p>
        </w:tc>
        <w:tc>
          <w:tcPr>
            <w:tcW w:w="508" w:type="pct"/>
          </w:tcPr>
          <w:p w14:paraId="2B9E3733" w14:textId="77777777" w:rsidR="00163E0E" w:rsidRPr="003E2A15" w:rsidRDefault="00163E0E" w:rsidP="0052552C">
            <w:pPr>
              <w:jc w:val="right"/>
              <w:rPr>
                <w:sz w:val="18"/>
                <w:szCs w:val="18"/>
                <w:lang w:val="es-ES_tradnl"/>
              </w:rPr>
            </w:pPr>
            <w:r w:rsidRPr="003E2A15">
              <w:rPr>
                <w:color w:val="000000"/>
                <w:sz w:val="18"/>
                <w:szCs w:val="18"/>
                <w:lang w:val="es-ES_tradnl"/>
              </w:rPr>
              <w:t>238.000</w:t>
            </w:r>
          </w:p>
        </w:tc>
      </w:tr>
      <w:tr w:rsidR="00867CC0" w:rsidRPr="003E2A15" w14:paraId="3751B23B" w14:textId="77777777" w:rsidTr="00DD1BA4">
        <w:trPr>
          <w:trHeight w:val="56"/>
          <w:jc w:val="center"/>
        </w:trPr>
        <w:tc>
          <w:tcPr>
            <w:tcW w:w="283" w:type="pct"/>
            <w:hideMark/>
          </w:tcPr>
          <w:p w14:paraId="107FBA92" w14:textId="77777777" w:rsidR="00163E0E" w:rsidRPr="003E2A15" w:rsidRDefault="00163E0E" w:rsidP="0052552C">
            <w:pPr>
              <w:jc w:val="left"/>
              <w:rPr>
                <w:sz w:val="18"/>
                <w:szCs w:val="18"/>
                <w:lang w:val="es-ES_tradnl"/>
              </w:rPr>
            </w:pPr>
            <w:r w:rsidRPr="003E2A15">
              <w:rPr>
                <w:sz w:val="18"/>
                <w:szCs w:val="18"/>
                <w:lang w:val="es-ES_tradnl"/>
              </w:rPr>
              <w:t>2.2</w:t>
            </w:r>
          </w:p>
        </w:tc>
        <w:tc>
          <w:tcPr>
            <w:tcW w:w="1750" w:type="pct"/>
            <w:gridSpan w:val="2"/>
            <w:hideMark/>
          </w:tcPr>
          <w:p w14:paraId="0F251AD4" w14:textId="77777777" w:rsidR="00163E0E" w:rsidRPr="003E2A15" w:rsidRDefault="00163E0E" w:rsidP="0052552C">
            <w:pPr>
              <w:ind w:right="-88"/>
              <w:jc w:val="left"/>
              <w:rPr>
                <w:sz w:val="18"/>
                <w:szCs w:val="18"/>
                <w:lang w:val="es-ES_tradnl"/>
              </w:rPr>
            </w:pPr>
            <w:r w:rsidRPr="003E2A15">
              <w:rPr>
                <w:color w:val="000000"/>
                <w:sz w:val="18"/>
                <w:szCs w:val="18"/>
                <w:lang w:val="es-ES_tradnl"/>
              </w:rPr>
              <w:t>Gastos de apoyo para el OE Principal (USD)</w:t>
            </w:r>
          </w:p>
        </w:tc>
        <w:tc>
          <w:tcPr>
            <w:tcW w:w="487" w:type="pct"/>
          </w:tcPr>
          <w:p w14:paraId="1D82FBCD" w14:textId="77777777" w:rsidR="00163E0E" w:rsidRPr="003E2A15" w:rsidRDefault="00163E0E" w:rsidP="0052552C">
            <w:pPr>
              <w:jc w:val="right"/>
              <w:rPr>
                <w:sz w:val="18"/>
                <w:szCs w:val="18"/>
                <w:lang w:val="es-ES_tradnl"/>
              </w:rPr>
            </w:pPr>
            <w:r w:rsidRPr="003E2A15">
              <w:rPr>
                <w:color w:val="000000"/>
                <w:sz w:val="18"/>
                <w:szCs w:val="18"/>
                <w:lang w:val="es-ES_tradnl"/>
              </w:rPr>
              <w:t>19.630</w:t>
            </w:r>
          </w:p>
        </w:tc>
        <w:tc>
          <w:tcPr>
            <w:tcW w:w="523" w:type="pct"/>
          </w:tcPr>
          <w:p w14:paraId="4502B792" w14:textId="77777777" w:rsidR="00163E0E" w:rsidRPr="003E2A15" w:rsidRDefault="00163E0E" w:rsidP="0052552C">
            <w:pPr>
              <w:jc w:val="right"/>
              <w:rPr>
                <w:sz w:val="18"/>
                <w:szCs w:val="18"/>
                <w:lang w:val="es-ES_tradnl"/>
              </w:rPr>
            </w:pPr>
            <w:r w:rsidRPr="003E2A15">
              <w:rPr>
                <w:sz w:val="18"/>
                <w:szCs w:val="18"/>
                <w:lang w:val="es-ES_tradnl"/>
              </w:rPr>
              <w:t>0</w:t>
            </w:r>
          </w:p>
        </w:tc>
        <w:tc>
          <w:tcPr>
            <w:tcW w:w="487" w:type="pct"/>
          </w:tcPr>
          <w:p w14:paraId="14493C8D" w14:textId="77777777" w:rsidR="00163E0E" w:rsidRPr="003E2A15" w:rsidRDefault="00163E0E" w:rsidP="0052552C">
            <w:pPr>
              <w:jc w:val="right"/>
              <w:rPr>
                <w:sz w:val="18"/>
                <w:szCs w:val="18"/>
                <w:lang w:val="es-ES_tradnl"/>
              </w:rPr>
            </w:pPr>
            <w:r w:rsidRPr="003E2A15">
              <w:rPr>
                <w:sz w:val="18"/>
                <w:szCs w:val="18"/>
                <w:lang w:val="es-ES_tradnl"/>
              </w:rPr>
              <w:t>0</w:t>
            </w:r>
          </w:p>
        </w:tc>
        <w:tc>
          <w:tcPr>
            <w:tcW w:w="487" w:type="pct"/>
          </w:tcPr>
          <w:p w14:paraId="58A49EE6" w14:textId="77777777" w:rsidR="00163E0E" w:rsidRPr="003E2A15" w:rsidRDefault="00163E0E" w:rsidP="0052552C">
            <w:pPr>
              <w:jc w:val="right"/>
              <w:rPr>
                <w:sz w:val="18"/>
                <w:szCs w:val="18"/>
                <w:lang w:val="es-ES_tradnl"/>
              </w:rPr>
            </w:pPr>
            <w:r w:rsidRPr="003E2A15">
              <w:rPr>
                <w:color w:val="000000"/>
                <w:sz w:val="18"/>
                <w:szCs w:val="18"/>
                <w:lang w:val="es-ES_tradnl"/>
              </w:rPr>
              <w:t>11.310</w:t>
            </w:r>
          </w:p>
        </w:tc>
        <w:tc>
          <w:tcPr>
            <w:tcW w:w="476" w:type="pct"/>
          </w:tcPr>
          <w:p w14:paraId="3E70C7CE" w14:textId="77777777" w:rsidR="00163E0E" w:rsidRPr="003E2A15" w:rsidRDefault="00163E0E" w:rsidP="0052552C">
            <w:pPr>
              <w:jc w:val="right"/>
              <w:rPr>
                <w:sz w:val="18"/>
                <w:szCs w:val="18"/>
                <w:lang w:val="es-ES_tradnl"/>
              </w:rPr>
            </w:pPr>
            <w:r w:rsidRPr="003E2A15">
              <w:rPr>
                <w:sz w:val="18"/>
                <w:szCs w:val="18"/>
                <w:lang w:val="es-ES_tradnl"/>
              </w:rPr>
              <w:t>0</w:t>
            </w:r>
          </w:p>
        </w:tc>
        <w:tc>
          <w:tcPr>
            <w:tcW w:w="508" w:type="pct"/>
          </w:tcPr>
          <w:p w14:paraId="07ADF30B" w14:textId="77777777" w:rsidR="00163E0E" w:rsidRPr="003E2A15" w:rsidRDefault="00163E0E" w:rsidP="0052552C">
            <w:pPr>
              <w:jc w:val="right"/>
              <w:rPr>
                <w:sz w:val="18"/>
                <w:szCs w:val="18"/>
                <w:lang w:val="es-ES_tradnl"/>
              </w:rPr>
            </w:pPr>
            <w:r w:rsidRPr="003E2A15">
              <w:rPr>
                <w:color w:val="000000"/>
                <w:sz w:val="18"/>
                <w:szCs w:val="18"/>
                <w:lang w:val="es-ES_tradnl"/>
              </w:rPr>
              <w:t>30.940</w:t>
            </w:r>
          </w:p>
        </w:tc>
      </w:tr>
      <w:tr w:rsidR="00867CC0" w:rsidRPr="003E2A15" w14:paraId="0BB0D46F" w14:textId="77777777" w:rsidTr="00DD1BA4">
        <w:trPr>
          <w:trHeight w:val="161"/>
          <w:jc w:val="center"/>
        </w:trPr>
        <w:tc>
          <w:tcPr>
            <w:tcW w:w="283" w:type="pct"/>
            <w:hideMark/>
          </w:tcPr>
          <w:p w14:paraId="542F54FA" w14:textId="77777777" w:rsidR="00163E0E" w:rsidRPr="003E2A15" w:rsidRDefault="00163E0E" w:rsidP="0052552C">
            <w:pPr>
              <w:jc w:val="left"/>
              <w:rPr>
                <w:sz w:val="18"/>
                <w:szCs w:val="18"/>
                <w:lang w:val="es-ES_tradnl"/>
              </w:rPr>
            </w:pPr>
            <w:r w:rsidRPr="003E2A15">
              <w:rPr>
                <w:sz w:val="18"/>
                <w:szCs w:val="18"/>
                <w:lang w:val="es-ES_tradnl"/>
              </w:rPr>
              <w:t>2.3</w:t>
            </w:r>
          </w:p>
        </w:tc>
        <w:tc>
          <w:tcPr>
            <w:tcW w:w="1750" w:type="pct"/>
            <w:gridSpan w:val="2"/>
            <w:hideMark/>
          </w:tcPr>
          <w:p w14:paraId="36DBE8F7" w14:textId="77777777" w:rsidR="00163E0E" w:rsidRPr="003E2A15" w:rsidRDefault="00163E0E" w:rsidP="0052552C">
            <w:pPr>
              <w:jc w:val="left"/>
              <w:rPr>
                <w:sz w:val="18"/>
                <w:szCs w:val="18"/>
                <w:lang w:val="es-ES_tradnl"/>
              </w:rPr>
            </w:pPr>
            <w:r w:rsidRPr="003E2A15">
              <w:rPr>
                <w:color w:val="000000"/>
                <w:sz w:val="18"/>
                <w:szCs w:val="18"/>
                <w:lang w:val="es-ES_tradnl"/>
              </w:rPr>
              <w:t>Financiación convenida para el OE Cooperante (PNUMA) (USD)</w:t>
            </w:r>
          </w:p>
        </w:tc>
        <w:tc>
          <w:tcPr>
            <w:tcW w:w="487" w:type="pct"/>
          </w:tcPr>
          <w:p w14:paraId="2D852605" w14:textId="77777777" w:rsidR="00163E0E" w:rsidRPr="003E2A15" w:rsidRDefault="00163E0E" w:rsidP="0052552C">
            <w:pPr>
              <w:jc w:val="right"/>
              <w:rPr>
                <w:sz w:val="18"/>
                <w:szCs w:val="18"/>
                <w:lang w:val="es-ES_tradnl"/>
              </w:rPr>
            </w:pPr>
            <w:r w:rsidRPr="003E2A15">
              <w:rPr>
                <w:color w:val="000000"/>
                <w:sz w:val="18"/>
                <w:szCs w:val="18"/>
                <w:lang w:val="es-ES_tradnl"/>
              </w:rPr>
              <w:t>43.000</w:t>
            </w:r>
          </w:p>
        </w:tc>
        <w:tc>
          <w:tcPr>
            <w:tcW w:w="523" w:type="pct"/>
          </w:tcPr>
          <w:p w14:paraId="681062EF" w14:textId="77777777" w:rsidR="00163E0E" w:rsidRPr="003E2A15" w:rsidRDefault="00163E0E" w:rsidP="0052552C">
            <w:pPr>
              <w:jc w:val="right"/>
              <w:rPr>
                <w:sz w:val="18"/>
                <w:szCs w:val="18"/>
                <w:lang w:val="es-ES_tradnl"/>
              </w:rPr>
            </w:pPr>
            <w:r w:rsidRPr="003E2A15">
              <w:rPr>
                <w:sz w:val="18"/>
                <w:szCs w:val="18"/>
                <w:lang w:val="es-ES_tradnl"/>
              </w:rPr>
              <w:t>0</w:t>
            </w:r>
          </w:p>
        </w:tc>
        <w:tc>
          <w:tcPr>
            <w:tcW w:w="487" w:type="pct"/>
          </w:tcPr>
          <w:p w14:paraId="57B051D9" w14:textId="77777777" w:rsidR="00163E0E" w:rsidRPr="003E2A15" w:rsidRDefault="00163E0E" w:rsidP="0052552C">
            <w:pPr>
              <w:jc w:val="right"/>
              <w:rPr>
                <w:sz w:val="18"/>
                <w:szCs w:val="18"/>
                <w:lang w:val="es-ES_tradnl"/>
              </w:rPr>
            </w:pPr>
            <w:r w:rsidRPr="003E2A15">
              <w:rPr>
                <w:sz w:val="18"/>
                <w:szCs w:val="18"/>
                <w:lang w:val="es-ES_tradnl"/>
              </w:rPr>
              <w:t>0</w:t>
            </w:r>
          </w:p>
        </w:tc>
        <w:tc>
          <w:tcPr>
            <w:tcW w:w="487" w:type="pct"/>
          </w:tcPr>
          <w:p w14:paraId="2240E8AC" w14:textId="77777777" w:rsidR="00163E0E" w:rsidRPr="003E2A15" w:rsidRDefault="00163E0E" w:rsidP="0052552C">
            <w:pPr>
              <w:jc w:val="right"/>
              <w:rPr>
                <w:sz w:val="18"/>
                <w:szCs w:val="18"/>
                <w:lang w:val="es-ES_tradnl"/>
              </w:rPr>
            </w:pPr>
            <w:r w:rsidRPr="003E2A15">
              <w:rPr>
                <w:color w:val="000000"/>
                <w:sz w:val="18"/>
                <w:szCs w:val="18"/>
                <w:lang w:val="es-ES_tradnl"/>
              </w:rPr>
              <w:t>44.000</w:t>
            </w:r>
          </w:p>
        </w:tc>
        <w:tc>
          <w:tcPr>
            <w:tcW w:w="476" w:type="pct"/>
          </w:tcPr>
          <w:p w14:paraId="2F2AC51C" w14:textId="77777777" w:rsidR="00163E0E" w:rsidRPr="003E2A15" w:rsidRDefault="00163E0E" w:rsidP="0052552C">
            <w:pPr>
              <w:jc w:val="right"/>
              <w:rPr>
                <w:sz w:val="18"/>
                <w:szCs w:val="18"/>
                <w:lang w:val="es-ES_tradnl"/>
              </w:rPr>
            </w:pPr>
            <w:r w:rsidRPr="003E2A15">
              <w:rPr>
                <w:sz w:val="18"/>
                <w:szCs w:val="18"/>
                <w:lang w:val="es-ES_tradnl"/>
              </w:rPr>
              <w:t>0</w:t>
            </w:r>
          </w:p>
        </w:tc>
        <w:tc>
          <w:tcPr>
            <w:tcW w:w="508" w:type="pct"/>
          </w:tcPr>
          <w:p w14:paraId="16D8869C" w14:textId="77777777" w:rsidR="00163E0E" w:rsidRPr="003E2A15" w:rsidRDefault="00163E0E" w:rsidP="0052552C">
            <w:pPr>
              <w:jc w:val="right"/>
              <w:rPr>
                <w:sz w:val="18"/>
                <w:szCs w:val="18"/>
                <w:lang w:val="es-ES_tradnl"/>
              </w:rPr>
            </w:pPr>
            <w:r w:rsidRPr="003E2A15">
              <w:rPr>
                <w:color w:val="000000"/>
                <w:sz w:val="18"/>
                <w:szCs w:val="18"/>
                <w:lang w:val="es-ES_tradnl"/>
              </w:rPr>
              <w:t>87.000</w:t>
            </w:r>
          </w:p>
        </w:tc>
      </w:tr>
      <w:tr w:rsidR="00867CC0" w:rsidRPr="003E2A15" w14:paraId="2CC591AA" w14:textId="77777777" w:rsidTr="00DD1BA4">
        <w:trPr>
          <w:trHeight w:val="60"/>
          <w:jc w:val="center"/>
        </w:trPr>
        <w:tc>
          <w:tcPr>
            <w:tcW w:w="283" w:type="pct"/>
            <w:hideMark/>
          </w:tcPr>
          <w:p w14:paraId="19D25DEC" w14:textId="77777777" w:rsidR="00163E0E" w:rsidRPr="003E2A15" w:rsidRDefault="00163E0E" w:rsidP="0052552C">
            <w:pPr>
              <w:jc w:val="left"/>
              <w:rPr>
                <w:sz w:val="18"/>
                <w:szCs w:val="18"/>
                <w:lang w:val="es-ES_tradnl"/>
              </w:rPr>
            </w:pPr>
            <w:r w:rsidRPr="003E2A15">
              <w:rPr>
                <w:sz w:val="18"/>
                <w:szCs w:val="18"/>
                <w:lang w:val="es-ES_tradnl"/>
              </w:rPr>
              <w:t>2.4</w:t>
            </w:r>
          </w:p>
        </w:tc>
        <w:tc>
          <w:tcPr>
            <w:tcW w:w="1750" w:type="pct"/>
            <w:gridSpan w:val="2"/>
            <w:hideMark/>
          </w:tcPr>
          <w:p w14:paraId="3669F808" w14:textId="77777777" w:rsidR="00163E0E" w:rsidRPr="003E2A15" w:rsidRDefault="00163E0E" w:rsidP="0052552C">
            <w:pPr>
              <w:ind w:right="-88"/>
              <w:jc w:val="left"/>
              <w:rPr>
                <w:sz w:val="18"/>
                <w:szCs w:val="18"/>
                <w:lang w:val="es-ES_tradnl"/>
              </w:rPr>
            </w:pPr>
            <w:r w:rsidRPr="003E2A15">
              <w:rPr>
                <w:sz w:val="18"/>
                <w:szCs w:val="18"/>
                <w:lang w:val="es-ES_tradnl"/>
              </w:rPr>
              <w:t>Gastos de apoyo para el OE Cooperante (USD)</w:t>
            </w:r>
          </w:p>
        </w:tc>
        <w:tc>
          <w:tcPr>
            <w:tcW w:w="487" w:type="pct"/>
          </w:tcPr>
          <w:p w14:paraId="1A5D27D2" w14:textId="77777777" w:rsidR="00163E0E" w:rsidRPr="003E2A15" w:rsidRDefault="00163E0E" w:rsidP="0052552C">
            <w:pPr>
              <w:jc w:val="right"/>
              <w:rPr>
                <w:sz w:val="18"/>
                <w:szCs w:val="18"/>
                <w:lang w:val="es-ES_tradnl"/>
              </w:rPr>
            </w:pPr>
            <w:r w:rsidRPr="003E2A15">
              <w:rPr>
                <w:color w:val="000000"/>
                <w:sz w:val="18"/>
                <w:szCs w:val="18"/>
                <w:lang w:val="es-ES_tradnl"/>
              </w:rPr>
              <w:t>5.590</w:t>
            </w:r>
          </w:p>
        </w:tc>
        <w:tc>
          <w:tcPr>
            <w:tcW w:w="523" w:type="pct"/>
          </w:tcPr>
          <w:p w14:paraId="02CD5FC3" w14:textId="77777777" w:rsidR="00163E0E" w:rsidRPr="003E2A15" w:rsidRDefault="00163E0E" w:rsidP="0052552C">
            <w:pPr>
              <w:jc w:val="right"/>
              <w:rPr>
                <w:sz w:val="18"/>
                <w:szCs w:val="18"/>
                <w:lang w:val="es-ES_tradnl"/>
              </w:rPr>
            </w:pPr>
            <w:r w:rsidRPr="003E2A15">
              <w:rPr>
                <w:sz w:val="18"/>
                <w:szCs w:val="18"/>
                <w:lang w:val="es-ES_tradnl"/>
              </w:rPr>
              <w:t>0</w:t>
            </w:r>
          </w:p>
        </w:tc>
        <w:tc>
          <w:tcPr>
            <w:tcW w:w="487" w:type="pct"/>
          </w:tcPr>
          <w:p w14:paraId="1BDF5F5C" w14:textId="77777777" w:rsidR="00163E0E" w:rsidRPr="003E2A15" w:rsidRDefault="00163E0E" w:rsidP="0052552C">
            <w:pPr>
              <w:jc w:val="right"/>
              <w:rPr>
                <w:sz w:val="18"/>
                <w:szCs w:val="18"/>
                <w:lang w:val="es-ES_tradnl"/>
              </w:rPr>
            </w:pPr>
            <w:r w:rsidRPr="003E2A15">
              <w:rPr>
                <w:sz w:val="18"/>
                <w:szCs w:val="18"/>
                <w:lang w:val="es-ES_tradnl"/>
              </w:rPr>
              <w:t>0</w:t>
            </w:r>
          </w:p>
        </w:tc>
        <w:tc>
          <w:tcPr>
            <w:tcW w:w="487" w:type="pct"/>
          </w:tcPr>
          <w:p w14:paraId="635A03A5" w14:textId="77777777" w:rsidR="00163E0E" w:rsidRPr="003E2A15" w:rsidRDefault="00163E0E" w:rsidP="0052552C">
            <w:pPr>
              <w:jc w:val="right"/>
              <w:rPr>
                <w:sz w:val="18"/>
                <w:szCs w:val="18"/>
                <w:lang w:val="es-ES_tradnl"/>
              </w:rPr>
            </w:pPr>
            <w:r w:rsidRPr="003E2A15">
              <w:rPr>
                <w:color w:val="000000"/>
                <w:sz w:val="18"/>
                <w:szCs w:val="18"/>
                <w:lang w:val="es-ES_tradnl"/>
              </w:rPr>
              <w:t>5.720</w:t>
            </w:r>
          </w:p>
        </w:tc>
        <w:tc>
          <w:tcPr>
            <w:tcW w:w="476" w:type="pct"/>
          </w:tcPr>
          <w:p w14:paraId="0F4ABCC4" w14:textId="77777777" w:rsidR="00163E0E" w:rsidRPr="003E2A15" w:rsidRDefault="00163E0E" w:rsidP="0052552C">
            <w:pPr>
              <w:jc w:val="right"/>
              <w:rPr>
                <w:sz w:val="18"/>
                <w:szCs w:val="18"/>
                <w:lang w:val="es-ES_tradnl"/>
              </w:rPr>
            </w:pPr>
            <w:r w:rsidRPr="003E2A15">
              <w:rPr>
                <w:sz w:val="18"/>
                <w:szCs w:val="18"/>
                <w:lang w:val="es-ES_tradnl"/>
              </w:rPr>
              <w:t>0</w:t>
            </w:r>
          </w:p>
        </w:tc>
        <w:tc>
          <w:tcPr>
            <w:tcW w:w="508" w:type="pct"/>
          </w:tcPr>
          <w:p w14:paraId="41386D4A" w14:textId="77777777" w:rsidR="00163E0E" w:rsidRPr="003E2A15" w:rsidRDefault="00163E0E" w:rsidP="0052552C">
            <w:pPr>
              <w:jc w:val="right"/>
              <w:rPr>
                <w:sz w:val="18"/>
                <w:szCs w:val="18"/>
                <w:lang w:val="es-ES_tradnl"/>
              </w:rPr>
            </w:pPr>
            <w:r w:rsidRPr="003E2A15">
              <w:rPr>
                <w:color w:val="000000"/>
                <w:sz w:val="18"/>
                <w:szCs w:val="18"/>
                <w:lang w:val="es-ES_tradnl"/>
              </w:rPr>
              <w:t>11.310</w:t>
            </w:r>
          </w:p>
        </w:tc>
      </w:tr>
      <w:tr w:rsidR="00867CC0" w:rsidRPr="003E2A15" w14:paraId="0257602B" w14:textId="77777777" w:rsidTr="00DD1BA4">
        <w:trPr>
          <w:trHeight w:val="62"/>
          <w:jc w:val="center"/>
        </w:trPr>
        <w:tc>
          <w:tcPr>
            <w:tcW w:w="283" w:type="pct"/>
            <w:hideMark/>
          </w:tcPr>
          <w:p w14:paraId="3272022C" w14:textId="77777777" w:rsidR="00163E0E" w:rsidRPr="003E2A15" w:rsidRDefault="00163E0E" w:rsidP="0052552C">
            <w:pPr>
              <w:jc w:val="left"/>
              <w:rPr>
                <w:sz w:val="18"/>
                <w:szCs w:val="18"/>
                <w:lang w:val="es-ES_tradnl"/>
              </w:rPr>
            </w:pPr>
            <w:r w:rsidRPr="003E2A15">
              <w:rPr>
                <w:sz w:val="18"/>
                <w:szCs w:val="18"/>
                <w:lang w:val="es-ES_tradnl"/>
              </w:rPr>
              <w:t>3.1</w:t>
            </w:r>
          </w:p>
        </w:tc>
        <w:tc>
          <w:tcPr>
            <w:tcW w:w="1750" w:type="pct"/>
            <w:gridSpan w:val="2"/>
            <w:hideMark/>
          </w:tcPr>
          <w:p w14:paraId="5ACA1C89" w14:textId="77777777" w:rsidR="00163E0E" w:rsidRPr="003E2A15" w:rsidRDefault="00163E0E" w:rsidP="0052552C">
            <w:pPr>
              <w:jc w:val="left"/>
              <w:rPr>
                <w:sz w:val="18"/>
                <w:szCs w:val="18"/>
                <w:lang w:val="es-ES_tradnl"/>
              </w:rPr>
            </w:pPr>
            <w:r w:rsidRPr="003E2A15">
              <w:rPr>
                <w:sz w:val="18"/>
                <w:szCs w:val="18"/>
                <w:lang w:val="es-ES_tradnl"/>
              </w:rPr>
              <w:t>Financiación convenida total (USD)</w:t>
            </w:r>
          </w:p>
        </w:tc>
        <w:tc>
          <w:tcPr>
            <w:tcW w:w="487" w:type="pct"/>
          </w:tcPr>
          <w:p w14:paraId="16B5A9B6" w14:textId="77777777" w:rsidR="00163E0E" w:rsidRPr="003E2A15" w:rsidRDefault="00163E0E" w:rsidP="0052552C">
            <w:pPr>
              <w:jc w:val="right"/>
              <w:rPr>
                <w:sz w:val="18"/>
                <w:szCs w:val="18"/>
                <w:lang w:val="es-ES_tradnl"/>
              </w:rPr>
            </w:pPr>
            <w:r w:rsidRPr="003E2A15">
              <w:rPr>
                <w:color w:val="000000"/>
                <w:sz w:val="18"/>
                <w:szCs w:val="18"/>
                <w:lang w:val="es-ES_tradnl"/>
              </w:rPr>
              <w:t>194.000</w:t>
            </w:r>
          </w:p>
        </w:tc>
        <w:tc>
          <w:tcPr>
            <w:tcW w:w="523" w:type="pct"/>
          </w:tcPr>
          <w:p w14:paraId="523C5AD9" w14:textId="77777777" w:rsidR="00163E0E" w:rsidRPr="003E2A15" w:rsidRDefault="00163E0E" w:rsidP="0052552C">
            <w:pPr>
              <w:jc w:val="right"/>
              <w:rPr>
                <w:sz w:val="18"/>
                <w:szCs w:val="18"/>
                <w:lang w:val="es-ES_tradnl"/>
              </w:rPr>
            </w:pPr>
            <w:r w:rsidRPr="003E2A15">
              <w:rPr>
                <w:sz w:val="18"/>
                <w:szCs w:val="18"/>
                <w:lang w:val="es-ES_tradnl"/>
              </w:rPr>
              <w:t>0</w:t>
            </w:r>
          </w:p>
        </w:tc>
        <w:tc>
          <w:tcPr>
            <w:tcW w:w="487" w:type="pct"/>
          </w:tcPr>
          <w:p w14:paraId="7076055B" w14:textId="77777777" w:rsidR="00163E0E" w:rsidRPr="003E2A15" w:rsidRDefault="00163E0E" w:rsidP="0052552C">
            <w:pPr>
              <w:jc w:val="right"/>
              <w:rPr>
                <w:sz w:val="18"/>
                <w:szCs w:val="18"/>
                <w:lang w:val="es-ES_tradnl"/>
              </w:rPr>
            </w:pPr>
            <w:r w:rsidRPr="003E2A15">
              <w:rPr>
                <w:sz w:val="18"/>
                <w:szCs w:val="18"/>
                <w:lang w:val="es-ES_tradnl"/>
              </w:rPr>
              <w:t>0</w:t>
            </w:r>
          </w:p>
        </w:tc>
        <w:tc>
          <w:tcPr>
            <w:tcW w:w="487" w:type="pct"/>
          </w:tcPr>
          <w:p w14:paraId="7AB85BAE" w14:textId="77777777" w:rsidR="00163E0E" w:rsidRPr="003E2A15" w:rsidRDefault="00163E0E" w:rsidP="0052552C">
            <w:pPr>
              <w:jc w:val="right"/>
              <w:rPr>
                <w:sz w:val="18"/>
                <w:szCs w:val="18"/>
                <w:lang w:val="es-ES_tradnl"/>
              </w:rPr>
            </w:pPr>
            <w:r w:rsidRPr="003E2A15">
              <w:rPr>
                <w:color w:val="000000"/>
                <w:sz w:val="18"/>
                <w:szCs w:val="18"/>
                <w:lang w:val="es-ES_tradnl"/>
              </w:rPr>
              <w:t>131.000</w:t>
            </w:r>
          </w:p>
        </w:tc>
        <w:tc>
          <w:tcPr>
            <w:tcW w:w="476" w:type="pct"/>
          </w:tcPr>
          <w:p w14:paraId="0DA22A82" w14:textId="77777777" w:rsidR="00163E0E" w:rsidRPr="003E2A15" w:rsidRDefault="00163E0E" w:rsidP="0052552C">
            <w:pPr>
              <w:jc w:val="right"/>
              <w:rPr>
                <w:sz w:val="18"/>
                <w:szCs w:val="18"/>
                <w:lang w:val="es-ES_tradnl"/>
              </w:rPr>
            </w:pPr>
            <w:r w:rsidRPr="003E2A15">
              <w:rPr>
                <w:sz w:val="18"/>
                <w:szCs w:val="18"/>
                <w:lang w:val="es-ES_tradnl"/>
              </w:rPr>
              <w:t>0</w:t>
            </w:r>
          </w:p>
        </w:tc>
        <w:tc>
          <w:tcPr>
            <w:tcW w:w="508" w:type="pct"/>
          </w:tcPr>
          <w:p w14:paraId="2145804A" w14:textId="77777777" w:rsidR="00163E0E" w:rsidRPr="003E2A15" w:rsidRDefault="00163E0E" w:rsidP="0052552C">
            <w:pPr>
              <w:jc w:val="right"/>
              <w:rPr>
                <w:sz w:val="18"/>
                <w:szCs w:val="18"/>
                <w:lang w:val="es-ES_tradnl"/>
              </w:rPr>
            </w:pPr>
            <w:r w:rsidRPr="003E2A15">
              <w:rPr>
                <w:color w:val="000000"/>
                <w:sz w:val="18"/>
                <w:szCs w:val="18"/>
                <w:lang w:val="es-ES_tradnl"/>
              </w:rPr>
              <w:t>325.000</w:t>
            </w:r>
          </w:p>
        </w:tc>
      </w:tr>
      <w:tr w:rsidR="00867CC0" w:rsidRPr="003E2A15" w14:paraId="025D088E" w14:textId="77777777" w:rsidTr="00DD1BA4">
        <w:trPr>
          <w:trHeight w:val="62"/>
          <w:jc w:val="center"/>
        </w:trPr>
        <w:tc>
          <w:tcPr>
            <w:tcW w:w="283" w:type="pct"/>
            <w:hideMark/>
          </w:tcPr>
          <w:p w14:paraId="6D10F775" w14:textId="77777777" w:rsidR="00163E0E" w:rsidRPr="003E2A15" w:rsidRDefault="00163E0E" w:rsidP="0052552C">
            <w:pPr>
              <w:jc w:val="left"/>
              <w:rPr>
                <w:sz w:val="18"/>
                <w:szCs w:val="18"/>
                <w:lang w:val="es-ES_tradnl"/>
              </w:rPr>
            </w:pPr>
            <w:r w:rsidRPr="003E2A15">
              <w:rPr>
                <w:sz w:val="18"/>
                <w:szCs w:val="18"/>
                <w:lang w:val="es-ES_tradnl"/>
              </w:rPr>
              <w:t>3.2</w:t>
            </w:r>
          </w:p>
        </w:tc>
        <w:tc>
          <w:tcPr>
            <w:tcW w:w="1750" w:type="pct"/>
            <w:gridSpan w:val="2"/>
            <w:hideMark/>
          </w:tcPr>
          <w:p w14:paraId="3EF2394B" w14:textId="77777777" w:rsidR="00163E0E" w:rsidRPr="003E2A15" w:rsidRDefault="00163E0E" w:rsidP="0052552C">
            <w:pPr>
              <w:jc w:val="left"/>
              <w:rPr>
                <w:sz w:val="18"/>
                <w:szCs w:val="18"/>
                <w:lang w:val="es-ES_tradnl"/>
              </w:rPr>
            </w:pPr>
            <w:r w:rsidRPr="003E2A15">
              <w:rPr>
                <w:sz w:val="18"/>
                <w:szCs w:val="18"/>
                <w:lang w:val="es-ES_tradnl"/>
              </w:rPr>
              <w:t>Total gastos de apoyo (USD)</w:t>
            </w:r>
          </w:p>
        </w:tc>
        <w:tc>
          <w:tcPr>
            <w:tcW w:w="487" w:type="pct"/>
          </w:tcPr>
          <w:p w14:paraId="6D8CD17A" w14:textId="77777777" w:rsidR="00163E0E" w:rsidRPr="003E2A15" w:rsidRDefault="00163E0E" w:rsidP="0052552C">
            <w:pPr>
              <w:jc w:val="right"/>
              <w:rPr>
                <w:sz w:val="18"/>
                <w:szCs w:val="18"/>
                <w:lang w:val="es-ES_tradnl"/>
              </w:rPr>
            </w:pPr>
            <w:r w:rsidRPr="003E2A15">
              <w:rPr>
                <w:color w:val="000000"/>
                <w:sz w:val="18"/>
                <w:szCs w:val="18"/>
                <w:lang w:val="es-ES_tradnl"/>
              </w:rPr>
              <w:t>25.220</w:t>
            </w:r>
          </w:p>
        </w:tc>
        <w:tc>
          <w:tcPr>
            <w:tcW w:w="523" w:type="pct"/>
          </w:tcPr>
          <w:p w14:paraId="4E4D305A" w14:textId="77777777" w:rsidR="00163E0E" w:rsidRPr="003E2A15" w:rsidRDefault="00163E0E" w:rsidP="0052552C">
            <w:pPr>
              <w:jc w:val="right"/>
              <w:rPr>
                <w:sz w:val="18"/>
                <w:szCs w:val="18"/>
                <w:lang w:val="es-ES_tradnl"/>
              </w:rPr>
            </w:pPr>
            <w:r w:rsidRPr="003E2A15">
              <w:rPr>
                <w:sz w:val="18"/>
                <w:szCs w:val="18"/>
                <w:lang w:val="es-ES_tradnl"/>
              </w:rPr>
              <w:t>0</w:t>
            </w:r>
          </w:p>
        </w:tc>
        <w:tc>
          <w:tcPr>
            <w:tcW w:w="487" w:type="pct"/>
          </w:tcPr>
          <w:p w14:paraId="0244D06E" w14:textId="77777777" w:rsidR="00163E0E" w:rsidRPr="003E2A15" w:rsidRDefault="00163E0E" w:rsidP="0052552C">
            <w:pPr>
              <w:jc w:val="right"/>
              <w:rPr>
                <w:sz w:val="18"/>
                <w:szCs w:val="18"/>
                <w:lang w:val="es-ES_tradnl"/>
              </w:rPr>
            </w:pPr>
            <w:r w:rsidRPr="003E2A15">
              <w:rPr>
                <w:sz w:val="18"/>
                <w:szCs w:val="18"/>
                <w:lang w:val="es-ES_tradnl"/>
              </w:rPr>
              <w:t>0</w:t>
            </w:r>
          </w:p>
        </w:tc>
        <w:tc>
          <w:tcPr>
            <w:tcW w:w="487" w:type="pct"/>
          </w:tcPr>
          <w:p w14:paraId="24FCB65F" w14:textId="77777777" w:rsidR="00163E0E" w:rsidRPr="003E2A15" w:rsidRDefault="00163E0E" w:rsidP="0052552C">
            <w:pPr>
              <w:jc w:val="right"/>
              <w:rPr>
                <w:sz w:val="18"/>
                <w:szCs w:val="18"/>
                <w:lang w:val="es-ES_tradnl"/>
              </w:rPr>
            </w:pPr>
            <w:r w:rsidRPr="003E2A15">
              <w:rPr>
                <w:color w:val="000000"/>
                <w:sz w:val="18"/>
                <w:szCs w:val="18"/>
                <w:lang w:val="es-ES_tradnl"/>
              </w:rPr>
              <w:t>17.030</w:t>
            </w:r>
          </w:p>
        </w:tc>
        <w:tc>
          <w:tcPr>
            <w:tcW w:w="476" w:type="pct"/>
          </w:tcPr>
          <w:p w14:paraId="0DED2D03" w14:textId="77777777" w:rsidR="00163E0E" w:rsidRPr="003E2A15" w:rsidRDefault="00163E0E" w:rsidP="0052552C">
            <w:pPr>
              <w:jc w:val="right"/>
              <w:rPr>
                <w:sz w:val="18"/>
                <w:szCs w:val="18"/>
                <w:lang w:val="es-ES_tradnl"/>
              </w:rPr>
            </w:pPr>
            <w:r w:rsidRPr="003E2A15">
              <w:rPr>
                <w:sz w:val="18"/>
                <w:szCs w:val="18"/>
                <w:lang w:val="es-ES_tradnl"/>
              </w:rPr>
              <w:t>0</w:t>
            </w:r>
          </w:p>
        </w:tc>
        <w:tc>
          <w:tcPr>
            <w:tcW w:w="508" w:type="pct"/>
          </w:tcPr>
          <w:p w14:paraId="5EE4960B" w14:textId="77777777" w:rsidR="00163E0E" w:rsidRPr="003E2A15" w:rsidRDefault="00163E0E" w:rsidP="0052552C">
            <w:pPr>
              <w:jc w:val="right"/>
              <w:rPr>
                <w:sz w:val="18"/>
                <w:szCs w:val="18"/>
                <w:lang w:val="es-ES_tradnl"/>
              </w:rPr>
            </w:pPr>
            <w:r w:rsidRPr="003E2A15">
              <w:rPr>
                <w:color w:val="000000"/>
                <w:sz w:val="18"/>
                <w:szCs w:val="18"/>
                <w:lang w:val="es-ES_tradnl"/>
              </w:rPr>
              <w:t>42.250</w:t>
            </w:r>
          </w:p>
        </w:tc>
      </w:tr>
      <w:tr w:rsidR="00867CC0" w:rsidRPr="003E2A15" w14:paraId="0F7B43DB" w14:textId="77777777" w:rsidTr="00DD1BA4">
        <w:trPr>
          <w:trHeight w:val="53"/>
          <w:jc w:val="center"/>
        </w:trPr>
        <w:tc>
          <w:tcPr>
            <w:tcW w:w="283" w:type="pct"/>
            <w:hideMark/>
          </w:tcPr>
          <w:p w14:paraId="461DD9EC" w14:textId="77777777" w:rsidR="00163E0E" w:rsidRPr="003E2A15" w:rsidRDefault="00163E0E" w:rsidP="0052552C">
            <w:pPr>
              <w:jc w:val="left"/>
              <w:rPr>
                <w:sz w:val="18"/>
                <w:szCs w:val="18"/>
                <w:lang w:val="es-ES_tradnl"/>
              </w:rPr>
            </w:pPr>
            <w:r w:rsidRPr="003E2A15">
              <w:rPr>
                <w:sz w:val="18"/>
                <w:szCs w:val="18"/>
                <w:lang w:val="es-ES_tradnl"/>
              </w:rPr>
              <w:t>3.3</w:t>
            </w:r>
          </w:p>
        </w:tc>
        <w:tc>
          <w:tcPr>
            <w:tcW w:w="1750" w:type="pct"/>
            <w:gridSpan w:val="2"/>
            <w:hideMark/>
          </w:tcPr>
          <w:p w14:paraId="023DFE45" w14:textId="77777777" w:rsidR="00163E0E" w:rsidRPr="003E2A15" w:rsidRDefault="00163E0E" w:rsidP="0052552C">
            <w:pPr>
              <w:jc w:val="left"/>
              <w:rPr>
                <w:sz w:val="18"/>
                <w:szCs w:val="18"/>
                <w:lang w:val="es-ES_tradnl"/>
              </w:rPr>
            </w:pPr>
            <w:r w:rsidRPr="003E2A15">
              <w:rPr>
                <w:sz w:val="18"/>
                <w:szCs w:val="18"/>
                <w:lang w:val="es-ES_tradnl"/>
              </w:rPr>
              <w:t>Gastos convenidos totales (USD)</w:t>
            </w:r>
          </w:p>
        </w:tc>
        <w:tc>
          <w:tcPr>
            <w:tcW w:w="487" w:type="pct"/>
          </w:tcPr>
          <w:p w14:paraId="1F5044C8" w14:textId="77777777" w:rsidR="00163E0E" w:rsidRPr="003E2A15" w:rsidRDefault="00163E0E" w:rsidP="0052552C">
            <w:pPr>
              <w:jc w:val="right"/>
              <w:rPr>
                <w:sz w:val="18"/>
                <w:szCs w:val="18"/>
                <w:lang w:val="es-ES_tradnl"/>
              </w:rPr>
            </w:pPr>
            <w:r w:rsidRPr="003E2A15">
              <w:rPr>
                <w:color w:val="000000"/>
                <w:sz w:val="18"/>
                <w:szCs w:val="18"/>
                <w:lang w:val="es-ES_tradnl"/>
              </w:rPr>
              <w:t>219.220</w:t>
            </w:r>
          </w:p>
        </w:tc>
        <w:tc>
          <w:tcPr>
            <w:tcW w:w="523" w:type="pct"/>
          </w:tcPr>
          <w:p w14:paraId="656B6A79" w14:textId="77777777" w:rsidR="00163E0E" w:rsidRPr="003E2A15" w:rsidRDefault="00163E0E" w:rsidP="0052552C">
            <w:pPr>
              <w:jc w:val="right"/>
              <w:rPr>
                <w:sz w:val="18"/>
                <w:szCs w:val="18"/>
                <w:lang w:val="es-ES_tradnl"/>
              </w:rPr>
            </w:pPr>
            <w:r w:rsidRPr="003E2A15">
              <w:rPr>
                <w:sz w:val="18"/>
                <w:szCs w:val="18"/>
                <w:lang w:val="es-ES_tradnl"/>
              </w:rPr>
              <w:t>0</w:t>
            </w:r>
          </w:p>
        </w:tc>
        <w:tc>
          <w:tcPr>
            <w:tcW w:w="487" w:type="pct"/>
          </w:tcPr>
          <w:p w14:paraId="64E08F2D" w14:textId="77777777" w:rsidR="00163E0E" w:rsidRPr="003E2A15" w:rsidRDefault="00163E0E" w:rsidP="0052552C">
            <w:pPr>
              <w:jc w:val="right"/>
              <w:rPr>
                <w:sz w:val="18"/>
                <w:szCs w:val="18"/>
                <w:lang w:val="es-ES_tradnl"/>
              </w:rPr>
            </w:pPr>
            <w:r w:rsidRPr="003E2A15">
              <w:rPr>
                <w:sz w:val="18"/>
                <w:szCs w:val="18"/>
                <w:lang w:val="es-ES_tradnl"/>
              </w:rPr>
              <w:t>0</w:t>
            </w:r>
          </w:p>
        </w:tc>
        <w:tc>
          <w:tcPr>
            <w:tcW w:w="487" w:type="pct"/>
          </w:tcPr>
          <w:p w14:paraId="15E1AEC8" w14:textId="77777777" w:rsidR="00163E0E" w:rsidRPr="003E2A15" w:rsidRDefault="00163E0E" w:rsidP="0052552C">
            <w:pPr>
              <w:jc w:val="right"/>
              <w:rPr>
                <w:sz w:val="18"/>
                <w:szCs w:val="18"/>
                <w:lang w:val="es-ES_tradnl"/>
              </w:rPr>
            </w:pPr>
            <w:r w:rsidRPr="003E2A15">
              <w:rPr>
                <w:color w:val="000000"/>
                <w:sz w:val="18"/>
                <w:szCs w:val="18"/>
                <w:lang w:val="es-ES_tradnl"/>
              </w:rPr>
              <w:t>148.030</w:t>
            </w:r>
          </w:p>
        </w:tc>
        <w:tc>
          <w:tcPr>
            <w:tcW w:w="476" w:type="pct"/>
          </w:tcPr>
          <w:p w14:paraId="0DFAE4AF" w14:textId="77777777" w:rsidR="00163E0E" w:rsidRPr="003E2A15" w:rsidRDefault="00163E0E" w:rsidP="0052552C">
            <w:pPr>
              <w:jc w:val="right"/>
              <w:rPr>
                <w:sz w:val="18"/>
                <w:szCs w:val="18"/>
                <w:lang w:val="es-ES_tradnl"/>
              </w:rPr>
            </w:pPr>
            <w:r w:rsidRPr="003E2A15">
              <w:rPr>
                <w:sz w:val="18"/>
                <w:szCs w:val="18"/>
                <w:lang w:val="es-ES_tradnl"/>
              </w:rPr>
              <w:t>0</w:t>
            </w:r>
          </w:p>
        </w:tc>
        <w:tc>
          <w:tcPr>
            <w:tcW w:w="508" w:type="pct"/>
          </w:tcPr>
          <w:p w14:paraId="6D23BFA0" w14:textId="77777777" w:rsidR="00163E0E" w:rsidRPr="003E2A15" w:rsidRDefault="00163E0E" w:rsidP="0052552C">
            <w:pPr>
              <w:jc w:val="right"/>
              <w:rPr>
                <w:sz w:val="18"/>
                <w:szCs w:val="18"/>
                <w:lang w:val="es-ES_tradnl"/>
              </w:rPr>
            </w:pPr>
            <w:r w:rsidRPr="003E2A15">
              <w:rPr>
                <w:color w:val="000000"/>
                <w:sz w:val="18"/>
                <w:szCs w:val="18"/>
                <w:lang w:val="es-ES_tradnl"/>
              </w:rPr>
              <w:t>367.250</w:t>
            </w:r>
          </w:p>
        </w:tc>
      </w:tr>
      <w:tr w:rsidR="00867CC0" w:rsidRPr="003E2A15" w14:paraId="50C69305" w14:textId="77777777" w:rsidTr="00DD1BA4">
        <w:trPr>
          <w:trHeight w:val="53"/>
          <w:jc w:val="center"/>
        </w:trPr>
        <w:tc>
          <w:tcPr>
            <w:tcW w:w="283" w:type="pct"/>
          </w:tcPr>
          <w:p w14:paraId="06E6DD3D" w14:textId="77777777" w:rsidR="00163E0E" w:rsidRPr="003E2A15" w:rsidRDefault="00163E0E" w:rsidP="0052552C">
            <w:pPr>
              <w:jc w:val="left"/>
              <w:rPr>
                <w:sz w:val="18"/>
                <w:szCs w:val="18"/>
                <w:lang w:val="es-ES_tradnl"/>
              </w:rPr>
            </w:pPr>
            <w:r w:rsidRPr="003E2A15">
              <w:rPr>
                <w:sz w:val="18"/>
                <w:szCs w:val="18"/>
                <w:lang w:val="es-ES_tradnl"/>
              </w:rPr>
              <w:t>4.1.1</w:t>
            </w:r>
          </w:p>
        </w:tc>
        <w:tc>
          <w:tcPr>
            <w:tcW w:w="4209" w:type="pct"/>
            <w:gridSpan w:val="7"/>
          </w:tcPr>
          <w:p w14:paraId="61C214DF" w14:textId="77777777" w:rsidR="00163E0E" w:rsidRPr="003E2A15" w:rsidRDefault="00163E0E" w:rsidP="0052552C">
            <w:pPr>
              <w:jc w:val="left"/>
              <w:rPr>
                <w:sz w:val="18"/>
                <w:szCs w:val="18"/>
                <w:lang w:val="es-ES_tradnl"/>
              </w:rPr>
            </w:pPr>
            <w:r w:rsidRPr="003E2A15">
              <w:rPr>
                <w:color w:val="000000"/>
                <w:sz w:val="18"/>
                <w:szCs w:val="18"/>
                <w:lang w:val="es-ES_tradnl" w:eastAsia="en-CA"/>
              </w:rPr>
              <w:t>Deducciones de HFC acordados en este Acuerdo (toneladas eq. de CO</w:t>
            </w:r>
            <w:r w:rsidRPr="003E2A15">
              <w:rPr>
                <w:color w:val="000000"/>
                <w:sz w:val="18"/>
                <w:szCs w:val="18"/>
                <w:vertAlign w:val="subscript"/>
                <w:lang w:val="es-ES_tradnl" w:eastAsia="en-CA"/>
              </w:rPr>
              <w:t>2</w:t>
            </w:r>
            <w:r w:rsidRPr="003E2A15">
              <w:rPr>
                <w:color w:val="000000"/>
                <w:sz w:val="18"/>
                <w:szCs w:val="18"/>
                <w:lang w:val="es-ES_tradnl" w:eastAsia="en-CA"/>
              </w:rPr>
              <w:t xml:space="preserve">) </w:t>
            </w:r>
          </w:p>
        </w:tc>
        <w:tc>
          <w:tcPr>
            <w:tcW w:w="508" w:type="pct"/>
          </w:tcPr>
          <w:p w14:paraId="6DA79330" w14:textId="77777777" w:rsidR="00163E0E" w:rsidRPr="003E2A15" w:rsidRDefault="00163E0E" w:rsidP="0052552C">
            <w:pPr>
              <w:jc w:val="right"/>
              <w:rPr>
                <w:color w:val="000000"/>
                <w:sz w:val="18"/>
                <w:szCs w:val="18"/>
                <w:lang w:val="es-ES_tradnl"/>
              </w:rPr>
            </w:pPr>
            <w:r w:rsidRPr="003E2A15">
              <w:rPr>
                <w:sz w:val="18"/>
                <w:szCs w:val="18"/>
                <w:lang w:val="es-ES_tradnl"/>
              </w:rPr>
              <w:t>127-667</w:t>
            </w:r>
          </w:p>
        </w:tc>
      </w:tr>
      <w:tr w:rsidR="00867CC0" w:rsidRPr="003E2A15" w14:paraId="4F478FA8" w14:textId="77777777" w:rsidTr="00DD1BA4">
        <w:trPr>
          <w:trHeight w:val="53"/>
          <w:jc w:val="center"/>
        </w:trPr>
        <w:tc>
          <w:tcPr>
            <w:tcW w:w="283" w:type="pct"/>
          </w:tcPr>
          <w:p w14:paraId="6D0306F2" w14:textId="77777777" w:rsidR="00163E0E" w:rsidRPr="003E2A15" w:rsidRDefault="00163E0E" w:rsidP="0052552C">
            <w:pPr>
              <w:jc w:val="left"/>
              <w:rPr>
                <w:sz w:val="18"/>
                <w:szCs w:val="18"/>
                <w:lang w:val="es-ES_tradnl"/>
              </w:rPr>
            </w:pPr>
            <w:r w:rsidRPr="003E2A15">
              <w:rPr>
                <w:sz w:val="18"/>
                <w:szCs w:val="18"/>
                <w:lang w:val="es-ES_tradnl"/>
              </w:rPr>
              <w:t>4.1.2</w:t>
            </w:r>
          </w:p>
        </w:tc>
        <w:tc>
          <w:tcPr>
            <w:tcW w:w="4209" w:type="pct"/>
            <w:gridSpan w:val="7"/>
          </w:tcPr>
          <w:p w14:paraId="282E73D7" w14:textId="77777777" w:rsidR="00163E0E" w:rsidRPr="003E2A15" w:rsidRDefault="00163E0E" w:rsidP="0052552C">
            <w:pPr>
              <w:jc w:val="left"/>
              <w:rPr>
                <w:sz w:val="18"/>
                <w:szCs w:val="18"/>
                <w:lang w:val="es-ES_tradnl"/>
              </w:rPr>
            </w:pPr>
            <w:r w:rsidRPr="003E2A15">
              <w:rPr>
                <w:color w:val="000000"/>
                <w:sz w:val="18"/>
                <w:szCs w:val="18"/>
                <w:lang w:val="es-ES_tradnl" w:eastAsia="en-CA"/>
              </w:rPr>
              <w:t>Deducciones de HFC de proyectos acordados previamente (toneladas eq. de CO</w:t>
            </w:r>
            <w:r w:rsidRPr="003E2A15">
              <w:rPr>
                <w:color w:val="000000"/>
                <w:sz w:val="18"/>
                <w:szCs w:val="18"/>
                <w:vertAlign w:val="subscript"/>
                <w:lang w:val="es-ES_tradnl" w:eastAsia="en-CA"/>
              </w:rPr>
              <w:t>2</w:t>
            </w:r>
            <w:r w:rsidRPr="003E2A15">
              <w:rPr>
                <w:color w:val="000000"/>
                <w:sz w:val="18"/>
                <w:szCs w:val="18"/>
                <w:lang w:val="es-ES_tradnl" w:eastAsia="en-CA"/>
              </w:rPr>
              <w:t>)</w:t>
            </w:r>
          </w:p>
        </w:tc>
        <w:tc>
          <w:tcPr>
            <w:tcW w:w="508" w:type="pct"/>
          </w:tcPr>
          <w:p w14:paraId="191ED7C0" w14:textId="77777777" w:rsidR="00163E0E" w:rsidRPr="003E2A15" w:rsidRDefault="00163E0E" w:rsidP="0052552C">
            <w:pPr>
              <w:jc w:val="right"/>
              <w:rPr>
                <w:color w:val="000000"/>
                <w:sz w:val="18"/>
                <w:szCs w:val="18"/>
                <w:lang w:val="es-ES_tradnl"/>
              </w:rPr>
            </w:pPr>
            <w:r w:rsidRPr="003E2A15">
              <w:rPr>
                <w:color w:val="000000"/>
                <w:sz w:val="18"/>
                <w:szCs w:val="18"/>
                <w:lang w:val="es-ES_tradnl"/>
              </w:rPr>
              <w:t>n.a.</w:t>
            </w:r>
          </w:p>
        </w:tc>
      </w:tr>
      <w:tr w:rsidR="00867CC0" w:rsidRPr="003E2A15" w14:paraId="2654568B" w14:textId="77777777" w:rsidTr="00DD1BA4">
        <w:trPr>
          <w:trHeight w:val="53"/>
          <w:jc w:val="center"/>
        </w:trPr>
        <w:tc>
          <w:tcPr>
            <w:tcW w:w="283" w:type="pct"/>
          </w:tcPr>
          <w:p w14:paraId="075EEEA3" w14:textId="77777777" w:rsidR="00163E0E" w:rsidRPr="003E2A15" w:rsidRDefault="00163E0E" w:rsidP="0052552C">
            <w:pPr>
              <w:jc w:val="left"/>
              <w:rPr>
                <w:sz w:val="18"/>
                <w:szCs w:val="18"/>
                <w:lang w:val="es-ES_tradnl"/>
              </w:rPr>
            </w:pPr>
            <w:r w:rsidRPr="003E2A15">
              <w:rPr>
                <w:sz w:val="18"/>
                <w:szCs w:val="18"/>
                <w:lang w:val="es-ES_tradnl"/>
              </w:rPr>
              <w:t>4.1.3</w:t>
            </w:r>
          </w:p>
        </w:tc>
        <w:tc>
          <w:tcPr>
            <w:tcW w:w="4209" w:type="pct"/>
            <w:gridSpan w:val="7"/>
          </w:tcPr>
          <w:p w14:paraId="5FF58515" w14:textId="77777777" w:rsidR="00163E0E" w:rsidRPr="003E2A15" w:rsidRDefault="00163E0E" w:rsidP="0052552C">
            <w:pPr>
              <w:jc w:val="left"/>
              <w:rPr>
                <w:sz w:val="18"/>
                <w:szCs w:val="18"/>
                <w:lang w:val="es-ES_tradnl"/>
              </w:rPr>
            </w:pPr>
            <w:r w:rsidRPr="003E2A15">
              <w:rPr>
                <w:color w:val="000000"/>
                <w:sz w:val="18"/>
                <w:szCs w:val="18"/>
                <w:lang w:val="es-ES_tradnl" w:eastAsia="en-CA"/>
              </w:rPr>
              <w:t>Consumo restante admisible de HFC (toneladas eq. de CO</w:t>
            </w:r>
            <w:r w:rsidRPr="003E2A15">
              <w:rPr>
                <w:color w:val="000000"/>
                <w:sz w:val="18"/>
                <w:szCs w:val="18"/>
                <w:vertAlign w:val="subscript"/>
                <w:lang w:val="es-ES_tradnl" w:eastAsia="en-CA"/>
              </w:rPr>
              <w:t>2</w:t>
            </w:r>
            <w:r w:rsidRPr="003E2A15">
              <w:rPr>
                <w:color w:val="000000"/>
                <w:sz w:val="18"/>
                <w:szCs w:val="18"/>
                <w:lang w:val="es-ES_tradnl" w:eastAsia="en-CA"/>
              </w:rPr>
              <w:t>)</w:t>
            </w:r>
          </w:p>
        </w:tc>
        <w:tc>
          <w:tcPr>
            <w:tcW w:w="508" w:type="pct"/>
          </w:tcPr>
          <w:p w14:paraId="68FF545D" w14:textId="71337A40" w:rsidR="00163E0E" w:rsidRPr="003E2A15" w:rsidRDefault="00094FFC" w:rsidP="0052552C">
            <w:pPr>
              <w:jc w:val="right"/>
              <w:rPr>
                <w:color w:val="000000"/>
                <w:sz w:val="18"/>
                <w:szCs w:val="18"/>
                <w:lang w:val="es-ES_tradnl"/>
              </w:rPr>
            </w:pPr>
            <w:r w:rsidRPr="003E2A15">
              <w:rPr>
                <w:sz w:val="18"/>
                <w:szCs w:val="18"/>
                <w:lang w:val="es-ES_tradnl"/>
              </w:rPr>
              <w:t>Por determinar</w:t>
            </w:r>
          </w:p>
        </w:tc>
      </w:tr>
    </w:tbl>
    <w:p w14:paraId="0C88D569" w14:textId="77777777" w:rsidR="00163E0E" w:rsidRPr="00867CC0" w:rsidRDefault="00163E0E" w:rsidP="00163E0E">
      <w:pPr>
        <w:keepNext/>
        <w:spacing w:before="360" w:after="240"/>
        <w:rPr>
          <w:b/>
          <w:bCs/>
          <w:lang w:val="es-ES_tradnl"/>
        </w:rPr>
      </w:pPr>
      <w:r w:rsidRPr="00867CC0">
        <w:rPr>
          <w:b/>
          <w:bCs/>
          <w:lang w:val="es-ES_tradnl"/>
        </w:rPr>
        <w:lastRenderedPageBreak/>
        <w:t>APÉNDICE 3-A: CALENDARIO DE APROBACIÓN DE LA FINANCIACIÓN</w:t>
      </w:r>
    </w:p>
    <w:p w14:paraId="786FD87C" w14:textId="77777777" w:rsidR="00163E0E" w:rsidRPr="00867CC0" w:rsidRDefault="00163E0E" w:rsidP="00163E0E">
      <w:pPr>
        <w:pStyle w:val="Heading1"/>
        <w:numPr>
          <w:ilvl w:val="0"/>
          <w:numId w:val="10"/>
        </w:numPr>
        <w:tabs>
          <w:tab w:val="clear" w:pos="0"/>
          <w:tab w:val="num" w:pos="360"/>
        </w:tabs>
        <w:rPr>
          <w:lang w:val="es-ES_tradnl"/>
        </w:rPr>
      </w:pPr>
      <w:r w:rsidRPr="00867CC0">
        <w:rPr>
          <w:lang w:val="es-ES_tradnl"/>
        </w:rPr>
        <w:t>La financiación para los tramos futuros se examinará para su aprobación en la primera reunión del año especificado en el Apéndice 2-A.</w:t>
      </w:r>
    </w:p>
    <w:p w14:paraId="75D107DA" w14:textId="77777777" w:rsidR="00163E0E" w:rsidRPr="00867CC0" w:rsidRDefault="00163E0E" w:rsidP="00163E0E">
      <w:pPr>
        <w:keepNext/>
        <w:spacing w:before="360" w:after="240"/>
        <w:rPr>
          <w:b/>
          <w:bCs/>
          <w:lang w:val="es-ES_tradnl"/>
        </w:rPr>
      </w:pPr>
      <w:r w:rsidRPr="00867CC0">
        <w:rPr>
          <w:b/>
          <w:bCs/>
          <w:lang w:val="es-ES_tradnl"/>
        </w:rPr>
        <w:t>APÉNDICE 4-A: FORMATO DE LOS PLANES E INFORMES DE EJECUCIÓN DE TRAMOS</w:t>
      </w:r>
    </w:p>
    <w:p w14:paraId="6F272B4E" w14:textId="77777777" w:rsidR="00163E0E" w:rsidRPr="00867CC0" w:rsidRDefault="00163E0E" w:rsidP="00163E0E">
      <w:pPr>
        <w:pStyle w:val="Heading1"/>
        <w:numPr>
          <w:ilvl w:val="0"/>
          <w:numId w:val="11"/>
        </w:numPr>
        <w:tabs>
          <w:tab w:val="clear" w:pos="0"/>
          <w:tab w:val="num" w:pos="360"/>
        </w:tabs>
        <w:rPr>
          <w:lang w:val="es-ES_tradnl"/>
        </w:rPr>
      </w:pPr>
      <w:r w:rsidRPr="00867CC0">
        <w:rPr>
          <w:lang w:val="es-ES_tradnl"/>
        </w:rPr>
        <w:t xml:space="preserve">La presentación del Informe de Ejecución de Tramo y de los Planes para cada tramo solicitado constará de cuatro partes: </w:t>
      </w:r>
    </w:p>
    <w:p w14:paraId="4CB54BF1" w14:textId="77777777" w:rsidR="00163E0E" w:rsidRPr="00867CC0" w:rsidRDefault="00163E0E" w:rsidP="00FC770A">
      <w:pPr>
        <w:pStyle w:val="Heading2"/>
        <w:widowControl/>
        <w:ind w:left="1080"/>
        <w:rPr>
          <w:lang w:val="es-ES_tradnl"/>
        </w:rPr>
      </w:pPr>
      <w:r w:rsidRPr="00867CC0">
        <w:rPr>
          <w:lang w:val="es-ES_tradnl"/>
        </w:rPr>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622F3916" w14:textId="77777777" w:rsidR="00163E0E" w:rsidRPr="00867CC0" w:rsidRDefault="00163E0E" w:rsidP="00FC770A">
      <w:pPr>
        <w:pStyle w:val="Heading2"/>
        <w:ind w:left="1080"/>
        <w:rPr>
          <w:lang w:val="es-ES_tradnl"/>
        </w:rPr>
      </w:pPr>
      <w:r w:rsidRPr="00867CC0">
        <w:rPr>
          <w:lang w:val="es-ES_tradnl"/>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48ADE758" w14:textId="77777777" w:rsidR="00163E0E" w:rsidRPr="00867CC0" w:rsidRDefault="00163E0E" w:rsidP="00FC770A">
      <w:pPr>
        <w:pStyle w:val="Heading2"/>
        <w:ind w:left="1080"/>
        <w:rPr>
          <w:lang w:val="es-ES_tradnl"/>
        </w:rPr>
      </w:pPr>
      <w:r w:rsidRPr="00867CC0">
        <w:rPr>
          <w:lang w:val="es-ES_tradnl"/>
        </w:rPr>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5290F974" w14:textId="77777777" w:rsidR="00163E0E" w:rsidRPr="00867CC0" w:rsidRDefault="00163E0E" w:rsidP="00FC770A">
      <w:pPr>
        <w:pStyle w:val="Heading2"/>
        <w:ind w:left="1080"/>
        <w:rPr>
          <w:lang w:val="es-ES_tradnl"/>
        </w:rPr>
      </w:pPr>
      <w:r w:rsidRPr="00867CC0">
        <w:rPr>
          <w:lang w:val="es-ES_tradnl"/>
        </w:rPr>
        <w:t>Un Resumen Ejecutivo de unos cinco párrafos con una síntesis de la información de los subpárrafos 1 a) a 1 c) anteriores.</w:t>
      </w:r>
    </w:p>
    <w:p w14:paraId="1EBEB2DB" w14:textId="77777777" w:rsidR="00163E0E" w:rsidRPr="00867CC0" w:rsidRDefault="00163E0E" w:rsidP="00163E0E">
      <w:pPr>
        <w:keepNext/>
        <w:spacing w:before="360" w:after="240"/>
        <w:rPr>
          <w:b/>
          <w:bCs/>
          <w:lang w:val="es-ES_tradnl"/>
        </w:rPr>
      </w:pPr>
      <w:bookmarkStart w:id="16" w:name="_Hlk207985773"/>
      <w:r w:rsidRPr="00867CC0">
        <w:rPr>
          <w:b/>
          <w:bCs/>
          <w:lang w:val="es-ES_tradnl"/>
        </w:rPr>
        <w:t>APÉNDICE 5-A: INSTITUCIONES DE SUPERVISIÓN Y FUNCIONES</w:t>
      </w:r>
    </w:p>
    <w:p w14:paraId="14E03BA0" w14:textId="77777777" w:rsidR="00163E0E" w:rsidRPr="00867CC0" w:rsidRDefault="00163E0E" w:rsidP="00867CC0">
      <w:pPr>
        <w:pStyle w:val="Heading1"/>
        <w:numPr>
          <w:ilvl w:val="0"/>
          <w:numId w:val="19"/>
        </w:numPr>
        <w:tabs>
          <w:tab w:val="clear" w:pos="0"/>
          <w:tab w:val="num" w:pos="360"/>
        </w:tabs>
        <w:rPr>
          <w:lang w:val="es-ES_tradnl"/>
        </w:rPr>
      </w:pPr>
      <w:r w:rsidRPr="00867CC0">
        <w:rPr>
          <w:lang w:val="es-ES_tradnl"/>
        </w:rPr>
        <w:t>La Dependencia Nacional del Ozono, que depende del Ministerio de Medio Ambiente y Cambio Climático del País, es responsable de supervisar el progreso de la ejecución de las actividades del Plan.</w:t>
      </w:r>
    </w:p>
    <w:p w14:paraId="795C2836" w14:textId="77777777" w:rsidR="00163E0E" w:rsidRPr="00867CC0" w:rsidRDefault="00163E0E" w:rsidP="00163E0E">
      <w:pPr>
        <w:pStyle w:val="Heading1"/>
        <w:numPr>
          <w:ilvl w:val="0"/>
          <w:numId w:val="9"/>
        </w:numPr>
        <w:tabs>
          <w:tab w:val="clear" w:pos="0"/>
          <w:tab w:val="num" w:pos="360"/>
        </w:tabs>
        <w:rPr>
          <w:lang w:val="es-ES_tradnl"/>
        </w:rPr>
      </w:pPr>
      <w:r w:rsidRPr="00867CC0">
        <w:rPr>
          <w:lang w:val="es-ES_tradnl"/>
        </w:rPr>
        <w:lastRenderedPageBreak/>
        <w:t>La supervisión se llevará a cabo durante la ejecución del Plan para asegurar una ejecución eficiente y eficaz; la coordinación general del proyecto; la participación y coordinación de las partes interesadas; la ejecución fluida de las actividades previstas en los distintos tramos; la impartición de cursos de formación y otros resultados previstos; y la facilitación de la verificación del consumo de HFC realizada por el Organismo de Ejecución Principal.</w:t>
      </w:r>
    </w:p>
    <w:p w14:paraId="5F7F9D92" w14:textId="77777777" w:rsidR="00163E0E" w:rsidRPr="00867CC0" w:rsidRDefault="00163E0E" w:rsidP="00163E0E">
      <w:pPr>
        <w:pStyle w:val="Heading1"/>
        <w:numPr>
          <w:ilvl w:val="0"/>
          <w:numId w:val="9"/>
        </w:numPr>
        <w:tabs>
          <w:tab w:val="clear" w:pos="0"/>
          <w:tab w:val="num" w:pos="360"/>
        </w:tabs>
        <w:rPr>
          <w:lang w:val="es-ES_tradnl"/>
        </w:rPr>
      </w:pPr>
      <w:r w:rsidRPr="00867CC0">
        <w:rPr>
          <w:lang w:val="es-ES_tradnl"/>
        </w:rPr>
        <w:t>El Ministerio de Medio Ambiente y Cambio Climático del País será responsable de la sostenibilidad de los objetivos de reducción del consumo alcanzados mediante el Acuerdo.</w:t>
      </w:r>
    </w:p>
    <w:bookmarkEnd w:id="16"/>
    <w:p w14:paraId="3DCCD0EB" w14:textId="77777777" w:rsidR="00163E0E" w:rsidRPr="00867CC0" w:rsidRDefault="00163E0E" w:rsidP="00163E0E">
      <w:pPr>
        <w:keepNext/>
        <w:spacing w:before="360" w:after="240"/>
        <w:rPr>
          <w:b/>
          <w:bCs/>
          <w:lang w:val="es-ES_tradnl"/>
        </w:rPr>
      </w:pPr>
      <w:r w:rsidRPr="00867CC0">
        <w:rPr>
          <w:b/>
          <w:bCs/>
          <w:lang w:val="es-ES_tradnl"/>
        </w:rPr>
        <w:t xml:space="preserve">APÉNDICE 6-A: FUNCIÓN DEL ORGANISMO DE EJECUCIÓN PRINCIPAL </w:t>
      </w:r>
    </w:p>
    <w:p w14:paraId="757789E8" w14:textId="77777777" w:rsidR="00163E0E" w:rsidRPr="00867CC0" w:rsidRDefault="00163E0E" w:rsidP="00867CC0">
      <w:pPr>
        <w:pStyle w:val="Heading1"/>
        <w:numPr>
          <w:ilvl w:val="0"/>
          <w:numId w:val="20"/>
        </w:numPr>
        <w:tabs>
          <w:tab w:val="clear" w:pos="0"/>
          <w:tab w:val="num" w:pos="360"/>
        </w:tabs>
        <w:rPr>
          <w:lang w:val="es-ES_tradnl"/>
        </w:rPr>
      </w:pPr>
      <w:r w:rsidRPr="00867CC0">
        <w:rPr>
          <w:lang w:val="es-ES_tradnl"/>
        </w:rPr>
        <w:t>El OE Principal tendrá, como mínimo, las siguientes responsabilidades:</w:t>
      </w:r>
    </w:p>
    <w:p w14:paraId="05F26E83" w14:textId="77777777" w:rsidR="00163E0E" w:rsidRPr="00867CC0" w:rsidRDefault="00163E0E" w:rsidP="00094FFC">
      <w:pPr>
        <w:pStyle w:val="Heading2"/>
        <w:ind w:left="1080"/>
        <w:rPr>
          <w:lang w:val="es-ES_tradnl"/>
        </w:rPr>
      </w:pPr>
      <w:r w:rsidRPr="00867CC0">
        <w:rPr>
          <w:lang w:val="es-ES_tradnl"/>
        </w:rPr>
        <w:t>Velar por la verificación financiera y el desempeño según lo previsto en el presente Acuerdo y en los procedimientos y requisitos internos específicos establecidos en el Plan del País;</w:t>
      </w:r>
    </w:p>
    <w:p w14:paraId="40865A5A" w14:textId="77777777" w:rsidR="00163E0E" w:rsidRPr="00867CC0" w:rsidRDefault="00163E0E" w:rsidP="00094FFC">
      <w:pPr>
        <w:pStyle w:val="Heading2"/>
        <w:ind w:left="1080"/>
        <w:rPr>
          <w:lang w:val="es-ES_tradnl"/>
        </w:rPr>
      </w:pPr>
      <w:r w:rsidRPr="00867CC0">
        <w:rPr>
          <w:lang w:val="es-ES_tradnl"/>
        </w:rPr>
        <w:t>Colaborar con el País en la confección de los Informes y Planes de Ejecución de Tramos previstos en el Apéndice 4-A;</w:t>
      </w:r>
    </w:p>
    <w:p w14:paraId="7D450276" w14:textId="77777777" w:rsidR="00163E0E" w:rsidRPr="00867CC0" w:rsidRDefault="00163E0E" w:rsidP="00094FFC">
      <w:pPr>
        <w:pStyle w:val="Heading2"/>
        <w:ind w:left="1080"/>
        <w:rPr>
          <w:lang w:val="es-ES_tradnl"/>
        </w:rPr>
      </w:pPr>
      <w:r w:rsidRPr="00867CC0">
        <w:rPr>
          <w:lang w:val="es-ES_tradnl"/>
        </w:rPr>
        <w:t>Proporcionar al Comité Ejecutivo verificación independiente de haberse alcanzado los Objetivos y completado las actividades asociadas del tramo, como se indica en el Plan de Ejecución del Tramo, de conformidad con el Apéndice 4-A;</w:t>
      </w:r>
    </w:p>
    <w:p w14:paraId="5B7C6BEA" w14:textId="77777777" w:rsidR="00163E0E" w:rsidRPr="00867CC0" w:rsidRDefault="00163E0E" w:rsidP="00094FFC">
      <w:pPr>
        <w:pStyle w:val="Heading2"/>
        <w:ind w:left="1080"/>
        <w:rPr>
          <w:lang w:val="es-ES_tradnl"/>
        </w:rPr>
      </w:pPr>
      <w:r w:rsidRPr="00867CC0">
        <w:rPr>
          <w:lang w:val="es-ES_tradnl"/>
        </w:rPr>
        <w:t>Asegurar que las experiencias y avances se reflejen en las actualizaciones del Plan general y en los futuros Planes de Ejecución de Tramos, de conformidad con el subpárrafo 1 c) del Apéndice 4-A;</w:t>
      </w:r>
    </w:p>
    <w:p w14:paraId="4F44E45F" w14:textId="77777777" w:rsidR="00163E0E" w:rsidRPr="00867CC0" w:rsidRDefault="00163E0E" w:rsidP="00094FFC">
      <w:pPr>
        <w:pStyle w:val="Heading2"/>
        <w:ind w:left="1080"/>
        <w:rPr>
          <w:lang w:val="es-ES_tradnl"/>
        </w:rPr>
      </w:pPr>
      <w:r w:rsidRPr="00867CC0">
        <w:rPr>
          <w:lang w:val="es-ES_tradnl"/>
        </w:rPr>
        <w:t>Cumplir los requisitos de información respecto de los Informes y Planes de Ejecución de Tramos y el Plan general especificados en el Apéndice 4-A que se deben presentar al Comité Ejecutivo, incluidas las actividades que cumpla el OE Cooperante;</w:t>
      </w:r>
    </w:p>
    <w:p w14:paraId="20F9EDBA" w14:textId="77777777" w:rsidR="00163E0E" w:rsidRPr="00867CC0" w:rsidRDefault="00163E0E" w:rsidP="00094FFC">
      <w:pPr>
        <w:pStyle w:val="Heading2"/>
        <w:ind w:left="1080"/>
        <w:rPr>
          <w:lang w:val="es-ES_tradnl"/>
        </w:rPr>
      </w:pPr>
      <w:r w:rsidRPr="00867CC0">
        <w:rPr>
          <w:lang w:val="es-ES_tradnl"/>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2F21AA8D" w14:textId="77777777" w:rsidR="00163E0E" w:rsidRPr="00867CC0" w:rsidRDefault="00163E0E" w:rsidP="00094FFC">
      <w:pPr>
        <w:pStyle w:val="Heading2"/>
        <w:ind w:left="1080"/>
        <w:rPr>
          <w:lang w:val="es-ES_tradnl"/>
        </w:rPr>
      </w:pPr>
      <w:r w:rsidRPr="00867CC0">
        <w:rPr>
          <w:lang w:val="es-ES_tradnl"/>
        </w:rPr>
        <w:t>Velar por que las evaluaciones técnicas las realicen expertos independientes calificados;</w:t>
      </w:r>
    </w:p>
    <w:p w14:paraId="39989C9E" w14:textId="77777777" w:rsidR="00163E0E" w:rsidRPr="00867CC0" w:rsidRDefault="00163E0E" w:rsidP="00094FFC">
      <w:pPr>
        <w:pStyle w:val="Heading2"/>
        <w:ind w:left="1080"/>
        <w:rPr>
          <w:lang w:val="es-ES_tradnl"/>
        </w:rPr>
      </w:pPr>
      <w:r w:rsidRPr="00867CC0">
        <w:rPr>
          <w:lang w:val="es-ES_tradnl"/>
        </w:rPr>
        <w:t>Llevar a cabo las misiones de supervisión requeridas;</w:t>
      </w:r>
    </w:p>
    <w:p w14:paraId="2EBD387C" w14:textId="77777777" w:rsidR="00163E0E" w:rsidRPr="00867CC0" w:rsidRDefault="00163E0E" w:rsidP="00094FFC">
      <w:pPr>
        <w:pStyle w:val="Heading2"/>
        <w:ind w:left="1080"/>
        <w:rPr>
          <w:lang w:val="es-ES_tradnl"/>
        </w:rPr>
      </w:pPr>
      <w:r w:rsidRPr="00867CC0">
        <w:rPr>
          <w:lang w:val="es-ES_tradnl"/>
        </w:rPr>
        <w:t>Asegurar la presencia de un mecanismo de funcionamiento que permita la ejecución eficaz y transparente del Plan de Ejecución del Tramo y la presentación de datos precisos;</w:t>
      </w:r>
    </w:p>
    <w:p w14:paraId="2C2CB3C8" w14:textId="77777777" w:rsidR="00163E0E" w:rsidRPr="00867CC0" w:rsidRDefault="00163E0E" w:rsidP="00094FFC">
      <w:pPr>
        <w:pStyle w:val="Heading2"/>
        <w:ind w:left="1080"/>
        <w:rPr>
          <w:lang w:val="es-ES_tradnl"/>
        </w:rPr>
      </w:pPr>
      <w:r w:rsidRPr="00867CC0">
        <w:rPr>
          <w:lang w:val="es-ES_tradnl"/>
        </w:rPr>
        <w:t>Coordinar las actividades del OE Cooperante y velar por la secuencia adecuada de las actividades.</w:t>
      </w:r>
    </w:p>
    <w:p w14:paraId="49F9C51D" w14:textId="77777777" w:rsidR="00163E0E" w:rsidRPr="00867CC0" w:rsidRDefault="00163E0E" w:rsidP="00094FFC">
      <w:pPr>
        <w:pStyle w:val="Heading2"/>
        <w:ind w:left="1080"/>
        <w:rPr>
          <w:lang w:val="es-ES_tradnl"/>
        </w:rPr>
      </w:pPr>
      <w:r w:rsidRPr="00867CC0">
        <w:rPr>
          <w:lang w:val="es-ES_tradnl"/>
        </w:rPr>
        <w:t>En caso de que se reduzca la financiación por falta de cumplimiento conforme al párrafo 11 del Acuerdo, determinar, en consulta con el País y el OE Cooperante, la asignación de las reducciones a las diferentes partidas presupuestarias y a la financiación del OE Principal y del OE Cooperante;</w:t>
      </w:r>
    </w:p>
    <w:p w14:paraId="0E0BD1FD" w14:textId="77777777" w:rsidR="00163E0E" w:rsidRPr="00867CC0" w:rsidRDefault="00163E0E" w:rsidP="00094FFC">
      <w:pPr>
        <w:pStyle w:val="Heading2"/>
        <w:ind w:left="1080"/>
        <w:rPr>
          <w:lang w:val="es-ES_tradnl"/>
        </w:rPr>
      </w:pPr>
      <w:r w:rsidRPr="00867CC0">
        <w:rPr>
          <w:lang w:val="es-ES_tradnl"/>
        </w:rPr>
        <w:t>Asegurar que los desembolsos hechos al País se basen en el uso de los indicadores;</w:t>
      </w:r>
    </w:p>
    <w:p w14:paraId="76839253" w14:textId="77777777" w:rsidR="00163E0E" w:rsidRPr="00867CC0" w:rsidRDefault="00163E0E" w:rsidP="00094FFC">
      <w:pPr>
        <w:pStyle w:val="Heading2"/>
        <w:ind w:left="1080"/>
        <w:rPr>
          <w:lang w:val="es-ES_tradnl"/>
        </w:rPr>
      </w:pPr>
      <w:r w:rsidRPr="00867CC0">
        <w:rPr>
          <w:lang w:val="es-ES_tradnl"/>
        </w:rPr>
        <w:lastRenderedPageBreak/>
        <w:t xml:space="preserve">Brindar asistencia respecto de políticas, gestión y apoyo técnico, cuando sea necesario; </w:t>
      </w:r>
    </w:p>
    <w:p w14:paraId="30917BEE" w14:textId="77777777" w:rsidR="00163E0E" w:rsidRPr="00867CC0" w:rsidRDefault="00163E0E" w:rsidP="00094FFC">
      <w:pPr>
        <w:pStyle w:val="Heading2"/>
        <w:ind w:left="1080"/>
        <w:rPr>
          <w:lang w:val="es-ES_tradnl"/>
        </w:rPr>
      </w:pPr>
      <w:r w:rsidRPr="00867CC0">
        <w:rPr>
          <w:lang w:val="es-ES_tradnl"/>
        </w:rPr>
        <w:t>Alcanzar un consenso con el OE Cooperante sobre cualquier acuerdo de planificación, coordinación y presentación de informes necesario para facilitar la ejecución del Plan; y</w:t>
      </w:r>
    </w:p>
    <w:p w14:paraId="584C2403" w14:textId="77777777" w:rsidR="00163E0E" w:rsidRPr="00867CC0" w:rsidRDefault="00163E0E" w:rsidP="00094FFC">
      <w:pPr>
        <w:pStyle w:val="Heading2"/>
        <w:ind w:left="1080"/>
        <w:rPr>
          <w:lang w:val="es-ES_tradnl"/>
        </w:rPr>
      </w:pPr>
      <w:r w:rsidRPr="00867CC0">
        <w:rPr>
          <w:lang w:val="es-ES_tradnl"/>
        </w:rPr>
        <w:t>Liberación oportuna de fondos al País/empresas participantes para terminar las actividades relacionadas con el proyecto.</w:t>
      </w:r>
    </w:p>
    <w:p w14:paraId="7C0E7D06" w14:textId="77777777" w:rsidR="00163E0E" w:rsidRPr="00867CC0" w:rsidRDefault="00163E0E" w:rsidP="00163E0E">
      <w:pPr>
        <w:pStyle w:val="Heading1"/>
        <w:tabs>
          <w:tab w:val="clear" w:pos="0"/>
        </w:tabs>
        <w:rPr>
          <w:lang w:val="es-ES_tradnl"/>
        </w:rPr>
      </w:pPr>
      <w:r w:rsidRPr="00867CC0">
        <w:rPr>
          <w:lang w:val="es-ES_tradnl"/>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52DF4BA2" w14:textId="77777777" w:rsidR="00163E0E" w:rsidRPr="00867CC0" w:rsidRDefault="00163E0E" w:rsidP="00163E0E">
      <w:pPr>
        <w:spacing w:before="360" w:after="240"/>
        <w:rPr>
          <w:lang w:val="es-ES_tradnl"/>
        </w:rPr>
      </w:pPr>
      <w:r w:rsidRPr="00867CC0">
        <w:rPr>
          <w:b/>
          <w:bCs/>
          <w:lang w:val="es-ES_tradnl"/>
        </w:rPr>
        <w:t>APÉNDICE 6-B: FUNCIÓN DE LOS ORGANISMOS DE EJECUCIÓN COOPERANTES</w:t>
      </w:r>
    </w:p>
    <w:p w14:paraId="5B657AD0" w14:textId="77777777" w:rsidR="00163E0E" w:rsidRPr="00867CC0" w:rsidRDefault="00163E0E" w:rsidP="00163E0E">
      <w:pPr>
        <w:pStyle w:val="Heading1"/>
        <w:numPr>
          <w:ilvl w:val="0"/>
          <w:numId w:val="12"/>
        </w:numPr>
        <w:tabs>
          <w:tab w:val="clear" w:pos="0"/>
          <w:tab w:val="num" w:pos="360"/>
        </w:tabs>
        <w:rPr>
          <w:lang w:val="es-ES_tradnl"/>
        </w:rPr>
      </w:pPr>
      <w:r w:rsidRPr="00867CC0">
        <w:rPr>
          <w:lang w:val="es-ES_tradnl"/>
        </w:rPr>
        <w:t>El Organismo de Ejecución Cooperante tendrá a su cargo diversas de actividades. Estas actividades se especifican en el Plan e incluyen, como mínimo, las siguientes:</w:t>
      </w:r>
    </w:p>
    <w:p w14:paraId="5F256C28" w14:textId="77777777" w:rsidR="00163E0E" w:rsidRPr="00867CC0" w:rsidRDefault="00163E0E" w:rsidP="00094FFC">
      <w:pPr>
        <w:pStyle w:val="Heading2"/>
        <w:ind w:left="1080"/>
        <w:rPr>
          <w:lang w:val="es-ES_tradnl"/>
        </w:rPr>
      </w:pPr>
      <w:r w:rsidRPr="00867CC0">
        <w:rPr>
          <w:lang w:val="es-ES_tradnl"/>
        </w:rPr>
        <w:t>Proporcionar asistencia para la elaboración de políticas cuando se requiera;</w:t>
      </w:r>
    </w:p>
    <w:p w14:paraId="39B31844" w14:textId="77777777" w:rsidR="00163E0E" w:rsidRPr="00867CC0" w:rsidRDefault="00163E0E" w:rsidP="00094FFC">
      <w:pPr>
        <w:pStyle w:val="Heading2"/>
        <w:ind w:left="1080"/>
        <w:rPr>
          <w:lang w:val="es-ES_tradnl"/>
        </w:rPr>
      </w:pPr>
      <w:r w:rsidRPr="00867CC0">
        <w:rPr>
          <w:szCs w:val="24"/>
          <w:lang w:val="es-ES_tradnl"/>
        </w:rPr>
        <w:t>Brindar asistencia al País en la ejecución y evaluación de las actividades que financie, remitiéndose al Organismo de Ejecución Principal para asegurar que las actividades se ejecuten en una secuencia coordinada; y</w:t>
      </w:r>
    </w:p>
    <w:p w14:paraId="26B6CB76" w14:textId="77777777" w:rsidR="00163E0E" w:rsidRPr="00867CC0" w:rsidRDefault="00163E0E" w:rsidP="00094FFC">
      <w:pPr>
        <w:pStyle w:val="Heading2"/>
        <w:ind w:left="1080"/>
        <w:rPr>
          <w:lang w:val="es-ES_tradnl"/>
        </w:rPr>
      </w:pPr>
      <w:r w:rsidRPr="00867CC0">
        <w:rPr>
          <w:szCs w:val="24"/>
          <w:lang w:val="es-ES_tradnl"/>
        </w:rPr>
        <w:t>Proporcionar informes al Organismo de Ejecución Principal sobre estas actividades para su inclusión en los informes refundidos con arreglo al Apéndice 4</w:t>
      </w:r>
      <w:r w:rsidRPr="00867CC0">
        <w:rPr>
          <w:szCs w:val="24"/>
          <w:lang w:val="es-ES_tradnl"/>
        </w:rPr>
        <w:noBreakHyphen/>
        <w:t>A</w:t>
      </w:r>
      <w:r w:rsidRPr="00867CC0">
        <w:rPr>
          <w:lang w:val="es-ES_tradnl"/>
        </w:rPr>
        <w:t>; y</w:t>
      </w:r>
      <w:r w:rsidRPr="00867CC0">
        <w:rPr>
          <w:szCs w:val="24"/>
          <w:lang w:val="es-ES_tradnl"/>
        </w:rPr>
        <w:t>.</w:t>
      </w:r>
    </w:p>
    <w:p w14:paraId="4DA830C7" w14:textId="77777777" w:rsidR="00163E0E" w:rsidRPr="00867CC0" w:rsidRDefault="00163E0E" w:rsidP="00094FFC">
      <w:pPr>
        <w:pStyle w:val="Heading2"/>
        <w:ind w:left="1080"/>
        <w:rPr>
          <w:lang w:val="es-ES_tradnl"/>
        </w:rPr>
      </w:pPr>
      <w:r w:rsidRPr="00867CC0">
        <w:rPr>
          <w:lang w:val="es-ES_tradnl"/>
        </w:rPr>
        <w:t>Lograr un consenso con el Organismo de Ejecución Principal sobre toda planificación, coordinación y presentación de informes requeridas para facilitar la ejecución del Plan.</w:t>
      </w:r>
    </w:p>
    <w:p w14:paraId="48642400" w14:textId="77777777" w:rsidR="00163E0E" w:rsidRPr="00867CC0" w:rsidRDefault="00163E0E" w:rsidP="00163E0E">
      <w:pPr>
        <w:spacing w:before="360" w:after="240"/>
        <w:rPr>
          <w:b/>
          <w:bCs/>
          <w:lang w:val="es-ES_tradnl"/>
        </w:rPr>
      </w:pPr>
      <w:r w:rsidRPr="00867CC0">
        <w:rPr>
          <w:b/>
          <w:bCs/>
          <w:lang w:val="es-ES_tradnl"/>
        </w:rPr>
        <w:t>APÉNDICE 7-A: REDUCCIONES DE FINANCIACIÓN POR INCUMPLIMIENTO DE LOS OBJETIVOS DEL ACUERDO</w:t>
      </w:r>
    </w:p>
    <w:p w14:paraId="3E6AA466" w14:textId="30842E80" w:rsidR="00711BE6" w:rsidRPr="00867CC0" w:rsidRDefault="00163E0E" w:rsidP="00163E0E">
      <w:pPr>
        <w:pStyle w:val="Heading1"/>
        <w:numPr>
          <w:ilvl w:val="0"/>
          <w:numId w:val="13"/>
        </w:numPr>
        <w:tabs>
          <w:tab w:val="clear" w:pos="0"/>
          <w:tab w:val="num" w:pos="360"/>
        </w:tabs>
        <w:rPr>
          <w:lang w:val="es-ES_tradnl"/>
        </w:rPr>
      </w:pPr>
      <w:r w:rsidRPr="00867CC0">
        <w:rPr>
          <w:lang w:val="es-ES_tradnl"/>
        </w:rPr>
        <w:t xml:space="preserve">Conforme al párrafo 11 del Acuerdo, la cantidad de financiación proporcionada puede verse reducida en </w:t>
      </w:r>
      <w:r w:rsidRPr="00094FFC">
        <w:rPr>
          <w:lang w:val="es-ES_tradnl"/>
        </w:rPr>
        <w:t xml:space="preserve">USD </w:t>
      </w:r>
      <w:r w:rsidR="00094FFC">
        <w:rPr>
          <w:lang w:val="es-ES_tradnl"/>
        </w:rPr>
        <w:t xml:space="preserve">7,00 </w:t>
      </w:r>
      <w:r w:rsidRPr="00867CC0">
        <w:rPr>
          <w:lang w:val="es-ES_tradnl"/>
        </w:rPr>
        <w:t>por tonelada de CO</w:t>
      </w:r>
      <w:r w:rsidRPr="00867CC0">
        <w:rPr>
          <w:vertAlign w:val="subscript"/>
          <w:lang w:val="es-ES_tradnl"/>
        </w:rPr>
        <w:t>2</w:t>
      </w:r>
      <w:r w:rsidRPr="00867CC0">
        <w:rPr>
          <w:lang w:val="es-ES_tradnl"/>
        </w:rPr>
        <w:t xml:space="preserve"> equivalente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335C0D98" w14:textId="236FB46D" w:rsidR="00711BE6" w:rsidRPr="00724E4B" w:rsidRDefault="00711BE6" w:rsidP="00711BE6">
      <w:pPr>
        <w:suppressAutoHyphens/>
        <w:rPr>
          <w:b/>
          <w:bCs/>
        </w:rPr>
        <w:sectPr w:rsidR="00711BE6" w:rsidRPr="00724E4B" w:rsidSect="00711BE6">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6D825975" w14:textId="77777777" w:rsidR="00711BE6" w:rsidRPr="00163E0E" w:rsidRDefault="00711BE6" w:rsidP="00711BE6">
      <w:pPr>
        <w:suppressAutoHyphens/>
        <w:spacing w:after="240"/>
        <w:jc w:val="center"/>
        <w:rPr>
          <w:b/>
          <w:bCs/>
          <w:lang w:val="en-GB"/>
        </w:rPr>
      </w:pPr>
      <w:r w:rsidRPr="00163E0E">
        <w:rPr>
          <w:b/>
          <w:lang w:val="en-GB"/>
        </w:rPr>
        <w:lastRenderedPageBreak/>
        <w:t>Annex II</w:t>
      </w:r>
    </w:p>
    <w:p w14:paraId="3CAEC428" w14:textId="77777777" w:rsidR="00711BE6" w:rsidRPr="00163E0E" w:rsidRDefault="00711BE6" w:rsidP="00711BE6">
      <w:pPr>
        <w:suppressAutoHyphens/>
        <w:jc w:val="center"/>
        <w:rPr>
          <w:b/>
          <w:bCs/>
          <w:lang w:val="en-GB"/>
        </w:rPr>
      </w:pPr>
      <w:r w:rsidRPr="00163E0E">
        <w:rPr>
          <w:b/>
          <w:lang w:val="en-GB"/>
        </w:rPr>
        <w:t>SIMULTANEOUS IMPLEMENTATION OF THE HCFC PHASE-OUT MANAGEMENT PLAN</w:t>
      </w:r>
    </w:p>
    <w:p w14:paraId="17A806AE" w14:textId="684AF9DF" w:rsidR="00711BE6" w:rsidRPr="00163E0E" w:rsidRDefault="00711BE6" w:rsidP="00711BE6">
      <w:pPr>
        <w:suppressAutoHyphens/>
        <w:spacing w:after="240"/>
        <w:jc w:val="center"/>
        <w:rPr>
          <w:b/>
          <w:bCs/>
          <w:lang w:val="en-GB"/>
        </w:rPr>
      </w:pPr>
      <w:r w:rsidRPr="00163E0E">
        <w:rPr>
          <w:b/>
          <w:lang w:val="en-GB"/>
        </w:rPr>
        <w:t>AND THE KIGALI HFC IMPLEMENTATION PLAN IN SOMALIA</w:t>
      </w:r>
    </w:p>
    <w:tbl>
      <w:tblPr>
        <w:tblW w:w="4952" w:type="pct"/>
        <w:tblLook w:val="04A0" w:firstRow="1" w:lastRow="0" w:firstColumn="1" w:lastColumn="0" w:noHBand="0" w:noVBand="1"/>
      </w:tblPr>
      <w:tblGrid>
        <w:gridCol w:w="2405"/>
        <w:gridCol w:w="3825"/>
        <w:gridCol w:w="1163"/>
        <w:gridCol w:w="4416"/>
        <w:gridCol w:w="965"/>
        <w:gridCol w:w="1335"/>
      </w:tblGrid>
      <w:tr w:rsidR="00E31BAF" w:rsidRPr="00163E0E" w14:paraId="363B5011" w14:textId="77777777" w:rsidTr="00E31BAF">
        <w:trPr>
          <w:trHeight w:val="341"/>
          <w:tblHeader/>
        </w:trPr>
        <w:tc>
          <w:tcPr>
            <w:tcW w:w="852" w:type="pct"/>
            <w:tcBorders>
              <w:top w:val="single" w:sz="4" w:space="0" w:color="auto"/>
              <w:left w:val="single" w:sz="4" w:space="0" w:color="auto"/>
              <w:bottom w:val="single" w:sz="4" w:space="0" w:color="auto"/>
              <w:right w:val="single" w:sz="4" w:space="0" w:color="auto"/>
            </w:tcBorders>
            <w:vAlign w:val="center"/>
            <w:hideMark/>
          </w:tcPr>
          <w:p w14:paraId="2414F404" w14:textId="77777777" w:rsidR="00711BE6" w:rsidRPr="00163E0E" w:rsidRDefault="00711BE6">
            <w:pPr>
              <w:suppressAutoHyphens/>
              <w:jc w:val="center"/>
              <w:rPr>
                <w:b/>
                <w:bCs/>
                <w:sz w:val="20"/>
                <w:szCs w:val="20"/>
                <w:lang w:val="en-GB" w:eastAsia="en-CA"/>
              </w:rPr>
            </w:pPr>
          </w:p>
        </w:tc>
        <w:tc>
          <w:tcPr>
            <w:tcW w:w="1767" w:type="pct"/>
            <w:gridSpan w:val="2"/>
            <w:tcBorders>
              <w:top w:val="single" w:sz="4" w:space="0" w:color="auto"/>
              <w:left w:val="single" w:sz="4" w:space="0" w:color="auto"/>
              <w:bottom w:val="single" w:sz="4" w:space="0" w:color="auto"/>
              <w:right w:val="single" w:sz="4" w:space="0" w:color="auto"/>
            </w:tcBorders>
            <w:vAlign w:val="center"/>
          </w:tcPr>
          <w:p w14:paraId="52E1F6C6" w14:textId="1D4AC13E" w:rsidR="00711BE6" w:rsidRPr="00163E0E" w:rsidRDefault="00711BE6">
            <w:pPr>
              <w:suppressAutoHyphens/>
              <w:ind w:left="-246" w:right="-247"/>
              <w:jc w:val="center"/>
              <w:rPr>
                <w:b/>
                <w:bCs/>
                <w:sz w:val="20"/>
                <w:szCs w:val="20"/>
                <w:lang w:val="en-GB"/>
              </w:rPr>
            </w:pPr>
            <w:r w:rsidRPr="00163E0E">
              <w:rPr>
                <w:b/>
                <w:sz w:val="20"/>
                <w:lang w:val="en-GB"/>
              </w:rPr>
              <w:t>HPMP</w:t>
            </w:r>
            <w:r w:rsidRPr="00163E0E">
              <w:rPr>
                <w:b/>
                <w:lang w:val="en-GB"/>
              </w:rPr>
              <w:t xml:space="preserve"> –</w:t>
            </w:r>
            <w:r w:rsidRPr="00163E0E">
              <w:rPr>
                <w:lang w:val="en-GB"/>
              </w:rPr>
              <w:t xml:space="preserve"> </w:t>
            </w:r>
            <w:r w:rsidRPr="00163E0E">
              <w:rPr>
                <w:b/>
                <w:sz w:val="20"/>
                <w:lang w:val="en-GB"/>
              </w:rPr>
              <w:t>stage II</w:t>
            </w:r>
          </w:p>
        </w:tc>
        <w:tc>
          <w:tcPr>
            <w:tcW w:w="1907" w:type="pct"/>
            <w:gridSpan w:val="2"/>
            <w:tcBorders>
              <w:top w:val="single" w:sz="4" w:space="0" w:color="auto"/>
              <w:left w:val="single" w:sz="4" w:space="0" w:color="auto"/>
              <w:bottom w:val="single" w:sz="4" w:space="0" w:color="auto"/>
              <w:right w:val="single" w:sz="4" w:space="0" w:color="auto"/>
            </w:tcBorders>
            <w:vAlign w:val="center"/>
            <w:hideMark/>
          </w:tcPr>
          <w:p w14:paraId="41C4E20C" w14:textId="77777777" w:rsidR="00711BE6" w:rsidRPr="00163E0E" w:rsidRDefault="00711BE6">
            <w:pPr>
              <w:suppressAutoHyphens/>
              <w:jc w:val="center"/>
              <w:rPr>
                <w:b/>
                <w:bCs/>
                <w:sz w:val="20"/>
                <w:szCs w:val="20"/>
                <w:lang w:val="en-GB"/>
              </w:rPr>
            </w:pPr>
            <w:r w:rsidRPr="00163E0E">
              <w:rPr>
                <w:b/>
                <w:sz w:val="20"/>
                <w:lang w:val="en-GB"/>
              </w:rPr>
              <w:t>KIP – stage I</w:t>
            </w:r>
          </w:p>
        </w:tc>
        <w:tc>
          <w:tcPr>
            <w:tcW w:w="473" w:type="pct"/>
            <w:vMerge w:val="restart"/>
            <w:tcBorders>
              <w:top w:val="single" w:sz="4" w:space="0" w:color="auto"/>
              <w:left w:val="single" w:sz="4" w:space="0" w:color="auto"/>
              <w:right w:val="single" w:sz="4" w:space="0" w:color="auto"/>
            </w:tcBorders>
            <w:vAlign w:val="center"/>
            <w:hideMark/>
          </w:tcPr>
          <w:p w14:paraId="3920B137" w14:textId="77777777" w:rsidR="00711BE6" w:rsidRPr="00163E0E" w:rsidRDefault="00711BE6">
            <w:pPr>
              <w:suppressAutoHyphens/>
              <w:ind w:left="-49" w:right="-29"/>
              <w:jc w:val="center"/>
              <w:rPr>
                <w:b/>
                <w:bCs/>
                <w:sz w:val="20"/>
                <w:szCs w:val="20"/>
                <w:lang w:val="en-GB"/>
              </w:rPr>
            </w:pPr>
            <w:r w:rsidRPr="00163E0E">
              <w:rPr>
                <w:b/>
                <w:sz w:val="20"/>
                <w:lang w:val="en-GB"/>
              </w:rPr>
              <w:t>HPMP+KIP combined cost</w:t>
            </w:r>
            <w:r w:rsidRPr="00163E0E">
              <w:rPr>
                <w:b/>
                <w:sz w:val="20"/>
                <w:lang w:val="en-GB"/>
              </w:rPr>
              <w:br/>
              <w:t>(US $)</w:t>
            </w:r>
          </w:p>
        </w:tc>
      </w:tr>
      <w:tr w:rsidR="00E31BAF" w:rsidRPr="00163E0E" w14:paraId="73F624EE" w14:textId="77777777" w:rsidTr="00ED742E">
        <w:trPr>
          <w:trHeight w:val="289"/>
          <w:tblHeader/>
        </w:trPr>
        <w:tc>
          <w:tcPr>
            <w:tcW w:w="852" w:type="pct"/>
            <w:tcBorders>
              <w:top w:val="single" w:sz="4" w:space="0" w:color="auto"/>
              <w:left w:val="single" w:sz="4" w:space="0" w:color="auto"/>
              <w:bottom w:val="single" w:sz="4" w:space="0" w:color="auto"/>
              <w:right w:val="single" w:sz="4" w:space="0" w:color="auto"/>
            </w:tcBorders>
            <w:vAlign w:val="center"/>
            <w:hideMark/>
          </w:tcPr>
          <w:p w14:paraId="1C7B61C9" w14:textId="77777777" w:rsidR="00711BE6" w:rsidRPr="00163E0E" w:rsidRDefault="00711BE6">
            <w:pPr>
              <w:suppressAutoHyphens/>
              <w:jc w:val="left"/>
              <w:rPr>
                <w:b/>
                <w:bCs/>
                <w:sz w:val="20"/>
                <w:szCs w:val="20"/>
                <w:lang w:val="en-GB"/>
              </w:rPr>
            </w:pPr>
            <w:r w:rsidRPr="00163E0E">
              <w:rPr>
                <w:b/>
                <w:sz w:val="20"/>
                <w:lang w:val="en-GB"/>
              </w:rPr>
              <w:t>Category of activity</w:t>
            </w:r>
          </w:p>
        </w:tc>
        <w:tc>
          <w:tcPr>
            <w:tcW w:w="1355" w:type="pct"/>
            <w:tcBorders>
              <w:top w:val="nil"/>
              <w:left w:val="nil"/>
              <w:bottom w:val="single" w:sz="4" w:space="0" w:color="auto"/>
              <w:right w:val="single" w:sz="4" w:space="0" w:color="auto"/>
            </w:tcBorders>
            <w:vAlign w:val="center"/>
            <w:hideMark/>
          </w:tcPr>
          <w:p w14:paraId="44632C0B" w14:textId="77777777" w:rsidR="00711BE6" w:rsidRPr="00163E0E" w:rsidRDefault="00711BE6">
            <w:pPr>
              <w:suppressAutoHyphens/>
              <w:jc w:val="center"/>
              <w:rPr>
                <w:b/>
                <w:bCs/>
                <w:sz w:val="20"/>
                <w:szCs w:val="20"/>
                <w:lang w:val="en-GB"/>
              </w:rPr>
            </w:pPr>
            <w:r w:rsidRPr="00163E0E">
              <w:rPr>
                <w:b/>
                <w:sz w:val="20"/>
                <w:lang w:val="en-GB"/>
              </w:rPr>
              <w:t>Activity</w:t>
            </w:r>
          </w:p>
        </w:tc>
        <w:tc>
          <w:tcPr>
            <w:tcW w:w="412" w:type="pct"/>
            <w:tcBorders>
              <w:top w:val="single" w:sz="4" w:space="0" w:color="auto"/>
              <w:left w:val="nil"/>
              <w:bottom w:val="single" w:sz="4" w:space="0" w:color="auto"/>
              <w:right w:val="single" w:sz="4" w:space="0" w:color="auto"/>
            </w:tcBorders>
            <w:vAlign w:val="center"/>
            <w:hideMark/>
          </w:tcPr>
          <w:p w14:paraId="2B9D7B89" w14:textId="77777777" w:rsidR="00711BE6" w:rsidRPr="00163E0E" w:rsidRDefault="00711BE6">
            <w:pPr>
              <w:suppressAutoHyphens/>
              <w:jc w:val="center"/>
              <w:rPr>
                <w:b/>
                <w:bCs/>
                <w:sz w:val="20"/>
                <w:szCs w:val="20"/>
                <w:lang w:val="en-GB"/>
              </w:rPr>
            </w:pPr>
            <w:r w:rsidRPr="00163E0E">
              <w:rPr>
                <w:b/>
                <w:sz w:val="20"/>
                <w:lang w:val="en-GB"/>
              </w:rPr>
              <w:t>Cost (US $)</w:t>
            </w:r>
          </w:p>
        </w:tc>
        <w:tc>
          <w:tcPr>
            <w:tcW w:w="1565" w:type="pct"/>
            <w:tcBorders>
              <w:top w:val="single" w:sz="4" w:space="0" w:color="auto"/>
              <w:left w:val="single" w:sz="4" w:space="0" w:color="auto"/>
              <w:bottom w:val="single" w:sz="4" w:space="0" w:color="auto"/>
              <w:right w:val="single" w:sz="4" w:space="0" w:color="auto"/>
            </w:tcBorders>
            <w:vAlign w:val="center"/>
            <w:hideMark/>
          </w:tcPr>
          <w:p w14:paraId="539912EE" w14:textId="77777777" w:rsidR="00711BE6" w:rsidRPr="00163E0E" w:rsidRDefault="00711BE6">
            <w:pPr>
              <w:suppressAutoHyphens/>
              <w:jc w:val="center"/>
              <w:rPr>
                <w:b/>
                <w:bCs/>
                <w:sz w:val="20"/>
                <w:szCs w:val="20"/>
                <w:lang w:val="en-GB"/>
              </w:rPr>
            </w:pPr>
            <w:r w:rsidRPr="00163E0E">
              <w:rPr>
                <w:b/>
                <w:sz w:val="20"/>
                <w:lang w:val="en-GB"/>
              </w:rPr>
              <w:t>Activity</w:t>
            </w:r>
          </w:p>
        </w:tc>
        <w:tc>
          <w:tcPr>
            <w:tcW w:w="342" w:type="pct"/>
            <w:tcBorders>
              <w:top w:val="single" w:sz="4" w:space="0" w:color="auto"/>
              <w:left w:val="single" w:sz="4" w:space="0" w:color="auto"/>
              <w:bottom w:val="single" w:sz="4" w:space="0" w:color="auto"/>
              <w:right w:val="single" w:sz="4" w:space="0" w:color="auto"/>
            </w:tcBorders>
            <w:vAlign w:val="center"/>
            <w:hideMark/>
          </w:tcPr>
          <w:p w14:paraId="32781E56" w14:textId="77777777" w:rsidR="00711BE6" w:rsidRPr="00163E0E" w:rsidRDefault="00711BE6">
            <w:pPr>
              <w:suppressAutoHyphens/>
              <w:jc w:val="center"/>
              <w:rPr>
                <w:b/>
                <w:bCs/>
                <w:sz w:val="20"/>
                <w:szCs w:val="20"/>
                <w:lang w:val="en-GB"/>
              </w:rPr>
            </w:pPr>
            <w:r w:rsidRPr="00163E0E">
              <w:rPr>
                <w:b/>
                <w:sz w:val="20"/>
                <w:lang w:val="en-GB"/>
              </w:rPr>
              <w:t>Cost</w:t>
            </w:r>
            <w:r w:rsidRPr="00163E0E">
              <w:rPr>
                <w:b/>
                <w:sz w:val="20"/>
                <w:lang w:val="en-GB"/>
              </w:rPr>
              <w:br/>
              <w:t>(US $)</w:t>
            </w:r>
          </w:p>
        </w:tc>
        <w:tc>
          <w:tcPr>
            <w:tcW w:w="473" w:type="pct"/>
            <w:vMerge/>
            <w:tcBorders>
              <w:left w:val="single" w:sz="4" w:space="0" w:color="auto"/>
              <w:bottom w:val="single" w:sz="4" w:space="0" w:color="auto"/>
              <w:right w:val="single" w:sz="4" w:space="0" w:color="auto"/>
            </w:tcBorders>
            <w:vAlign w:val="center"/>
            <w:hideMark/>
          </w:tcPr>
          <w:p w14:paraId="453095F8" w14:textId="77777777" w:rsidR="00711BE6" w:rsidRPr="00163E0E" w:rsidRDefault="00711BE6">
            <w:pPr>
              <w:suppressAutoHyphens/>
              <w:jc w:val="left"/>
              <w:rPr>
                <w:b/>
                <w:bCs/>
                <w:sz w:val="20"/>
                <w:szCs w:val="20"/>
                <w:lang w:val="en-GB" w:eastAsia="en-CA"/>
              </w:rPr>
            </w:pPr>
          </w:p>
        </w:tc>
      </w:tr>
      <w:tr w:rsidR="00E31BAF" w:rsidRPr="00163E0E" w14:paraId="21D37BD4" w14:textId="77777777" w:rsidTr="00ED742E">
        <w:trPr>
          <w:trHeight w:val="227"/>
        </w:trPr>
        <w:tc>
          <w:tcPr>
            <w:tcW w:w="852" w:type="pct"/>
            <w:tcBorders>
              <w:top w:val="nil"/>
              <w:left w:val="single" w:sz="4" w:space="0" w:color="auto"/>
              <w:bottom w:val="single" w:sz="4" w:space="0" w:color="auto"/>
              <w:right w:val="single" w:sz="4" w:space="0" w:color="auto"/>
            </w:tcBorders>
          </w:tcPr>
          <w:p w14:paraId="44F3B67F" w14:textId="1292A8E1" w:rsidR="00711BE6" w:rsidRPr="00163E0E" w:rsidRDefault="00886DF2">
            <w:pPr>
              <w:suppressAutoHyphens/>
              <w:jc w:val="left"/>
              <w:rPr>
                <w:sz w:val="20"/>
                <w:szCs w:val="20"/>
                <w:lang w:val="en-GB"/>
              </w:rPr>
            </w:pPr>
            <w:r w:rsidRPr="00163E0E">
              <w:rPr>
                <w:sz w:val="20"/>
                <w:lang w:val="en-GB"/>
              </w:rPr>
              <w:t>Review the existing HCFC policy and regulations</w:t>
            </w:r>
          </w:p>
        </w:tc>
        <w:tc>
          <w:tcPr>
            <w:tcW w:w="1355" w:type="pct"/>
            <w:tcBorders>
              <w:top w:val="nil"/>
              <w:left w:val="nil"/>
              <w:bottom w:val="single" w:sz="4" w:space="0" w:color="auto"/>
              <w:right w:val="single" w:sz="4" w:space="0" w:color="auto"/>
            </w:tcBorders>
          </w:tcPr>
          <w:p w14:paraId="54ACFFAD" w14:textId="308AD225" w:rsidR="00711BE6" w:rsidRPr="00163E0E" w:rsidRDefault="00E46F68">
            <w:pPr>
              <w:suppressAutoHyphens/>
              <w:jc w:val="left"/>
              <w:rPr>
                <w:sz w:val="20"/>
                <w:szCs w:val="20"/>
                <w:lang w:val="en-GB"/>
              </w:rPr>
            </w:pPr>
            <w:r w:rsidRPr="00163E0E">
              <w:rPr>
                <w:sz w:val="20"/>
                <w:lang w:val="en-GB"/>
              </w:rPr>
              <w:t>- Develop new policy/regulation to sustain the country’s HCFC phase-out schedule including a ban on the import of HCFC-141b in imported pre-blended polyols and on the import of HCFC-based equipment by 1 January 2025, the introduction of requirements for labelling of HCFC containers and equipment and a ban on the re-use of disposable containers by 1 January 2027,  and the preparation of regulations to ban HCFCs by 2030 except for the servicing tail; and assess other regulations</w:t>
            </w:r>
            <w:r w:rsidRPr="00163E0E">
              <w:rPr>
                <w:rStyle w:val="FootnoteReference"/>
                <w:sz w:val="20"/>
                <w:szCs w:val="20"/>
                <w:lang w:val="en-GB"/>
              </w:rPr>
              <w:footnoteReference w:id="9"/>
            </w:r>
            <w:r w:rsidRPr="00163E0E">
              <w:rPr>
                <w:sz w:val="20"/>
                <w:lang w:val="en-GB"/>
              </w:rPr>
              <w:t xml:space="preserve"> to mitigate significant emissions associated with the servicing sector</w:t>
            </w:r>
          </w:p>
        </w:tc>
        <w:tc>
          <w:tcPr>
            <w:tcW w:w="412" w:type="pct"/>
            <w:tcBorders>
              <w:top w:val="single" w:sz="4" w:space="0" w:color="auto"/>
              <w:left w:val="nil"/>
              <w:bottom w:val="single" w:sz="4" w:space="0" w:color="auto"/>
              <w:right w:val="single" w:sz="4" w:space="0" w:color="auto"/>
            </w:tcBorders>
          </w:tcPr>
          <w:p w14:paraId="0BD96C03" w14:textId="0B5725A4" w:rsidR="00711BE6" w:rsidRPr="00163E0E" w:rsidRDefault="009E3607">
            <w:pPr>
              <w:suppressAutoHyphens/>
              <w:jc w:val="right"/>
              <w:rPr>
                <w:sz w:val="20"/>
                <w:szCs w:val="20"/>
                <w:lang w:val="en-GB"/>
              </w:rPr>
            </w:pPr>
            <w:r w:rsidRPr="00163E0E">
              <w:rPr>
                <w:sz w:val="20"/>
                <w:lang w:val="en-GB"/>
              </w:rPr>
              <w:t>40,000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11729A" w14:textId="77777777" w:rsidR="00711BE6" w:rsidRPr="00163E0E" w:rsidRDefault="00711BE6">
            <w:pPr>
              <w:suppressAutoHyphens/>
              <w:jc w:val="left"/>
              <w:rPr>
                <w:sz w:val="20"/>
                <w:szCs w:val="20"/>
                <w:lang w:val="en-GB" w:eastAsia="en-CA"/>
              </w:rPr>
            </w:pPr>
          </w:p>
        </w:tc>
        <w:tc>
          <w:tcPr>
            <w:tcW w:w="342" w:type="pct"/>
            <w:tcBorders>
              <w:top w:val="single" w:sz="4" w:space="0" w:color="auto"/>
              <w:left w:val="nil"/>
              <w:bottom w:val="single" w:sz="4" w:space="0" w:color="auto"/>
              <w:right w:val="single" w:sz="4" w:space="0" w:color="auto"/>
            </w:tcBorders>
            <w:shd w:val="clear" w:color="auto" w:fill="BFBFBF" w:themeFill="background1" w:themeFillShade="BF"/>
          </w:tcPr>
          <w:p w14:paraId="4B664AAC" w14:textId="2E6D33ED" w:rsidR="00711BE6" w:rsidRPr="00163E0E" w:rsidRDefault="00711BE6">
            <w:pPr>
              <w:suppressAutoHyphens/>
              <w:jc w:val="right"/>
              <w:rPr>
                <w:sz w:val="20"/>
                <w:szCs w:val="20"/>
                <w:lang w:val="en-GB" w:eastAsia="en-CA"/>
              </w:rPr>
            </w:pPr>
          </w:p>
        </w:tc>
        <w:tc>
          <w:tcPr>
            <w:tcW w:w="473" w:type="pct"/>
            <w:tcBorders>
              <w:top w:val="single" w:sz="4" w:space="0" w:color="auto"/>
              <w:left w:val="nil"/>
              <w:bottom w:val="single" w:sz="4" w:space="0" w:color="auto"/>
              <w:right w:val="single" w:sz="4" w:space="0" w:color="auto"/>
            </w:tcBorders>
          </w:tcPr>
          <w:p w14:paraId="2E4B8253" w14:textId="7351A217" w:rsidR="00711BE6" w:rsidRPr="00163E0E" w:rsidRDefault="00EA629D">
            <w:pPr>
              <w:suppressAutoHyphens/>
              <w:jc w:val="right"/>
              <w:rPr>
                <w:sz w:val="20"/>
                <w:szCs w:val="20"/>
                <w:lang w:val="en-GB"/>
              </w:rPr>
            </w:pPr>
            <w:r w:rsidRPr="00163E0E">
              <w:rPr>
                <w:sz w:val="20"/>
                <w:lang w:val="en-GB"/>
              </w:rPr>
              <w:t>40,000</w:t>
            </w:r>
          </w:p>
        </w:tc>
      </w:tr>
      <w:tr w:rsidR="00E31BAF" w:rsidRPr="00163E0E" w14:paraId="1D58C2A0" w14:textId="77777777" w:rsidTr="00ED742E">
        <w:trPr>
          <w:trHeight w:val="227"/>
        </w:trPr>
        <w:tc>
          <w:tcPr>
            <w:tcW w:w="852" w:type="pct"/>
            <w:tcBorders>
              <w:top w:val="nil"/>
              <w:left w:val="single" w:sz="4" w:space="0" w:color="auto"/>
              <w:bottom w:val="single" w:sz="4" w:space="0" w:color="auto"/>
              <w:right w:val="single" w:sz="4" w:space="0" w:color="auto"/>
            </w:tcBorders>
          </w:tcPr>
          <w:p w14:paraId="4942270B" w14:textId="2E6DC71E" w:rsidR="00711BE6" w:rsidRPr="00163E0E" w:rsidRDefault="007D0FAF">
            <w:pPr>
              <w:suppressAutoHyphens/>
              <w:jc w:val="left"/>
              <w:rPr>
                <w:sz w:val="20"/>
                <w:szCs w:val="20"/>
                <w:lang w:val="en-GB"/>
              </w:rPr>
            </w:pPr>
            <w:r w:rsidRPr="00163E0E">
              <w:rPr>
                <w:sz w:val="20"/>
                <w:lang w:val="en-GB"/>
              </w:rPr>
              <w:t>Strengthen</w:t>
            </w:r>
            <w:r w:rsidRPr="00163E0E">
              <w:rPr>
                <w:lang w:val="en-GB"/>
              </w:rPr>
              <w:t xml:space="preserve"> </w:t>
            </w:r>
            <w:r w:rsidRPr="00163E0E">
              <w:rPr>
                <w:sz w:val="20"/>
                <w:lang w:val="en-GB"/>
              </w:rPr>
              <w:t>technical capacity for import controls</w:t>
            </w:r>
          </w:p>
        </w:tc>
        <w:tc>
          <w:tcPr>
            <w:tcW w:w="1355" w:type="pct"/>
            <w:tcBorders>
              <w:top w:val="nil"/>
              <w:left w:val="nil"/>
              <w:bottom w:val="single" w:sz="4" w:space="0" w:color="auto"/>
              <w:right w:val="single" w:sz="4" w:space="0" w:color="auto"/>
            </w:tcBorders>
            <w:shd w:val="clear" w:color="auto" w:fill="FFFFFF" w:themeFill="background1"/>
          </w:tcPr>
          <w:p w14:paraId="32167F07" w14:textId="77777777" w:rsidR="008C286E" w:rsidRPr="00163E0E" w:rsidRDefault="008C286E">
            <w:pPr>
              <w:suppressAutoHyphens/>
              <w:jc w:val="left"/>
              <w:rPr>
                <w:sz w:val="20"/>
                <w:szCs w:val="20"/>
                <w:lang w:val="en-GB"/>
              </w:rPr>
            </w:pPr>
            <w:r w:rsidRPr="00163E0E">
              <w:rPr>
                <w:sz w:val="20"/>
                <w:lang w:val="en-GB"/>
              </w:rPr>
              <w:t>- Assessment to determine the adjustments to the HCFC licensing system; develop and implement an e-licencing system with linked access to customs systems</w:t>
            </w:r>
          </w:p>
          <w:p w14:paraId="09E09F3A" w14:textId="447C9055" w:rsidR="00711BE6" w:rsidRPr="00163E0E" w:rsidRDefault="008C286E">
            <w:pPr>
              <w:suppressAutoHyphens/>
              <w:jc w:val="left"/>
              <w:rPr>
                <w:sz w:val="20"/>
                <w:szCs w:val="20"/>
                <w:lang w:val="en-GB"/>
              </w:rPr>
            </w:pPr>
            <w:r w:rsidRPr="00163E0E">
              <w:rPr>
                <w:sz w:val="20"/>
                <w:lang w:val="en-GB"/>
              </w:rPr>
              <w:t>- Awareness-raising training of 20 government officials to enhance data exchange and requirements between the NOU and the Customs Department</w:t>
            </w:r>
          </w:p>
        </w:tc>
        <w:tc>
          <w:tcPr>
            <w:tcW w:w="412" w:type="pct"/>
            <w:tcBorders>
              <w:top w:val="nil"/>
              <w:left w:val="nil"/>
              <w:bottom w:val="single" w:sz="4" w:space="0" w:color="auto"/>
              <w:right w:val="single" w:sz="4" w:space="0" w:color="auto"/>
            </w:tcBorders>
            <w:shd w:val="clear" w:color="auto" w:fill="FFFFFF" w:themeFill="background1"/>
          </w:tcPr>
          <w:p w14:paraId="09491977" w14:textId="6BC5981C" w:rsidR="00711BE6" w:rsidRPr="00163E0E" w:rsidRDefault="007D0FAF">
            <w:pPr>
              <w:suppressAutoHyphens/>
              <w:jc w:val="right"/>
              <w:rPr>
                <w:sz w:val="20"/>
                <w:szCs w:val="20"/>
                <w:lang w:val="en-GB"/>
              </w:rPr>
            </w:pPr>
            <w:r w:rsidRPr="00163E0E">
              <w:rPr>
                <w:sz w:val="20"/>
                <w:lang w:val="en-GB"/>
              </w:rPr>
              <w:t>40,000</w:t>
            </w:r>
          </w:p>
        </w:tc>
        <w:tc>
          <w:tcPr>
            <w:tcW w:w="1565" w:type="pct"/>
            <w:tcBorders>
              <w:top w:val="single" w:sz="4" w:space="0" w:color="auto"/>
              <w:left w:val="single" w:sz="4" w:space="0" w:color="auto"/>
              <w:bottom w:val="single" w:sz="4" w:space="0" w:color="auto"/>
              <w:right w:val="single" w:sz="4" w:space="0" w:color="auto"/>
            </w:tcBorders>
          </w:tcPr>
          <w:p w14:paraId="48F53F1B" w14:textId="5921C965" w:rsidR="00AD5D96" w:rsidRPr="00163E0E" w:rsidRDefault="008130EE" w:rsidP="00ED742E">
            <w:pPr>
              <w:suppressAutoHyphens/>
              <w:jc w:val="left"/>
              <w:rPr>
                <w:sz w:val="20"/>
                <w:szCs w:val="20"/>
                <w:lang w:val="en-GB"/>
              </w:rPr>
            </w:pPr>
            <w:r w:rsidRPr="00163E0E">
              <w:rPr>
                <w:sz w:val="20"/>
                <w:lang w:val="en-GB"/>
              </w:rPr>
              <w:t>- Strengthen enforcement of licensing and quota system through the establishment of an HFC data collection system and a study on quota system for the import of equipment based on controlled substances</w:t>
            </w:r>
          </w:p>
          <w:p w14:paraId="0382D11E" w14:textId="3D8770B3" w:rsidR="00AD5D96" w:rsidRPr="00163E0E" w:rsidRDefault="008130EE" w:rsidP="00ED742E">
            <w:pPr>
              <w:suppressAutoHyphens/>
              <w:jc w:val="left"/>
              <w:rPr>
                <w:sz w:val="20"/>
                <w:szCs w:val="20"/>
                <w:lang w:val="en-GB"/>
              </w:rPr>
            </w:pPr>
            <w:r w:rsidRPr="00163E0E">
              <w:rPr>
                <w:sz w:val="20"/>
                <w:lang w:val="en-GB"/>
              </w:rPr>
              <w:t>- Develop safety standards for flammable refrigerants and labelling for refrigerant cylinders</w:t>
            </w:r>
          </w:p>
          <w:p w14:paraId="54628FD8" w14:textId="36878434" w:rsidR="00FD4B28" w:rsidRPr="00163E0E" w:rsidRDefault="00FD4B28" w:rsidP="00ED742E">
            <w:pPr>
              <w:suppressAutoHyphens/>
              <w:jc w:val="left"/>
              <w:rPr>
                <w:sz w:val="20"/>
                <w:szCs w:val="20"/>
                <w:lang w:val="en-GB" w:eastAsia="en-CA"/>
              </w:rPr>
            </w:pPr>
          </w:p>
        </w:tc>
        <w:tc>
          <w:tcPr>
            <w:tcW w:w="342" w:type="pct"/>
            <w:tcBorders>
              <w:top w:val="nil"/>
              <w:left w:val="nil"/>
              <w:bottom w:val="single" w:sz="4" w:space="0" w:color="auto"/>
              <w:right w:val="single" w:sz="4" w:space="0" w:color="auto"/>
            </w:tcBorders>
          </w:tcPr>
          <w:p w14:paraId="64353259" w14:textId="66D7AB11" w:rsidR="00711BE6" w:rsidRPr="00163E0E" w:rsidRDefault="003E2848">
            <w:pPr>
              <w:suppressAutoHyphens/>
              <w:jc w:val="right"/>
              <w:rPr>
                <w:sz w:val="20"/>
                <w:szCs w:val="20"/>
                <w:lang w:val="en-GB"/>
              </w:rPr>
            </w:pPr>
            <w:r w:rsidRPr="00163E0E">
              <w:rPr>
                <w:sz w:val="20"/>
                <w:lang w:val="en-GB"/>
              </w:rPr>
              <w:t>10,000</w:t>
            </w:r>
          </w:p>
        </w:tc>
        <w:tc>
          <w:tcPr>
            <w:tcW w:w="473" w:type="pct"/>
            <w:tcBorders>
              <w:top w:val="nil"/>
              <w:left w:val="nil"/>
              <w:bottom w:val="single" w:sz="4" w:space="0" w:color="auto"/>
              <w:right w:val="single" w:sz="4" w:space="0" w:color="auto"/>
            </w:tcBorders>
          </w:tcPr>
          <w:p w14:paraId="67D97B36" w14:textId="7ACA8D7A" w:rsidR="00711BE6" w:rsidRPr="00163E0E" w:rsidRDefault="003E2848">
            <w:pPr>
              <w:suppressAutoHyphens/>
              <w:jc w:val="right"/>
              <w:rPr>
                <w:sz w:val="20"/>
                <w:szCs w:val="20"/>
                <w:lang w:val="en-GB"/>
              </w:rPr>
            </w:pPr>
            <w:r w:rsidRPr="00163E0E">
              <w:rPr>
                <w:sz w:val="20"/>
                <w:lang w:val="en-GB"/>
              </w:rPr>
              <w:t>50,000</w:t>
            </w:r>
          </w:p>
        </w:tc>
      </w:tr>
      <w:tr w:rsidR="00E31BAF" w:rsidRPr="00163E0E" w14:paraId="4DC64E4F" w14:textId="77777777" w:rsidTr="00ED742E">
        <w:trPr>
          <w:trHeight w:val="484"/>
        </w:trPr>
        <w:tc>
          <w:tcPr>
            <w:tcW w:w="852" w:type="pct"/>
            <w:tcBorders>
              <w:top w:val="nil"/>
              <w:left w:val="single" w:sz="4" w:space="0" w:color="auto"/>
              <w:bottom w:val="single" w:sz="4" w:space="0" w:color="auto"/>
              <w:right w:val="single" w:sz="4" w:space="0" w:color="auto"/>
            </w:tcBorders>
          </w:tcPr>
          <w:p w14:paraId="712F3F33" w14:textId="47A28D83" w:rsidR="00711BE6" w:rsidRPr="00163E0E" w:rsidRDefault="00DA1E41">
            <w:pPr>
              <w:suppressAutoHyphens/>
              <w:ind w:right="-248"/>
              <w:jc w:val="left"/>
              <w:rPr>
                <w:sz w:val="20"/>
                <w:szCs w:val="20"/>
                <w:lang w:val="en-GB"/>
              </w:rPr>
            </w:pPr>
            <w:r w:rsidRPr="00163E0E">
              <w:rPr>
                <w:sz w:val="20"/>
                <w:lang w:val="en-GB"/>
              </w:rPr>
              <w:t>Establishment/support RAC associations</w:t>
            </w:r>
          </w:p>
        </w:tc>
        <w:tc>
          <w:tcPr>
            <w:tcW w:w="1355" w:type="pct"/>
            <w:tcBorders>
              <w:top w:val="nil"/>
              <w:left w:val="nil"/>
              <w:bottom w:val="single" w:sz="4" w:space="0" w:color="auto"/>
              <w:right w:val="single" w:sz="4" w:space="0" w:color="auto"/>
            </w:tcBorders>
            <w:shd w:val="clear" w:color="auto" w:fill="FFFFFF" w:themeFill="background1"/>
          </w:tcPr>
          <w:p w14:paraId="3C9887E1" w14:textId="5B9C1896" w:rsidR="00711BE6" w:rsidRPr="00163E0E" w:rsidRDefault="004C67E8">
            <w:pPr>
              <w:suppressAutoHyphens/>
              <w:jc w:val="left"/>
              <w:rPr>
                <w:sz w:val="20"/>
                <w:szCs w:val="20"/>
                <w:lang w:val="en-GB"/>
              </w:rPr>
            </w:pPr>
            <w:r w:rsidRPr="00163E0E">
              <w:rPr>
                <w:sz w:val="20"/>
                <w:lang w:val="en-GB"/>
              </w:rPr>
              <w:t xml:space="preserve">- Feasibility study on creating two RAC associations and two stakeholder consultations </w:t>
            </w:r>
          </w:p>
        </w:tc>
        <w:tc>
          <w:tcPr>
            <w:tcW w:w="412" w:type="pct"/>
            <w:tcBorders>
              <w:top w:val="nil"/>
              <w:left w:val="nil"/>
              <w:bottom w:val="single" w:sz="4" w:space="0" w:color="auto"/>
              <w:right w:val="single" w:sz="4" w:space="0" w:color="auto"/>
            </w:tcBorders>
            <w:shd w:val="clear" w:color="auto" w:fill="FFFFFF" w:themeFill="background1"/>
          </w:tcPr>
          <w:p w14:paraId="42A1A26C" w14:textId="7292C197" w:rsidR="00711BE6" w:rsidRPr="00163E0E" w:rsidRDefault="00DA1E41">
            <w:pPr>
              <w:suppressAutoHyphens/>
              <w:jc w:val="right"/>
              <w:rPr>
                <w:sz w:val="20"/>
                <w:szCs w:val="20"/>
                <w:lang w:val="en-GB"/>
              </w:rPr>
            </w:pPr>
            <w:r w:rsidRPr="00163E0E">
              <w:rPr>
                <w:sz w:val="20"/>
                <w:lang w:val="en-GB"/>
              </w:rPr>
              <w:t>40,000</w:t>
            </w:r>
          </w:p>
        </w:tc>
        <w:tc>
          <w:tcPr>
            <w:tcW w:w="1565" w:type="pct"/>
            <w:tcBorders>
              <w:top w:val="single" w:sz="4" w:space="0" w:color="auto"/>
              <w:left w:val="single" w:sz="4" w:space="0" w:color="auto"/>
              <w:bottom w:val="single" w:sz="4" w:space="0" w:color="auto"/>
              <w:right w:val="single" w:sz="4" w:space="0" w:color="auto"/>
            </w:tcBorders>
          </w:tcPr>
          <w:p w14:paraId="4DE0E159" w14:textId="3815525D" w:rsidR="00711BE6" w:rsidRPr="00163E0E" w:rsidRDefault="008130EE">
            <w:pPr>
              <w:suppressAutoHyphens/>
              <w:jc w:val="left"/>
              <w:rPr>
                <w:sz w:val="20"/>
                <w:szCs w:val="20"/>
                <w:lang w:val="en-GB"/>
              </w:rPr>
            </w:pPr>
            <w:r w:rsidRPr="00163E0E">
              <w:rPr>
                <w:sz w:val="20"/>
                <w:lang w:val="en-GB"/>
              </w:rPr>
              <w:t>- Supporting the industry association to formalize the sector</w:t>
            </w:r>
          </w:p>
        </w:tc>
        <w:tc>
          <w:tcPr>
            <w:tcW w:w="342" w:type="pct"/>
            <w:tcBorders>
              <w:top w:val="nil"/>
              <w:left w:val="nil"/>
              <w:bottom w:val="single" w:sz="4" w:space="0" w:color="auto"/>
              <w:right w:val="single" w:sz="4" w:space="0" w:color="auto"/>
            </w:tcBorders>
          </w:tcPr>
          <w:p w14:paraId="4732048C" w14:textId="421BAEBC" w:rsidR="00711BE6" w:rsidRPr="00163E0E" w:rsidRDefault="001E5817">
            <w:pPr>
              <w:suppressAutoHyphens/>
              <w:jc w:val="right"/>
              <w:rPr>
                <w:sz w:val="20"/>
                <w:szCs w:val="20"/>
                <w:lang w:val="en-GB"/>
              </w:rPr>
            </w:pPr>
            <w:r w:rsidRPr="00163E0E">
              <w:rPr>
                <w:sz w:val="20"/>
                <w:lang w:val="en-GB"/>
              </w:rPr>
              <w:t>5,000</w:t>
            </w:r>
          </w:p>
        </w:tc>
        <w:tc>
          <w:tcPr>
            <w:tcW w:w="473" w:type="pct"/>
            <w:tcBorders>
              <w:top w:val="nil"/>
              <w:left w:val="nil"/>
              <w:bottom w:val="single" w:sz="4" w:space="0" w:color="auto"/>
              <w:right w:val="single" w:sz="4" w:space="0" w:color="auto"/>
            </w:tcBorders>
          </w:tcPr>
          <w:p w14:paraId="64E55A4E" w14:textId="3B0B3B76" w:rsidR="00711BE6" w:rsidRPr="00163E0E" w:rsidRDefault="001E0515">
            <w:pPr>
              <w:suppressAutoHyphens/>
              <w:jc w:val="right"/>
              <w:rPr>
                <w:sz w:val="20"/>
                <w:szCs w:val="20"/>
                <w:lang w:val="en-GB"/>
              </w:rPr>
            </w:pPr>
            <w:r w:rsidRPr="00163E0E">
              <w:rPr>
                <w:sz w:val="20"/>
                <w:lang w:val="en-GB"/>
              </w:rPr>
              <w:t>45,000</w:t>
            </w:r>
          </w:p>
        </w:tc>
      </w:tr>
      <w:tr w:rsidR="00E31BAF" w:rsidRPr="00163E0E" w14:paraId="2816777D" w14:textId="77777777" w:rsidTr="00ED742E">
        <w:trPr>
          <w:trHeight w:val="227"/>
        </w:trPr>
        <w:tc>
          <w:tcPr>
            <w:tcW w:w="852" w:type="pct"/>
            <w:tcBorders>
              <w:top w:val="nil"/>
              <w:left w:val="single" w:sz="4" w:space="0" w:color="auto"/>
              <w:bottom w:val="single" w:sz="4" w:space="0" w:color="auto"/>
              <w:right w:val="single" w:sz="4" w:space="0" w:color="auto"/>
            </w:tcBorders>
          </w:tcPr>
          <w:p w14:paraId="4BB6FCB9" w14:textId="1DE17611" w:rsidR="00711BE6" w:rsidRPr="00163E0E" w:rsidRDefault="00F50758" w:rsidP="00F66C5D">
            <w:pPr>
              <w:suppressAutoHyphens/>
              <w:jc w:val="left"/>
              <w:rPr>
                <w:sz w:val="20"/>
                <w:szCs w:val="20"/>
                <w:lang w:val="en-GB"/>
              </w:rPr>
            </w:pPr>
            <w:r w:rsidRPr="00163E0E">
              <w:rPr>
                <w:sz w:val="20"/>
                <w:lang w:val="en-GB"/>
              </w:rPr>
              <w:lastRenderedPageBreak/>
              <w:t>Provide ODS identifiers to Customs and train in the use of equipment</w:t>
            </w:r>
          </w:p>
        </w:tc>
        <w:tc>
          <w:tcPr>
            <w:tcW w:w="1355" w:type="pct"/>
            <w:tcBorders>
              <w:top w:val="nil"/>
              <w:left w:val="nil"/>
              <w:bottom w:val="single" w:sz="4" w:space="0" w:color="auto"/>
              <w:right w:val="single" w:sz="4" w:space="0" w:color="auto"/>
            </w:tcBorders>
            <w:shd w:val="clear" w:color="auto" w:fill="FFFFFF" w:themeFill="background1"/>
          </w:tcPr>
          <w:p w14:paraId="460A1EBF" w14:textId="2D8EDF28" w:rsidR="00711BE6" w:rsidRPr="00163E0E" w:rsidRDefault="00F66C5D" w:rsidP="00F66C5D">
            <w:pPr>
              <w:suppressAutoHyphens/>
              <w:jc w:val="left"/>
              <w:rPr>
                <w:sz w:val="20"/>
                <w:szCs w:val="20"/>
                <w:lang w:val="en-GB"/>
              </w:rPr>
            </w:pPr>
            <w:r w:rsidRPr="00163E0E">
              <w:rPr>
                <w:sz w:val="20"/>
                <w:lang w:val="en-GB"/>
              </w:rPr>
              <w:t>- Refrigerant identifiers to cover five customs entry points and related training to at least 20 front line officers</w:t>
            </w:r>
          </w:p>
        </w:tc>
        <w:tc>
          <w:tcPr>
            <w:tcW w:w="412" w:type="pct"/>
            <w:tcBorders>
              <w:top w:val="nil"/>
              <w:left w:val="nil"/>
              <w:bottom w:val="single" w:sz="4" w:space="0" w:color="auto"/>
              <w:right w:val="single" w:sz="4" w:space="0" w:color="auto"/>
            </w:tcBorders>
            <w:shd w:val="clear" w:color="auto" w:fill="FFFFFF" w:themeFill="background1"/>
          </w:tcPr>
          <w:p w14:paraId="0D4A618D" w14:textId="763EE441" w:rsidR="00711BE6" w:rsidRPr="00163E0E" w:rsidRDefault="00F50758">
            <w:pPr>
              <w:suppressAutoHyphens/>
              <w:jc w:val="right"/>
              <w:rPr>
                <w:sz w:val="20"/>
                <w:szCs w:val="20"/>
                <w:lang w:val="en-GB"/>
              </w:rPr>
            </w:pPr>
            <w:r w:rsidRPr="00163E0E">
              <w:rPr>
                <w:sz w:val="20"/>
                <w:lang w:val="en-GB"/>
              </w:rPr>
              <w:t>30,000</w:t>
            </w:r>
          </w:p>
        </w:tc>
        <w:tc>
          <w:tcPr>
            <w:tcW w:w="1565" w:type="pct"/>
            <w:tcBorders>
              <w:top w:val="single" w:sz="4" w:space="0" w:color="auto"/>
              <w:left w:val="single" w:sz="4" w:space="0" w:color="auto"/>
              <w:bottom w:val="single" w:sz="4" w:space="0" w:color="auto"/>
              <w:right w:val="single" w:sz="4" w:space="0" w:color="auto"/>
            </w:tcBorders>
          </w:tcPr>
          <w:p w14:paraId="54A8D1EB" w14:textId="12AA884F" w:rsidR="00630DB0" w:rsidRPr="00163E0E" w:rsidRDefault="001E5817" w:rsidP="00ED742E">
            <w:pPr>
              <w:jc w:val="left"/>
              <w:rPr>
                <w:color w:val="000000"/>
                <w:sz w:val="20"/>
                <w:szCs w:val="20"/>
                <w:lang w:val="en-GB"/>
              </w:rPr>
            </w:pPr>
            <w:r w:rsidRPr="00163E0E">
              <w:rPr>
                <w:color w:val="000000"/>
                <w:sz w:val="20"/>
                <w:lang w:val="en-GB"/>
              </w:rPr>
              <w:t>- Provide four refrigerant identifiers to customs</w:t>
            </w:r>
          </w:p>
          <w:p w14:paraId="798D21BB" w14:textId="38F2A712" w:rsidR="00711BE6" w:rsidRPr="00163E0E" w:rsidRDefault="00711BE6" w:rsidP="00630DB0">
            <w:pPr>
              <w:suppressAutoHyphens/>
              <w:jc w:val="left"/>
              <w:rPr>
                <w:sz w:val="20"/>
                <w:szCs w:val="20"/>
                <w:lang w:val="en-GB" w:eastAsia="en-CA"/>
              </w:rPr>
            </w:pPr>
          </w:p>
        </w:tc>
        <w:tc>
          <w:tcPr>
            <w:tcW w:w="342" w:type="pct"/>
            <w:tcBorders>
              <w:top w:val="nil"/>
              <w:left w:val="nil"/>
              <w:bottom w:val="single" w:sz="4" w:space="0" w:color="auto"/>
              <w:right w:val="single" w:sz="4" w:space="0" w:color="auto"/>
            </w:tcBorders>
          </w:tcPr>
          <w:p w14:paraId="3653F606" w14:textId="0C699C78" w:rsidR="00711BE6" w:rsidRPr="00163E0E" w:rsidRDefault="0060126C">
            <w:pPr>
              <w:suppressAutoHyphens/>
              <w:jc w:val="right"/>
              <w:rPr>
                <w:sz w:val="20"/>
                <w:szCs w:val="20"/>
                <w:lang w:val="en-GB"/>
              </w:rPr>
            </w:pPr>
            <w:r w:rsidRPr="00163E0E">
              <w:rPr>
                <w:sz w:val="20"/>
                <w:lang w:val="en-GB"/>
              </w:rPr>
              <w:t>20,000</w:t>
            </w:r>
          </w:p>
        </w:tc>
        <w:tc>
          <w:tcPr>
            <w:tcW w:w="473" w:type="pct"/>
            <w:tcBorders>
              <w:top w:val="nil"/>
              <w:left w:val="nil"/>
              <w:bottom w:val="single" w:sz="4" w:space="0" w:color="auto"/>
              <w:right w:val="single" w:sz="4" w:space="0" w:color="auto"/>
            </w:tcBorders>
          </w:tcPr>
          <w:p w14:paraId="4E121E05" w14:textId="022B4322" w:rsidR="00711BE6" w:rsidRPr="00163E0E" w:rsidRDefault="0060126C">
            <w:pPr>
              <w:suppressAutoHyphens/>
              <w:jc w:val="right"/>
              <w:rPr>
                <w:sz w:val="20"/>
                <w:szCs w:val="20"/>
                <w:lang w:val="en-GB"/>
              </w:rPr>
            </w:pPr>
            <w:r w:rsidRPr="00163E0E">
              <w:rPr>
                <w:sz w:val="20"/>
                <w:lang w:val="en-GB"/>
              </w:rPr>
              <w:t>50,000</w:t>
            </w:r>
          </w:p>
        </w:tc>
      </w:tr>
      <w:tr w:rsidR="00E31BAF" w:rsidRPr="00163E0E" w14:paraId="5AB56CFF" w14:textId="77777777" w:rsidTr="00ED742E">
        <w:trPr>
          <w:trHeight w:val="227"/>
        </w:trPr>
        <w:tc>
          <w:tcPr>
            <w:tcW w:w="852" w:type="pct"/>
            <w:tcBorders>
              <w:top w:val="nil"/>
              <w:left w:val="single" w:sz="4" w:space="0" w:color="auto"/>
              <w:bottom w:val="single" w:sz="4" w:space="0" w:color="auto"/>
              <w:right w:val="single" w:sz="4" w:space="0" w:color="auto"/>
            </w:tcBorders>
          </w:tcPr>
          <w:p w14:paraId="00F2CFCE" w14:textId="2050E606" w:rsidR="00711BE6" w:rsidRPr="00163E0E" w:rsidRDefault="00F25198">
            <w:pPr>
              <w:suppressAutoHyphens/>
              <w:jc w:val="left"/>
              <w:rPr>
                <w:sz w:val="20"/>
                <w:szCs w:val="20"/>
                <w:lang w:val="en-GB"/>
              </w:rPr>
            </w:pPr>
            <w:r w:rsidRPr="00163E0E">
              <w:rPr>
                <w:sz w:val="20"/>
                <w:lang w:val="en-GB"/>
              </w:rPr>
              <w:t>Train Customs and enforcement officers</w:t>
            </w:r>
          </w:p>
        </w:tc>
        <w:tc>
          <w:tcPr>
            <w:tcW w:w="1355" w:type="pct"/>
            <w:tcBorders>
              <w:top w:val="nil"/>
              <w:left w:val="nil"/>
              <w:bottom w:val="single" w:sz="4" w:space="0" w:color="auto"/>
              <w:right w:val="single" w:sz="4" w:space="0" w:color="auto"/>
            </w:tcBorders>
            <w:shd w:val="clear" w:color="auto" w:fill="FFFFFF" w:themeFill="background1"/>
          </w:tcPr>
          <w:p w14:paraId="2A1B691F" w14:textId="77777777" w:rsidR="00AC69E1" w:rsidRPr="00163E0E" w:rsidRDefault="00AC69E1" w:rsidP="00AC69E1">
            <w:pPr>
              <w:suppressAutoHyphens/>
              <w:jc w:val="left"/>
              <w:rPr>
                <w:sz w:val="20"/>
                <w:szCs w:val="20"/>
                <w:lang w:val="en-GB"/>
              </w:rPr>
            </w:pPr>
            <w:r w:rsidRPr="00163E0E">
              <w:rPr>
                <w:sz w:val="20"/>
                <w:lang w:val="en-GB"/>
              </w:rPr>
              <w:t xml:space="preserve">- Train 10 customs trainers </w:t>
            </w:r>
          </w:p>
          <w:p w14:paraId="1885F502" w14:textId="77777777" w:rsidR="00AC69E1" w:rsidRPr="00163E0E" w:rsidRDefault="00AC69E1" w:rsidP="00AC69E1">
            <w:pPr>
              <w:suppressAutoHyphens/>
              <w:jc w:val="left"/>
              <w:rPr>
                <w:sz w:val="20"/>
                <w:szCs w:val="20"/>
                <w:lang w:val="en-GB"/>
              </w:rPr>
            </w:pPr>
            <w:r w:rsidRPr="00163E0E">
              <w:rPr>
                <w:sz w:val="20"/>
                <w:lang w:val="en-GB"/>
              </w:rPr>
              <w:t xml:space="preserve">- Update training material </w:t>
            </w:r>
          </w:p>
          <w:p w14:paraId="7E1AB9B2" w14:textId="7BF60EF5" w:rsidR="00711BE6" w:rsidRPr="00163E0E" w:rsidRDefault="00AC69E1" w:rsidP="00AC69E1">
            <w:pPr>
              <w:suppressAutoHyphens/>
              <w:jc w:val="left"/>
              <w:rPr>
                <w:sz w:val="20"/>
                <w:szCs w:val="20"/>
                <w:lang w:val="en-GB"/>
              </w:rPr>
            </w:pPr>
            <w:r w:rsidRPr="00163E0E">
              <w:rPr>
                <w:sz w:val="20"/>
                <w:lang w:val="en-GB"/>
              </w:rPr>
              <w:t>- Train 200 customs and enforcement officers on the Montreal Protocol, the procedures of the licensing system, new policies and regulations, enforcement mechanisms, and inspection techniques for HCFCs and HCFC-based equipment in addition to training on the safe handling of hazardous refrigerants</w:t>
            </w:r>
          </w:p>
        </w:tc>
        <w:tc>
          <w:tcPr>
            <w:tcW w:w="412" w:type="pct"/>
            <w:tcBorders>
              <w:top w:val="nil"/>
              <w:left w:val="nil"/>
              <w:bottom w:val="single" w:sz="4" w:space="0" w:color="auto"/>
              <w:right w:val="single" w:sz="4" w:space="0" w:color="auto"/>
            </w:tcBorders>
            <w:shd w:val="clear" w:color="auto" w:fill="FFFFFF" w:themeFill="background1"/>
          </w:tcPr>
          <w:p w14:paraId="6252D3C7" w14:textId="4919631E" w:rsidR="00711BE6" w:rsidRPr="00163E0E" w:rsidRDefault="00F25198">
            <w:pPr>
              <w:suppressAutoHyphens/>
              <w:jc w:val="right"/>
              <w:rPr>
                <w:sz w:val="20"/>
                <w:szCs w:val="20"/>
                <w:lang w:val="en-GB"/>
              </w:rPr>
            </w:pPr>
            <w:r w:rsidRPr="00163E0E">
              <w:rPr>
                <w:sz w:val="20"/>
                <w:lang w:val="en-GB"/>
              </w:rPr>
              <w:t>65,000</w:t>
            </w:r>
          </w:p>
        </w:tc>
        <w:tc>
          <w:tcPr>
            <w:tcW w:w="1565" w:type="pct"/>
            <w:tcBorders>
              <w:top w:val="single" w:sz="4" w:space="0" w:color="auto"/>
              <w:left w:val="single" w:sz="4" w:space="0" w:color="auto"/>
              <w:bottom w:val="single" w:sz="4" w:space="0" w:color="auto"/>
              <w:right w:val="single" w:sz="4" w:space="0" w:color="auto"/>
            </w:tcBorders>
          </w:tcPr>
          <w:p w14:paraId="4B53C781" w14:textId="651847AB" w:rsidR="00D90E51" w:rsidRPr="00163E0E" w:rsidRDefault="00AE3E49" w:rsidP="00ED742E">
            <w:pPr>
              <w:jc w:val="left"/>
              <w:rPr>
                <w:color w:val="000000"/>
                <w:sz w:val="20"/>
                <w:szCs w:val="20"/>
                <w:lang w:val="en-GB"/>
              </w:rPr>
            </w:pPr>
            <w:r w:rsidRPr="00163E0E">
              <w:rPr>
                <w:color w:val="000000"/>
                <w:sz w:val="20"/>
                <w:lang w:val="en-GB"/>
              </w:rPr>
              <w:t>- Revise training curriculum for Customs Schools to include HFCs</w:t>
            </w:r>
          </w:p>
          <w:p w14:paraId="31E8BCCA" w14:textId="0FFB4F02" w:rsidR="00711BE6" w:rsidRPr="00163E0E" w:rsidRDefault="00AE3E49" w:rsidP="00ED742E">
            <w:pPr>
              <w:suppressAutoHyphens/>
              <w:jc w:val="left"/>
              <w:rPr>
                <w:sz w:val="20"/>
                <w:szCs w:val="20"/>
                <w:lang w:val="en-GB"/>
              </w:rPr>
            </w:pPr>
            <w:r w:rsidRPr="00163E0E">
              <w:rPr>
                <w:sz w:val="20"/>
                <w:lang w:val="en-GB"/>
              </w:rPr>
              <w:t>- Additional training components on HFCs, new Harmonized System (HS) codes, and identification of low</w:t>
            </w:r>
            <w:r w:rsidRPr="00163E0E">
              <w:rPr>
                <w:sz w:val="20"/>
                <w:lang w:val="en-GB"/>
              </w:rPr>
              <w:noBreakHyphen/>
              <w:t>GWP alternatives added to training programme for customs and law enforcement officers</w:t>
            </w:r>
          </w:p>
          <w:p w14:paraId="20717C01" w14:textId="77777777" w:rsidR="00BD39B3" w:rsidRPr="00163E0E" w:rsidRDefault="00AE3E49" w:rsidP="00AE3E49">
            <w:pPr>
              <w:suppressAutoHyphens/>
              <w:jc w:val="left"/>
              <w:rPr>
                <w:sz w:val="20"/>
                <w:szCs w:val="20"/>
                <w:lang w:val="en-GB"/>
              </w:rPr>
            </w:pPr>
            <w:r w:rsidRPr="00163E0E">
              <w:rPr>
                <w:sz w:val="20"/>
                <w:lang w:val="en-GB"/>
              </w:rPr>
              <w:t>- Strengthen record keeping by customs and reporting by enterprises</w:t>
            </w:r>
          </w:p>
          <w:p w14:paraId="1E937740" w14:textId="44701006" w:rsidR="000634EB" w:rsidRPr="00163E0E" w:rsidRDefault="000634EB" w:rsidP="00ED742E">
            <w:pPr>
              <w:suppressAutoHyphens/>
              <w:jc w:val="left"/>
              <w:rPr>
                <w:sz w:val="20"/>
                <w:szCs w:val="20"/>
                <w:lang w:val="en-GB"/>
              </w:rPr>
            </w:pPr>
            <w:r w:rsidRPr="00163E0E">
              <w:rPr>
                <w:sz w:val="20"/>
                <w:lang w:val="en-GB"/>
              </w:rPr>
              <w:t>- Continuous market monitoring, including surveys</w:t>
            </w:r>
          </w:p>
        </w:tc>
        <w:tc>
          <w:tcPr>
            <w:tcW w:w="342" w:type="pct"/>
            <w:tcBorders>
              <w:top w:val="nil"/>
              <w:left w:val="nil"/>
              <w:bottom w:val="single" w:sz="4" w:space="0" w:color="auto"/>
              <w:right w:val="single" w:sz="4" w:space="0" w:color="auto"/>
            </w:tcBorders>
          </w:tcPr>
          <w:p w14:paraId="1A5292B1" w14:textId="7BEAE9F3" w:rsidR="00711BE6" w:rsidRPr="00163E0E" w:rsidRDefault="002E75AE">
            <w:pPr>
              <w:suppressAutoHyphens/>
              <w:jc w:val="right"/>
              <w:rPr>
                <w:sz w:val="20"/>
                <w:szCs w:val="20"/>
                <w:lang w:val="en-GB"/>
              </w:rPr>
            </w:pPr>
            <w:r w:rsidRPr="00163E0E">
              <w:rPr>
                <w:sz w:val="20"/>
                <w:lang w:val="en-GB"/>
              </w:rPr>
              <w:t>77,000</w:t>
            </w:r>
          </w:p>
        </w:tc>
        <w:tc>
          <w:tcPr>
            <w:tcW w:w="473" w:type="pct"/>
            <w:tcBorders>
              <w:top w:val="nil"/>
              <w:left w:val="nil"/>
              <w:bottom w:val="single" w:sz="4" w:space="0" w:color="auto"/>
              <w:right w:val="single" w:sz="4" w:space="0" w:color="auto"/>
            </w:tcBorders>
          </w:tcPr>
          <w:p w14:paraId="6CD24BDE" w14:textId="7E1DFB3F" w:rsidR="00711BE6" w:rsidRPr="00163E0E" w:rsidRDefault="006267B1">
            <w:pPr>
              <w:suppressAutoHyphens/>
              <w:jc w:val="right"/>
              <w:rPr>
                <w:sz w:val="20"/>
                <w:szCs w:val="20"/>
                <w:lang w:val="en-GB"/>
              </w:rPr>
            </w:pPr>
            <w:r w:rsidRPr="00163E0E">
              <w:rPr>
                <w:sz w:val="20"/>
                <w:lang w:val="en-GB"/>
              </w:rPr>
              <w:t>142,000</w:t>
            </w:r>
          </w:p>
        </w:tc>
      </w:tr>
      <w:tr w:rsidR="00E31BAF" w:rsidRPr="00163E0E" w14:paraId="3B426DCA" w14:textId="77777777" w:rsidTr="00ED742E">
        <w:trPr>
          <w:trHeight w:val="227"/>
        </w:trPr>
        <w:tc>
          <w:tcPr>
            <w:tcW w:w="852" w:type="pct"/>
            <w:tcBorders>
              <w:top w:val="nil"/>
              <w:left w:val="single" w:sz="4" w:space="0" w:color="auto"/>
              <w:bottom w:val="single" w:sz="4" w:space="0" w:color="auto"/>
              <w:right w:val="single" w:sz="4" w:space="0" w:color="auto"/>
            </w:tcBorders>
          </w:tcPr>
          <w:p w14:paraId="7D235B75" w14:textId="5F5E12EB" w:rsidR="00711BE6" w:rsidRPr="00163E0E" w:rsidRDefault="00AE5620">
            <w:pPr>
              <w:suppressAutoHyphens/>
              <w:jc w:val="left"/>
              <w:rPr>
                <w:sz w:val="20"/>
                <w:szCs w:val="20"/>
                <w:lang w:val="en-GB"/>
              </w:rPr>
            </w:pPr>
            <w:r w:rsidRPr="00163E0E">
              <w:rPr>
                <w:sz w:val="20"/>
                <w:lang w:val="en-GB"/>
              </w:rPr>
              <w:t>Information workshop for importers</w:t>
            </w:r>
          </w:p>
        </w:tc>
        <w:tc>
          <w:tcPr>
            <w:tcW w:w="1355" w:type="pct"/>
            <w:tcBorders>
              <w:top w:val="nil"/>
              <w:left w:val="nil"/>
              <w:bottom w:val="single" w:sz="4" w:space="0" w:color="auto"/>
              <w:right w:val="single" w:sz="4" w:space="0" w:color="auto"/>
            </w:tcBorders>
            <w:shd w:val="clear" w:color="auto" w:fill="FFFFFF" w:themeFill="background1"/>
          </w:tcPr>
          <w:p w14:paraId="50789C20" w14:textId="5F3C9659" w:rsidR="00711BE6" w:rsidRPr="00163E0E" w:rsidRDefault="007E44A7">
            <w:pPr>
              <w:suppressAutoHyphens/>
              <w:jc w:val="left"/>
              <w:rPr>
                <w:sz w:val="20"/>
                <w:szCs w:val="20"/>
                <w:lang w:val="en-GB"/>
              </w:rPr>
            </w:pPr>
            <w:r w:rsidRPr="00163E0E">
              <w:rPr>
                <w:sz w:val="20"/>
                <w:lang w:val="en-GB"/>
              </w:rPr>
              <w:t>- Two information and awareness-raising workshops on new regulatory measures for 25 importers of refrigerants and equipment</w:t>
            </w:r>
          </w:p>
        </w:tc>
        <w:tc>
          <w:tcPr>
            <w:tcW w:w="412" w:type="pct"/>
            <w:tcBorders>
              <w:top w:val="nil"/>
              <w:left w:val="nil"/>
              <w:bottom w:val="single" w:sz="4" w:space="0" w:color="auto"/>
              <w:right w:val="single" w:sz="4" w:space="0" w:color="auto"/>
            </w:tcBorders>
            <w:shd w:val="clear" w:color="auto" w:fill="FFFFFF" w:themeFill="background1"/>
          </w:tcPr>
          <w:p w14:paraId="3E0A64F2" w14:textId="0BAB27BC" w:rsidR="00711BE6" w:rsidRPr="00163E0E" w:rsidRDefault="00AE5620">
            <w:pPr>
              <w:suppressAutoHyphens/>
              <w:jc w:val="right"/>
              <w:rPr>
                <w:sz w:val="20"/>
                <w:szCs w:val="20"/>
                <w:lang w:val="en-GB"/>
              </w:rPr>
            </w:pPr>
            <w:r w:rsidRPr="00163E0E">
              <w:rPr>
                <w:sz w:val="20"/>
                <w:lang w:val="en-GB"/>
              </w:rPr>
              <w:t>10,000</w:t>
            </w:r>
          </w:p>
        </w:tc>
        <w:tc>
          <w:tcPr>
            <w:tcW w:w="1565" w:type="pct"/>
            <w:tcBorders>
              <w:top w:val="single" w:sz="4" w:space="0" w:color="auto"/>
              <w:left w:val="single" w:sz="4" w:space="0" w:color="auto"/>
              <w:bottom w:val="single" w:sz="4" w:space="0" w:color="auto"/>
              <w:right w:val="single" w:sz="4" w:space="0" w:color="auto"/>
            </w:tcBorders>
          </w:tcPr>
          <w:p w14:paraId="2FCF7247" w14:textId="43095404" w:rsidR="00711BE6" w:rsidRPr="00163E0E" w:rsidRDefault="002E75AE" w:rsidP="00ED742E">
            <w:pPr>
              <w:rPr>
                <w:sz w:val="20"/>
                <w:szCs w:val="20"/>
                <w:lang w:val="en-GB"/>
              </w:rPr>
            </w:pPr>
            <w:r w:rsidRPr="00163E0E">
              <w:rPr>
                <w:color w:val="000000"/>
                <w:sz w:val="20"/>
                <w:lang w:val="en-GB"/>
              </w:rPr>
              <w:t xml:space="preserve">- Workshops for importers, clearing agents and stakeholders additional content added on implementation of quotas for HFC imports and other provisions </w:t>
            </w:r>
          </w:p>
        </w:tc>
        <w:tc>
          <w:tcPr>
            <w:tcW w:w="342" w:type="pct"/>
            <w:tcBorders>
              <w:top w:val="nil"/>
              <w:left w:val="nil"/>
              <w:bottom w:val="single" w:sz="4" w:space="0" w:color="auto"/>
              <w:right w:val="single" w:sz="4" w:space="0" w:color="auto"/>
            </w:tcBorders>
          </w:tcPr>
          <w:p w14:paraId="445FE9E1" w14:textId="5EBBC436" w:rsidR="00711BE6" w:rsidRPr="00163E0E" w:rsidRDefault="00EC70BA">
            <w:pPr>
              <w:suppressAutoHyphens/>
              <w:jc w:val="right"/>
              <w:rPr>
                <w:sz w:val="20"/>
                <w:szCs w:val="20"/>
                <w:lang w:val="en-GB"/>
              </w:rPr>
            </w:pPr>
            <w:r w:rsidRPr="00163E0E">
              <w:rPr>
                <w:sz w:val="20"/>
                <w:lang w:val="en-GB"/>
              </w:rPr>
              <w:t>10,000</w:t>
            </w:r>
          </w:p>
        </w:tc>
        <w:tc>
          <w:tcPr>
            <w:tcW w:w="473" w:type="pct"/>
            <w:tcBorders>
              <w:top w:val="nil"/>
              <w:left w:val="nil"/>
              <w:bottom w:val="single" w:sz="4" w:space="0" w:color="auto"/>
              <w:right w:val="single" w:sz="4" w:space="0" w:color="auto"/>
            </w:tcBorders>
          </w:tcPr>
          <w:p w14:paraId="2E9C3FA5" w14:textId="4E42E02E" w:rsidR="00711BE6" w:rsidRPr="00163E0E" w:rsidRDefault="00EC70BA">
            <w:pPr>
              <w:suppressAutoHyphens/>
              <w:jc w:val="right"/>
              <w:rPr>
                <w:sz w:val="20"/>
                <w:szCs w:val="20"/>
                <w:lang w:val="en-GB"/>
              </w:rPr>
            </w:pPr>
            <w:r w:rsidRPr="00163E0E">
              <w:rPr>
                <w:sz w:val="20"/>
                <w:lang w:val="en-GB"/>
              </w:rPr>
              <w:t>20,000</w:t>
            </w:r>
          </w:p>
        </w:tc>
      </w:tr>
      <w:tr w:rsidR="00E31BAF" w:rsidRPr="00163E0E" w14:paraId="0D02FA45" w14:textId="77777777" w:rsidTr="00ED742E">
        <w:trPr>
          <w:trHeight w:val="227"/>
        </w:trPr>
        <w:tc>
          <w:tcPr>
            <w:tcW w:w="852" w:type="pct"/>
            <w:tcBorders>
              <w:top w:val="nil"/>
              <w:left w:val="single" w:sz="4" w:space="0" w:color="auto"/>
              <w:bottom w:val="single" w:sz="4" w:space="0" w:color="auto"/>
              <w:right w:val="single" w:sz="4" w:space="0" w:color="auto"/>
            </w:tcBorders>
          </w:tcPr>
          <w:p w14:paraId="5CDF24D7" w14:textId="647FD767" w:rsidR="004F1C88" w:rsidRPr="00163E0E" w:rsidRDefault="004F1C88" w:rsidP="004F1C88">
            <w:pPr>
              <w:widowControl w:val="0"/>
              <w:shd w:val="clear" w:color="auto" w:fill="FFFFFF" w:themeFill="background1"/>
              <w:jc w:val="left"/>
              <w:rPr>
                <w:sz w:val="20"/>
                <w:szCs w:val="20"/>
                <w:lang w:val="en-GB"/>
              </w:rPr>
            </w:pPr>
            <w:r w:rsidRPr="00163E0E">
              <w:rPr>
                <w:sz w:val="20"/>
                <w:lang w:val="en-GB"/>
              </w:rPr>
              <w:t>Building-capacity in the RAC sector (strengthening training)</w:t>
            </w:r>
          </w:p>
          <w:p w14:paraId="534F680B" w14:textId="77777777" w:rsidR="00F24CF4" w:rsidRPr="00163E0E" w:rsidRDefault="00F24CF4" w:rsidP="001033F5">
            <w:pPr>
              <w:suppressAutoHyphens/>
              <w:jc w:val="left"/>
              <w:rPr>
                <w:sz w:val="20"/>
                <w:szCs w:val="20"/>
                <w:lang w:val="en-GB"/>
              </w:rPr>
            </w:pPr>
          </w:p>
        </w:tc>
        <w:tc>
          <w:tcPr>
            <w:tcW w:w="1355" w:type="pct"/>
            <w:tcBorders>
              <w:top w:val="nil"/>
              <w:left w:val="nil"/>
              <w:bottom w:val="single" w:sz="4" w:space="0" w:color="auto"/>
              <w:right w:val="single" w:sz="4" w:space="0" w:color="auto"/>
            </w:tcBorders>
            <w:shd w:val="clear" w:color="auto" w:fill="BFBFBF" w:themeFill="background1" w:themeFillShade="BF"/>
          </w:tcPr>
          <w:p w14:paraId="28575DB7" w14:textId="77777777" w:rsidR="00F24CF4" w:rsidRPr="00163E0E" w:rsidRDefault="00F24CF4" w:rsidP="00836506">
            <w:pPr>
              <w:suppressAutoHyphens/>
              <w:jc w:val="left"/>
              <w:rPr>
                <w:sz w:val="20"/>
                <w:szCs w:val="20"/>
                <w:lang w:val="en-GB" w:eastAsia="en-CA"/>
              </w:rPr>
            </w:pPr>
          </w:p>
        </w:tc>
        <w:tc>
          <w:tcPr>
            <w:tcW w:w="412" w:type="pct"/>
            <w:tcBorders>
              <w:top w:val="nil"/>
              <w:left w:val="nil"/>
              <w:bottom w:val="single" w:sz="4" w:space="0" w:color="auto"/>
              <w:right w:val="single" w:sz="4" w:space="0" w:color="auto"/>
            </w:tcBorders>
            <w:shd w:val="clear" w:color="auto" w:fill="BFBFBF" w:themeFill="background1" w:themeFillShade="BF"/>
          </w:tcPr>
          <w:p w14:paraId="3AB308A7" w14:textId="77777777" w:rsidR="00F24CF4" w:rsidRPr="00163E0E" w:rsidRDefault="00F24CF4" w:rsidP="001033F5">
            <w:pPr>
              <w:suppressAutoHyphens/>
              <w:jc w:val="right"/>
              <w:rPr>
                <w:sz w:val="20"/>
                <w:szCs w:val="20"/>
                <w:lang w:val="en-GB"/>
              </w:rPr>
            </w:pPr>
          </w:p>
        </w:tc>
        <w:tc>
          <w:tcPr>
            <w:tcW w:w="1565" w:type="pct"/>
            <w:tcBorders>
              <w:top w:val="single" w:sz="4" w:space="0" w:color="auto"/>
              <w:left w:val="single" w:sz="4" w:space="0" w:color="auto"/>
              <w:bottom w:val="single" w:sz="4" w:space="0" w:color="auto"/>
              <w:right w:val="single" w:sz="4" w:space="0" w:color="auto"/>
            </w:tcBorders>
          </w:tcPr>
          <w:p w14:paraId="16951FA5" w14:textId="7BBEE0D0" w:rsidR="00480997" w:rsidRPr="00163E0E" w:rsidRDefault="00480997" w:rsidP="00480997">
            <w:pPr>
              <w:suppressAutoHyphens/>
              <w:jc w:val="left"/>
              <w:rPr>
                <w:sz w:val="20"/>
                <w:szCs w:val="20"/>
                <w:lang w:val="en-GB"/>
              </w:rPr>
            </w:pPr>
            <w:r w:rsidRPr="00163E0E">
              <w:rPr>
                <w:sz w:val="20"/>
                <w:lang w:val="en-GB"/>
              </w:rPr>
              <w:t>- Update code of practice to incorporate HFCs, recovery and recycling of refrigerants, reducing emission/venting of refrigerants, reducing energy consumption, the latest technological developments, and safe use of alternatives (US $5,000); and</w:t>
            </w:r>
          </w:p>
          <w:p w14:paraId="015FB9FA" w14:textId="66D60B7C" w:rsidR="00F24CF4" w:rsidRPr="00163E0E" w:rsidRDefault="00480997" w:rsidP="00480997">
            <w:pPr>
              <w:suppressAutoHyphens/>
              <w:jc w:val="left"/>
              <w:rPr>
                <w:sz w:val="20"/>
                <w:szCs w:val="20"/>
                <w:lang w:val="en-GB"/>
              </w:rPr>
            </w:pPr>
            <w:r w:rsidRPr="00163E0E">
              <w:rPr>
                <w:sz w:val="20"/>
                <w:lang w:val="en-GB"/>
              </w:rPr>
              <w:t>- Develop training manuals and guidelines and training modules on safe handling on R 600a and R-290 in commercial refrigeration, including printing and dissemination and a sensitization workshop</w:t>
            </w:r>
          </w:p>
        </w:tc>
        <w:tc>
          <w:tcPr>
            <w:tcW w:w="342" w:type="pct"/>
            <w:tcBorders>
              <w:top w:val="nil"/>
              <w:left w:val="nil"/>
              <w:bottom w:val="single" w:sz="4" w:space="0" w:color="auto"/>
              <w:right w:val="single" w:sz="4" w:space="0" w:color="auto"/>
            </w:tcBorders>
          </w:tcPr>
          <w:p w14:paraId="506E4DFD" w14:textId="47EBA5FF" w:rsidR="00F24CF4" w:rsidRPr="00163E0E" w:rsidRDefault="00467C89" w:rsidP="001033F5">
            <w:pPr>
              <w:suppressAutoHyphens/>
              <w:jc w:val="right"/>
              <w:rPr>
                <w:sz w:val="20"/>
                <w:szCs w:val="20"/>
                <w:lang w:val="en-GB"/>
              </w:rPr>
            </w:pPr>
            <w:r w:rsidRPr="00163E0E">
              <w:rPr>
                <w:sz w:val="20"/>
                <w:lang w:val="en-GB"/>
              </w:rPr>
              <w:t>20,000</w:t>
            </w:r>
          </w:p>
        </w:tc>
        <w:tc>
          <w:tcPr>
            <w:tcW w:w="473" w:type="pct"/>
            <w:tcBorders>
              <w:top w:val="nil"/>
              <w:left w:val="nil"/>
              <w:bottom w:val="single" w:sz="4" w:space="0" w:color="auto"/>
              <w:right w:val="single" w:sz="4" w:space="0" w:color="auto"/>
            </w:tcBorders>
          </w:tcPr>
          <w:p w14:paraId="32B2B628" w14:textId="328D4D16" w:rsidR="00F24CF4" w:rsidRPr="00163E0E" w:rsidRDefault="00467C89" w:rsidP="001033F5">
            <w:pPr>
              <w:suppressAutoHyphens/>
              <w:jc w:val="right"/>
              <w:rPr>
                <w:sz w:val="20"/>
                <w:szCs w:val="20"/>
                <w:lang w:val="en-GB"/>
              </w:rPr>
            </w:pPr>
            <w:r w:rsidRPr="00163E0E">
              <w:rPr>
                <w:sz w:val="20"/>
                <w:lang w:val="en-GB"/>
              </w:rPr>
              <w:t>20,000</w:t>
            </w:r>
          </w:p>
        </w:tc>
      </w:tr>
      <w:tr w:rsidR="00E31BAF" w:rsidRPr="00163E0E" w14:paraId="7C536C68" w14:textId="77777777" w:rsidTr="00ED742E">
        <w:trPr>
          <w:trHeight w:val="227"/>
        </w:trPr>
        <w:tc>
          <w:tcPr>
            <w:tcW w:w="852" w:type="pct"/>
            <w:tcBorders>
              <w:top w:val="nil"/>
              <w:left w:val="single" w:sz="4" w:space="0" w:color="auto"/>
              <w:bottom w:val="single" w:sz="4" w:space="0" w:color="auto"/>
              <w:right w:val="single" w:sz="4" w:space="0" w:color="auto"/>
            </w:tcBorders>
          </w:tcPr>
          <w:p w14:paraId="7E7AB7D8" w14:textId="171DEAAE" w:rsidR="001033F5" w:rsidRPr="00163E0E" w:rsidRDefault="001033F5" w:rsidP="001033F5">
            <w:pPr>
              <w:suppressAutoHyphens/>
              <w:jc w:val="left"/>
              <w:rPr>
                <w:sz w:val="20"/>
                <w:szCs w:val="20"/>
                <w:lang w:val="en-GB"/>
              </w:rPr>
            </w:pPr>
            <w:r w:rsidRPr="00163E0E">
              <w:rPr>
                <w:sz w:val="20"/>
                <w:lang w:val="en-GB"/>
              </w:rPr>
              <w:t>Train of trainers and technicians</w:t>
            </w:r>
          </w:p>
        </w:tc>
        <w:tc>
          <w:tcPr>
            <w:tcW w:w="1355" w:type="pct"/>
            <w:tcBorders>
              <w:top w:val="nil"/>
              <w:left w:val="nil"/>
              <w:bottom w:val="single" w:sz="4" w:space="0" w:color="auto"/>
              <w:right w:val="single" w:sz="4" w:space="0" w:color="auto"/>
            </w:tcBorders>
            <w:shd w:val="clear" w:color="auto" w:fill="FFFFFF" w:themeFill="background1"/>
          </w:tcPr>
          <w:p w14:paraId="44EBD507" w14:textId="0A0FDE43" w:rsidR="001033F5" w:rsidRPr="00163E0E" w:rsidRDefault="00836506" w:rsidP="00836506">
            <w:pPr>
              <w:suppressAutoHyphens/>
              <w:jc w:val="left"/>
              <w:rPr>
                <w:sz w:val="20"/>
                <w:szCs w:val="20"/>
                <w:lang w:val="en-GB"/>
              </w:rPr>
            </w:pPr>
            <w:r w:rsidRPr="00163E0E">
              <w:rPr>
                <w:sz w:val="20"/>
                <w:lang w:val="en-GB"/>
              </w:rPr>
              <w:t>- Train 10 trainers and 200 technicians in good servicing practices, recovery and recycling of refrigerants and the safe handling of flammable refrigerants; and prepare training material in local languages</w:t>
            </w:r>
          </w:p>
        </w:tc>
        <w:tc>
          <w:tcPr>
            <w:tcW w:w="412" w:type="pct"/>
            <w:tcBorders>
              <w:top w:val="nil"/>
              <w:left w:val="nil"/>
              <w:bottom w:val="single" w:sz="4" w:space="0" w:color="auto"/>
              <w:right w:val="single" w:sz="4" w:space="0" w:color="auto"/>
            </w:tcBorders>
            <w:shd w:val="clear" w:color="auto" w:fill="FFFFFF" w:themeFill="background1"/>
          </w:tcPr>
          <w:p w14:paraId="26583540" w14:textId="2B5CFC11" w:rsidR="001033F5" w:rsidRPr="00163E0E" w:rsidRDefault="001033F5" w:rsidP="001033F5">
            <w:pPr>
              <w:suppressAutoHyphens/>
              <w:jc w:val="right"/>
              <w:rPr>
                <w:sz w:val="20"/>
                <w:szCs w:val="20"/>
                <w:lang w:val="en-GB"/>
              </w:rPr>
            </w:pPr>
            <w:r w:rsidRPr="00163E0E">
              <w:rPr>
                <w:sz w:val="20"/>
                <w:lang w:val="en-GB"/>
              </w:rPr>
              <w:t xml:space="preserve"> 140,960</w:t>
            </w:r>
          </w:p>
        </w:tc>
        <w:tc>
          <w:tcPr>
            <w:tcW w:w="1565" w:type="pct"/>
            <w:tcBorders>
              <w:top w:val="single" w:sz="4" w:space="0" w:color="auto"/>
              <w:left w:val="single" w:sz="4" w:space="0" w:color="auto"/>
              <w:bottom w:val="single" w:sz="4" w:space="0" w:color="auto"/>
              <w:right w:val="single" w:sz="4" w:space="0" w:color="auto"/>
            </w:tcBorders>
          </w:tcPr>
          <w:p w14:paraId="20FFAB93" w14:textId="6AAEE949" w:rsidR="001033F5" w:rsidRPr="00163E0E" w:rsidRDefault="003F63FF" w:rsidP="00ED742E">
            <w:pPr>
              <w:suppressAutoHyphens/>
              <w:jc w:val="left"/>
              <w:rPr>
                <w:lang w:val="en-GB"/>
              </w:rPr>
            </w:pPr>
            <w:r w:rsidRPr="00163E0E">
              <w:rPr>
                <w:sz w:val="20"/>
                <w:lang w:val="en-GB"/>
              </w:rPr>
              <w:t>- Training of refrigeration technicians: 5 sessions of 50 technicians, a total of 250 technicians with emphasis on domestic, commercial and industrial refrigeration</w:t>
            </w:r>
          </w:p>
        </w:tc>
        <w:tc>
          <w:tcPr>
            <w:tcW w:w="342" w:type="pct"/>
            <w:tcBorders>
              <w:top w:val="nil"/>
              <w:left w:val="nil"/>
              <w:bottom w:val="single" w:sz="4" w:space="0" w:color="auto"/>
              <w:right w:val="single" w:sz="4" w:space="0" w:color="auto"/>
            </w:tcBorders>
          </w:tcPr>
          <w:p w14:paraId="0B65D948" w14:textId="6B0B0A14" w:rsidR="001033F5" w:rsidRPr="00163E0E" w:rsidRDefault="00E565EF" w:rsidP="001033F5">
            <w:pPr>
              <w:suppressAutoHyphens/>
              <w:jc w:val="right"/>
              <w:rPr>
                <w:sz w:val="20"/>
                <w:szCs w:val="20"/>
                <w:lang w:val="en-GB"/>
              </w:rPr>
            </w:pPr>
            <w:r w:rsidRPr="00163E0E">
              <w:rPr>
                <w:sz w:val="20"/>
                <w:lang w:val="en-GB"/>
              </w:rPr>
              <w:t>60,000</w:t>
            </w:r>
          </w:p>
        </w:tc>
        <w:tc>
          <w:tcPr>
            <w:tcW w:w="473" w:type="pct"/>
            <w:tcBorders>
              <w:top w:val="nil"/>
              <w:left w:val="nil"/>
              <w:bottom w:val="single" w:sz="4" w:space="0" w:color="auto"/>
              <w:right w:val="single" w:sz="4" w:space="0" w:color="auto"/>
            </w:tcBorders>
          </w:tcPr>
          <w:p w14:paraId="5D4D5F71" w14:textId="7DEB94D8" w:rsidR="001033F5" w:rsidRPr="00163E0E" w:rsidRDefault="00E515AF" w:rsidP="001033F5">
            <w:pPr>
              <w:suppressAutoHyphens/>
              <w:jc w:val="right"/>
              <w:rPr>
                <w:sz w:val="20"/>
                <w:szCs w:val="20"/>
                <w:lang w:val="en-GB"/>
              </w:rPr>
            </w:pPr>
            <w:r w:rsidRPr="00163E0E">
              <w:rPr>
                <w:sz w:val="20"/>
                <w:lang w:val="en-GB"/>
              </w:rPr>
              <w:t>200,960</w:t>
            </w:r>
          </w:p>
        </w:tc>
      </w:tr>
      <w:tr w:rsidR="00E31BAF" w:rsidRPr="00163E0E" w14:paraId="7E5C8C23" w14:textId="77777777" w:rsidTr="00ED742E">
        <w:trPr>
          <w:trHeight w:val="227"/>
        </w:trPr>
        <w:tc>
          <w:tcPr>
            <w:tcW w:w="852" w:type="pct"/>
            <w:tcBorders>
              <w:top w:val="nil"/>
              <w:left w:val="single" w:sz="4" w:space="0" w:color="auto"/>
              <w:bottom w:val="single" w:sz="4" w:space="0" w:color="auto"/>
              <w:right w:val="single" w:sz="4" w:space="0" w:color="auto"/>
            </w:tcBorders>
          </w:tcPr>
          <w:p w14:paraId="2772C360" w14:textId="58DA0FE1" w:rsidR="001033F5" w:rsidRPr="00163E0E" w:rsidRDefault="001033F5" w:rsidP="00494665">
            <w:pPr>
              <w:suppressAutoHyphens/>
              <w:jc w:val="left"/>
              <w:rPr>
                <w:sz w:val="20"/>
                <w:szCs w:val="20"/>
                <w:lang w:val="en-GB"/>
              </w:rPr>
            </w:pPr>
            <w:r w:rsidRPr="00163E0E">
              <w:rPr>
                <w:sz w:val="20"/>
                <w:lang w:val="en-GB"/>
              </w:rPr>
              <w:t>Provision of tools and equipment to trained technicians</w:t>
            </w:r>
          </w:p>
        </w:tc>
        <w:tc>
          <w:tcPr>
            <w:tcW w:w="1355" w:type="pct"/>
            <w:tcBorders>
              <w:top w:val="nil"/>
              <w:left w:val="nil"/>
              <w:bottom w:val="single" w:sz="4" w:space="0" w:color="auto"/>
              <w:right w:val="single" w:sz="4" w:space="0" w:color="auto"/>
            </w:tcBorders>
          </w:tcPr>
          <w:p w14:paraId="78BDFB6F" w14:textId="796660EF" w:rsidR="001033F5" w:rsidRPr="00163E0E" w:rsidRDefault="00494665" w:rsidP="00494665">
            <w:pPr>
              <w:suppressAutoHyphens/>
              <w:jc w:val="left"/>
              <w:rPr>
                <w:sz w:val="20"/>
                <w:szCs w:val="20"/>
                <w:lang w:val="en-GB"/>
              </w:rPr>
            </w:pPr>
            <w:r w:rsidRPr="00163E0E">
              <w:rPr>
                <w:sz w:val="20"/>
                <w:lang w:val="en-GB"/>
              </w:rPr>
              <w:t>- Acquire and distribute tools and equipment to 175 trained technicians</w:t>
            </w:r>
          </w:p>
        </w:tc>
        <w:tc>
          <w:tcPr>
            <w:tcW w:w="412" w:type="pct"/>
            <w:tcBorders>
              <w:top w:val="nil"/>
              <w:left w:val="nil"/>
              <w:bottom w:val="single" w:sz="4" w:space="0" w:color="auto"/>
              <w:right w:val="single" w:sz="4" w:space="0" w:color="auto"/>
            </w:tcBorders>
          </w:tcPr>
          <w:p w14:paraId="2B63CF0E" w14:textId="14C086DB" w:rsidR="001033F5" w:rsidRPr="00163E0E" w:rsidRDefault="00B2080A" w:rsidP="001033F5">
            <w:pPr>
              <w:suppressAutoHyphens/>
              <w:jc w:val="right"/>
              <w:rPr>
                <w:sz w:val="20"/>
                <w:szCs w:val="20"/>
                <w:lang w:val="en-GB"/>
              </w:rPr>
            </w:pPr>
            <w:r w:rsidRPr="00163E0E">
              <w:rPr>
                <w:sz w:val="20"/>
                <w:lang w:val="en-GB"/>
              </w:rPr>
              <w:t>468,400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0B1E22" w14:textId="77777777" w:rsidR="001033F5" w:rsidRPr="00163E0E" w:rsidRDefault="001033F5" w:rsidP="001033F5">
            <w:pPr>
              <w:suppressAutoHyphens/>
              <w:jc w:val="left"/>
              <w:rPr>
                <w:sz w:val="20"/>
                <w:szCs w:val="20"/>
                <w:lang w:val="en-GB" w:eastAsia="en-CA"/>
              </w:rPr>
            </w:pPr>
          </w:p>
        </w:tc>
        <w:tc>
          <w:tcPr>
            <w:tcW w:w="342" w:type="pct"/>
            <w:tcBorders>
              <w:top w:val="nil"/>
              <w:left w:val="nil"/>
              <w:bottom w:val="single" w:sz="4" w:space="0" w:color="auto"/>
              <w:right w:val="single" w:sz="4" w:space="0" w:color="auto"/>
            </w:tcBorders>
            <w:shd w:val="clear" w:color="auto" w:fill="BFBFBF" w:themeFill="background1" w:themeFillShade="BF"/>
          </w:tcPr>
          <w:p w14:paraId="588FD438" w14:textId="57E90394" w:rsidR="001033F5" w:rsidRPr="00163E0E" w:rsidRDefault="001033F5" w:rsidP="001033F5">
            <w:pPr>
              <w:suppressAutoHyphens/>
              <w:jc w:val="right"/>
              <w:rPr>
                <w:sz w:val="20"/>
                <w:szCs w:val="20"/>
                <w:lang w:val="en-GB" w:eastAsia="en-CA"/>
              </w:rPr>
            </w:pPr>
          </w:p>
        </w:tc>
        <w:tc>
          <w:tcPr>
            <w:tcW w:w="473" w:type="pct"/>
            <w:tcBorders>
              <w:top w:val="nil"/>
              <w:left w:val="nil"/>
              <w:bottom w:val="single" w:sz="4" w:space="0" w:color="auto"/>
              <w:right w:val="single" w:sz="4" w:space="0" w:color="auto"/>
            </w:tcBorders>
          </w:tcPr>
          <w:p w14:paraId="20CD4854" w14:textId="7538347A" w:rsidR="001033F5" w:rsidRPr="00163E0E" w:rsidRDefault="001E0515" w:rsidP="001033F5">
            <w:pPr>
              <w:suppressAutoHyphens/>
              <w:jc w:val="right"/>
              <w:rPr>
                <w:sz w:val="20"/>
                <w:szCs w:val="20"/>
                <w:lang w:val="en-GB"/>
              </w:rPr>
            </w:pPr>
            <w:r w:rsidRPr="00163E0E">
              <w:rPr>
                <w:sz w:val="20"/>
                <w:lang w:val="en-GB"/>
              </w:rPr>
              <w:t>468,400</w:t>
            </w:r>
          </w:p>
        </w:tc>
      </w:tr>
      <w:tr w:rsidR="00250DA8" w:rsidRPr="00163E0E" w14:paraId="08780151" w14:textId="77777777" w:rsidTr="00250DA8">
        <w:trPr>
          <w:trHeight w:val="430"/>
        </w:trPr>
        <w:tc>
          <w:tcPr>
            <w:tcW w:w="852" w:type="pct"/>
            <w:tcBorders>
              <w:top w:val="nil"/>
              <w:left w:val="single" w:sz="4" w:space="0" w:color="auto"/>
              <w:bottom w:val="single" w:sz="4" w:space="0" w:color="auto"/>
              <w:right w:val="single" w:sz="4" w:space="0" w:color="auto"/>
            </w:tcBorders>
          </w:tcPr>
          <w:p w14:paraId="3F7921D0" w14:textId="7AD28E10" w:rsidR="001033F5" w:rsidRPr="00163E0E" w:rsidRDefault="001033F5" w:rsidP="001033F5">
            <w:pPr>
              <w:suppressAutoHyphens/>
              <w:ind w:right="-106"/>
              <w:jc w:val="left"/>
              <w:rPr>
                <w:sz w:val="20"/>
                <w:szCs w:val="20"/>
                <w:lang w:val="en-GB"/>
              </w:rPr>
            </w:pPr>
            <w:r w:rsidRPr="00163E0E">
              <w:rPr>
                <w:sz w:val="20"/>
                <w:lang w:val="en-GB"/>
              </w:rPr>
              <w:lastRenderedPageBreak/>
              <w:t xml:space="preserve">Provision of tools and equipment to servicing workshops </w:t>
            </w:r>
          </w:p>
        </w:tc>
        <w:tc>
          <w:tcPr>
            <w:tcW w:w="1355" w:type="pct"/>
            <w:tcBorders>
              <w:top w:val="nil"/>
              <w:left w:val="nil"/>
              <w:bottom w:val="single" w:sz="4" w:space="0" w:color="auto"/>
              <w:right w:val="single" w:sz="4" w:space="0" w:color="auto"/>
            </w:tcBorders>
          </w:tcPr>
          <w:p w14:paraId="2512EF39" w14:textId="4CFE3105" w:rsidR="001033F5" w:rsidRPr="00163E0E" w:rsidRDefault="00363F82" w:rsidP="001033F5">
            <w:pPr>
              <w:suppressAutoHyphens/>
              <w:jc w:val="left"/>
              <w:rPr>
                <w:sz w:val="20"/>
                <w:szCs w:val="20"/>
                <w:lang w:val="en-GB"/>
              </w:rPr>
            </w:pPr>
            <w:r w:rsidRPr="00163E0E">
              <w:rPr>
                <w:sz w:val="20"/>
                <w:lang w:val="en-GB"/>
              </w:rPr>
              <w:t>- Acquire and distribute tools and equipment for 175 selected servicing workshops</w:t>
            </w:r>
          </w:p>
        </w:tc>
        <w:tc>
          <w:tcPr>
            <w:tcW w:w="412" w:type="pct"/>
            <w:tcBorders>
              <w:top w:val="nil"/>
              <w:left w:val="nil"/>
              <w:bottom w:val="single" w:sz="4" w:space="0" w:color="auto"/>
              <w:right w:val="single" w:sz="4" w:space="0" w:color="auto"/>
            </w:tcBorders>
          </w:tcPr>
          <w:p w14:paraId="62701C32" w14:textId="7BB719AE" w:rsidR="001033F5" w:rsidRPr="00163E0E" w:rsidRDefault="00B2080A" w:rsidP="001033F5">
            <w:pPr>
              <w:suppressAutoHyphens/>
              <w:jc w:val="right"/>
              <w:rPr>
                <w:sz w:val="20"/>
                <w:szCs w:val="20"/>
                <w:lang w:val="en-GB"/>
              </w:rPr>
            </w:pPr>
            <w:r w:rsidRPr="00163E0E">
              <w:rPr>
                <w:sz w:val="20"/>
                <w:lang w:val="en-GB"/>
              </w:rPr>
              <w:t>242,000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F696BD" w14:textId="08E64EB3" w:rsidR="001033F5" w:rsidRPr="00163E0E" w:rsidRDefault="001033F5" w:rsidP="00FD1810">
            <w:pPr>
              <w:suppressAutoHyphens/>
              <w:jc w:val="left"/>
              <w:rPr>
                <w:sz w:val="20"/>
                <w:szCs w:val="20"/>
                <w:lang w:val="en-GB" w:eastAsia="en-CA"/>
              </w:rPr>
            </w:pPr>
          </w:p>
        </w:tc>
        <w:tc>
          <w:tcPr>
            <w:tcW w:w="342" w:type="pct"/>
            <w:tcBorders>
              <w:top w:val="nil"/>
              <w:left w:val="nil"/>
              <w:bottom w:val="single" w:sz="4" w:space="0" w:color="auto"/>
              <w:right w:val="single" w:sz="4" w:space="0" w:color="auto"/>
            </w:tcBorders>
            <w:shd w:val="clear" w:color="auto" w:fill="BFBFBF" w:themeFill="background1" w:themeFillShade="BF"/>
          </w:tcPr>
          <w:p w14:paraId="6C018BB4" w14:textId="213B34B6" w:rsidR="001033F5" w:rsidRPr="00163E0E" w:rsidRDefault="001033F5" w:rsidP="001033F5">
            <w:pPr>
              <w:suppressAutoHyphens/>
              <w:jc w:val="right"/>
              <w:rPr>
                <w:sz w:val="20"/>
                <w:szCs w:val="20"/>
                <w:lang w:val="en-GB" w:eastAsia="en-CA"/>
              </w:rPr>
            </w:pPr>
          </w:p>
        </w:tc>
        <w:tc>
          <w:tcPr>
            <w:tcW w:w="473" w:type="pct"/>
            <w:tcBorders>
              <w:top w:val="nil"/>
              <w:left w:val="nil"/>
              <w:bottom w:val="single" w:sz="4" w:space="0" w:color="auto"/>
              <w:right w:val="single" w:sz="4" w:space="0" w:color="auto"/>
            </w:tcBorders>
          </w:tcPr>
          <w:p w14:paraId="12595755" w14:textId="3D682024" w:rsidR="001033F5" w:rsidRPr="00163E0E" w:rsidRDefault="001E0515" w:rsidP="001033F5">
            <w:pPr>
              <w:suppressAutoHyphens/>
              <w:jc w:val="right"/>
              <w:rPr>
                <w:sz w:val="20"/>
                <w:szCs w:val="20"/>
                <w:lang w:val="en-GB"/>
              </w:rPr>
            </w:pPr>
            <w:r w:rsidRPr="00163E0E">
              <w:rPr>
                <w:sz w:val="20"/>
                <w:lang w:val="en-GB"/>
              </w:rPr>
              <w:t>242,000</w:t>
            </w:r>
          </w:p>
        </w:tc>
      </w:tr>
      <w:tr w:rsidR="00E31BAF" w:rsidRPr="00163E0E" w14:paraId="1439646B" w14:textId="77777777" w:rsidTr="00E31BAF">
        <w:trPr>
          <w:trHeight w:val="227"/>
        </w:trPr>
        <w:tc>
          <w:tcPr>
            <w:tcW w:w="852" w:type="pct"/>
            <w:tcBorders>
              <w:top w:val="nil"/>
              <w:left w:val="single" w:sz="4" w:space="0" w:color="auto"/>
              <w:bottom w:val="single" w:sz="4" w:space="0" w:color="auto"/>
              <w:right w:val="single" w:sz="4" w:space="0" w:color="auto"/>
            </w:tcBorders>
          </w:tcPr>
          <w:p w14:paraId="7ED7450E" w14:textId="7FFED11C" w:rsidR="001033F5" w:rsidRPr="00163E0E" w:rsidRDefault="001033F5" w:rsidP="001033F5">
            <w:pPr>
              <w:suppressAutoHyphens/>
              <w:jc w:val="left"/>
              <w:rPr>
                <w:sz w:val="20"/>
                <w:szCs w:val="20"/>
                <w:lang w:val="en-GB"/>
              </w:rPr>
            </w:pPr>
            <w:r w:rsidRPr="00163E0E">
              <w:rPr>
                <w:sz w:val="20"/>
                <w:lang w:val="en-GB"/>
              </w:rPr>
              <w:t>Provision of tools and equipment to training institutes</w:t>
            </w:r>
          </w:p>
        </w:tc>
        <w:tc>
          <w:tcPr>
            <w:tcW w:w="1355" w:type="pct"/>
            <w:tcBorders>
              <w:top w:val="single" w:sz="4" w:space="0" w:color="auto"/>
              <w:left w:val="single" w:sz="4" w:space="0" w:color="auto"/>
              <w:bottom w:val="single" w:sz="4" w:space="0" w:color="auto"/>
              <w:right w:val="single" w:sz="4" w:space="0" w:color="auto"/>
            </w:tcBorders>
          </w:tcPr>
          <w:p w14:paraId="238138FA" w14:textId="5AE71434" w:rsidR="001033F5" w:rsidRPr="00163E0E" w:rsidRDefault="00E267AA" w:rsidP="001033F5">
            <w:pPr>
              <w:suppressAutoHyphens/>
              <w:jc w:val="left"/>
              <w:rPr>
                <w:sz w:val="20"/>
                <w:szCs w:val="20"/>
                <w:lang w:val="en-GB"/>
              </w:rPr>
            </w:pPr>
            <w:r w:rsidRPr="00163E0E">
              <w:rPr>
                <w:sz w:val="20"/>
                <w:lang w:val="en-GB"/>
              </w:rPr>
              <w:t>- Acquire and distribute five sets of tools/equipment for selected technical training institutes</w:t>
            </w:r>
          </w:p>
        </w:tc>
        <w:tc>
          <w:tcPr>
            <w:tcW w:w="412" w:type="pct"/>
            <w:tcBorders>
              <w:top w:val="single" w:sz="4" w:space="0" w:color="auto"/>
              <w:left w:val="single" w:sz="4" w:space="0" w:color="auto"/>
              <w:bottom w:val="single" w:sz="4" w:space="0" w:color="auto"/>
              <w:right w:val="single" w:sz="4" w:space="0" w:color="auto"/>
            </w:tcBorders>
          </w:tcPr>
          <w:p w14:paraId="2F739148" w14:textId="4E40A0B0" w:rsidR="001033F5" w:rsidRPr="00163E0E" w:rsidRDefault="001033F5" w:rsidP="001033F5">
            <w:pPr>
              <w:suppressAutoHyphens/>
              <w:jc w:val="right"/>
              <w:rPr>
                <w:sz w:val="20"/>
                <w:szCs w:val="20"/>
                <w:lang w:val="en-GB"/>
              </w:rPr>
            </w:pPr>
            <w:r w:rsidRPr="00163E0E">
              <w:rPr>
                <w:sz w:val="20"/>
                <w:lang w:val="en-GB"/>
              </w:rPr>
              <w:t>50,000</w:t>
            </w:r>
          </w:p>
        </w:tc>
        <w:tc>
          <w:tcPr>
            <w:tcW w:w="1565" w:type="pct"/>
            <w:tcBorders>
              <w:top w:val="single" w:sz="4" w:space="0" w:color="auto"/>
              <w:left w:val="single" w:sz="4" w:space="0" w:color="auto"/>
              <w:bottom w:val="single" w:sz="4" w:space="0" w:color="auto"/>
              <w:right w:val="single" w:sz="4" w:space="0" w:color="auto"/>
            </w:tcBorders>
          </w:tcPr>
          <w:p w14:paraId="7F99556A" w14:textId="365CBB1E" w:rsidR="00B30CA4" w:rsidRPr="00163E0E" w:rsidRDefault="00802D13" w:rsidP="00ED742E">
            <w:pPr>
              <w:jc w:val="left"/>
              <w:rPr>
                <w:sz w:val="20"/>
                <w:szCs w:val="20"/>
                <w:lang w:val="en-GB"/>
              </w:rPr>
            </w:pPr>
            <w:r w:rsidRPr="00163E0E">
              <w:rPr>
                <w:sz w:val="20"/>
                <w:lang w:val="en-GB"/>
              </w:rPr>
              <w:t>- Equipment and tools for one training centre on flammable refrigerants for residential and commercial stand-alone applications</w:t>
            </w:r>
          </w:p>
        </w:tc>
        <w:tc>
          <w:tcPr>
            <w:tcW w:w="342" w:type="pct"/>
            <w:tcBorders>
              <w:top w:val="single" w:sz="4" w:space="0" w:color="auto"/>
              <w:left w:val="single" w:sz="4" w:space="0" w:color="auto"/>
              <w:bottom w:val="single" w:sz="4" w:space="0" w:color="auto"/>
              <w:right w:val="single" w:sz="4" w:space="0" w:color="auto"/>
            </w:tcBorders>
          </w:tcPr>
          <w:p w14:paraId="386EB0AE" w14:textId="1E832FC3" w:rsidR="001033F5" w:rsidRPr="00163E0E" w:rsidRDefault="009F76F0" w:rsidP="001033F5">
            <w:pPr>
              <w:suppressAutoHyphens/>
              <w:jc w:val="right"/>
              <w:rPr>
                <w:sz w:val="20"/>
                <w:szCs w:val="20"/>
                <w:lang w:val="en-GB"/>
              </w:rPr>
            </w:pPr>
            <w:r w:rsidRPr="00163E0E">
              <w:rPr>
                <w:sz w:val="20"/>
                <w:lang w:val="en-GB"/>
              </w:rPr>
              <w:t>43,000</w:t>
            </w:r>
          </w:p>
        </w:tc>
        <w:tc>
          <w:tcPr>
            <w:tcW w:w="473" w:type="pct"/>
            <w:tcBorders>
              <w:top w:val="single" w:sz="4" w:space="0" w:color="auto"/>
              <w:left w:val="single" w:sz="4" w:space="0" w:color="auto"/>
              <w:bottom w:val="single" w:sz="4" w:space="0" w:color="auto"/>
              <w:right w:val="single" w:sz="4" w:space="0" w:color="auto"/>
            </w:tcBorders>
          </w:tcPr>
          <w:p w14:paraId="097CCFB7" w14:textId="76BE4A7F" w:rsidR="001033F5" w:rsidRPr="00163E0E" w:rsidRDefault="00B00D66" w:rsidP="001033F5">
            <w:pPr>
              <w:suppressAutoHyphens/>
              <w:jc w:val="right"/>
              <w:rPr>
                <w:sz w:val="20"/>
                <w:szCs w:val="20"/>
                <w:lang w:val="en-GB"/>
              </w:rPr>
            </w:pPr>
            <w:r w:rsidRPr="00163E0E">
              <w:rPr>
                <w:sz w:val="20"/>
                <w:lang w:val="en-GB"/>
              </w:rPr>
              <w:t>93,000</w:t>
            </w:r>
          </w:p>
        </w:tc>
      </w:tr>
      <w:tr w:rsidR="00E31BAF" w:rsidRPr="00163E0E" w14:paraId="335CD062" w14:textId="77777777" w:rsidTr="00ED742E">
        <w:trPr>
          <w:trHeight w:val="227"/>
        </w:trPr>
        <w:tc>
          <w:tcPr>
            <w:tcW w:w="852" w:type="pct"/>
            <w:tcBorders>
              <w:top w:val="nil"/>
              <w:left w:val="single" w:sz="4" w:space="0" w:color="auto"/>
              <w:bottom w:val="single" w:sz="4" w:space="0" w:color="auto"/>
              <w:right w:val="single" w:sz="4" w:space="0" w:color="auto"/>
            </w:tcBorders>
          </w:tcPr>
          <w:p w14:paraId="0E227616" w14:textId="3147C22C" w:rsidR="003C14DB" w:rsidRPr="00163E0E" w:rsidRDefault="006B7F08" w:rsidP="007F70BE">
            <w:pPr>
              <w:suppressAutoHyphens/>
              <w:jc w:val="left"/>
              <w:rPr>
                <w:sz w:val="20"/>
                <w:szCs w:val="20"/>
                <w:lang w:val="en-GB"/>
              </w:rPr>
            </w:pPr>
            <w:r w:rsidRPr="00163E0E">
              <w:rPr>
                <w:sz w:val="20"/>
                <w:lang w:val="en-GB"/>
              </w:rPr>
              <w:t>Awareness-raising campaign to end users and small- and medium-sized enterprises</w:t>
            </w:r>
          </w:p>
        </w:tc>
        <w:tc>
          <w:tcPr>
            <w:tcW w:w="135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18E290" w14:textId="77777777" w:rsidR="003C14DB" w:rsidRPr="00163E0E" w:rsidRDefault="003C14DB" w:rsidP="003B1988">
            <w:pPr>
              <w:suppressAutoHyphens/>
              <w:jc w:val="left"/>
              <w:rPr>
                <w:sz w:val="20"/>
                <w:szCs w:val="20"/>
                <w:lang w:val="en-GB"/>
              </w:rPr>
            </w:pPr>
          </w:p>
        </w:tc>
        <w:tc>
          <w:tcPr>
            <w:tcW w:w="41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B88D78" w14:textId="77777777" w:rsidR="003C14DB" w:rsidRPr="00163E0E" w:rsidRDefault="003C14DB" w:rsidP="007F70BE">
            <w:pPr>
              <w:suppressAutoHyphens/>
              <w:jc w:val="right"/>
              <w:rPr>
                <w:sz w:val="20"/>
                <w:szCs w:val="20"/>
                <w:lang w:val="en-GB" w:eastAsia="en-CA"/>
              </w:rPr>
            </w:pPr>
          </w:p>
        </w:tc>
        <w:tc>
          <w:tcPr>
            <w:tcW w:w="1565" w:type="pct"/>
            <w:tcBorders>
              <w:top w:val="single" w:sz="4" w:space="0" w:color="auto"/>
              <w:left w:val="single" w:sz="4" w:space="0" w:color="auto"/>
              <w:bottom w:val="single" w:sz="4" w:space="0" w:color="auto"/>
              <w:right w:val="single" w:sz="4" w:space="0" w:color="auto"/>
            </w:tcBorders>
            <w:shd w:val="clear" w:color="auto" w:fill="FFFFFF" w:themeFill="background1"/>
          </w:tcPr>
          <w:p w14:paraId="171828A9" w14:textId="2D99C13E" w:rsidR="003C14DB" w:rsidRPr="00163E0E" w:rsidRDefault="00CB02BE" w:rsidP="007F70BE">
            <w:pPr>
              <w:suppressAutoHyphens/>
              <w:jc w:val="left"/>
              <w:rPr>
                <w:sz w:val="20"/>
                <w:szCs w:val="20"/>
                <w:lang w:val="en-GB"/>
              </w:rPr>
            </w:pPr>
            <w:r w:rsidRPr="00163E0E">
              <w:rPr>
                <w:sz w:val="20"/>
                <w:lang w:val="en-GB"/>
              </w:rPr>
              <w:t>- Awareness campaign targeting refrigeration end users and SMEs disseminate information on the safe use, availability and energy efficiency of alternative technologies and encourage replacement of high GWP HFC equipment</w:t>
            </w:r>
          </w:p>
        </w:tc>
        <w:tc>
          <w:tcPr>
            <w:tcW w:w="342" w:type="pct"/>
            <w:tcBorders>
              <w:top w:val="single" w:sz="4" w:space="0" w:color="auto"/>
              <w:left w:val="single" w:sz="4" w:space="0" w:color="auto"/>
              <w:bottom w:val="single" w:sz="4" w:space="0" w:color="auto"/>
              <w:right w:val="single" w:sz="4" w:space="0" w:color="auto"/>
            </w:tcBorders>
            <w:shd w:val="clear" w:color="auto" w:fill="FFFFFF" w:themeFill="background1"/>
          </w:tcPr>
          <w:p w14:paraId="14DC9CBC" w14:textId="516B41A6" w:rsidR="003C14DB" w:rsidRPr="00163E0E" w:rsidRDefault="003C1E87" w:rsidP="007F70BE">
            <w:pPr>
              <w:suppressAutoHyphens/>
              <w:jc w:val="right"/>
              <w:rPr>
                <w:sz w:val="20"/>
                <w:szCs w:val="20"/>
                <w:lang w:val="en-GB"/>
              </w:rPr>
            </w:pPr>
            <w:r w:rsidRPr="00163E0E">
              <w:rPr>
                <w:sz w:val="20"/>
                <w:lang w:val="en-GB"/>
              </w:rPr>
              <w:t>10,000</w:t>
            </w:r>
          </w:p>
        </w:tc>
        <w:tc>
          <w:tcPr>
            <w:tcW w:w="473" w:type="pct"/>
            <w:tcBorders>
              <w:top w:val="single" w:sz="4" w:space="0" w:color="auto"/>
              <w:left w:val="single" w:sz="4" w:space="0" w:color="auto"/>
              <w:bottom w:val="single" w:sz="4" w:space="0" w:color="auto"/>
              <w:right w:val="single" w:sz="4" w:space="0" w:color="auto"/>
            </w:tcBorders>
          </w:tcPr>
          <w:p w14:paraId="6E759AC1" w14:textId="6F94DD14" w:rsidR="003C14DB" w:rsidRPr="00163E0E" w:rsidRDefault="003C1E87" w:rsidP="007F70BE">
            <w:pPr>
              <w:suppressAutoHyphens/>
              <w:jc w:val="right"/>
              <w:rPr>
                <w:sz w:val="20"/>
                <w:szCs w:val="20"/>
                <w:lang w:val="en-GB"/>
              </w:rPr>
            </w:pPr>
            <w:r w:rsidRPr="00163E0E">
              <w:rPr>
                <w:sz w:val="20"/>
                <w:lang w:val="en-GB"/>
              </w:rPr>
              <w:t>10,000</w:t>
            </w:r>
          </w:p>
        </w:tc>
      </w:tr>
      <w:tr w:rsidR="00E31BAF" w:rsidRPr="00163E0E" w14:paraId="4943A853" w14:textId="77777777" w:rsidTr="00ED742E">
        <w:trPr>
          <w:trHeight w:val="227"/>
        </w:trPr>
        <w:tc>
          <w:tcPr>
            <w:tcW w:w="852" w:type="pct"/>
            <w:tcBorders>
              <w:top w:val="nil"/>
              <w:left w:val="single" w:sz="4" w:space="0" w:color="auto"/>
              <w:bottom w:val="single" w:sz="4" w:space="0" w:color="auto"/>
              <w:right w:val="single" w:sz="4" w:space="0" w:color="auto"/>
            </w:tcBorders>
          </w:tcPr>
          <w:p w14:paraId="78CE148A" w14:textId="4EBD653D" w:rsidR="007F70BE" w:rsidRPr="00163E0E" w:rsidRDefault="007F70BE" w:rsidP="007F70BE">
            <w:pPr>
              <w:suppressAutoHyphens/>
              <w:jc w:val="left"/>
              <w:rPr>
                <w:sz w:val="20"/>
                <w:szCs w:val="20"/>
                <w:lang w:val="en-GB"/>
              </w:rPr>
            </w:pPr>
            <w:r w:rsidRPr="00163E0E">
              <w:rPr>
                <w:sz w:val="20"/>
                <w:lang w:val="en-GB"/>
              </w:rPr>
              <w:t>Develop a national RRR scheme</w:t>
            </w:r>
          </w:p>
        </w:tc>
        <w:tc>
          <w:tcPr>
            <w:tcW w:w="1355" w:type="pct"/>
            <w:tcBorders>
              <w:top w:val="single" w:sz="4" w:space="0" w:color="auto"/>
              <w:left w:val="single" w:sz="4" w:space="0" w:color="auto"/>
              <w:bottom w:val="single" w:sz="4" w:space="0" w:color="auto"/>
              <w:right w:val="single" w:sz="4" w:space="0" w:color="auto"/>
            </w:tcBorders>
          </w:tcPr>
          <w:p w14:paraId="1CFF5FAD" w14:textId="1C93E6A6" w:rsidR="007F70BE" w:rsidRPr="00163E0E" w:rsidRDefault="003B1988" w:rsidP="003B1988">
            <w:pPr>
              <w:suppressAutoHyphens/>
              <w:jc w:val="left"/>
              <w:rPr>
                <w:sz w:val="20"/>
                <w:szCs w:val="20"/>
                <w:lang w:val="en-GB"/>
              </w:rPr>
            </w:pPr>
            <w:r w:rsidRPr="00163E0E">
              <w:rPr>
                <w:sz w:val="20"/>
                <w:lang w:val="en-GB"/>
              </w:rPr>
              <w:t>- Develop a business model for assessing the establishment of a reclamation facility and prepare guidelines for recovery and re-use</w:t>
            </w:r>
          </w:p>
          <w:p w14:paraId="14F6F0C4" w14:textId="1B36ADEA" w:rsidR="009F362A" w:rsidRPr="00163E0E" w:rsidRDefault="003B1988" w:rsidP="003B1988">
            <w:pPr>
              <w:suppressAutoHyphens/>
              <w:jc w:val="left"/>
              <w:rPr>
                <w:sz w:val="20"/>
                <w:szCs w:val="20"/>
                <w:lang w:val="en-GB"/>
              </w:rPr>
            </w:pPr>
            <w:r w:rsidRPr="00163E0E">
              <w:rPr>
                <w:sz w:val="20"/>
                <w:lang w:val="en-GB"/>
              </w:rPr>
              <w:t>- Provision of equipment and tools to promote recovery and re-use</w:t>
            </w:r>
          </w:p>
        </w:tc>
        <w:tc>
          <w:tcPr>
            <w:tcW w:w="412" w:type="pct"/>
            <w:tcBorders>
              <w:top w:val="single" w:sz="4" w:space="0" w:color="auto"/>
              <w:left w:val="single" w:sz="4" w:space="0" w:color="auto"/>
              <w:bottom w:val="single" w:sz="4" w:space="0" w:color="auto"/>
              <w:right w:val="single" w:sz="4" w:space="0" w:color="auto"/>
            </w:tcBorders>
          </w:tcPr>
          <w:p w14:paraId="607F41C7" w14:textId="6FB04498" w:rsidR="007F70BE" w:rsidRPr="00163E0E" w:rsidRDefault="00217C6E" w:rsidP="007F70BE">
            <w:pPr>
              <w:suppressAutoHyphens/>
              <w:jc w:val="right"/>
              <w:rPr>
                <w:sz w:val="20"/>
                <w:szCs w:val="20"/>
                <w:lang w:val="en-GB"/>
              </w:rPr>
            </w:pPr>
            <w:r w:rsidRPr="00163E0E">
              <w:rPr>
                <w:sz w:val="20"/>
                <w:lang w:val="en-GB"/>
              </w:rPr>
              <w:t>74,640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0B6070" w14:textId="77777777" w:rsidR="007F70BE" w:rsidRPr="00163E0E" w:rsidRDefault="007F70BE" w:rsidP="007F70BE">
            <w:pPr>
              <w:suppressAutoHyphens/>
              <w:jc w:val="left"/>
              <w:rPr>
                <w:sz w:val="20"/>
                <w:szCs w:val="20"/>
                <w:lang w:val="en-GB" w:eastAsia="en-CA"/>
              </w:rPr>
            </w:pPr>
          </w:p>
        </w:tc>
        <w:tc>
          <w:tcPr>
            <w:tcW w:w="34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CA0B81" w14:textId="77777777" w:rsidR="00802D13" w:rsidRPr="00163E0E" w:rsidRDefault="00802D13" w:rsidP="007F70BE">
            <w:pPr>
              <w:suppressAutoHyphens/>
              <w:jc w:val="right"/>
              <w:rPr>
                <w:sz w:val="20"/>
                <w:szCs w:val="20"/>
                <w:lang w:val="en-GB" w:eastAsia="en-CA"/>
              </w:rPr>
            </w:pPr>
          </w:p>
          <w:p w14:paraId="087F66CF" w14:textId="29CC18B8" w:rsidR="007F70BE" w:rsidRPr="00163E0E" w:rsidRDefault="007F70BE" w:rsidP="007F70BE">
            <w:pPr>
              <w:suppressAutoHyphens/>
              <w:jc w:val="right"/>
              <w:rPr>
                <w:sz w:val="20"/>
                <w:szCs w:val="20"/>
                <w:lang w:val="en-GB" w:eastAsia="en-CA"/>
              </w:rPr>
            </w:pPr>
          </w:p>
        </w:tc>
        <w:tc>
          <w:tcPr>
            <w:tcW w:w="473" w:type="pct"/>
            <w:tcBorders>
              <w:top w:val="single" w:sz="4" w:space="0" w:color="auto"/>
              <w:left w:val="single" w:sz="4" w:space="0" w:color="auto"/>
              <w:bottom w:val="single" w:sz="4" w:space="0" w:color="auto"/>
              <w:right w:val="single" w:sz="4" w:space="0" w:color="auto"/>
            </w:tcBorders>
          </w:tcPr>
          <w:p w14:paraId="1A97B691" w14:textId="541EF88A" w:rsidR="007F70BE" w:rsidRPr="00163E0E" w:rsidRDefault="001E0515" w:rsidP="007F70BE">
            <w:pPr>
              <w:suppressAutoHyphens/>
              <w:jc w:val="right"/>
              <w:rPr>
                <w:sz w:val="20"/>
                <w:szCs w:val="20"/>
                <w:lang w:val="en-GB"/>
              </w:rPr>
            </w:pPr>
            <w:r w:rsidRPr="00163E0E">
              <w:rPr>
                <w:sz w:val="20"/>
                <w:lang w:val="en-GB"/>
              </w:rPr>
              <w:t>74,640</w:t>
            </w:r>
          </w:p>
        </w:tc>
      </w:tr>
      <w:tr w:rsidR="00E31BAF" w:rsidRPr="00163E0E" w14:paraId="4640B0B1" w14:textId="77777777" w:rsidTr="00E31BAF">
        <w:trPr>
          <w:trHeight w:val="227"/>
        </w:trPr>
        <w:tc>
          <w:tcPr>
            <w:tcW w:w="852" w:type="pct"/>
            <w:tcBorders>
              <w:top w:val="nil"/>
              <w:left w:val="single" w:sz="4" w:space="0" w:color="auto"/>
              <w:bottom w:val="single" w:sz="4" w:space="0" w:color="auto"/>
              <w:right w:val="single" w:sz="4" w:space="0" w:color="auto"/>
            </w:tcBorders>
          </w:tcPr>
          <w:p w14:paraId="439D5537" w14:textId="7C856780" w:rsidR="007F70BE" w:rsidRPr="00163E0E" w:rsidRDefault="00A76052" w:rsidP="007F70BE">
            <w:pPr>
              <w:suppressAutoHyphens/>
              <w:jc w:val="left"/>
              <w:rPr>
                <w:sz w:val="20"/>
                <w:szCs w:val="20"/>
                <w:lang w:val="en-GB"/>
              </w:rPr>
            </w:pPr>
            <w:r w:rsidRPr="00163E0E">
              <w:rPr>
                <w:sz w:val="20"/>
                <w:lang w:val="en-GB"/>
              </w:rPr>
              <w:t>Capacity-building in the MAC sector</w:t>
            </w:r>
          </w:p>
        </w:tc>
        <w:tc>
          <w:tcPr>
            <w:tcW w:w="135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DAE963" w14:textId="77777777" w:rsidR="007F70BE" w:rsidRPr="00163E0E" w:rsidRDefault="007F70BE" w:rsidP="007F70BE">
            <w:pPr>
              <w:suppressAutoHyphens/>
              <w:rPr>
                <w:sz w:val="20"/>
                <w:szCs w:val="20"/>
                <w:lang w:val="en-GB" w:eastAsia="en-CA"/>
              </w:rPr>
            </w:pPr>
          </w:p>
        </w:tc>
        <w:tc>
          <w:tcPr>
            <w:tcW w:w="41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383C9A" w14:textId="15DD0C42" w:rsidR="007F70BE" w:rsidRPr="00163E0E" w:rsidRDefault="007F70BE" w:rsidP="007F70BE">
            <w:pPr>
              <w:suppressAutoHyphens/>
              <w:jc w:val="right"/>
              <w:rPr>
                <w:sz w:val="20"/>
                <w:szCs w:val="20"/>
                <w:lang w:val="en-GB" w:eastAsia="en-CA"/>
              </w:rPr>
            </w:pPr>
          </w:p>
        </w:tc>
        <w:tc>
          <w:tcPr>
            <w:tcW w:w="1565" w:type="pct"/>
            <w:tcBorders>
              <w:top w:val="single" w:sz="4" w:space="0" w:color="auto"/>
              <w:left w:val="single" w:sz="4" w:space="0" w:color="auto"/>
              <w:bottom w:val="single" w:sz="4" w:space="0" w:color="auto"/>
              <w:right w:val="single" w:sz="4" w:space="0" w:color="auto"/>
            </w:tcBorders>
          </w:tcPr>
          <w:p w14:paraId="68A76E12" w14:textId="5449771F" w:rsidR="00346341" w:rsidRPr="00163E0E" w:rsidRDefault="00346341" w:rsidP="00346341">
            <w:pPr>
              <w:suppressAutoHyphens/>
              <w:jc w:val="left"/>
              <w:rPr>
                <w:sz w:val="20"/>
                <w:szCs w:val="20"/>
                <w:lang w:val="en-GB"/>
              </w:rPr>
            </w:pPr>
            <w:r w:rsidRPr="00163E0E">
              <w:rPr>
                <w:sz w:val="20"/>
                <w:lang w:val="en-GB"/>
              </w:rPr>
              <w:t>- Development of a MAC servicing training manual on good practices</w:t>
            </w:r>
          </w:p>
          <w:p w14:paraId="7A368453" w14:textId="334F2C51" w:rsidR="00346341" w:rsidRPr="00163E0E" w:rsidRDefault="00346341" w:rsidP="00346341">
            <w:pPr>
              <w:suppressAutoHyphens/>
              <w:jc w:val="left"/>
              <w:rPr>
                <w:sz w:val="20"/>
                <w:szCs w:val="20"/>
                <w:lang w:val="en-GB"/>
              </w:rPr>
            </w:pPr>
            <w:r w:rsidRPr="00163E0E">
              <w:rPr>
                <w:sz w:val="20"/>
                <w:lang w:val="en-GB"/>
              </w:rPr>
              <w:t>- Procure five MAC servicing tool kits</w:t>
            </w:r>
          </w:p>
          <w:p w14:paraId="1A79BE48" w14:textId="7D29B2FF" w:rsidR="007F70BE" w:rsidRPr="00163E0E" w:rsidRDefault="00346341" w:rsidP="00346341">
            <w:pPr>
              <w:suppressAutoHyphens/>
              <w:jc w:val="left"/>
              <w:rPr>
                <w:sz w:val="20"/>
                <w:szCs w:val="20"/>
                <w:lang w:val="en-GB"/>
              </w:rPr>
            </w:pPr>
            <w:r w:rsidRPr="00163E0E">
              <w:rPr>
                <w:sz w:val="20"/>
                <w:lang w:val="en-GB"/>
              </w:rPr>
              <w:t>- Conduct two training workshops for MAC technician instructors</w:t>
            </w:r>
          </w:p>
        </w:tc>
        <w:tc>
          <w:tcPr>
            <w:tcW w:w="342" w:type="pct"/>
            <w:tcBorders>
              <w:top w:val="single" w:sz="4" w:space="0" w:color="auto"/>
              <w:left w:val="single" w:sz="4" w:space="0" w:color="auto"/>
              <w:bottom w:val="single" w:sz="4" w:space="0" w:color="auto"/>
              <w:right w:val="single" w:sz="4" w:space="0" w:color="auto"/>
            </w:tcBorders>
          </w:tcPr>
          <w:p w14:paraId="4B859DEE" w14:textId="5C2C0968" w:rsidR="007F70BE" w:rsidRPr="00163E0E" w:rsidRDefault="00346341" w:rsidP="007F70BE">
            <w:pPr>
              <w:suppressAutoHyphens/>
              <w:jc w:val="right"/>
              <w:rPr>
                <w:sz w:val="20"/>
                <w:szCs w:val="20"/>
                <w:lang w:val="en-GB"/>
              </w:rPr>
            </w:pPr>
            <w:r w:rsidRPr="00163E0E">
              <w:rPr>
                <w:sz w:val="20"/>
                <w:lang w:val="en-GB"/>
              </w:rPr>
              <w:t>50,000</w:t>
            </w:r>
          </w:p>
        </w:tc>
        <w:tc>
          <w:tcPr>
            <w:tcW w:w="473" w:type="pct"/>
            <w:tcBorders>
              <w:top w:val="single" w:sz="4" w:space="0" w:color="auto"/>
              <w:left w:val="single" w:sz="4" w:space="0" w:color="auto"/>
              <w:bottom w:val="single" w:sz="4" w:space="0" w:color="auto"/>
              <w:right w:val="single" w:sz="4" w:space="0" w:color="auto"/>
            </w:tcBorders>
          </w:tcPr>
          <w:p w14:paraId="6008A221" w14:textId="2071B4EC" w:rsidR="007F70BE" w:rsidRPr="00163E0E" w:rsidRDefault="00E31BAF" w:rsidP="007F70BE">
            <w:pPr>
              <w:suppressAutoHyphens/>
              <w:jc w:val="right"/>
              <w:rPr>
                <w:sz w:val="20"/>
                <w:szCs w:val="20"/>
                <w:lang w:val="en-GB"/>
              </w:rPr>
            </w:pPr>
            <w:r w:rsidRPr="00163E0E">
              <w:rPr>
                <w:sz w:val="20"/>
                <w:lang w:val="en-GB"/>
              </w:rPr>
              <w:t>50,000</w:t>
            </w:r>
          </w:p>
        </w:tc>
      </w:tr>
      <w:tr w:rsidR="00E31BAF" w:rsidRPr="00163E0E" w14:paraId="3FA3063F" w14:textId="77777777" w:rsidTr="00ED742E">
        <w:trPr>
          <w:trHeight w:val="227"/>
        </w:trPr>
        <w:tc>
          <w:tcPr>
            <w:tcW w:w="852" w:type="pct"/>
            <w:tcBorders>
              <w:top w:val="single" w:sz="4" w:space="0" w:color="auto"/>
              <w:left w:val="single" w:sz="4" w:space="0" w:color="auto"/>
              <w:bottom w:val="single" w:sz="4" w:space="0" w:color="auto"/>
              <w:right w:val="single" w:sz="4" w:space="0" w:color="auto"/>
            </w:tcBorders>
          </w:tcPr>
          <w:p w14:paraId="37992B61" w14:textId="77777777" w:rsidR="007F70BE" w:rsidRPr="00163E0E" w:rsidRDefault="007F70BE" w:rsidP="007F70BE">
            <w:pPr>
              <w:suppressAutoHyphens/>
              <w:jc w:val="left"/>
              <w:rPr>
                <w:sz w:val="20"/>
                <w:szCs w:val="20"/>
                <w:lang w:val="en-GB"/>
              </w:rPr>
            </w:pPr>
            <w:r w:rsidRPr="00163E0E">
              <w:rPr>
                <w:sz w:val="20"/>
                <w:lang w:val="en-GB"/>
              </w:rPr>
              <w:t>Coordination and monitoring</w:t>
            </w:r>
          </w:p>
        </w:tc>
        <w:tc>
          <w:tcPr>
            <w:tcW w:w="1355" w:type="pct"/>
            <w:tcBorders>
              <w:top w:val="single" w:sz="4" w:space="0" w:color="auto"/>
              <w:left w:val="nil"/>
              <w:bottom w:val="single" w:sz="4" w:space="0" w:color="auto"/>
              <w:right w:val="single" w:sz="4" w:space="0" w:color="auto"/>
            </w:tcBorders>
            <w:shd w:val="clear" w:color="auto" w:fill="FFFFFF" w:themeFill="background1"/>
          </w:tcPr>
          <w:p w14:paraId="0A21F7E4" w14:textId="67636660" w:rsidR="007F70BE" w:rsidRPr="00163E0E" w:rsidRDefault="009E3607" w:rsidP="007F70BE">
            <w:pPr>
              <w:suppressAutoHyphens/>
              <w:jc w:val="left"/>
              <w:rPr>
                <w:b/>
                <w:bCs/>
                <w:sz w:val="20"/>
                <w:szCs w:val="20"/>
                <w:lang w:val="en-GB"/>
              </w:rPr>
            </w:pPr>
            <w:r w:rsidRPr="00163E0E">
              <w:rPr>
                <w:sz w:val="20"/>
                <w:lang w:val="en-GB"/>
              </w:rPr>
              <w:t>- Cost of staff and consultants, domestic travel, and organization of monitoring and evaluation meetings</w:t>
            </w:r>
          </w:p>
        </w:tc>
        <w:tc>
          <w:tcPr>
            <w:tcW w:w="412" w:type="pct"/>
            <w:tcBorders>
              <w:top w:val="single" w:sz="4" w:space="0" w:color="auto"/>
              <w:left w:val="nil"/>
              <w:bottom w:val="single" w:sz="4" w:space="0" w:color="auto"/>
              <w:right w:val="single" w:sz="4" w:space="0" w:color="auto"/>
            </w:tcBorders>
            <w:shd w:val="clear" w:color="auto" w:fill="FFFFFF" w:themeFill="background1"/>
          </w:tcPr>
          <w:p w14:paraId="542F9C86" w14:textId="482F13E4" w:rsidR="007F70BE" w:rsidRPr="00163E0E" w:rsidRDefault="00217C6E" w:rsidP="007F70BE">
            <w:pPr>
              <w:suppressAutoHyphens/>
              <w:jc w:val="right"/>
              <w:rPr>
                <w:sz w:val="20"/>
                <w:szCs w:val="20"/>
                <w:lang w:val="en-GB"/>
              </w:rPr>
            </w:pPr>
            <w:r w:rsidRPr="00163E0E">
              <w:rPr>
                <w:sz w:val="20"/>
                <w:lang w:val="en-GB"/>
              </w:rPr>
              <w:t>84,000</w:t>
            </w:r>
          </w:p>
        </w:tc>
        <w:tc>
          <w:tcPr>
            <w:tcW w:w="1565" w:type="pct"/>
            <w:tcBorders>
              <w:top w:val="single" w:sz="4" w:space="0" w:color="auto"/>
              <w:left w:val="single" w:sz="4" w:space="0" w:color="auto"/>
              <w:bottom w:val="single" w:sz="4" w:space="0" w:color="auto"/>
              <w:right w:val="single" w:sz="4" w:space="0" w:color="auto"/>
            </w:tcBorders>
            <w:shd w:val="clear" w:color="auto" w:fill="FFFFFF" w:themeFill="background1"/>
          </w:tcPr>
          <w:p w14:paraId="42485557" w14:textId="131CC550" w:rsidR="003009C4" w:rsidRPr="00163E0E" w:rsidRDefault="00802D13" w:rsidP="00ED742E">
            <w:pPr>
              <w:jc w:val="left"/>
              <w:rPr>
                <w:color w:val="000000"/>
                <w:sz w:val="20"/>
                <w:szCs w:val="20"/>
                <w:lang w:val="en-GB"/>
              </w:rPr>
            </w:pPr>
            <w:r w:rsidRPr="00163E0E">
              <w:rPr>
                <w:color w:val="000000"/>
                <w:sz w:val="20"/>
                <w:lang w:val="en-GB"/>
              </w:rPr>
              <w:t>-Coordination and Management of KIP Implementation</w:t>
            </w:r>
          </w:p>
          <w:p w14:paraId="4194B172" w14:textId="4ACFD152" w:rsidR="007F70BE" w:rsidRPr="00163E0E" w:rsidRDefault="007F70BE" w:rsidP="003009C4">
            <w:pPr>
              <w:pStyle w:val="ListParagraph"/>
              <w:suppressAutoHyphens/>
              <w:ind w:left="360"/>
              <w:jc w:val="left"/>
              <w:rPr>
                <w:b/>
                <w:bCs/>
                <w:sz w:val="20"/>
                <w:szCs w:val="20"/>
                <w:lang w:val="en-GB" w:eastAsia="en-CA"/>
              </w:rPr>
            </w:pPr>
          </w:p>
        </w:tc>
        <w:tc>
          <w:tcPr>
            <w:tcW w:w="342" w:type="pct"/>
            <w:tcBorders>
              <w:top w:val="single" w:sz="4" w:space="0" w:color="auto"/>
              <w:left w:val="nil"/>
              <w:bottom w:val="single" w:sz="4" w:space="0" w:color="auto"/>
              <w:right w:val="single" w:sz="4" w:space="0" w:color="auto"/>
            </w:tcBorders>
          </w:tcPr>
          <w:p w14:paraId="00684A6B" w14:textId="0B53B346" w:rsidR="007F70BE" w:rsidRPr="00163E0E" w:rsidRDefault="003009C4" w:rsidP="007F70BE">
            <w:pPr>
              <w:suppressAutoHyphens/>
              <w:jc w:val="right"/>
              <w:rPr>
                <w:b/>
                <w:bCs/>
                <w:sz w:val="20"/>
                <w:szCs w:val="20"/>
                <w:lang w:val="en-GB"/>
              </w:rPr>
            </w:pPr>
            <w:r w:rsidRPr="00163E0E">
              <w:rPr>
                <w:sz w:val="20"/>
                <w:lang w:val="en-GB"/>
              </w:rPr>
              <w:t>20,000</w:t>
            </w:r>
          </w:p>
        </w:tc>
        <w:tc>
          <w:tcPr>
            <w:tcW w:w="473" w:type="pct"/>
            <w:tcBorders>
              <w:top w:val="single" w:sz="4" w:space="0" w:color="auto"/>
              <w:left w:val="nil"/>
              <w:bottom w:val="single" w:sz="4" w:space="0" w:color="auto"/>
              <w:right w:val="single" w:sz="4" w:space="0" w:color="auto"/>
            </w:tcBorders>
          </w:tcPr>
          <w:p w14:paraId="3BFBA2D8" w14:textId="13CCD13F" w:rsidR="007F70BE" w:rsidRPr="00163E0E" w:rsidRDefault="00BB04FE" w:rsidP="007F70BE">
            <w:pPr>
              <w:suppressAutoHyphens/>
              <w:jc w:val="right"/>
              <w:rPr>
                <w:b/>
                <w:bCs/>
                <w:sz w:val="20"/>
                <w:szCs w:val="20"/>
                <w:lang w:val="en-GB"/>
              </w:rPr>
            </w:pPr>
            <w:r w:rsidRPr="00163E0E">
              <w:rPr>
                <w:sz w:val="20"/>
                <w:lang w:val="en-GB"/>
              </w:rPr>
              <w:t>104,000</w:t>
            </w:r>
          </w:p>
        </w:tc>
      </w:tr>
      <w:tr w:rsidR="00E31BAF" w:rsidRPr="00163E0E" w14:paraId="4E2B6BEC" w14:textId="77777777" w:rsidTr="00ED742E">
        <w:trPr>
          <w:trHeight w:val="227"/>
        </w:trPr>
        <w:tc>
          <w:tcPr>
            <w:tcW w:w="852" w:type="pct"/>
            <w:tcBorders>
              <w:top w:val="single" w:sz="4" w:space="0" w:color="auto"/>
              <w:left w:val="single" w:sz="4" w:space="0" w:color="auto"/>
              <w:bottom w:val="single" w:sz="4" w:space="0" w:color="auto"/>
              <w:right w:val="single" w:sz="4" w:space="0" w:color="auto"/>
            </w:tcBorders>
          </w:tcPr>
          <w:p w14:paraId="6C337594" w14:textId="77777777" w:rsidR="007F70BE" w:rsidRPr="00163E0E" w:rsidRDefault="007F70BE" w:rsidP="007F70BE">
            <w:pPr>
              <w:suppressAutoHyphens/>
              <w:jc w:val="left"/>
              <w:rPr>
                <w:b/>
                <w:bCs/>
                <w:sz w:val="20"/>
                <w:szCs w:val="20"/>
                <w:lang w:val="en-GB"/>
              </w:rPr>
            </w:pPr>
            <w:r w:rsidRPr="00163E0E">
              <w:rPr>
                <w:b/>
                <w:sz w:val="20"/>
                <w:lang w:val="en-GB"/>
              </w:rPr>
              <w:t>Total</w:t>
            </w:r>
          </w:p>
        </w:tc>
        <w:tc>
          <w:tcPr>
            <w:tcW w:w="1355" w:type="pct"/>
            <w:tcBorders>
              <w:top w:val="single" w:sz="4" w:space="0" w:color="auto"/>
              <w:left w:val="nil"/>
              <w:bottom w:val="single" w:sz="4" w:space="0" w:color="auto"/>
              <w:right w:val="single" w:sz="4" w:space="0" w:color="auto"/>
            </w:tcBorders>
          </w:tcPr>
          <w:p w14:paraId="0D328EAD" w14:textId="77777777" w:rsidR="007F70BE" w:rsidRPr="00163E0E" w:rsidRDefault="007F70BE" w:rsidP="007F70BE">
            <w:pPr>
              <w:suppressAutoHyphens/>
              <w:jc w:val="left"/>
              <w:rPr>
                <w:b/>
                <w:bCs/>
                <w:sz w:val="20"/>
                <w:szCs w:val="20"/>
                <w:lang w:val="en-GB" w:eastAsia="en-CA"/>
              </w:rPr>
            </w:pPr>
          </w:p>
        </w:tc>
        <w:tc>
          <w:tcPr>
            <w:tcW w:w="412" w:type="pct"/>
            <w:tcBorders>
              <w:top w:val="single" w:sz="4" w:space="0" w:color="auto"/>
              <w:left w:val="nil"/>
              <w:bottom w:val="single" w:sz="4" w:space="0" w:color="auto"/>
              <w:right w:val="single" w:sz="4" w:space="0" w:color="auto"/>
            </w:tcBorders>
          </w:tcPr>
          <w:p w14:paraId="67984981" w14:textId="4A0C6E2B" w:rsidR="007F70BE" w:rsidRPr="00163E0E" w:rsidRDefault="009E3607" w:rsidP="007F70BE">
            <w:pPr>
              <w:suppressAutoHyphens/>
              <w:jc w:val="right"/>
              <w:rPr>
                <w:b/>
                <w:bCs/>
                <w:sz w:val="20"/>
                <w:szCs w:val="20"/>
                <w:lang w:val="en-GB"/>
              </w:rPr>
            </w:pPr>
            <w:r w:rsidRPr="00163E0E">
              <w:rPr>
                <w:b/>
                <w:sz w:val="20"/>
                <w:lang w:val="en-GB"/>
              </w:rPr>
              <w:t>1,285,000</w:t>
            </w:r>
          </w:p>
        </w:tc>
        <w:tc>
          <w:tcPr>
            <w:tcW w:w="1565" w:type="pct"/>
            <w:tcBorders>
              <w:top w:val="single" w:sz="4" w:space="0" w:color="auto"/>
              <w:left w:val="single" w:sz="4" w:space="0" w:color="auto"/>
              <w:bottom w:val="single" w:sz="4" w:space="0" w:color="auto"/>
              <w:right w:val="single" w:sz="4" w:space="0" w:color="auto"/>
            </w:tcBorders>
          </w:tcPr>
          <w:p w14:paraId="5848BEB7" w14:textId="77777777" w:rsidR="007F70BE" w:rsidRPr="00163E0E" w:rsidRDefault="007F70BE" w:rsidP="007F70BE">
            <w:pPr>
              <w:suppressAutoHyphens/>
              <w:jc w:val="left"/>
              <w:rPr>
                <w:b/>
                <w:bCs/>
                <w:sz w:val="20"/>
                <w:szCs w:val="20"/>
                <w:lang w:val="en-GB" w:eastAsia="en-CA"/>
              </w:rPr>
            </w:pPr>
          </w:p>
        </w:tc>
        <w:tc>
          <w:tcPr>
            <w:tcW w:w="342" w:type="pct"/>
            <w:tcBorders>
              <w:top w:val="single" w:sz="4" w:space="0" w:color="auto"/>
              <w:left w:val="nil"/>
              <w:bottom w:val="single" w:sz="4" w:space="0" w:color="auto"/>
              <w:right w:val="single" w:sz="4" w:space="0" w:color="auto"/>
            </w:tcBorders>
          </w:tcPr>
          <w:p w14:paraId="79C95F0C" w14:textId="6F9EA8A2" w:rsidR="007F70BE" w:rsidRPr="00163E0E" w:rsidRDefault="001E0515" w:rsidP="007F70BE">
            <w:pPr>
              <w:suppressAutoHyphens/>
              <w:jc w:val="right"/>
              <w:rPr>
                <w:b/>
                <w:bCs/>
                <w:sz w:val="20"/>
                <w:szCs w:val="20"/>
                <w:lang w:val="en-GB"/>
              </w:rPr>
            </w:pPr>
            <w:r w:rsidRPr="00163E0E">
              <w:rPr>
                <w:b/>
                <w:sz w:val="20"/>
                <w:lang w:val="en-GB"/>
              </w:rPr>
              <w:fldChar w:fldCharType="begin"/>
            </w:r>
            <w:r w:rsidRPr="00163E0E">
              <w:rPr>
                <w:b/>
                <w:sz w:val="20"/>
                <w:lang w:val="en-GB"/>
              </w:rPr>
              <w:instrText xml:space="preserve"> =SUM(ABOVE) </w:instrText>
            </w:r>
            <w:r w:rsidRPr="00163E0E">
              <w:rPr>
                <w:b/>
                <w:sz w:val="20"/>
                <w:lang w:val="en-GB"/>
              </w:rPr>
              <w:fldChar w:fldCharType="separate"/>
            </w:r>
            <w:r w:rsidR="00467C89" w:rsidRPr="00163E0E">
              <w:rPr>
                <w:b/>
                <w:sz w:val="20"/>
                <w:lang w:val="en-GB"/>
              </w:rPr>
              <w:t>325</w:t>
            </w:r>
            <w:r w:rsidRPr="00163E0E">
              <w:rPr>
                <w:b/>
                <w:sz w:val="20"/>
                <w:lang w:val="en-GB"/>
              </w:rPr>
              <w:t>,000</w:t>
            </w:r>
            <w:r w:rsidRPr="00163E0E">
              <w:rPr>
                <w:b/>
                <w:sz w:val="20"/>
                <w:lang w:val="en-GB"/>
              </w:rPr>
              <w:fldChar w:fldCharType="end"/>
            </w:r>
          </w:p>
        </w:tc>
        <w:tc>
          <w:tcPr>
            <w:tcW w:w="473" w:type="pct"/>
            <w:tcBorders>
              <w:top w:val="single" w:sz="4" w:space="0" w:color="auto"/>
              <w:left w:val="nil"/>
              <w:bottom w:val="single" w:sz="4" w:space="0" w:color="auto"/>
              <w:right w:val="single" w:sz="4" w:space="0" w:color="auto"/>
            </w:tcBorders>
          </w:tcPr>
          <w:p w14:paraId="3D505721" w14:textId="453688EB" w:rsidR="007F70BE" w:rsidRPr="00163E0E" w:rsidRDefault="00EA629D" w:rsidP="007F70BE">
            <w:pPr>
              <w:suppressAutoHyphens/>
              <w:jc w:val="right"/>
              <w:rPr>
                <w:b/>
                <w:bCs/>
                <w:sz w:val="20"/>
                <w:szCs w:val="20"/>
                <w:lang w:val="en-GB"/>
              </w:rPr>
            </w:pPr>
            <w:r w:rsidRPr="00163E0E">
              <w:rPr>
                <w:b/>
                <w:sz w:val="20"/>
                <w:lang w:val="en-GB"/>
              </w:rPr>
              <w:fldChar w:fldCharType="begin"/>
            </w:r>
            <w:r w:rsidRPr="00163E0E">
              <w:rPr>
                <w:b/>
                <w:sz w:val="20"/>
                <w:lang w:val="en-GB"/>
              </w:rPr>
              <w:instrText xml:space="preserve"> =SUM(ABOVE) </w:instrText>
            </w:r>
            <w:r w:rsidRPr="00163E0E">
              <w:rPr>
                <w:b/>
                <w:sz w:val="20"/>
                <w:lang w:val="en-GB"/>
              </w:rPr>
              <w:fldChar w:fldCharType="separate"/>
            </w:r>
            <w:r w:rsidRPr="00163E0E">
              <w:rPr>
                <w:b/>
                <w:sz w:val="20"/>
                <w:lang w:val="en-GB"/>
              </w:rPr>
              <w:t>1,</w:t>
            </w:r>
            <w:r w:rsidR="00E31BAF" w:rsidRPr="00163E0E">
              <w:rPr>
                <w:b/>
                <w:sz w:val="20"/>
                <w:lang w:val="en-GB"/>
              </w:rPr>
              <w:t>610</w:t>
            </w:r>
            <w:r w:rsidRPr="00163E0E">
              <w:rPr>
                <w:b/>
                <w:sz w:val="20"/>
                <w:lang w:val="en-GB"/>
              </w:rPr>
              <w:t>,000</w:t>
            </w:r>
            <w:r w:rsidRPr="00163E0E">
              <w:rPr>
                <w:b/>
                <w:sz w:val="20"/>
                <w:lang w:val="en-GB"/>
              </w:rPr>
              <w:fldChar w:fldCharType="end"/>
            </w:r>
          </w:p>
        </w:tc>
      </w:tr>
      <w:tr w:rsidR="00620864" w:rsidRPr="00163E0E" w14:paraId="06F0A190" w14:textId="77777777" w:rsidTr="00ED742E">
        <w:trPr>
          <w:trHeight w:val="227"/>
        </w:trPr>
        <w:tc>
          <w:tcPr>
            <w:tcW w:w="852" w:type="pct"/>
            <w:tcBorders>
              <w:top w:val="single" w:sz="4" w:space="0" w:color="auto"/>
              <w:left w:val="single" w:sz="4" w:space="0" w:color="auto"/>
              <w:bottom w:val="single" w:sz="4" w:space="0" w:color="auto"/>
              <w:right w:val="single" w:sz="4" w:space="0" w:color="auto"/>
            </w:tcBorders>
          </w:tcPr>
          <w:p w14:paraId="46737B74" w14:textId="0EE40343" w:rsidR="00620864" w:rsidRPr="00163E0E" w:rsidRDefault="00620864" w:rsidP="007F70BE">
            <w:pPr>
              <w:suppressAutoHyphens/>
              <w:jc w:val="left"/>
              <w:rPr>
                <w:b/>
                <w:bCs/>
                <w:sz w:val="20"/>
                <w:szCs w:val="20"/>
                <w:lang w:val="en-GB"/>
              </w:rPr>
            </w:pPr>
            <w:r w:rsidRPr="00163E0E">
              <w:rPr>
                <w:b/>
                <w:sz w:val="20"/>
                <w:lang w:val="en-GB"/>
              </w:rPr>
              <w:t>Percentage of total (%)</w:t>
            </w:r>
          </w:p>
        </w:tc>
        <w:tc>
          <w:tcPr>
            <w:tcW w:w="1355" w:type="pct"/>
            <w:tcBorders>
              <w:top w:val="single" w:sz="4" w:space="0" w:color="auto"/>
              <w:left w:val="nil"/>
              <w:bottom w:val="single" w:sz="4" w:space="0" w:color="auto"/>
              <w:right w:val="single" w:sz="4" w:space="0" w:color="auto"/>
            </w:tcBorders>
          </w:tcPr>
          <w:p w14:paraId="5753F53E" w14:textId="77777777" w:rsidR="00620864" w:rsidRPr="00163E0E" w:rsidRDefault="00620864" w:rsidP="007F70BE">
            <w:pPr>
              <w:suppressAutoHyphens/>
              <w:jc w:val="left"/>
              <w:rPr>
                <w:b/>
                <w:bCs/>
                <w:sz w:val="20"/>
                <w:szCs w:val="20"/>
                <w:lang w:val="en-GB" w:eastAsia="en-CA"/>
              </w:rPr>
            </w:pPr>
          </w:p>
        </w:tc>
        <w:tc>
          <w:tcPr>
            <w:tcW w:w="412" w:type="pct"/>
            <w:tcBorders>
              <w:top w:val="single" w:sz="4" w:space="0" w:color="auto"/>
              <w:left w:val="nil"/>
              <w:bottom w:val="single" w:sz="4" w:space="0" w:color="auto"/>
              <w:right w:val="single" w:sz="4" w:space="0" w:color="auto"/>
            </w:tcBorders>
          </w:tcPr>
          <w:p w14:paraId="4AF43F23" w14:textId="3ABC6243" w:rsidR="00620864" w:rsidRPr="00163E0E" w:rsidRDefault="009473E1" w:rsidP="00724E4B">
            <w:pPr>
              <w:suppressAutoHyphens/>
              <w:jc w:val="center"/>
              <w:rPr>
                <w:b/>
                <w:bCs/>
                <w:sz w:val="20"/>
                <w:szCs w:val="20"/>
                <w:lang w:val="en-GB"/>
              </w:rPr>
            </w:pPr>
            <w:r w:rsidRPr="00163E0E">
              <w:rPr>
                <w:b/>
                <w:sz w:val="20"/>
                <w:lang w:val="en-GB"/>
              </w:rPr>
              <w:t>80</w:t>
            </w:r>
          </w:p>
        </w:tc>
        <w:tc>
          <w:tcPr>
            <w:tcW w:w="1565" w:type="pct"/>
            <w:tcBorders>
              <w:top w:val="single" w:sz="4" w:space="0" w:color="auto"/>
              <w:left w:val="single" w:sz="4" w:space="0" w:color="auto"/>
              <w:bottom w:val="single" w:sz="4" w:space="0" w:color="auto"/>
              <w:right w:val="single" w:sz="4" w:space="0" w:color="auto"/>
            </w:tcBorders>
          </w:tcPr>
          <w:p w14:paraId="172705F9" w14:textId="77777777" w:rsidR="00620864" w:rsidRPr="00163E0E" w:rsidRDefault="00620864" w:rsidP="007F70BE">
            <w:pPr>
              <w:suppressAutoHyphens/>
              <w:jc w:val="left"/>
              <w:rPr>
                <w:b/>
                <w:bCs/>
                <w:sz w:val="20"/>
                <w:szCs w:val="20"/>
                <w:lang w:val="en-GB" w:eastAsia="en-CA"/>
              </w:rPr>
            </w:pPr>
          </w:p>
        </w:tc>
        <w:tc>
          <w:tcPr>
            <w:tcW w:w="342" w:type="pct"/>
            <w:tcBorders>
              <w:top w:val="single" w:sz="4" w:space="0" w:color="auto"/>
              <w:left w:val="nil"/>
              <w:bottom w:val="single" w:sz="4" w:space="0" w:color="auto"/>
              <w:right w:val="single" w:sz="4" w:space="0" w:color="auto"/>
            </w:tcBorders>
          </w:tcPr>
          <w:p w14:paraId="4F1CD648" w14:textId="486ED670" w:rsidR="00620864" w:rsidRPr="00163E0E" w:rsidRDefault="00B91EF6" w:rsidP="00724E4B">
            <w:pPr>
              <w:suppressAutoHyphens/>
              <w:jc w:val="center"/>
              <w:rPr>
                <w:b/>
                <w:bCs/>
                <w:sz w:val="20"/>
                <w:szCs w:val="20"/>
                <w:lang w:val="en-GB"/>
              </w:rPr>
            </w:pPr>
            <w:r w:rsidRPr="00163E0E">
              <w:rPr>
                <w:b/>
                <w:sz w:val="20"/>
                <w:lang w:val="en-GB"/>
              </w:rPr>
              <w:t>20</w:t>
            </w:r>
          </w:p>
        </w:tc>
        <w:tc>
          <w:tcPr>
            <w:tcW w:w="473" w:type="pct"/>
            <w:tcBorders>
              <w:top w:val="single" w:sz="4" w:space="0" w:color="auto"/>
              <w:left w:val="nil"/>
              <w:bottom w:val="single" w:sz="4" w:space="0" w:color="auto"/>
              <w:right w:val="single" w:sz="4" w:space="0" w:color="auto"/>
            </w:tcBorders>
          </w:tcPr>
          <w:p w14:paraId="2055642C" w14:textId="76266B41" w:rsidR="00620864" w:rsidRPr="00163E0E" w:rsidRDefault="00B91EF6" w:rsidP="00724E4B">
            <w:pPr>
              <w:suppressAutoHyphens/>
              <w:jc w:val="center"/>
              <w:rPr>
                <w:b/>
                <w:bCs/>
                <w:sz w:val="20"/>
                <w:szCs w:val="20"/>
                <w:lang w:val="en-GB"/>
              </w:rPr>
            </w:pPr>
            <w:r w:rsidRPr="00163E0E">
              <w:rPr>
                <w:b/>
                <w:sz w:val="20"/>
                <w:lang w:val="en-GB"/>
              </w:rPr>
              <w:t>100</w:t>
            </w:r>
          </w:p>
        </w:tc>
      </w:tr>
    </w:tbl>
    <w:p w14:paraId="2E999DAB" w14:textId="77777777" w:rsidR="00E85409" w:rsidRPr="00163E0E" w:rsidRDefault="00E85409" w:rsidP="00ED4C65">
      <w:pPr>
        <w:jc w:val="center"/>
        <w:rPr>
          <w:lang w:val="en-GB"/>
        </w:rPr>
      </w:pPr>
    </w:p>
    <w:p w14:paraId="31A11114" w14:textId="77777777" w:rsidR="00346341" w:rsidRPr="00163E0E" w:rsidRDefault="00346341" w:rsidP="00ED4C65">
      <w:pPr>
        <w:jc w:val="center"/>
        <w:rPr>
          <w:lang w:val="en-GB"/>
        </w:rPr>
      </w:pPr>
    </w:p>
    <w:tbl>
      <w:tblPr>
        <w:tblStyle w:val="TableGrid"/>
        <w:tblW w:w="0" w:type="auto"/>
        <w:jc w:val="center"/>
        <w:tblInd w:w="0" w:type="dxa"/>
        <w:tblLook w:val="04A0" w:firstRow="1" w:lastRow="0" w:firstColumn="1" w:lastColumn="0" w:noHBand="0" w:noVBand="1"/>
      </w:tblPr>
      <w:tblGrid>
        <w:gridCol w:w="1871"/>
        <w:gridCol w:w="1872"/>
        <w:gridCol w:w="1872"/>
        <w:gridCol w:w="1872"/>
        <w:gridCol w:w="1873"/>
      </w:tblGrid>
      <w:tr w:rsidR="00346341" w:rsidRPr="00163E0E" w14:paraId="48D551E7" w14:textId="77777777">
        <w:trPr>
          <w:jc w:val="center"/>
        </w:trPr>
        <w:tc>
          <w:tcPr>
            <w:tcW w:w="1871" w:type="dxa"/>
          </w:tcPr>
          <w:p w14:paraId="401E2993" w14:textId="77777777" w:rsidR="00346341" w:rsidRPr="00163E0E" w:rsidRDefault="00346341">
            <w:pPr>
              <w:rPr>
                <w:lang w:val="en-GB"/>
              </w:rPr>
            </w:pPr>
            <w:r w:rsidRPr="00163E0E">
              <w:rPr>
                <w:lang w:val="en-GB"/>
              </w:rPr>
              <w:br w:type="page"/>
            </w:r>
          </w:p>
        </w:tc>
        <w:tc>
          <w:tcPr>
            <w:tcW w:w="1872" w:type="dxa"/>
          </w:tcPr>
          <w:p w14:paraId="602DC078" w14:textId="77777777" w:rsidR="00346341" w:rsidRPr="00163E0E" w:rsidRDefault="00346341">
            <w:pPr>
              <w:rPr>
                <w:lang w:val="en-GB"/>
              </w:rPr>
            </w:pPr>
          </w:p>
        </w:tc>
        <w:tc>
          <w:tcPr>
            <w:tcW w:w="1872" w:type="dxa"/>
            <w:tcBorders>
              <w:bottom w:val="single" w:sz="4" w:space="0" w:color="auto"/>
            </w:tcBorders>
          </w:tcPr>
          <w:p w14:paraId="563DB427" w14:textId="77777777" w:rsidR="00346341" w:rsidRPr="00163E0E" w:rsidRDefault="00346341">
            <w:pPr>
              <w:rPr>
                <w:lang w:val="en-GB"/>
              </w:rPr>
            </w:pPr>
          </w:p>
        </w:tc>
        <w:tc>
          <w:tcPr>
            <w:tcW w:w="1872" w:type="dxa"/>
          </w:tcPr>
          <w:p w14:paraId="18351FFA" w14:textId="77777777" w:rsidR="00346341" w:rsidRPr="00163E0E" w:rsidRDefault="00346341">
            <w:pPr>
              <w:rPr>
                <w:lang w:val="en-GB"/>
              </w:rPr>
            </w:pPr>
          </w:p>
        </w:tc>
        <w:tc>
          <w:tcPr>
            <w:tcW w:w="1873" w:type="dxa"/>
          </w:tcPr>
          <w:p w14:paraId="49186B33" w14:textId="77777777" w:rsidR="00346341" w:rsidRPr="00163E0E" w:rsidRDefault="00346341">
            <w:pPr>
              <w:rPr>
                <w:lang w:val="en-GB"/>
              </w:rPr>
            </w:pPr>
          </w:p>
        </w:tc>
      </w:tr>
    </w:tbl>
    <w:p w14:paraId="711277F1" w14:textId="77777777" w:rsidR="00346341" w:rsidRPr="00163E0E" w:rsidRDefault="00346341" w:rsidP="00ED4C65">
      <w:pPr>
        <w:jc w:val="center"/>
        <w:rPr>
          <w:lang w:val="en-GB"/>
        </w:rPr>
      </w:pPr>
    </w:p>
    <w:sectPr w:rsidR="00346341" w:rsidRPr="00163E0E" w:rsidSect="00E46F68">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E8D58" w14:textId="77777777" w:rsidR="00843AE2" w:rsidRDefault="00843AE2" w:rsidP="004A504B">
      <w:r>
        <w:separator/>
      </w:r>
    </w:p>
  </w:endnote>
  <w:endnote w:type="continuationSeparator" w:id="0">
    <w:p w14:paraId="3C53FB59" w14:textId="77777777" w:rsidR="00843AE2" w:rsidRDefault="00843AE2" w:rsidP="004A504B">
      <w:r>
        <w:continuationSeparator/>
      </w:r>
    </w:p>
  </w:endnote>
  <w:endnote w:type="continuationNotice" w:id="1">
    <w:p w14:paraId="782FC116" w14:textId="77777777" w:rsidR="00843AE2" w:rsidRDefault="00843A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AD5A3"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C948E"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BD9D1" w14:textId="2031AF81" w:rsidR="000054A5" w:rsidRPr="000054A5" w:rsidRDefault="000054A5" w:rsidP="000054A5">
    <w:pPr>
      <w:pBdr>
        <w:top w:val="single" w:sz="4" w:space="1" w:color="auto"/>
        <w:left w:val="single" w:sz="4" w:space="4" w:color="auto"/>
        <w:bottom w:val="single" w:sz="4" w:space="1" w:color="auto"/>
        <w:right w:val="single" w:sz="4" w:space="4" w:color="auto"/>
      </w:pBdr>
      <w:ind w:right="-90"/>
      <w:jc w:val="center"/>
      <w:rPr>
        <w:sz w:val="18"/>
        <w:szCs w:val="18"/>
      </w:rPr>
    </w:pPr>
    <w:r w:rsidRPr="00B378DC">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CE2D"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B5C0"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9685"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E94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8C3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Pre-session documents of the Executive Committee of the Multilateral Fund for the Implementation of the Montreal Protocol are without prejudice to any decision that the Executive Committee might take following issuance of the document.</w:t>
    </w:r>
  </w:p>
  <w:p w14:paraId="3F99C6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AE562" w14:textId="77777777" w:rsidR="00843AE2" w:rsidRDefault="00843AE2" w:rsidP="004A504B">
      <w:r>
        <w:separator/>
      </w:r>
    </w:p>
  </w:footnote>
  <w:footnote w:type="continuationSeparator" w:id="0">
    <w:p w14:paraId="7831EE23" w14:textId="77777777" w:rsidR="00843AE2" w:rsidRDefault="00843AE2" w:rsidP="004A504B">
      <w:r>
        <w:continuationSeparator/>
      </w:r>
    </w:p>
  </w:footnote>
  <w:footnote w:type="continuationNotice" w:id="1">
    <w:p w14:paraId="728FBCE5" w14:textId="77777777" w:rsidR="00843AE2" w:rsidRDefault="00843AE2"/>
  </w:footnote>
  <w:footnote w:id="2">
    <w:p w14:paraId="79335380" w14:textId="77777777" w:rsidR="000054A5" w:rsidRPr="00002741" w:rsidRDefault="000054A5" w:rsidP="000054A5">
      <w:pPr>
        <w:pStyle w:val="FootnoteText"/>
        <w:spacing w:after="120"/>
      </w:pPr>
      <w:r>
        <w:rPr>
          <w:rStyle w:val="FootnoteReference"/>
        </w:rPr>
        <w:footnoteRef/>
      </w:r>
      <w:r w:rsidRPr="00002741">
        <w:t xml:space="preserve"> UNEP/OzL.Pro/ExCom/9</w:t>
      </w:r>
      <w:r w:rsidRPr="00002741">
        <w:rPr>
          <w:rFonts w:hint="eastAsia"/>
          <w:lang w:eastAsia="zh-CN"/>
        </w:rPr>
        <w:t>7</w:t>
      </w:r>
      <w:r w:rsidRPr="00002741">
        <w:t>/1</w:t>
      </w:r>
    </w:p>
  </w:footnote>
  <w:footnote w:id="3">
    <w:p w14:paraId="54E0D9EB" w14:textId="71280324" w:rsidR="00F71B43" w:rsidRPr="00996241" w:rsidRDefault="00F71B43" w:rsidP="00F71B43">
      <w:pPr>
        <w:pStyle w:val="FootnoteText"/>
      </w:pPr>
      <w:r>
        <w:rPr>
          <w:rStyle w:val="FootnoteReference"/>
        </w:rPr>
        <w:footnoteRef/>
      </w:r>
      <w:r>
        <w:t xml:space="preserve"> Según la carta del 31 de julio de 2025, remitida a la ONUDI por el Ministerio de Medio Ambiente y Cambio Climático de Somalia.</w:t>
      </w:r>
    </w:p>
  </w:footnote>
  <w:footnote w:id="4">
    <w:p w14:paraId="35EAAFF9" w14:textId="1823A5A1" w:rsidR="0000155A" w:rsidRPr="0000155A" w:rsidRDefault="0000155A">
      <w:pPr>
        <w:pStyle w:val="FootnoteText"/>
      </w:pPr>
      <w:r>
        <w:rPr>
          <w:rStyle w:val="FootnoteReference"/>
        </w:rPr>
        <w:footnoteRef/>
      </w:r>
      <w:r>
        <w:t xml:space="preserve"> Para los HFC el 19 de octubre de 2023.</w:t>
      </w:r>
    </w:p>
  </w:footnote>
  <w:footnote w:id="5">
    <w:p w14:paraId="33A5AB75" w14:textId="3D7AAF00" w:rsidR="00146383" w:rsidRDefault="00146383">
      <w:pPr>
        <w:pStyle w:val="FootnoteText"/>
      </w:pPr>
      <w:r>
        <w:rPr>
          <w:rStyle w:val="FootnoteReference"/>
        </w:rPr>
        <w:footnoteRef/>
      </w:r>
      <w:r>
        <w:t xml:space="preserve"> Banco Mundial, 2025</w:t>
      </w:r>
    </w:p>
  </w:footnote>
  <w:footnote w:id="6">
    <w:p w14:paraId="6C0FC766" w14:textId="370C6D44" w:rsidR="00A714C1" w:rsidRDefault="00A714C1" w:rsidP="004A2E36">
      <w:pPr>
        <w:pStyle w:val="FootnoteText"/>
      </w:pPr>
      <w:r>
        <w:rPr>
          <w:rStyle w:val="FootnoteReference"/>
        </w:rPr>
        <w:footnoteRef/>
      </w:r>
      <w:r>
        <w:t xml:space="preserve"> Incluye dos detectores de gases combustibles para hidrocarburos (HC) (2), cinco extintores de incendios de clase B, dos aparatos de refrigeración autónomos comerciales que funcionan con R-290, dos refrigeradores domésticos que funcionan con R-600a, tres máquinas de recuperación, cuatro bombas de vacío para refrigerantes inflamables, dos juegos de vacuómetros digitales con filtros de escape, cartuchos y aceite de repuesto, 10 bombonas de recuperación para R-290 y R</w:t>
      </w:r>
      <w:r>
        <w:noBreakHyphen/>
        <w:t>600a, 10 mangueras de ventilación con adaptadores para HC, dos juegos de manómetros digitales, cuatro juegos de manómetros para R-600a, R-290 y R-1270, dos adaptadores y mangueras de transferencia de refrigerante, dos balanzas electrónicas de carga de refrigerante, dos herramientas de extracción de núcleos de válvulas, dos juegos de nitrógeno portátiles con reguladores, cilindros y mangueras, cinco juegos de sopletes de soldadura portátiles, 10 cortadores de tuberías, engastadoras y válvulas de engastado, dos detectores de fugas, 10 juegos de herramientas generales; 12 sopladores de aire portátiles, 20 juegos de gafas y guantes de seguridad.</w:t>
      </w:r>
    </w:p>
  </w:footnote>
  <w:footnote w:id="7">
    <w:p w14:paraId="0A74D82B" w14:textId="49E9F78E" w:rsidR="00107299" w:rsidRDefault="00107299">
      <w:pPr>
        <w:pStyle w:val="FootnoteText"/>
      </w:pPr>
      <w:r>
        <w:rPr>
          <w:rStyle w:val="FootnoteReference"/>
        </w:rPr>
        <w:footnoteRef/>
      </w:r>
      <w:r>
        <w:t xml:space="preserve"> Incluye una unidad de recuperación, reciclaje y recarga totalmente automatizada de tipo profesional para equipos de aire acondicionado para vehículos; máquinas de recuperación de refrigerantes; bombas de vacío; juego de mangueras, adaptadores y válvulas.</w:t>
      </w:r>
    </w:p>
  </w:footnote>
  <w:footnote w:id="8">
    <w:p w14:paraId="216DD2C3" w14:textId="3062BB71" w:rsidR="0054536A" w:rsidRPr="0054536A" w:rsidRDefault="0054536A">
      <w:pPr>
        <w:pStyle w:val="FootnoteText"/>
      </w:pPr>
      <w:r>
        <w:rPr>
          <w:rStyle w:val="FootnoteReference"/>
        </w:rPr>
        <w:footnoteRef/>
      </w:r>
      <w:r>
        <w:t xml:space="preserve"> El costo del proyecto, tal como se presentó, se calcula sobre una base de comparación revisada que, de aprobarse, aumentaría el consumo medio en el sector de servicio y mantenimiento en los años de referencia a 373,30 t. A pesar de que esto situaría al país por encima del umbral de país de bajo volumen de consumo según la decisión 92/37 en 13,30 t, el país ha optado por recibir financiación como país de bajo consumo. </w:t>
      </w:r>
    </w:p>
  </w:footnote>
  <w:footnote w:id="9">
    <w:p w14:paraId="0FF3A4E6" w14:textId="77777777" w:rsidR="00E46F68" w:rsidRPr="002B1D46" w:rsidRDefault="00E46F68" w:rsidP="00E46F68">
      <w:pPr>
        <w:jc w:val="left"/>
        <w:rPr>
          <w:sz w:val="20"/>
          <w:szCs w:val="20"/>
        </w:rPr>
      </w:pPr>
      <w:r>
        <w:rPr>
          <w:rStyle w:val="FootnoteReference"/>
        </w:rPr>
        <w:footnoteRef/>
      </w:r>
      <w:r>
        <w:t xml:space="preserve"> </w:t>
      </w:r>
      <w:r>
        <w:rPr>
          <w:sz w:val="20"/>
        </w:rPr>
        <w:t>For instance: recovery of HCFCs during the servicing of RAC equipment, leak checking for larger equipment, and prohibition of venting of HCFCs during installation, servicing and decommissioning of RAC equipment.</w:t>
      </w:r>
    </w:p>
    <w:p w14:paraId="1109C1A8" w14:textId="77777777" w:rsidR="00E46F68" w:rsidRPr="00A43365" w:rsidRDefault="00E46F68" w:rsidP="00E46F68">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AFA7D" w14:textId="33020AC5" w:rsidR="00711BE6" w:rsidRPr="009B0D30" w:rsidRDefault="000054A5" w:rsidP="00A15FEA">
    <w:fldSimple w:instr=" DOCPROPERTY &quot;Document number&quot;  \* MERGEFORMAT ">
      <w:r>
        <w:t>UNEP/OzL.Pro/ExCom/97/76</w:t>
      </w:r>
    </w:fldSimple>
  </w:p>
  <w:p w14:paraId="39F85784" w14:textId="77777777" w:rsidR="00711BE6" w:rsidRDefault="00711BE6"/>
  <w:p w14:paraId="07422F16"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7544" w14:textId="4A2508ED" w:rsidR="00711BE6" w:rsidRPr="009B0D30" w:rsidRDefault="000054A5" w:rsidP="00A15FEA">
    <w:pPr>
      <w:jc w:val="right"/>
    </w:pPr>
    <w:fldSimple w:instr=" DOCPROPERTY &quot;Document number&quot;  \* MERGEFORMAT ">
      <w:r>
        <w:t>UNEP/OzL.Pro/ExCom/97/76</w:t>
      </w:r>
    </w:fldSimple>
  </w:p>
  <w:p w14:paraId="7DBAAE75" w14:textId="77777777" w:rsidR="00711BE6" w:rsidRPr="0033525D" w:rsidRDefault="00711BE6" w:rsidP="009774CB">
    <w:pPr>
      <w:jc w:val="right"/>
    </w:pPr>
  </w:p>
  <w:p w14:paraId="7DC3A8F9"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DBE9" w14:textId="1E0AFEC1" w:rsidR="00711BE6" w:rsidRPr="009B0D30" w:rsidRDefault="00FF4E74" w:rsidP="00A15FEA">
    <w:fldSimple w:instr=" DOCPROPERTY &quot;Document number&quot;  \* MERGEFORMAT ">
      <w:r>
        <w:t>UNEP/OzL.Pro/ExCom/97/76</w:t>
      </w:r>
    </w:fldSimple>
  </w:p>
  <w:p w14:paraId="32783091" w14:textId="77777777" w:rsidR="00711BE6" w:rsidRPr="0033525D" w:rsidRDefault="00711BE6">
    <w:r>
      <w:t>Anexo I</w:t>
    </w:r>
  </w:p>
  <w:p w14:paraId="47EC09FC"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BE88" w14:textId="0CEE3D6A" w:rsidR="00711BE6" w:rsidRPr="009B0D30" w:rsidRDefault="00211525" w:rsidP="00A15FEA">
    <w:pPr>
      <w:jc w:val="right"/>
    </w:pPr>
    <w:fldSimple w:instr=" DOCPROPERTY &quot;Document number&quot;  \* MERGEFORMAT ">
      <w:r>
        <w:t>UNEP/OzL.Pro/ExCom/97/76</w:t>
      </w:r>
    </w:fldSimple>
  </w:p>
  <w:p w14:paraId="7ADF50FA" w14:textId="77777777" w:rsidR="00711BE6" w:rsidRPr="0033525D" w:rsidRDefault="00711BE6" w:rsidP="009774CB">
    <w:pPr>
      <w:jc w:val="right"/>
    </w:pPr>
    <w:r>
      <w:t>Anexo I</w:t>
    </w:r>
  </w:p>
  <w:p w14:paraId="64328479"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ED30B" w14:textId="77777777" w:rsidR="00711BE6" w:rsidRPr="009B0D30" w:rsidRDefault="00221127" w:rsidP="00DF18F4">
    <w:pPr>
      <w:jc w:val="right"/>
    </w:pPr>
    <w:fldSimple w:instr=" DOCPROPERTY &quot;Document number&quot;  \* MERGEFORMAT ">
      <w:r>
        <w:t>UNEP/OzL.Pro/ExCom/97/1</w:t>
      </w:r>
    </w:fldSimple>
  </w:p>
  <w:p w14:paraId="1A433706" w14:textId="77777777" w:rsidR="00711BE6" w:rsidRDefault="00711BE6" w:rsidP="009774CB">
    <w:pPr>
      <w:pStyle w:val="Header"/>
      <w:jc w:val="right"/>
    </w:pPr>
    <w:r>
      <w:t>Anexo I</w:t>
    </w:r>
  </w:p>
  <w:p w14:paraId="1FA2958F"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F9706" w14:textId="74C2D0FE" w:rsidR="00DC6A10" w:rsidRPr="0033525D" w:rsidRDefault="00221127" w:rsidP="00B42A72">
    <w:pPr>
      <w:jc w:val="left"/>
    </w:pPr>
    <w:fldSimple w:instr=" DOCPROPERTY &quot;Document number&quot;  \* MERGEFORMAT ">
      <w:r>
        <w:t>UNEP/OzL.Pro/ExCom/97/</w:t>
      </w:r>
      <w:r w:rsidR="003F6AD1">
        <w:t>76</w:t>
      </w:r>
    </w:fldSimple>
  </w:p>
  <w:p w14:paraId="3F6183DE" w14:textId="539F4068" w:rsidR="00DC6A10" w:rsidRPr="0033525D" w:rsidRDefault="00ED4C65" w:rsidP="00B42A72">
    <w:pPr>
      <w:jc w:val="left"/>
    </w:pPr>
    <w:r>
      <w:t>Annex II</w:t>
    </w:r>
  </w:p>
  <w:p w14:paraId="1B0CA874" w14:textId="77777777" w:rsidR="00DC6A10" w:rsidRPr="0033525D"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5C0B" w14:textId="34BE0BB1" w:rsidR="00DC6A10" w:rsidRPr="0033525D" w:rsidRDefault="00221127" w:rsidP="00ED4C65">
    <w:pPr>
      <w:jc w:val="right"/>
    </w:pPr>
    <w:fldSimple w:instr=" DOCPROPERTY &quot;Document number&quot;  \* MERGEFORMAT ">
      <w:r>
        <w:t>UNEP/OzL.Pro/ExCom/97/</w:t>
      </w:r>
      <w:r w:rsidR="003F6AD1">
        <w:t>76</w:t>
      </w:r>
    </w:fldSimple>
  </w:p>
  <w:p w14:paraId="7F5EEBC2" w14:textId="1F76B564" w:rsidR="00DC6A10" w:rsidRPr="0033525D" w:rsidRDefault="00ED4C65" w:rsidP="00ED4C65">
    <w:pPr>
      <w:jc w:val="right"/>
    </w:pPr>
    <w:r>
      <w:t>Annex II</w:t>
    </w:r>
  </w:p>
  <w:p w14:paraId="7787628A" w14:textId="77777777" w:rsidR="00DC6A10" w:rsidRPr="0033525D"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FD50" w14:textId="77777777" w:rsidR="00A14784" w:rsidRDefault="00221127" w:rsidP="00C72170">
    <w:pPr>
      <w:jc w:val="right"/>
    </w:pPr>
    <w:fldSimple w:instr=" DOCPROPERTY &quot;Document number&quot;  \* MERGEFORMAT ">
      <w:r>
        <w:t>UNEP/OzL.Pro/ExCom/97/1</w:t>
      </w:r>
    </w:fldSimple>
  </w:p>
  <w:p w14:paraId="323DC346" w14:textId="77777777" w:rsidR="00A14784" w:rsidRPr="009B0D30" w:rsidRDefault="00A14784" w:rsidP="00C72170">
    <w:pPr>
      <w:jc w:val="right"/>
    </w:pPr>
    <w:r>
      <w:t xml:space="preserve">Anexo </w:t>
    </w:r>
    <w:r>
      <w:rPr>
        <w:highlight w:val="cyan"/>
      </w:rPr>
      <w:t>III</w:t>
    </w:r>
  </w:p>
  <w:p w14:paraId="06792CC6"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78EC92C"/>
    <w:lvl w:ilvl="0">
      <w:start w:val="1"/>
      <w:numFmt w:val="decimal"/>
      <w:pStyle w:val="Heading1"/>
      <w:lvlText w:val="%1."/>
      <w:lvlJc w:val="left"/>
      <w:pPr>
        <w:tabs>
          <w:tab w:val="num" w:pos="0"/>
        </w:tabs>
        <w:ind w:left="0" w:firstLine="0"/>
      </w:pPr>
      <w:rPr>
        <w:rFonts w:hint="default"/>
        <w:i w:val="0"/>
        <w:iCs w:val="0"/>
        <w:sz w:val="22"/>
        <w:szCs w:val="22"/>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B1661CC"/>
    <w:multiLevelType w:val="hybridMultilevel"/>
    <w:tmpl w:val="10E809A4"/>
    <w:lvl w:ilvl="0" w:tplc="506E1B3A">
      <w:start w:val="1"/>
      <w:numFmt w:val="lowerRoman"/>
      <w:lvlText w:val="%1)"/>
      <w:lvlJc w:val="left"/>
      <w:pPr>
        <w:ind w:left="360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E97E2A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5"/>
  </w:num>
  <w:num w:numId="4" w16cid:durableId="559828470">
    <w:abstractNumId w:val="6"/>
  </w:num>
  <w:num w:numId="5" w16cid:durableId="1488010068">
    <w:abstractNumId w:val="8"/>
  </w:num>
  <w:num w:numId="6" w16cid:durableId="444007775">
    <w:abstractNumId w:val="3"/>
  </w:num>
  <w:num w:numId="7" w16cid:durableId="2043942065">
    <w:abstractNumId w:val="7"/>
  </w:num>
  <w:num w:numId="8" w16cid:durableId="1395083166">
    <w:abstractNumId w:val="1"/>
  </w:num>
  <w:num w:numId="9"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6342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262897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15944945">
    <w:abstractNumId w:val="4"/>
  </w:num>
  <w:num w:numId="17" w16cid:durableId="955914463">
    <w:abstractNumId w:val="0"/>
  </w:num>
  <w:num w:numId="18" w16cid:durableId="165826926">
    <w:abstractNumId w:val="0"/>
  </w:num>
  <w:num w:numId="19" w16cid:durableId="9648933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5059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3283552">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21127"/>
    <w:rsid w:val="00000251"/>
    <w:rsid w:val="00000FED"/>
    <w:rsid w:val="0000155A"/>
    <w:rsid w:val="00002008"/>
    <w:rsid w:val="00003BA4"/>
    <w:rsid w:val="0000434E"/>
    <w:rsid w:val="00004C42"/>
    <w:rsid w:val="00005064"/>
    <w:rsid w:val="000054A5"/>
    <w:rsid w:val="000057C5"/>
    <w:rsid w:val="0000683A"/>
    <w:rsid w:val="000101EB"/>
    <w:rsid w:val="000109AF"/>
    <w:rsid w:val="000112DD"/>
    <w:rsid w:val="000128C0"/>
    <w:rsid w:val="000135EA"/>
    <w:rsid w:val="000137C7"/>
    <w:rsid w:val="00014018"/>
    <w:rsid w:val="0001419A"/>
    <w:rsid w:val="00014656"/>
    <w:rsid w:val="00014B95"/>
    <w:rsid w:val="0001596B"/>
    <w:rsid w:val="00016548"/>
    <w:rsid w:val="00017834"/>
    <w:rsid w:val="00020D87"/>
    <w:rsid w:val="000211A9"/>
    <w:rsid w:val="00021238"/>
    <w:rsid w:val="00022071"/>
    <w:rsid w:val="00022B68"/>
    <w:rsid w:val="00022D57"/>
    <w:rsid w:val="00022DE1"/>
    <w:rsid w:val="0002441F"/>
    <w:rsid w:val="0002465F"/>
    <w:rsid w:val="0002521D"/>
    <w:rsid w:val="00027797"/>
    <w:rsid w:val="00027B30"/>
    <w:rsid w:val="00027DD9"/>
    <w:rsid w:val="00031096"/>
    <w:rsid w:val="00031260"/>
    <w:rsid w:val="00031B0A"/>
    <w:rsid w:val="00032FD2"/>
    <w:rsid w:val="00033B96"/>
    <w:rsid w:val="00033BB7"/>
    <w:rsid w:val="00034F96"/>
    <w:rsid w:val="000350B9"/>
    <w:rsid w:val="0003512D"/>
    <w:rsid w:val="000359C4"/>
    <w:rsid w:val="00035B6A"/>
    <w:rsid w:val="00036406"/>
    <w:rsid w:val="0003681A"/>
    <w:rsid w:val="0003712B"/>
    <w:rsid w:val="000371A2"/>
    <w:rsid w:val="000372B7"/>
    <w:rsid w:val="00037D31"/>
    <w:rsid w:val="0004007E"/>
    <w:rsid w:val="00041679"/>
    <w:rsid w:val="0004178B"/>
    <w:rsid w:val="000422C1"/>
    <w:rsid w:val="000428A2"/>
    <w:rsid w:val="0004324F"/>
    <w:rsid w:val="00043BD1"/>
    <w:rsid w:val="00044D9E"/>
    <w:rsid w:val="00045D48"/>
    <w:rsid w:val="00046021"/>
    <w:rsid w:val="000464E3"/>
    <w:rsid w:val="00050094"/>
    <w:rsid w:val="00050D99"/>
    <w:rsid w:val="00050F6E"/>
    <w:rsid w:val="0005280C"/>
    <w:rsid w:val="00052968"/>
    <w:rsid w:val="00053361"/>
    <w:rsid w:val="00055089"/>
    <w:rsid w:val="000559AA"/>
    <w:rsid w:val="00055D49"/>
    <w:rsid w:val="00056A5E"/>
    <w:rsid w:val="00056AEF"/>
    <w:rsid w:val="00061BCB"/>
    <w:rsid w:val="00061EC2"/>
    <w:rsid w:val="000634EB"/>
    <w:rsid w:val="00063ECF"/>
    <w:rsid w:val="0006408F"/>
    <w:rsid w:val="00064B69"/>
    <w:rsid w:val="0006548B"/>
    <w:rsid w:val="000661DE"/>
    <w:rsid w:val="00066564"/>
    <w:rsid w:val="00066615"/>
    <w:rsid w:val="00066CE8"/>
    <w:rsid w:val="00067BFD"/>
    <w:rsid w:val="000722D9"/>
    <w:rsid w:val="00072CE3"/>
    <w:rsid w:val="000769BC"/>
    <w:rsid w:val="000777C2"/>
    <w:rsid w:val="00080964"/>
    <w:rsid w:val="000809CA"/>
    <w:rsid w:val="00080ED0"/>
    <w:rsid w:val="0008126A"/>
    <w:rsid w:val="00081872"/>
    <w:rsid w:val="00082359"/>
    <w:rsid w:val="00082867"/>
    <w:rsid w:val="00082F17"/>
    <w:rsid w:val="00084FC6"/>
    <w:rsid w:val="000858B2"/>
    <w:rsid w:val="0008591A"/>
    <w:rsid w:val="00085B8F"/>
    <w:rsid w:val="00085E9B"/>
    <w:rsid w:val="000860D4"/>
    <w:rsid w:val="00090481"/>
    <w:rsid w:val="00090716"/>
    <w:rsid w:val="00090DEC"/>
    <w:rsid w:val="0009113A"/>
    <w:rsid w:val="000931EE"/>
    <w:rsid w:val="000938B1"/>
    <w:rsid w:val="00094347"/>
    <w:rsid w:val="00094542"/>
    <w:rsid w:val="00094FFC"/>
    <w:rsid w:val="00095701"/>
    <w:rsid w:val="00096422"/>
    <w:rsid w:val="000966EE"/>
    <w:rsid w:val="00096D92"/>
    <w:rsid w:val="00097118"/>
    <w:rsid w:val="0009766A"/>
    <w:rsid w:val="00097817"/>
    <w:rsid w:val="000A0E1C"/>
    <w:rsid w:val="000A1002"/>
    <w:rsid w:val="000A1D85"/>
    <w:rsid w:val="000A1D98"/>
    <w:rsid w:val="000A2A0C"/>
    <w:rsid w:val="000A2ACD"/>
    <w:rsid w:val="000A315B"/>
    <w:rsid w:val="000A366B"/>
    <w:rsid w:val="000A3826"/>
    <w:rsid w:val="000A3BA5"/>
    <w:rsid w:val="000A6280"/>
    <w:rsid w:val="000A66E7"/>
    <w:rsid w:val="000A6C26"/>
    <w:rsid w:val="000A6FCA"/>
    <w:rsid w:val="000A7712"/>
    <w:rsid w:val="000A7801"/>
    <w:rsid w:val="000B0654"/>
    <w:rsid w:val="000B0FDD"/>
    <w:rsid w:val="000B230B"/>
    <w:rsid w:val="000B366C"/>
    <w:rsid w:val="000B36C8"/>
    <w:rsid w:val="000B3AD3"/>
    <w:rsid w:val="000B582B"/>
    <w:rsid w:val="000B600C"/>
    <w:rsid w:val="000B609D"/>
    <w:rsid w:val="000B6251"/>
    <w:rsid w:val="000B6E1D"/>
    <w:rsid w:val="000B7BAB"/>
    <w:rsid w:val="000C081D"/>
    <w:rsid w:val="000C2601"/>
    <w:rsid w:val="000C360A"/>
    <w:rsid w:val="000C3FC7"/>
    <w:rsid w:val="000C49F4"/>
    <w:rsid w:val="000C5C52"/>
    <w:rsid w:val="000C61D8"/>
    <w:rsid w:val="000C68C9"/>
    <w:rsid w:val="000C6CCE"/>
    <w:rsid w:val="000C70A4"/>
    <w:rsid w:val="000C7754"/>
    <w:rsid w:val="000C7D7B"/>
    <w:rsid w:val="000D014F"/>
    <w:rsid w:val="000D0F57"/>
    <w:rsid w:val="000D15F4"/>
    <w:rsid w:val="000D26C5"/>
    <w:rsid w:val="000D26F3"/>
    <w:rsid w:val="000D52A4"/>
    <w:rsid w:val="000D5F75"/>
    <w:rsid w:val="000D6D56"/>
    <w:rsid w:val="000D7D22"/>
    <w:rsid w:val="000E07BC"/>
    <w:rsid w:val="000E0BC9"/>
    <w:rsid w:val="000E1464"/>
    <w:rsid w:val="000E14EE"/>
    <w:rsid w:val="000E2BAE"/>
    <w:rsid w:val="000E2E21"/>
    <w:rsid w:val="000E3189"/>
    <w:rsid w:val="000E3BFD"/>
    <w:rsid w:val="000E3D04"/>
    <w:rsid w:val="000E653C"/>
    <w:rsid w:val="000E657B"/>
    <w:rsid w:val="000E724A"/>
    <w:rsid w:val="000E73EE"/>
    <w:rsid w:val="000E7AF2"/>
    <w:rsid w:val="000E7B04"/>
    <w:rsid w:val="000F099B"/>
    <w:rsid w:val="000F12FE"/>
    <w:rsid w:val="000F1CD4"/>
    <w:rsid w:val="000F1E33"/>
    <w:rsid w:val="000F21AE"/>
    <w:rsid w:val="000F2271"/>
    <w:rsid w:val="000F25B8"/>
    <w:rsid w:val="000F27A6"/>
    <w:rsid w:val="000F2DAD"/>
    <w:rsid w:val="000F2F15"/>
    <w:rsid w:val="000F35BA"/>
    <w:rsid w:val="000F3AE8"/>
    <w:rsid w:val="000F3FD0"/>
    <w:rsid w:val="000F4103"/>
    <w:rsid w:val="000F4C99"/>
    <w:rsid w:val="000F5074"/>
    <w:rsid w:val="000F5444"/>
    <w:rsid w:val="000F5F95"/>
    <w:rsid w:val="000F70A7"/>
    <w:rsid w:val="000F7970"/>
    <w:rsid w:val="000F7EDD"/>
    <w:rsid w:val="001008AD"/>
    <w:rsid w:val="00101374"/>
    <w:rsid w:val="00101462"/>
    <w:rsid w:val="00102CB0"/>
    <w:rsid w:val="001033F5"/>
    <w:rsid w:val="001038E2"/>
    <w:rsid w:val="00103D75"/>
    <w:rsid w:val="001046FB"/>
    <w:rsid w:val="00105B56"/>
    <w:rsid w:val="00106524"/>
    <w:rsid w:val="001069B9"/>
    <w:rsid w:val="00106F7F"/>
    <w:rsid w:val="00107299"/>
    <w:rsid w:val="00107CEE"/>
    <w:rsid w:val="00110B04"/>
    <w:rsid w:val="00112725"/>
    <w:rsid w:val="00112F84"/>
    <w:rsid w:val="00113CCA"/>
    <w:rsid w:val="00114892"/>
    <w:rsid w:val="00114D4D"/>
    <w:rsid w:val="001151F0"/>
    <w:rsid w:val="00115224"/>
    <w:rsid w:val="00115B0B"/>
    <w:rsid w:val="00116030"/>
    <w:rsid w:val="0011603A"/>
    <w:rsid w:val="00116222"/>
    <w:rsid w:val="00116729"/>
    <w:rsid w:val="00116EB5"/>
    <w:rsid w:val="00117340"/>
    <w:rsid w:val="00117F07"/>
    <w:rsid w:val="001204C6"/>
    <w:rsid w:val="001215E9"/>
    <w:rsid w:val="00121F7C"/>
    <w:rsid w:val="00122D1C"/>
    <w:rsid w:val="00122F25"/>
    <w:rsid w:val="00123548"/>
    <w:rsid w:val="00124A1F"/>
    <w:rsid w:val="0012557F"/>
    <w:rsid w:val="00125E21"/>
    <w:rsid w:val="00126555"/>
    <w:rsid w:val="001269CA"/>
    <w:rsid w:val="00127C44"/>
    <w:rsid w:val="001306CE"/>
    <w:rsid w:val="00130804"/>
    <w:rsid w:val="00130CC8"/>
    <w:rsid w:val="00131136"/>
    <w:rsid w:val="001315DA"/>
    <w:rsid w:val="00131C24"/>
    <w:rsid w:val="00131FA8"/>
    <w:rsid w:val="00132D9A"/>
    <w:rsid w:val="00132F63"/>
    <w:rsid w:val="00133E44"/>
    <w:rsid w:val="00134102"/>
    <w:rsid w:val="00134CF7"/>
    <w:rsid w:val="00135980"/>
    <w:rsid w:val="00136C69"/>
    <w:rsid w:val="00136DF8"/>
    <w:rsid w:val="0013786F"/>
    <w:rsid w:val="00137D04"/>
    <w:rsid w:val="001403D5"/>
    <w:rsid w:val="001411FC"/>
    <w:rsid w:val="00142520"/>
    <w:rsid w:val="0014266E"/>
    <w:rsid w:val="001428B3"/>
    <w:rsid w:val="00142A2B"/>
    <w:rsid w:val="00142A44"/>
    <w:rsid w:val="00142EC3"/>
    <w:rsid w:val="00142FE1"/>
    <w:rsid w:val="001437C7"/>
    <w:rsid w:val="001438C4"/>
    <w:rsid w:val="001440AF"/>
    <w:rsid w:val="0014459B"/>
    <w:rsid w:val="001446FB"/>
    <w:rsid w:val="00144F52"/>
    <w:rsid w:val="00146383"/>
    <w:rsid w:val="00146444"/>
    <w:rsid w:val="001506C8"/>
    <w:rsid w:val="0015093B"/>
    <w:rsid w:val="00150D95"/>
    <w:rsid w:val="00150DFB"/>
    <w:rsid w:val="00150FBD"/>
    <w:rsid w:val="001518D3"/>
    <w:rsid w:val="00151EBF"/>
    <w:rsid w:val="00152312"/>
    <w:rsid w:val="001535A4"/>
    <w:rsid w:val="0015381B"/>
    <w:rsid w:val="00154237"/>
    <w:rsid w:val="00154301"/>
    <w:rsid w:val="00155096"/>
    <w:rsid w:val="00155E3D"/>
    <w:rsid w:val="00156558"/>
    <w:rsid w:val="0015658E"/>
    <w:rsid w:val="001568C5"/>
    <w:rsid w:val="00157285"/>
    <w:rsid w:val="0015784E"/>
    <w:rsid w:val="00157876"/>
    <w:rsid w:val="00157D1B"/>
    <w:rsid w:val="0016065C"/>
    <w:rsid w:val="00160ADA"/>
    <w:rsid w:val="00160B71"/>
    <w:rsid w:val="00161F2D"/>
    <w:rsid w:val="0016251C"/>
    <w:rsid w:val="00162623"/>
    <w:rsid w:val="00162810"/>
    <w:rsid w:val="00163E0E"/>
    <w:rsid w:val="001642A0"/>
    <w:rsid w:val="001645AF"/>
    <w:rsid w:val="00164719"/>
    <w:rsid w:val="00165816"/>
    <w:rsid w:val="00165B70"/>
    <w:rsid w:val="00166FC4"/>
    <w:rsid w:val="00166FEE"/>
    <w:rsid w:val="001677AC"/>
    <w:rsid w:val="00167CEC"/>
    <w:rsid w:val="00167DDB"/>
    <w:rsid w:val="00167E21"/>
    <w:rsid w:val="00170608"/>
    <w:rsid w:val="00170FEF"/>
    <w:rsid w:val="00171390"/>
    <w:rsid w:val="001713FE"/>
    <w:rsid w:val="00171A0B"/>
    <w:rsid w:val="00172088"/>
    <w:rsid w:val="0017385B"/>
    <w:rsid w:val="00173BD9"/>
    <w:rsid w:val="0017472A"/>
    <w:rsid w:val="00175ACA"/>
    <w:rsid w:val="00175BAE"/>
    <w:rsid w:val="00176124"/>
    <w:rsid w:val="00176A89"/>
    <w:rsid w:val="00176B46"/>
    <w:rsid w:val="00177DBC"/>
    <w:rsid w:val="0018015B"/>
    <w:rsid w:val="0018040A"/>
    <w:rsid w:val="001804EA"/>
    <w:rsid w:val="00182511"/>
    <w:rsid w:val="0018255C"/>
    <w:rsid w:val="00183055"/>
    <w:rsid w:val="001835BA"/>
    <w:rsid w:val="00183F76"/>
    <w:rsid w:val="00183FE7"/>
    <w:rsid w:val="001844B8"/>
    <w:rsid w:val="00185765"/>
    <w:rsid w:val="001858AD"/>
    <w:rsid w:val="00185C78"/>
    <w:rsid w:val="00186BBF"/>
    <w:rsid w:val="00186C49"/>
    <w:rsid w:val="00187D90"/>
    <w:rsid w:val="00187F86"/>
    <w:rsid w:val="0019044A"/>
    <w:rsid w:val="00190A61"/>
    <w:rsid w:val="00191206"/>
    <w:rsid w:val="00191325"/>
    <w:rsid w:val="00191371"/>
    <w:rsid w:val="00191762"/>
    <w:rsid w:val="00192F2E"/>
    <w:rsid w:val="00194136"/>
    <w:rsid w:val="0019688E"/>
    <w:rsid w:val="00197179"/>
    <w:rsid w:val="00197AA7"/>
    <w:rsid w:val="00197BA4"/>
    <w:rsid w:val="001A0623"/>
    <w:rsid w:val="001A1587"/>
    <w:rsid w:val="001A15E6"/>
    <w:rsid w:val="001A2215"/>
    <w:rsid w:val="001A28A1"/>
    <w:rsid w:val="001A3342"/>
    <w:rsid w:val="001A3E3D"/>
    <w:rsid w:val="001A40D1"/>
    <w:rsid w:val="001A53EF"/>
    <w:rsid w:val="001A5698"/>
    <w:rsid w:val="001A6D3B"/>
    <w:rsid w:val="001A7049"/>
    <w:rsid w:val="001A7561"/>
    <w:rsid w:val="001A7687"/>
    <w:rsid w:val="001A795E"/>
    <w:rsid w:val="001B1128"/>
    <w:rsid w:val="001B1664"/>
    <w:rsid w:val="001B1A7F"/>
    <w:rsid w:val="001B1E40"/>
    <w:rsid w:val="001B30D5"/>
    <w:rsid w:val="001B427C"/>
    <w:rsid w:val="001B4AC0"/>
    <w:rsid w:val="001B4B7C"/>
    <w:rsid w:val="001B4DFF"/>
    <w:rsid w:val="001B5105"/>
    <w:rsid w:val="001B6218"/>
    <w:rsid w:val="001B68DC"/>
    <w:rsid w:val="001B766C"/>
    <w:rsid w:val="001C44AD"/>
    <w:rsid w:val="001C4FA6"/>
    <w:rsid w:val="001C5812"/>
    <w:rsid w:val="001C6184"/>
    <w:rsid w:val="001C672B"/>
    <w:rsid w:val="001C6C26"/>
    <w:rsid w:val="001C6F7B"/>
    <w:rsid w:val="001C764E"/>
    <w:rsid w:val="001D000C"/>
    <w:rsid w:val="001D09AC"/>
    <w:rsid w:val="001D0A64"/>
    <w:rsid w:val="001D1525"/>
    <w:rsid w:val="001D1657"/>
    <w:rsid w:val="001D1B1D"/>
    <w:rsid w:val="001D1F65"/>
    <w:rsid w:val="001D21C4"/>
    <w:rsid w:val="001D287B"/>
    <w:rsid w:val="001D2AE8"/>
    <w:rsid w:val="001D4378"/>
    <w:rsid w:val="001D4F4F"/>
    <w:rsid w:val="001D5503"/>
    <w:rsid w:val="001D5B23"/>
    <w:rsid w:val="001D5FB1"/>
    <w:rsid w:val="001D706E"/>
    <w:rsid w:val="001D7327"/>
    <w:rsid w:val="001D7696"/>
    <w:rsid w:val="001E035A"/>
    <w:rsid w:val="001E0412"/>
    <w:rsid w:val="001E0515"/>
    <w:rsid w:val="001E0DA1"/>
    <w:rsid w:val="001E1052"/>
    <w:rsid w:val="001E132D"/>
    <w:rsid w:val="001E19F6"/>
    <w:rsid w:val="001E1B25"/>
    <w:rsid w:val="001E20C8"/>
    <w:rsid w:val="001E21B1"/>
    <w:rsid w:val="001E26EF"/>
    <w:rsid w:val="001E2F93"/>
    <w:rsid w:val="001E2FE1"/>
    <w:rsid w:val="001E30F2"/>
    <w:rsid w:val="001E331D"/>
    <w:rsid w:val="001E4554"/>
    <w:rsid w:val="001E4724"/>
    <w:rsid w:val="001E5334"/>
    <w:rsid w:val="001E5817"/>
    <w:rsid w:val="001E61E5"/>
    <w:rsid w:val="001E7BEE"/>
    <w:rsid w:val="001F0418"/>
    <w:rsid w:val="001F04C6"/>
    <w:rsid w:val="001F0819"/>
    <w:rsid w:val="001F0CD6"/>
    <w:rsid w:val="001F0DC7"/>
    <w:rsid w:val="001F0F80"/>
    <w:rsid w:val="001F2159"/>
    <w:rsid w:val="001F2761"/>
    <w:rsid w:val="001F2D1D"/>
    <w:rsid w:val="001F41D0"/>
    <w:rsid w:val="001F4647"/>
    <w:rsid w:val="001F4892"/>
    <w:rsid w:val="001F53FD"/>
    <w:rsid w:val="001F548E"/>
    <w:rsid w:val="001F5ECD"/>
    <w:rsid w:val="001F69F4"/>
    <w:rsid w:val="001F7063"/>
    <w:rsid w:val="001F7608"/>
    <w:rsid w:val="00200856"/>
    <w:rsid w:val="00201284"/>
    <w:rsid w:val="002016C9"/>
    <w:rsid w:val="002018A5"/>
    <w:rsid w:val="00204420"/>
    <w:rsid w:val="002046FF"/>
    <w:rsid w:val="00204A20"/>
    <w:rsid w:val="00205042"/>
    <w:rsid w:val="00206427"/>
    <w:rsid w:val="00206436"/>
    <w:rsid w:val="002068BE"/>
    <w:rsid w:val="00206ADB"/>
    <w:rsid w:val="0020772D"/>
    <w:rsid w:val="00207779"/>
    <w:rsid w:val="00207C9C"/>
    <w:rsid w:val="00210431"/>
    <w:rsid w:val="00210562"/>
    <w:rsid w:val="00210B8B"/>
    <w:rsid w:val="00211525"/>
    <w:rsid w:val="0021186C"/>
    <w:rsid w:val="00211B4D"/>
    <w:rsid w:val="00212130"/>
    <w:rsid w:val="002125AA"/>
    <w:rsid w:val="00212C66"/>
    <w:rsid w:val="002137E2"/>
    <w:rsid w:val="00213974"/>
    <w:rsid w:val="0021438D"/>
    <w:rsid w:val="00214863"/>
    <w:rsid w:val="002156B4"/>
    <w:rsid w:val="00215C1A"/>
    <w:rsid w:val="0021721F"/>
    <w:rsid w:val="00217455"/>
    <w:rsid w:val="00217C6E"/>
    <w:rsid w:val="00221127"/>
    <w:rsid w:val="002216EC"/>
    <w:rsid w:val="00223613"/>
    <w:rsid w:val="00224E6E"/>
    <w:rsid w:val="00224FCD"/>
    <w:rsid w:val="00225785"/>
    <w:rsid w:val="0022653F"/>
    <w:rsid w:val="00226A12"/>
    <w:rsid w:val="00226B2D"/>
    <w:rsid w:val="0022701D"/>
    <w:rsid w:val="002272E6"/>
    <w:rsid w:val="0023121D"/>
    <w:rsid w:val="0023196D"/>
    <w:rsid w:val="00232C8D"/>
    <w:rsid w:val="00233CBC"/>
    <w:rsid w:val="002347ED"/>
    <w:rsid w:val="002357B2"/>
    <w:rsid w:val="00235D06"/>
    <w:rsid w:val="0023625F"/>
    <w:rsid w:val="00240BDC"/>
    <w:rsid w:val="00243601"/>
    <w:rsid w:val="002437F3"/>
    <w:rsid w:val="00245475"/>
    <w:rsid w:val="0024621D"/>
    <w:rsid w:val="00246344"/>
    <w:rsid w:val="00246CF7"/>
    <w:rsid w:val="00247DAA"/>
    <w:rsid w:val="00250DA8"/>
    <w:rsid w:val="00250E8D"/>
    <w:rsid w:val="0025132E"/>
    <w:rsid w:val="00251B75"/>
    <w:rsid w:val="00251FE7"/>
    <w:rsid w:val="00252431"/>
    <w:rsid w:val="00252EC5"/>
    <w:rsid w:val="00253222"/>
    <w:rsid w:val="00253286"/>
    <w:rsid w:val="00253420"/>
    <w:rsid w:val="00253BF9"/>
    <w:rsid w:val="002547A2"/>
    <w:rsid w:val="002547FE"/>
    <w:rsid w:val="00255361"/>
    <w:rsid w:val="00257DB4"/>
    <w:rsid w:val="00260177"/>
    <w:rsid w:val="00260360"/>
    <w:rsid w:val="0026039E"/>
    <w:rsid w:val="00260D3D"/>
    <w:rsid w:val="00261C13"/>
    <w:rsid w:val="00261CD4"/>
    <w:rsid w:val="00262188"/>
    <w:rsid w:val="00262847"/>
    <w:rsid w:val="00264ECF"/>
    <w:rsid w:val="00265F8C"/>
    <w:rsid w:val="002665BF"/>
    <w:rsid w:val="00266FF8"/>
    <w:rsid w:val="00267949"/>
    <w:rsid w:val="002679CA"/>
    <w:rsid w:val="0027027B"/>
    <w:rsid w:val="002719BA"/>
    <w:rsid w:val="00271D7A"/>
    <w:rsid w:val="00272D1B"/>
    <w:rsid w:val="00273D9C"/>
    <w:rsid w:val="002748C9"/>
    <w:rsid w:val="00274DE7"/>
    <w:rsid w:val="00275A87"/>
    <w:rsid w:val="00280777"/>
    <w:rsid w:val="00281946"/>
    <w:rsid w:val="00281BB2"/>
    <w:rsid w:val="002828AA"/>
    <w:rsid w:val="002830B0"/>
    <w:rsid w:val="00284B20"/>
    <w:rsid w:val="00284C01"/>
    <w:rsid w:val="00284E81"/>
    <w:rsid w:val="00285A41"/>
    <w:rsid w:val="00287726"/>
    <w:rsid w:val="00290EEB"/>
    <w:rsid w:val="0029153B"/>
    <w:rsid w:val="002916AB"/>
    <w:rsid w:val="00291EDD"/>
    <w:rsid w:val="00292462"/>
    <w:rsid w:val="00292567"/>
    <w:rsid w:val="002926A8"/>
    <w:rsid w:val="0029320B"/>
    <w:rsid w:val="002938BE"/>
    <w:rsid w:val="002949C1"/>
    <w:rsid w:val="00294A63"/>
    <w:rsid w:val="00294E35"/>
    <w:rsid w:val="00295F23"/>
    <w:rsid w:val="002A03C3"/>
    <w:rsid w:val="002A0F46"/>
    <w:rsid w:val="002A19DB"/>
    <w:rsid w:val="002A3581"/>
    <w:rsid w:val="002A3B1A"/>
    <w:rsid w:val="002A47A1"/>
    <w:rsid w:val="002A71D8"/>
    <w:rsid w:val="002B1232"/>
    <w:rsid w:val="002B17B3"/>
    <w:rsid w:val="002B2149"/>
    <w:rsid w:val="002B215D"/>
    <w:rsid w:val="002B254E"/>
    <w:rsid w:val="002B29AA"/>
    <w:rsid w:val="002B2B4C"/>
    <w:rsid w:val="002B2EE8"/>
    <w:rsid w:val="002B377A"/>
    <w:rsid w:val="002B3A00"/>
    <w:rsid w:val="002B3BC8"/>
    <w:rsid w:val="002B3D40"/>
    <w:rsid w:val="002B4CE8"/>
    <w:rsid w:val="002B6B08"/>
    <w:rsid w:val="002B72E9"/>
    <w:rsid w:val="002B7618"/>
    <w:rsid w:val="002B785B"/>
    <w:rsid w:val="002B7971"/>
    <w:rsid w:val="002B7BF9"/>
    <w:rsid w:val="002C039D"/>
    <w:rsid w:val="002C0638"/>
    <w:rsid w:val="002C08BD"/>
    <w:rsid w:val="002C2C32"/>
    <w:rsid w:val="002C3290"/>
    <w:rsid w:val="002C32FC"/>
    <w:rsid w:val="002C3FBD"/>
    <w:rsid w:val="002C4422"/>
    <w:rsid w:val="002C6E17"/>
    <w:rsid w:val="002C6E92"/>
    <w:rsid w:val="002C6F15"/>
    <w:rsid w:val="002C734B"/>
    <w:rsid w:val="002C75E5"/>
    <w:rsid w:val="002C7998"/>
    <w:rsid w:val="002D011C"/>
    <w:rsid w:val="002D12F1"/>
    <w:rsid w:val="002D17EC"/>
    <w:rsid w:val="002D1B61"/>
    <w:rsid w:val="002D2DE3"/>
    <w:rsid w:val="002D326E"/>
    <w:rsid w:val="002D3304"/>
    <w:rsid w:val="002D4711"/>
    <w:rsid w:val="002D4DE8"/>
    <w:rsid w:val="002D627A"/>
    <w:rsid w:val="002D6320"/>
    <w:rsid w:val="002D6A91"/>
    <w:rsid w:val="002D7681"/>
    <w:rsid w:val="002D7C64"/>
    <w:rsid w:val="002D7EF2"/>
    <w:rsid w:val="002E06C4"/>
    <w:rsid w:val="002E1626"/>
    <w:rsid w:val="002E4AC6"/>
    <w:rsid w:val="002E5494"/>
    <w:rsid w:val="002E5B1D"/>
    <w:rsid w:val="002E7004"/>
    <w:rsid w:val="002E725C"/>
    <w:rsid w:val="002E7315"/>
    <w:rsid w:val="002E75AE"/>
    <w:rsid w:val="002F0F62"/>
    <w:rsid w:val="002F1075"/>
    <w:rsid w:val="002F1621"/>
    <w:rsid w:val="002F1974"/>
    <w:rsid w:val="002F1BD2"/>
    <w:rsid w:val="002F1E53"/>
    <w:rsid w:val="002F2CAA"/>
    <w:rsid w:val="002F30B3"/>
    <w:rsid w:val="002F492B"/>
    <w:rsid w:val="002F5D5E"/>
    <w:rsid w:val="002F7FCA"/>
    <w:rsid w:val="0030052C"/>
    <w:rsid w:val="003009C4"/>
    <w:rsid w:val="00300FEA"/>
    <w:rsid w:val="00301BA7"/>
    <w:rsid w:val="00301CDF"/>
    <w:rsid w:val="00302E58"/>
    <w:rsid w:val="00303924"/>
    <w:rsid w:val="003060DA"/>
    <w:rsid w:val="003061CC"/>
    <w:rsid w:val="0030639D"/>
    <w:rsid w:val="00306D32"/>
    <w:rsid w:val="003078ED"/>
    <w:rsid w:val="003101A1"/>
    <w:rsid w:val="003103FA"/>
    <w:rsid w:val="00311586"/>
    <w:rsid w:val="003119F4"/>
    <w:rsid w:val="00311E25"/>
    <w:rsid w:val="003124DD"/>
    <w:rsid w:val="00312940"/>
    <w:rsid w:val="003133C5"/>
    <w:rsid w:val="0031348B"/>
    <w:rsid w:val="00313DD9"/>
    <w:rsid w:val="003140D8"/>
    <w:rsid w:val="003143D5"/>
    <w:rsid w:val="003145A9"/>
    <w:rsid w:val="00314A23"/>
    <w:rsid w:val="00315D5E"/>
    <w:rsid w:val="00316988"/>
    <w:rsid w:val="0031795E"/>
    <w:rsid w:val="00317F68"/>
    <w:rsid w:val="00321B27"/>
    <w:rsid w:val="00321EB6"/>
    <w:rsid w:val="00322638"/>
    <w:rsid w:val="003255A2"/>
    <w:rsid w:val="00326657"/>
    <w:rsid w:val="00326D7E"/>
    <w:rsid w:val="00326FCB"/>
    <w:rsid w:val="003270D5"/>
    <w:rsid w:val="00327B01"/>
    <w:rsid w:val="0033014C"/>
    <w:rsid w:val="003306E1"/>
    <w:rsid w:val="00331573"/>
    <w:rsid w:val="0033193A"/>
    <w:rsid w:val="00331FCE"/>
    <w:rsid w:val="003320E4"/>
    <w:rsid w:val="00332936"/>
    <w:rsid w:val="00333F55"/>
    <w:rsid w:val="003343FD"/>
    <w:rsid w:val="00334593"/>
    <w:rsid w:val="00334649"/>
    <w:rsid w:val="00334FA0"/>
    <w:rsid w:val="0033525D"/>
    <w:rsid w:val="003357E7"/>
    <w:rsid w:val="00336655"/>
    <w:rsid w:val="0033735B"/>
    <w:rsid w:val="003374E9"/>
    <w:rsid w:val="0034034A"/>
    <w:rsid w:val="00340637"/>
    <w:rsid w:val="003414F3"/>
    <w:rsid w:val="003416C9"/>
    <w:rsid w:val="003417A0"/>
    <w:rsid w:val="00341E5B"/>
    <w:rsid w:val="00341FEA"/>
    <w:rsid w:val="003425EC"/>
    <w:rsid w:val="003434E6"/>
    <w:rsid w:val="00343530"/>
    <w:rsid w:val="00343960"/>
    <w:rsid w:val="003439CF"/>
    <w:rsid w:val="00343F90"/>
    <w:rsid w:val="003453D8"/>
    <w:rsid w:val="003457D9"/>
    <w:rsid w:val="00346341"/>
    <w:rsid w:val="0034646D"/>
    <w:rsid w:val="00347499"/>
    <w:rsid w:val="00347991"/>
    <w:rsid w:val="00347D61"/>
    <w:rsid w:val="0035058B"/>
    <w:rsid w:val="00350C00"/>
    <w:rsid w:val="003514ED"/>
    <w:rsid w:val="0035357B"/>
    <w:rsid w:val="0035373D"/>
    <w:rsid w:val="00353C38"/>
    <w:rsid w:val="003547C3"/>
    <w:rsid w:val="00355232"/>
    <w:rsid w:val="003554F8"/>
    <w:rsid w:val="00355D9D"/>
    <w:rsid w:val="0035613E"/>
    <w:rsid w:val="00357602"/>
    <w:rsid w:val="003613F2"/>
    <w:rsid w:val="0036177A"/>
    <w:rsid w:val="00361D49"/>
    <w:rsid w:val="00362D46"/>
    <w:rsid w:val="00362D5D"/>
    <w:rsid w:val="00363EE9"/>
    <w:rsid w:val="00363F82"/>
    <w:rsid w:val="00364803"/>
    <w:rsid w:val="00364CA0"/>
    <w:rsid w:val="00365299"/>
    <w:rsid w:val="0036642C"/>
    <w:rsid w:val="00366DC8"/>
    <w:rsid w:val="00370C02"/>
    <w:rsid w:val="003711F9"/>
    <w:rsid w:val="00371252"/>
    <w:rsid w:val="00371B7E"/>
    <w:rsid w:val="003725F9"/>
    <w:rsid w:val="003728B7"/>
    <w:rsid w:val="00373172"/>
    <w:rsid w:val="003731D1"/>
    <w:rsid w:val="00373890"/>
    <w:rsid w:val="00374084"/>
    <w:rsid w:val="00374DE6"/>
    <w:rsid w:val="00375783"/>
    <w:rsid w:val="00375937"/>
    <w:rsid w:val="00375E95"/>
    <w:rsid w:val="00376128"/>
    <w:rsid w:val="003771E1"/>
    <w:rsid w:val="0037742E"/>
    <w:rsid w:val="003777DC"/>
    <w:rsid w:val="00377D56"/>
    <w:rsid w:val="0038035F"/>
    <w:rsid w:val="003803CC"/>
    <w:rsid w:val="00380628"/>
    <w:rsid w:val="00381111"/>
    <w:rsid w:val="003820E3"/>
    <w:rsid w:val="0038245A"/>
    <w:rsid w:val="003828B9"/>
    <w:rsid w:val="003828CC"/>
    <w:rsid w:val="00383175"/>
    <w:rsid w:val="00383629"/>
    <w:rsid w:val="003840E6"/>
    <w:rsid w:val="00385CFC"/>
    <w:rsid w:val="00385E46"/>
    <w:rsid w:val="00387CA0"/>
    <w:rsid w:val="00387EF5"/>
    <w:rsid w:val="0039157E"/>
    <w:rsid w:val="0039179A"/>
    <w:rsid w:val="003921DD"/>
    <w:rsid w:val="0039337A"/>
    <w:rsid w:val="00393A88"/>
    <w:rsid w:val="00394056"/>
    <w:rsid w:val="00395328"/>
    <w:rsid w:val="00396155"/>
    <w:rsid w:val="0039648D"/>
    <w:rsid w:val="00397120"/>
    <w:rsid w:val="00397279"/>
    <w:rsid w:val="0039764E"/>
    <w:rsid w:val="003A0BA9"/>
    <w:rsid w:val="003A1871"/>
    <w:rsid w:val="003A1B2F"/>
    <w:rsid w:val="003A23B0"/>
    <w:rsid w:val="003A2575"/>
    <w:rsid w:val="003A3189"/>
    <w:rsid w:val="003A3827"/>
    <w:rsid w:val="003A3CA7"/>
    <w:rsid w:val="003A3CC4"/>
    <w:rsid w:val="003A493B"/>
    <w:rsid w:val="003A5515"/>
    <w:rsid w:val="003A654C"/>
    <w:rsid w:val="003A739D"/>
    <w:rsid w:val="003A7F94"/>
    <w:rsid w:val="003B0879"/>
    <w:rsid w:val="003B1988"/>
    <w:rsid w:val="003B215F"/>
    <w:rsid w:val="003B232B"/>
    <w:rsid w:val="003B25EA"/>
    <w:rsid w:val="003B33BD"/>
    <w:rsid w:val="003B3B61"/>
    <w:rsid w:val="003B4E76"/>
    <w:rsid w:val="003B4EF0"/>
    <w:rsid w:val="003B569D"/>
    <w:rsid w:val="003B5731"/>
    <w:rsid w:val="003B67EE"/>
    <w:rsid w:val="003B6D40"/>
    <w:rsid w:val="003B7088"/>
    <w:rsid w:val="003C0900"/>
    <w:rsid w:val="003C1106"/>
    <w:rsid w:val="003C14DB"/>
    <w:rsid w:val="003C1802"/>
    <w:rsid w:val="003C1C14"/>
    <w:rsid w:val="003C1E87"/>
    <w:rsid w:val="003C2947"/>
    <w:rsid w:val="003C2ADC"/>
    <w:rsid w:val="003C2AFA"/>
    <w:rsid w:val="003C2BE7"/>
    <w:rsid w:val="003C2F7A"/>
    <w:rsid w:val="003C3BC8"/>
    <w:rsid w:val="003C3C0E"/>
    <w:rsid w:val="003C5626"/>
    <w:rsid w:val="003C64D2"/>
    <w:rsid w:val="003C67D2"/>
    <w:rsid w:val="003C76D2"/>
    <w:rsid w:val="003D04A3"/>
    <w:rsid w:val="003D1A23"/>
    <w:rsid w:val="003D1F71"/>
    <w:rsid w:val="003D2F69"/>
    <w:rsid w:val="003D3B19"/>
    <w:rsid w:val="003D42A6"/>
    <w:rsid w:val="003D430C"/>
    <w:rsid w:val="003D46E7"/>
    <w:rsid w:val="003D4C12"/>
    <w:rsid w:val="003D4F21"/>
    <w:rsid w:val="003D4FAC"/>
    <w:rsid w:val="003D4FCB"/>
    <w:rsid w:val="003D63C9"/>
    <w:rsid w:val="003D6A91"/>
    <w:rsid w:val="003D721E"/>
    <w:rsid w:val="003E036D"/>
    <w:rsid w:val="003E15A1"/>
    <w:rsid w:val="003E15D0"/>
    <w:rsid w:val="003E1885"/>
    <w:rsid w:val="003E1D51"/>
    <w:rsid w:val="003E1F1C"/>
    <w:rsid w:val="003E2646"/>
    <w:rsid w:val="003E2848"/>
    <w:rsid w:val="003E2A15"/>
    <w:rsid w:val="003E2A66"/>
    <w:rsid w:val="003E374D"/>
    <w:rsid w:val="003E4319"/>
    <w:rsid w:val="003E4BC3"/>
    <w:rsid w:val="003E51B9"/>
    <w:rsid w:val="003E56DA"/>
    <w:rsid w:val="003E5A7C"/>
    <w:rsid w:val="003E7078"/>
    <w:rsid w:val="003E7906"/>
    <w:rsid w:val="003F000F"/>
    <w:rsid w:val="003F0A26"/>
    <w:rsid w:val="003F22D4"/>
    <w:rsid w:val="003F2326"/>
    <w:rsid w:val="003F2392"/>
    <w:rsid w:val="003F3965"/>
    <w:rsid w:val="003F3C50"/>
    <w:rsid w:val="003F4266"/>
    <w:rsid w:val="003F4481"/>
    <w:rsid w:val="003F563A"/>
    <w:rsid w:val="003F58CB"/>
    <w:rsid w:val="003F5CE7"/>
    <w:rsid w:val="003F63FF"/>
    <w:rsid w:val="003F661D"/>
    <w:rsid w:val="003F661E"/>
    <w:rsid w:val="003F697B"/>
    <w:rsid w:val="003F6AD1"/>
    <w:rsid w:val="003F759A"/>
    <w:rsid w:val="00400654"/>
    <w:rsid w:val="0040070B"/>
    <w:rsid w:val="004014CA"/>
    <w:rsid w:val="0040175B"/>
    <w:rsid w:val="0040210F"/>
    <w:rsid w:val="00402178"/>
    <w:rsid w:val="00402C43"/>
    <w:rsid w:val="00404210"/>
    <w:rsid w:val="00404233"/>
    <w:rsid w:val="004043EC"/>
    <w:rsid w:val="0040566A"/>
    <w:rsid w:val="00406202"/>
    <w:rsid w:val="0040628E"/>
    <w:rsid w:val="0040663E"/>
    <w:rsid w:val="004066DB"/>
    <w:rsid w:val="00406A6A"/>
    <w:rsid w:val="00406B22"/>
    <w:rsid w:val="00407147"/>
    <w:rsid w:val="0040757A"/>
    <w:rsid w:val="004078FA"/>
    <w:rsid w:val="00407D60"/>
    <w:rsid w:val="0041042F"/>
    <w:rsid w:val="0041284D"/>
    <w:rsid w:val="0041360B"/>
    <w:rsid w:val="004139A5"/>
    <w:rsid w:val="00414238"/>
    <w:rsid w:val="00415243"/>
    <w:rsid w:val="00416B81"/>
    <w:rsid w:val="004175AD"/>
    <w:rsid w:val="0042026F"/>
    <w:rsid w:val="00420B95"/>
    <w:rsid w:val="00421936"/>
    <w:rsid w:val="004224DA"/>
    <w:rsid w:val="00422524"/>
    <w:rsid w:val="00422648"/>
    <w:rsid w:val="00422E48"/>
    <w:rsid w:val="00423BFA"/>
    <w:rsid w:val="00424611"/>
    <w:rsid w:val="0042753C"/>
    <w:rsid w:val="00427D19"/>
    <w:rsid w:val="0043086D"/>
    <w:rsid w:val="00430943"/>
    <w:rsid w:val="00431998"/>
    <w:rsid w:val="00431CF2"/>
    <w:rsid w:val="00431E08"/>
    <w:rsid w:val="004328A7"/>
    <w:rsid w:val="004349E7"/>
    <w:rsid w:val="00434C74"/>
    <w:rsid w:val="0043507B"/>
    <w:rsid w:val="004364CD"/>
    <w:rsid w:val="0043760C"/>
    <w:rsid w:val="00440070"/>
    <w:rsid w:val="00440147"/>
    <w:rsid w:val="0044025B"/>
    <w:rsid w:val="00440AAE"/>
    <w:rsid w:val="00440B28"/>
    <w:rsid w:val="00441418"/>
    <w:rsid w:val="004417C2"/>
    <w:rsid w:val="00441E7C"/>
    <w:rsid w:val="00442162"/>
    <w:rsid w:val="00443EC6"/>
    <w:rsid w:val="0044447E"/>
    <w:rsid w:val="00444B1A"/>
    <w:rsid w:val="00444FBD"/>
    <w:rsid w:val="00445120"/>
    <w:rsid w:val="00446ECE"/>
    <w:rsid w:val="0044789B"/>
    <w:rsid w:val="00450C06"/>
    <w:rsid w:val="00450C79"/>
    <w:rsid w:val="0045158B"/>
    <w:rsid w:val="00451B2C"/>
    <w:rsid w:val="00451F8B"/>
    <w:rsid w:val="004522D4"/>
    <w:rsid w:val="0045260F"/>
    <w:rsid w:val="00452817"/>
    <w:rsid w:val="00452B5B"/>
    <w:rsid w:val="004530D0"/>
    <w:rsid w:val="004539A0"/>
    <w:rsid w:val="004543DB"/>
    <w:rsid w:val="00454751"/>
    <w:rsid w:val="00454FA9"/>
    <w:rsid w:val="00455E2C"/>
    <w:rsid w:val="0045633E"/>
    <w:rsid w:val="0045639A"/>
    <w:rsid w:val="00456EB4"/>
    <w:rsid w:val="004571B6"/>
    <w:rsid w:val="004572C8"/>
    <w:rsid w:val="0045757E"/>
    <w:rsid w:val="004576BF"/>
    <w:rsid w:val="00457827"/>
    <w:rsid w:val="00457C3E"/>
    <w:rsid w:val="004612AA"/>
    <w:rsid w:val="00461DA8"/>
    <w:rsid w:val="00463C94"/>
    <w:rsid w:val="0046495A"/>
    <w:rsid w:val="00465071"/>
    <w:rsid w:val="00465138"/>
    <w:rsid w:val="00465BCC"/>
    <w:rsid w:val="00465D66"/>
    <w:rsid w:val="00466D67"/>
    <w:rsid w:val="00466E91"/>
    <w:rsid w:val="004677C6"/>
    <w:rsid w:val="00467C89"/>
    <w:rsid w:val="004703E9"/>
    <w:rsid w:val="0047079C"/>
    <w:rsid w:val="0047095A"/>
    <w:rsid w:val="00470D36"/>
    <w:rsid w:val="004718F3"/>
    <w:rsid w:val="004721D3"/>
    <w:rsid w:val="004725D2"/>
    <w:rsid w:val="0047265F"/>
    <w:rsid w:val="004726DC"/>
    <w:rsid w:val="004731BF"/>
    <w:rsid w:val="004733EF"/>
    <w:rsid w:val="0047464B"/>
    <w:rsid w:val="00475040"/>
    <w:rsid w:val="004750E2"/>
    <w:rsid w:val="00475383"/>
    <w:rsid w:val="00476211"/>
    <w:rsid w:val="00476708"/>
    <w:rsid w:val="004769E9"/>
    <w:rsid w:val="00477E19"/>
    <w:rsid w:val="00477E2A"/>
    <w:rsid w:val="004802A2"/>
    <w:rsid w:val="00480997"/>
    <w:rsid w:val="00480FB7"/>
    <w:rsid w:val="004817E9"/>
    <w:rsid w:val="004823D6"/>
    <w:rsid w:val="004824CE"/>
    <w:rsid w:val="0048445A"/>
    <w:rsid w:val="00484F59"/>
    <w:rsid w:val="00486397"/>
    <w:rsid w:val="00486BC1"/>
    <w:rsid w:val="00487D6A"/>
    <w:rsid w:val="004905F6"/>
    <w:rsid w:val="004907A0"/>
    <w:rsid w:val="00490C06"/>
    <w:rsid w:val="00491671"/>
    <w:rsid w:val="00491987"/>
    <w:rsid w:val="0049205D"/>
    <w:rsid w:val="004921F7"/>
    <w:rsid w:val="00492B03"/>
    <w:rsid w:val="00493D40"/>
    <w:rsid w:val="00493EE3"/>
    <w:rsid w:val="0049454D"/>
    <w:rsid w:val="00494665"/>
    <w:rsid w:val="00495421"/>
    <w:rsid w:val="004967B6"/>
    <w:rsid w:val="00497649"/>
    <w:rsid w:val="00497660"/>
    <w:rsid w:val="00497F6F"/>
    <w:rsid w:val="004A01ED"/>
    <w:rsid w:val="004A21B3"/>
    <w:rsid w:val="004A2E36"/>
    <w:rsid w:val="004A504B"/>
    <w:rsid w:val="004A5057"/>
    <w:rsid w:val="004A50AC"/>
    <w:rsid w:val="004A5775"/>
    <w:rsid w:val="004A6911"/>
    <w:rsid w:val="004A6EDF"/>
    <w:rsid w:val="004A73DD"/>
    <w:rsid w:val="004A7900"/>
    <w:rsid w:val="004A7E49"/>
    <w:rsid w:val="004B1001"/>
    <w:rsid w:val="004B241F"/>
    <w:rsid w:val="004B3652"/>
    <w:rsid w:val="004B3F90"/>
    <w:rsid w:val="004B477A"/>
    <w:rsid w:val="004B4F0B"/>
    <w:rsid w:val="004B54E0"/>
    <w:rsid w:val="004B701E"/>
    <w:rsid w:val="004B71D5"/>
    <w:rsid w:val="004B7384"/>
    <w:rsid w:val="004B7819"/>
    <w:rsid w:val="004C0521"/>
    <w:rsid w:val="004C1849"/>
    <w:rsid w:val="004C23B7"/>
    <w:rsid w:val="004C23DF"/>
    <w:rsid w:val="004C4269"/>
    <w:rsid w:val="004C47D6"/>
    <w:rsid w:val="004C4CDB"/>
    <w:rsid w:val="004C63CE"/>
    <w:rsid w:val="004C6693"/>
    <w:rsid w:val="004C67E8"/>
    <w:rsid w:val="004D00E8"/>
    <w:rsid w:val="004D0F7B"/>
    <w:rsid w:val="004D2BF8"/>
    <w:rsid w:val="004D3B6A"/>
    <w:rsid w:val="004D3F16"/>
    <w:rsid w:val="004D47D8"/>
    <w:rsid w:val="004D48CC"/>
    <w:rsid w:val="004D4B27"/>
    <w:rsid w:val="004D4CD5"/>
    <w:rsid w:val="004D6236"/>
    <w:rsid w:val="004D7BED"/>
    <w:rsid w:val="004D7F90"/>
    <w:rsid w:val="004E08EE"/>
    <w:rsid w:val="004E0DC7"/>
    <w:rsid w:val="004E0DE6"/>
    <w:rsid w:val="004E180A"/>
    <w:rsid w:val="004E1A50"/>
    <w:rsid w:val="004E1BC1"/>
    <w:rsid w:val="004E231A"/>
    <w:rsid w:val="004E24A3"/>
    <w:rsid w:val="004E24AE"/>
    <w:rsid w:val="004E3B25"/>
    <w:rsid w:val="004E3F65"/>
    <w:rsid w:val="004E445B"/>
    <w:rsid w:val="004E4DBB"/>
    <w:rsid w:val="004E4E41"/>
    <w:rsid w:val="004E50EA"/>
    <w:rsid w:val="004E59DF"/>
    <w:rsid w:val="004E5FD5"/>
    <w:rsid w:val="004E60BC"/>
    <w:rsid w:val="004E6397"/>
    <w:rsid w:val="004E73DB"/>
    <w:rsid w:val="004E7C9A"/>
    <w:rsid w:val="004E7F9C"/>
    <w:rsid w:val="004F0009"/>
    <w:rsid w:val="004F07DA"/>
    <w:rsid w:val="004F0C79"/>
    <w:rsid w:val="004F152E"/>
    <w:rsid w:val="004F1C1D"/>
    <w:rsid w:val="004F1C88"/>
    <w:rsid w:val="004F33A4"/>
    <w:rsid w:val="004F3493"/>
    <w:rsid w:val="004F4A64"/>
    <w:rsid w:val="004F4B41"/>
    <w:rsid w:val="004F5143"/>
    <w:rsid w:val="004F547D"/>
    <w:rsid w:val="004F54EA"/>
    <w:rsid w:val="004F5D10"/>
    <w:rsid w:val="004F5DC4"/>
    <w:rsid w:val="004F646D"/>
    <w:rsid w:val="004F71E4"/>
    <w:rsid w:val="004F7D9E"/>
    <w:rsid w:val="00501FFF"/>
    <w:rsid w:val="00502938"/>
    <w:rsid w:val="005030FF"/>
    <w:rsid w:val="0050345A"/>
    <w:rsid w:val="005047FC"/>
    <w:rsid w:val="0050529C"/>
    <w:rsid w:val="005052D5"/>
    <w:rsid w:val="00506F59"/>
    <w:rsid w:val="0050761C"/>
    <w:rsid w:val="005104CE"/>
    <w:rsid w:val="00510B0E"/>
    <w:rsid w:val="00510E5F"/>
    <w:rsid w:val="00510EE5"/>
    <w:rsid w:val="00511074"/>
    <w:rsid w:val="0051193B"/>
    <w:rsid w:val="005119EF"/>
    <w:rsid w:val="005125F0"/>
    <w:rsid w:val="00512B09"/>
    <w:rsid w:val="005134FA"/>
    <w:rsid w:val="00515553"/>
    <w:rsid w:val="00516291"/>
    <w:rsid w:val="005200C0"/>
    <w:rsid w:val="005205DE"/>
    <w:rsid w:val="0052171A"/>
    <w:rsid w:val="005219E3"/>
    <w:rsid w:val="00521F57"/>
    <w:rsid w:val="005220ED"/>
    <w:rsid w:val="005225D6"/>
    <w:rsid w:val="00522A56"/>
    <w:rsid w:val="00522C3E"/>
    <w:rsid w:val="00522FB3"/>
    <w:rsid w:val="005246C9"/>
    <w:rsid w:val="00524A1A"/>
    <w:rsid w:val="00524C7D"/>
    <w:rsid w:val="00526452"/>
    <w:rsid w:val="005267C6"/>
    <w:rsid w:val="00527136"/>
    <w:rsid w:val="00531055"/>
    <w:rsid w:val="00533796"/>
    <w:rsid w:val="00533A50"/>
    <w:rsid w:val="00533C73"/>
    <w:rsid w:val="005352D7"/>
    <w:rsid w:val="00535F4B"/>
    <w:rsid w:val="005362D6"/>
    <w:rsid w:val="005364F4"/>
    <w:rsid w:val="0053699A"/>
    <w:rsid w:val="005369EE"/>
    <w:rsid w:val="00537343"/>
    <w:rsid w:val="005373BC"/>
    <w:rsid w:val="00537DFC"/>
    <w:rsid w:val="00540661"/>
    <w:rsid w:val="00541EF1"/>
    <w:rsid w:val="00542BE8"/>
    <w:rsid w:val="0054358B"/>
    <w:rsid w:val="0054424E"/>
    <w:rsid w:val="00544B02"/>
    <w:rsid w:val="0054536A"/>
    <w:rsid w:val="005477FE"/>
    <w:rsid w:val="00550DCF"/>
    <w:rsid w:val="005510A4"/>
    <w:rsid w:val="0055167C"/>
    <w:rsid w:val="005516F3"/>
    <w:rsid w:val="005517FD"/>
    <w:rsid w:val="00551E71"/>
    <w:rsid w:val="005527FD"/>
    <w:rsid w:val="00553651"/>
    <w:rsid w:val="0055413A"/>
    <w:rsid w:val="005541DC"/>
    <w:rsid w:val="00554C1C"/>
    <w:rsid w:val="00554D15"/>
    <w:rsid w:val="00554E0A"/>
    <w:rsid w:val="00555553"/>
    <w:rsid w:val="0055587E"/>
    <w:rsid w:val="00555D75"/>
    <w:rsid w:val="00556BA2"/>
    <w:rsid w:val="00556BBC"/>
    <w:rsid w:val="00560191"/>
    <w:rsid w:val="005603B4"/>
    <w:rsid w:val="0056098E"/>
    <w:rsid w:val="00560DF0"/>
    <w:rsid w:val="00561999"/>
    <w:rsid w:val="0056236A"/>
    <w:rsid w:val="00562BF8"/>
    <w:rsid w:val="00564142"/>
    <w:rsid w:val="00564757"/>
    <w:rsid w:val="00565091"/>
    <w:rsid w:val="0056543F"/>
    <w:rsid w:val="00565C18"/>
    <w:rsid w:val="0056685C"/>
    <w:rsid w:val="0056759C"/>
    <w:rsid w:val="00567943"/>
    <w:rsid w:val="00570A98"/>
    <w:rsid w:val="0057179C"/>
    <w:rsid w:val="00571C45"/>
    <w:rsid w:val="00572617"/>
    <w:rsid w:val="00572977"/>
    <w:rsid w:val="005737DE"/>
    <w:rsid w:val="00573ED9"/>
    <w:rsid w:val="00575D4C"/>
    <w:rsid w:val="0057692F"/>
    <w:rsid w:val="00577206"/>
    <w:rsid w:val="00580B1C"/>
    <w:rsid w:val="0058320C"/>
    <w:rsid w:val="00584E42"/>
    <w:rsid w:val="00585EFF"/>
    <w:rsid w:val="00586EF5"/>
    <w:rsid w:val="00590AD0"/>
    <w:rsid w:val="00590EC5"/>
    <w:rsid w:val="00594365"/>
    <w:rsid w:val="00594A0F"/>
    <w:rsid w:val="0059513E"/>
    <w:rsid w:val="005951FA"/>
    <w:rsid w:val="0059543E"/>
    <w:rsid w:val="0059549E"/>
    <w:rsid w:val="00597391"/>
    <w:rsid w:val="005A093D"/>
    <w:rsid w:val="005A1909"/>
    <w:rsid w:val="005A2A9E"/>
    <w:rsid w:val="005A300C"/>
    <w:rsid w:val="005A35A4"/>
    <w:rsid w:val="005A3D86"/>
    <w:rsid w:val="005A4075"/>
    <w:rsid w:val="005A45F1"/>
    <w:rsid w:val="005A5428"/>
    <w:rsid w:val="005A650F"/>
    <w:rsid w:val="005A6AA4"/>
    <w:rsid w:val="005A6D9F"/>
    <w:rsid w:val="005A7347"/>
    <w:rsid w:val="005A74F1"/>
    <w:rsid w:val="005A7B69"/>
    <w:rsid w:val="005A7D5B"/>
    <w:rsid w:val="005B025A"/>
    <w:rsid w:val="005B07EE"/>
    <w:rsid w:val="005B091F"/>
    <w:rsid w:val="005B3A4C"/>
    <w:rsid w:val="005B4073"/>
    <w:rsid w:val="005B4399"/>
    <w:rsid w:val="005B451F"/>
    <w:rsid w:val="005B48FF"/>
    <w:rsid w:val="005B49EC"/>
    <w:rsid w:val="005B53C5"/>
    <w:rsid w:val="005B653E"/>
    <w:rsid w:val="005B6B53"/>
    <w:rsid w:val="005C0629"/>
    <w:rsid w:val="005C0EC8"/>
    <w:rsid w:val="005C0F3A"/>
    <w:rsid w:val="005C1E32"/>
    <w:rsid w:val="005C21AF"/>
    <w:rsid w:val="005C277C"/>
    <w:rsid w:val="005C2E4D"/>
    <w:rsid w:val="005C5421"/>
    <w:rsid w:val="005C5B78"/>
    <w:rsid w:val="005C670D"/>
    <w:rsid w:val="005C696A"/>
    <w:rsid w:val="005C6C7D"/>
    <w:rsid w:val="005C7054"/>
    <w:rsid w:val="005D3054"/>
    <w:rsid w:val="005D3114"/>
    <w:rsid w:val="005D363F"/>
    <w:rsid w:val="005D36AF"/>
    <w:rsid w:val="005D4660"/>
    <w:rsid w:val="005D55B2"/>
    <w:rsid w:val="005D598B"/>
    <w:rsid w:val="005D5C6C"/>
    <w:rsid w:val="005E09FF"/>
    <w:rsid w:val="005E0F39"/>
    <w:rsid w:val="005E1380"/>
    <w:rsid w:val="005E2138"/>
    <w:rsid w:val="005E3343"/>
    <w:rsid w:val="005E3A67"/>
    <w:rsid w:val="005E3E14"/>
    <w:rsid w:val="005E470D"/>
    <w:rsid w:val="005E50B3"/>
    <w:rsid w:val="005E5398"/>
    <w:rsid w:val="005E53F4"/>
    <w:rsid w:val="005E5B01"/>
    <w:rsid w:val="005E61D7"/>
    <w:rsid w:val="005E6F00"/>
    <w:rsid w:val="005F0079"/>
    <w:rsid w:val="005F02A1"/>
    <w:rsid w:val="005F0E29"/>
    <w:rsid w:val="005F328E"/>
    <w:rsid w:val="005F38A9"/>
    <w:rsid w:val="005F4DB0"/>
    <w:rsid w:val="005F4FA7"/>
    <w:rsid w:val="005F58EB"/>
    <w:rsid w:val="005F737C"/>
    <w:rsid w:val="006002F2"/>
    <w:rsid w:val="00600E2E"/>
    <w:rsid w:val="006011BD"/>
    <w:rsid w:val="0060126C"/>
    <w:rsid w:val="00601752"/>
    <w:rsid w:val="006018BF"/>
    <w:rsid w:val="006035FA"/>
    <w:rsid w:val="00603E99"/>
    <w:rsid w:val="00604C15"/>
    <w:rsid w:val="0060671F"/>
    <w:rsid w:val="00610023"/>
    <w:rsid w:val="00610586"/>
    <w:rsid w:val="00610819"/>
    <w:rsid w:val="00610874"/>
    <w:rsid w:val="00610CA9"/>
    <w:rsid w:val="00610EAD"/>
    <w:rsid w:val="0061163F"/>
    <w:rsid w:val="0061169E"/>
    <w:rsid w:val="00611C28"/>
    <w:rsid w:val="00612EF8"/>
    <w:rsid w:val="00612FD8"/>
    <w:rsid w:val="006136E6"/>
    <w:rsid w:val="006141BE"/>
    <w:rsid w:val="0061426D"/>
    <w:rsid w:val="00614402"/>
    <w:rsid w:val="006147F4"/>
    <w:rsid w:val="006152C9"/>
    <w:rsid w:val="006158D5"/>
    <w:rsid w:val="00615F6E"/>
    <w:rsid w:val="00616309"/>
    <w:rsid w:val="00616CEC"/>
    <w:rsid w:val="0062075B"/>
    <w:rsid w:val="00620864"/>
    <w:rsid w:val="00620A68"/>
    <w:rsid w:val="00620D9A"/>
    <w:rsid w:val="00620F73"/>
    <w:rsid w:val="0062154A"/>
    <w:rsid w:val="00621824"/>
    <w:rsid w:val="006230B2"/>
    <w:rsid w:val="006241EF"/>
    <w:rsid w:val="00624A89"/>
    <w:rsid w:val="00625383"/>
    <w:rsid w:val="006256A5"/>
    <w:rsid w:val="00625B15"/>
    <w:rsid w:val="00625D83"/>
    <w:rsid w:val="006267B1"/>
    <w:rsid w:val="00626997"/>
    <w:rsid w:val="006269ED"/>
    <w:rsid w:val="00626AD8"/>
    <w:rsid w:val="00626C6D"/>
    <w:rsid w:val="006277A3"/>
    <w:rsid w:val="00627830"/>
    <w:rsid w:val="00627C2C"/>
    <w:rsid w:val="00630809"/>
    <w:rsid w:val="00630DB0"/>
    <w:rsid w:val="006311FC"/>
    <w:rsid w:val="006313D7"/>
    <w:rsid w:val="0063295A"/>
    <w:rsid w:val="006329CD"/>
    <w:rsid w:val="00632E8B"/>
    <w:rsid w:val="00633318"/>
    <w:rsid w:val="006341E4"/>
    <w:rsid w:val="0063728F"/>
    <w:rsid w:val="00637D01"/>
    <w:rsid w:val="0064042B"/>
    <w:rsid w:val="006409C1"/>
    <w:rsid w:val="00641121"/>
    <w:rsid w:val="006413A3"/>
    <w:rsid w:val="006413CF"/>
    <w:rsid w:val="00641B18"/>
    <w:rsid w:val="006435CE"/>
    <w:rsid w:val="00643A38"/>
    <w:rsid w:val="00643CEE"/>
    <w:rsid w:val="00643CFB"/>
    <w:rsid w:val="00643FE5"/>
    <w:rsid w:val="0064400E"/>
    <w:rsid w:val="0064479C"/>
    <w:rsid w:val="006449A3"/>
    <w:rsid w:val="00644BD8"/>
    <w:rsid w:val="00644E5D"/>
    <w:rsid w:val="00644ED5"/>
    <w:rsid w:val="00645579"/>
    <w:rsid w:val="00645B32"/>
    <w:rsid w:val="006462E1"/>
    <w:rsid w:val="00646A40"/>
    <w:rsid w:val="00646BD9"/>
    <w:rsid w:val="0064768C"/>
    <w:rsid w:val="00647A42"/>
    <w:rsid w:val="006500A8"/>
    <w:rsid w:val="006500FB"/>
    <w:rsid w:val="006503B4"/>
    <w:rsid w:val="00650E4F"/>
    <w:rsid w:val="00651697"/>
    <w:rsid w:val="00651984"/>
    <w:rsid w:val="00652630"/>
    <w:rsid w:val="00652A72"/>
    <w:rsid w:val="00653855"/>
    <w:rsid w:val="006538C5"/>
    <w:rsid w:val="006542AD"/>
    <w:rsid w:val="00654A98"/>
    <w:rsid w:val="0065562E"/>
    <w:rsid w:val="00655636"/>
    <w:rsid w:val="00655BFE"/>
    <w:rsid w:val="0065614C"/>
    <w:rsid w:val="006567A3"/>
    <w:rsid w:val="00656BDB"/>
    <w:rsid w:val="0065750F"/>
    <w:rsid w:val="00657A02"/>
    <w:rsid w:val="00657CA5"/>
    <w:rsid w:val="006603F9"/>
    <w:rsid w:val="00660F13"/>
    <w:rsid w:val="00661DC3"/>
    <w:rsid w:val="00662080"/>
    <w:rsid w:val="0066230E"/>
    <w:rsid w:val="006623E7"/>
    <w:rsid w:val="00662A44"/>
    <w:rsid w:val="00662B80"/>
    <w:rsid w:val="0066316C"/>
    <w:rsid w:val="0066359E"/>
    <w:rsid w:val="006636AE"/>
    <w:rsid w:val="006639FA"/>
    <w:rsid w:val="00665385"/>
    <w:rsid w:val="006653CA"/>
    <w:rsid w:val="00665438"/>
    <w:rsid w:val="006658DD"/>
    <w:rsid w:val="006660C4"/>
    <w:rsid w:val="0066768F"/>
    <w:rsid w:val="00670AC2"/>
    <w:rsid w:val="00670B5D"/>
    <w:rsid w:val="00670F6C"/>
    <w:rsid w:val="006710DD"/>
    <w:rsid w:val="00671CAA"/>
    <w:rsid w:val="00671CBC"/>
    <w:rsid w:val="00672021"/>
    <w:rsid w:val="0067223A"/>
    <w:rsid w:val="00672DF5"/>
    <w:rsid w:val="00672F01"/>
    <w:rsid w:val="006731DA"/>
    <w:rsid w:val="006735FD"/>
    <w:rsid w:val="00673ADD"/>
    <w:rsid w:val="00674B13"/>
    <w:rsid w:val="00674C69"/>
    <w:rsid w:val="0067501E"/>
    <w:rsid w:val="00676430"/>
    <w:rsid w:val="00676770"/>
    <w:rsid w:val="006769C8"/>
    <w:rsid w:val="00676E58"/>
    <w:rsid w:val="00677A2B"/>
    <w:rsid w:val="00680366"/>
    <w:rsid w:val="006811A5"/>
    <w:rsid w:val="00681BB7"/>
    <w:rsid w:val="006823D1"/>
    <w:rsid w:val="00682D5E"/>
    <w:rsid w:val="00682E51"/>
    <w:rsid w:val="00683B44"/>
    <w:rsid w:val="006852C7"/>
    <w:rsid w:val="006852CE"/>
    <w:rsid w:val="0068551F"/>
    <w:rsid w:val="00685D40"/>
    <w:rsid w:val="006875E7"/>
    <w:rsid w:val="00687F3C"/>
    <w:rsid w:val="00690B4D"/>
    <w:rsid w:val="00691EBC"/>
    <w:rsid w:val="00692D14"/>
    <w:rsid w:val="00693D89"/>
    <w:rsid w:val="0069424E"/>
    <w:rsid w:val="00695B37"/>
    <w:rsid w:val="006960CF"/>
    <w:rsid w:val="0069674C"/>
    <w:rsid w:val="0069677C"/>
    <w:rsid w:val="00696AFE"/>
    <w:rsid w:val="00697538"/>
    <w:rsid w:val="006A050C"/>
    <w:rsid w:val="006A1D28"/>
    <w:rsid w:val="006A3364"/>
    <w:rsid w:val="006A3A3D"/>
    <w:rsid w:val="006A3D07"/>
    <w:rsid w:val="006A4F10"/>
    <w:rsid w:val="006A5396"/>
    <w:rsid w:val="006A58A8"/>
    <w:rsid w:val="006A5969"/>
    <w:rsid w:val="006A5E74"/>
    <w:rsid w:val="006A693C"/>
    <w:rsid w:val="006A7A3B"/>
    <w:rsid w:val="006B018E"/>
    <w:rsid w:val="006B1C44"/>
    <w:rsid w:val="006B211B"/>
    <w:rsid w:val="006B23E3"/>
    <w:rsid w:val="006B413C"/>
    <w:rsid w:val="006B5378"/>
    <w:rsid w:val="006B55BE"/>
    <w:rsid w:val="006B59C2"/>
    <w:rsid w:val="006B60BE"/>
    <w:rsid w:val="006B65C7"/>
    <w:rsid w:val="006B67DF"/>
    <w:rsid w:val="006B722A"/>
    <w:rsid w:val="006B7A23"/>
    <w:rsid w:val="006B7ED7"/>
    <w:rsid w:val="006B7F08"/>
    <w:rsid w:val="006C0434"/>
    <w:rsid w:val="006C06C6"/>
    <w:rsid w:val="006C1169"/>
    <w:rsid w:val="006C1727"/>
    <w:rsid w:val="006C32FD"/>
    <w:rsid w:val="006C39CE"/>
    <w:rsid w:val="006C40AA"/>
    <w:rsid w:val="006C4118"/>
    <w:rsid w:val="006C50EA"/>
    <w:rsid w:val="006C61A1"/>
    <w:rsid w:val="006C723A"/>
    <w:rsid w:val="006C7C22"/>
    <w:rsid w:val="006D02C5"/>
    <w:rsid w:val="006D064C"/>
    <w:rsid w:val="006D0B85"/>
    <w:rsid w:val="006D0BDC"/>
    <w:rsid w:val="006D0FCC"/>
    <w:rsid w:val="006D1047"/>
    <w:rsid w:val="006D133A"/>
    <w:rsid w:val="006D2048"/>
    <w:rsid w:val="006D21F5"/>
    <w:rsid w:val="006D2F44"/>
    <w:rsid w:val="006D2FE5"/>
    <w:rsid w:val="006D3089"/>
    <w:rsid w:val="006D3405"/>
    <w:rsid w:val="006D35E3"/>
    <w:rsid w:val="006D4E08"/>
    <w:rsid w:val="006D507B"/>
    <w:rsid w:val="006D63B9"/>
    <w:rsid w:val="006E014F"/>
    <w:rsid w:val="006E01F9"/>
    <w:rsid w:val="006E0299"/>
    <w:rsid w:val="006E05F3"/>
    <w:rsid w:val="006E126D"/>
    <w:rsid w:val="006E140B"/>
    <w:rsid w:val="006E1583"/>
    <w:rsid w:val="006E1FC3"/>
    <w:rsid w:val="006E23C6"/>
    <w:rsid w:val="006E368C"/>
    <w:rsid w:val="006E4411"/>
    <w:rsid w:val="006E49EF"/>
    <w:rsid w:val="006E503B"/>
    <w:rsid w:val="006E6693"/>
    <w:rsid w:val="006E6F3B"/>
    <w:rsid w:val="006E76FC"/>
    <w:rsid w:val="006E7A75"/>
    <w:rsid w:val="006F0D55"/>
    <w:rsid w:val="006F0F09"/>
    <w:rsid w:val="006F2CD1"/>
    <w:rsid w:val="006F3C43"/>
    <w:rsid w:val="006F487E"/>
    <w:rsid w:val="006F48CA"/>
    <w:rsid w:val="006F64CA"/>
    <w:rsid w:val="006F67BB"/>
    <w:rsid w:val="006F6F81"/>
    <w:rsid w:val="006F73DC"/>
    <w:rsid w:val="006F795C"/>
    <w:rsid w:val="006F7F08"/>
    <w:rsid w:val="006F7F61"/>
    <w:rsid w:val="007000D8"/>
    <w:rsid w:val="0070038F"/>
    <w:rsid w:val="007006DA"/>
    <w:rsid w:val="00700DF4"/>
    <w:rsid w:val="007025D1"/>
    <w:rsid w:val="0070271E"/>
    <w:rsid w:val="007030AD"/>
    <w:rsid w:val="00703846"/>
    <w:rsid w:val="00703FD8"/>
    <w:rsid w:val="00704257"/>
    <w:rsid w:val="007044EB"/>
    <w:rsid w:val="00704BBA"/>
    <w:rsid w:val="00704CE9"/>
    <w:rsid w:val="00705EA2"/>
    <w:rsid w:val="0070616B"/>
    <w:rsid w:val="00706295"/>
    <w:rsid w:val="00706676"/>
    <w:rsid w:val="007068D7"/>
    <w:rsid w:val="00706FDA"/>
    <w:rsid w:val="0070732D"/>
    <w:rsid w:val="007074C8"/>
    <w:rsid w:val="007078A3"/>
    <w:rsid w:val="00707A34"/>
    <w:rsid w:val="007112A2"/>
    <w:rsid w:val="0071180A"/>
    <w:rsid w:val="00711B23"/>
    <w:rsid w:val="00711B8B"/>
    <w:rsid w:val="00711BE6"/>
    <w:rsid w:val="00711F9A"/>
    <w:rsid w:val="007124EE"/>
    <w:rsid w:val="00713810"/>
    <w:rsid w:val="00713D40"/>
    <w:rsid w:val="00714020"/>
    <w:rsid w:val="00715CBF"/>
    <w:rsid w:val="00717C63"/>
    <w:rsid w:val="00722239"/>
    <w:rsid w:val="007234B8"/>
    <w:rsid w:val="00723903"/>
    <w:rsid w:val="00723DC3"/>
    <w:rsid w:val="00724073"/>
    <w:rsid w:val="00724182"/>
    <w:rsid w:val="00724E4B"/>
    <w:rsid w:val="007303A5"/>
    <w:rsid w:val="007305F7"/>
    <w:rsid w:val="007308A9"/>
    <w:rsid w:val="00730AEF"/>
    <w:rsid w:val="00730B3E"/>
    <w:rsid w:val="00730F97"/>
    <w:rsid w:val="00733DD2"/>
    <w:rsid w:val="0073420B"/>
    <w:rsid w:val="00734CFF"/>
    <w:rsid w:val="00736367"/>
    <w:rsid w:val="00736E54"/>
    <w:rsid w:val="00737585"/>
    <w:rsid w:val="00737607"/>
    <w:rsid w:val="007405FB"/>
    <w:rsid w:val="00740BDE"/>
    <w:rsid w:val="0074100E"/>
    <w:rsid w:val="00741343"/>
    <w:rsid w:val="00742745"/>
    <w:rsid w:val="00742CA3"/>
    <w:rsid w:val="0074455B"/>
    <w:rsid w:val="007446D2"/>
    <w:rsid w:val="0074549F"/>
    <w:rsid w:val="00746FBD"/>
    <w:rsid w:val="0074760E"/>
    <w:rsid w:val="00747889"/>
    <w:rsid w:val="007478C9"/>
    <w:rsid w:val="00750B42"/>
    <w:rsid w:val="00751379"/>
    <w:rsid w:val="007524F9"/>
    <w:rsid w:val="00752D06"/>
    <w:rsid w:val="00752EC0"/>
    <w:rsid w:val="00753092"/>
    <w:rsid w:val="00753514"/>
    <w:rsid w:val="00753C2E"/>
    <w:rsid w:val="00753D07"/>
    <w:rsid w:val="00754524"/>
    <w:rsid w:val="007548C4"/>
    <w:rsid w:val="00754A9C"/>
    <w:rsid w:val="00754ABA"/>
    <w:rsid w:val="00756156"/>
    <w:rsid w:val="007577BE"/>
    <w:rsid w:val="00760248"/>
    <w:rsid w:val="00760888"/>
    <w:rsid w:val="007624A2"/>
    <w:rsid w:val="00762525"/>
    <w:rsid w:val="0076496E"/>
    <w:rsid w:val="00765140"/>
    <w:rsid w:val="0076538A"/>
    <w:rsid w:val="00765E76"/>
    <w:rsid w:val="00766A96"/>
    <w:rsid w:val="00766B4B"/>
    <w:rsid w:val="0076731B"/>
    <w:rsid w:val="007674D9"/>
    <w:rsid w:val="0077000E"/>
    <w:rsid w:val="007718C4"/>
    <w:rsid w:val="00771B9B"/>
    <w:rsid w:val="00771EFC"/>
    <w:rsid w:val="007721EE"/>
    <w:rsid w:val="00773608"/>
    <w:rsid w:val="0077389C"/>
    <w:rsid w:val="00773ED5"/>
    <w:rsid w:val="007757A4"/>
    <w:rsid w:val="00776860"/>
    <w:rsid w:val="007768B1"/>
    <w:rsid w:val="00777893"/>
    <w:rsid w:val="00780E76"/>
    <w:rsid w:val="007814A6"/>
    <w:rsid w:val="00782B0D"/>
    <w:rsid w:val="0078336A"/>
    <w:rsid w:val="0078518D"/>
    <w:rsid w:val="007857DB"/>
    <w:rsid w:val="0078627F"/>
    <w:rsid w:val="00786B53"/>
    <w:rsid w:val="007873ED"/>
    <w:rsid w:val="00787AFB"/>
    <w:rsid w:val="00790647"/>
    <w:rsid w:val="00791181"/>
    <w:rsid w:val="00791BB6"/>
    <w:rsid w:val="00793AF9"/>
    <w:rsid w:val="00795581"/>
    <w:rsid w:val="007955B3"/>
    <w:rsid w:val="00795DE6"/>
    <w:rsid w:val="0079699E"/>
    <w:rsid w:val="00797639"/>
    <w:rsid w:val="007977CA"/>
    <w:rsid w:val="0079781A"/>
    <w:rsid w:val="00797F64"/>
    <w:rsid w:val="007A1546"/>
    <w:rsid w:val="007A1ACC"/>
    <w:rsid w:val="007A210D"/>
    <w:rsid w:val="007A228C"/>
    <w:rsid w:val="007A25DC"/>
    <w:rsid w:val="007A3406"/>
    <w:rsid w:val="007A368E"/>
    <w:rsid w:val="007A37E9"/>
    <w:rsid w:val="007A4E08"/>
    <w:rsid w:val="007A4E94"/>
    <w:rsid w:val="007A5868"/>
    <w:rsid w:val="007A5968"/>
    <w:rsid w:val="007A5BA6"/>
    <w:rsid w:val="007A5CA5"/>
    <w:rsid w:val="007A5CD3"/>
    <w:rsid w:val="007A682A"/>
    <w:rsid w:val="007B0270"/>
    <w:rsid w:val="007B04CE"/>
    <w:rsid w:val="007B0554"/>
    <w:rsid w:val="007B1067"/>
    <w:rsid w:val="007B1D0C"/>
    <w:rsid w:val="007B217E"/>
    <w:rsid w:val="007B2497"/>
    <w:rsid w:val="007B2769"/>
    <w:rsid w:val="007B28AF"/>
    <w:rsid w:val="007B41A1"/>
    <w:rsid w:val="007B4B0B"/>
    <w:rsid w:val="007B5094"/>
    <w:rsid w:val="007B51F3"/>
    <w:rsid w:val="007B6871"/>
    <w:rsid w:val="007B7454"/>
    <w:rsid w:val="007B7A2F"/>
    <w:rsid w:val="007B7A8F"/>
    <w:rsid w:val="007C04F1"/>
    <w:rsid w:val="007C093E"/>
    <w:rsid w:val="007C0D37"/>
    <w:rsid w:val="007C0E9B"/>
    <w:rsid w:val="007C104C"/>
    <w:rsid w:val="007C14F8"/>
    <w:rsid w:val="007C1C10"/>
    <w:rsid w:val="007C2844"/>
    <w:rsid w:val="007C286B"/>
    <w:rsid w:val="007C2B69"/>
    <w:rsid w:val="007C32EE"/>
    <w:rsid w:val="007C3988"/>
    <w:rsid w:val="007C39E7"/>
    <w:rsid w:val="007C3D33"/>
    <w:rsid w:val="007C3ED1"/>
    <w:rsid w:val="007C4513"/>
    <w:rsid w:val="007C463A"/>
    <w:rsid w:val="007C487A"/>
    <w:rsid w:val="007C5BBC"/>
    <w:rsid w:val="007D081D"/>
    <w:rsid w:val="007D0ACA"/>
    <w:rsid w:val="007D0C5C"/>
    <w:rsid w:val="007D0FAF"/>
    <w:rsid w:val="007D1040"/>
    <w:rsid w:val="007D124F"/>
    <w:rsid w:val="007D294A"/>
    <w:rsid w:val="007D2CDD"/>
    <w:rsid w:val="007D370D"/>
    <w:rsid w:val="007D37AD"/>
    <w:rsid w:val="007D3E02"/>
    <w:rsid w:val="007D3F9B"/>
    <w:rsid w:val="007D40AA"/>
    <w:rsid w:val="007D413C"/>
    <w:rsid w:val="007D41F4"/>
    <w:rsid w:val="007D47A0"/>
    <w:rsid w:val="007D47D2"/>
    <w:rsid w:val="007D53D0"/>
    <w:rsid w:val="007D648D"/>
    <w:rsid w:val="007D6BF3"/>
    <w:rsid w:val="007D6EC0"/>
    <w:rsid w:val="007D758E"/>
    <w:rsid w:val="007D7DFB"/>
    <w:rsid w:val="007D7E1D"/>
    <w:rsid w:val="007E05CF"/>
    <w:rsid w:val="007E0863"/>
    <w:rsid w:val="007E287A"/>
    <w:rsid w:val="007E3192"/>
    <w:rsid w:val="007E3CC9"/>
    <w:rsid w:val="007E44A7"/>
    <w:rsid w:val="007E503C"/>
    <w:rsid w:val="007E6573"/>
    <w:rsid w:val="007E6A48"/>
    <w:rsid w:val="007E6C25"/>
    <w:rsid w:val="007E747F"/>
    <w:rsid w:val="007E7F75"/>
    <w:rsid w:val="007F0700"/>
    <w:rsid w:val="007F0FC4"/>
    <w:rsid w:val="007F10B9"/>
    <w:rsid w:val="007F1A65"/>
    <w:rsid w:val="007F38B6"/>
    <w:rsid w:val="007F4CBA"/>
    <w:rsid w:val="007F515D"/>
    <w:rsid w:val="007F517A"/>
    <w:rsid w:val="007F5BEB"/>
    <w:rsid w:val="007F70BE"/>
    <w:rsid w:val="007F78F9"/>
    <w:rsid w:val="00801DC9"/>
    <w:rsid w:val="00802C4C"/>
    <w:rsid w:val="00802D13"/>
    <w:rsid w:val="008030D2"/>
    <w:rsid w:val="0080345C"/>
    <w:rsid w:val="00803867"/>
    <w:rsid w:val="00803D3C"/>
    <w:rsid w:val="008042B1"/>
    <w:rsid w:val="00804730"/>
    <w:rsid w:val="0080498D"/>
    <w:rsid w:val="0080566E"/>
    <w:rsid w:val="008059AA"/>
    <w:rsid w:val="00805FDC"/>
    <w:rsid w:val="00806382"/>
    <w:rsid w:val="008066C9"/>
    <w:rsid w:val="008105A1"/>
    <w:rsid w:val="00811095"/>
    <w:rsid w:val="008126A5"/>
    <w:rsid w:val="008130EE"/>
    <w:rsid w:val="00814508"/>
    <w:rsid w:val="00814647"/>
    <w:rsid w:val="00814C66"/>
    <w:rsid w:val="00815165"/>
    <w:rsid w:val="008155D2"/>
    <w:rsid w:val="00816925"/>
    <w:rsid w:val="00816BB7"/>
    <w:rsid w:val="00817E40"/>
    <w:rsid w:val="008203EE"/>
    <w:rsid w:val="00820D88"/>
    <w:rsid w:val="00822432"/>
    <w:rsid w:val="00823178"/>
    <w:rsid w:val="0082328F"/>
    <w:rsid w:val="00823688"/>
    <w:rsid w:val="00824890"/>
    <w:rsid w:val="00825006"/>
    <w:rsid w:val="0082522F"/>
    <w:rsid w:val="008300DE"/>
    <w:rsid w:val="00830BCB"/>
    <w:rsid w:val="00831065"/>
    <w:rsid w:val="008316CC"/>
    <w:rsid w:val="00831979"/>
    <w:rsid w:val="00831FD4"/>
    <w:rsid w:val="00832570"/>
    <w:rsid w:val="0083349C"/>
    <w:rsid w:val="008349A4"/>
    <w:rsid w:val="00834C6D"/>
    <w:rsid w:val="00834DC6"/>
    <w:rsid w:val="00834F79"/>
    <w:rsid w:val="0083618F"/>
    <w:rsid w:val="00836506"/>
    <w:rsid w:val="00836EBD"/>
    <w:rsid w:val="008370D6"/>
    <w:rsid w:val="00840189"/>
    <w:rsid w:val="00840888"/>
    <w:rsid w:val="00840EEC"/>
    <w:rsid w:val="00841861"/>
    <w:rsid w:val="00842C66"/>
    <w:rsid w:val="00843393"/>
    <w:rsid w:val="00843AE2"/>
    <w:rsid w:val="00843B63"/>
    <w:rsid w:val="00843B8A"/>
    <w:rsid w:val="00846A70"/>
    <w:rsid w:val="00847056"/>
    <w:rsid w:val="00847437"/>
    <w:rsid w:val="00847D04"/>
    <w:rsid w:val="00850358"/>
    <w:rsid w:val="008505CB"/>
    <w:rsid w:val="00850D5F"/>
    <w:rsid w:val="00850DEE"/>
    <w:rsid w:val="00851352"/>
    <w:rsid w:val="00851903"/>
    <w:rsid w:val="00851930"/>
    <w:rsid w:val="00851F63"/>
    <w:rsid w:val="00853D4E"/>
    <w:rsid w:val="00854292"/>
    <w:rsid w:val="008547BD"/>
    <w:rsid w:val="008548DA"/>
    <w:rsid w:val="00854A7B"/>
    <w:rsid w:val="00855525"/>
    <w:rsid w:val="008565AA"/>
    <w:rsid w:val="008565C3"/>
    <w:rsid w:val="00857077"/>
    <w:rsid w:val="00857A22"/>
    <w:rsid w:val="00861BDB"/>
    <w:rsid w:val="00863230"/>
    <w:rsid w:val="0086367E"/>
    <w:rsid w:val="0086410B"/>
    <w:rsid w:val="00864A3F"/>
    <w:rsid w:val="00864F72"/>
    <w:rsid w:val="00865026"/>
    <w:rsid w:val="00865156"/>
    <w:rsid w:val="00865BD0"/>
    <w:rsid w:val="00865C31"/>
    <w:rsid w:val="00867CC0"/>
    <w:rsid w:val="008702AA"/>
    <w:rsid w:val="0087051C"/>
    <w:rsid w:val="008717D8"/>
    <w:rsid w:val="00872120"/>
    <w:rsid w:val="0087215C"/>
    <w:rsid w:val="00872C78"/>
    <w:rsid w:val="00872D73"/>
    <w:rsid w:val="008730DC"/>
    <w:rsid w:val="00873E39"/>
    <w:rsid w:val="00873E40"/>
    <w:rsid w:val="0087486F"/>
    <w:rsid w:val="00874A0C"/>
    <w:rsid w:val="00875006"/>
    <w:rsid w:val="00875BA6"/>
    <w:rsid w:val="00875D25"/>
    <w:rsid w:val="008760AC"/>
    <w:rsid w:val="00876452"/>
    <w:rsid w:val="00876BB9"/>
    <w:rsid w:val="00876CA8"/>
    <w:rsid w:val="00876F2C"/>
    <w:rsid w:val="00880E35"/>
    <w:rsid w:val="0088166E"/>
    <w:rsid w:val="008826B8"/>
    <w:rsid w:val="00882C36"/>
    <w:rsid w:val="008837A5"/>
    <w:rsid w:val="0088428F"/>
    <w:rsid w:val="008853D4"/>
    <w:rsid w:val="00886DF2"/>
    <w:rsid w:val="008875FE"/>
    <w:rsid w:val="00887F8E"/>
    <w:rsid w:val="00891BB0"/>
    <w:rsid w:val="00892675"/>
    <w:rsid w:val="00892758"/>
    <w:rsid w:val="00894034"/>
    <w:rsid w:val="00894163"/>
    <w:rsid w:val="008942A0"/>
    <w:rsid w:val="00894AF3"/>
    <w:rsid w:val="0089506C"/>
    <w:rsid w:val="0089507A"/>
    <w:rsid w:val="0089526E"/>
    <w:rsid w:val="00896234"/>
    <w:rsid w:val="0089721F"/>
    <w:rsid w:val="00897258"/>
    <w:rsid w:val="00897C5E"/>
    <w:rsid w:val="00897E43"/>
    <w:rsid w:val="008A081F"/>
    <w:rsid w:val="008A17D5"/>
    <w:rsid w:val="008A1ECF"/>
    <w:rsid w:val="008A2428"/>
    <w:rsid w:val="008A360B"/>
    <w:rsid w:val="008A38E8"/>
    <w:rsid w:val="008A3A7F"/>
    <w:rsid w:val="008A40DF"/>
    <w:rsid w:val="008A4C13"/>
    <w:rsid w:val="008A5F93"/>
    <w:rsid w:val="008A63E6"/>
    <w:rsid w:val="008A64B0"/>
    <w:rsid w:val="008A6ADA"/>
    <w:rsid w:val="008A77CE"/>
    <w:rsid w:val="008B0CFB"/>
    <w:rsid w:val="008B364B"/>
    <w:rsid w:val="008B502C"/>
    <w:rsid w:val="008B5631"/>
    <w:rsid w:val="008B6BCD"/>
    <w:rsid w:val="008B6C59"/>
    <w:rsid w:val="008B74E5"/>
    <w:rsid w:val="008B7DEE"/>
    <w:rsid w:val="008C0491"/>
    <w:rsid w:val="008C0499"/>
    <w:rsid w:val="008C0C91"/>
    <w:rsid w:val="008C1302"/>
    <w:rsid w:val="008C21F6"/>
    <w:rsid w:val="008C222B"/>
    <w:rsid w:val="008C286E"/>
    <w:rsid w:val="008C5738"/>
    <w:rsid w:val="008C5E52"/>
    <w:rsid w:val="008C5ED5"/>
    <w:rsid w:val="008C6508"/>
    <w:rsid w:val="008C6BD7"/>
    <w:rsid w:val="008C7315"/>
    <w:rsid w:val="008C791D"/>
    <w:rsid w:val="008C7EAD"/>
    <w:rsid w:val="008D08B4"/>
    <w:rsid w:val="008D0A32"/>
    <w:rsid w:val="008D0CFE"/>
    <w:rsid w:val="008D1C7B"/>
    <w:rsid w:val="008D1F40"/>
    <w:rsid w:val="008D2107"/>
    <w:rsid w:val="008D28D5"/>
    <w:rsid w:val="008D515E"/>
    <w:rsid w:val="008D5B88"/>
    <w:rsid w:val="008D6152"/>
    <w:rsid w:val="008D7240"/>
    <w:rsid w:val="008D76A6"/>
    <w:rsid w:val="008D796A"/>
    <w:rsid w:val="008D7AA9"/>
    <w:rsid w:val="008D7BA4"/>
    <w:rsid w:val="008E04AC"/>
    <w:rsid w:val="008E096E"/>
    <w:rsid w:val="008E1A04"/>
    <w:rsid w:val="008E1B08"/>
    <w:rsid w:val="008E1C60"/>
    <w:rsid w:val="008E2C29"/>
    <w:rsid w:val="008E3455"/>
    <w:rsid w:val="008E44C6"/>
    <w:rsid w:val="008E475B"/>
    <w:rsid w:val="008E4905"/>
    <w:rsid w:val="008E5B29"/>
    <w:rsid w:val="008E7BA9"/>
    <w:rsid w:val="008E7EC4"/>
    <w:rsid w:val="008F0B43"/>
    <w:rsid w:val="008F0F81"/>
    <w:rsid w:val="008F27BF"/>
    <w:rsid w:val="008F2E64"/>
    <w:rsid w:val="008F3687"/>
    <w:rsid w:val="008F380C"/>
    <w:rsid w:val="008F381D"/>
    <w:rsid w:val="008F3953"/>
    <w:rsid w:val="008F3FE6"/>
    <w:rsid w:val="008F40B0"/>
    <w:rsid w:val="008F45A9"/>
    <w:rsid w:val="008F4682"/>
    <w:rsid w:val="008F4791"/>
    <w:rsid w:val="008F4FF0"/>
    <w:rsid w:val="008F5438"/>
    <w:rsid w:val="008F54F3"/>
    <w:rsid w:val="008F55AD"/>
    <w:rsid w:val="008F5C62"/>
    <w:rsid w:val="008F6654"/>
    <w:rsid w:val="00900A0E"/>
    <w:rsid w:val="009017C3"/>
    <w:rsid w:val="0090211B"/>
    <w:rsid w:val="0090388A"/>
    <w:rsid w:val="00903C57"/>
    <w:rsid w:val="009052BF"/>
    <w:rsid w:val="009060B8"/>
    <w:rsid w:val="00906138"/>
    <w:rsid w:val="0090640F"/>
    <w:rsid w:val="0090715A"/>
    <w:rsid w:val="0090753B"/>
    <w:rsid w:val="0091032A"/>
    <w:rsid w:val="00910BDD"/>
    <w:rsid w:val="00910EBE"/>
    <w:rsid w:val="00911B87"/>
    <w:rsid w:val="00912272"/>
    <w:rsid w:val="0091227F"/>
    <w:rsid w:val="00912536"/>
    <w:rsid w:val="00913102"/>
    <w:rsid w:val="00913DB1"/>
    <w:rsid w:val="00914063"/>
    <w:rsid w:val="009142EC"/>
    <w:rsid w:val="009145E4"/>
    <w:rsid w:val="00915260"/>
    <w:rsid w:val="00915289"/>
    <w:rsid w:val="009154C3"/>
    <w:rsid w:val="0091569F"/>
    <w:rsid w:val="0091580C"/>
    <w:rsid w:val="00915EA7"/>
    <w:rsid w:val="00922221"/>
    <w:rsid w:val="009227BD"/>
    <w:rsid w:val="00923540"/>
    <w:rsid w:val="00923946"/>
    <w:rsid w:val="00925B70"/>
    <w:rsid w:val="0092630E"/>
    <w:rsid w:val="00926767"/>
    <w:rsid w:val="0092796F"/>
    <w:rsid w:val="00930C09"/>
    <w:rsid w:val="00930E05"/>
    <w:rsid w:val="00932229"/>
    <w:rsid w:val="0093424F"/>
    <w:rsid w:val="00934441"/>
    <w:rsid w:val="0093547E"/>
    <w:rsid w:val="0093572A"/>
    <w:rsid w:val="00935BE4"/>
    <w:rsid w:val="00935D90"/>
    <w:rsid w:val="009361D5"/>
    <w:rsid w:val="00936587"/>
    <w:rsid w:val="00936819"/>
    <w:rsid w:val="00936B61"/>
    <w:rsid w:val="00937F95"/>
    <w:rsid w:val="009405C2"/>
    <w:rsid w:val="00941B6A"/>
    <w:rsid w:val="009428A4"/>
    <w:rsid w:val="009440FA"/>
    <w:rsid w:val="00944857"/>
    <w:rsid w:val="00944CB2"/>
    <w:rsid w:val="009456C4"/>
    <w:rsid w:val="009459F0"/>
    <w:rsid w:val="00946C48"/>
    <w:rsid w:val="00947037"/>
    <w:rsid w:val="009473E1"/>
    <w:rsid w:val="00950890"/>
    <w:rsid w:val="00950924"/>
    <w:rsid w:val="00951143"/>
    <w:rsid w:val="0095160F"/>
    <w:rsid w:val="009517C8"/>
    <w:rsid w:val="00951B6E"/>
    <w:rsid w:val="00952BD3"/>
    <w:rsid w:val="00954142"/>
    <w:rsid w:val="00955787"/>
    <w:rsid w:val="00956CB1"/>
    <w:rsid w:val="00957343"/>
    <w:rsid w:val="00957AE1"/>
    <w:rsid w:val="00957C2E"/>
    <w:rsid w:val="009605BF"/>
    <w:rsid w:val="00961217"/>
    <w:rsid w:val="00961288"/>
    <w:rsid w:val="0096214D"/>
    <w:rsid w:val="009632C0"/>
    <w:rsid w:val="00963508"/>
    <w:rsid w:val="0096423B"/>
    <w:rsid w:val="0096514F"/>
    <w:rsid w:val="009659F4"/>
    <w:rsid w:val="00966172"/>
    <w:rsid w:val="009662CC"/>
    <w:rsid w:val="009664EE"/>
    <w:rsid w:val="00966BBF"/>
    <w:rsid w:val="00970867"/>
    <w:rsid w:val="00970D60"/>
    <w:rsid w:val="00970D85"/>
    <w:rsid w:val="00971583"/>
    <w:rsid w:val="0097295C"/>
    <w:rsid w:val="009731AD"/>
    <w:rsid w:val="0097473C"/>
    <w:rsid w:val="00974FBB"/>
    <w:rsid w:val="009752FC"/>
    <w:rsid w:val="00975C31"/>
    <w:rsid w:val="00976C66"/>
    <w:rsid w:val="00976F29"/>
    <w:rsid w:val="009774CB"/>
    <w:rsid w:val="0097751C"/>
    <w:rsid w:val="00981B8C"/>
    <w:rsid w:val="0098260B"/>
    <w:rsid w:val="009826B0"/>
    <w:rsid w:val="00983653"/>
    <w:rsid w:val="009840E4"/>
    <w:rsid w:val="00984898"/>
    <w:rsid w:val="00985AED"/>
    <w:rsid w:val="0098670A"/>
    <w:rsid w:val="009874D0"/>
    <w:rsid w:val="0099018F"/>
    <w:rsid w:val="00990C55"/>
    <w:rsid w:val="00991482"/>
    <w:rsid w:val="009914E3"/>
    <w:rsid w:val="00991910"/>
    <w:rsid w:val="009920F7"/>
    <w:rsid w:val="00992183"/>
    <w:rsid w:val="0099390E"/>
    <w:rsid w:val="00993FF3"/>
    <w:rsid w:val="00994EDF"/>
    <w:rsid w:val="009960E5"/>
    <w:rsid w:val="00996D83"/>
    <w:rsid w:val="00996F82"/>
    <w:rsid w:val="0099736C"/>
    <w:rsid w:val="009A1878"/>
    <w:rsid w:val="009A31CC"/>
    <w:rsid w:val="009A31D5"/>
    <w:rsid w:val="009A3591"/>
    <w:rsid w:val="009A3B47"/>
    <w:rsid w:val="009A3C54"/>
    <w:rsid w:val="009A40AA"/>
    <w:rsid w:val="009A43ED"/>
    <w:rsid w:val="009A543E"/>
    <w:rsid w:val="009A5B7D"/>
    <w:rsid w:val="009A7867"/>
    <w:rsid w:val="009A7ADC"/>
    <w:rsid w:val="009B0D30"/>
    <w:rsid w:val="009B1044"/>
    <w:rsid w:val="009B1694"/>
    <w:rsid w:val="009B1F50"/>
    <w:rsid w:val="009B2458"/>
    <w:rsid w:val="009B28AA"/>
    <w:rsid w:val="009B325D"/>
    <w:rsid w:val="009B3302"/>
    <w:rsid w:val="009B4905"/>
    <w:rsid w:val="009B4CCC"/>
    <w:rsid w:val="009B57B0"/>
    <w:rsid w:val="009B5C4C"/>
    <w:rsid w:val="009B6B03"/>
    <w:rsid w:val="009B6D0D"/>
    <w:rsid w:val="009B73E4"/>
    <w:rsid w:val="009C19B7"/>
    <w:rsid w:val="009C3049"/>
    <w:rsid w:val="009C3C23"/>
    <w:rsid w:val="009C4B00"/>
    <w:rsid w:val="009C4E90"/>
    <w:rsid w:val="009C5497"/>
    <w:rsid w:val="009C5546"/>
    <w:rsid w:val="009C5ABB"/>
    <w:rsid w:val="009C5AE8"/>
    <w:rsid w:val="009C6042"/>
    <w:rsid w:val="009D01AB"/>
    <w:rsid w:val="009D01DD"/>
    <w:rsid w:val="009D07CE"/>
    <w:rsid w:val="009D2C79"/>
    <w:rsid w:val="009D31EF"/>
    <w:rsid w:val="009D361B"/>
    <w:rsid w:val="009D408E"/>
    <w:rsid w:val="009D621D"/>
    <w:rsid w:val="009D630D"/>
    <w:rsid w:val="009D6AF7"/>
    <w:rsid w:val="009D7C51"/>
    <w:rsid w:val="009E0135"/>
    <w:rsid w:val="009E0E79"/>
    <w:rsid w:val="009E0FF5"/>
    <w:rsid w:val="009E164E"/>
    <w:rsid w:val="009E18C7"/>
    <w:rsid w:val="009E196C"/>
    <w:rsid w:val="009E1AE5"/>
    <w:rsid w:val="009E29C3"/>
    <w:rsid w:val="009E2EB0"/>
    <w:rsid w:val="009E3607"/>
    <w:rsid w:val="009E3D6F"/>
    <w:rsid w:val="009E4158"/>
    <w:rsid w:val="009E6A0A"/>
    <w:rsid w:val="009E6CED"/>
    <w:rsid w:val="009E76B5"/>
    <w:rsid w:val="009F0568"/>
    <w:rsid w:val="009F10B3"/>
    <w:rsid w:val="009F1774"/>
    <w:rsid w:val="009F1C62"/>
    <w:rsid w:val="009F2A66"/>
    <w:rsid w:val="009F2DF7"/>
    <w:rsid w:val="009F3267"/>
    <w:rsid w:val="009F362A"/>
    <w:rsid w:val="009F36BF"/>
    <w:rsid w:val="009F41FA"/>
    <w:rsid w:val="009F4E9D"/>
    <w:rsid w:val="009F5D50"/>
    <w:rsid w:val="009F6A8B"/>
    <w:rsid w:val="009F6AE9"/>
    <w:rsid w:val="009F6BFC"/>
    <w:rsid w:val="009F7075"/>
    <w:rsid w:val="009F76F0"/>
    <w:rsid w:val="00A00678"/>
    <w:rsid w:val="00A01B86"/>
    <w:rsid w:val="00A0213B"/>
    <w:rsid w:val="00A02AB5"/>
    <w:rsid w:val="00A03448"/>
    <w:rsid w:val="00A038ED"/>
    <w:rsid w:val="00A03C62"/>
    <w:rsid w:val="00A03DD7"/>
    <w:rsid w:val="00A06393"/>
    <w:rsid w:val="00A06CDB"/>
    <w:rsid w:val="00A0704B"/>
    <w:rsid w:val="00A0730C"/>
    <w:rsid w:val="00A111B6"/>
    <w:rsid w:val="00A12346"/>
    <w:rsid w:val="00A12D91"/>
    <w:rsid w:val="00A1317A"/>
    <w:rsid w:val="00A13B56"/>
    <w:rsid w:val="00A14784"/>
    <w:rsid w:val="00A154F8"/>
    <w:rsid w:val="00A15710"/>
    <w:rsid w:val="00A15FEA"/>
    <w:rsid w:val="00A16F77"/>
    <w:rsid w:val="00A1791B"/>
    <w:rsid w:val="00A17F08"/>
    <w:rsid w:val="00A203B0"/>
    <w:rsid w:val="00A2084E"/>
    <w:rsid w:val="00A213E6"/>
    <w:rsid w:val="00A21A1C"/>
    <w:rsid w:val="00A2274F"/>
    <w:rsid w:val="00A237CD"/>
    <w:rsid w:val="00A248C6"/>
    <w:rsid w:val="00A260C8"/>
    <w:rsid w:val="00A26D27"/>
    <w:rsid w:val="00A271A4"/>
    <w:rsid w:val="00A273D7"/>
    <w:rsid w:val="00A277F7"/>
    <w:rsid w:val="00A27C1A"/>
    <w:rsid w:val="00A30C84"/>
    <w:rsid w:val="00A31AE2"/>
    <w:rsid w:val="00A31B36"/>
    <w:rsid w:val="00A326B3"/>
    <w:rsid w:val="00A34A6A"/>
    <w:rsid w:val="00A360E4"/>
    <w:rsid w:val="00A376EE"/>
    <w:rsid w:val="00A37FBF"/>
    <w:rsid w:val="00A4159A"/>
    <w:rsid w:val="00A41633"/>
    <w:rsid w:val="00A42A99"/>
    <w:rsid w:val="00A42D6C"/>
    <w:rsid w:val="00A43551"/>
    <w:rsid w:val="00A43AA3"/>
    <w:rsid w:val="00A45411"/>
    <w:rsid w:val="00A45FF1"/>
    <w:rsid w:val="00A4654D"/>
    <w:rsid w:val="00A4763F"/>
    <w:rsid w:val="00A478B6"/>
    <w:rsid w:val="00A50AEA"/>
    <w:rsid w:val="00A50E97"/>
    <w:rsid w:val="00A51297"/>
    <w:rsid w:val="00A512DE"/>
    <w:rsid w:val="00A5151A"/>
    <w:rsid w:val="00A51AF2"/>
    <w:rsid w:val="00A52526"/>
    <w:rsid w:val="00A53347"/>
    <w:rsid w:val="00A53B65"/>
    <w:rsid w:val="00A54094"/>
    <w:rsid w:val="00A55E5A"/>
    <w:rsid w:val="00A564B8"/>
    <w:rsid w:val="00A57A66"/>
    <w:rsid w:val="00A57E0A"/>
    <w:rsid w:val="00A609C8"/>
    <w:rsid w:val="00A60B9D"/>
    <w:rsid w:val="00A60D0E"/>
    <w:rsid w:val="00A60E52"/>
    <w:rsid w:val="00A6120D"/>
    <w:rsid w:val="00A61B53"/>
    <w:rsid w:val="00A6205A"/>
    <w:rsid w:val="00A620EA"/>
    <w:rsid w:val="00A6234B"/>
    <w:rsid w:val="00A6253A"/>
    <w:rsid w:val="00A6257F"/>
    <w:rsid w:val="00A62E53"/>
    <w:rsid w:val="00A63196"/>
    <w:rsid w:val="00A638D6"/>
    <w:rsid w:val="00A647A7"/>
    <w:rsid w:val="00A65AC4"/>
    <w:rsid w:val="00A664AB"/>
    <w:rsid w:val="00A7019B"/>
    <w:rsid w:val="00A703F0"/>
    <w:rsid w:val="00A714C1"/>
    <w:rsid w:val="00A72B3A"/>
    <w:rsid w:val="00A73363"/>
    <w:rsid w:val="00A7365A"/>
    <w:rsid w:val="00A73D1D"/>
    <w:rsid w:val="00A73FB8"/>
    <w:rsid w:val="00A7459C"/>
    <w:rsid w:val="00A748C3"/>
    <w:rsid w:val="00A75494"/>
    <w:rsid w:val="00A76052"/>
    <w:rsid w:val="00A76713"/>
    <w:rsid w:val="00A76845"/>
    <w:rsid w:val="00A77919"/>
    <w:rsid w:val="00A77DFF"/>
    <w:rsid w:val="00A80A7A"/>
    <w:rsid w:val="00A80BA5"/>
    <w:rsid w:val="00A80BD6"/>
    <w:rsid w:val="00A81472"/>
    <w:rsid w:val="00A81932"/>
    <w:rsid w:val="00A81FB2"/>
    <w:rsid w:val="00A823F6"/>
    <w:rsid w:val="00A829C9"/>
    <w:rsid w:val="00A82FF0"/>
    <w:rsid w:val="00A8478D"/>
    <w:rsid w:val="00A869B4"/>
    <w:rsid w:val="00A8719E"/>
    <w:rsid w:val="00A87633"/>
    <w:rsid w:val="00A876D8"/>
    <w:rsid w:val="00A87E21"/>
    <w:rsid w:val="00A902A0"/>
    <w:rsid w:val="00A9064A"/>
    <w:rsid w:val="00A90BB1"/>
    <w:rsid w:val="00A90DEE"/>
    <w:rsid w:val="00A91EB3"/>
    <w:rsid w:val="00A92764"/>
    <w:rsid w:val="00A92EFD"/>
    <w:rsid w:val="00A937CC"/>
    <w:rsid w:val="00A93DF3"/>
    <w:rsid w:val="00A9437F"/>
    <w:rsid w:val="00A9452B"/>
    <w:rsid w:val="00A94AD7"/>
    <w:rsid w:val="00A94BAE"/>
    <w:rsid w:val="00A95B58"/>
    <w:rsid w:val="00A95B9F"/>
    <w:rsid w:val="00A95DB8"/>
    <w:rsid w:val="00A975D7"/>
    <w:rsid w:val="00A97762"/>
    <w:rsid w:val="00AA09B0"/>
    <w:rsid w:val="00AA0A89"/>
    <w:rsid w:val="00AA1C36"/>
    <w:rsid w:val="00AA5368"/>
    <w:rsid w:val="00AA5B2E"/>
    <w:rsid w:val="00AA5E5E"/>
    <w:rsid w:val="00AA60BF"/>
    <w:rsid w:val="00AA6429"/>
    <w:rsid w:val="00AB0147"/>
    <w:rsid w:val="00AB2026"/>
    <w:rsid w:val="00AB21EC"/>
    <w:rsid w:val="00AB24A5"/>
    <w:rsid w:val="00AB2E27"/>
    <w:rsid w:val="00AB31D2"/>
    <w:rsid w:val="00AB360C"/>
    <w:rsid w:val="00AB3850"/>
    <w:rsid w:val="00AB3AB7"/>
    <w:rsid w:val="00AB55C5"/>
    <w:rsid w:val="00AB6CC7"/>
    <w:rsid w:val="00AB7157"/>
    <w:rsid w:val="00AC01AA"/>
    <w:rsid w:val="00AC15CE"/>
    <w:rsid w:val="00AC293A"/>
    <w:rsid w:val="00AC3EE9"/>
    <w:rsid w:val="00AC4F72"/>
    <w:rsid w:val="00AC5041"/>
    <w:rsid w:val="00AC5207"/>
    <w:rsid w:val="00AC555F"/>
    <w:rsid w:val="00AC6284"/>
    <w:rsid w:val="00AC69E1"/>
    <w:rsid w:val="00AC7B32"/>
    <w:rsid w:val="00AC7B50"/>
    <w:rsid w:val="00AD02CD"/>
    <w:rsid w:val="00AD0343"/>
    <w:rsid w:val="00AD0698"/>
    <w:rsid w:val="00AD159F"/>
    <w:rsid w:val="00AD1AD9"/>
    <w:rsid w:val="00AD217F"/>
    <w:rsid w:val="00AD2A28"/>
    <w:rsid w:val="00AD2C0B"/>
    <w:rsid w:val="00AD36D5"/>
    <w:rsid w:val="00AD3B6D"/>
    <w:rsid w:val="00AD40FE"/>
    <w:rsid w:val="00AD4141"/>
    <w:rsid w:val="00AD51DD"/>
    <w:rsid w:val="00AD554F"/>
    <w:rsid w:val="00AD5959"/>
    <w:rsid w:val="00AD5D96"/>
    <w:rsid w:val="00AD6CCA"/>
    <w:rsid w:val="00AD7F2A"/>
    <w:rsid w:val="00AE0ECC"/>
    <w:rsid w:val="00AE12A1"/>
    <w:rsid w:val="00AE19C6"/>
    <w:rsid w:val="00AE1E04"/>
    <w:rsid w:val="00AE22FF"/>
    <w:rsid w:val="00AE2581"/>
    <w:rsid w:val="00AE2A17"/>
    <w:rsid w:val="00AE3702"/>
    <w:rsid w:val="00AE3E49"/>
    <w:rsid w:val="00AE42D8"/>
    <w:rsid w:val="00AE43F1"/>
    <w:rsid w:val="00AE482E"/>
    <w:rsid w:val="00AE5620"/>
    <w:rsid w:val="00AE7430"/>
    <w:rsid w:val="00AE7B4B"/>
    <w:rsid w:val="00AF0F58"/>
    <w:rsid w:val="00AF1262"/>
    <w:rsid w:val="00AF1B39"/>
    <w:rsid w:val="00AF1EE4"/>
    <w:rsid w:val="00AF2456"/>
    <w:rsid w:val="00AF249F"/>
    <w:rsid w:val="00AF2D3F"/>
    <w:rsid w:val="00AF2DD9"/>
    <w:rsid w:val="00AF2E83"/>
    <w:rsid w:val="00AF39FA"/>
    <w:rsid w:val="00AF3A01"/>
    <w:rsid w:val="00AF3C75"/>
    <w:rsid w:val="00AF456A"/>
    <w:rsid w:val="00AF5303"/>
    <w:rsid w:val="00AF651F"/>
    <w:rsid w:val="00AF67BB"/>
    <w:rsid w:val="00AF692A"/>
    <w:rsid w:val="00AF6CFF"/>
    <w:rsid w:val="00AF6E6A"/>
    <w:rsid w:val="00AF741A"/>
    <w:rsid w:val="00B00CAD"/>
    <w:rsid w:val="00B00D66"/>
    <w:rsid w:val="00B01ADB"/>
    <w:rsid w:val="00B02BE4"/>
    <w:rsid w:val="00B02EB4"/>
    <w:rsid w:val="00B0321F"/>
    <w:rsid w:val="00B033D1"/>
    <w:rsid w:val="00B03F2B"/>
    <w:rsid w:val="00B03F57"/>
    <w:rsid w:val="00B0404A"/>
    <w:rsid w:val="00B04161"/>
    <w:rsid w:val="00B045F8"/>
    <w:rsid w:val="00B053EC"/>
    <w:rsid w:val="00B054B9"/>
    <w:rsid w:val="00B056F9"/>
    <w:rsid w:val="00B05A06"/>
    <w:rsid w:val="00B11493"/>
    <w:rsid w:val="00B116D8"/>
    <w:rsid w:val="00B11E3D"/>
    <w:rsid w:val="00B125A9"/>
    <w:rsid w:val="00B13946"/>
    <w:rsid w:val="00B13D7D"/>
    <w:rsid w:val="00B13E50"/>
    <w:rsid w:val="00B14997"/>
    <w:rsid w:val="00B14D2C"/>
    <w:rsid w:val="00B15448"/>
    <w:rsid w:val="00B162D6"/>
    <w:rsid w:val="00B16B37"/>
    <w:rsid w:val="00B16BAE"/>
    <w:rsid w:val="00B177B0"/>
    <w:rsid w:val="00B17A5E"/>
    <w:rsid w:val="00B17E82"/>
    <w:rsid w:val="00B20475"/>
    <w:rsid w:val="00B2080A"/>
    <w:rsid w:val="00B218F9"/>
    <w:rsid w:val="00B21BCA"/>
    <w:rsid w:val="00B21F99"/>
    <w:rsid w:val="00B22167"/>
    <w:rsid w:val="00B22B9C"/>
    <w:rsid w:val="00B22EA8"/>
    <w:rsid w:val="00B2331D"/>
    <w:rsid w:val="00B233FD"/>
    <w:rsid w:val="00B2440D"/>
    <w:rsid w:val="00B244BF"/>
    <w:rsid w:val="00B25256"/>
    <w:rsid w:val="00B26892"/>
    <w:rsid w:val="00B26BDA"/>
    <w:rsid w:val="00B26EAA"/>
    <w:rsid w:val="00B3018A"/>
    <w:rsid w:val="00B30CA4"/>
    <w:rsid w:val="00B31212"/>
    <w:rsid w:val="00B31A44"/>
    <w:rsid w:val="00B31E79"/>
    <w:rsid w:val="00B32002"/>
    <w:rsid w:val="00B335E1"/>
    <w:rsid w:val="00B33D52"/>
    <w:rsid w:val="00B346CC"/>
    <w:rsid w:val="00B34DF0"/>
    <w:rsid w:val="00B350A7"/>
    <w:rsid w:val="00B351D6"/>
    <w:rsid w:val="00B35371"/>
    <w:rsid w:val="00B35FCB"/>
    <w:rsid w:val="00B377CD"/>
    <w:rsid w:val="00B40341"/>
    <w:rsid w:val="00B407A0"/>
    <w:rsid w:val="00B40A23"/>
    <w:rsid w:val="00B40EA4"/>
    <w:rsid w:val="00B4292A"/>
    <w:rsid w:val="00B42A72"/>
    <w:rsid w:val="00B42DA7"/>
    <w:rsid w:val="00B42F17"/>
    <w:rsid w:val="00B43022"/>
    <w:rsid w:val="00B43649"/>
    <w:rsid w:val="00B43A61"/>
    <w:rsid w:val="00B4444F"/>
    <w:rsid w:val="00B45172"/>
    <w:rsid w:val="00B4575A"/>
    <w:rsid w:val="00B47443"/>
    <w:rsid w:val="00B51BB9"/>
    <w:rsid w:val="00B51D38"/>
    <w:rsid w:val="00B522E5"/>
    <w:rsid w:val="00B52448"/>
    <w:rsid w:val="00B52ABF"/>
    <w:rsid w:val="00B54872"/>
    <w:rsid w:val="00B558EB"/>
    <w:rsid w:val="00B575BA"/>
    <w:rsid w:val="00B57664"/>
    <w:rsid w:val="00B57722"/>
    <w:rsid w:val="00B57CF6"/>
    <w:rsid w:val="00B6050F"/>
    <w:rsid w:val="00B605F6"/>
    <w:rsid w:val="00B613BB"/>
    <w:rsid w:val="00B61F8E"/>
    <w:rsid w:val="00B6222D"/>
    <w:rsid w:val="00B638D0"/>
    <w:rsid w:val="00B64224"/>
    <w:rsid w:val="00B651A1"/>
    <w:rsid w:val="00B65413"/>
    <w:rsid w:val="00B65638"/>
    <w:rsid w:val="00B6569C"/>
    <w:rsid w:val="00B6606C"/>
    <w:rsid w:val="00B660E0"/>
    <w:rsid w:val="00B660EC"/>
    <w:rsid w:val="00B67890"/>
    <w:rsid w:val="00B67943"/>
    <w:rsid w:val="00B679EE"/>
    <w:rsid w:val="00B67D86"/>
    <w:rsid w:val="00B71608"/>
    <w:rsid w:val="00B716D2"/>
    <w:rsid w:val="00B71EC7"/>
    <w:rsid w:val="00B72173"/>
    <w:rsid w:val="00B725C2"/>
    <w:rsid w:val="00B729B1"/>
    <w:rsid w:val="00B73164"/>
    <w:rsid w:val="00B738AE"/>
    <w:rsid w:val="00B73ACD"/>
    <w:rsid w:val="00B73E7F"/>
    <w:rsid w:val="00B74982"/>
    <w:rsid w:val="00B76429"/>
    <w:rsid w:val="00B7719F"/>
    <w:rsid w:val="00B77D35"/>
    <w:rsid w:val="00B8001C"/>
    <w:rsid w:val="00B80246"/>
    <w:rsid w:val="00B80430"/>
    <w:rsid w:val="00B80A24"/>
    <w:rsid w:val="00B80CD9"/>
    <w:rsid w:val="00B8246E"/>
    <w:rsid w:val="00B835CF"/>
    <w:rsid w:val="00B844FB"/>
    <w:rsid w:val="00B84696"/>
    <w:rsid w:val="00B849B9"/>
    <w:rsid w:val="00B86471"/>
    <w:rsid w:val="00B86627"/>
    <w:rsid w:val="00B866FB"/>
    <w:rsid w:val="00B9028A"/>
    <w:rsid w:val="00B903EC"/>
    <w:rsid w:val="00B91EF6"/>
    <w:rsid w:val="00B9212C"/>
    <w:rsid w:val="00B923A1"/>
    <w:rsid w:val="00B93AE3"/>
    <w:rsid w:val="00B93BB4"/>
    <w:rsid w:val="00B94958"/>
    <w:rsid w:val="00B956D4"/>
    <w:rsid w:val="00B95AB1"/>
    <w:rsid w:val="00B95FBC"/>
    <w:rsid w:val="00B966C2"/>
    <w:rsid w:val="00B96A74"/>
    <w:rsid w:val="00B9702E"/>
    <w:rsid w:val="00B9732C"/>
    <w:rsid w:val="00B97446"/>
    <w:rsid w:val="00B97A51"/>
    <w:rsid w:val="00B97A55"/>
    <w:rsid w:val="00BA22CA"/>
    <w:rsid w:val="00BA2350"/>
    <w:rsid w:val="00BA2BAA"/>
    <w:rsid w:val="00BA40BB"/>
    <w:rsid w:val="00BA50D0"/>
    <w:rsid w:val="00BA5E91"/>
    <w:rsid w:val="00BA67F9"/>
    <w:rsid w:val="00BA7432"/>
    <w:rsid w:val="00BA7500"/>
    <w:rsid w:val="00BA7E17"/>
    <w:rsid w:val="00BB04FE"/>
    <w:rsid w:val="00BB1C42"/>
    <w:rsid w:val="00BB1CB6"/>
    <w:rsid w:val="00BB2764"/>
    <w:rsid w:val="00BB41F7"/>
    <w:rsid w:val="00BB6A9A"/>
    <w:rsid w:val="00BB7602"/>
    <w:rsid w:val="00BC00D9"/>
    <w:rsid w:val="00BC1481"/>
    <w:rsid w:val="00BC1AA0"/>
    <w:rsid w:val="00BC1AC3"/>
    <w:rsid w:val="00BC2495"/>
    <w:rsid w:val="00BC2CF7"/>
    <w:rsid w:val="00BC314A"/>
    <w:rsid w:val="00BC33B9"/>
    <w:rsid w:val="00BC3A51"/>
    <w:rsid w:val="00BC3C89"/>
    <w:rsid w:val="00BC4D21"/>
    <w:rsid w:val="00BC50D8"/>
    <w:rsid w:val="00BC6447"/>
    <w:rsid w:val="00BC7483"/>
    <w:rsid w:val="00BC7505"/>
    <w:rsid w:val="00BC7EB9"/>
    <w:rsid w:val="00BD08F3"/>
    <w:rsid w:val="00BD108E"/>
    <w:rsid w:val="00BD12B2"/>
    <w:rsid w:val="00BD19A7"/>
    <w:rsid w:val="00BD23C9"/>
    <w:rsid w:val="00BD2489"/>
    <w:rsid w:val="00BD2643"/>
    <w:rsid w:val="00BD2C8E"/>
    <w:rsid w:val="00BD3236"/>
    <w:rsid w:val="00BD39B3"/>
    <w:rsid w:val="00BD3F7F"/>
    <w:rsid w:val="00BD46B4"/>
    <w:rsid w:val="00BD4D20"/>
    <w:rsid w:val="00BD56B1"/>
    <w:rsid w:val="00BD6558"/>
    <w:rsid w:val="00BD6777"/>
    <w:rsid w:val="00BD6A07"/>
    <w:rsid w:val="00BD7FCF"/>
    <w:rsid w:val="00BE00FC"/>
    <w:rsid w:val="00BE03D0"/>
    <w:rsid w:val="00BE0438"/>
    <w:rsid w:val="00BE1343"/>
    <w:rsid w:val="00BE1536"/>
    <w:rsid w:val="00BE35D9"/>
    <w:rsid w:val="00BE4DA7"/>
    <w:rsid w:val="00BE54E1"/>
    <w:rsid w:val="00BE5792"/>
    <w:rsid w:val="00BE7116"/>
    <w:rsid w:val="00BE72D0"/>
    <w:rsid w:val="00BE79CE"/>
    <w:rsid w:val="00BF0263"/>
    <w:rsid w:val="00BF0639"/>
    <w:rsid w:val="00BF2248"/>
    <w:rsid w:val="00BF2AD7"/>
    <w:rsid w:val="00BF2D6C"/>
    <w:rsid w:val="00BF2F76"/>
    <w:rsid w:val="00BF3022"/>
    <w:rsid w:val="00BF3214"/>
    <w:rsid w:val="00BF3AE6"/>
    <w:rsid w:val="00BF5155"/>
    <w:rsid w:val="00BF51E9"/>
    <w:rsid w:val="00BF5573"/>
    <w:rsid w:val="00BF7583"/>
    <w:rsid w:val="00BF7EDB"/>
    <w:rsid w:val="00C01842"/>
    <w:rsid w:val="00C0259D"/>
    <w:rsid w:val="00C03845"/>
    <w:rsid w:val="00C03BFF"/>
    <w:rsid w:val="00C044B0"/>
    <w:rsid w:val="00C04AF7"/>
    <w:rsid w:val="00C04CEF"/>
    <w:rsid w:val="00C05453"/>
    <w:rsid w:val="00C056F7"/>
    <w:rsid w:val="00C06026"/>
    <w:rsid w:val="00C07F47"/>
    <w:rsid w:val="00C1000A"/>
    <w:rsid w:val="00C118A6"/>
    <w:rsid w:val="00C11C7A"/>
    <w:rsid w:val="00C123F6"/>
    <w:rsid w:val="00C15867"/>
    <w:rsid w:val="00C1607E"/>
    <w:rsid w:val="00C1651D"/>
    <w:rsid w:val="00C1696D"/>
    <w:rsid w:val="00C17522"/>
    <w:rsid w:val="00C17A77"/>
    <w:rsid w:val="00C17EA3"/>
    <w:rsid w:val="00C200FD"/>
    <w:rsid w:val="00C2063F"/>
    <w:rsid w:val="00C20B55"/>
    <w:rsid w:val="00C22398"/>
    <w:rsid w:val="00C2296D"/>
    <w:rsid w:val="00C23155"/>
    <w:rsid w:val="00C24E37"/>
    <w:rsid w:val="00C25522"/>
    <w:rsid w:val="00C302BB"/>
    <w:rsid w:val="00C31341"/>
    <w:rsid w:val="00C32196"/>
    <w:rsid w:val="00C324BA"/>
    <w:rsid w:val="00C32B79"/>
    <w:rsid w:val="00C33245"/>
    <w:rsid w:val="00C337D9"/>
    <w:rsid w:val="00C34D63"/>
    <w:rsid w:val="00C35092"/>
    <w:rsid w:val="00C356EF"/>
    <w:rsid w:val="00C36053"/>
    <w:rsid w:val="00C37A0A"/>
    <w:rsid w:val="00C37DF6"/>
    <w:rsid w:val="00C40021"/>
    <w:rsid w:val="00C4060A"/>
    <w:rsid w:val="00C40C41"/>
    <w:rsid w:val="00C410DC"/>
    <w:rsid w:val="00C4144C"/>
    <w:rsid w:val="00C41651"/>
    <w:rsid w:val="00C423D3"/>
    <w:rsid w:val="00C42522"/>
    <w:rsid w:val="00C429F9"/>
    <w:rsid w:val="00C43111"/>
    <w:rsid w:val="00C44230"/>
    <w:rsid w:val="00C44C21"/>
    <w:rsid w:val="00C45885"/>
    <w:rsid w:val="00C466F2"/>
    <w:rsid w:val="00C46790"/>
    <w:rsid w:val="00C469CD"/>
    <w:rsid w:val="00C47526"/>
    <w:rsid w:val="00C50F22"/>
    <w:rsid w:val="00C513DB"/>
    <w:rsid w:val="00C516AF"/>
    <w:rsid w:val="00C51A16"/>
    <w:rsid w:val="00C52358"/>
    <w:rsid w:val="00C52D9A"/>
    <w:rsid w:val="00C52E78"/>
    <w:rsid w:val="00C53261"/>
    <w:rsid w:val="00C5337C"/>
    <w:rsid w:val="00C53E1F"/>
    <w:rsid w:val="00C5454E"/>
    <w:rsid w:val="00C54789"/>
    <w:rsid w:val="00C54C1F"/>
    <w:rsid w:val="00C54D87"/>
    <w:rsid w:val="00C55D34"/>
    <w:rsid w:val="00C56328"/>
    <w:rsid w:val="00C56510"/>
    <w:rsid w:val="00C568D5"/>
    <w:rsid w:val="00C56954"/>
    <w:rsid w:val="00C56D49"/>
    <w:rsid w:val="00C57971"/>
    <w:rsid w:val="00C6035A"/>
    <w:rsid w:val="00C603BE"/>
    <w:rsid w:val="00C616B0"/>
    <w:rsid w:val="00C63233"/>
    <w:rsid w:val="00C63673"/>
    <w:rsid w:val="00C63A99"/>
    <w:rsid w:val="00C65388"/>
    <w:rsid w:val="00C653BD"/>
    <w:rsid w:val="00C65BD7"/>
    <w:rsid w:val="00C66AB1"/>
    <w:rsid w:val="00C671EE"/>
    <w:rsid w:val="00C6798D"/>
    <w:rsid w:val="00C67BF9"/>
    <w:rsid w:val="00C70013"/>
    <w:rsid w:val="00C70C97"/>
    <w:rsid w:val="00C70EA1"/>
    <w:rsid w:val="00C710B7"/>
    <w:rsid w:val="00C71580"/>
    <w:rsid w:val="00C71F81"/>
    <w:rsid w:val="00C72170"/>
    <w:rsid w:val="00C728BE"/>
    <w:rsid w:val="00C73699"/>
    <w:rsid w:val="00C74934"/>
    <w:rsid w:val="00C75611"/>
    <w:rsid w:val="00C75F36"/>
    <w:rsid w:val="00C76BA4"/>
    <w:rsid w:val="00C76F9C"/>
    <w:rsid w:val="00C77075"/>
    <w:rsid w:val="00C775B1"/>
    <w:rsid w:val="00C77A10"/>
    <w:rsid w:val="00C80213"/>
    <w:rsid w:val="00C81D48"/>
    <w:rsid w:val="00C82D4F"/>
    <w:rsid w:val="00C82E56"/>
    <w:rsid w:val="00C83A48"/>
    <w:rsid w:val="00C83AE9"/>
    <w:rsid w:val="00C843C5"/>
    <w:rsid w:val="00C843F3"/>
    <w:rsid w:val="00C84D4A"/>
    <w:rsid w:val="00C8502A"/>
    <w:rsid w:val="00C85865"/>
    <w:rsid w:val="00C85E85"/>
    <w:rsid w:val="00C86571"/>
    <w:rsid w:val="00C86672"/>
    <w:rsid w:val="00C86ADF"/>
    <w:rsid w:val="00C90306"/>
    <w:rsid w:val="00C91174"/>
    <w:rsid w:val="00C91C2C"/>
    <w:rsid w:val="00C91D3E"/>
    <w:rsid w:val="00C926C8"/>
    <w:rsid w:val="00C92C6D"/>
    <w:rsid w:val="00C930B6"/>
    <w:rsid w:val="00C93908"/>
    <w:rsid w:val="00C953BF"/>
    <w:rsid w:val="00C95875"/>
    <w:rsid w:val="00C96D54"/>
    <w:rsid w:val="00C97E0C"/>
    <w:rsid w:val="00CA09FB"/>
    <w:rsid w:val="00CA0FA7"/>
    <w:rsid w:val="00CA19F2"/>
    <w:rsid w:val="00CA1D5E"/>
    <w:rsid w:val="00CA2EAE"/>
    <w:rsid w:val="00CA43CD"/>
    <w:rsid w:val="00CA4AC1"/>
    <w:rsid w:val="00CA4E93"/>
    <w:rsid w:val="00CA543C"/>
    <w:rsid w:val="00CA5459"/>
    <w:rsid w:val="00CA59FB"/>
    <w:rsid w:val="00CA5AB6"/>
    <w:rsid w:val="00CA5E12"/>
    <w:rsid w:val="00CA6519"/>
    <w:rsid w:val="00CA6AC0"/>
    <w:rsid w:val="00CA7DB5"/>
    <w:rsid w:val="00CB02BE"/>
    <w:rsid w:val="00CB0316"/>
    <w:rsid w:val="00CB048C"/>
    <w:rsid w:val="00CB08D2"/>
    <w:rsid w:val="00CB0A4E"/>
    <w:rsid w:val="00CB0B11"/>
    <w:rsid w:val="00CB18AA"/>
    <w:rsid w:val="00CB1DBA"/>
    <w:rsid w:val="00CB272A"/>
    <w:rsid w:val="00CB2BD7"/>
    <w:rsid w:val="00CB2E27"/>
    <w:rsid w:val="00CB313D"/>
    <w:rsid w:val="00CB3D5D"/>
    <w:rsid w:val="00CB3EC9"/>
    <w:rsid w:val="00CB426A"/>
    <w:rsid w:val="00CB5354"/>
    <w:rsid w:val="00CB6E18"/>
    <w:rsid w:val="00CB7302"/>
    <w:rsid w:val="00CB752D"/>
    <w:rsid w:val="00CB78BD"/>
    <w:rsid w:val="00CC0C9C"/>
    <w:rsid w:val="00CC3A0D"/>
    <w:rsid w:val="00CC3C9E"/>
    <w:rsid w:val="00CC5DC7"/>
    <w:rsid w:val="00CC632D"/>
    <w:rsid w:val="00CC698A"/>
    <w:rsid w:val="00CC6A14"/>
    <w:rsid w:val="00CC70A3"/>
    <w:rsid w:val="00CC793C"/>
    <w:rsid w:val="00CD0B58"/>
    <w:rsid w:val="00CD0D98"/>
    <w:rsid w:val="00CD144A"/>
    <w:rsid w:val="00CD15C9"/>
    <w:rsid w:val="00CD1BF2"/>
    <w:rsid w:val="00CD216C"/>
    <w:rsid w:val="00CD219C"/>
    <w:rsid w:val="00CD3875"/>
    <w:rsid w:val="00CD3E67"/>
    <w:rsid w:val="00CD3ED0"/>
    <w:rsid w:val="00CD4442"/>
    <w:rsid w:val="00CD53C3"/>
    <w:rsid w:val="00CD574E"/>
    <w:rsid w:val="00CD65FA"/>
    <w:rsid w:val="00CD6946"/>
    <w:rsid w:val="00CD69FC"/>
    <w:rsid w:val="00CD6C39"/>
    <w:rsid w:val="00CE18DA"/>
    <w:rsid w:val="00CE1989"/>
    <w:rsid w:val="00CE2562"/>
    <w:rsid w:val="00CE2820"/>
    <w:rsid w:val="00CE2DD3"/>
    <w:rsid w:val="00CE3606"/>
    <w:rsid w:val="00CE3618"/>
    <w:rsid w:val="00CE3ECF"/>
    <w:rsid w:val="00CE3F7B"/>
    <w:rsid w:val="00CE4245"/>
    <w:rsid w:val="00CE4C22"/>
    <w:rsid w:val="00CE5790"/>
    <w:rsid w:val="00CE5A67"/>
    <w:rsid w:val="00CE66DC"/>
    <w:rsid w:val="00CE6C73"/>
    <w:rsid w:val="00CE7106"/>
    <w:rsid w:val="00CE751C"/>
    <w:rsid w:val="00CE76E5"/>
    <w:rsid w:val="00CF0738"/>
    <w:rsid w:val="00CF137F"/>
    <w:rsid w:val="00CF295F"/>
    <w:rsid w:val="00CF2B05"/>
    <w:rsid w:val="00CF3481"/>
    <w:rsid w:val="00CF3CA4"/>
    <w:rsid w:val="00CF41EC"/>
    <w:rsid w:val="00CF4440"/>
    <w:rsid w:val="00CF5537"/>
    <w:rsid w:val="00CF5D04"/>
    <w:rsid w:val="00CF6076"/>
    <w:rsid w:val="00CF6F7A"/>
    <w:rsid w:val="00CF6FF6"/>
    <w:rsid w:val="00D014C4"/>
    <w:rsid w:val="00D01D3F"/>
    <w:rsid w:val="00D01F48"/>
    <w:rsid w:val="00D0337F"/>
    <w:rsid w:val="00D03E90"/>
    <w:rsid w:val="00D041A0"/>
    <w:rsid w:val="00D04DE4"/>
    <w:rsid w:val="00D05753"/>
    <w:rsid w:val="00D059B2"/>
    <w:rsid w:val="00D05DA0"/>
    <w:rsid w:val="00D063F1"/>
    <w:rsid w:val="00D07318"/>
    <w:rsid w:val="00D105E0"/>
    <w:rsid w:val="00D11580"/>
    <w:rsid w:val="00D11735"/>
    <w:rsid w:val="00D11B41"/>
    <w:rsid w:val="00D14668"/>
    <w:rsid w:val="00D1466E"/>
    <w:rsid w:val="00D14991"/>
    <w:rsid w:val="00D14B93"/>
    <w:rsid w:val="00D14E55"/>
    <w:rsid w:val="00D14F22"/>
    <w:rsid w:val="00D16105"/>
    <w:rsid w:val="00D17276"/>
    <w:rsid w:val="00D17317"/>
    <w:rsid w:val="00D200E1"/>
    <w:rsid w:val="00D2088C"/>
    <w:rsid w:val="00D21A41"/>
    <w:rsid w:val="00D230F1"/>
    <w:rsid w:val="00D232B3"/>
    <w:rsid w:val="00D23893"/>
    <w:rsid w:val="00D23CCD"/>
    <w:rsid w:val="00D24A0C"/>
    <w:rsid w:val="00D262F9"/>
    <w:rsid w:val="00D26D68"/>
    <w:rsid w:val="00D30BE8"/>
    <w:rsid w:val="00D31C44"/>
    <w:rsid w:val="00D3290C"/>
    <w:rsid w:val="00D33C9A"/>
    <w:rsid w:val="00D34777"/>
    <w:rsid w:val="00D349BB"/>
    <w:rsid w:val="00D36C84"/>
    <w:rsid w:val="00D4127C"/>
    <w:rsid w:val="00D433E6"/>
    <w:rsid w:val="00D44107"/>
    <w:rsid w:val="00D454B5"/>
    <w:rsid w:val="00D45571"/>
    <w:rsid w:val="00D46E32"/>
    <w:rsid w:val="00D46FE9"/>
    <w:rsid w:val="00D4741C"/>
    <w:rsid w:val="00D47477"/>
    <w:rsid w:val="00D47803"/>
    <w:rsid w:val="00D47A99"/>
    <w:rsid w:val="00D5056F"/>
    <w:rsid w:val="00D505F2"/>
    <w:rsid w:val="00D52435"/>
    <w:rsid w:val="00D536FD"/>
    <w:rsid w:val="00D5475E"/>
    <w:rsid w:val="00D560EB"/>
    <w:rsid w:val="00D56392"/>
    <w:rsid w:val="00D57041"/>
    <w:rsid w:val="00D5712A"/>
    <w:rsid w:val="00D573DB"/>
    <w:rsid w:val="00D57918"/>
    <w:rsid w:val="00D6050F"/>
    <w:rsid w:val="00D625BB"/>
    <w:rsid w:val="00D64C02"/>
    <w:rsid w:val="00D6615B"/>
    <w:rsid w:val="00D667B3"/>
    <w:rsid w:val="00D6702B"/>
    <w:rsid w:val="00D671C6"/>
    <w:rsid w:val="00D6721B"/>
    <w:rsid w:val="00D67270"/>
    <w:rsid w:val="00D67C09"/>
    <w:rsid w:val="00D67EBE"/>
    <w:rsid w:val="00D67F65"/>
    <w:rsid w:val="00D707DD"/>
    <w:rsid w:val="00D70DB0"/>
    <w:rsid w:val="00D710D2"/>
    <w:rsid w:val="00D71B54"/>
    <w:rsid w:val="00D71F83"/>
    <w:rsid w:val="00D71FA5"/>
    <w:rsid w:val="00D7253C"/>
    <w:rsid w:val="00D72DB4"/>
    <w:rsid w:val="00D739DE"/>
    <w:rsid w:val="00D73DC6"/>
    <w:rsid w:val="00D745C1"/>
    <w:rsid w:val="00D74C1A"/>
    <w:rsid w:val="00D754C1"/>
    <w:rsid w:val="00D77393"/>
    <w:rsid w:val="00D77A35"/>
    <w:rsid w:val="00D77D45"/>
    <w:rsid w:val="00D80200"/>
    <w:rsid w:val="00D80E60"/>
    <w:rsid w:val="00D810DE"/>
    <w:rsid w:val="00D81B3E"/>
    <w:rsid w:val="00D82003"/>
    <w:rsid w:val="00D82A89"/>
    <w:rsid w:val="00D84692"/>
    <w:rsid w:val="00D84852"/>
    <w:rsid w:val="00D84D2F"/>
    <w:rsid w:val="00D8637D"/>
    <w:rsid w:val="00D86B2E"/>
    <w:rsid w:val="00D87DEA"/>
    <w:rsid w:val="00D9076D"/>
    <w:rsid w:val="00D90807"/>
    <w:rsid w:val="00D90C70"/>
    <w:rsid w:val="00D90E49"/>
    <w:rsid w:val="00D90E51"/>
    <w:rsid w:val="00D90EC1"/>
    <w:rsid w:val="00D91333"/>
    <w:rsid w:val="00D915DD"/>
    <w:rsid w:val="00D916A2"/>
    <w:rsid w:val="00D9276E"/>
    <w:rsid w:val="00D93174"/>
    <w:rsid w:val="00D94299"/>
    <w:rsid w:val="00D947A1"/>
    <w:rsid w:val="00D96ADE"/>
    <w:rsid w:val="00D97A8E"/>
    <w:rsid w:val="00DA009D"/>
    <w:rsid w:val="00DA0473"/>
    <w:rsid w:val="00DA0802"/>
    <w:rsid w:val="00DA0CE2"/>
    <w:rsid w:val="00DA1E41"/>
    <w:rsid w:val="00DA215B"/>
    <w:rsid w:val="00DA2387"/>
    <w:rsid w:val="00DA28D1"/>
    <w:rsid w:val="00DA2941"/>
    <w:rsid w:val="00DA2BD2"/>
    <w:rsid w:val="00DA342A"/>
    <w:rsid w:val="00DA3F0A"/>
    <w:rsid w:val="00DA3F95"/>
    <w:rsid w:val="00DA4264"/>
    <w:rsid w:val="00DA4F3B"/>
    <w:rsid w:val="00DA7CEE"/>
    <w:rsid w:val="00DA7ED0"/>
    <w:rsid w:val="00DA7EE1"/>
    <w:rsid w:val="00DB10B5"/>
    <w:rsid w:val="00DB10C4"/>
    <w:rsid w:val="00DB160F"/>
    <w:rsid w:val="00DB3870"/>
    <w:rsid w:val="00DB4407"/>
    <w:rsid w:val="00DB4F77"/>
    <w:rsid w:val="00DB5E21"/>
    <w:rsid w:val="00DB65B6"/>
    <w:rsid w:val="00DB6E5B"/>
    <w:rsid w:val="00DB796B"/>
    <w:rsid w:val="00DC04D9"/>
    <w:rsid w:val="00DC0A0A"/>
    <w:rsid w:val="00DC1076"/>
    <w:rsid w:val="00DC1717"/>
    <w:rsid w:val="00DC2135"/>
    <w:rsid w:val="00DC2A1A"/>
    <w:rsid w:val="00DC2DBE"/>
    <w:rsid w:val="00DC3238"/>
    <w:rsid w:val="00DC4355"/>
    <w:rsid w:val="00DC4D0F"/>
    <w:rsid w:val="00DC4D85"/>
    <w:rsid w:val="00DC5D5B"/>
    <w:rsid w:val="00DC66E4"/>
    <w:rsid w:val="00DC6A10"/>
    <w:rsid w:val="00DC784E"/>
    <w:rsid w:val="00DC7EB0"/>
    <w:rsid w:val="00DD004D"/>
    <w:rsid w:val="00DD144F"/>
    <w:rsid w:val="00DD1BA4"/>
    <w:rsid w:val="00DD1C20"/>
    <w:rsid w:val="00DD285C"/>
    <w:rsid w:val="00DD2D85"/>
    <w:rsid w:val="00DD47A0"/>
    <w:rsid w:val="00DD493D"/>
    <w:rsid w:val="00DD4CA2"/>
    <w:rsid w:val="00DD4EE4"/>
    <w:rsid w:val="00DD5DB7"/>
    <w:rsid w:val="00DD6286"/>
    <w:rsid w:val="00DD7DCF"/>
    <w:rsid w:val="00DE006D"/>
    <w:rsid w:val="00DE04FA"/>
    <w:rsid w:val="00DE196C"/>
    <w:rsid w:val="00DE1D4C"/>
    <w:rsid w:val="00DE278D"/>
    <w:rsid w:val="00DE3057"/>
    <w:rsid w:val="00DE326E"/>
    <w:rsid w:val="00DE5353"/>
    <w:rsid w:val="00DE5FAC"/>
    <w:rsid w:val="00DE657E"/>
    <w:rsid w:val="00DE6719"/>
    <w:rsid w:val="00DE6BCF"/>
    <w:rsid w:val="00DF065C"/>
    <w:rsid w:val="00DF18F4"/>
    <w:rsid w:val="00DF1D2F"/>
    <w:rsid w:val="00DF2517"/>
    <w:rsid w:val="00DF38BB"/>
    <w:rsid w:val="00DF3A87"/>
    <w:rsid w:val="00DF3C8B"/>
    <w:rsid w:val="00DF4158"/>
    <w:rsid w:val="00DF4300"/>
    <w:rsid w:val="00DF4704"/>
    <w:rsid w:val="00DF7736"/>
    <w:rsid w:val="00E013B1"/>
    <w:rsid w:val="00E017BC"/>
    <w:rsid w:val="00E01F24"/>
    <w:rsid w:val="00E024AA"/>
    <w:rsid w:val="00E02670"/>
    <w:rsid w:val="00E02CA1"/>
    <w:rsid w:val="00E039A0"/>
    <w:rsid w:val="00E04101"/>
    <w:rsid w:val="00E04405"/>
    <w:rsid w:val="00E04408"/>
    <w:rsid w:val="00E06424"/>
    <w:rsid w:val="00E0664E"/>
    <w:rsid w:val="00E06A42"/>
    <w:rsid w:val="00E07A1B"/>
    <w:rsid w:val="00E103B0"/>
    <w:rsid w:val="00E10550"/>
    <w:rsid w:val="00E10750"/>
    <w:rsid w:val="00E1126F"/>
    <w:rsid w:val="00E115CD"/>
    <w:rsid w:val="00E138CD"/>
    <w:rsid w:val="00E13EE5"/>
    <w:rsid w:val="00E1436F"/>
    <w:rsid w:val="00E14901"/>
    <w:rsid w:val="00E14A1C"/>
    <w:rsid w:val="00E14CE7"/>
    <w:rsid w:val="00E14F52"/>
    <w:rsid w:val="00E15B3C"/>
    <w:rsid w:val="00E15C77"/>
    <w:rsid w:val="00E1693E"/>
    <w:rsid w:val="00E2142A"/>
    <w:rsid w:val="00E21625"/>
    <w:rsid w:val="00E2228A"/>
    <w:rsid w:val="00E224A0"/>
    <w:rsid w:val="00E23BB4"/>
    <w:rsid w:val="00E2483E"/>
    <w:rsid w:val="00E248D8"/>
    <w:rsid w:val="00E24907"/>
    <w:rsid w:val="00E250B3"/>
    <w:rsid w:val="00E250F1"/>
    <w:rsid w:val="00E2613F"/>
    <w:rsid w:val="00E261C7"/>
    <w:rsid w:val="00E267AA"/>
    <w:rsid w:val="00E26C80"/>
    <w:rsid w:val="00E26F9C"/>
    <w:rsid w:val="00E307F8"/>
    <w:rsid w:val="00E30D53"/>
    <w:rsid w:val="00E31BAF"/>
    <w:rsid w:val="00E3221E"/>
    <w:rsid w:val="00E32231"/>
    <w:rsid w:val="00E32736"/>
    <w:rsid w:val="00E329DF"/>
    <w:rsid w:val="00E33D2A"/>
    <w:rsid w:val="00E346E3"/>
    <w:rsid w:val="00E3550D"/>
    <w:rsid w:val="00E35A01"/>
    <w:rsid w:val="00E36214"/>
    <w:rsid w:val="00E37AC3"/>
    <w:rsid w:val="00E4158D"/>
    <w:rsid w:val="00E41B3A"/>
    <w:rsid w:val="00E43134"/>
    <w:rsid w:val="00E44055"/>
    <w:rsid w:val="00E448BF"/>
    <w:rsid w:val="00E452A4"/>
    <w:rsid w:val="00E46220"/>
    <w:rsid w:val="00E46BE9"/>
    <w:rsid w:val="00E46F68"/>
    <w:rsid w:val="00E47B3F"/>
    <w:rsid w:val="00E47C6A"/>
    <w:rsid w:val="00E50882"/>
    <w:rsid w:val="00E515AF"/>
    <w:rsid w:val="00E51C91"/>
    <w:rsid w:val="00E51FDD"/>
    <w:rsid w:val="00E52374"/>
    <w:rsid w:val="00E52838"/>
    <w:rsid w:val="00E53B83"/>
    <w:rsid w:val="00E54D00"/>
    <w:rsid w:val="00E56104"/>
    <w:rsid w:val="00E565EF"/>
    <w:rsid w:val="00E56D18"/>
    <w:rsid w:val="00E57D56"/>
    <w:rsid w:val="00E57EAC"/>
    <w:rsid w:val="00E604D1"/>
    <w:rsid w:val="00E60A5F"/>
    <w:rsid w:val="00E60D2F"/>
    <w:rsid w:val="00E61331"/>
    <w:rsid w:val="00E614E0"/>
    <w:rsid w:val="00E63933"/>
    <w:rsid w:val="00E6402C"/>
    <w:rsid w:val="00E641B8"/>
    <w:rsid w:val="00E6423D"/>
    <w:rsid w:val="00E65090"/>
    <w:rsid w:val="00E6540B"/>
    <w:rsid w:val="00E66457"/>
    <w:rsid w:val="00E66F04"/>
    <w:rsid w:val="00E70FEC"/>
    <w:rsid w:val="00E712C6"/>
    <w:rsid w:val="00E71421"/>
    <w:rsid w:val="00E7290F"/>
    <w:rsid w:val="00E72BB8"/>
    <w:rsid w:val="00E732F8"/>
    <w:rsid w:val="00E73F7F"/>
    <w:rsid w:val="00E753E8"/>
    <w:rsid w:val="00E7686B"/>
    <w:rsid w:val="00E775EC"/>
    <w:rsid w:val="00E776EF"/>
    <w:rsid w:val="00E77898"/>
    <w:rsid w:val="00E779F2"/>
    <w:rsid w:val="00E80E24"/>
    <w:rsid w:val="00E811AF"/>
    <w:rsid w:val="00E813D2"/>
    <w:rsid w:val="00E8270A"/>
    <w:rsid w:val="00E8480B"/>
    <w:rsid w:val="00E85409"/>
    <w:rsid w:val="00E8589B"/>
    <w:rsid w:val="00E86768"/>
    <w:rsid w:val="00E8756D"/>
    <w:rsid w:val="00E87D61"/>
    <w:rsid w:val="00E87F51"/>
    <w:rsid w:val="00E90085"/>
    <w:rsid w:val="00E9031C"/>
    <w:rsid w:val="00E90F39"/>
    <w:rsid w:val="00E925C6"/>
    <w:rsid w:val="00E92635"/>
    <w:rsid w:val="00E9339B"/>
    <w:rsid w:val="00E94632"/>
    <w:rsid w:val="00E94E1F"/>
    <w:rsid w:val="00E960DC"/>
    <w:rsid w:val="00E96B76"/>
    <w:rsid w:val="00E97292"/>
    <w:rsid w:val="00EA0B4D"/>
    <w:rsid w:val="00EA16B1"/>
    <w:rsid w:val="00EA2B34"/>
    <w:rsid w:val="00EA2DEE"/>
    <w:rsid w:val="00EA3055"/>
    <w:rsid w:val="00EA344C"/>
    <w:rsid w:val="00EA429F"/>
    <w:rsid w:val="00EA42C7"/>
    <w:rsid w:val="00EA4F9E"/>
    <w:rsid w:val="00EA5530"/>
    <w:rsid w:val="00EA596E"/>
    <w:rsid w:val="00EA629D"/>
    <w:rsid w:val="00EA63CA"/>
    <w:rsid w:val="00EA65D6"/>
    <w:rsid w:val="00EA6D3B"/>
    <w:rsid w:val="00EA7E47"/>
    <w:rsid w:val="00EB00AD"/>
    <w:rsid w:val="00EB0DEB"/>
    <w:rsid w:val="00EB136C"/>
    <w:rsid w:val="00EB16A9"/>
    <w:rsid w:val="00EB1998"/>
    <w:rsid w:val="00EB2902"/>
    <w:rsid w:val="00EB3620"/>
    <w:rsid w:val="00EB36A1"/>
    <w:rsid w:val="00EB3E73"/>
    <w:rsid w:val="00EB480E"/>
    <w:rsid w:val="00EB4AE2"/>
    <w:rsid w:val="00EB4BFB"/>
    <w:rsid w:val="00EB4FE8"/>
    <w:rsid w:val="00EB528E"/>
    <w:rsid w:val="00EB5687"/>
    <w:rsid w:val="00EB5EC6"/>
    <w:rsid w:val="00EB5FA7"/>
    <w:rsid w:val="00EB6686"/>
    <w:rsid w:val="00EB674D"/>
    <w:rsid w:val="00EB741C"/>
    <w:rsid w:val="00EB7FC9"/>
    <w:rsid w:val="00EC01EE"/>
    <w:rsid w:val="00EC095E"/>
    <w:rsid w:val="00EC295C"/>
    <w:rsid w:val="00EC30D4"/>
    <w:rsid w:val="00EC37F7"/>
    <w:rsid w:val="00EC446A"/>
    <w:rsid w:val="00EC5150"/>
    <w:rsid w:val="00EC5BA7"/>
    <w:rsid w:val="00EC6174"/>
    <w:rsid w:val="00EC66C3"/>
    <w:rsid w:val="00EC6B85"/>
    <w:rsid w:val="00EC6C2C"/>
    <w:rsid w:val="00EC70BA"/>
    <w:rsid w:val="00EC79C6"/>
    <w:rsid w:val="00ED02F7"/>
    <w:rsid w:val="00ED034E"/>
    <w:rsid w:val="00ED126D"/>
    <w:rsid w:val="00ED1945"/>
    <w:rsid w:val="00ED27E8"/>
    <w:rsid w:val="00ED301F"/>
    <w:rsid w:val="00ED31E9"/>
    <w:rsid w:val="00ED3C4D"/>
    <w:rsid w:val="00ED3E06"/>
    <w:rsid w:val="00ED4276"/>
    <w:rsid w:val="00ED4C65"/>
    <w:rsid w:val="00ED5A71"/>
    <w:rsid w:val="00ED7137"/>
    <w:rsid w:val="00ED72C7"/>
    <w:rsid w:val="00ED742E"/>
    <w:rsid w:val="00EE0317"/>
    <w:rsid w:val="00EE04C7"/>
    <w:rsid w:val="00EE1813"/>
    <w:rsid w:val="00EE198A"/>
    <w:rsid w:val="00EE1B29"/>
    <w:rsid w:val="00EE2FA2"/>
    <w:rsid w:val="00EE3AF4"/>
    <w:rsid w:val="00EE3C74"/>
    <w:rsid w:val="00EE4267"/>
    <w:rsid w:val="00EE43A3"/>
    <w:rsid w:val="00EE4BB9"/>
    <w:rsid w:val="00EE51C5"/>
    <w:rsid w:val="00EE5DCB"/>
    <w:rsid w:val="00EE70E2"/>
    <w:rsid w:val="00EF0594"/>
    <w:rsid w:val="00EF06EA"/>
    <w:rsid w:val="00EF110C"/>
    <w:rsid w:val="00EF144A"/>
    <w:rsid w:val="00EF1AFD"/>
    <w:rsid w:val="00EF37D1"/>
    <w:rsid w:val="00EF3994"/>
    <w:rsid w:val="00EF3B6A"/>
    <w:rsid w:val="00EF3C64"/>
    <w:rsid w:val="00EF6C5B"/>
    <w:rsid w:val="00EF749D"/>
    <w:rsid w:val="00EF789F"/>
    <w:rsid w:val="00EF7F12"/>
    <w:rsid w:val="00F0108A"/>
    <w:rsid w:val="00F02898"/>
    <w:rsid w:val="00F0401F"/>
    <w:rsid w:val="00F04BF0"/>
    <w:rsid w:val="00F057B1"/>
    <w:rsid w:val="00F059CE"/>
    <w:rsid w:val="00F0629D"/>
    <w:rsid w:val="00F06694"/>
    <w:rsid w:val="00F0728C"/>
    <w:rsid w:val="00F07604"/>
    <w:rsid w:val="00F10452"/>
    <w:rsid w:val="00F10663"/>
    <w:rsid w:val="00F10EF8"/>
    <w:rsid w:val="00F113CC"/>
    <w:rsid w:val="00F122AE"/>
    <w:rsid w:val="00F12974"/>
    <w:rsid w:val="00F139A2"/>
    <w:rsid w:val="00F13A07"/>
    <w:rsid w:val="00F13EEE"/>
    <w:rsid w:val="00F14963"/>
    <w:rsid w:val="00F1670E"/>
    <w:rsid w:val="00F21088"/>
    <w:rsid w:val="00F21334"/>
    <w:rsid w:val="00F21A4D"/>
    <w:rsid w:val="00F226D7"/>
    <w:rsid w:val="00F22856"/>
    <w:rsid w:val="00F2422D"/>
    <w:rsid w:val="00F24CF4"/>
    <w:rsid w:val="00F25198"/>
    <w:rsid w:val="00F25A99"/>
    <w:rsid w:val="00F260DA"/>
    <w:rsid w:val="00F26854"/>
    <w:rsid w:val="00F26B07"/>
    <w:rsid w:val="00F27A1B"/>
    <w:rsid w:val="00F27E9A"/>
    <w:rsid w:val="00F31830"/>
    <w:rsid w:val="00F31F12"/>
    <w:rsid w:val="00F31F9D"/>
    <w:rsid w:val="00F326BF"/>
    <w:rsid w:val="00F327E7"/>
    <w:rsid w:val="00F328AA"/>
    <w:rsid w:val="00F33101"/>
    <w:rsid w:val="00F33595"/>
    <w:rsid w:val="00F353D5"/>
    <w:rsid w:val="00F35746"/>
    <w:rsid w:val="00F36821"/>
    <w:rsid w:val="00F379F3"/>
    <w:rsid w:val="00F37A2E"/>
    <w:rsid w:val="00F415CB"/>
    <w:rsid w:val="00F41743"/>
    <w:rsid w:val="00F423A7"/>
    <w:rsid w:val="00F428FC"/>
    <w:rsid w:val="00F42906"/>
    <w:rsid w:val="00F42D5A"/>
    <w:rsid w:val="00F434A0"/>
    <w:rsid w:val="00F434D2"/>
    <w:rsid w:val="00F44479"/>
    <w:rsid w:val="00F447C7"/>
    <w:rsid w:val="00F45167"/>
    <w:rsid w:val="00F459B4"/>
    <w:rsid w:val="00F464B5"/>
    <w:rsid w:val="00F468AF"/>
    <w:rsid w:val="00F4724F"/>
    <w:rsid w:val="00F50008"/>
    <w:rsid w:val="00F50329"/>
    <w:rsid w:val="00F50758"/>
    <w:rsid w:val="00F50E6B"/>
    <w:rsid w:val="00F514D3"/>
    <w:rsid w:val="00F51737"/>
    <w:rsid w:val="00F5211B"/>
    <w:rsid w:val="00F5305D"/>
    <w:rsid w:val="00F54334"/>
    <w:rsid w:val="00F5484C"/>
    <w:rsid w:val="00F55038"/>
    <w:rsid w:val="00F554A9"/>
    <w:rsid w:val="00F555A1"/>
    <w:rsid w:val="00F5581F"/>
    <w:rsid w:val="00F55E6C"/>
    <w:rsid w:val="00F5674F"/>
    <w:rsid w:val="00F56AB3"/>
    <w:rsid w:val="00F57251"/>
    <w:rsid w:val="00F57B54"/>
    <w:rsid w:val="00F608E4"/>
    <w:rsid w:val="00F608EE"/>
    <w:rsid w:val="00F62A2F"/>
    <w:rsid w:val="00F63923"/>
    <w:rsid w:val="00F6555D"/>
    <w:rsid w:val="00F65C89"/>
    <w:rsid w:val="00F66C5D"/>
    <w:rsid w:val="00F7122C"/>
    <w:rsid w:val="00F716FD"/>
    <w:rsid w:val="00F71B43"/>
    <w:rsid w:val="00F72B0C"/>
    <w:rsid w:val="00F730D0"/>
    <w:rsid w:val="00F732D9"/>
    <w:rsid w:val="00F73B6E"/>
    <w:rsid w:val="00F75024"/>
    <w:rsid w:val="00F75CF9"/>
    <w:rsid w:val="00F764C6"/>
    <w:rsid w:val="00F76A98"/>
    <w:rsid w:val="00F77AF4"/>
    <w:rsid w:val="00F77D56"/>
    <w:rsid w:val="00F8014D"/>
    <w:rsid w:val="00F80355"/>
    <w:rsid w:val="00F808EB"/>
    <w:rsid w:val="00F81DA0"/>
    <w:rsid w:val="00F8254D"/>
    <w:rsid w:val="00F830DD"/>
    <w:rsid w:val="00F83BF7"/>
    <w:rsid w:val="00F83C80"/>
    <w:rsid w:val="00F84BE1"/>
    <w:rsid w:val="00F85433"/>
    <w:rsid w:val="00F856D4"/>
    <w:rsid w:val="00F85BD5"/>
    <w:rsid w:val="00F86BE1"/>
    <w:rsid w:val="00F875C7"/>
    <w:rsid w:val="00F87C07"/>
    <w:rsid w:val="00F87C43"/>
    <w:rsid w:val="00F90215"/>
    <w:rsid w:val="00F9082A"/>
    <w:rsid w:val="00F92837"/>
    <w:rsid w:val="00F92DDA"/>
    <w:rsid w:val="00F94F5D"/>
    <w:rsid w:val="00F9623A"/>
    <w:rsid w:val="00F96CA2"/>
    <w:rsid w:val="00F96D5C"/>
    <w:rsid w:val="00FA09AC"/>
    <w:rsid w:val="00FA0F49"/>
    <w:rsid w:val="00FA1151"/>
    <w:rsid w:val="00FA19CF"/>
    <w:rsid w:val="00FA23D6"/>
    <w:rsid w:val="00FA2896"/>
    <w:rsid w:val="00FA3558"/>
    <w:rsid w:val="00FA411D"/>
    <w:rsid w:val="00FA423C"/>
    <w:rsid w:val="00FA42A0"/>
    <w:rsid w:val="00FA50A1"/>
    <w:rsid w:val="00FA5422"/>
    <w:rsid w:val="00FA5722"/>
    <w:rsid w:val="00FA6B94"/>
    <w:rsid w:val="00FA6F3C"/>
    <w:rsid w:val="00FA7CB4"/>
    <w:rsid w:val="00FB0742"/>
    <w:rsid w:val="00FB097D"/>
    <w:rsid w:val="00FB0C81"/>
    <w:rsid w:val="00FB0E50"/>
    <w:rsid w:val="00FB19BC"/>
    <w:rsid w:val="00FB1E59"/>
    <w:rsid w:val="00FB1F04"/>
    <w:rsid w:val="00FB2205"/>
    <w:rsid w:val="00FB22D6"/>
    <w:rsid w:val="00FB2CD4"/>
    <w:rsid w:val="00FB38E7"/>
    <w:rsid w:val="00FB7596"/>
    <w:rsid w:val="00FC2200"/>
    <w:rsid w:val="00FC2540"/>
    <w:rsid w:val="00FC32B8"/>
    <w:rsid w:val="00FC4C4B"/>
    <w:rsid w:val="00FC517B"/>
    <w:rsid w:val="00FC736F"/>
    <w:rsid w:val="00FC770A"/>
    <w:rsid w:val="00FC78B5"/>
    <w:rsid w:val="00FD15A1"/>
    <w:rsid w:val="00FD1810"/>
    <w:rsid w:val="00FD2227"/>
    <w:rsid w:val="00FD24B0"/>
    <w:rsid w:val="00FD2891"/>
    <w:rsid w:val="00FD2995"/>
    <w:rsid w:val="00FD3AA7"/>
    <w:rsid w:val="00FD3BFA"/>
    <w:rsid w:val="00FD4714"/>
    <w:rsid w:val="00FD4B28"/>
    <w:rsid w:val="00FD4DF0"/>
    <w:rsid w:val="00FD5006"/>
    <w:rsid w:val="00FD5F7C"/>
    <w:rsid w:val="00FD60E3"/>
    <w:rsid w:val="00FD6350"/>
    <w:rsid w:val="00FD6476"/>
    <w:rsid w:val="00FD65B5"/>
    <w:rsid w:val="00FD7657"/>
    <w:rsid w:val="00FE03CC"/>
    <w:rsid w:val="00FE0A96"/>
    <w:rsid w:val="00FE0CC5"/>
    <w:rsid w:val="00FE1B0D"/>
    <w:rsid w:val="00FE2D34"/>
    <w:rsid w:val="00FE2F65"/>
    <w:rsid w:val="00FE411B"/>
    <w:rsid w:val="00FE424C"/>
    <w:rsid w:val="00FE5293"/>
    <w:rsid w:val="00FE5438"/>
    <w:rsid w:val="00FE5D7A"/>
    <w:rsid w:val="00FE62D1"/>
    <w:rsid w:val="00FE6A51"/>
    <w:rsid w:val="00FE704D"/>
    <w:rsid w:val="00FE7AF0"/>
    <w:rsid w:val="00FF0204"/>
    <w:rsid w:val="00FF032C"/>
    <w:rsid w:val="00FF08B3"/>
    <w:rsid w:val="00FF12D1"/>
    <w:rsid w:val="00FF278D"/>
    <w:rsid w:val="00FF39E4"/>
    <w:rsid w:val="00FF3AED"/>
    <w:rsid w:val="00FF4E74"/>
    <w:rsid w:val="00FF6280"/>
    <w:rsid w:val="00FF6CCF"/>
    <w:rsid w:val="00FF785A"/>
    <w:rsid w:val="00FF7C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F26C3"/>
  <w15:docId w15:val="{40E4349E-DFB4-9C43-A45B-F8AB75226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nil"/>
      <w:tblCellMar>
        <w:left w:w="0" w:type="dxa"/>
        <w:right w:w="0" w:type="dxa"/>
      </w:tblCellMa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nil"/>
      <w:tblCellMar>
        <w:left w:w="0" w:type="dxa"/>
        <w:right w:w="0" w:type="dxa"/>
      </w:tblCellMar>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Ind w:w="0" w:type="nil"/>
      <w:tblCellMar>
        <w:left w:w="0" w:type="dxa"/>
        <w:right w:w="0" w:type="dxa"/>
      </w:tblCellMar>
    </w:tblPr>
    <w:tblStylePr w:type="firstRow">
      <w:rPr>
        <w:b/>
        <w:bCs/>
      </w:rPr>
    </w:tblStylePr>
    <w:tblStylePr w:type="band1Vert">
      <w:rPr>
        <w:color w:val="auto"/>
      </w:rPr>
    </w:tblStylePr>
    <w:tblStylePr w:type="band2Vert">
      <w:rPr>
        <w:color w:val="auto"/>
      </w:rPr>
    </w:tblStylePr>
    <w:tblStylePr w:type="swCell">
      <w:rPr>
        <w:b/>
        <w:bCs/>
      </w:rPr>
    </w:tblStylePr>
  </w:style>
  <w:style w:type="table" w:styleId="TableClassic1">
    <w:name w:val="Table Classic 1"/>
    <w:basedOn w:val="TableNormal"/>
    <w:semiHidden/>
    <w:rsid w:val="00493D40"/>
    <w:pPr>
      <w:jc w:val="both"/>
    </w:pPr>
    <w:tblPr>
      <w:tblInd w:w="0" w:type="nil"/>
      <w:tblCellMar>
        <w:left w:w="0" w:type="dxa"/>
        <w:right w:w="0" w:type="dxa"/>
      </w:tblCellMa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nil"/>
      <w:tblBorders>
        <w:top w:val="single" w:sz="12" w:space="0" w:color="000000"/>
        <w:bottom w:val="single" w:sz="12" w:space="0" w:color="000000"/>
      </w:tblBorders>
      <w:tblCellMar>
        <w:left w:w="0" w:type="dxa"/>
        <w:right w:w="0"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nil"/>
      <w:tblCellMar>
        <w:left w:w="0" w:type="dxa"/>
        <w:right w:w="0"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blInd w:w="0" w:type="nil"/>
      <w:tblCellMar>
        <w:left w:w="0" w:type="dxa"/>
        <w:right w:w="0"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nil"/>
      <w:tblCellMar>
        <w:left w:w="0" w:type="dxa"/>
        <w:right w:w="0" w:type="dxa"/>
      </w:tblCellMa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Ind w:w="0" w:type="nil"/>
      <w:tblBorders>
        <w:bottom w:val="single" w:sz="12" w:space="0" w:color="000000"/>
      </w:tblBorders>
      <w:tblCellMar>
        <w:left w:w="0" w:type="dxa"/>
        <w:right w:w="0"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nil"/>
      <w:tblCellMar>
        <w:left w:w="0" w:type="dxa"/>
        <w:right w:w="0" w:type="dxa"/>
      </w:tblCellMa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Ind w:w="0" w:type="nil"/>
      <w:tblBorders>
        <w:top w:val="single" w:sz="12" w:space="0" w:color="000000"/>
        <w:left w:val="single" w:sz="12" w:space="0" w:color="000000"/>
        <w:bottom w:val="single" w:sz="12" w:space="0" w:color="000000"/>
        <w:right w:val="single" w:sz="12" w:space="0" w:color="000000"/>
      </w:tblBorders>
      <w:tblCellMar>
        <w:left w:w="0" w:type="dxa"/>
        <w:right w:w="0"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nil"/>
      <w:tblCellMar>
        <w:left w:w="0" w:type="dxa"/>
        <w:right w:w="0" w:type="dxa"/>
      </w:tblCellMar>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Ind w:w="0" w:type="nil"/>
      <w:tblCellMar>
        <w:left w:w="0" w:type="dxa"/>
        <w:right w:w="0" w:type="dxa"/>
      </w:tblCellMa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Ind w:w="0" w:type="nil"/>
      <w:tblCellMar>
        <w:left w:w="0" w:type="dxa"/>
        <w:right w:w="0" w:type="dxa"/>
      </w:tblCellMar>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Ind w:w="0" w:type="nil"/>
      <w:tblCellMar>
        <w:left w:w="0" w:type="dxa"/>
        <w:right w:w="0" w:type="dxa"/>
      </w:tblCellMa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nil"/>
      <w:tblCellMar>
        <w:left w:w="0" w:type="dxa"/>
        <w:right w:w="0" w:type="dxa"/>
      </w:tblCellMar>
    </w:tblPr>
    <w:tcPr>
      <w:shd w:val="pct20"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Ind w:w="0" w:type="nil"/>
      <w:tblCellMar>
        <w:left w:w="0" w:type="dxa"/>
        <w:right w:w="0" w:type="dxa"/>
      </w:tblCellMar>
    </w:tblPr>
    <w:tcPr>
      <w:shd w:val="clear" w:color="auto" w:fill="auto"/>
    </w:tcPr>
    <w:tblStylePr w:type="firstRow">
      <w:rPr>
        <w:caps/>
        <w:color w:val="auto"/>
      </w:rPr>
    </w:tblStylePr>
  </w:style>
  <w:style w:type="table" w:styleId="TableGrid">
    <w:name w:val="Table Grid"/>
    <w:aliases w:val="学术论文的三线表"/>
    <w:basedOn w:val="TableNormal"/>
    <w:uiPriority w:val="39"/>
    <w:qFormat/>
    <w:rsid w:val="00493D40"/>
    <w:pPr>
      <w:jc w:val="both"/>
    </w:pPr>
    <w:tblPr>
      <w:tblInd w:w="0" w:type="nil"/>
      <w:tblCellMar>
        <w:left w:w="0" w:type="dxa"/>
        <w:right w:w="0" w:type="dxa"/>
      </w:tblCellMar>
    </w:tblPr>
  </w:style>
  <w:style w:type="table" w:styleId="TableGrid1">
    <w:name w:val="Table Grid 1"/>
    <w:basedOn w:val="TableNormal"/>
    <w:semiHidden/>
    <w:rsid w:val="00493D40"/>
    <w:pPr>
      <w:jc w:val="both"/>
    </w:pPr>
    <w:tblPr>
      <w:tblInd w:w="0" w:type="nil"/>
      <w:tblCellMar>
        <w:left w:w="0" w:type="dxa"/>
        <w:righ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blInd w:w="0" w:type="nil"/>
      <w:tblCellMar>
        <w:left w:w="0" w:type="dxa"/>
        <w:right w:w="0"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Ind w:w="0" w:type="nil"/>
      <w:tblCellMar>
        <w:left w:w="0" w:type="dxa"/>
        <w:right w:w="0"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blInd w:w="0" w:type="nil"/>
      <w:tblCellMar>
        <w:left w:w="0" w:type="dxa"/>
        <w:right w:w="0" w:type="dxa"/>
      </w:tblCellMa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Ind w:w="0" w:type="nil"/>
      <w:tblCellMar>
        <w:left w:w="0" w:type="dxa"/>
        <w:right w:w="0" w:type="dxa"/>
      </w:tblCellMar>
    </w:tblPr>
    <w:tblStylePr w:type="lastRow">
      <w:rPr>
        <w:b/>
        <w:bCs/>
      </w:rPr>
    </w:tblStylePr>
    <w:tblStylePr w:type="lastCol">
      <w:rPr>
        <w:b/>
        <w:bCs/>
      </w:rPr>
    </w:tblStylePr>
  </w:style>
  <w:style w:type="table" w:styleId="TableGrid6">
    <w:name w:val="Table Grid 6"/>
    <w:basedOn w:val="TableNormal"/>
    <w:semiHidden/>
    <w:rsid w:val="00493D40"/>
    <w:pPr>
      <w:jc w:val="both"/>
    </w:p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CellMar>
        <w:left w:w="0" w:type="dxa"/>
        <w:right w:w="0"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nil"/>
      <w:tblCellMar>
        <w:left w:w="0" w:type="dxa"/>
        <w:right w:w="0"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nil"/>
      <w:tblCellMar>
        <w:left w:w="0" w:type="dxa"/>
        <w:right w:w="0"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nil"/>
      <w:tblBorders>
        <w:top w:val="single" w:sz="12" w:space="0" w:color="000000"/>
        <w:bottom w:val="single" w:sz="12" w:space="0" w:color="000000"/>
        <w:insideH w:val="single" w:sz="6" w:space="0" w:color="000000"/>
      </w:tblBorders>
      <w:tblCellMar>
        <w:left w:w="0" w:type="dxa"/>
        <w:right w:w="0"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nil"/>
      <w:tblCellMar>
        <w:left w:w="0" w:type="dxa"/>
        <w:right w:w="0" w:type="dxa"/>
      </w:tblCellMa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blInd w:w="0" w:type="nil"/>
      <w:tblCellMar>
        <w:left w:w="0" w:type="dxa"/>
        <w:right w:w="0" w:type="dxa"/>
      </w:tblCellMa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Ind w:w="0" w:type="nil"/>
      <w:tblCellMar>
        <w:left w:w="0" w:type="dxa"/>
        <w:right w:w="0" w:type="dxa"/>
      </w:tblCellMar>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semiHidden/>
    <w:rsid w:val="00493D40"/>
    <w:pPr>
      <w:jc w:val="both"/>
    </w:pPr>
    <w:tblPr>
      <w:tblStyleRowBandSize w:val="1"/>
      <w:tblInd w:w="0" w:type="nil"/>
      <w:tblCellMar>
        <w:left w:w="0" w:type="dxa"/>
        <w:right w:w="0"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semiHidden/>
    <w:rsid w:val="00493D40"/>
    <w:pPr>
      <w:jc w:val="both"/>
    </w:pPr>
    <w:tblPr>
      <w:tblStyleRowBandSize w:val="1"/>
      <w:tblInd w:w="0" w:type="nil"/>
      <w:tblCellMar>
        <w:left w:w="0" w:type="dxa"/>
        <w:right w:w="0" w:type="dxa"/>
      </w:tblCellMar>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nil"/>
      <w:tblBorders>
        <w:top w:val="single" w:sz="12" w:space="0" w:color="008000"/>
        <w:bottom w:val="single" w:sz="12" w:space="0" w:color="008000"/>
      </w:tblBorders>
      <w:tblCellMar>
        <w:left w:w="0" w:type="dxa"/>
        <w:right w:w="0"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nil"/>
      <w:tblCellMar>
        <w:left w:w="0" w:type="dxa"/>
        <w:right w:w="0" w:type="dxa"/>
      </w:tblCellMa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Ind w:w="0" w:type="nil"/>
      <w:tblBorders>
        <w:top w:val="single" w:sz="12" w:space="0" w:color="000000"/>
        <w:left w:val="single" w:sz="12" w:space="0" w:color="000000"/>
        <w:bottom w:val="single" w:sz="12" w:space="0" w:color="000000"/>
        <w:right w:val="single" w:sz="12" w:space="0" w:color="00000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nil"/>
      <w:tblCellMar>
        <w:left w:w="0" w:type="dxa"/>
        <w:right w:w="0"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nil"/>
      <w:tblCellMar>
        <w:left w:w="0" w:type="dxa"/>
        <w:right w:w="0" w:type="dxa"/>
      </w:tblCellMar>
    </w:tblPr>
    <w:tcPr>
      <w:tcBorders>
        <w:right w:val="single" w:sz="12" w:space="0" w:color="000000"/>
      </w:tcBorders>
      <w:shd w:val="pct25" w:color="0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nil"/>
      <w:tblCellMar>
        <w:left w:w="0" w:type="dxa"/>
        <w:right w:w="0" w:type="dxa"/>
      </w:tblCellMar>
    </w:tblPr>
  </w:style>
  <w:style w:type="table" w:styleId="TableWeb1">
    <w:name w:val="Table Web 1"/>
    <w:basedOn w:val="TableNormal"/>
    <w:semiHidden/>
    <w:rsid w:val="00493D40"/>
    <w:pPr>
      <w:jc w:val="both"/>
    </w:pPr>
    <w:tblPr>
      <w:tblInd w:w="0" w:type="nil"/>
      <w:tblCellMar>
        <w:left w:w="0" w:type="dxa"/>
        <w:right w:w="0" w:type="dxa"/>
      </w:tblCellMar>
    </w:tblPr>
    <w:tblStylePr w:type="firstRow">
      <w:rPr>
        <w:color w:val="auto"/>
      </w:rPr>
    </w:tblStylePr>
  </w:style>
  <w:style w:type="table" w:styleId="TableWeb2">
    <w:name w:val="Table Web 2"/>
    <w:basedOn w:val="TableNormal"/>
    <w:semiHidden/>
    <w:rsid w:val="00493D40"/>
    <w:pPr>
      <w:jc w:val="both"/>
    </w:pPr>
    <w:tblPr>
      <w:tblInd w:w="0" w:type="nil"/>
      <w:tblCellMar>
        <w:left w:w="0" w:type="dxa"/>
        <w:right w:w="0" w:type="dxa"/>
      </w:tblCellMar>
    </w:tblPr>
    <w:tblStylePr w:type="firstRow">
      <w:rPr>
        <w:color w:val="auto"/>
      </w:rPr>
    </w:tblStylePr>
  </w:style>
  <w:style w:type="table" w:styleId="TableWeb3">
    <w:name w:val="Table Web 3"/>
    <w:basedOn w:val="TableNormal"/>
    <w:semiHidden/>
    <w:rsid w:val="00493D40"/>
    <w:pPr>
      <w:jc w:val="both"/>
    </w:pPr>
    <w:tblPr>
      <w:tblInd w:w="0" w:type="nil"/>
      <w:tblCellMar>
        <w:left w:w="0" w:type="dxa"/>
        <w:right w:w="0" w:type="dxa"/>
      </w:tblCellMa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s-ES"/>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Ind w:w="0" w:type="nil"/>
      <w:tblCellMar>
        <w:left w:w="0" w:type="dxa"/>
        <w:right w:w="0" w:type="dxa"/>
      </w:tblCellMar>
    </w:tblPr>
  </w:style>
  <w:style w:type="paragraph" w:styleId="Revision">
    <w:name w:val="Revision"/>
    <w:hidden/>
    <w:uiPriority w:val="99"/>
    <w:semiHidden/>
    <w:rsid w:val="00711BE6"/>
    <w:rPr>
      <w:sz w:val="22"/>
      <w:szCs w:val="22"/>
    </w:rPr>
  </w:style>
  <w:style w:type="paragraph" w:styleId="NormalWeb">
    <w:name w:val="Normal (Web)"/>
    <w:basedOn w:val="Normal"/>
    <w:uiPriority w:val="99"/>
    <w:semiHidden/>
    <w:unhideWhenUsed/>
    <w:rsid w:val="00711BE6"/>
    <w:pPr>
      <w:jc w:val="left"/>
    </w:pPr>
    <w:rPr>
      <w:rFonts w:eastAsiaTheme="minorHAnsi"/>
      <w:sz w:val="24"/>
      <w:szCs w:val="24"/>
    </w:rPr>
  </w:style>
  <w:style w:type="paragraph" w:styleId="EndnoteText">
    <w:name w:val="endnote text"/>
    <w:basedOn w:val="Normal"/>
    <w:link w:val="EndnoteTextChar"/>
    <w:uiPriority w:val="99"/>
    <w:semiHidden/>
    <w:unhideWhenUsed/>
    <w:rsid w:val="00711BE6"/>
    <w:rPr>
      <w:sz w:val="20"/>
      <w:szCs w:val="20"/>
    </w:rPr>
  </w:style>
  <w:style w:type="character" w:customStyle="1" w:styleId="EndnoteTextChar">
    <w:name w:val="Endnote Text Char"/>
    <w:basedOn w:val="DefaultParagraphFont"/>
    <w:link w:val="EndnoteText"/>
    <w:uiPriority w:val="99"/>
    <w:semiHidden/>
    <w:rsid w:val="00711BE6"/>
    <w:rPr>
      <w:lang w:val="es-ES"/>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s-ES"/>
    </w:rPr>
  </w:style>
  <w:style w:type="paragraph" w:styleId="Caption">
    <w:name w:val="caption"/>
    <w:basedOn w:val="Normal"/>
    <w:next w:val="Normal"/>
    <w:uiPriority w:val="35"/>
    <w:qFormat/>
    <w:rsid w:val="00711BE6"/>
    <w:pPr>
      <w:spacing w:after="80"/>
      <w:jc w:val="center"/>
    </w:pPr>
    <w:rPr>
      <w:bCs/>
      <w:color w:val="7F7F7F" w:themeColor="text1" w:themeTint="80"/>
      <w:sz w:val="20"/>
      <w:lang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11BE6"/>
    <w:rPr>
      <w:rFonts w:ascii="Arial" w:hAnsi="Arial" w:cs="Arial"/>
      <w:sz w:val="22"/>
      <w:szCs w:val="22"/>
      <w:lang w:val="es-ES"/>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Ind w:w="0" w:type="nil"/>
      <w:tblCellMar>
        <w:left w:w="0" w:type="dxa"/>
        <w:right w:w="0" w:type="dxa"/>
      </w:tblCellMar>
    </w:tblPr>
  </w:style>
  <w:style w:type="character" w:styleId="Strong">
    <w:name w:val="Strong"/>
    <w:basedOn w:val="DefaultParagraphFont"/>
    <w:uiPriority w:val="22"/>
    <w:qFormat/>
    <w:rsid w:val="007C3ED1"/>
    <w:rPr>
      <w:b/>
      <w:bCs/>
    </w:rPr>
  </w:style>
  <w:style w:type="paragraph" w:customStyle="1" w:styleId="LO-normal">
    <w:name w:val="LO-normal"/>
    <w:qFormat/>
    <w:rsid w:val="00876CA8"/>
    <w:pPr>
      <w:suppressAutoHyphens/>
      <w:spacing w:line="276" w:lineRule="auto"/>
    </w:pPr>
    <w:rPr>
      <w:rFonts w:ascii="Arial" w:eastAsia="Arial" w:hAnsi="Arial" w:cs="Arial"/>
      <w:sz w:val="22"/>
      <w:szCs w:val="22"/>
      <w:lang w:eastAsia="zh-CN" w:bidi="hi-IN"/>
    </w:rPr>
  </w:style>
  <w:style w:type="table" w:customStyle="1" w:styleId="2">
    <w:name w:val="学术论文的三线表2"/>
    <w:basedOn w:val="TableNormal"/>
    <w:next w:val="TableGrid"/>
    <w:qFormat/>
    <w:rsid w:val="00600E2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2)\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3D7187-F9E1-43B4-A1F9-D99BE8FAA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15</TotalTime>
  <Pages>29</Pages>
  <Words>12846</Words>
  <Characters>68086</Characters>
  <Application>Microsoft Office Word</Application>
  <DocSecurity>0</DocSecurity>
  <Lines>1945</Lines>
  <Paragraphs>1264</Paragraphs>
  <ScaleCrop>false</ScaleCrop>
  <HeadingPairs>
    <vt:vector size="2" baseType="variant">
      <vt:variant>
        <vt:lpstr>Title</vt:lpstr>
      </vt:variant>
      <vt:variant>
        <vt:i4>1</vt:i4>
      </vt:variant>
    </vt:vector>
  </HeadingPairs>
  <TitlesOfParts>
    <vt:vector size="1" baseType="lpstr">
      <vt:lpstr>Propuesta De Proyecto: Somalia</vt:lpstr>
    </vt:vector>
  </TitlesOfParts>
  <Company>UNMFS</Company>
  <LinksUpToDate>false</LinksUpToDate>
  <CharactersWithSpaces>79668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Somalia</dc:title>
  <dc:subject/>
  <dc:creator>AET MVS KM</dc:creator>
  <cp:keywords>97th ExCom</cp:keywords>
  <dc:description/>
  <cp:lastModifiedBy>Angela Xue He Yan</cp:lastModifiedBy>
  <cp:revision>24</cp:revision>
  <cp:lastPrinted>2001-05-26T16:40:00Z</cp:lastPrinted>
  <dcterms:created xsi:type="dcterms:W3CDTF">2025-11-19T21:44:00Z</dcterms:created>
  <dcterms:modified xsi:type="dcterms:W3CDTF">2025-11-22T22:26:00Z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UNEP/OzL.Pro/ExCom/97/76</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 De Proyecto: Somalia</vt:lpwstr>
  </property>
</Properties>
</file>