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600"/>
        <w:gridCol w:w="1530"/>
      </w:tblGrid>
      <w:tr w:rsidR="007E5D09" w14:paraId="7B61FF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92B18B4" w14:textId="7C516E44" w:rsidR="007E5D09" w:rsidRDefault="00E1360E" w:rsidP="00191404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FF5FA4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55F7D98" w14:textId="2F82885F" w:rsidR="007E5D09" w:rsidRDefault="00E1360E" w:rsidP="00191404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FF5FA4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49AB41D8" w14:textId="77777777" w:rsidTr="00B62D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9992518" w14:textId="77777777" w:rsidR="007E5D09" w:rsidRDefault="00966AB1" w:rsidP="00191404">
            <w:pPr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2336" behindDoc="0" locked="0" layoutInCell="0" allowOverlap="1" wp14:anchorId="0750FB09" wp14:editId="48BB3D05">
                  <wp:simplePos x="0" y="0"/>
                  <wp:positionH relativeFrom="column">
                    <wp:posOffset>5157470</wp:posOffset>
                  </wp:positionH>
                  <wp:positionV relativeFrom="paragraph">
                    <wp:posOffset>689610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7216" behindDoc="1" locked="0" layoutInCell="0" allowOverlap="1" wp14:anchorId="5220BDDC" wp14:editId="4D2080FB">
                  <wp:simplePos x="0" y="0"/>
                  <wp:positionH relativeFrom="column">
                    <wp:posOffset>5151755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 w:bidi="ar-LB"/>
              </w:rPr>
              <w:t>Distr.</w:t>
            </w:r>
          </w:p>
          <w:p w14:paraId="033106EE" w14:textId="77777777" w:rsidR="007E5D09" w:rsidRDefault="00E1360E" w:rsidP="0019140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0AE379A8" w14:textId="77777777" w:rsidR="007E5D09" w:rsidRDefault="007E5D09" w:rsidP="00191404">
            <w:pPr>
              <w:jc w:val="left"/>
              <w:rPr>
                <w:lang w:val="en-US" w:bidi="ar-LB"/>
              </w:rPr>
            </w:pPr>
          </w:p>
          <w:p w14:paraId="53BEE76B" w14:textId="10950E43" w:rsidR="00393115" w:rsidRPr="004E181B" w:rsidRDefault="00393115" w:rsidP="00191404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822206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="00822206"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 w:rsidR="00822206">
              <w:rPr>
                <w:rFonts w:asciiTheme="majorBidi" w:hAnsiTheme="majorBidi" w:cstheme="majorBidi"/>
                <w:szCs w:val="24"/>
                <w:lang w:bidi="ar-LB"/>
              </w:rPr>
              <w:t>/ExCom/</w:t>
            </w:r>
            <w:r w:rsidR="00014E79">
              <w:rPr>
                <w:rFonts w:asciiTheme="majorBidi" w:hAnsiTheme="majorBidi" w:cstheme="majorBidi"/>
                <w:szCs w:val="24"/>
                <w:lang w:bidi="ar-LB"/>
              </w:rPr>
              <w:t>95/17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5DC0C5FB" w14:textId="4AD5689C" w:rsidR="00822206" w:rsidRPr="00D405C7" w:rsidRDefault="00822206" w:rsidP="00191404">
            <w:pPr>
              <w:rPr>
                <w:lang w:bidi="ar-LB"/>
              </w:rPr>
            </w:pPr>
            <w:r w:rsidRPr="00D405C7">
              <w:rPr>
                <w:lang w:bidi="ar-LB"/>
              </w:rPr>
              <w:fldChar w:fldCharType="begin"/>
            </w:r>
            <w:r w:rsidRPr="00D405C7">
              <w:rPr>
                <w:lang w:bidi="ar-LB"/>
              </w:rPr>
              <w:instrText xml:space="preserve"> DOCPROPERTY "Revision date" \@ "d MMMM YYYY"  \* MERGEFORMAT </w:instrText>
            </w:r>
            <w:r w:rsidRPr="00D405C7">
              <w:rPr>
                <w:lang w:bidi="ar-LB"/>
              </w:rPr>
              <w:fldChar w:fldCharType="separate"/>
            </w:r>
            <w:r w:rsidRPr="00D405C7">
              <w:rPr>
                <w:lang w:bidi="ar-LB"/>
              </w:rPr>
              <w:t>30</w:t>
            </w:r>
            <w:r w:rsidR="00FF5FA4">
              <w:rPr>
                <w:lang w:bidi="ar-LB"/>
              </w:rPr>
              <w:t xml:space="preserve"> </w:t>
            </w:r>
            <w:r w:rsidRPr="00D405C7">
              <w:rPr>
                <w:lang w:bidi="ar-LB"/>
              </w:rPr>
              <w:t>October</w:t>
            </w:r>
            <w:r w:rsidR="00FF5FA4">
              <w:rPr>
                <w:lang w:bidi="ar-LB"/>
              </w:rPr>
              <w:t xml:space="preserve"> </w:t>
            </w:r>
            <w:r w:rsidRPr="00D405C7">
              <w:rPr>
                <w:lang w:bidi="ar-LB"/>
              </w:rPr>
              <w:t>2024</w:t>
            </w:r>
            <w:r w:rsidRPr="00D405C7">
              <w:rPr>
                <w:lang w:bidi="ar-LB"/>
              </w:rPr>
              <w:fldChar w:fldCharType="end"/>
            </w:r>
          </w:p>
          <w:p w14:paraId="47782219" w14:textId="77777777" w:rsidR="00662A73" w:rsidRDefault="00662A73" w:rsidP="00191404">
            <w:pPr>
              <w:jc w:val="left"/>
              <w:rPr>
                <w:rtl/>
                <w:lang w:val="en-US" w:bidi="ar-LB"/>
              </w:rPr>
            </w:pPr>
          </w:p>
          <w:p w14:paraId="66C0F2D8" w14:textId="77777777" w:rsidR="007E5D09" w:rsidRDefault="00E1360E" w:rsidP="0019140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1331398A" w14:textId="42192C49" w:rsidR="007E5D09" w:rsidRDefault="00E1360E" w:rsidP="0019140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FF5FA4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95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791A47" w14:textId="77777777" w:rsidR="007E5D09" w:rsidRPr="00B62DE6" w:rsidRDefault="00E1360E" w:rsidP="0019140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AF20A01" w14:textId="47AA63BC" w:rsidR="007E5D09" w:rsidRDefault="00E1360E" w:rsidP="0019140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FF5FA4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276BE01" w14:textId="77777777" w:rsidR="007E5D09" w:rsidRDefault="00E1360E" w:rsidP="0019140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63E694" w14:textId="77777777" w:rsidR="007E5D09" w:rsidRDefault="007E5D09" w:rsidP="00191404">
            <w:pPr>
              <w:bidi/>
              <w:jc w:val="right"/>
              <w:rPr>
                <w:caps/>
                <w:lang w:val="en-US" w:bidi="ar-LB"/>
              </w:rPr>
            </w:pPr>
          </w:p>
          <w:p w14:paraId="4391C123" w14:textId="77777777" w:rsidR="007E5D09" w:rsidRDefault="007E5D09" w:rsidP="00191404">
            <w:pPr>
              <w:bidi/>
              <w:jc w:val="right"/>
              <w:rPr>
                <w:lang w:val="en-US" w:bidi="ar-LB"/>
              </w:rPr>
            </w:pPr>
          </w:p>
        </w:tc>
      </w:tr>
    </w:tbl>
    <w:p w14:paraId="4A09C50C" w14:textId="77777777" w:rsidR="007E5D09" w:rsidRDefault="007E5D09" w:rsidP="00191404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73D9456F" w14:textId="597CA2D8" w:rsidR="00393115" w:rsidRPr="00E85737" w:rsidRDefault="00393115" w:rsidP="00191404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FF5FA4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FF5FA4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FF5FA4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FF5FA4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14998A0" w14:textId="543065C3" w:rsidR="00393115" w:rsidRPr="00E85737" w:rsidRDefault="00393115" w:rsidP="00191404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</w:p>
    <w:p w14:paraId="2F712225" w14:textId="5984A1A6" w:rsidR="00393115" w:rsidRPr="00D9322D" w:rsidRDefault="00393115" w:rsidP="00191404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FF5FA4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الخامس</w:t>
      </w:r>
      <w:r w:rsidR="00FF5FA4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والتسعون</w:t>
      </w:r>
    </w:p>
    <w:p w14:paraId="2237AE33" w14:textId="2D17E272" w:rsidR="00393115" w:rsidRPr="00A477F7" w:rsidRDefault="00393115" w:rsidP="00191404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FF5FA4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FF5FA4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FF5FA4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FF5FA4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FF5FA4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FF5FA4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FF5FA4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4D229C50" w14:textId="2D8DE146" w:rsidR="00393115" w:rsidRPr="00966AB1" w:rsidRDefault="00393115" w:rsidP="00191404">
      <w:pPr>
        <w:jc w:val="right"/>
        <w:rPr>
          <w:rtl/>
          <w:lang w:val="fr-FR" w:bidi="ar-LB"/>
        </w:rPr>
      </w:pPr>
      <w:r w:rsidRPr="00550019">
        <w:rPr>
          <w:rStyle w:val="FootnoteReference"/>
          <w:lang w:val="fr-FR" w:bidi="ar-LB"/>
        </w:rPr>
        <w:footnoteReference w:id="2"/>
      </w:r>
      <w:r w:rsidR="00966AB1">
        <w:rPr>
          <w:sz w:val="28"/>
          <w:szCs w:val="28"/>
          <w:rtl/>
          <w:lang w:bidi="ar-LB"/>
        </w:rPr>
        <w:t>ال</w:t>
      </w:r>
      <w:r w:rsidR="00966AB1" w:rsidRPr="007731E1">
        <w:rPr>
          <w:sz w:val="28"/>
          <w:szCs w:val="28"/>
          <w:rtl/>
          <w:lang w:bidi="ar-LB"/>
        </w:rPr>
        <w:t>بند</w:t>
      </w:r>
      <w:r w:rsidR="00FF5FA4">
        <w:rPr>
          <w:sz w:val="28"/>
          <w:szCs w:val="28"/>
          <w:rtl/>
          <w:lang w:bidi="ar-LB"/>
        </w:rPr>
        <w:t xml:space="preserve"> </w:t>
      </w:r>
      <w:r w:rsidR="007731E1" w:rsidRPr="007731E1">
        <w:rPr>
          <w:sz w:val="28"/>
          <w:szCs w:val="28"/>
          <w:rtl/>
          <w:lang w:bidi="ar-LB"/>
        </w:rPr>
        <w:t>7</w:t>
      </w:r>
      <w:r w:rsidR="00FF5FA4">
        <w:rPr>
          <w:sz w:val="28"/>
          <w:szCs w:val="28"/>
          <w:rtl/>
          <w:lang w:bidi="ar-LB"/>
        </w:rPr>
        <w:t xml:space="preserve"> </w:t>
      </w:r>
      <w:r w:rsidR="007731E1" w:rsidRPr="007731E1">
        <w:rPr>
          <w:sz w:val="28"/>
          <w:szCs w:val="28"/>
          <w:rtl/>
          <w:lang w:bidi="ar-LB"/>
        </w:rPr>
        <w:t>(أ)(4</w:t>
      </w:r>
      <w:r w:rsidR="00997DD9">
        <w:rPr>
          <w:sz w:val="28"/>
          <w:szCs w:val="28"/>
          <w:rtl/>
          <w:lang w:bidi="ar-LB"/>
        </w:rPr>
        <w:t>)</w:t>
      </w:r>
      <w:r w:rsidR="00FF5FA4">
        <w:rPr>
          <w:sz w:val="28"/>
          <w:szCs w:val="28"/>
          <w:rtl/>
          <w:lang w:bidi="ar-LB"/>
        </w:rPr>
        <w:t xml:space="preserve"> </w:t>
      </w:r>
      <w:r w:rsidR="00966AB1" w:rsidRPr="006106BD">
        <w:rPr>
          <w:sz w:val="28"/>
          <w:szCs w:val="28"/>
          <w:rtl/>
          <w:lang w:bidi="ar-LB"/>
        </w:rPr>
        <w:t>من</w:t>
      </w:r>
      <w:r w:rsidR="00FF5FA4">
        <w:rPr>
          <w:sz w:val="28"/>
          <w:szCs w:val="28"/>
          <w:rtl/>
          <w:lang w:bidi="ar-LB"/>
        </w:rPr>
        <w:t xml:space="preserve"> </w:t>
      </w:r>
      <w:r w:rsidR="00966AB1" w:rsidRPr="006106BD">
        <w:rPr>
          <w:sz w:val="28"/>
          <w:szCs w:val="28"/>
          <w:rtl/>
          <w:lang w:bidi="ar-LB"/>
        </w:rPr>
        <w:t>جدول</w:t>
      </w:r>
      <w:r w:rsidR="00FF5FA4">
        <w:rPr>
          <w:sz w:val="28"/>
          <w:szCs w:val="28"/>
          <w:rtl/>
          <w:lang w:bidi="ar-LB"/>
        </w:rPr>
        <w:t xml:space="preserve"> </w:t>
      </w:r>
      <w:r w:rsidR="00966AB1" w:rsidRPr="006106BD">
        <w:rPr>
          <w:sz w:val="28"/>
          <w:szCs w:val="28"/>
          <w:rtl/>
          <w:lang w:bidi="ar-LB"/>
        </w:rPr>
        <w:t>الأعمال</w:t>
      </w:r>
      <w:r w:rsidR="00FF5FA4">
        <w:rPr>
          <w:sz w:val="28"/>
          <w:szCs w:val="28"/>
          <w:rtl/>
          <w:lang w:bidi="ar-LB"/>
        </w:rPr>
        <w:t xml:space="preserve"> </w:t>
      </w:r>
      <w:r w:rsidR="00966AB1" w:rsidRPr="006106BD">
        <w:rPr>
          <w:sz w:val="28"/>
          <w:szCs w:val="28"/>
          <w:rtl/>
          <w:lang w:bidi="ar-LB"/>
        </w:rPr>
        <w:t>المؤقت</w:t>
      </w:r>
      <w:r w:rsidR="00FF5FA4">
        <w:rPr>
          <w:sz w:val="28"/>
          <w:szCs w:val="28"/>
          <w:lang w:bidi="ar-LB"/>
        </w:rPr>
        <w:t xml:space="preserve"> </w:t>
      </w:r>
    </w:p>
    <w:p w14:paraId="43D39555" w14:textId="77777777" w:rsidR="007E5D09" w:rsidRDefault="007E5D09" w:rsidP="00191404">
      <w:pPr>
        <w:pStyle w:val="StyleHeader4Para4Left0Firstline0"/>
        <w:numPr>
          <w:ilvl w:val="0"/>
          <w:numId w:val="0"/>
        </w:numPr>
        <w:rPr>
          <w:lang w:val="en-US" w:bidi="ar-LB"/>
        </w:rPr>
      </w:pPr>
    </w:p>
    <w:p w14:paraId="2714C9C7" w14:textId="3948EDB9" w:rsidR="00F235E1" w:rsidRPr="00D83712" w:rsidRDefault="00A51A4A" w:rsidP="00191404">
      <w:pPr>
        <w:bidi/>
        <w:spacing w:before="240" w:after="240"/>
        <w:jc w:val="center"/>
        <w:rPr>
          <w:b/>
          <w:bCs/>
          <w:sz w:val="28"/>
          <w:szCs w:val="28"/>
          <w:rtl/>
          <w:lang w:bidi="ar-LB"/>
        </w:rPr>
      </w:pPr>
      <w:r w:rsidRPr="00D83712">
        <w:rPr>
          <w:b/>
          <w:bCs/>
          <w:sz w:val="28"/>
          <w:szCs w:val="28"/>
          <w:rtl/>
          <w:lang w:bidi="ar-LB"/>
        </w:rPr>
        <w:t>ال</w:t>
      </w:r>
      <w:r w:rsidR="00F235E1" w:rsidRPr="00D83712">
        <w:rPr>
          <w:b/>
          <w:bCs/>
          <w:sz w:val="28"/>
          <w:szCs w:val="28"/>
          <w:rtl/>
          <w:lang w:bidi="ar-LB"/>
        </w:rPr>
        <w:t>تقرير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Pr="00D83712">
        <w:rPr>
          <w:b/>
          <w:bCs/>
          <w:sz w:val="28"/>
          <w:szCs w:val="28"/>
          <w:rtl/>
          <w:lang w:bidi="ar-LB"/>
        </w:rPr>
        <w:t>المرحلي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لبرنامج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الأمم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المتحدة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للبيئة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Pr="00D83712">
        <w:rPr>
          <w:b/>
          <w:bCs/>
          <w:sz w:val="28"/>
          <w:szCs w:val="28"/>
          <w:rtl/>
          <w:lang w:bidi="ar-LB"/>
        </w:rPr>
        <w:t>(اليونيب)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حتى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31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ديسمبر</w:t>
      </w:r>
      <w:r w:rsidRPr="00D83712">
        <w:rPr>
          <w:b/>
          <w:bCs/>
          <w:sz w:val="28"/>
          <w:szCs w:val="28"/>
          <w:rtl/>
          <w:lang w:bidi="ar-LB"/>
        </w:rPr>
        <w:t>/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Pr="00D83712">
        <w:rPr>
          <w:b/>
          <w:bCs/>
          <w:sz w:val="28"/>
          <w:szCs w:val="28"/>
          <w:rtl/>
          <w:lang w:bidi="ar-LB"/>
        </w:rPr>
        <w:t>كانون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Pr="00D83712">
        <w:rPr>
          <w:b/>
          <w:bCs/>
          <w:sz w:val="28"/>
          <w:szCs w:val="28"/>
          <w:rtl/>
          <w:lang w:bidi="ar-LB"/>
        </w:rPr>
        <w:t>الأول</w:t>
      </w:r>
      <w:r w:rsidR="00FF5FA4">
        <w:rPr>
          <w:b/>
          <w:bCs/>
          <w:sz w:val="28"/>
          <w:szCs w:val="28"/>
          <w:rtl/>
          <w:lang w:bidi="ar-LB"/>
        </w:rPr>
        <w:t xml:space="preserve"> </w:t>
      </w:r>
      <w:r w:rsidR="00F235E1" w:rsidRPr="00D83712">
        <w:rPr>
          <w:b/>
          <w:bCs/>
          <w:sz w:val="28"/>
          <w:szCs w:val="28"/>
          <w:rtl/>
          <w:lang w:bidi="ar-LB"/>
        </w:rPr>
        <w:t>2023</w:t>
      </w:r>
    </w:p>
    <w:p w14:paraId="4B4D53FE" w14:textId="77777777" w:rsidR="00F235E1" w:rsidRPr="00A51A4A" w:rsidRDefault="00F235E1" w:rsidP="00191404">
      <w:pPr>
        <w:bidi/>
        <w:spacing w:before="240" w:after="240"/>
        <w:rPr>
          <w:b/>
          <w:bCs/>
          <w:sz w:val="26"/>
          <w:szCs w:val="26"/>
          <w:rtl/>
          <w:lang w:bidi="ar-LB"/>
        </w:rPr>
      </w:pPr>
      <w:r w:rsidRPr="00A51A4A">
        <w:rPr>
          <w:b/>
          <w:bCs/>
          <w:sz w:val="26"/>
          <w:szCs w:val="26"/>
          <w:rtl/>
          <w:lang w:bidi="ar-LB"/>
        </w:rPr>
        <w:t>مقدمة</w:t>
      </w:r>
    </w:p>
    <w:p w14:paraId="2E9413D9" w14:textId="01F1D804" w:rsidR="00F235E1" w:rsidRPr="00A51A4A" w:rsidRDefault="00F235E1" w:rsidP="00191404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A51A4A">
        <w:rPr>
          <w:sz w:val="26"/>
          <w:szCs w:val="26"/>
          <w:rtl/>
          <w:lang w:bidi="ar-LB"/>
        </w:rPr>
        <w:t>تقدم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الوثيقة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>
        <w:rPr>
          <w:sz w:val="26"/>
          <w:szCs w:val="26"/>
          <w:rtl/>
          <w:lang w:bidi="ar-LB"/>
        </w:rPr>
        <w:t>ال</w:t>
      </w:r>
      <w:r w:rsidRPr="00A51A4A">
        <w:rPr>
          <w:sz w:val="26"/>
          <w:szCs w:val="26"/>
          <w:rtl/>
          <w:lang w:bidi="ar-LB"/>
        </w:rPr>
        <w:t>تقرير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>
        <w:rPr>
          <w:sz w:val="26"/>
          <w:szCs w:val="26"/>
          <w:rtl/>
          <w:lang w:bidi="ar-LB"/>
        </w:rPr>
        <w:t>المرحلي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 w:rsidRPr="00BA3ABE">
        <w:rPr>
          <w:sz w:val="26"/>
          <w:szCs w:val="26"/>
          <w:rtl/>
          <w:lang w:bidi="ar-LB"/>
        </w:rPr>
        <w:t>لبرنامج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 w:rsidRPr="00BA3ABE">
        <w:rPr>
          <w:sz w:val="26"/>
          <w:szCs w:val="26"/>
          <w:rtl/>
          <w:lang w:bidi="ar-LB"/>
        </w:rPr>
        <w:t>الأمم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 w:rsidRPr="00BA3ABE">
        <w:rPr>
          <w:sz w:val="26"/>
          <w:szCs w:val="26"/>
          <w:rtl/>
          <w:lang w:bidi="ar-LB"/>
        </w:rPr>
        <w:t>المتحدة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 w:rsidRPr="00BA3ABE">
        <w:rPr>
          <w:sz w:val="26"/>
          <w:szCs w:val="26"/>
          <w:rtl/>
          <w:lang w:bidi="ar-LB"/>
        </w:rPr>
        <w:t>للبيئة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 w:rsidRPr="00BA3ABE">
        <w:rPr>
          <w:sz w:val="26"/>
          <w:szCs w:val="26"/>
          <w:rtl/>
          <w:lang w:bidi="ar-LB"/>
        </w:rPr>
        <w:t>(اليونيب)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حتى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ديسمبر</w:t>
      </w:r>
      <w:r w:rsidR="00BA3ABE" w:rsidRPr="00BA3ABE">
        <w:rPr>
          <w:sz w:val="26"/>
          <w:szCs w:val="26"/>
          <w:rtl/>
          <w:lang w:bidi="ar-LB"/>
        </w:rPr>
        <w:t>/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 w:rsidRPr="00BA3ABE">
        <w:rPr>
          <w:sz w:val="26"/>
          <w:szCs w:val="26"/>
          <w:rtl/>
          <w:lang w:bidi="ar-LB"/>
        </w:rPr>
        <w:t>كانون</w:t>
      </w:r>
      <w:r w:rsidR="00FF5FA4">
        <w:rPr>
          <w:sz w:val="26"/>
          <w:szCs w:val="26"/>
          <w:rtl/>
          <w:lang w:bidi="ar-LB"/>
        </w:rPr>
        <w:t xml:space="preserve"> </w:t>
      </w:r>
      <w:r w:rsidR="00BA3ABE" w:rsidRPr="00BA3ABE"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2023.</w:t>
      </w:r>
      <w:r w:rsidRPr="00A51A4A">
        <w:rPr>
          <w:rStyle w:val="FootnoteReference"/>
          <w:sz w:val="26"/>
          <w:szCs w:val="26"/>
          <w:lang w:bidi="ar-LB"/>
        </w:rPr>
        <w:footnoteReference w:id="3"/>
      </w:r>
    </w:p>
    <w:p w14:paraId="01CA26CE" w14:textId="6BB2D560" w:rsidR="00F235E1" w:rsidRPr="00A51A4A" w:rsidRDefault="00CB3AF6" w:rsidP="00191404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ويشمل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Pr="00A51A4A">
        <w:rPr>
          <w:sz w:val="26"/>
          <w:szCs w:val="26"/>
          <w:rtl/>
          <w:lang w:bidi="ar-LB"/>
        </w:rPr>
        <w:t>تقرير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A51A4A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235E1" w:rsidRPr="00A51A4A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وتشمل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79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مشروعاً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متعلقا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بالهيدروفلوروكربون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ممولين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المساهمات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الطوعية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الإضافية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المقدمة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17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طرفاً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غير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عامل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بالمادة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5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لتوفير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دعم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البدء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السريع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تعديل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كيغالي.</w:t>
      </w:r>
    </w:p>
    <w:p w14:paraId="433F5E70" w14:textId="01886DCC" w:rsidR="00F235E1" w:rsidRPr="00A51A4A" w:rsidRDefault="00F235E1" w:rsidP="00191404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A51A4A">
        <w:rPr>
          <w:sz w:val="26"/>
          <w:szCs w:val="26"/>
          <w:rtl/>
          <w:lang w:bidi="ar-LB"/>
        </w:rPr>
        <w:t>استعرضت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الأمانة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كل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مشروع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جاري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تنفيذه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أساس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كل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بلد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حدة،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مع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الأخذ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الاعتبار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التأخيرات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حدثت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حيث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تواريخ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المقررة</w:t>
      </w:r>
      <w:r w:rsidR="00FF5FA4">
        <w:rPr>
          <w:sz w:val="26"/>
          <w:szCs w:val="26"/>
          <w:rtl/>
          <w:lang w:bidi="ar-LB"/>
        </w:rPr>
        <w:t xml:space="preserve"> </w:t>
      </w:r>
      <w:r w:rsidR="00A30C31">
        <w:rPr>
          <w:sz w:val="26"/>
          <w:szCs w:val="26"/>
          <w:rtl/>
          <w:lang w:bidi="ar-LB"/>
        </w:rPr>
        <w:t>المبلغ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عنها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C92867">
        <w:rPr>
          <w:sz w:val="26"/>
          <w:szCs w:val="26"/>
          <w:rtl/>
          <w:lang w:bidi="ar-LB"/>
        </w:rPr>
        <w:t>2023</w:t>
      </w:r>
      <w:r w:rsidR="00A30C31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A30C31">
        <w:rPr>
          <w:sz w:val="26"/>
          <w:szCs w:val="26"/>
          <w:rtl/>
          <w:lang w:bidi="ar-LB"/>
        </w:rPr>
        <w:t>وتأثير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التأخيرات</w:t>
      </w:r>
      <w:r w:rsidR="00FF5FA4">
        <w:rPr>
          <w:sz w:val="26"/>
          <w:szCs w:val="26"/>
          <w:rtl/>
          <w:lang w:bidi="ar-LB"/>
        </w:rPr>
        <w:t xml:space="preserve"> </w:t>
      </w:r>
      <w:r w:rsidR="00A30C31">
        <w:rPr>
          <w:sz w:val="26"/>
          <w:szCs w:val="26"/>
          <w:rtl/>
          <w:lang w:bidi="ar-LB"/>
        </w:rPr>
        <w:t>المحتمل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A30C31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A30C31">
        <w:rPr>
          <w:sz w:val="26"/>
          <w:szCs w:val="26"/>
          <w:rtl/>
          <w:lang w:bidi="ar-LB"/>
        </w:rPr>
        <w:t>ا</w:t>
      </w:r>
      <w:r w:rsidRPr="00A51A4A">
        <w:rPr>
          <w:sz w:val="26"/>
          <w:szCs w:val="26"/>
          <w:rtl/>
          <w:lang w:bidi="ar-LB"/>
        </w:rPr>
        <w:t>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الخاضعة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للرقابة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ومعدل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الصرف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المخطط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له.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ويستند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التحليل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الوارد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الوثيقة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="002906D1">
        <w:rPr>
          <w:sz w:val="26"/>
          <w:szCs w:val="26"/>
          <w:rtl/>
          <w:lang w:bidi="ar-LB"/>
        </w:rPr>
        <w:t>الطن</w:t>
      </w:r>
      <w:r w:rsidR="00FF5FA4">
        <w:rPr>
          <w:sz w:val="26"/>
          <w:szCs w:val="26"/>
          <w:rtl/>
          <w:lang w:bidi="ar-LB"/>
        </w:rPr>
        <w:t xml:space="preserve"> </w:t>
      </w:r>
      <w:r w:rsidR="002906D1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2906D1">
        <w:rPr>
          <w:sz w:val="26"/>
          <w:szCs w:val="26"/>
          <w:rtl/>
          <w:lang w:bidi="ar-LB"/>
        </w:rPr>
        <w:t>قدرات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استنفاد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لجميع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الخاضعة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للرقابة</w:t>
      </w:r>
      <w:r w:rsidR="00FF5FA4">
        <w:rPr>
          <w:sz w:val="26"/>
          <w:szCs w:val="26"/>
          <w:rtl/>
          <w:lang w:bidi="ar-LB"/>
        </w:rPr>
        <w:t xml:space="preserve"> </w:t>
      </w:r>
      <w:r w:rsidR="002906D1">
        <w:rPr>
          <w:sz w:val="26"/>
          <w:szCs w:val="26"/>
          <w:rtl/>
          <w:lang w:bidi="ar-LB"/>
        </w:rPr>
        <w:t>ماعدا</w:t>
      </w:r>
      <w:r w:rsidR="00FF5FA4">
        <w:rPr>
          <w:sz w:val="26"/>
          <w:szCs w:val="26"/>
          <w:rtl/>
          <w:lang w:bidi="ar-LB"/>
        </w:rPr>
        <w:t xml:space="preserve"> </w:t>
      </w:r>
      <w:r w:rsidR="002906D1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2906D1">
        <w:rPr>
          <w:sz w:val="26"/>
          <w:szCs w:val="26"/>
          <w:rtl/>
          <w:lang w:bidi="ar-LB"/>
        </w:rPr>
        <w:t>الهيدروفلوروكربونية</w:t>
      </w:r>
      <w:r w:rsidR="009E424C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تقاس</w:t>
      </w:r>
      <w:r w:rsidR="00FF5FA4">
        <w:rPr>
          <w:sz w:val="26"/>
          <w:szCs w:val="26"/>
          <w:rtl/>
          <w:lang w:bidi="ar-LB"/>
        </w:rPr>
        <w:t xml:space="preserve"> </w:t>
      </w:r>
      <w:r w:rsidR="009E424C">
        <w:rPr>
          <w:sz w:val="26"/>
          <w:szCs w:val="26"/>
          <w:rtl/>
          <w:lang w:bidi="ar-LB"/>
        </w:rPr>
        <w:t>بالطن</w:t>
      </w:r>
      <w:r w:rsidR="00FF5FA4">
        <w:rPr>
          <w:sz w:val="26"/>
          <w:szCs w:val="26"/>
          <w:rtl/>
          <w:lang w:bidi="ar-LB"/>
        </w:rPr>
        <w:t xml:space="preserve"> </w:t>
      </w:r>
      <w:r w:rsidR="009E424C">
        <w:rPr>
          <w:sz w:val="26"/>
          <w:szCs w:val="26"/>
          <w:rtl/>
          <w:lang w:bidi="ar-LB"/>
        </w:rPr>
        <w:t>المتري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و</w:t>
      </w:r>
      <w:r w:rsidR="009E424C">
        <w:rPr>
          <w:sz w:val="26"/>
          <w:szCs w:val="26"/>
          <w:rtl/>
          <w:lang w:bidi="ar-LB"/>
        </w:rPr>
        <w:t>الطن</w:t>
      </w:r>
      <w:r w:rsidR="00FF5FA4">
        <w:rPr>
          <w:sz w:val="26"/>
          <w:szCs w:val="26"/>
          <w:rtl/>
          <w:lang w:bidi="ar-LB"/>
        </w:rPr>
        <w:t xml:space="preserve"> </w:t>
      </w:r>
      <w:r w:rsidR="009E424C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مكافئ</w:t>
      </w:r>
      <w:r w:rsidR="00FF5FA4">
        <w:rPr>
          <w:sz w:val="26"/>
          <w:szCs w:val="26"/>
          <w:rtl/>
          <w:lang w:bidi="ar-LB"/>
        </w:rPr>
        <w:t xml:space="preserve"> </w:t>
      </w:r>
      <w:r w:rsidRPr="009E424C">
        <w:rPr>
          <w:sz w:val="26"/>
          <w:szCs w:val="26"/>
          <w:rtl/>
          <w:lang w:bidi="ar-LB"/>
        </w:rPr>
        <w:t>ثاني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9E424C">
        <w:rPr>
          <w:sz w:val="26"/>
          <w:szCs w:val="26"/>
          <w:rtl/>
          <w:lang w:bidi="ar-LB"/>
        </w:rPr>
        <w:t>أكسيد</w:t>
      </w:r>
      <w:r w:rsidR="00FF5FA4">
        <w:rPr>
          <w:sz w:val="26"/>
          <w:szCs w:val="26"/>
          <w:rtl/>
          <w:lang w:bidi="ar-LB"/>
        </w:rPr>
        <w:t xml:space="preserve"> </w:t>
      </w:r>
      <w:r w:rsidRPr="009E424C">
        <w:rPr>
          <w:sz w:val="26"/>
          <w:szCs w:val="26"/>
          <w:rtl/>
          <w:lang w:bidi="ar-LB"/>
        </w:rPr>
        <w:t>الكربون</w:t>
      </w:r>
      <w:r w:rsidRPr="00A51A4A">
        <w:rPr>
          <w:sz w:val="26"/>
          <w:szCs w:val="26"/>
          <w:rtl/>
          <w:lang w:bidi="ar-LB"/>
        </w:rPr>
        <w:t>.</w:t>
      </w:r>
      <w:r w:rsidRPr="00A51A4A">
        <w:rPr>
          <w:rStyle w:val="FootnoteReference"/>
          <w:sz w:val="26"/>
          <w:szCs w:val="26"/>
          <w:lang w:bidi="ar-LB"/>
        </w:rPr>
        <w:footnoteReference w:id="4"/>
      </w:r>
    </w:p>
    <w:p w14:paraId="7116D1F8" w14:textId="750194E7" w:rsidR="00F235E1" w:rsidRPr="00A51A4A" w:rsidRDefault="00F235E1" w:rsidP="00191404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A51A4A">
        <w:rPr>
          <w:sz w:val="26"/>
          <w:szCs w:val="26"/>
          <w:rtl/>
          <w:lang w:bidi="ar-LB"/>
        </w:rPr>
        <w:t>تتكون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الوثيقة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الأقسام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A51A4A">
        <w:rPr>
          <w:sz w:val="26"/>
          <w:szCs w:val="26"/>
          <w:rtl/>
          <w:lang w:bidi="ar-LB"/>
        </w:rPr>
        <w:t>التالية:</w:t>
      </w:r>
    </w:p>
    <w:p w14:paraId="1381FB6D" w14:textId="65CB5704" w:rsidR="00F235E1" w:rsidRPr="00A51A4A" w:rsidRDefault="00551FA4" w:rsidP="00191404">
      <w:pPr>
        <w:pStyle w:val="Heading2"/>
        <w:keepNext/>
        <w:widowControl/>
        <w:numPr>
          <w:ilvl w:val="0"/>
          <w:numId w:val="0"/>
        </w:numPr>
        <w:bidi/>
        <w:adjustRightInd w:val="0"/>
        <w:spacing w:before="240"/>
        <w:ind w:left="1440" w:hanging="720"/>
        <w:textAlignment w:val="baseline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أولا-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A51A4A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المعتمدة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لجميع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الخاضعة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للرقابة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المساهمات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المنتظمة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الصندوق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المتعدد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الأطراف.</w:t>
      </w:r>
      <w:r w:rsidR="00FF5FA4">
        <w:rPr>
          <w:sz w:val="26"/>
          <w:szCs w:val="26"/>
          <w:rtl/>
          <w:lang w:bidi="ar-LB"/>
        </w:rPr>
        <w:t xml:space="preserve"> </w:t>
      </w:r>
      <w:r w:rsidR="00056349">
        <w:rPr>
          <w:sz w:val="26"/>
          <w:szCs w:val="26"/>
          <w:rtl/>
          <w:lang w:bidi="ar-LB"/>
        </w:rPr>
        <w:t>وي</w:t>
      </w:r>
      <w:r w:rsidR="00F235E1" w:rsidRPr="00A51A4A">
        <w:rPr>
          <w:sz w:val="26"/>
          <w:szCs w:val="26"/>
          <w:rtl/>
          <w:lang w:bidi="ar-LB"/>
        </w:rPr>
        <w:t>قدم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مل</w:t>
      </w:r>
      <w:r w:rsidR="00056349">
        <w:rPr>
          <w:sz w:val="26"/>
          <w:szCs w:val="26"/>
          <w:rtl/>
          <w:lang w:bidi="ar-LB"/>
        </w:rPr>
        <w:t>خصا</w:t>
      </w:r>
      <w:r w:rsidR="00FF5FA4">
        <w:rPr>
          <w:sz w:val="26"/>
          <w:szCs w:val="26"/>
          <w:rtl/>
          <w:lang w:bidi="ar-LB"/>
        </w:rPr>
        <w:t xml:space="preserve"> </w:t>
      </w:r>
      <w:r w:rsidR="00056349">
        <w:rPr>
          <w:sz w:val="26"/>
          <w:szCs w:val="26"/>
          <w:rtl/>
          <w:lang w:bidi="ar-LB"/>
        </w:rPr>
        <w:t>للتقدم</w:t>
      </w:r>
      <w:r w:rsidR="00FF5FA4">
        <w:rPr>
          <w:sz w:val="26"/>
          <w:szCs w:val="26"/>
          <w:rtl/>
          <w:lang w:bidi="ar-LB"/>
        </w:rPr>
        <w:t xml:space="preserve"> </w:t>
      </w:r>
      <w:r w:rsidR="00056349">
        <w:rPr>
          <w:sz w:val="26"/>
          <w:szCs w:val="26"/>
          <w:rtl/>
          <w:lang w:bidi="ar-LB"/>
        </w:rPr>
        <w:t>المحرز</w:t>
      </w:r>
      <w:r w:rsidR="00FF5FA4">
        <w:rPr>
          <w:sz w:val="26"/>
          <w:szCs w:val="26"/>
          <w:rtl/>
          <w:lang w:bidi="ar-LB"/>
        </w:rPr>
        <w:t xml:space="preserve"> </w:t>
      </w:r>
      <w:r w:rsidR="00056349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056349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056349">
        <w:rPr>
          <w:sz w:val="26"/>
          <w:szCs w:val="26"/>
          <w:rtl/>
          <w:lang w:bidi="ar-LB"/>
        </w:rPr>
        <w:t>المشرو</w:t>
      </w:r>
      <w:r w:rsidR="00F235E1" w:rsidRPr="00A51A4A">
        <w:rPr>
          <w:sz w:val="26"/>
          <w:szCs w:val="26"/>
          <w:rtl/>
          <w:lang w:bidi="ar-LB"/>
        </w:rPr>
        <w:t>ع</w:t>
      </w:r>
      <w:r w:rsidR="00056349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2023</w:t>
      </w:r>
      <w:r w:rsidR="00FF5FA4">
        <w:rPr>
          <w:sz w:val="26"/>
          <w:szCs w:val="26"/>
          <w:rtl/>
          <w:lang w:bidi="ar-LB"/>
        </w:rPr>
        <w:t xml:space="preserve"> </w:t>
      </w:r>
      <w:r w:rsidR="00A60F86">
        <w:rPr>
          <w:sz w:val="26"/>
          <w:szCs w:val="26"/>
          <w:rtl/>
          <w:lang w:bidi="ar-LB"/>
        </w:rPr>
        <w:t>والتراكمي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1991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تعالج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جميع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الخاضعة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للرقابة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بموجب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بروتوكول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مونتريال،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بما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ذلك</w:t>
      </w:r>
      <w:r w:rsidR="00FF5FA4">
        <w:rPr>
          <w:sz w:val="26"/>
          <w:szCs w:val="26"/>
          <w:rtl/>
          <w:lang w:bidi="ar-LB"/>
        </w:rPr>
        <w:t xml:space="preserve"> </w:t>
      </w:r>
      <w:bookmarkStart w:id="0" w:name="_Hlk115854077"/>
      <w:r w:rsidR="00F235E1" w:rsidRPr="00A51A4A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المدرجة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واو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(</w:t>
      </w:r>
      <w:r w:rsidR="00056349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الهيدروفلوروكربون</w:t>
      </w:r>
      <w:r w:rsidR="00056349">
        <w:rPr>
          <w:sz w:val="26"/>
          <w:szCs w:val="26"/>
          <w:rtl/>
          <w:lang w:bidi="ar-LB"/>
        </w:rPr>
        <w:t>ية</w:t>
      </w:r>
      <w:r w:rsidR="00F235E1" w:rsidRPr="00A51A4A">
        <w:rPr>
          <w:sz w:val="26"/>
          <w:szCs w:val="26"/>
          <w:rtl/>
          <w:lang w:bidi="ar-LB"/>
        </w:rPr>
        <w:t>).</w:t>
      </w:r>
      <w:r w:rsidR="00FF5FA4">
        <w:rPr>
          <w:sz w:val="26"/>
          <w:szCs w:val="26"/>
          <w:rtl/>
          <w:lang w:bidi="ar-LB"/>
        </w:rPr>
        <w:t xml:space="preserve"> </w:t>
      </w:r>
      <w:bookmarkEnd w:id="0"/>
      <w:r w:rsidR="00056349">
        <w:rPr>
          <w:sz w:val="26"/>
          <w:szCs w:val="26"/>
          <w:rtl/>
          <w:lang w:bidi="ar-LB"/>
        </w:rPr>
        <w:t>ويح</w:t>
      </w:r>
      <w:r w:rsidR="00F235E1" w:rsidRPr="00A51A4A">
        <w:rPr>
          <w:sz w:val="26"/>
          <w:szCs w:val="26"/>
          <w:rtl/>
          <w:lang w:bidi="ar-LB"/>
        </w:rPr>
        <w:t>توي</w:t>
      </w:r>
      <w:r w:rsidR="00FF5FA4">
        <w:rPr>
          <w:sz w:val="26"/>
          <w:szCs w:val="26"/>
          <w:rtl/>
          <w:lang w:bidi="ar-LB"/>
        </w:rPr>
        <w:t xml:space="preserve"> </w:t>
      </w:r>
      <w:r w:rsidR="00056349">
        <w:rPr>
          <w:sz w:val="26"/>
          <w:szCs w:val="26"/>
          <w:rtl/>
          <w:lang w:bidi="ar-LB"/>
        </w:rPr>
        <w:t>أيضا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استعراض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lastRenderedPageBreak/>
        <w:t>لحالة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كل</w:t>
      </w:r>
      <w:r w:rsidR="00FF5FA4">
        <w:rPr>
          <w:sz w:val="26"/>
          <w:szCs w:val="26"/>
          <w:rtl/>
          <w:lang w:bidi="ar-LB"/>
        </w:rPr>
        <w:t xml:space="preserve"> </w:t>
      </w:r>
      <w:r w:rsidR="001A5A97" w:rsidRPr="00A51A4A">
        <w:rPr>
          <w:sz w:val="26"/>
          <w:szCs w:val="26"/>
          <w:rtl/>
          <w:lang w:bidi="ar-LB"/>
        </w:rPr>
        <w:t>مشروع</w:t>
      </w:r>
      <w:r w:rsidR="00FF5FA4">
        <w:rPr>
          <w:sz w:val="26"/>
          <w:szCs w:val="26"/>
          <w:rtl/>
          <w:lang w:bidi="ar-LB"/>
        </w:rPr>
        <w:t xml:space="preserve"> </w:t>
      </w:r>
      <w:r w:rsidR="001A5A97" w:rsidRPr="00A51A4A">
        <w:rPr>
          <w:sz w:val="26"/>
          <w:szCs w:val="26"/>
          <w:rtl/>
          <w:lang w:bidi="ar-LB"/>
        </w:rPr>
        <w:t>جاري</w:t>
      </w:r>
      <w:r w:rsidR="00F235E1" w:rsidRPr="00A51A4A">
        <w:rPr>
          <w:rStyle w:val="FootnoteReference"/>
          <w:sz w:val="26"/>
          <w:szCs w:val="26"/>
          <w:lang w:bidi="ar-LB"/>
        </w:rPr>
        <w:footnoteReference w:id="5"/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1A5A97">
        <w:rPr>
          <w:sz w:val="26"/>
          <w:szCs w:val="26"/>
          <w:rtl/>
          <w:lang w:bidi="ar-LB"/>
        </w:rPr>
        <w:t>صعيد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البلد.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ويحدد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المشرو</w:t>
      </w:r>
      <w:r w:rsidR="00F235E1" w:rsidRPr="00A51A4A">
        <w:rPr>
          <w:sz w:val="26"/>
          <w:szCs w:val="26"/>
          <w:rtl/>
          <w:lang w:bidi="ar-LB"/>
        </w:rPr>
        <w:t>ع</w:t>
      </w:r>
      <w:r w:rsidR="00F92058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تعاني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تأخير</w:t>
      </w:r>
      <w:r w:rsidR="00F92058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والتأثير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المحتمل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الخاضعة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للرقابة،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والمشرو</w:t>
      </w:r>
      <w:r w:rsidR="00F235E1" w:rsidRPr="00A51A4A">
        <w:rPr>
          <w:sz w:val="26"/>
          <w:szCs w:val="26"/>
          <w:rtl/>
          <w:lang w:bidi="ar-LB"/>
        </w:rPr>
        <w:t>ع</w:t>
      </w:r>
      <w:r w:rsidR="00F92058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توجد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بها</w:t>
      </w:r>
      <w:r w:rsidR="00FF5FA4">
        <w:rPr>
          <w:sz w:val="26"/>
          <w:szCs w:val="26"/>
          <w:rtl/>
          <w:lang w:bidi="ar-LB"/>
        </w:rPr>
        <w:t xml:space="preserve"> </w:t>
      </w:r>
      <w:r w:rsidR="00E423D1">
        <w:rPr>
          <w:sz w:val="26"/>
          <w:szCs w:val="26"/>
          <w:rtl/>
          <w:lang w:bidi="ar-LB"/>
        </w:rPr>
        <w:t>مشكلات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معلقة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لكي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تنظر</w:t>
      </w:r>
      <w:r w:rsidR="00FF5FA4">
        <w:rPr>
          <w:sz w:val="26"/>
          <w:szCs w:val="26"/>
          <w:rtl/>
          <w:lang w:bidi="ar-LB"/>
        </w:rPr>
        <w:t xml:space="preserve"> </w:t>
      </w:r>
      <w:r w:rsidR="00F92058">
        <w:rPr>
          <w:sz w:val="26"/>
          <w:szCs w:val="26"/>
          <w:rtl/>
          <w:lang w:bidi="ar-LB"/>
        </w:rPr>
        <w:t>فيها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اللجنة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التنفيذية.</w:t>
      </w:r>
    </w:p>
    <w:p w14:paraId="7C974076" w14:textId="1A8962E9" w:rsidR="00F235E1" w:rsidRPr="00A51A4A" w:rsidRDefault="002706DE" w:rsidP="00191404">
      <w:pPr>
        <w:pStyle w:val="Heading2"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ثانياً-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A51A4A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المعتمدة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المدرجة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(و</w:t>
      </w:r>
      <w:r>
        <w:rPr>
          <w:sz w:val="26"/>
          <w:szCs w:val="26"/>
          <w:rtl/>
          <w:lang w:bidi="ar-LB"/>
        </w:rPr>
        <w:t>او</w:t>
      </w:r>
      <w:r w:rsidR="00F235E1" w:rsidRPr="00A51A4A">
        <w:rPr>
          <w:sz w:val="26"/>
          <w:szCs w:val="26"/>
          <w:rtl/>
          <w:lang w:bidi="ar-LB"/>
        </w:rPr>
        <w:t>)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235E1" w:rsidRPr="00A51A4A">
        <w:rPr>
          <w:sz w:val="26"/>
          <w:szCs w:val="26"/>
          <w:rtl/>
          <w:lang w:bidi="ar-LB"/>
        </w:rPr>
        <w:t>)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>لمساهمات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الطوعية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الإضافية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لدعم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البدء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السريع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التخفيض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التدريجي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235E1" w:rsidRPr="00A51A4A">
        <w:rPr>
          <w:sz w:val="26"/>
          <w:szCs w:val="26"/>
          <w:rtl/>
          <w:lang w:bidi="ar-LB"/>
        </w:rPr>
        <w:t>.</w:t>
      </w:r>
    </w:p>
    <w:p w14:paraId="5190F417" w14:textId="712EAAB8" w:rsidR="00F235E1" w:rsidRPr="00A51A4A" w:rsidRDefault="00C012BB" w:rsidP="00191404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ثالثا-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التوصية.</w:t>
      </w:r>
    </w:p>
    <w:p w14:paraId="7602026B" w14:textId="4E168B4B" w:rsidR="00F235E1" w:rsidRPr="00A51A4A" w:rsidRDefault="00F235E1" w:rsidP="00191404">
      <w:pPr>
        <w:bidi/>
        <w:spacing w:after="240"/>
        <w:ind w:left="990" w:hanging="990"/>
        <w:rPr>
          <w:b/>
          <w:bCs/>
          <w:sz w:val="26"/>
          <w:szCs w:val="26"/>
          <w:rtl/>
          <w:lang w:bidi="ar-LB"/>
        </w:rPr>
      </w:pPr>
      <w:r w:rsidRPr="00A51A4A">
        <w:rPr>
          <w:b/>
          <w:bCs/>
          <w:sz w:val="26"/>
          <w:szCs w:val="26"/>
          <w:rtl/>
          <w:lang w:bidi="ar-LB"/>
        </w:rPr>
        <w:t>أولا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51A4A">
        <w:rPr>
          <w:b/>
          <w:bCs/>
          <w:sz w:val="26"/>
          <w:szCs w:val="26"/>
          <w:rtl/>
          <w:lang w:bidi="ar-LB"/>
        </w:rPr>
        <w:t>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المشروعات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المعتمدة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لجميع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المواد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الخاضعة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للرقابة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إطار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المساهمات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المنتظمة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الصندوق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المتعدد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A1108" w:rsidRPr="005A1108">
        <w:rPr>
          <w:b/>
          <w:bCs/>
          <w:sz w:val="26"/>
          <w:szCs w:val="26"/>
          <w:rtl/>
          <w:lang w:bidi="ar-LB"/>
        </w:rPr>
        <w:t>الأطراف</w:t>
      </w:r>
    </w:p>
    <w:p w14:paraId="65C8B898" w14:textId="132ABF9A" w:rsidR="00F235E1" w:rsidRPr="00A51A4A" w:rsidRDefault="009E0723" w:rsidP="00191404">
      <w:pPr>
        <w:bidi/>
        <w:spacing w:after="240"/>
        <w:ind w:left="990" w:hanging="99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أولا-1-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التقدم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المحرز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تنفيذ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المش</w:t>
      </w:r>
      <w:r w:rsidR="00A60F86">
        <w:rPr>
          <w:b/>
          <w:bCs/>
          <w:sz w:val="26"/>
          <w:szCs w:val="26"/>
          <w:rtl/>
          <w:lang w:bidi="ar-LB"/>
        </w:rPr>
        <w:t>رو</w:t>
      </w:r>
      <w:r w:rsidR="00F235E1" w:rsidRPr="00A51A4A">
        <w:rPr>
          <w:b/>
          <w:bCs/>
          <w:sz w:val="26"/>
          <w:szCs w:val="26"/>
          <w:rtl/>
          <w:lang w:bidi="ar-LB"/>
        </w:rPr>
        <w:t>ع</w:t>
      </w:r>
      <w:r w:rsidR="00A60F86">
        <w:rPr>
          <w:b/>
          <w:bCs/>
          <w:sz w:val="26"/>
          <w:szCs w:val="26"/>
          <w:rtl/>
          <w:lang w:bidi="ar-LB"/>
        </w:rPr>
        <w:t>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لعام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2023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والتراكمي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منذ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عام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1991</w:t>
      </w:r>
    </w:p>
    <w:p w14:paraId="27143B0F" w14:textId="29FA82ED" w:rsidR="00F235E1" w:rsidRPr="00A51A4A" w:rsidRDefault="006C5087" w:rsidP="00191404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حتى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ديسمبر</w:t>
      </w:r>
      <w:r>
        <w:rPr>
          <w:sz w:val="26"/>
          <w:szCs w:val="26"/>
          <w:rtl/>
          <w:lang w:bidi="ar-LB"/>
        </w:rPr>
        <w:t>/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كانون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2023</w:t>
      </w:r>
      <w:r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986FF4">
        <w:rPr>
          <w:sz w:val="26"/>
          <w:szCs w:val="26"/>
          <w:rtl/>
          <w:lang w:bidi="ar-LB"/>
        </w:rPr>
        <w:t>اعتمدت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اللجنة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445</w:t>
      </w:r>
      <w:r>
        <w:rPr>
          <w:sz w:val="26"/>
          <w:szCs w:val="26"/>
          <w:rtl/>
          <w:lang w:bidi="ar-LB"/>
        </w:rPr>
        <w:t>,</w:t>
      </w:r>
      <w:r w:rsidR="00F235E1" w:rsidRPr="00A51A4A">
        <w:rPr>
          <w:sz w:val="26"/>
          <w:szCs w:val="26"/>
          <w:rtl/>
          <w:lang w:bidi="ar-LB"/>
        </w:rPr>
        <w:t>37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لمشروعات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26706C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26706C">
        <w:rPr>
          <w:sz w:val="26"/>
          <w:szCs w:val="26"/>
          <w:rtl/>
          <w:lang w:bidi="ar-LB"/>
        </w:rPr>
        <w:t>ي</w:t>
      </w:r>
      <w:r w:rsidR="00F235E1" w:rsidRPr="00A51A4A">
        <w:rPr>
          <w:sz w:val="26"/>
          <w:szCs w:val="26"/>
          <w:rtl/>
          <w:lang w:bidi="ar-LB"/>
        </w:rPr>
        <w:t>تألف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411.83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دولار</w:t>
      </w:r>
      <w:r w:rsidR="0026706C"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أمريكي</w:t>
      </w:r>
      <w:r w:rsidR="0026706C"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مش</w:t>
      </w:r>
      <w:r w:rsidR="0026706C">
        <w:rPr>
          <w:sz w:val="26"/>
          <w:szCs w:val="26"/>
          <w:rtl/>
          <w:lang w:bidi="ar-LB"/>
        </w:rPr>
        <w:t>رو</w:t>
      </w:r>
      <w:r w:rsidR="00F235E1" w:rsidRPr="00A51A4A">
        <w:rPr>
          <w:sz w:val="26"/>
          <w:szCs w:val="26"/>
          <w:rtl/>
          <w:lang w:bidi="ar-LB"/>
        </w:rPr>
        <w:t>ع</w:t>
      </w:r>
      <w:r w:rsidR="0026706C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استثمارية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وغير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استثمارية،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و33.55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دولار</w:t>
      </w:r>
      <w:r w:rsidR="0026706C"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أمريكي</w:t>
      </w:r>
      <w:r w:rsidR="0026706C"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لتكاليف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دعم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الوكالة،</w:t>
      </w:r>
      <w:r w:rsidR="00FF5FA4">
        <w:rPr>
          <w:sz w:val="26"/>
          <w:szCs w:val="26"/>
          <w:rtl/>
          <w:lang w:bidi="ar-LB"/>
        </w:rPr>
        <w:t xml:space="preserve"> </w:t>
      </w:r>
      <w:r w:rsidR="0026706C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26706C">
        <w:rPr>
          <w:sz w:val="26"/>
          <w:szCs w:val="26"/>
          <w:rtl/>
          <w:lang w:bidi="ar-LB"/>
        </w:rPr>
        <w:t>النحو</w:t>
      </w:r>
      <w:r w:rsidR="00FF5FA4">
        <w:rPr>
          <w:sz w:val="26"/>
          <w:szCs w:val="26"/>
          <w:rtl/>
          <w:lang w:bidi="ar-LB"/>
        </w:rPr>
        <w:t xml:space="preserve"> </w:t>
      </w:r>
      <w:r w:rsidR="0026706C">
        <w:rPr>
          <w:sz w:val="26"/>
          <w:szCs w:val="26"/>
          <w:rtl/>
          <w:lang w:bidi="ar-LB"/>
        </w:rPr>
        <w:t>ال</w:t>
      </w:r>
      <w:r w:rsidR="00F235E1" w:rsidRPr="00A51A4A">
        <w:rPr>
          <w:sz w:val="26"/>
          <w:szCs w:val="26"/>
          <w:rtl/>
          <w:lang w:bidi="ar-LB"/>
        </w:rPr>
        <w:t>موضح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الجدول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A51A4A">
        <w:rPr>
          <w:sz w:val="26"/>
          <w:szCs w:val="26"/>
          <w:rtl/>
          <w:lang w:bidi="ar-LB"/>
        </w:rPr>
        <w:t>1.</w:t>
      </w:r>
    </w:p>
    <w:p w14:paraId="4E2A6A3E" w14:textId="6E73066C" w:rsidR="00F235E1" w:rsidRPr="00A51A4A" w:rsidRDefault="00FB2265" w:rsidP="00191404">
      <w:pPr>
        <w:pStyle w:val="Heading1"/>
        <w:keepNext/>
        <w:numPr>
          <w:ilvl w:val="0"/>
          <w:numId w:val="0"/>
        </w:numPr>
        <w:suppressAutoHyphens/>
        <w:bidi/>
        <w:spacing w:after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pacing w:val="-3"/>
          <w:sz w:val="26"/>
          <w:szCs w:val="26"/>
          <w:rtl/>
          <w:lang w:bidi="ar-LB"/>
        </w:rPr>
        <w:t>الجدول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>
        <w:rPr>
          <w:b/>
          <w:bCs/>
          <w:spacing w:val="-3"/>
          <w:sz w:val="26"/>
          <w:szCs w:val="26"/>
          <w:rtl/>
          <w:lang w:bidi="ar-LB"/>
        </w:rPr>
        <w:t>1-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pacing w:val="-3"/>
          <w:sz w:val="26"/>
          <w:szCs w:val="26"/>
          <w:rtl/>
          <w:lang w:bidi="ar-LB"/>
        </w:rPr>
        <w:t>التمويل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pacing w:val="-3"/>
          <w:sz w:val="26"/>
          <w:szCs w:val="26"/>
          <w:rtl/>
          <w:lang w:bidi="ar-LB"/>
        </w:rPr>
        <w:t>المعتمد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>
        <w:rPr>
          <w:b/>
          <w:bCs/>
          <w:spacing w:val="-3"/>
          <w:sz w:val="26"/>
          <w:szCs w:val="26"/>
          <w:rtl/>
          <w:lang w:bidi="ar-LB"/>
        </w:rPr>
        <w:t>لليونيب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877CFF" w:rsidRPr="00A51A4A">
        <w:rPr>
          <w:b/>
          <w:bCs/>
          <w:spacing w:val="-3"/>
          <w:sz w:val="26"/>
          <w:szCs w:val="26"/>
          <w:rtl/>
          <w:lang w:bidi="ar-LB"/>
        </w:rPr>
        <w:t>حسب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877CFF" w:rsidRPr="00A51A4A">
        <w:rPr>
          <w:b/>
          <w:bCs/>
          <w:spacing w:val="-3"/>
          <w:sz w:val="26"/>
          <w:szCs w:val="26"/>
          <w:rtl/>
          <w:lang w:bidi="ar-LB"/>
        </w:rPr>
        <w:t>القطاع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pacing w:val="-3"/>
          <w:sz w:val="26"/>
          <w:szCs w:val="26"/>
          <w:rtl/>
          <w:lang w:bidi="ar-LB"/>
        </w:rPr>
        <w:t>حتى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pacing w:val="-3"/>
          <w:sz w:val="26"/>
          <w:szCs w:val="26"/>
          <w:rtl/>
          <w:lang w:bidi="ar-LB"/>
        </w:rPr>
        <w:t>31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pacing w:val="-3"/>
          <w:sz w:val="26"/>
          <w:szCs w:val="26"/>
          <w:rtl/>
          <w:lang w:bidi="ar-LB"/>
        </w:rPr>
        <w:t>ديسمبر</w:t>
      </w:r>
      <w:r>
        <w:rPr>
          <w:b/>
          <w:bCs/>
          <w:spacing w:val="-3"/>
          <w:sz w:val="26"/>
          <w:szCs w:val="26"/>
          <w:rtl/>
          <w:lang w:bidi="ar-LB"/>
        </w:rPr>
        <w:t>/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>
        <w:rPr>
          <w:b/>
          <w:bCs/>
          <w:spacing w:val="-3"/>
          <w:sz w:val="26"/>
          <w:szCs w:val="26"/>
          <w:rtl/>
          <w:lang w:bidi="ar-LB"/>
        </w:rPr>
        <w:t>كانون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>
        <w:rPr>
          <w:b/>
          <w:bCs/>
          <w:spacing w:val="-3"/>
          <w:sz w:val="26"/>
          <w:szCs w:val="26"/>
          <w:rtl/>
          <w:lang w:bidi="ar-LB"/>
        </w:rPr>
        <w:t>الأول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A51A4A">
        <w:rPr>
          <w:b/>
          <w:bCs/>
          <w:sz w:val="26"/>
          <w:szCs w:val="26"/>
          <w:rtl/>
          <w:lang w:bidi="ar-LB"/>
        </w:rPr>
        <w:t>2023</w:t>
      </w:r>
    </w:p>
    <w:tbl>
      <w:tblPr>
        <w:bidiVisual/>
        <w:tblW w:w="9401" w:type="dxa"/>
        <w:tblLook w:val="04A0" w:firstRow="1" w:lastRow="0" w:firstColumn="1" w:lastColumn="0" w:noHBand="0" w:noVBand="1"/>
      </w:tblPr>
      <w:tblGrid>
        <w:gridCol w:w="4770"/>
        <w:gridCol w:w="4631"/>
      </w:tblGrid>
      <w:tr w:rsidR="00F235E1" w:rsidRPr="00D405C7" w14:paraId="39F013BD" w14:textId="77777777" w:rsidTr="00FB2265">
        <w:trPr>
          <w:trHeight w:val="64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A46A" w14:textId="77777777" w:rsidR="00F235E1" w:rsidRPr="00D405C7" w:rsidRDefault="00FB2265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قطاع</w:t>
            </w:r>
          </w:p>
        </w:tc>
        <w:tc>
          <w:tcPr>
            <w:tcW w:w="4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52D3" w14:textId="2C4F9916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التمويل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الأمريكي)</w:t>
            </w:r>
          </w:p>
        </w:tc>
      </w:tr>
      <w:tr w:rsidR="00F235E1" w:rsidRPr="00D405C7" w14:paraId="595F45BF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FE25" w14:textId="77777777" w:rsidR="00F235E1" w:rsidRPr="00D405C7" w:rsidRDefault="008141FE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الإيروسولات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B77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882,689</w:t>
            </w:r>
          </w:p>
        </w:tc>
      </w:tr>
      <w:tr w:rsidR="00F235E1" w:rsidRPr="00D405C7" w14:paraId="5F98A784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9CA9" w14:textId="77777777" w:rsidR="00F235E1" w:rsidRPr="00D405C7" w:rsidRDefault="00572288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التدمير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C4E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950,040</w:t>
            </w:r>
          </w:p>
        </w:tc>
      </w:tr>
      <w:tr w:rsidR="00F235E1" w:rsidRPr="00D405C7" w14:paraId="24D5CFC3" w14:textId="77777777" w:rsidTr="00FB2265">
        <w:trPr>
          <w:trHeight w:val="44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509C" w14:textId="07E012E1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كفاءة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sz w:val="20"/>
                <w:rtl/>
                <w:lang w:eastAsia="zh-CN" w:bidi="ar-LB"/>
              </w:rPr>
              <w:t>الطاقة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72D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1,292,000</w:t>
            </w:r>
          </w:p>
        </w:tc>
      </w:tr>
      <w:tr w:rsidR="00F235E1" w:rsidRPr="00D405C7" w14:paraId="04A0C560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2DC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الهالون</w:t>
            </w:r>
            <w:r w:rsidR="00572288">
              <w:rPr>
                <w:sz w:val="20"/>
                <w:rtl/>
                <w:lang w:eastAsia="zh-CN" w:bidi="ar-LB"/>
              </w:rPr>
              <w:t>ات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FF2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767,640</w:t>
            </w:r>
          </w:p>
        </w:tc>
      </w:tr>
      <w:tr w:rsidR="00F235E1" w:rsidRPr="00D405C7" w14:paraId="4A7BB3B8" w14:textId="77777777" w:rsidTr="00FB2265">
        <w:trPr>
          <w:trHeight w:val="144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9778" w14:textId="2E6AC6FE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خطة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="00572288">
              <w:rPr>
                <w:sz w:val="20"/>
                <w:rtl/>
                <w:lang w:eastAsia="zh-CN" w:bidi="ar-LB"/>
              </w:rPr>
              <w:t>التخفيض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sz w:val="20"/>
                <w:rtl/>
                <w:lang w:eastAsia="zh-CN" w:bidi="ar-LB"/>
              </w:rPr>
              <w:t>التدريجي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="00572288">
              <w:rPr>
                <w:sz w:val="20"/>
                <w:rtl/>
                <w:lang w:eastAsia="zh-CN" w:bidi="ar-LB"/>
              </w:rPr>
              <w:t>للمواد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sz w:val="20"/>
                <w:rtl/>
                <w:lang w:eastAsia="zh-CN" w:bidi="ar-LB"/>
              </w:rPr>
              <w:t>الهيدروفلوروكربون</w:t>
            </w:r>
            <w:r w:rsidR="00572288">
              <w:rPr>
                <w:sz w:val="20"/>
                <w:rtl/>
                <w:lang w:eastAsia="zh-CN" w:bidi="ar-LB"/>
              </w:rPr>
              <w:t>ية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94C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7,498,715</w:t>
            </w:r>
          </w:p>
        </w:tc>
      </w:tr>
      <w:tr w:rsidR="00F235E1" w:rsidRPr="00D405C7" w14:paraId="5D199328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6560" w14:textId="09921642" w:rsidR="00F235E1" w:rsidRPr="00D405C7" w:rsidRDefault="00572288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مواد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التبخير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CAF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2,614,366</w:t>
            </w:r>
          </w:p>
        </w:tc>
      </w:tr>
      <w:tr w:rsidR="00F235E1" w:rsidRPr="00D405C7" w14:paraId="41C3A6E3" w14:textId="77777777" w:rsidTr="00FB2265">
        <w:trPr>
          <w:trHeight w:val="90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5F4A" w14:textId="129A8CBE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خطة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="00572288">
              <w:rPr>
                <w:sz w:val="20"/>
                <w:rtl/>
                <w:lang w:eastAsia="zh-CN" w:bidi="ar-LB"/>
              </w:rPr>
              <w:t>الإزالة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7A1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79,498,943</w:t>
            </w:r>
          </w:p>
        </w:tc>
      </w:tr>
      <w:tr w:rsidR="00F235E1" w:rsidRPr="00D405C7" w14:paraId="2C60BA19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26D6" w14:textId="77777777" w:rsidR="00F235E1" w:rsidRPr="00D405C7" w:rsidRDefault="00572288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ال</w:t>
            </w:r>
            <w:r w:rsidR="00F235E1" w:rsidRPr="00D405C7">
              <w:rPr>
                <w:sz w:val="20"/>
                <w:rtl/>
                <w:lang w:eastAsia="zh-CN" w:bidi="ar-LB"/>
              </w:rPr>
              <w:t>تبريد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A77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13,856,016</w:t>
            </w:r>
          </w:p>
        </w:tc>
      </w:tr>
      <w:tr w:rsidR="00F235E1" w:rsidRPr="00D405C7" w14:paraId="55D72D0B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2A53" w14:textId="77777777" w:rsidR="00F235E1" w:rsidRPr="00D405C7" w:rsidRDefault="00572288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متعددة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727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304,266,763</w:t>
            </w:r>
          </w:p>
        </w:tc>
      </w:tr>
      <w:tr w:rsidR="00F235E1" w:rsidRPr="00D405C7" w14:paraId="32155421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F0A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المذيبات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724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198,860</w:t>
            </w:r>
          </w:p>
        </w:tc>
      </w:tr>
      <w:tr w:rsidR="00F235E1" w:rsidRPr="00D405C7" w14:paraId="3DFE6169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4855" w14:textId="3D84D15B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المجموع</w:t>
            </w:r>
            <w:r w:rsidR="00FF5FA4">
              <w:rPr>
                <w:b/>
                <w:bCs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zh-CN" w:bidi="ar-LB"/>
              </w:rPr>
              <w:t>الفرعي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D69F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411,826,032</w:t>
            </w:r>
          </w:p>
        </w:tc>
      </w:tr>
      <w:tr w:rsidR="00F235E1" w:rsidRPr="00D405C7" w14:paraId="77990A07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D634" w14:textId="08A3452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تكاليف</w:t>
            </w:r>
            <w:r w:rsidR="00FF5FA4">
              <w:rPr>
                <w:b/>
                <w:bCs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zh-CN" w:bidi="ar-LB"/>
              </w:rPr>
              <w:t>دعم</w:t>
            </w:r>
            <w:r w:rsidR="00FF5FA4">
              <w:rPr>
                <w:b/>
                <w:bCs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zh-CN" w:bidi="ar-LB"/>
              </w:rPr>
              <w:t>الوكالة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79A9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33,545,445</w:t>
            </w:r>
          </w:p>
        </w:tc>
      </w:tr>
      <w:tr w:rsidR="00F235E1" w:rsidRPr="00D405C7" w14:paraId="2D177527" w14:textId="77777777" w:rsidTr="00FB2265">
        <w:trPr>
          <w:trHeight w:val="42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B33E" w14:textId="7D056A5D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المجموع</w:t>
            </w:r>
            <w:r w:rsidR="00FF5FA4">
              <w:rPr>
                <w:b/>
                <w:bCs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1F5F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445,371,477</w:t>
            </w:r>
          </w:p>
        </w:tc>
      </w:tr>
    </w:tbl>
    <w:p w14:paraId="36529BFA" w14:textId="26733994" w:rsidR="00F235E1" w:rsidRPr="00B100DB" w:rsidRDefault="00F235E1" w:rsidP="00AD1BF2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B100DB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تمت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128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ونشاطًا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جديدًا.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ومن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المتوقع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أن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يؤدي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مستوى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التمويل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هذا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2</w:t>
      </w:r>
      <w:r w:rsidR="00DC7B85">
        <w:rPr>
          <w:sz w:val="26"/>
          <w:szCs w:val="26"/>
          <w:rtl/>
          <w:lang w:bidi="ar-LB"/>
        </w:rPr>
        <w:t>,</w:t>
      </w:r>
      <w:r w:rsidRPr="00B100DB">
        <w:rPr>
          <w:sz w:val="26"/>
          <w:szCs w:val="26"/>
          <w:rtl/>
          <w:lang w:bidi="ar-LB"/>
        </w:rPr>
        <w:t>509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قدرات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استنفاذ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الأوزون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و348.2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متري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(678</w:t>
      </w:r>
      <w:r w:rsidR="00DC7B85">
        <w:rPr>
          <w:sz w:val="26"/>
          <w:szCs w:val="26"/>
          <w:rtl/>
          <w:lang w:bidi="ar-LB"/>
        </w:rPr>
        <w:t>,918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DC7B85">
        <w:rPr>
          <w:sz w:val="26"/>
          <w:szCs w:val="26"/>
          <w:rtl/>
          <w:lang w:bidi="ar-LB"/>
        </w:rPr>
        <w:t>مكافئ</w:t>
      </w:r>
      <w:r w:rsidR="00FF5FA4">
        <w:rPr>
          <w:sz w:val="26"/>
          <w:szCs w:val="26"/>
          <w:rtl/>
          <w:lang w:bidi="ar-LB"/>
        </w:rPr>
        <w:t xml:space="preserve"> </w:t>
      </w:r>
      <w:r w:rsidRPr="00DC7B85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DC7B85">
        <w:rPr>
          <w:sz w:val="26"/>
          <w:szCs w:val="26"/>
          <w:rtl/>
          <w:lang w:bidi="ar-LB"/>
        </w:rPr>
        <w:t>ثاني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DC7B85">
        <w:rPr>
          <w:sz w:val="26"/>
          <w:szCs w:val="26"/>
          <w:rtl/>
          <w:lang w:bidi="ar-LB"/>
        </w:rPr>
        <w:t>أكسيد</w:t>
      </w:r>
      <w:r w:rsidR="00FF5FA4">
        <w:rPr>
          <w:sz w:val="26"/>
          <w:szCs w:val="26"/>
          <w:rtl/>
          <w:lang w:bidi="ar-LB"/>
        </w:rPr>
        <w:t xml:space="preserve"> </w:t>
      </w:r>
      <w:r w:rsidRPr="00DC7B85">
        <w:rPr>
          <w:sz w:val="26"/>
          <w:szCs w:val="26"/>
          <w:rtl/>
          <w:lang w:bidi="ar-LB"/>
        </w:rPr>
        <w:t>الكربون</w:t>
      </w:r>
      <w:r w:rsidRPr="00B100DB">
        <w:rPr>
          <w:sz w:val="26"/>
          <w:szCs w:val="26"/>
          <w:rtl/>
          <w:lang w:bidi="ar-LB"/>
        </w:rPr>
        <w:t>)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استهلاك</w:t>
      </w:r>
      <w:r w:rsidR="00FF5FA4">
        <w:rPr>
          <w:sz w:val="26"/>
          <w:szCs w:val="26"/>
          <w:rtl/>
          <w:lang w:bidi="ar-LB"/>
        </w:rPr>
        <w:t xml:space="preserve"> </w:t>
      </w:r>
      <w:r w:rsidR="00945DB0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الهيدروفلوروكربون</w:t>
      </w:r>
      <w:r w:rsidR="00945DB0">
        <w:rPr>
          <w:sz w:val="26"/>
          <w:szCs w:val="26"/>
          <w:rtl/>
          <w:lang w:bidi="ar-LB"/>
        </w:rPr>
        <w:t>ية</w:t>
      </w:r>
      <w:r w:rsidRPr="00B100DB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ويبين</w:t>
      </w:r>
      <w:r w:rsidR="00FF5FA4">
        <w:rPr>
          <w:sz w:val="26"/>
          <w:szCs w:val="26"/>
          <w:rtl/>
          <w:lang w:bidi="ar-LB"/>
        </w:rPr>
        <w:t xml:space="preserve"> </w:t>
      </w:r>
      <w:r w:rsidR="00945DB0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المشروع</w:t>
      </w:r>
      <w:r w:rsidR="00945DB0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945DB0">
        <w:rPr>
          <w:sz w:val="26"/>
          <w:szCs w:val="26"/>
          <w:rtl/>
          <w:lang w:bidi="ar-LB"/>
        </w:rPr>
        <w:t>حسب</w:t>
      </w:r>
      <w:r w:rsidR="00FF5FA4">
        <w:rPr>
          <w:sz w:val="26"/>
          <w:szCs w:val="26"/>
          <w:rtl/>
          <w:lang w:bidi="ar-LB"/>
        </w:rPr>
        <w:t xml:space="preserve"> </w:t>
      </w:r>
      <w:r w:rsidR="00945DB0">
        <w:rPr>
          <w:sz w:val="26"/>
          <w:szCs w:val="26"/>
          <w:rtl/>
          <w:lang w:bidi="ar-LB"/>
        </w:rPr>
        <w:t>البلد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B100DB">
        <w:rPr>
          <w:sz w:val="26"/>
          <w:szCs w:val="26"/>
          <w:rtl/>
          <w:lang w:bidi="ar-LB"/>
        </w:rPr>
        <w:t>2023.</w:t>
      </w:r>
    </w:p>
    <w:p w14:paraId="1A368596" w14:textId="7C144BF8" w:rsidR="00F235E1" w:rsidRPr="00B100DB" w:rsidRDefault="00945DB0" w:rsidP="00191404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ويبين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B100DB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بما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ذلك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الأموال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حسب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نوع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المشروع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حتى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ديسمبر/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كانون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2023.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ويقدم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الثاني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معلومات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تحليلية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لكل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سنة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100DB">
        <w:rPr>
          <w:sz w:val="26"/>
          <w:szCs w:val="26"/>
          <w:rtl/>
          <w:lang w:bidi="ar-LB"/>
        </w:rPr>
        <w:t>1991.</w:t>
      </w:r>
    </w:p>
    <w:p w14:paraId="38AF9513" w14:textId="29264563" w:rsidR="00F235E1" w:rsidRPr="00B100DB" w:rsidRDefault="00945DB0" w:rsidP="00191404">
      <w:pPr>
        <w:keepNext/>
        <w:bidi/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pacing w:val="-3"/>
          <w:sz w:val="26"/>
          <w:szCs w:val="26"/>
          <w:rtl/>
          <w:lang w:bidi="ar-LB"/>
        </w:rPr>
        <w:t>حالة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pacing w:val="-3"/>
          <w:sz w:val="26"/>
          <w:szCs w:val="26"/>
          <w:rtl/>
          <w:lang w:bidi="ar-LB"/>
        </w:rPr>
        <w:t>تنفيذ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pacing w:val="-3"/>
          <w:sz w:val="26"/>
          <w:szCs w:val="26"/>
          <w:rtl/>
          <w:lang w:bidi="ar-LB"/>
        </w:rPr>
        <w:t>المشروع</w:t>
      </w:r>
      <w:r>
        <w:rPr>
          <w:b/>
          <w:bCs/>
          <w:spacing w:val="-3"/>
          <w:sz w:val="26"/>
          <w:szCs w:val="26"/>
          <w:rtl/>
          <w:lang w:bidi="ar-LB"/>
        </w:rPr>
        <w:t>ات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pacing w:val="-3"/>
          <w:sz w:val="26"/>
          <w:szCs w:val="26"/>
          <w:rtl/>
          <w:lang w:bidi="ar-LB"/>
        </w:rPr>
        <w:t>حسب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pacing w:val="-3"/>
          <w:sz w:val="26"/>
          <w:szCs w:val="26"/>
          <w:rtl/>
          <w:lang w:bidi="ar-LB"/>
        </w:rPr>
        <w:t>النوع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z w:val="26"/>
          <w:szCs w:val="26"/>
          <w:rtl/>
          <w:lang w:bidi="ar-LB"/>
        </w:rPr>
        <w:t>حتى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z w:val="26"/>
          <w:szCs w:val="26"/>
          <w:rtl/>
          <w:lang w:bidi="ar-LB"/>
        </w:rPr>
        <w:t>31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z w:val="26"/>
          <w:szCs w:val="26"/>
          <w:rtl/>
          <w:lang w:bidi="ar-LB"/>
        </w:rPr>
        <w:t>ديسمبر</w:t>
      </w:r>
      <w:r>
        <w:rPr>
          <w:b/>
          <w:bCs/>
          <w:sz w:val="26"/>
          <w:szCs w:val="26"/>
          <w:rtl/>
          <w:lang w:bidi="ar-LB"/>
        </w:rPr>
        <w:t>/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945DB0">
        <w:rPr>
          <w:b/>
          <w:bCs/>
          <w:sz w:val="26"/>
          <w:szCs w:val="26"/>
          <w:rtl/>
          <w:lang w:bidi="ar-LB"/>
        </w:rPr>
        <w:t>كانون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945DB0">
        <w:rPr>
          <w:b/>
          <w:bCs/>
          <w:sz w:val="26"/>
          <w:szCs w:val="26"/>
          <w:rtl/>
          <w:lang w:bidi="ar-LB"/>
        </w:rPr>
        <w:t>الأول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100DB">
        <w:rPr>
          <w:b/>
          <w:bCs/>
          <w:sz w:val="26"/>
          <w:szCs w:val="26"/>
          <w:rtl/>
          <w:lang w:bidi="ar-LB"/>
        </w:rPr>
        <w:t>2023</w:t>
      </w:r>
    </w:p>
    <w:tbl>
      <w:tblPr>
        <w:bidiVisual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992"/>
        <w:gridCol w:w="1054"/>
        <w:gridCol w:w="1239"/>
        <w:gridCol w:w="1216"/>
        <w:gridCol w:w="1216"/>
        <w:gridCol w:w="1116"/>
        <w:gridCol w:w="1179"/>
      </w:tblGrid>
      <w:tr w:rsidR="00F235E1" w:rsidRPr="00D405C7" w14:paraId="4208ED05" w14:textId="77777777" w:rsidTr="000D15B4">
        <w:trPr>
          <w:trHeight w:val="97"/>
          <w:tblHeader/>
        </w:trPr>
        <w:tc>
          <w:tcPr>
            <w:tcW w:w="1838" w:type="dxa"/>
            <w:vMerge w:val="restart"/>
            <w:shd w:val="clear" w:color="auto" w:fill="auto"/>
            <w:noWrap/>
            <w:hideMark/>
          </w:tcPr>
          <w:p w14:paraId="42F6BB9D" w14:textId="77777777" w:rsidR="00F235E1" w:rsidRPr="00D405C7" w:rsidRDefault="006C6B56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النوع</w:t>
            </w:r>
          </w:p>
        </w:tc>
        <w:tc>
          <w:tcPr>
            <w:tcW w:w="3285" w:type="dxa"/>
            <w:gridSpan w:val="3"/>
            <w:shd w:val="clear" w:color="auto" w:fill="auto"/>
            <w:noWrap/>
            <w:hideMark/>
          </w:tcPr>
          <w:p w14:paraId="0E885B57" w14:textId="1B3FE6DE" w:rsidR="00F235E1" w:rsidRPr="00D405C7" w:rsidRDefault="006C6B56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عدد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المشرو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eastAsia="en-CA" w:bidi="ar-LB"/>
              </w:rPr>
              <w:t>ات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*</w:t>
            </w:r>
          </w:p>
        </w:tc>
        <w:tc>
          <w:tcPr>
            <w:tcW w:w="4721" w:type="dxa"/>
            <w:gridSpan w:val="4"/>
            <w:shd w:val="clear" w:color="auto" w:fill="auto"/>
            <w:noWrap/>
            <w:hideMark/>
          </w:tcPr>
          <w:p w14:paraId="2024E243" w14:textId="69CB509A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التمويل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الأمريكي)**</w:t>
            </w:r>
          </w:p>
        </w:tc>
      </w:tr>
      <w:tr w:rsidR="00F235E1" w:rsidRPr="00D405C7" w14:paraId="7C49D844" w14:textId="77777777" w:rsidTr="000D15B4">
        <w:trPr>
          <w:trHeight w:val="39"/>
          <w:tblHeader/>
        </w:trPr>
        <w:tc>
          <w:tcPr>
            <w:tcW w:w="1838" w:type="dxa"/>
            <w:vMerge/>
            <w:vAlign w:val="center"/>
            <w:hideMark/>
          </w:tcPr>
          <w:p w14:paraId="6B79B9FF" w14:textId="77777777" w:rsidR="00F235E1" w:rsidRPr="00D405C7" w:rsidRDefault="00F235E1" w:rsidP="00191404">
            <w:pPr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37E15C08" w14:textId="2B36CA3B" w:rsidR="00F235E1" w:rsidRPr="00D405C7" w:rsidRDefault="005440D4" w:rsidP="00191404">
            <w:pPr>
              <w:bidi/>
              <w:ind w:left="-109" w:right="-168"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الموافق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عليها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5B946410" w14:textId="77777777" w:rsidR="00F235E1" w:rsidRPr="00D405C7" w:rsidRDefault="005440D4" w:rsidP="00191404">
            <w:pPr>
              <w:bidi/>
              <w:ind w:left="-187" w:right="-155"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66CFACC0" w14:textId="3EE432F1" w:rsidR="00F235E1" w:rsidRPr="00D405C7" w:rsidRDefault="00F235E1" w:rsidP="00191404">
            <w:pPr>
              <w:bidi/>
              <w:ind w:left="-108" w:right="-105"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5440D4"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48233404" w14:textId="77777777" w:rsidR="00F235E1" w:rsidRPr="00D405C7" w:rsidRDefault="005440D4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098F575F" w14:textId="77777777" w:rsidR="00F235E1" w:rsidRPr="00D405C7" w:rsidRDefault="005440D4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B1789CA" w14:textId="77777777" w:rsidR="00F235E1" w:rsidRPr="00D405C7" w:rsidRDefault="005440D4" w:rsidP="00191404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الرصيد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310DDFA7" w14:textId="68544E9E" w:rsidR="00F235E1" w:rsidRPr="00D405C7" w:rsidRDefault="00F235E1" w:rsidP="00191404">
            <w:pPr>
              <w:bidi/>
              <w:ind w:left="-121" w:right="-70"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%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5440D4"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</w:tr>
      <w:tr w:rsidR="00F235E1" w:rsidRPr="00D405C7" w14:paraId="1493CBEB" w14:textId="77777777" w:rsidTr="000D15B4">
        <w:trPr>
          <w:trHeight w:val="39"/>
        </w:trPr>
        <w:tc>
          <w:tcPr>
            <w:tcW w:w="1838" w:type="dxa"/>
            <w:shd w:val="clear" w:color="auto" w:fill="auto"/>
            <w:noWrap/>
            <w:hideMark/>
          </w:tcPr>
          <w:p w14:paraId="37FA974C" w14:textId="42E63CE0" w:rsidR="00F235E1" w:rsidRPr="00D405C7" w:rsidRDefault="00E43532" w:rsidP="00191404">
            <w:pPr>
              <w:bidi/>
              <w:ind w:right="-111"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البرنامج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القطري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38B1C5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94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2ACB3EB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94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5232287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6947D86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2,946,574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044548C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2,946,574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105A29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003BE38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100</w:t>
            </w:r>
          </w:p>
        </w:tc>
      </w:tr>
      <w:tr w:rsidR="00F235E1" w:rsidRPr="00D405C7" w14:paraId="794DCED4" w14:textId="77777777" w:rsidTr="000D15B4">
        <w:trPr>
          <w:trHeight w:val="39"/>
        </w:trPr>
        <w:tc>
          <w:tcPr>
            <w:tcW w:w="1838" w:type="dxa"/>
            <w:shd w:val="clear" w:color="auto" w:fill="auto"/>
            <w:noWrap/>
            <w:hideMark/>
          </w:tcPr>
          <w:p w14:paraId="0502BA1D" w14:textId="77777777" w:rsidR="00F235E1" w:rsidRPr="00D405C7" w:rsidRDefault="00E43532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الإيضاحية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4AA8DC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5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2E0F0EB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3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2B4E16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60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4037A1C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778,845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3146311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542,845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CD5815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236,000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55CECAF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70</w:t>
            </w:r>
          </w:p>
        </w:tc>
      </w:tr>
      <w:tr w:rsidR="00F235E1" w:rsidRPr="00D405C7" w14:paraId="790BAFA4" w14:textId="77777777" w:rsidTr="000D15B4">
        <w:trPr>
          <w:trHeight w:val="138"/>
        </w:trPr>
        <w:tc>
          <w:tcPr>
            <w:tcW w:w="1838" w:type="dxa"/>
            <w:shd w:val="clear" w:color="auto" w:fill="auto"/>
            <w:noWrap/>
            <w:hideMark/>
          </w:tcPr>
          <w:p w14:paraId="39049E71" w14:textId="250FFD34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التعزيز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sz w:val="20"/>
                <w:rtl/>
                <w:lang w:eastAsia="zh-CN" w:bidi="ar-LB"/>
              </w:rPr>
              <w:t>المؤسسي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13F1F9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1,012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6DAC4CE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910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060E503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90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6E27684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90,204,244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78D93F8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75,085,868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1669A5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15,118,376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183D0C4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83</w:t>
            </w:r>
          </w:p>
        </w:tc>
      </w:tr>
      <w:tr w:rsidR="00F235E1" w:rsidRPr="00D405C7" w14:paraId="5027BE5D" w14:textId="77777777" w:rsidTr="000D15B4">
        <w:trPr>
          <w:trHeight w:val="39"/>
        </w:trPr>
        <w:tc>
          <w:tcPr>
            <w:tcW w:w="1838" w:type="dxa"/>
            <w:shd w:val="clear" w:color="auto" w:fill="auto"/>
            <w:noWrap/>
            <w:hideMark/>
          </w:tcPr>
          <w:p w14:paraId="505E0FD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استثمار</w:t>
            </w:r>
            <w:r w:rsidR="00E43532">
              <w:rPr>
                <w:sz w:val="20"/>
                <w:rtl/>
                <w:lang w:eastAsia="zh-CN" w:bidi="ar-LB"/>
              </w:rPr>
              <w:t>ية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92FFF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5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7972F53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3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4A36C95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60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32D7515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634,500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09587A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498,112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224E4F5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136,388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314571B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79</w:t>
            </w:r>
          </w:p>
        </w:tc>
      </w:tr>
      <w:tr w:rsidR="00F235E1" w:rsidRPr="00D405C7" w14:paraId="206DD29A" w14:textId="77777777" w:rsidTr="000D15B4">
        <w:trPr>
          <w:trHeight w:val="258"/>
        </w:trPr>
        <w:tc>
          <w:tcPr>
            <w:tcW w:w="1838" w:type="dxa"/>
            <w:shd w:val="clear" w:color="auto" w:fill="auto"/>
            <w:noWrap/>
            <w:hideMark/>
          </w:tcPr>
          <w:p w14:paraId="1FBEC390" w14:textId="2B48DCC3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إعداد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sz w:val="20"/>
                <w:rtl/>
                <w:lang w:eastAsia="zh-CN" w:bidi="ar-LB"/>
              </w:rPr>
              <w:t>المشروع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461339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323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5006191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260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4FDD91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80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697DBDE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17,006,088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17EB983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11,695,886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43A760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5,310,202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11CDD4E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69</w:t>
            </w:r>
          </w:p>
        </w:tc>
      </w:tr>
      <w:tr w:rsidR="00F235E1" w:rsidRPr="00D405C7" w14:paraId="6296E55C" w14:textId="77777777" w:rsidTr="000D15B4">
        <w:trPr>
          <w:trHeight w:val="39"/>
        </w:trPr>
        <w:tc>
          <w:tcPr>
            <w:tcW w:w="1838" w:type="dxa"/>
            <w:shd w:val="clear" w:color="auto" w:fill="auto"/>
            <w:noWrap/>
            <w:hideMark/>
          </w:tcPr>
          <w:p w14:paraId="30351D43" w14:textId="233AA532" w:rsidR="00F235E1" w:rsidRPr="00D405C7" w:rsidRDefault="00F235E1" w:rsidP="00191404">
            <w:pPr>
              <w:bidi/>
              <w:ind w:right="-111"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المساعدة</w:t>
            </w:r>
            <w:r w:rsidR="00FF5FA4">
              <w:rPr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sz w:val="20"/>
                <w:rtl/>
                <w:lang w:eastAsia="zh-CN" w:bidi="ar-LB"/>
              </w:rPr>
              <w:t>الفنية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B0597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1,212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0865516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1,049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31F072C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87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706EF3A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285,963,223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6B86ED5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253,244,455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24C927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32,718,768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3E9B304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89</w:t>
            </w:r>
          </w:p>
        </w:tc>
      </w:tr>
      <w:tr w:rsidR="00F235E1" w:rsidRPr="00D405C7" w14:paraId="7F9D6C00" w14:textId="77777777" w:rsidTr="000D15B4">
        <w:trPr>
          <w:trHeight w:val="39"/>
        </w:trPr>
        <w:tc>
          <w:tcPr>
            <w:tcW w:w="1838" w:type="dxa"/>
            <w:shd w:val="clear" w:color="auto" w:fill="auto"/>
            <w:noWrap/>
            <w:hideMark/>
          </w:tcPr>
          <w:p w14:paraId="51E9D9A8" w14:textId="77777777" w:rsidR="00F235E1" w:rsidRPr="00D405C7" w:rsidRDefault="00E43532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التدريب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34FD6B4" w14:textId="77777777" w:rsidR="00F235E1" w:rsidRPr="00D405C7" w:rsidRDefault="00F235E1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196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78EC749B" w14:textId="77777777" w:rsidR="00F235E1" w:rsidRPr="00D405C7" w:rsidRDefault="00F235E1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196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22424783" w14:textId="77777777" w:rsidR="00F235E1" w:rsidRPr="00D405C7" w:rsidRDefault="00F235E1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63BE20F6" w14:textId="77777777" w:rsidR="00F235E1" w:rsidRPr="00D405C7" w:rsidRDefault="00F235E1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14,292,557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10037C4D" w14:textId="77777777" w:rsidR="00F235E1" w:rsidRPr="00D405C7" w:rsidRDefault="00F235E1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14,292,557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0C43DE8" w14:textId="77777777" w:rsidR="00F235E1" w:rsidRPr="00D405C7" w:rsidRDefault="00F235E1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3387E65E" w14:textId="77777777" w:rsidR="00F235E1" w:rsidRPr="00D405C7" w:rsidRDefault="00F235E1" w:rsidP="00191404">
            <w:pPr>
              <w:keepNext/>
              <w:bidi/>
              <w:jc w:val="left"/>
              <w:rPr>
                <w:sz w:val="20"/>
                <w:rtl/>
                <w:lang w:eastAsia="zh-CN" w:bidi="ar-LB"/>
              </w:rPr>
            </w:pPr>
            <w:r w:rsidRPr="00D405C7">
              <w:rPr>
                <w:sz w:val="20"/>
                <w:rtl/>
                <w:lang w:eastAsia="zh-CN" w:bidi="ar-LB"/>
              </w:rPr>
              <w:t>100</w:t>
            </w:r>
          </w:p>
        </w:tc>
      </w:tr>
      <w:tr w:rsidR="00F235E1" w:rsidRPr="00D405C7" w14:paraId="3C229054" w14:textId="77777777" w:rsidTr="000D15B4">
        <w:trPr>
          <w:trHeight w:val="120"/>
        </w:trPr>
        <w:tc>
          <w:tcPr>
            <w:tcW w:w="1838" w:type="dxa"/>
            <w:shd w:val="clear" w:color="auto" w:fill="auto"/>
            <w:noWrap/>
            <w:hideMark/>
          </w:tcPr>
          <w:p w14:paraId="5545439F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D3FFBE8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2,847</w:t>
            </w:r>
          </w:p>
        </w:tc>
        <w:tc>
          <w:tcPr>
            <w:tcW w:w="1054" w:type="dxa"/>
            <w:shd w:val="clear" w:color="auto" w:fill="auto"/>
            <w:noWrap/>
            <w:hideMark/>
          </w:tcPr>
          <w:p w14:paraId="7AAFE89E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2,515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497BE079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88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305F4B2A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411,826,032</w:t>
            </w:r>
          </w:p>
        </w:tc>
        <w:tc>
          <w:tcPr>
            <w:tcW w:w="1216" w:type="dxa"/>
            <w:shd w:val="clear" w:color="auto" w:fill="auto"/>
            <w:noWrap/>
            <w:hideMark/>
          </w:tcPr>
          <w:p w14:paraId="52D34F7E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358,306,297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F9D6852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53,519,735</w:t>
            </w:r>
          </w:p>
        </w:tc>
        <w:tc>
          <w:tcPr>
            <w:tcW w:w="1179" w:type="dxa"/>
            <w:shd w:val="clear" w:color="auto" w:fill="auto"/>
            <w:noWrap/>
            <w:hideMark/>
          </w:tcPr>
          <w:p w14:paraId="24B7D993" w14:textId="77777777" w:rsidR="00F235E1" w:rsidRPr="00D405C7" w:rsidRDefault="00F235E1" w:rsidP="00191404">
            <w:pPr>
              <w:keepNext/>
              <w:bidi/>
              <w:jc w:val="left"/>
              <w:rPr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b/>
                <w:bCs/>
                <w:sz w:val="20"/>
                <w:rtl/>
                <w:lang w:eastAsia="zh-CN" w:bidi="ar-LB"/>
              </w:rPr>
              <w:t>87</w:t>
            </w:r>
          </w:p>
        </w:tc>
      </w:tr>
    </w:tbl>
    <w:p w14:paraId="1507BBA3" w14:textId="144F0CE7" w:rsidR="00F235E1" w:rsidRPr="002407F6" w:rsidRDefault="00F235E1" w:rsidP="00191404">
      <w:pPr>
        <w:bidi/>
        <w:rPr>
          <w:sz w:val="20"/>
          <w:rtl/>
          <w:lang w:bidi="ar-LB"/>
        </w:rPr>
      </w:pPr>
      <w:r w:rsidRPr="002407F6">
        <w:rPr>
          <w:sz w:val="20"/>
          <w:rtl/>
          <w:lang w:bidi="ar-LB"/>
        </w:rPr>
        <w:t>*</w:t>
      </w:r>
      <w:r w:rsidR="00FF5FA4">
        <w:rPr>
          <w:sz w:val="20"/>
          <w:rtl/>
          <w:lang w:bidi="ar-LB"/>
        </w:rPr>
        <w:t xml:space="preserve"> </w:t>
      </w:r>
      <w:r w:rsidR="002407F6" w:rsidRPr="002407F6">
        <w:rPr>
          <w:sz w:val="20"/>
          <w:rtl/>
          <w:lang w:bidi="ar-LB"/>
        </w:rPr>
        <w:t>باستثناء</w:t>
      </w:r>
      <w:r w:rsidR="00FF5FA4">
        <w:rPr>
          <w:sz w:val="20"/>
          <w:rtl/>
          <w:lang w:bidi="ar-LB"/>
        </w:rPr>
        <w:t xml:space="preserve"> </w:t>
      </w:r>
      <w:r w:rsidR="002407F6" w:rsidRPr="002407F6">
        <w:rPr>
          <w:sz w:val="20"/>
          <w:rtl/>
          <w:lang w:bidi="ar-LB"/>
        </w:rPr>
        <w:t>المشرو</w:t>
      </w:r>
      <w:r w:rsidRPr="002407F6">
        <w:rPr>
          <w:sz w:val="20"/>
          <w:rtl/>
          <w:lang w:bidi="ar-LB"/>
        </w:rPr>
        <w:t>ع</w:t>
      </w:r>
      <w:r w:rsidR="002407F6" w:rsidRPr="002407F6">
        <w:rPr>
          <w:sz w:val="20"/>
          <w:rtl/>
          <w:lang w:bidi="ar-LB"/>
        </w:rPr>
        <w:t>ات</w:t>
      </w:r>
      <w:r w:rsidR="00FF5FA4">
        <w:rPr>
          <w:sz w:val="20"/>
          <w:rtl/>
          <w:lang w:bidi="ar-LB"/>
        </w:rPr>
        <w:t xml:space="preserve"> </w:t>
      </w:r>
      <w:r w:rsidRPr="002407F6">
        <w:rPr>
          <w:sz w:val="20"/>
          <w:rtl/>
          <w:lang w:bidi="ar-LB"/>
        </w:rPr>
        <w:t>المغلقة</w:t>
      </w:r>
      <w:r w:rsidR="00FF5FA4">
        <w:rPr>
          <w:sz w:val="20"/>
          <w:rtl/>
          <w:lang w:bidi="ar-LB"/>
        </w:rPr>
        <w:t xml:space="preserve"> </w:t>
      </w:r>
      <w:r w:rsidRPr="002407F6">
        <w:rPr>
          <w:sz w:val="20"/>
          <w:rtl/>
          <w:lang w:bidi="ar-LB"/>
        </w:rPr>
        <w:t>والمحولة.</w:t>
      </w:r>
    </w:p>
    <w:p w14:paraId="64B61CE0" w14:textId="146AA9EE" w:rsidR="00F235E1" w:rsidRPr="002407F6" w:rsidRDefault="00F235E1" w:rsidP="00191404">
      <w:pPr>
        <w:bidi/>
        <w:rPr>
          <w:sz w:val="20"/>
          <w:rtl/>
          <w:lang w:bidi="ar-LB"/>
        </w:rPr>
      </w:pPr>
      <w:r w:rsidRPr="002407F6">
        <w:rPr>
          <w:sz w:val="20"/>
          <w:rtl/>
          <w:lang w:bidi="ar-LB"/>
        </w:rPr>
        <w:t>**</w:t>
      </w:r>
      <w:r w:rsidR="00FF5FA4">
        <w:rPr>
          <w:sz w:val="20"/>
          <w:rtl/>
          <w:lang w:bidi="ar-LB"/>
        </w:rPr>
        <w:t xml:space="preserve"> </w:t>
      </w:r>
      <w:r w:rsidRPr="002407F6">
        <w:rPr>
          <w:sz w:val="20"/>
          <w:rtl/>
          <w:lang w:bidi="ar-LB"/>
        </w:rPr>
        <w:t>باستثناء</w:t>
      </w:r>
      <w:r w:rsidR="00FF5FA4">
        <w:rPr>
          <w:sz w:val="20"/>
          <w:rtl/>
          <w:lang w:bidi="ar-LB"/>
        </w:rPr>
        <w:t xml:space="preserve"> </w:t>
      </w:r>
      <w:r w:rsidRPr="002407F6">
        <w:rPr>
          <w:sz w:val="20"/>
          <w:rtl/>
          <w:lang w:bidi="ar-LB"/>
        </w:rPr>
        <w:t>تكاليف</w:t>
      </w:r>
      <w:r w:rsidR="00FF5FA4">
        <w:rPr>
          <w:sz w:val="20"/>
          <w:rtl/>
          <w:lang w:bidi="ar-LB"/>
        </w:rPr>
        <w:t xml:space="preserve"> </w:t>
      </w:r>
      <w:r w:rsidRPr="002407F6">
        <w:rPr>
          <w:sz w:val="20"/>
          <w:rtl/>
          <w:lang w:bidi="ar-LB"/>
        </w:rPr>
        <w:t>دعم</w:t>
      </w:r>
      <w:r w:rsidR="00FF5FA4">
        <w:rPr>
          <w:sz w:val="20"/>
          <w:rtl/>
          <w:lang w:bidi="ar-LB"/>
        </w:rPr>
        <w:t xml:space="preserve"> </w:t>
      </w:r>
      <w:r w:rsidRPr="002407F6">
        <w:rPr>
          <w:sz w:val="20"/>
          <w:rtl/>
          <w:lang w:bidi="ar-LB"/>
        </w:rPr>
        <w:t>الوكالة.</w:t>
      </w:r>
    </w:p>
    <w:p w14:paraId="397EB436" w14:textId="77777777" w:rsidR="00F235E1" w:rsidRPr="00D405C7" w:rsidRDefault="00F235E1" w:rsidP="00191404">
      <w:pPr>
        <w:rPr>
          <w:b/>
          <w:bCs/>
          <w:rtl/>
          <w:lang w:bidi="ar-LB"/>
        </w:rPr>
      </w:pPr>
    </w:p>
    <w:p w14:paraId="4CD4589A" w14:textId="13517639" w:rsidR="00F235E1" w:rsidRPr="002407F6" w:rsidRDefault="00391F49" w:rsidP="00191404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يلخص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يلي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للمشرو</w:t>
      </w:r>
      <w:r w:rsidR="00F235E1" w:rsidRPr="002407F6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والأنشطة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لعام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2023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والتراكمي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1991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حتى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ديسمبر</w:t>
      </w:r>
      <w:r>
        <w:rPr>
          <w:sz w:val="26"/>
          <w:szCs w:val="26"/>
          <w:rtl/>
          <w:lang w:bidi="ar-LB"/>
        </w:rPr>
        <w:t>/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كانون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2023:</w:t>
      </w:r>
    </w:p>
    <w:p w14:paraId="0957F5BF" w14:textId="12446CB6" w:rsidR="00F235E1" w:rsidRPr="00BA460A" w:rsidRDefault="00BA460A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الإزالة</w:t>
      </w:r>
      <w:r w:rsidR="00F235E1" w:rsidRPr="00BA460A">
        <w:rPr>
          <w:b/>
          <w:bCs/>
          <w:sz w:val="26"/>
          <w:szCs w:val="26"/>
          <w:rtl/>
          <w:lang w:bidi="ar-LB"/>
        </w:rPr>
        <w:t>:</w:t>
      </w:r>
      <w:r w:rsidR="00F235E1" w:rsidRPr="00BA460A">
        <w:rPr>
          <w:rStyle w:val="FootnoteReference"/>
          <w:bCs/>
          <w:sz w:val="26"/>
          <w:szCs w:val="26"/>
          <w:lang w:bidi="ar-LB"/>
        </w:rPr>
        <w:footnoteReference w:id="6"/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تتم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قدرات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استنفاذ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المستنفدة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للأوزون</w:t>
      </w:r>
      <w:r w:rsidR="00F235E1" w:rsidRPr="00BA460A">
        <w:rPr>
          <w:rStyle w:val="FootnoteReference"/>
          <w:sz w:val="26"/>
          <w:szCs w:val="26"/>
          <w:lang w:bidi="ar-LB"/>
        </w:rPr>
        <w:footnoteReference w:id="7"/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وتمت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0409D5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95.3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>
        <w:rPr>
          <w:sz w:val="26"/>
          <w:szCs w:val="26"/>
          <w:rtl/>
          <w:lang w:bidi="ar-LB"/>
        </w:rPr>
        <w:t>قدرات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>
        <w:rPr>
          <w:sz w:val="26"/>
          <w:szCs w:val="26"/>
          <w:rtl/>
          <w:lang w:bidi="ar-LB"/>
        </w:rPr>
        <w:t>استنفاذ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>
        <w:rPr>
          <w:sz w:val="26"/>
          <w:szCs w:val="26"/>
          <w:rtl/>
          <w:lang w:bidi="ar-LB"/>
        </w:rPr>
        <w:t>الأوزون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 w:rsidRPr="00BA460A">
        <w:rPr>
          <w:sz w:val="26"/>
          <w:szCs w:val="26"/>
          <w:rtl/>
          <w:lang w:bidi="ar-LB"/>
        </w:rPr>
        <w:t>إضافي</w:t>
      </w:r>
      <w:r w:rsidR="00216D97">
        <w:rPr>
          <w:sz w:val="26"/>
          <w:szCs w:val="26"/>
          <w:rtl/>
          <w:lang w:bidi="ar-LB"/>
        </w:rPr>
        <w:t>ة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 w:rsidRPr="00BA460A">
        <w:rPr>
          <w:sz w:val="26"/>
          <w:szCs w:val="26"/>
          <w:rtl/>
          <w:lang w:bidi="ar-LB"/>
        </w:rPr>
        <w:t>استهلاك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 w:rsidRPr="00BA460A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 w:rsidRPr="00BA460A">
        <w:rPr>
          <w:sz w:val="26"/>
          <w:szCs w:val="26"/>
          <w:rtl/>
          <w:lang w:bidi="ar-LB"/>
        </w:rPr>
        <w:t>المستنفدة</w:t>
      </w:r>
      <w:r w:rsidR="00FF5FA4">
        <w:rPr>
          <w:sz w:val="26"/>
          <w:szCs w:val="26"/>
          <w:rtl/>
          <w:lang w:bidi="ar-LB"/>
        </w:rPr>
        <w:t xml:space="preserve"> </w:t>
      </w:r>
      <w:r w:rsidR="004320BB" w:rsidRPr="00BA460A">
        <w:rPr>
          <w:sz w:val="26"/>
          <w:szCs w:val="26"/>
          <w:rtl/>
          <w:lang w:bidi="ar-LB"/>
        </w:rPr>
        <w:t>للأوزون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و340.5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متري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(659</w:t>
      </w:r>
      <w:r w:rsidR="000409D5">
        <w:rPr>
          <w:sz w:val="26"/>
          <w:szCs w:val="26"/>
          <w:rtl/>
          <w:lang w:bidi="ar-LB"/>
        </w:rPr>
        <w:t>,</w:t>
      </w:r>
      <w:r w:rsidR="00F235E1" w:rsidRPr="00BA460A">
        <w:rPr>
          <w:sz w:val="26"/>
          <w:szCs w:val="26"/>
          <w:rtl/>
          <w:lang w:bidi="ar-LB"/>
        </w:rPr>
        <w:t>025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 w:rsidR="000409D5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مكافئ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ثاني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أكسيد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الكربون)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استهلاك</w:t>
      </w:r>
      <w:r w:rsidR="00FF5FA4">
        <w:rPr>
          <w:sz w:val="26"/>
          <w:szCs w:val="26"/>
          <w:rtl/>
          <w:lang w:bidi="ar-LB"/>
        </w:rPr>
        <w:t xml:space="preserve"> </w:t>
      </w:r>
      <w:r w:rsidR="000409D5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الهيدروفلوروكربون</w:t>
      </w:r>
      <w:r w:rsidR="000409D5">
        <w:rPr>
          <w:sz w:val="26"/>
          <w:szCs w:val="26"/>
          <w:rtl/>
          <w:lang w:bidi="ar-LB"/>
        </w:rPr>
        <w:t>ية</w:t>
      </w:r>
      <w:r w:rsidR="00F235E1" w:rsidRPr="00BA460A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="000409D5">
        <w:rPr>
          <w:sz w:val="26"/>
          <w:szCs w:val="26"/>
          <w:rtl/>
          <w:lang w:bidi="ar-LB"/>
        </w:rPr>
        <w:t>و</w:t>
      </w:r>
      <w:r w:rsidR="00F235E1" w:rsidRPr="00BA460A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0409D5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vertAlign w:val="subscript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1991،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تم</w:t>
      </w:r>
      <w:r w:rsidR="000409D5">
        <w:rPr>
          <w:sz w:val="26"/>
          <w:szCs w:val="26"/>
          <w:rtl/>
          <w:lang w:bidi="ar-LB"/>
        </w:rPr>
        <w:t>ت</w:t>
      </w:r>
      <w:r w:rsidR="00FF5FA4">
        <w:rPr>
          <w:sz w:val="26"/>
          <w:szCs w:val="26"/>
          <w:rtl/>
          <w:lang w:bidi="ar-LB"/>
        </w:rPr>
        <w:t xml:space="preserve"> </w:t>
      </w:r>
      <w:r w:rsidR="000409D5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1</w:t>
      </w:r>
      <w:r w:rsidR="000409D5">
        <w:rPr>
          <w:sz w:val="26"/>
          <w:szCs w:val="26"/>
          <w:rtl/>
          <w:lang w:bidi="ar-LB"/>
        </w:rPr>
        <w:t>,575</w:t>
      </w:r>
      <w:r w:rsidR="00FF5FA4">
        <w:rPr>
          <w:sz w:val="26"/>
          <w:szCs w:val="26"/>
          <w:rtl/>
          <w:lang w:bidi="ar-LB"/>
        </w:rPr>
        <w:t xml:space="preserve"> </w:t>
      </w:r>
      <w:r w:rsidR="000409D5">
        <w:rPr>
          <w:sz w:val="26"/>
          <w:szCs w:val="26"/>
          <w:rtl/>
          <w:lang w:bidi="ar-LB"/>
        </w:rPr>
        <w:t>طن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0409D5">
        <w:rPr>
          <w:sz w:val="26"/>
          <w:szCs w:val="26"/>
          <w:rtl/>
          <w:lang w:bidi="ar-LB"/>
        </w:rPr>
        <w:t>قدرات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استنفاذ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استهلاك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المستنفدة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للأوزون،</w:t>
      </w:r>
      <w:r w:rsidR="00FF5FA4">
        <w:rPr>
          <w:sz w:val="26"/>
          <w:szCs w:val="26"/>
          <w:rtl/>
          <w:lang w:val="en-US" w:bidi="ar-LB"/>
        </w:rPr>
        <w:t xml:space="preserve"> </w:t>
      </w:r>
      <w:r w:rsidR="00F235E1" w:rsidRPr="00BA460A">
        <w:rPr>
          <w:rStyle w:val="FootnoteReference"/>
          <w:sz w:val="26"/>
          <w:szCs w:val="26"/>
          <w:lang w:bidi="ar-LB"/>
        </w:rPr>
        <w:footnoteReference w:id="8"/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إجمالي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متوقع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</w:t>
      </w:r>
      <w:r w:rsidR="00216D97">
        <w:rPr>
          <w:sz w:val="26"/>
          <w:szCs w:val="26"/>
          <w:rtl/>
          <w:lang w:bidi="ar-LB"/>
        </w:rPr>
        <w:t>,</w:t>
      </w:r>
      <w:r w:rsidR="00F235E1" w:rsidRPr="00BA460A">
        <w:rPr>
          <w:sz w:val="26"/>
          <w:szCs w:val="26"/>
          <w:rtl/>
          <w:lang w:bidi="ar-LB"/>
        </w:rPr>
        <w:t>509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طنًا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قدرات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استنفاذ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</w:t>
      </w:r>
      <w:r w:rsidR="00216D97">
        <w:rPr>
          <w:sz w:val="26"/>
          <w:szCs w:val="26"/>
          <w:rtl/>
          <w:lang w:bidi="ar-LB"/>
        </w:rPr>
        <w:t>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المستنفدة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للأوزون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المشرو</w:t>
      </w:r>
      <w:r w:rsidR="00F235E1" w:rsidRPr="00BA460A">
        <w:rPr>
          <w:sz w:val="26"/>
          <w:szCs w:val="26"/>
          <w:rtl/>
          <w:lang w:bidi="ar-LB"/>
        </w:rPr>
        <w:t>ع</w:t>
      </w:r>
      <w:r w:rsidR="00216D97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المعتمدة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(باستثناء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="00216D97">
        <w:rPr>
          <w:sz w:val="26"/>
          <w:szCs w:val="26"/>
          <w:rtl/>
          <w:lang w:bidi="ar-LB"/>
        </w:rPr>
        <w:t>المشرو</w:t>
      </w:r>
      <w:r w:rsidR="00F235E1" w:rsidRPr="00BA460A">
        <w:rPr>
          <w:sz w:val="26"/>
          <w:szCs w:val="26"/>
          <w:rtl/>
          <w:lang w:bidi="ar-LB"/>
        </w:rPr>
        <w:t>ع</w:t>
      </w:r>
      <w:r w:rsidR="00216D97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الملغاة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والمحولة)؛</w:t>
      </w:r>
    </w:p>
    <w:p w14:paraId="0E7B6626" w14:textId="1E81E2B8" w:rsidR="00F235E1" w:rsidRPr="00BA460A" w:rsidRDefault="00A04A72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المصروفات</w:t>
      </w:r>
      <w:r w:rsidR="00F235E1" w:rsidRPr="00BA460A">
        <w:rPr>
          <w:b/>
          <w:bCs/>
          <w:sz w:val="26"/>
          <w:szCs w:val="26"/>
          <w:rtl/>
          <w:lang w:bidi="ar-LB"/>
        </w:rPr>
        <w:t>/</w:t>
      </w:r>
      <w:r>
        <w:rPr>
          <w:b/>
          <w:bCs/>
          <w:sz w:val="26"/>
          <w:szCs w:val="26"/>
          <w:rtl/>
          <w:lang w:bidi="ar-LB"/>
        </w:rPr>
        <w:t>الاعتمادات</w:t>
      </w:r>
      <w:r w:rsidR="00F235E1" w:rsidRPr="00BA460A">
        <w:rPr>
          <w:b/>
          <w:bCs/>
          <w:sz w:val="26"/>
          <w:szCs w:val="26"/>
          <w:rtl/>
          <w:lang w:bidi="ar-LB"/>
        </w:rPr>
        <w:t>: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20.09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وتم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التخطيط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24.69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استنادا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F235E1" w:rsidRPr="00BA460A">
        <w:rPr>
          <w:sz w:val="26"/>
          <w:szCs w:val="26"/>
          <w:rtl/>
          <w:lang w:bidi="ar-LB"/>
        </w:rPr>
        <w:t>تقرير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2022،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وهو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يمثل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معدل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81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المائة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ذلك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له.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235E1" w:rsidRPr="00BA460A">
        <w:rPr>
          <w:sz w:val="26"/>
          <w:szCs w:val="26"/>
          <w:rtl/>
          <w:lang w:bidi="ar-LB"/>
        </w:rPr>
        <w:t>تراكمي</w:t>
      </w:r>
      <w:r>
        <w:rPr>
          <w:sz w:val="26"/>
          <w:szCs w:val="26"/>
          <w:rtl/>
          <w:lang w:bidi="ar-LB"/>
        </w:rPr>
        <w:t>ا</w:t>
      </w:r>
      <w:r w:rsidR="00F235E1" w:rsidRPr="00BA460A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358.31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F235E1" w:rsidRPr="00BA460A">
        <w:rPr>
          <w:sz w:val="26"/>
          <w:szCs w:val="26"/>
          <w:rtl/>
          <w:lang w:bidi="ar-LB"/>
        </w:rPr>
        <w:t>إجمالي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المعتمد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للصرف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411.83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(باستثناء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تكاليف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دعم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الوكالة)،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وهو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يمثل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معدل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4E630A"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87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المائة.</w:t>
      </w:r>
      <w:r w:rsidR="00FF5FA4">
        <w:rPr>
          <w:sz w:val="26"/>
          <w:szCs w:val="26"/>
          <w:rtl/>
          <w:lang w:bidi="ar-LB"/>
        </w:rPr>
        <w:t xml:space="preserve"> </w:t>
      </w:r>
      <w:r w:rsidR="004E630A">
        <w:rPr>
          <w:sz w:val="26"/>
          <w:szCs w:val="26"/>
          <w:rtl/>
          <w:lang w:bidi="ar-LB"/>
        </w:rPr>
        <w:t>و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="004E630A">
        <w:rPr>
          <w:sz w:val="26"/>
          <w:szCs w:val="26"/>
          <w:rtl/>
          <w:lang w:bidi="ar-LB"/>
        </w:rPr>
        <w:t>اعتمد</w:t>
      </w:r>
      <w:r w:rsidR="00FF5FA4">
        <w:rPr>
          <w:sz w:val="26"/>
          <w:szCs w:val="26"/>
          <w:rtl/>
          <w:lang w:bidi="ar-LB"/>
        </w:rPr>
        <w:t xml:space="preserve"> </w:t>
      </w:r>
      <w:r w:rsidR="004E630A">
        <w:rPr>
          <w:sz w:val="26"/>
          <w:szCs w:val="26"/>
          <w:rtl/>
          <w:lang w:bidi="ar-LB"/>
        </w:rPr>
        <w:t>المبلغ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28.35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مليون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دولار</w:t>
      </w:r>
      <w:r w:rsidR="004E630A"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أمريكي</w:t>
      </w:r>
      <w:r w:rsidR="004E630A"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للتنفيذ؛</w:t>
      </w:r>
      <w:r w:rsidR="00FF5FA4">
        <w:rPr>
          <w:sz w:val="26"/>
          <w:szCs w:val="26"/>
          <w:rtl/>
          <w:lang w:bidi="ar-LB"/>
        </w:rPr>
        <w:t xml:space="preserve"> </w:t>
      </w:r>
    </w:p>
    <w:p w14:paraId="2F0A7767" w14:textId="672982A6" w:rsidR="00F235E1" w:rsidRPr="00BA460A" w:rsidRDefault="00133CD4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عدد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المشرو</w:t>
      </w:r>
      <w:r w:rsidR="00F235E1" w:rsidRPr="00BA460A">
        <w:rPr>
          <w:b/>
          <w:bCs/>
          <w:sz w:val="26"/>
          <w:szCs w:val="26"/>
          <w:rtl/>
          <w:lang w:bidi="ar-LB"/>
        </w:rPr>
        <w:t>ع</w:t>
      </w:r>
      <w:r>
        <w:rPr>
          <w:b/>
          <w:bCs/>
          <w:sz w:val="26"/>
          <w:szCs w:val="26"/>
          <w:rtl/>
          <w:lang w:bidi="ar-LB"/>
        </w:rPr>
        <w:t>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A460A">
        <w:rPr>
          <w:b/>
          <w:bCs/>
          <w:sz w:val="26"/>
          <w:szCs w:val="26"/>
          <w:rtl/>
          <w:lang w:bidi="ar-LB"/>
        </w:rPr>
        <w:t>المنجزة: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116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مشروعًا.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ومنذ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1991،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</w:t>
      </w:r>
      <w:r w:rsidR="00C402F2">
        <w:rPr>
          <w:sz w:val="26"/>
          <w:szCs w:val="26"/>
          <w:rtl/>
          <w:lang w:bidi="ar-LB"/>
        </w:rPr>
        <w:t>,</w:t>
      </w:r>
      <w:r w:rsidR="00F235E1" w:rsidRPr="00BA460A">
        <w:rPr>
          <w:sz w:val="26"/>
          <w:szCs w:val="26"/>
          <w:rtl/>
          <w:lang w:bidi="ar-LB"/>
        </w:rPr>
        <w:t>515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أصل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</w:t>
      </w:r>
      <w:r w:rsidR="00C402F2">
        <w:rPr>
          <w:sz w:val="26"/>
          <w:szCs w:val="26"/>
          <w:rtl/>
          <w:lang w:bidi="ar-LB"/>
        </w:rPr>
        <w:t>,</w:t>
      </w:r>
      <w:r w:rsidR="00F235E1" w:rsidRPr="00BA460A">
        <w:rPr>
          <w:sz w:val="26"/>
          <w:szCs w:val="26"/>
          <w:rtl/>
          <w:lang w:bidi="ar-LB"/>
        </w:rPr>
        <w:t>847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="00C402F2">
        <w:rPr>
          <w:sz w:val="26"/>
          <w:szCs w:val="26"/>
          <w:rtl/>
          <w:lang w:bidi="ar-LB"/>
        </w:rPr>
        <w:t>معتمدا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(باستثناء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المش</w:t>
      </w:r>
      <w:r w:rsidR="00C402F2">
        <w:rPr>
          <w:sz w:val="26"/>
          <w:szCs w:val="26"/>
          <w:rtl/>
          <w:lang w:bidi="ar-LB"/>
        </w:rPr>
        <w:t>رو</w:t>
      </w:r>
      <w:r w:rsidR="00F235E1" w:rsidRPr="00BA460A">
        <w:rPr>
          <w:sz w:val="26"/>
          <w:szCs w:val="26"/>
          <w:rtl/>
          <w:lang w:bidi="ar-LB"/>
        </w:rPr>
        <w:t>ع</w:t>
      </w:r>
      <w:r w:rsidR="00C402F2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المغلقة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أو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المحولة)،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وهو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يمثل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معدل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C402F2"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88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المائة؛</w:t>
      </w:r>
    </w:p>
    <w:p w14:paraId="3F937BB7" w14:textId="6355DC3D" w:rsidR="00F235E1" w:rsidRPr="00BA460A" w:rsidRDefault="003B585F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سرعة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التسليم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المشرو</w:t>
      </w:r>
      <w:r w:rsidR="00F235E1" w:rsidRPr="00BA460A">
        <w:rPr>
          <w:b/>
          <w:bCs/>
          <w:sz w:val="26"/>
          <w:szCs w:val="26"/>
          <w:rtl/>
          <w:lang w:bidi="ar-LB"/>
        </w:rPr>
        <w:t>ع</w:t>
      </w:r>
      <w:r>
        <w:rPr>
          <w:b/>
          <w:bCs/>
          <w:sz w:val="26"/>
          <w:szCs w:val="26"/>
          <w:rtl/>
          <w:lang w:bidi="ar-LB"/>
        </w:rPr>
        <w:t>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A460A">
        <w:rPr>
          <w:b/>
          <w:bCs/>
          <w:sz w:val="26"/>
          <w:szCs w:val="26"/>
          <w:rtl/>
          <w:lang w:bidi="ar-LB"/>
        </w:rPr>
        <w:t>غير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A460A">
        <w:rPr>
          <w:b/>
          <w:bCs/>
          <w:sz w:val="26"/>
          <w:szCs w:val="26"/>
          <w:rtl/>
          <w:lang w:bidi="ar-LB"/>
        </w:rPr>
        <w:t>الاستثمارية: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أنجزت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BA460A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1162D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1162D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1162D">
        <w:rPr>
          <w:sz w:val="26"/>
          <w:szCs w:val="26"/>
          <w:rtl/>
          <w:lang w:bidi="ar-LB"/>
        </w:rPr>
        <w:t>2023</w:t>
      </w:r>
      <w:r w:rsidR="00FF5FA4">
        <w:rPr>
          <w:sz w:val="26"/>
          <w:szCs w:val="26"/>
          <w:rtl/>
          <w:lang w:bidi="ar-LB"/>
        </w:rPr>
        <w:t xml:space="preserve"> </w:t>
      </w:r>
      <w:r w:rsidR="00F1162D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متوسط</w:t>
      </w:r>
      <w:r w:rsidR="00FF5FA4">
        <w:rPr>
          <w:sz w:val="26"/>
          <w:szCs w:val="26"/>
          <w:rtl/>
          <w:lang w:bidi="ar-LB"/>
        </w:rPr>
        <w:t xml:space="preserve"> </w:t>
      </w:r>
      <w:r w:rsidR="00F1162D"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37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شهرًا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1162D">
        <w:rPr>
          <w:sz w:val="26"/>
          <w:szCs w:val="26"/>
          <w:rtl/>
          <w:lang w:bidi="ar-LB"/>
        </w:rPr>
        <w:t>بعد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عليها.</w:t>
      </w:r>
      <w:r w:rsidR="00FF5FA4">
        <w:rPr>
          <w:sz w:val="26"/>
          <w:szCs w:val="26"/>
          <w:rtl/>
          <w:lang w:bidi="ar-LB"/>
        </w:rPr>
        <w:t xml:space="preserve"> </w:t>
      </w:r>
      <w:r w:rsidR="00F1162D">
        <w:rPr>
          <w:sz w:val="26"/>
          <w:szCs w:val="26"/>
          <w:rtl/>
          <w:lang w:bidi="ar-LB"/>
        </w:rPr>
        <w:t>و</w:t>
      </w:r>
      <w:r w:rsidR="00F235E1" w:rsidRPr="00BA460A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1991،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كان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متوسط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الوقت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اللازم</w:t>
      </w:r>
      <w:r w:rsidR="00FF5FA4">
        <w:rPr>
          <w:sz w:val="26"/>
          <w:szCs w:val="26"/>
          <w:rtl/>
          <w:lang w:bidi="ar-LB"/>
        </w:rPr>
        <w:t xml:space="preserve"> </w:t>
      </w:r>
      <w:r w:rsidR="002A428A">
        <w:rPr>
          <w:sz w:val="26"/>
          <w:szCs w:val="26"/>
          <w:rtl/>
          <w:lang w:bidi="ar-LB"/>
        </w:rPr>
        <w:t>لإنجاز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2A428A">
        <w:rPr>
          <w:sz w:val="26"/>
          <w:szCs w:val="26"/>
          <w:rtl/>
          <w:lang w:bidi="ar-LB"/>
        </w:rPr>
        <w:t>المشرو</w:t>
      </w:r>
      <w:r w:rsidR="00F235E1" w:rsidRPr="00BA460A">
        <w:rPr>
          <w:sz w:val="26"/>
          <w:szCs w:val="26"/>
          <w:rtl/>
          <w:lang w:bidi="ar-LB"/>
        </w:rPr>
        <w:t>ع</w:t>
      </w:r>
      <w:r w:rsidR="002A428A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غير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الاستثمارية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37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شهرًا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بعد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عليها.</w:t>
      </w:r>
      <w:r w:rsidR="00FF5FA4">
        <w:rPr>
          <w:sz w:val="26"/>
          <w:szCs w:val="26"/>
          <w:rtl/>
          <w:lang w:bidi="ar-LB"/>
        </w:rPr>
        <w:t xml:space="preserve"> </w:t>
      </w:r>
      <w:r w:rsidR="002A428A">
        <w:rPr>
          <w:sz w:val="26"/>
          <w:szCs w:val="26"/>
          <w:rtl/>
          <w:lang w:bidi="ar-LB"/>
        </w:rPr>
        <w:t>و</w:t>
      </w:r>
      <w:r w:rsidR="00F235E1" w:rsidRPr="00BA460A">
        <w:rPr>
          <w:sz w:val="26"/>
          <w:szCs w:val="26"/>
          <w:rtl/>
          <w:lang w:bidi="ar-LB"/>
        </w:rPr>
        <w:t>حدثت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عمليات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الأولى</w:t>
      </w:r>
      <w:r w:rsidR="00FF5FA4">
        <w:rPr>
          <w:sz w:val="26"/>
          <w:szCs w:val="26"/>
          <w:rtl/>
          <w:lang w:bidi="ar-LB"/>
        </w:rPr>
        <w:t xml:space="preserve"> </w:t>
      </w:r>
      <w:r w:rsidR="002A428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2A428A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2A428A">
        <w:rPr>
          <w:sz w:val="26"/>
          <w:szCs w:val="26"/>
          <w:rtl/>
          <w:lang w:bidi="ar-LB"/>
        </w:rPr>
        <w:t>المشرو</w:t>
      </w:r>
      <w:r w:rsidR="002A428A" w:rsidRPr="00BA460A">
        <w:rPr>
          <w:sz w:val="26"/>
          <w:szCs w:val="26"/>
          <w:rtl/>
          <w:lang w:bidi="ar-LB"/>
        </w:rPr>
        <w:t>ع</w:t>
      </w:r>
      <w:r w:rsidR="002A428A">
        <w:rPr>
          <w:sz w:val="26"/>
          <w:szCs w:val="26"/>
          <w:rtl/>
          <w:lang w:bidi="ar-LB"/>
        </w:rPr>
        <w:t>ات</w:t>
      </w:r>
      <w:r w:rsidR="00F235E1" w:rsidRPr="00BA460A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المتوسط،</w:t>
      </w:r>
      <w:r w:rsidR="00FF5FA4">
        <w:rPr>
          <w:sz w:val="26"/>
          <w:szCs w:val="26"/>
          <w:rtl/>
          <w:lang w:bidi="ar-LB"/>
        </w:rPr>
        <w:t xml:space="preserve"> </w:t>
      </w:r>
      <w:r w:rsidR="006038D9">
        <w:rPr>
          <w:sz w:val="26"/>
          <w:szCs w:val="26"/>
          <w:rtl/>
          <w:lang w:bidi="ar-LB"/>
        </w:rPr>
        <w:t>خلال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12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شهرًا</w:t>
      </w:r>
      <w:r w:rsidR="00FF5FA4">
        <w:rPr>
          <w:sz w:val="26"/>
          <w:szCs w:val="26"/>
          <w:rtl/>
          <w:lang w:bidi="ar-LB"/>
        </w:rPr>
        <w:t xml:space="preserve"> </w:t>
      </w:r>
      <w:r w:rsidR="006038D9" w:rsidRPr="00BA460A">
        <w:rPr>
          <w:sz w:val="26"/>
          <w:szCs w:val="26"/>
          <w:rtl/>
          <w:lang w:bidi="ar-LB"/>
        </w:rPr>
        <w:t>بعد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عليها؛</w:t>
      </w:r>
    </w:p>
    <w:p w14:paraId="17FDF865" w14:textId="3F7925BD" w:rsidR="00F235E1" w:rsidRPr="00BA460A" w:rsidRDefault="00F235E1" w:rsidP="00191404">
      <w:pPr>
        <w:pStyle w:val="Heading2"/>
        <w:bidi/>
        <w:rPr>
          <w:sz w:val="26"/>
          <w:szCs w:val="26"/>
          <w:rtl/>
          <w:lang w:bidi="ar-LB"/>
        </w:rPr>
      </w:pPr>
      <w:r w:rsidRPr="00BA460A">
        <w:rPr>
          <w:b/>
          <w:bCs/>
          <w:sz w:val="26"/>
          <w:szCs w:val="26"/>
          <w:rtl/>
          <w:lang w:bidi="ar-LB"/>
        </w:rPr>
        <w:t>إعداد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BA460A">
        <w:rPr>
          <w:b/>
          <w:bCs/>
          <w:sz w:val="26"/>
          <w:szCs w:val="26"/>
          <w:rtl/>
          <w:lang w:bidi="ar-LB"/>
        </w:rPr>
        <w:t>المشروع: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5C30E1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5C30E1">
        <w:rPr>
          <w:sz w:val="26"/>
          <w:szCs w:val="26"/>
          <w:rtl/>
          <w:lang w:bidi="ar-LB"/>
        </w:rPr>
        <w:t>بين</w:t>
      </w:r>
      <w:r w:rsidR="00FF5FA4">
        <w:rPr>
          <w:sz w:val="26"/>
          <w:szCs w:val="26"/>
          <w:rtl/>
          <w:lang w:bidi="ar-LB"/>
        </w:rPr>
        <w:t xml:space="preserve"> </w:t>
      </w:r>
      <w:r w:rsidR="005C30E1">
        <w:rPr>
          <w:sz w:val="26"/>
          <w:szCs w:val="26"/>
          <w:rtl/>
          <w:lang w:bidi="ar-LB"/>
        </w:rPr>
        <w:t>323</w:t>
      </w:r>
      <w:r w:rsidR="00FF5FA4">
        <w:rPr>
          <w:sz w:val="26"/>
          <w:szCs w:val="26"/>
          <w:rtl/>
          <w:lang w:bidi="ar-LB"/>
        </w:rPr>
        <w:t xml:space="preserve"> </w:t>
      </w:r>
      <w:r w:rsidR="005C30E1">
        <w:rPr>
          <w:sz w:val="26"/>
          <w:szCs w:val="26"/>
          <w:rtl/>
          <w:lang w:bidi="ar-LB"/>
        </w:rPr>
        <w:t>نشاطًا</w:t>
      </w:r>
      <w:r w:rsidR="00FF5FA4">
        <w:rPr>
          <w:sz w:val="26"/>
          <w:szCs w:val="26"/>
          <w:rtl/>
          <w:lang w:bidi="ar-LB"/>
        </w:rPr>
        <w:t xml:space="preserve"> </w:t>
      </w:r>
      <w:r w:rsidR="005C30E1">
        <w:rPr>
          <w:sz w:val="26"/>
          <w:szCs w:val="26"/>
          <w:rtl/>
          <w:lang w:bidi="ar-LB"/>
        </w:rPr>
        <w:t>لإعداد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مشروع</w:t>
      </w:r>
      <w:r w:rsidR="005C30E1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تمت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عليها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بحلول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نهاية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5C30E1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260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نشاطًا،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ويتبقى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63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نشاطًا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مستمرًا.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="004477AD">
        <w:rPr>
          <w:sz w:val="26"/>
          <w:szCs w:val="26"/>
          <w:rtl/>
          <w:lang w:bidi="ar-LB"/>
        </w:rPr>
        <w:t>و</w:t>
      </w:r>
      <w:r w:rsidRPr="00BA460A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4477AD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24</w:t>
      </w:r>
      <w:r w:rsidR="00FF5FA4">
        <w:rPr>
          <w:sz w:val="26"/>
          <w:szCs w:val="26"/>
          <w:rtl/>
          <w:lang w:bidi="ar-LB"/>
        </w:rPr>
        <w:t xml:space="preserve"> </w:t>
      </w:r>
      <w:r w:rsidR="00200F07">
        <w:rPr>
          <w:sz w:val="26"/>
          <w:szCs w:val="26"/>
          <w:rtl/>
          <w:lang w:bidi="ar-LB"/>
        </w:rPr>
        <w:t>نشاط</w:t>
      </w:r>
      <w:r w:rsidR="00FF5FA4">
        <w:rPr>
          <w:sz w:val="26"/>
          <w:szCs w:val="26"/>
          <w:rtl/>
          <w:lang w:bidi="ar-LB"/>
        </w:rPr>
        <w:t xml:space="preserve"> </w:t>
      </w:r>
      <w:r w:rsidR="00200F07">
        <w:rPr>
          <w:sz w:val="26"/>
          <w:szCs w:val="26"/>
          <w:rtl/>
          <w:lang w:bidi="ar-LB"/>
        </w:rPr>
        <w:t>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BA460A">
        <w:rPr>
          <w:sz w:val="26"/>
          <w:szCs w:val="26"/>
          <w:rtl/>
          <w:lang w:bidi="ar-LB"/>
        </w:rPr>
        <w:t>مشروع؛</w:t>
      </w:r>
    </w:p>
    <w:p w14:paraId="052EF72A" w14:textId="77B4B44E" w:rsidR="00F235E1" w:rsidRPr="00BA460A" w:rsidRDefault="003B20C3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التأخر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A460A">
        <w:rPr>
          <w:b/>
          <w:bCs/>
          <w:sz w:val="26"/>
          <w:szCs w:val="26"/>
          <w:rtl/>
          <w:lang w:bidi="ar-LB"/>
        </w:rPr>
        <w:t>التنفيذ: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كان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إجمالي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عدد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Pr="00BA460A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قيد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نهاية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2023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يبلغ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332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مشروعًا،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وشهد</w:t>
      </w:r>
      <w:r w:rsidR="004971E8">
        <w:rPr>
          <w:sz w:val="26"/>
          <w:szCs w:val="26"/>
          <w:rtl/>
          <w:lang w:bidi="ar-LB"/>
        </w:rPr>
        <w:t>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متوسط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تأخير</w:t>
      </w:r>
      <w:r w:rsidR="00FF5FA4">
        <w:rPr>
          <w:sz w:val="26"/>
          <w:szCs w:val="26"/>
          <w:rtl/>
          <w:lang w:bidi="ar-LB"/>
        </w:rPr>
        <w:t xml:space="preserve"> </w:t>
      </w:r>
      <w:r w:rsidR="004971E8">
        <w:rPr>
          <w:sz w:val="26"/>
          <w:szCs w:val="26"/>
          <w:rtl/>
          <w:lang w:bidi="ar-LB"/>
        </w:rPr>
        <w:t>فدره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سبعة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أشهر.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وتم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تصنيف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واحد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وثلاثين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4971E8">
        <w:rPr>
          <w:sz w:val="26"/>
          <w:szCs w:val="26"/>
          <w:rtl/>
          <w:lang w:bidi="ar-LB"/>
        </w:rPr>
        <w:t>المشرو</w:t>
      </w:r>
      <w:r w:rsidR="004971E8" w:rsidRPr="00BA460A">
        <w:rPr>
          <w:sz w:val="26"/>
          <w:szCs w:val="26"/>
          <w:rtl/>
          <w:lang w:bidi="ar-LB"/>
        </w:rPr>
        <w:t>ع</w:t>
      </w:r>
      <w:r w:rsidR="004971E8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4971E8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4971E8">
        <w:rPr>
          <w:sz w:val="26"/>
          <w:szCs w:val="26"/>
          <w:rtl/>
          <w:lang w:bidi="ar-LB"/>
        </w:rPr>
        <w:t>أنها</w:t>
      </w:r>
      <w:r w:rsidR="00FF5FA4">
        <w:rPr>
          <w:sz w:val="26"/>
          <w:szCs w:val="26"/>
          <w:rtl/>
          <w:lang w:bidi="ar-LB"/>
        </w:rPr>
        <w:t xml:space="preserve"> </w:t>
      </w:r>
      <w:r w:rsidR="004971E8">
        <w:rPr>
          <w:sz w:val="26"/>
          <w:szCs w:val="26"/>
          <w:rtl/>
          <w:lang w:bidi="ar-LB"/>
        </w:rPr>
        <w:t>"مشرو</w:t>
      </w:r>
      <w:r w:rsidR="00F235E1" w:rsidRPr="00BA460A">
        <w:rPr>
          <w:sz w:val="26"/>
          <w:szCs w:val="26"/>
          <w:rtl/>
          <w:lang w:bidi="ar-LB"/>
        </w:rPr>
        <w:t>ع</w:t>
      </w:r>
      <w:r w:rsidR="004971E8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4971E8">
        <w:rPr>
          <w:sz w:val="26"/>
          <w:szCs w:val="26"/>
          <w:rtl/>
          <w:lang w:bidi="ar-LB"/>
        </w:rPr>
        <w:t>متأخرة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التنفيذ"</w:t>
      </w:r>
      <w:r w:rsidR="00F235E1" w:rsidRPr="00BA460A">
        <w:rPr>
          <w:rStyle w:val="FootnoteReference"/>
          <w:sz w:val="26"/>
          <w:szCs w:val="26"/>
          <w:lang w:bidi="ar-LB"/>
        </w:rPr>
        <w:footnoteReference w:id="9"/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تخضع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لإجراءات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إلغاء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المشروع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(حيث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لا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تخضع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المشرو</w:t>
      </w:r>
      <w:r w:rsidR="00F235E1" w:rsidRPr="00BA460A">
        <w:rPr>
          <w:sz w:val="26"/>
          <w:szCs w:val="26"/>
          <w:rtl/>
          <w:lang w:bidi="ar-LB"/>
        </w:rPr>
        <w:t>ع</w:t>
      </w:r>
      <w:r w:rsidR="00975CE5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الإيضاحية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وإعداد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المشروعات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والتعزيز</w:t>
      </w:r>
      <w:r w:rsidR="00FF5FA4">
        <w:rPr>
          <w:sz w:val="26"/>
          <w:szCs w:val="26"/>
          <w:rtl/>
          <w:lang w:bidi="ar-LB"/>
        </w:rPr>
        <w:t xml:space="preserve"> </w:t>
      </w:r>
      <w:r w:rsidR="00975CE5">
        <w:rPr>
          <w:sz w:val="26"/>
          <w:szCs w:val="26"/>
          <w:rtl/>
          <w:lang w:bidi="ar-LB"/>
        </w:rPr>
        <w:t>المؤسسي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لهذه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BA460A">
        <w:rPr>
          <w:sz w:val="26"/>
          <w:szCs w:val="26"/>
          <w:rtl/>
          <w:lang w:bidi="ar-LB"/>
        </w:rPr>
        <w:t>الإجراءات)؛</w:t>
      </w:r>
    </w:p>
    <w:p w14:paraId="75CCA9C5" w14:textId="279D1F60" w:rsidR="00F235E1" w:rsidRPr="002407F6" w:rsidRDefault="0048338E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الاتفاقات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متعددة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السنوات</w:t>
      </w:r>
      <w:r w:rsidR="00F235E1" w:rsidRPr="002407F6">
        <w:rPr>
          <w:b/>
          <w:bCs/>
          <w:sz w:val="26"/>
          <w:szCs w:val="26"/>
          <w:rtl/>
          <w:lang w:bidi="ar-LB"/>
        </w:rPr>
        <w:t>: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هناك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92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اتفاق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متعدد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السنوات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لخطط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و14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 w:rsidRPr="002407F6">
        <w:rPr>
          <w:sz w:val="26"/>
          <w:szCs w:val="26"/>
          <w:rtl/>
          <w:lang w:bidi="ar-LB"/>
        </w:rPr>
        <w:t>الهيدروفلوروكربون</w:t>
      </w:r>
      <w:r w:rsidR="000F32F1">
        <w:rPr>
          <w:sz w:val="26"/>
          <w:szCs w:val="26"/>
          <w:rtl/>
          <w:lang w:bidi="ar-LB"/>
        </w:rPr>
        <w:t>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قيد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التنفيذ.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ومنذ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19</w:t>
      </w:r>
      <w:r w:rsidR="000F32F1">
        <w:rPr>
          <w:sz w:val="26"/>
          <w:szCs w:val="26"/>
          <w:rtl/>
          <w:lang w:bidi="ar-LB"/>
        </w:rPr>
        <w:t>91،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تمت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270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اتفاق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متعدد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السنوات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وتم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164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اتفاق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متعدد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السنوات،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ما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يمثل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معدل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0F32F1"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61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2407F6">
        <w:rPr>
          <w:sz w:val="26"/>
          <w:szCs w:val="26"/>
          <w:rtl/>
          <w:lang w:bidi="ar-LB"/>
        </w:rPr>
        <w:t>المائة.</w:t>
      </w:r>
    </w:p>
    <w:p w14:paraId="4799EE84" w14:textId="2A365002" w:rsidR="00F235E1" w:rsidRPr="002407F6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2407F6">
        <w:rPr>
          <w:sz w:val="26"/>
          <w:szCs w:val="26"/>
          <w:rtl/>
          <w:lang w:bidi="ar-LB"/>
        </w:rPr>
        <w:t>يلخص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الجدول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3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التقدم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الذي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أحرزه</w:t>
      </w:r>
      <w:r w:rsidR="00FF5FA4">
        <w:rPr>
          <w:sz w:val="26"/>
          <w:szCs w:val="26"/>
          <w:rtl/>
          <w:lang w:bidi="ar-LB"/>
        </w:rPr>
        <w:t xml:space="preserve"> </w:t>
      </w:r>
      <w:r w:rsidR="0090067C">
        <w:rPr>
          <w:sz w:val="26"/>
          <w:szCs w:val="26"/>
          <w:rtl/>
          <w:lang w:bidi="ar-LB"/>
        </w:rPr>
        <w:t>اليونيب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2407F6">
        <w:rPr>
          <w:sz w:val="26"/>
          <w:szCs w:val="26"/>
          <w:rtl/>
          <w:lang w:bidi="ar-LB"/>
        </w:rPr>
        <w:t>1991.</w:t>
      </w:r>
    </w:p>
    <w:p w14:paraId="776012D8" w14:textId="5591C0E1" w:rsidR="00F235E1" w:rsidRPr="002407F6" w:rsidRDefault="00211EDC" w:rsidP="00191404">
      <w:pPr>
        <w:pStyle w:val="Heading2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3-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2407F6">
        <w:rPr>
          <w:b/>
          <w:bCs/>
          <w:sz w:val="26"/>
          <w:szCs w:val="26"/>
          <w:rtl/>
          <w:lang w:bidi="ar-LB"/>
        </w:rPr>
        <w:t>التقدم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2407F6">
        <w:rPr>
          <w:b/>
          <w:bCs/>
          <w:sz w:val="26"/>
          <w:szCs w:val="26"/>
          <w:rtl/>
          <w:lang w:bidi="ar-LB"/>
        </w:rPr>
        <w:t>الذي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2407F6">
        <w:rPr>
          <w:b/>
          <w:bCs/>
          <w:sz w:val="26"/>
          <w:szCs w:val="26"/>
          <w:rtl/>
          <w:lang w:bidi="ar-LB"/>
        </w:rPr>
        <w:t>أحرزه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اليونيب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2407F6">
        <w:rPr>
          <w:b/>
          <w:bCs/>
          <w:sz w:val="26"/>
          <w:szCs w:val="26"/>
          <w:rtl/>
          <w:lang w:bidi="ar-LB"/>
        </w:rPr>
        <w:t>منذ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2407F6">
        <w:rPr>
          <w:b/>
          <w:bCs/>
          <w:sz w:val="26"/>
          <w:szCs w:val="26"/>
          <w:rtl/>
          <w:lang w:bidi="ar-LB"/>
        </w:rPr>
        <w:t>عام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2407F6">
        <w:rPr>
          <w:b/>
          <w:bCs/>
          <w:sz w:val="26"/>
          <w:szCs w:val="26"/>
          <w:rtl/>
          <w:lang w:bidi="ar-LB"/>
        </w:rPr>
        <w:t>1991</w:t>
      </w:r>
    </w:p>
    <w:tbl>
      <w:tblPr>
        <w:bidiVisual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16"/>
        <w:gridCol w:w="700"/>
        <w:gridCol w:w="1278"/>
        <w:gridCol w:w="901"/>
        <w:gridCol w:w="992"/>
        <w:gridCol w:w="1792"/>
        <w:gridCol w:w="993"/>
        <w:gridCol w:w="992"/>
        <w:gridCol w:w="1134"/>
      </w:tblGrid>
      <w:tr w:rsidR="00F235E1" w:rsidRPr="00D405C7" w14:paraId="46BF2D4F" w14:textId="77777777" w:rsidTr="00211EDC">
        <w:trPr>
          <w:trHeight w:val="399"/>
        </w:trPr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FE0F4" w14:textId="2E20AAB8" w:rsidR="00F235E1" w:rsidRPr="00D405C7" w:rsidRDefault="00211EDC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الإزالة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التي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تحققت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CD7A" w14:textId="2322AB77" w:rsidR="00987E76" w:rsidRDefault="00F235E1" w:rsidP="00191404">
            <w:pPr>
              <w:bidi/>
              <w:ind w:left="-132" w:right="-74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الصرف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</w:p>
          <w:p w14:paraId="04489D30" w14:textId="43A11D00" w:rsidR="00F235E1" w:rsidRPr="00D405C7" w:rsidRDefault="00F235E1" w:rsidP="00191404">
            <w:pPr>
              <w:bidi/>
              <w:ind w:left="-132" w:right="-74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2E212" w14:textId="054D0B69" w:rsidR="00F235E1" w:rsidRPr="00D405C7" w:rsidRDefault="00211EDC" w:rsidP="00191404">
            <w:pPr>
              <w:bidi/>
              <w:ind w:left="-155" w:right="-106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عدد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المشرو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eastAsia="en-CA" w:bidi="ar-LB"/>
              </w:rPr>
              <w:t>ات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7D01C" w14:textId="152E2B97" w:rsidR="00987E76" w:rsidRDefault="00211EDC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سرعة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التسليم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لإنجاز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المشرو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eastAsia="en-CA" w:bidi="ar-LB"/>
              </w:rPr>
              <w:t>ات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غير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الاستثمارية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</w:p>
          <w:p w14:paraId="4CA7C0E0" w14:textId="77777777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(</w:t>
            </w:r>
            <w:r w:rsidR="000A078F">
              <w:rPr>
                <w:b/>
                <w:bCs/>
                <w:sz w:val="20"/>
                <w:rtl/>
                <w:lang w:eastAsia="en-CA" w:bidi="ar-LB"/>
              </w:rPr>
              <w:t>بال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أشهر)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F3135" w14:textId="3FDB45E9" w:rsidR="00F235E1" w:rsidRPr="00D405C7" w:rsidRDefault="00F235E1" w:rsidP="00191404">
            <w:pPr>
              <w:bidi/>
              <w:ind w:left="-185" w:right="-117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متوسط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تأخيرات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المشروع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(بالأشهر)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FA44F" w14:textId="5A5194DD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عدد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0A078F" w:rsidRPr="00591E83"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0A078F" w:rsidRPr="00591E83">
              <w:rPr>
                <w:b/>
                <w:bCs/>
                <w:sz w:val="20"/>
                <w:rtl/>
                <w:lang w:bidi="ar-LB"/>
              </w:rPr>
              <w:t>اتفاقات</w:t>
            </w:r>
            <w:r w:rsidR="00FF5FA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0A078F" w:rsidRPr="00591E83">
              <w:rPr>
                <w:b/>
                <w:bCs/>
                <w:sz w:val="20"/>
                <w:rtl/>
                <w:lang w:bidi="ar-LB"/>
              </w:rPr>
              <w:t>متعددة</w:t>
            </w:r>
            <w:r w:rsidR="00FF5FA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0A078F" w:rsidRPr="00591E83">
              <w:rPr>
                <w:b/>
                <w:bCs/>
                <w:sz w:val="20"/>
                <w:rtl/>
                <w:lang w:bidi="ar-LB"/>
              </w:rPr>
              <w:t>السنوات</w:t>
            </w:r>
          </w:p>
        </w:tc>
      </w:tr>
      <w:tr w:rsidR="00F235E1" w:rsidRPr="00D405C7" w14:paraId="4EE79D89" w14:textId="77777777" w:rsidTr="00211EDC">
        <w:trPr>
          <w:trHeight w:val="26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1BE6" w14:textId="5D22AA6F" w:rsidR="00F235E1" w:rsidRPr="00D405C7" w:rsidRDefault="002F1F9E" w:rsidP="00191404">
            <w:pPr>
              <w:bidi/>
              <w:ind w:left="-104" w:right="-106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طن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من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قدرات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استنفاذ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الأوزون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D051E" w14:textId="130F6253" w:rsidR="00F235E1" w:rsidRPr="00D405C7" w:rsidRDefault="00F235E1" w:rsidP="00191404">
            <w:pPr>
              <w:bidi/>
              <w:ind w:left="-121" w:right="-88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طن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2F1F9E">
              <w:rPr>
                <w:b/>
                <w:bCs/>
                <w:sz w:val="20"/>
                <w:rtl/>
                <w:lang w:eastAsia="en-CA" w:bidi="ar-LB"/>
              </w:rPr>
              <w:t>من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مكافئ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993161">
              <w:rPr>
                <w:b/>
                <w:bCs/>
                <w:sz w:val="20"/>
                <w:rtl/>
                <w:lang w:eastAsia="en-CA" w:bidi="ar-LB"/>
              </w:rPr>
              <w:t>ثاني</w:t>
            </w:r>
            <w:r w:rsidR="00FF5FA4">
              <w:rPr>
                <w:b/>
                <w:bCs/>
                <w:sz w:val="20"/>
                <w:vertAlign w:val="subscript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أكسيد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الكربون</w:t>
            </w: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4371" w14:textId="77777777" w:rsidR="00F235E1" w:rsidRPr="00D405C7" w:rsidRDefault="00F235E1" w:rsidP="00191404">
            <w:pPr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9FCFA" w14:textId="77777777" w:rsidR="00F235E1" w:rsidRPr="00D405C7" w:rsidRDefault="00883897" w:rsidP="00191404">
            <w:pPr>
              <w:bidi/>
              <w:ind w:left="-202" w:right="-243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المعتمدة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BBC4" w14:textId="77777777" w:rsidR="00F235E1" w:rsidRPr="00D405C7" w:rsidRDefault="00883897" w:rsidP="00191404">
            <w:pPr>
              <w:bidi/>
              <w:ind w:left="-202" w:right="-243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29D8" w14:textId="77777777" w:rsidR="00F235E1" w:rsidRPr="00D405C7" w:rsidRDefault="00F235E1" w:rsidP="00191404">
            <w:pPr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FC91" w14:textId="77777777" w:rsidR="00F235E1" w:rsidRPr="00D405C7" w:rsidRDefault="00F235E1" w:rsidP="00191404">
            <w:pPr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509E3" w14:textId="77777777" w:rsidR="00F235E1" w:rsidRPr="00D405C7" w:rsidRDefault="001962E4" w:rsidP="00191404">
            <w:pPr>
              <w:bidi/>
              <w:ind w:left="-50" w:right="-88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920AE" w14:textId="77777777" w:rsidR="00F235E1" w:rsidRPr="00D405C7" w:rsidRDefault="001962E4" w:rsidP="00191404">
            <w:pPr>
              <w:bidi/>
              <w:ind w:left="-109" w:right="-108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</w:tr>
      <w:tr w:rsidR="00F235E1" w:rsidRPr="00D405C7" w14:paraId="5E488626" w14:textId="77777777" w:rsidTr="00211EDC">
        <w:trPr>
          <w:trHeight w:val="5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6105" w14:textId="77777777" w:rsidR="00F235E1" w:rsidRPr="00D405C7" w:rsidRDefault="00F235E1" w:rsidP="00191404">
            <w:pPr>
              <w:bidi/>
              <w:ind w:right="-96"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1,575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DC4E5" w14:textId="77777777" w:rsidR="00F235E1" w:rsidRPr="00D405C7" w:rsidRDefault="00F235E1" w:rsidP="00191404">
            <w:pPr>
              <w:bidi/>
              <w:ind w:left="-114" w:right="-96"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7B5A" w14:textId="77777777" w:rsidR="00F235E1" w:rsidRPr="00D405C7" w:rsidRDefault="00F235E1" w:rsidP="00191404">
            <w:pPr>
              <w:bidi/>
              <w:ind w:right="-158"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358,306,297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416C4" w14:textId="77777777" w:rsidR="00F235E1" w:rsidRPr="00D405C7" w:rsidRDefault="00F235E1" w:rsidP="00191404">
            <w:pPr>
              <w:bidi/>
              <w:ind w:right="-76"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2,847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4CB2" w14:textId="77777777" w:rsidR="00F235E1" w:rsidRPr="00D405C7" w:rsidRDefault="00F235E1" w:rsidP="00191404">
            <w:pPr>
              <w:bidi/>
              <w:ind w:right="-53"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2,515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D2D4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F6DE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8716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CD5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164</w:t>
            </w:r>
          </w:p>
        </w:tc>
      </w:tr>
    </w:tbl>
    <w:p w14:paraId="1F4F44F6" w14:textId="64BF9F06" w:rsidR="00F235E1" w:rsidRPr="00873EAB" w:rsidRDefault="00F235E1" w:rsidP="00191404">
      <w:pPr>
        <w:bidi/>
        <w:rPr>
          <w:sz w:val="20"/>
          <w:rtl/>
          <w:lang w:bidi="ar-LB"/>
        </w:rPr>
      </w:pPr>
      <w:r w:rsidRPr="00873EAB">
        <w:rPr>
          <w:sz w:val="20"/>
          <w:rtl/>
          <w:lang w:bidi="ar-LB"/>
        </w:rPr>
        <w:t>*استهلاك</w:t>
      </w:r>
      <w:r w:rsidR="00FF5FA4">
        <w:rPr>
          <w:sz w:val="20"/>
          <w:rtl/>
          <w:lang w:bidi="ar-LB"/>
        </w:rPr>
        <w:t xml:space="preserve"> </w:t>
      </w:r>
      <w:r w:rsidRPr="00873EAB">
        <w:rPr>
          <w:sz w:val="20"/>
          <w:rtl/>
          <w:lang w:bidi="ar-LB"/>
        </w:rPr>
        <w:t>المواد</w:t>
      </w:r>
      <w:r w:rsidR="00FF5FA4">
        <w:rPr>
          <w:sz w:val="20"/>
          <w:rtl/>
          <w:lang w:bidi="ar-LB"/>
        </w:rPr>
        <w:t xml:space="preserve"> </w:t>
      </w:r>
      <w:r w:rsidRPr="00873EAB">
        <w:rPr>
          <w:sz w:val="20"/>
          <w:rtl/>
          <w:lang w:bidi="ar-LB"/>
        </w:rPr>
        <w:t>المستنفدة</w:t>
      </w:r>
      <w:r w:rsidR="00FF5FA4">
        <w:rPr>
          <w:sz w:val="20"/>
          <w:rtl/>
          <w:lang w:bidi="ar-LB"/>
        </w:rPr>
        <w:t xml:space="preserve"> </w:t>
      </w:r>
      <w:r w:rsidRPr="00873EAB">
        <w:rPr>
          <w:sz w:val="20"/>
          <w:rtl/>
          <w:lang w:bidi="ar-LB"/>
        </w:rPr>
        <w:t>للأوزون.</w:t>
      </w:r>
    </w:p>
    <w:p w14:paraId="3F154D16" w14:textId="77777777" w:rsidR="00F235E1" w:rsidRPr="00D405C7" w:rsidRDefault="00F235E1" w:rsidP="00191404">
      <w:pPr>
        <w:rPr>
          <w:rtl/>
          <w:lang w:bidi="ar-LB"/>
        </w:rPr>
      </w:pPr>
    </w:p>
    <w:p w14:paraId="2F3B15EB" w14:textId="48CD5D1C" w:rsidR="00F235E1" w:rsidRPr="00657F60" w:rsidRDefault="009F57FF" w:rsidP="00191404">
      <w:pPr>
        <w:bidi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المشرو</w:t>
      </w:r>
      <w:r w:rsidR="00F235E1" w:rsidRPr="00657F60">
        <w:rPr>
          <w:sz w:val="26"/>
          <w:szCs w:val="26"/>
          <w:u w:val="single"/>
          <w:rtl/>
          <w:lang w:bidi="ar-LB"/>
        </w:rPr>
        <w:t>ع</w:t>
      </w:r>
      <w:r>
        <w:rPr>
          <w:sz w:val="26"/>
          <w:szCs w:val="26"/>
          <w:u w:val="single"/>
          <w:rtl/>
          <w:lang w:bidi="ar-LB"/>
        </w:rPr>
        <w:t>ات</w:t>
      </w:r>
      <w:r w:rsidR="00FF5FA4">
        <w:rPr>
          <w:sz w:val="26"/>
          <w:szCs w:val="26"/>
          <w:u w:val="single"/>
          <w:rtl/>
          <w:lang w:bidi="ar-LB"/>
        </w:rPr>
        <w:t xml:space="preserve"> </w:t>
      </w:r>
      <w:r w:rsidR="00F235E1" w:rsidRPr="00657F60">
        <w:rPr>
          <w:sz w:val="26"/>
          <w:szCs w:val="26"/>
          <w:u w:val="single"/>
          <w:rtl/>
          <w:lang w:bidi="ar-LB"/>
        </w:rPr>
        <w:t>المتعلقة</w:t>
      </w:r>
      <w:r w:rsidR="00FF5FA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بالمواد</w:t>
      </w:r>
      <w:r w:rsidR="00FF5FA4">
        <w:rPr>
          <w:sz w:val="26"/>
          <w:szCs w:val="26"/>
          <w:u w:val="single"/>
          <w:rtl/>
          <w:lang w:bidi="ar-LB"/>
        </w:rPr>
        <w:t xml:space="preserve"> </w:t>
      </w:r>
      <w:r w:rsidR="00F235E1" w:rsidRPr="00657F60">
        <w:rPr>
          <w:sz w:val="26"/>
          <w:szCs w:val="26"/>
          <w:u w:val="single"/>
          <w:rtl/>
          <w:lang w:bidi="ar-LB"/>
        </w:rPr>
        <w:t>الهيدروفلوروكربون</w:t>
      </w:r>
      <w:r>
        <w:rPr>
          <w:sz w:val="26"/>
          <w:szCs w:val="26"/>
          <w:u w:val="single"/>
          <w:rtl/>
          <w:lang w:bidi="ar-LB"/>
        </w:rPr>
        <w:t>ية</w:t>
      </w:r>
    </w:p>
    <w:p w14:paraId="08C49272" w14:textId="77777777" w:rsidR="00F235E1" w:rsidRPr="00657F60" w:rsidRDefault="00F235E1" w:rsidP="00191404">
      <w:pPr>
        <w:bidi/>
        <w:rPr>
          <w:sz w:val="26"/>
          <w:szCs w:val="26"/>
          <w:rtl/>
          <w:lang w:bidi="ar-LB"/>
        </w:rPr>
      </w:pPr>
    </w:p>
    <w:p w14:paraId="7832CA1F" w14:textId="5B299226" w:rsidR="00F235E1" w:rsidRPr="00657F60" w:rsidRDefault="009F57FF" w:rsidP="00191404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حتى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ديسمبر</w:t>
      </w:r>
      <w:r>
        <w:rPr>
          <w:sz w:val="26"/>
          <w:szCs w:val="26"/>
          <w:rtl/>
          <w:lang w:bidi="ar-LB"/>
        </w:rPr>
        <w:t>/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كانون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اعتمدت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اللجنة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التنفيذية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92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متعلقا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تشمل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مشروعان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إيضاحيان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و57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نشاط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مشرو</w:t>
      </w:r>
      <w:r w:rsidR="00F235E1" w:rsidRPr="00657F60">
        <w:rPr>
          <w:sz w:val="26"/>
          <w:szCs w:val="26"/>
          <w:rtl/>
          <w:lang w:bidi="ar-LB"/>
        </w:rPr>
        <w:t>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و33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للمساعدة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الفنية)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المساهمات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النظامية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بلغت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10,354,991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دولارًا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أمريكيًا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(باستثناء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تكاليف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دعم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الو</w:t>
      </w:r>
      <w:r w:rsidR="00327C88">
        <w:rPr>
          <w:sz w:val="26"/>
          <w:szCs w:val="26"/>
          <w:rtl/>
          <w:lang w:bidi="ar-LB"/>
        </w:rPr>
        <w:t>كالة).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ويرد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ملخص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لحالة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المشرو</w:t>
      </w:r>
      <w:r w:rsidR="00F235E1" w:rsidRPr="00657F60">
        <w:rPr>
          <w:sz w:val="26"/>
          <w:szCs w:val="26"/>
          <w:rtl/>
          <w:lang w:bidi="ar-LB"/>
        </w:rPr>
        <w:t>ع</w:t>
      </w:r>
      <w:r w:rsidR="00327C88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الجدول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4</w:t>
      </w:r>
      <w:r w:rsidR="00FF5FA4">
        <w:rPr>
          <w:sz w:val="26"/>
          <w:szCs w:val="26"/>
          <w:rtl/>
          <w:lang w:bidi="ar-LB"/>
        </w:rPr>
        <w:t xml:space="preserve"> </w:t>
      </w:r>
      <w:r w:rsidR="00327C88">
        <w:rPr>
          <w:sz w:val="26"/>
          <w:szCs w:val="26"/>
          <w:rtl/>
          <w:lang w:bidi="ar-LB"/>
        </w:rPr>
        <w:t>و</w:t>
      </w:r>
      <w:r w:rsidR="00F235E1" w:rsidRPr="00657F60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بالفعل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تضمين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البيانات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ذات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الصلة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الفقرات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5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657F60">
        <w:rPr>
          <w:sz w:val="26"/>
          <w:szCs w:val="26"/>
          <w:rtl/>
          <w:lang w:bidi="ar-LB"/>
        </w:rPr>
        <w:t>9.</w:t>
      </w:r>
    </w:p>
    <w:p w14:paraId="4F80F5A1" w14:textId="08E47A6C" w:rsidR="00F235E1" w:rsidRPr="00657F60" w:rsidRDefault="00327C88" w:rsidP="00191404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4-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المشرو</w:t>
      </w:r>
      <w:r w:rsidR="00F235E1" w:rsidRPr="00657F60">
        <w:rPr>
          <w:b/>
          <w:bCs/>
          <w:sz w:val="26"/>
          <w:szCs w:val="26"/>
          <w:rtl/>
          <w:lang w:bidi="ar-LB"/>
        </w:rPr>
        <w:t>ع</w:t>
      </w:r>
      <w:r>
        <w:rPr>
          <w:b/>
          <w:bCs/>
          <w:sz w:val="26"/>
          <w:szCs w:val="26"/>
          <w:rtl/>
          <w:lang w:bidi="ar-LB"/>
        </w:rPr>
        <w:t>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657F60">
        <w:rPr>
          <w:b/>
          <w:bCs/>
          <w:sz w:val="26"/>
          <w:szCs w:val="26"/>
          <w:rtl/>
          <w:lang w:bidi="ar-LB"/>
        </w:rPr>
        <w:t>المتعلقة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بالمواد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657F60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657F60">
        <w:rPr>
          <w:b/>
          <w:bCs/>
          <w:sz w:val="26"/>
          <w:szCs w:val="26"/>
          <w:rtl/>
          <w:lang w:bidi="ar-LB"/>
        </w:rPr>
        <w:t>المعتمدة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657F60"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657F60">
        <w:rPr>
          <w:b/>
          <w:bCs/>
          <w:sz w:val="26"/>
          <w:szCs w:val="26"/>
          <w:rtl/>
          <w:lang w:bidi="ar-LB"/>
        </w:rPr>
        <w:t>إطار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657F60">
        <w:rPr>
          <w:b/>
          <w:bCs/>
          <w:sz w:val="26"/>
          <w:szCs w:val="26"/>
          <w:rtl/>
          <w:lang w:bidi="ar-LB"/>
        </w:rPr>
        <w:t>المساهمات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النظامية</w:t>
      </w:r>
    </w:p>
    <w:tbl>
      <w:tblPr>
        <w:bidiVisual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930"/>
        <w:gridCol w:w="1054"/>
        <w:gridCol w:w="1134"/>
        <w:gridCol w:w="1116"/>
        <w:gridCol w:w="1083"/>
        <w:gridCol w:w="1016"/>
        <w:gridCol w:w="1179"/>
      </w:tblGrid>
      <w:tr w:rsidR="00F235E1" w:rsidRPr="00D405C7" w14:paraId="1ED05E3C" w14:textId="77777777" w:rsidTr="001E5728">
        <w:trPr>
          <w:trHeight w:val="264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C10C2" w14:textId="77777777" w:rsidR="00F235E1" w:rsidRPr="00D405C7" w:rsidRDefault="001E5728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النوع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BB233" w14:textId="6DE17933" w:rsidR="00F235E1" w:rsidRPr="00D405C7" w:rsidRDefault="001E5728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عدد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المشرو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eastAsia="en-CA" w:bidi="ar-LB"/>
              </w:rPr>
              <w:t>ات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0328E" w14:textId="7501ED62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التمويل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الأمريكي)*</w:t>
            </w:r>
          </w:p>
        </w:tc>
      </w:tr>
      <w:tr w:rsidR="00F235E1" w:rsidRPr="00D405C7" w14:paraId="26D8AC82" w14:textId="77777777" w:rsidTr="001E5728">
        <w:trPr>
          <w:trHeight w:val="54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E5CF" w14:textId="77777777" w:rsidR="00F235E1" w:rsidRPr="00D405C7" w:rsidRDefault="00F235E1" w:rsidP="00191404">
            <w:pPr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C1103" w14:textId="77777777" w:rsidR="00F235E1" w:rsidRPr="00D405C7" w:rsidRDefault="00D106F7" w:rsidP="00191404">
            <w:pPr>
              <w:bidi/>
              <w:ind w:left="-110" w:right="-168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المعتمدة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57FA0" w14:textId="77777777" w:rsidR="00F235E1" w:rsidRPr="00D405C7" w:rsidRDefault="003A3BF3" w:rsidP="00191404">
            <w:pPr>
              <w:bidi/>
              <w:ind w:left="-186" w:right="-107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DE74D" w14:textId="2E0C5472" w:rsidR="00F235E1" w:rsidRPr="00D405C7" w:rsidRDefault="00F235E1" w:rsidP="00191404">
            <w:pPr>
              <w:bidi/>
              <w:ind w:left="-110" w:right="-107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3A3BF3"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F6E6E" w14:textId="77777777" w:rsidR="00F235E1" w:rsidRPr="00D405C7" w:rsidRDefault="003A3BF3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C5CBC" w14:textId="77777777" w:rsidR="00F235E1" w:rsidRPr="00D405C7" w:rsidRDefault="003A3BF3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E6BEA" w14:textId="77777777" w:rsidR="00F235E1" w:rsidRPr="00D405C7" w:rsidRDefault="003A3BF3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الرصيد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EE51F" w14:textId="52988801" w:rsidR="00F235E1" w:rsidRPr="00D405C7" w:rsidRDefault="00F235E1" w:rsidP="00191404">
            <w:pPr>
              <w:bidi/>
              <w:ind w:left="-199" w:right="-125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%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3A3BF3"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</w:tr>
      <w:tr w:rsidR="00F235E1" w:rsidRPr="00D405C7" w14:paraId="03E36A8E" w14:textId="77777777" w:rsidTr="001E5728">
        <w:trPr>
          <w:trHeight w:val="7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EAD53" w14:textId="77777777" w:rsidR="00F235E1" w:rsidRPr="00D405C7" w:rsidRDefault="00425A28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الإيضاحية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C288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BF26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E283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9899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236,000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F535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E393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236,000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65E7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5C455281" w14:textId="77777777" w:rsidTr="001E5728">
        <w:trPr>
          <w:trHeight w:val="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B835B" w14:textId="4946581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إعداد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المشروع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B15A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94D4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57DF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D83C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6,107,000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470F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1,722,204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E4BC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4,384,796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E1D4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28</w:t>
            </w:r>
          </w:p>
        </w:tc>
      </w:tr>
      <w:tr w:rsidR="00F235E1" w:rsidRPr="00D405C7" w14:paraId="02BFBCCE" w14:textId="77777777" w:rsidTr="001E5728">
        <w:trPr>
          <w:trHeight w:val="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AFD7F" w14:textId="7BAE95FF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المساعدة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الفنية**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BDAC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52F3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0C41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F9D4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4,011,991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11DA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1,765,796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B9BB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2,246,195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66C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44</w:t>
            </w:r>
          </w:p>
        </w:tc>
      </w:tr>
      <w:tr w:rsidR="00F235E1" w:rsidRPr="00D405C7" w14:paraId="5B04BF55" w14:textId="77777777" w:rsidTr="001E5728">
        <w:trPr>
          <w:trHeight w:val="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AD16D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10AFA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92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F1B7F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EA895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646FA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10,354,991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DBF8F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3,488,000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AA984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6,866,992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5FB41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34</w:t>
            </w:r>
          </w:p>
        </w:tc>
      </w:tr>
    </w:tbl>
    <w:p w14:paraId="602D0E19" w14:textId="789E0ADD" w:rsidR="00F235E1" w:rsidRPr="00C73735" w:rsidRDefault="00F235E1" w:rsidP="00191404">
      <w:pPr>
        <w:bidi/>
        <w:rPr>
          <w:sz w:val="20"/>
          <w:rtl/>
          <w:lang w:bidi="ar-LB"/>
        </w:rPr>
      </w:pPr>
      <w:r w:rsidRPr="00C73735">
        <w:rPr>
          <w:sz w:val="20"/>
          <w:rtl/>
          <w:lang w:bidi="ar-LB"/>
        </w:rPr>
        <w:t>*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باستثناء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تكاليف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دعم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الوكالة.</w:t>
      </w:r>
    </w:p>
    <w:p w14:paraId="3B82B657" w14:textId="409D001B" w:rsidR="00F235E1" w:rsidRPr="00C73735" w:rsidRDefault="00F235E1" w:rsidP="00191404">
      <w:pPr>
        <w:bidi/>
        <w:rPr>
          <w:sz w:val="20"/>
          <w:rtl/>
          <w:lang w:bidi="ar-LB"/>
        </w:rPr>
      </w:pPr>
      <w:r w:rsidRPr="00C73735">
        <w:rPr>
          <w:sz w:val="20"/>
          <w:rtl/>
          <w:lang w:bidi="ar-LB"/>
        </w:rPr>
        <w:t>**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تمت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الموافقة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على</w:t>
      </w:r>
      <w:r w:rsidR="00FF5FA4">
        <w:rPr>
          <w:sz w:val="20"/>
          <w:rtl/>
          <w:lang w:bidi="ar-LB"/>
        </w:rPr>
        <w:t xml:space="preserve"> </w:t>
      </w:r>
      <w:r w:rsidR="00C73735">
        <w:rPr>
          <w:sz w:val="20"/>
          <w:rtl/>
          <w:lang w:bidi="ar-LB"/>
        </w:rPr>
        <w:t>إزالة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348.2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طن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متري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(678,918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طن</w:t>
      </w:r>
      <w:r w:rsidR="00FF5FA4">
        <w:rPr>
          <w:sz w:val="20"/>
          <w:rtl/>
          <w:lang w:bidi="ar-LB"/>
        </w:rPr>
        <w:t xml:space="preserve"> </w:t>
      </w:r>
      <w:r w:rsidR="00C73735">
        <w:rPr>
          <w:sz w:val="20"/>
          <w:rtl/>
          <w:lang w:bidi="ar-LB"/>
        </w:rPr>
        <w:t>من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مكافئ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ثاني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أكسيد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الكربون)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من</w:t>
      </w:r>
      <w:r w:rsidR="00FF5FA4">
        <w:rPr>
          <w:sz w:val="20"/>
          <w:rtl/>
          <w:lang w:bidi="ar-LB"/>
        </w:rPr>
        <w:t xml:space="preserve"> </w:t>
      </w:r>
      <w:r w:rsidR="00C73735">
        <w:rPr>
          <w:sz w:val="20"/>
          <w:rtl/>
          <w:lang w:bidi="ar-LB"/>
        </w:rPr>
        <w:t>المواد</w:t>
      </w:r>
      <w:r w:rsidR="00FF5FA4">
        <w:rPr>
          <w:sz w:val="20"/>
          <w:rtl/>
          <w:lang w:bidi="ar-LB"/>
        </w:rPr>
        <w:t xml:space="preserve"> </w:t>
      </w:r>
      <w:r w:rsidRPr="00C73735">
        <w:rPr>
          <w:sz w:val="20"/>
          <w:rtl/>
          <w:lang w:bidi="ar-LB"/>
        </w:rPr>
        <w:t>الهيدروفلوروكربون</w:t>
      </w:r>
      <w:r w:rsidR="00C73735">
        <w:rPr>
          <w:sz w:val="20"/>
          <w:rtl/>
          <w:lang w:bidi="ar-LB"/>
        </w:rPr>
        <w:t>ية</w:t>
      </w:r>
      <w:r w:rsidRPr="00C73735">
        <w:rPr>
          <w:sz w:val="20"/>
          <w:vertAlign w:val="subscript"/>
          <w:rtl/>
          <w:lang w:bidi="ar-LB"/>
        </w:rPr>
        <w:t>.</w:t>
      </w:r>
    </w:p>
    <w:p w14:paraId="2099F89B" w14:textId="77777777" w:rsidR="00F235E1" w:rsidRPr="00D405C7" w:rsidRDefault="00F235E1" w:rsidP="00191404">
      <w:pPr>
        <w:rPr>
          <w:rtl/>
          <w:lang w:bidi="ar-LB"/>
        </w:rPr>
      </w:pPr>
    </w:p>
    <w:p w14:paraId="4DE31359" w14:textId="0C333E0F" w:rsidR="00F235E1" w:rsidRPr="00292F19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292F19">
        <w:rPr>
          <w:sz w:val="26"/>
          <w:szCs w:val="26"/>
          <w:rtl/>
          <w:lang w:bidi="ar-LB"/>
        </w:rPr>
        <w:t>وبحلول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نهاية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بين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92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مشروعا،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أنجز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15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نشاط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مشرو</w:t>
      </w:r>
      <w:r w:rsidRPr="00292F19">
        <w:rPr>
          <w:sz w:val="26"/>
          <w:szCs w:val="26"/>
          <w:rtl/>
          <w:lang w:bidi="ar-LB"/>
        </w:rPr>
        <w:t>ع</w:t>
      </w:r>
      <w:r w:rsidR="00EA36AC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و13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للمساعدة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الفنية</w:t>
      </w:r>
      <w:r w:rsidR="00EA36AC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ويتبقى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64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جاريًا.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ويتعلق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أربعة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عشر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AB0BFC">
        <w:rPr>
          <w:sz w:val="26"/>
          <w:szCs w:val="26"/>
          <w:rtl/>
          <w:lang w:bidi="ar-LB"/>
        </w:rPr>
        <w:t>أصل</w:t>
      </w:r>
      <w:r w:rsidR="00EA36AC">
        <w:rPr>
          <w:sz w:val="26"/>
          <w:szCs w:val="26"/>
          <w:rtl/>
          <w:lang w:bidi="ar-LB"/>
        </w:rPr>
        <w:t>33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مشروع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="00EA36AC">
        <w:rPr>
          <w:sz w:val="26"/>
          <w:szCs w:val="26"/>
          <w:rtl/>
          <w:lang w:bidi="ar-LB"/>
        </w:rPr>
        <w:t>فنية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ب</w:t>
      </w:r>
      <w:r w:rsidR="001F1FB9">
        <w:rPr>
          <w:sz w:val="26"/>
          <w:szCs w:val="26"/>
          <w:rtl/>
          <w:lang w:bidi="ar-LB"/>
        </w:rPr>
        <w:t>ال</w:t>
      </w:r>
      <w:r w:rsidRPr="00292F19">
        <w:rPr>
          <w:sz w:val="26"/>
          <w:szCs w:val="26"/>
          <w:rtl/>
          <w:lang w:bidi="ar-LB"/>
        </w:rPr>
        <w:t>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1F1FB9">
        <w:rPr>
          <w:sz w:val="26"/>
          <w:szCs w:val="26"/>
          <w:rtl/>
          <w:lang w:bidi="ar-LB"/>
        </w:rPr>
        <w:t>ال</w:t>
      </w:r>
      <w:r w:rsidRPr="00292F19">
        <w:rPr>
          <w:sz w:val="26"/>
          <w:szCs w:val="26"/>
          <w:rtl/>
          <w:lang w:bidi="ar-LB"/>
        </w:rPr>
        <w:t>تمكينية.</w:t>
      </w:r>
      <w:r w:rsidR="00FF5FA4">
        <w:rPr>
          <w:sz w:val="26"/>
          <w:szCs w:val="26"/>
          <w:rtl/>
          <w:lang w:bidi="ar-LB"/>
        </w:rPr>
        <w:t xml:space="preserve"> </w:t>
      </w:r>
      <w:r w:rsidR="001F1FB9">
        <w:rPr>
          <w:sz w:val="26"/>
          <w:szCs w:val="26"/>
          <w:rtl/>
          <w:lang w:bidi="ar-LB"/>
        </w:rPr>
        <w:t>وأنجز</w:t>
      </w:r>
      <w:r w:rsidR="00FF5FA4">
        <w:rPr>
          <w:sz w:val="26"/>
          <w:szCs w:val="26"/>
          <w:rtl/>
          <w:lang w:bidi="ar-LB"/>
        </w:rPr>
        <w:t xml:space="preserve"> </w:t>
      </w:r>
      <w:r w:rsidR="001F1FB9">
        <w:rPr>
          <w:sz w:val="26"/>
          <w:szCs w:val="26"/>
          <w:rtl/>
          <w:lang w:bidi="ar-LB"/>
        </w:rPr>
        <w:t>ثلاثة</w:t>
      </w:r>
      <w:r w:rsidR="00FF5FA4">
        <w:rPr>
          <w:sz w:val="26"/>
          <w:szCs w:val="26"/>
          <w:rtl/>
          <w:lang w:bidi="ar-LB"/>
        </w:rPr>
        <w:t xml:space="preserve"> </w:t>
      </w:r>
      <w:r w:rsidR="001F1FB9">
        <w:rPr>
          <w:sz w:val="26"/>
          <w:szCs w:val="26"/>
          <w:rtl/>
          <w:lang w:bidi="ar-LB"/>
        </w:rPr>
        <w:t>عشر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الـ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14</w:t>
      </w:r>
      <w:r w:rsidR="00FF5FA4">
        <w:rPr>
          <w:sz w:val="26"/>
          <w:szCs w:val="26"/>
          <w:rtl/>
          <w:lang w:bidi="ar-LB"/>
        </w:rPr>
        <w:t xml:space="preserve"> </w:t>
      </w:r>
      <w:r w:rsidR="001F1FB9">
        <w:rPr>
          <w:sz w:val="26"/>
          <w:szCs w:val="26"/>
          <w:rtl/>
          <w:lang w:bidi="ar-LB"/>
        </w:rPr>
        <w:t>نشاطا</w:t>
      </w:r>
      <w:r w:rsidR="00FF5FA4">
        <w:rPr>
          <w:sz w:val="26"/>
          <w:szCs w:val="26"/>
          <w:rtl/>
          <w:lang w:bidi="ar-LB"/>
        </w:rPr>
        <w:t xml:space="preserve"> </w:t>
      </w:r>
      <w:r w:rsidR="001F1FB9">
        <w:rPr>
          <w:sz w:val="26"/>
          <w:szCs w:val="26"/>
          <w:rtl/>
          <w:lang w:bidi="ar-LB"/>
        </w:rPr>
        <w:t>تمكينيا</w:t>
      </w:r>
      <w:r w:rsidRPr="00292F19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وتمت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ع</w:t>
      </w:r>
      <w:r w:rsidR="00CF1D66">
        <w:rPr>
          <w:sz w:val="26"/>
          <w:szCs w:val="26"/>
          <w:rtl/>
          <w:lang w:bidi="ar-LB"/>
        </w:rPr>
        <w:t>لى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تمديد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تاريخ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الإنجاز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للنشاط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ال</w:t>
      </w:r>
      <w:r w:rsidRPr="00292F19">
        <w:rPr>
          <w:sz w:val="26"/>
          <w:szCs w:val="26"/>
          <w:rtl/>
          <w:lang w:bidi="ar-LB"/>
        </w:rPr>
        <w:t>تمكين</w:t>
      </w:r>
      <w:r w:rsidR="00CF1D66">
        <w:rPr>
          <w:sz w:val="26"/>
          <w:szCs w:val="26"/>
          <w:rtl/>
          <w:lang w:bidi="ar-LB"/>
        </w:rPr>
        <w:t>ي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المتبقي،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الذي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يتوقع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إنجازه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2024.</w:t>
      </w:r>
      <w:r w:rsidR="00FF5FA4">
        <w:rPr>
          <w:sz w:val="26"/>
          <w:szCs w:val="26"/>
          <w:rtl/>
          <w:lang w:bidi="ar-LB"/>
        </w:rPr>
        <w:t xml:space="preserve"> </w:t>
      </w:r>
      <w:r w:rsidR="00CF1D66">
        <w:rPr>
          <w:sz w:val="26"/>
          <w:szCs w:val="26"/>
          <w:rtl/>
          <w:lang w:bidi="ar-LB"/>
        </w:rPr>
        <w:t>و</w:t>
      </w:r>
      <w:r w:rsidRPr="00292F19">
        <w:rPr>
          <w:sz w:val="26"/>
          <w:szCs w:val="26"/>
          <w:rtl/>
          <w:lang w:bidi="ar-LB"/>
        </w:rPr>
        <w:t>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الجارية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المتبقية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مراحل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مختلفة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التنفيذ.</w:t>
      </w:r>
    </w:p>
    <w:p w14:paraId="1B6A0A49" w14:textId="4A1172FF" w:rsidR="00F235E1" w:rsidRPr="00292F19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292F19">
        <w:rPr>
          <w:sz w:val="26"/>
          <w:szCs w:val="26"/>
          <w:rtl/>
          <w:lang w:bidi="ar-LB"/>
        </w:rPr>
        <w:t>ومن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إجمالي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التمويل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التراكمي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المعتمد</w:t>
      </w:r>
      <w:r w:rsidR="00FF5FA4">
        <w:rPr>
          <w:sz w:val="26"/>
          <w:szCs w:val="26"/>
          <w:rtl/>
          <w:lang w:bidi="ar-LB"/>
        </w:rPr>
        <w:t xml:space="preserve"> </w:t>
      </w:r>
      <w:r w:rsidR="009B184F">
        <w:rPr>
          <w:sz w:val="26"/>
          <w:szCs w:val="26"/>
          <w:rtl/>
          <w:lang w:bidi="ar-LB"/>
        </w:rPr>
        <w:t>وقدره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10,354,991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دولاراً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أميركياً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(باستثناء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تكاليف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دعم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الوكالة)،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3,488,000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دولار</w:t>
      </w:r>
      <w:r w:rsidR="009B184F">
        <w:rPr>
          <w:sz w:val="26"/>
          <w:szCs w:val="26"/>
          <w:rtl/>
          <w:lang w:bidi="ar-LB"/>
        </w:rPr>
        <w:t>ا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أميركي</w:t>
      </w:r>
      <w:r w:rsidR="009B184F">
        <w:rPr>
          <w:sz w:val="26"/>
          <w:szCs w:val="26"/>
          <w:rtl/>
          <w:lang w:bidi="ar-LB"/>
        </w:rPr>
        <w:t>ا</w:t>
      </w:r>
      <w:r w:rsidRPr="00292F19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ما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يمثل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معدل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9B184F"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34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292F19">
        <w:rPr>
          <w:sz w:val="26"/>
          <w:szCs w:val="26"/>
          <w:rtl/>
          <w:lang w:bidi="ar-LB"/>
        </w:rPr>
        <w:t>المائة.</w:t>
      </w:r>
    </w:p>
    <w:p w14:paraId="4E195AE6" w14:textId="74EC5EE0" w:rsidR="00F235E1" w:rsidRPr="00292F19" w:rsidRDefault="00093B57" w:rsidP="00191404">
      <w:pPr>
        <w:pStyle w:val="a--"/>
        <w:suppressAutoHyphens w:val="0"/>
        <w:bidi/>
        <w:spacing w:after="24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lastRenderedPageBreak/>
        <w:t>أولا-2-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E56495">
        <w:rPr>
          <w:sz w:val="26"/>
          <w:szCs w:val="26"/>
          <w:rtl/>
          <w:lang w:val="en-CA" w:bidi="ar-LB"/>
        </w:rPr>
        <w:t>المشكلات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التي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تم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تحديدها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في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تنفيذ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المشروع</w:t>
      </w:r>
      <w:r w:rsidR="009C46AA">
        <w:rPr>
          <w:sz w:val="26"/>
          <w:szCs w:val="26"/>
          <w:rtl/>
          <w:lang w:val="en-CA" w:bidi="ar-LB"/>
        </w:rPr>
        <w:t>ات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في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rtl/>
          <w:lang w:val="en-CA" w:bidi="ar-LB"/>
        </w:rPr>
        <w:t>عام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="00F235E1" w:rsidRPr="00292F19">
        <w:rPr>
          <w:sz w:val="26"/>
          <w:szCs w:val="26"/>
          <w:lang w:val="en-CA" w:bidi="ar-LB"/>
        </w:rPr>
        <w:t>2023</w:t>
      </w:r>
    </w:p>
    <w:p w14:paraId="3DC1153A" w14:textId="6C05F0D4" w:rsidR="00F235E1" w:rsidRPr="00EB4870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B4870">
        <w:rPr>
          <w:sz w:val="26"/>
          <w:szCs w:val="26"/>
          <w:rtl/>
          <w:lang w:bidi="ar-LB"/>
        </w:rPr>
        <w:t>بالإضافة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عملية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الاستعراض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نوقشت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عدة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مشكلات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وتمت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معالجتها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بشكل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مرضٍ،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المشكلات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بعدد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مصنفا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أنهم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مشرو</w:t>
      </w:r>
      <w:r w:rsidRPr="00EB4870">
        <w:rPr>
          <w:sz w:val="26"/>
          <w:szCs w:val="26"/>
          <w:rtl/>
          <w:lang w:bidi="ar-LB"/>
        </w:rPr>
        <w:t>ع</w:t>
      </w:r>
      <w:r w:rsidR="00BC1B6F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متأخرة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(</w:t>
      </w:r>
      <w:r w:rsidR="00BC1B6F">
        <w:rPr>
          <w:sz w:val="26"/>
          <w:szCs w:val="26"/>
          <w:rtl/>
          <w:lang w:bidi="ar-LB"/>
        </w:rPr>
        <w:t>تشمل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27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متعلقا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بمكونات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الاتفاقات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متعددة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السنوا</w:t>
      </w:r>
      <w:r w:rsidR="00BC1B6F">
        <w:rPr>
          <w:sz w:val="26"/>
          <w:szCs w:val="26"/>
          <w:rtl/>
          <w:lang w:bidi="ar-LB"/>
        </w:rPr>
        <w:t>ت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تخضع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لإجراءات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إلغاء</w:t>
      </w:r>
      <w:r w:rsidR="00FF5FA4">
        <w:rPr>
          <w:sz w:val="26"/>
          <w:szCs w:val="26"/>
          <w:rtl/>
          <w:lang w:bidi="ar-LB"/>
        </w:rPr>
        <w:t xml:space="preserve"> </w:t>
      </w:r>
      <w:r w:rsidR="00BC1B6F">
        <w:rPr>
          <w:sz w:val="26"/>
          <w:szCs w:val="26"/>
          <w:rtl/>
          <w:lang w:bidi="ar-LB"/>
        </w:rPr>
        <w:t>المشرو</w:t>
      </w:r>
      <w:r w:rsidRPr="00EB4870">
        <w:rPr>
          <w:sz w:val="26"/>
          <w:szCs w:val="26"/>
          <w:rtl/>
          <w:lang w:bidi="ar-LB"/>
        </w:rPr>
        <w:t>ع</w:t>
      </w:r>
      <w:r w:rsidR="00BA1EF3">
        <w:rPr>
          <w:sz w:val="26"/>
          <w:szCs w:val="26"/>
          <w:rtl/>
          <w:lang w:bidi="ar-LB"/>
        </w:rPr>
        <w:t>ات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وفقا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للقرار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84/45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(ج)؛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وأربعة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مشرو</w:t>
      </w:r>
      <w:r w:rsidRPr="00EB4870">
        <w:rPr>
          <w:sz w:val="26"/>
          <w:szCs w:val="26"/>
          <w:rtl/>
          <w:lang w:bidi="ar-LB"/>
        </w:rPr>
        <w:t>ع</w:t>
      </w:r>
      <w:r w:rsidR="00BA1EF3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للمساعد</w:t>
      </w:r>
      <w:r w:rsidR="00BA1EF3">
        <w:rPr>
          <w:sz w:val="26"/>
          <w:szCs w:val="26"/>
          <w:rtl/>
          <w:lang w:bidi="ar-LB"/>
        </w:rPr>
        <w:t>ة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الفنية).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ويعرض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الثالث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بهذه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الوثيقة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المشرو</w:t>
      </w:r>
      <w:r w:rsidRPr="00EB4870">
        <w:rPr>
          <w:sz w:val="26"/>
          <w:szCs w:val="26"/>
          <w:rtl/>
          <w:lang w:bidi="ar-LB"/>
        </w:rPr>
        <w:t>ع</w:t>
      </w:r>
      <w:r w:rsidR="00BA1EF3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المصنفة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أنها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bidi="ar-LB"/>
        </w:rPr>
        <w:t>متأخرة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التنفيذ،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وتوصيات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الأمانة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تطلب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تقرير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="00BA1EF3">
        <w:rPr>
          <w:sz w:val="26"/>
          <w:szCs w:val="26"/>
          <w:rtl/>
          <w:lang w:eastAsia="en-CA" w:bidi="ar-LB"/>
        </w:rPr>
        <w:t>الاجتماع</w:t>
      </w:r>
      <w:r w:rsidR="00FF5FA4">
        <w:rPr>
          <w:sz w:val="26"/>
          <w:szCs w:val="26"/>
          <w:rtl/>
          <w:lang w:eastAsia="en-CA" w:bidi="ar-LB"/>
        </w:rPr>
        <w:t xml:space="preserve"> </w:t>
      </w:r>
      <w:r w:rsidRPr="00BA1EF3">
        <w:rPr>
          <w:sz w:val="26"/>
          <w:szCs w:val="26"/>
          <w:rtl/>
          <w:lang w:eastAsia="en-CA" w:bidi="ar-LB"/>
        </w:rPr>
        <w:t>السادس</w:t>
      </w:r>
      <w:r w:rsidR="00FF5FA4">
        <w:rPr>
          <w:sz w:val="26"/>
          <w:szCs w:val="26"/>
          <w:vertAlign w:val="superscript"/>
          <w:rtl/>
          <w:lang w:eastAsia="en-CA" w:bidi="ar-LB"/>
        </w:rPr>
        <w:t xml:space="preserve"> </w:t>
      </w:r>
      <w:r w:rsidRPr="00EB4870">
        <w:rPr>
          <w:sz w:val="26"/>
          <w:szCs w:val="26"/>
          <w:rtl/>
          <w:lang w:eastAsia="en-CA" w:bidi="ar-LB"/>
        </w:rPr>
        <w:t>والتسعين</w:t>
      </w:r>
      <w:r w:rsidRPr="00EB4870">
        <w:rPr>
          <w:sz w:val="26"/>
          <w:szCs w:val="26"/>
          <w:rtl/>
          <w:lang w:bidi="ar-LB"/>
        </w:rPr>
        <w:t>.</w:t>
      </w:r>
    </w:p>
    <w:p w14:paraId="33582C96" w14:textId="64D80090" w:rsidR="00F235E1" w:rsidRPr="00EB4870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B4870">
        <w:rPr>
          <w:sz w:val="26"/>
          <w:szCs w:val="26"/>
          <w:rtl/>
          <w:lang w:bidi="ar-LB"/>
        </w:rPr>
        <w:t>بالإضافة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ذلك،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تحديد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المشكلات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بشرائح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الاتفاقات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متعددة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السنوات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لإزالة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الهيدروكلوروفلوروكربون</w:t>
      </w:r>
      <w:r w:rsidR="00686540">
        <w:rPr>
          <w:sz w:val="26"/>
          <w:szCs w:val="26"/>
          <w:rtl/>
          <w:lang w:bidi="ar-LB"/>
        </w:rPr>
        <w:t>ية؛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وتجديد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مشرو</w:t>
      </w:r>
      <w:r w:rsidRPr="00EB4870">
        <w:rPr>
          <w:sz w:val="26"/>
          <w:szCs w:val="26"/>
          <w:rtl/>
          <w:lang w:bidi="ar-LB"/>
        </w:rPr>
        <w:t>ع</w:t>
      </w:r>
      <w:r w:rsidR="00686540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التعزيز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المؤسسي</w:t>
      </w:r>
      <w:r w:rsidRPr="00EB4870">
        <w:rPr>
          <w:sz w:val="26"/>
          <w:szCs w:val="26"/>
          <w:rtl/>
          <w:lang w:bidi="ar-LB"/>
        </w:rPr>
        <w:t>؛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خطط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الهيدروكلوروفلوروكربون</w:t>
      </w:r>
      <w:r w:rsidR="00686540">
        <w:rPr>
          <w:sz w:val="26"/>
          <w:szCs w:val="26"/>
          <w:rtl/>
          <w:lang w:bidi="ar-LB"/>
        </w:rPr>
        <w:t>ية</w:t>
      </w:r>
      <w:r w:rsidRPr="00EB4870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و</w:t>
      </w:r>
      <w:r w:rsidRPr="00EB4870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عرض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المشكلات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الثالث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أيضا</w:t>
      </w:r>
      <w:r w:rsidRPr="00EB4870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و</w:t>
      </w:r>
      <w:r w:rsidRPr="00EB4870">
        <w:rPr>
          <w:sz w:val="26"/>
          <w:szCs w:val="26"/>
          <w:rtl/>
          <w:lang w:bidi="ar-LB"/>
        </w:rPr>
        <w:t>لكل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مشروع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المشرو</w:t>
      </w:r>
      <w:r w:rsidRPr="00EB4870">
        <w:rPr>
          <w:sz w:val="26"/>
          <w:szCs w:val="26"/>
          <w:rtl/>
          <w:lang w:bidi="ar-LB"/>
        </w:rPr>
        <w:t>ع</w:t>
      </w:r>
      <w:r w:rsidR="00686540">
        <w:rPr>
          <w:sz w:val="26"/>
          <w:szCs w:val="26"/>
          <w:rtl/>
          <w:lang w:bidi="ar-LB"/>
        </w:rPr>
        <w:t>ات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وصف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موجز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لحالة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والمسائل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العالقة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اقتراح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توصية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</w:t>
      </w:r>
      <w:r w:rsidR="00686540">
        <w:rPr>
          <w:sz w:val="26"/>
          <w:szCs w:val="26"/>
          <w:rtl/>
          <w:lang w:bidi="ar-LB"/>
        </w:rPr>
        <w:t>كي</w:t>
      </w:r>
      <w:r w:rsidR="00FF5FA4">
        <w:rPr>
          <w:sz w:val="26"/>
          <w:szCs w:val="26"/>
          <w:rtl/>
          <w:lang w:bidi="ar-LB"/>
        </w:rPr>
        <w:t xml:space="preserve"> </w:t>
      </w:r>
      <w:r w:rsidR="00686540">
        <w:rPr>
          <w:sz w:val="26"/>
          <w:szCs w:val="26"/>
          <w:rtl/>
          <w:lang w:bidi="ar-LB"/>
        </w:rPr>
        <w:t>ت</w:t>
      </w:r>
      <w:r w:rsidRPr="00EB4870">
        <w:rPr>
          <w:sz w:val="26"/>
          <w:szCs w:val="26"/>
          <w:rtl/>
          <w:lang w:bidi="ar-LB"/>
        </w:rPr>
        <w:t>نظر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اللجنة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التنفيذية.</w:t>
      </w:r>
    </w:p>
    <w:p w14:paraId="58B33A27" w14:textId="573FD2D9" w:rsidR="00F235E1" w:rsidRPr="00EB4870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B4870">
        <w:rPr>
          <w:sz w:val="26"/>
          <w:szCs w:val="26"/>
          <w:rtl/>
          <w:lang w:bidi="ar-LB"/>
        </w:rPr>
        <w:t>تفاصيل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التقدم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</w:t>
      </w:r>
      <w:r w:rsidR="00E63EB2">
        <w:rPr>
          <w:sz w:val="26"/>
          <w:szCs w:val="26"/>
          <w:rtl/>
          <w:lang w:bidi="ar-LB"/>
        </w:rPr>
        <w:t>محرز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المشرو</w:t>
      </w:r>
      <w:r w:rsidRPr="00EB4870">
        <w:rPr>
          <w:sz w:val="26"/>
          <w:szCs w:val="26"/>
          <w:rtl/>
          <w:lang w:bidi="ar-LB"/>
        </w:rPr>
        <w:t>ع</w:t>
      </w:r>
      <w:r w:rsidR="00E63EB2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بخطط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الهيدروكلوروفلوروكربونية</w:t>
      </w:r>
      <w:r w:rsidR="00FF5FA4">
        <w:rPr>
          <w:sz w:val="26"/>
          <w:szCs w:val="26"/>
          <w:rtl/>
          <w:lang w:bidi="ar-LB"/>
        </w:rPr>
        <w:t xml:space="preserve"> </w:t>
      </w:r>
      <w:r w:rsidR="00E63EB2">
        <w:rPr>
          <w:sz w:val="26"/>
          <w:szCs w:val="26"/>
          <w:rtl/>
          <w:lang w:bidi="ar-LB"/>
        </w:rPr>
        <w:t>ل</w:t>
      </w:r>
      <w:r w:rsidRPr="00EB4870">
        <w:rPr>
          <w:sz w:val="26"/>
          <w:szCs w:val="26"/>
          <w:rtl/>
          <w:lang w:bidi="ar-LB"/>
        </w:rPr>
        <w:t>لجزائر</w:t>
      </w:r>
      <w:r w:rsidR="00FF5FA4">
        <w:rPr>
          <w:sz w:val="26"/>
          <w:szCs w:val="26"/>
          <w:rtl/>
          <w:lang w:val="en-US" w:bidi="ar-LB"/>
        </w:rPr>
        <w:t xml:space="preserve"> </w:t>
      </w:r>
      <w:r w:rsidRPr="00EB4870">
        <w:rPr>
          <w:rStyle w:val="FootnoteReference"/>
          <w:sz w:val="26"/>
          <w:szCs w:val="26"/>
          <w:lang w:bidi="ar-LB"/>
        </w:rPr>
        <w:footnoteReference w:id="10"/>
      </w:r>
      <w:r w:rsidRPr="00EB4870">
        <w:rPr>
          <w:sz w:val="26"/>
          <w:szCs w:val="26"/>
          <w:rtl/>
          <w:lang w:bidi="ar-LB"/>
        </w:rPr>
        <w:t>والبحرين</w:t>
      </w:r>
      <w:r w:rsidRPr="00EB4870">
        <w:rPr>
          <w:sz w:val="26"/>
          <w:szCs w:val="26"/>
          <w:vertAlign w:val="superscript"/>
          <w:lang w:bidi="ar-LB"/>
        </w:rPr>
        <w:footnoteReference w:id="11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وبوتان</w:t>
      </w:r>
      <w:r w:rsidR="00FF5FA4">
        <w:rPr>
          <w:sz w:val="26"/>
          <w:szCs w:val="26"/>
          <w:rtl/>
          <w:lang w:val="en-US" w:bidi="ar-LB"/>
        </w:rPr>
        <w:t xml:space="preserve"> </w:t>
      </w:r>
      <w:r w:rsidRPr="00EB4870">
        <w:rPr>
          <w:rStyle w:val="FootnoteReference"/>
          <w:sz w:val="26"/>
          <w:szCs w:val="26"/>
          <w:lang w:bidi="ar-LB"/>
        </w:rPr>
        <w:footnoteReference w:id="12"/>
      </w:r>
      <w:r w:rsidRPr="00EB4870">
        <w:rPr>
          <w:sz w:val="26"/>
          <w:szCs w:val="26"/>
          <w:rtl/>
          <w:lang w:bidi="ar-LB"/>
        </w:rPr>
        <w:t>وبوروندي</w:t>
      </w:r>
      <w:r w:rsidRPr="00EB4870">
        <w:rPr>
          <w:rStyle w:val="FootnoteReference"/>
          <w:sz w:val="26"/>
          <w:szCs w:val="26"/>
          <w:lang w:bidi="ar-LB"/>
        </w:rPr>
        <w:footnoteReference w:id="13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وتشيلي</w:t>
      </w:r>
      <w:r w:rsidRPr="00EB4870">
        <w:rPr>
          <w:rStyle w:val="FootnoteReference"/>
          <w:sz w:val="26"/>
          <w:szCs w:val="26"/>
          <w:lang w:bidi="ar-LB"/>
        </w:rPr>
        <w:footnoteReference w:id="14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والصين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(قطاع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خدمة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التبريد)</w:t>
      </w:r>
      <w:r w:rsidRPr="00EB4870">
        <w:rPr>
          <w:sz w:val="26"/>
          <w:szCs w:val="26"/>
          <w:vertAlign w:val="superscript"/>
          <w:lang w:bidi="ar-LB"/>
        </w:rPr>
        <w:footnoteReference w:id="15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والكونغو</w:t>
      </w:r>
      <w:r w:rsidRPr="00EB4870">
        <w:rPr>
          <w:rStyle w:val="FootnoteReference"/>
          <w:sz w:val="26"/>
          <w:szCs w:val="26"/>
          <w:lang w:bidi="ar-LB"/>
        </w:rPr>
        <w:footnoteReference w:id="16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ودومينيكا</w:t>
      </w:r>
      <w:r w:rsidRPr="00EB4870">
        <w:rPr>
          <w:rStyle w:val="FootnoteReference"/>
          <w:sz w:val="26"/>
          <w:szCs w:val="26"/>
          <w:lang w:bidi="ar-LB"/>
        </w:rPr>
        <w:footnoteReference w:id="17"/>
      </w:r>
      <w:r w:rsidRPr="00EB4870">
        <w:rPr>
          <w:sz w:val="26"/>
          <w:szCs w:val="26"/>
          <w:rtl/>
          <w:lang w:bidi="ar-LB"/>
        </w:rPr>
        <w:t>وغانا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rStyle w:val="FootnoteReference"/>
          <w:sz w:val="26"/>
          <w:szCs w:val="26"/>
          <w:lang w:bidi="ar-LB"/>
        </w:rPr>
        <w:footnoteReference w:id="18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وغينيا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بيساو</w:t>
      </w:r>
      <w:r w:rsidRPr="00EB4870">
        <w:rPr>
          <w:rStyle w:val="FootnoteReference"/>
          <w:sz w:val="26"/>
          <w:szCs w:val="26"/>
          <w:lang w:bidi="ar-LB"/>
        </w:rPr>
        <w:footnoteReference w:id="19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والهند</w:t>
      </w:r>
      <w:r w:rsidRPr="00EB4870">
        <w:rPr>
          <w:rStyle w:val="FootnoteReference"/>
          <w:sz w:val="26"/>
          <w:szCs w:val="26"/>
          <w:lang w:bidi="ar-LB"/>
        </w:rPr>
        <w:footnoteReference w:id="20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والعراق</w:t>
      </w:r>
      <w:r w:rsidRPr="00EB4870">
        <w:rPr>
          <w:rStyle w:val="FootnoteReference"/>
          <w:sz w:val="26"/>
          <w:szCs w:val="26"/>
          <w:lang w:bidi="ar-LB"/>
        </w:rPr>
        <w:footnoteReference w:id="21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والكويت</w:t>
      </w:r>
      <w:r w:rsidR="00FF5FA4">
        <w:rPr>
          <w:sz w:val="26"/>
          <w:szCs w:val="26"/>
          <w:rtl/>
          <w:lang w:val="en-US" w:bidi="ar-LB"/>
        </w:rPr>
        <w:t xml:space="preserve"> </w:t>
      </w:r>
      <w:r w:rsidRPr="00EB4870">
        <w:rPr>
          <w:rStyle w:val="FootnoteReference"/>
          <w:sz w:val="26"/>
          <w:szCs w:val="26"/>
          <w:lang w:bidi="ar-LB"/>
        </w:rPr>
        <w:footnoteReference w:id="22"/>
      </w:r>
      <w:r w:rsidRPr="00EB4870">
        <w:rPr>
          <w:sz w:val="26"/>
          <w:szCs w:val="26"/>
          <w:rtl/>
          <w:lang w:bidi="ar-LB"/>
        </w:rPr>
        <w:t>ونيبال</w:t>
      </w:r>
      <w:r w:rsidR="00CF3557">
        <w:rPr>
          <w:sz w:val="26"/>
          <w:szCs w:val="26"/>
          <w:rtl/>
          <w:lang w:bidi="ar-LB"/>
        </w:rPr>
        <w:t>،</w:t>
      </w:r>
      <w:r w:rsidRPr="00EB4870">
        <w:rPr>
          <w:rStyle w:val="FootnoteReference"/>
          <w:sz w:val="26"/>
          <w:szCs w:val="26"/>
          <w:lang w:bidi="ar-LB"/>
        </w:rPr>
        <w:footnoteReference w:id="23"/>
      </w:r>
      <w:r w:rsidR="00FF5FA4">
        <w:rPr>
          <w:sz w:val="26"/>
          <w:szCs w:val="26"/>
          <w:rtl/>
          <w:lang w:bidi="ar-LB"/>
        </w:rPr>
        <w:t xml:space="preserve"> </w:t>
      </w:r>
      <w:bookmarkStart w:id="2" w:name="_Hlk179797222"/>
      <w:r w:rsidR="00CF3557">
        <w:rPr>
          <w:sz w:val="26"/>
          <w:szCs w:val="26"/>
          <w:rtl/>
          <w:lang w:bidi="ar-LB"/>
        </w:rPr>
        <w:t>و</w:t>
      </w:r>
      <w:r w:rsidRPr="00EB4870">
        <w:rPr>
          <w:sz w:val="26"/>
          <w:szCs w:val="26"/>
          <w:rtl/>
          <w:lang w:bidi="ar-LB"/>
        </w:rPr>
        <w:t>بلدان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جزر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المحيط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الهادئ</w:t>
      </w:r>
      <w:r w:rsidRPr="00EB4870">
        <w:rPr>
          <w:rStyle w:val="FootnoteReference"/>
          <w:sz w:val="26"/>
          <w:szCs w:val="26"/>
          <w:lang w:bidi="ar-LB"/>
        </w:rPr>
        <w:footnoteReference w:id="24"/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وباكستان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rStyle w:val="FootnoteReference"/>
          <w:sz w:val="26"/>
          <w:szCs w:val="26"/>
          <w:lang w:bidi="ar-LB"/>
        </w:rPr>
        <w:footnoteReference w:id="25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وبيرو</w:t>
      </w:r>
      <w:r w:rsidRPr="00EB4870">
        <w:rPr>
          <w:rStyle w:val="FootnoteReference"/>
          <w:sz w:val="26"/>
          <w:szCs w:val="26"/>
          <w:lang w:bidi="ar-LB"/>
        </w:rPr>
        <w:footnoteReference w:id="26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ورواندا</w:t>
      </w:r>
      <w:r w:rsidR="00FF5FA4">
        <w:rPr>
          <w:sz w:val="26"/>
          <w:szCs w:val="26"/>
          <w:rtl/>
          <w:lang w:val="en-US" w:bidi="ar-LB"/>
        </w:rPr>
        <w:t xml:space="preserve"> </w:t>
      </w:r>
      <w:r w:rsidRPr="00EB4870">
        <w:rPr>
          <w:rStyle w:val="FootnoteReference"/>
          <w:sz w:val="26"/>
          <w:szCs w:val="26"/>
          <w:lang w:bidi="ar-LB"/>
        </w:rPr>
        <w:footnoteReference w:id="27"/>
      </w:r>
      <w:bookmarkEnd w:id="2"/>
      <w:r w:rsidR="00CF3557">
        <w:rPr>
          <w:sz w:val="26"/>
          <w:szCs w:val="26"/>
          <w:rtl/>
          <w:lang w:bidi="ar-LB"/>
        </w:rPr>
        <w:t>وأوغندا</w:t>
      </w:r>
      <w:r w:rsidRPr="00EB4870">
        <w:rPr>
          <w:rStyle w:val="FootnoteReference"/>
          <w:sz w:val="26"/>
          <w:szCs w:val="26"/>
          <w:lang w:bidi="ar-LB"/>
        </w:rPr>
        <w:footnoteReference w:id="28"/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وتم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تقارير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عن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مشرو</w:t>
      </w:r>
      <w:r w:rsidRPr="00EB4870">
        <w:rPr>
          <w:sz w:val="26"/>
          <w:szCs w:val="26"/>
          <w:rtl/>
          <w:lang w:bidi="ar-LB"/>
        </w:rPr>
        <w:t>ع</w:t>
      </w:r>
      <w:r w:rsidR="00CF3557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ذات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متطلبات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تقارير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محددة</w:t>
      </w:r>
      <w:r w:rsidRPr="00EB4870">
        <w:rPr>
          <w:rStyle w:val="FootnoteReference"/>
          <w:sz w:val="26"/>
          <w:szCs w:val="26"/>
          <w:lang w:bidi="ar-LB"/>
        </w:rPr>
        <w:footnoteReference w:id="29"/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مرتبطة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ب</w:t>
      </w:r>
      <w:r w:rsidRPr="00EB4870">
        <w:rPr>
          <w:sz w:val="26"/>
          <w:szCs w:val="26"/>
          <w:rtl/>
          <w:lang w:bidi="ar-LB"/>
        </w:rPr>
        <w:t>مالديف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(أنشطة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إضافية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للحفاظ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كفاء</w:t>
      </w:r>
      <w:r w:rsidR="00CF3557">
        <w:rPr>
          <w:sz w:val="26"/>
          <w:szCs w:val="26"/>
          <w:rtl/>
          <w:lang w:bidi="ar-LB"/>
        </w:rPr>
        <w:t>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الطاقة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لقطاع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الخدمة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بموجب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القرار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89/6(ب))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وموريتانيا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(خطة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الهيدروكلوروفلوروكربون</w:t>
      </w:r>
      <w:r w:rsidR="00CF3557">
        <w:rPr>
          <w:sz w:val="26"/>
          <w:szCs w:val="26"/>
          <w:rtl/>
          <w:lang w:bidi="ar-LB"/>
        </w:rPr>
        <w:t>ية</w:t>
      </w:r>
      <w:r w:rsidRPr="00EB4870">
        <w:rPr>
          <w:sz w:val="26"/>
          <w:szCs w:val="26"/>
          <w:rtl/>
          <w:lang w:bidi="ar-LB"/>
        </w:rPr>
        <w:t>)</w:t>
      </w:r>
      <w:r w:rsidR="00CF3557">
        <w:rPr>
          <w:sz w:val="26"/>
          <w:szCs w:val="26"/>
          <w:vertAlign w:val="superscript"/>
          <w:rtl/>
          <w:lang w:bidi="ar-LB"/>
        </w:rPr>
        <w:t>،</w:t>
      </w:r>
      <w:r w:rsidR="00FF5FA4">
        <w:rPr>
          <w:sz w:val="26"/>
          <w:szCs w:val="26"/>
          <w:vertAlign w:val="superscript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الاجتماع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الخامس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والتسعين.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وتتناول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الأقسام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ذات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الصلة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تلك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الوثائق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التوصيات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بالمسائل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العالقة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لهذه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المشرو</w:t>
      </w:r>
      <w:r w:rsidRPr="00EB4870">
        <w:rPr>
          <w:sz w:val="26"/>
          <w:szCs w:val="26"/>
          <w:rtl/>
          <w:lang w:bidi="ar-LB"/>
        </w:rPr>
        <w:t>ع</w:t>
      </w:r>
      <w:r w:rsidR="00CF3557">
        <w:rPr>
          <w:sz w:val="26"/>
          <w:szCs w:val="26"/>
          <w:rtl/>
          <w:lang w:bidi="ar-LB"/>
        </w:rPr>
        <w:t>ات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بما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ذلك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طلبات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التمديد،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وجدت.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>
        <w:rPr>
          <w:sz w:val="26"/>
          <w:szCs w:val="26"/>
          <w:rtl/>
          <w:lang w:bidi="ar-LB"/>
        </w:rPr>
        <w:t>وتتم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>
        <w:rPr>
          <w:sz w:val="26"/>
          <w:szCs w:val="26"/>
          <w:rtl/>
          <w:lang w:bidi="ar-LB"/>
        </w:rPr>
        <w:t>معالجة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المسائل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الهيدروكلوروفلوروكربونية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لأفغانستان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وبوتسوانا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وبروناي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دار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السلام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وكابو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فيردي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وجمهورية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الكونغو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الديمقراطية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وإثيوبيا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وغيانا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وهايتي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والسنغال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وجنوب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السودان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والجمهورية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العربية</w:t>
      </w:r>
      <w:r w:rsidR="00FF5FA4">
        <w:rPr>
          <w:sz w:val="26"/>
          <w:szCs w:val="26"/>
          <w:rtl/>
          <w:lang w:bidi="ar-LB"/>
        </w:rPr>
        <w:t xml:space="preserve"> </w:t>
      </w:r>
      <w:r w:rsidR="00CF3557">
        <w:rPr>
          <w:sz w:val="26"/>
          <w:szCs w:val="26"/>
          <w:rtl/>
          <w:lang w:bidi="ar-LB"/>
        </w:rPr>
        <w:t>السورية،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كان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المقرر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شرائح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الاجتماع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الخامس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والتسعين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BE1E82">
        <w:rPr>
          <w:sz w:val="26"/>
          <w:szCs w:val="26"/>
          <w:rtl/>
          <w:lang w:bidi="ar-LB"/>
        </w:rPr>
        <w:t>ولكنها</w:t>
      </w:r>
      <w:r w:rsidR="00FF5FA4">
        <w:rPr>
          <w:sz w:val="26"/>
          <w:szCs w:val="26"/>
          <w:vertAlign w:val="superscript"/>
          <w:rtl/>
          <w:lang w:bidi="ar-LB"/>
        </w:rPr>
        <w:t xml:space="preserve"> </w:t>
      </w:r>
      <w:r w:rsidR="00BE1E82">
        <w:rPr>
          <w:sz w:val="26"/>
          <w:szCs w:val="26"/>
          <w:rtl/>
          <w:lang w:bidi="ar-LB"/>
        </w:rPr>
        <w:t>لم</w:t>
      </w:r>
      <w:r w:rsidR="00FF5FA4">
        <w:rPr>
          <w:sz w:val="26"/>
          <w:szCs w:val="26"/>
          <w:rtl/>
          <w:lang w:bidi="ar-LB"/>
        </w:rPr>
        <w:t xml:space="preserve"> </w:t>
      </w:r>
      <w:r w:rsidR="00BE1E82">
        <w:rPr>
          <w:sz w:val="26"/>
          <w:szCs w:val="26"/>
          <w:rtl/>
          <w:lang w:bidi="ar-LB"/>
        </w:rPr>
        <w:t>تُقدَّم،</w:t>
      </w:r>
      <w:r w:rsidR="00FF5FA4">
        <w:rPr>
          <w:sz w:val="26"/>
          <w:szCs w:val="26"/>
          <w:rtl/>
          <w:lang w:bidi="ar-LB"/>
        </w:rPr>
        <w:t xml:space="preserve"> </w:t>
      </w:r>
      <w:r w:rsidR="00BE1E82">
        <w:rPr>
          <w:sz w:val="26"/>
          <w:szCs w:val="26"/>
          <w:rtl/>
          <w:lang w:bidi="ar-LB"/>
        </w:rPr>
        <w:t>والسلفادور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rStyle w:val="FootnoteReference"/>
          <w:sz w:val="26"/>
          <w:szCs w:val="26"/>
          <w:lang w:bidi="ar-LB"/>
        </w:rPr>
        <w:footnoteReference w:id="30"/>
      </w:r>
      <w:r w:rsidR="00BE1E82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قُدِّمت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شريحة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الاجتماع</w:t>
      </w:r>
      <w:r w:rsidR="00FF5FA4">
        <w:rPr>
          <w:sz w:val="26"/>
          <w:szCs w:val="26"/>
          <w:rtl/>
          <w:lang w:bidi="ar-LB"/>
        </w:rPr>
        <w:t xml:space="preserve"> </w:t>
      </w:r>
      <w:r w:rsidRPr="00BE1E82">
        <w:rPr>
          <w:sz w:val="26"/>
          <w:szCs w:val="26"/>
          <w:rtl/>
          <w:lang w:bidi="ar-LB"/>
        </w:rPr>
        <w:t>الخامس</w:t>
      </w:r>
      <w:r w:rsidR="00FF5FA4">
        <w:rPr>
          <w:sz w:val="26"/>
          <w:szCs w:val="26"/>
          <w:vertAlign w:val="superscript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والتسعين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ولكنها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سُحِبَت</w:t>
      </w:r>
      <w:r w:rsidR="00FF5FA4">
        <w:rPr>
          <w:sz w:val="26"/>
          <w:szCs w:val="26"/>
          <w:rtl/>
          <w:lang w:bidi="ar-LB"/>
        </w:rPr>
        <w:t xml:space="preserve"> </w:t>
      </w:r>
      <w:r w:rsidR="00BE1E82">
        <w:rPr>
          <w:sz w:val="26"/>
          <w:szCs w:val="26"/>
          <w:rtl/>
          <w:lang w:bidi="ar-LB"/>
        </w:rPr>
        <w:t>لاحقا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 w:rsidRPr="00EB4870">
        <w:rPr>
          <w:sz w:val="26"/>
          <w:szCs w:val="26"/>
          <w:rtl/>
          <w:lang w:bidi="ar-LB"/>
        </w:rPr>
        <w:t>الوثيقة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>
        <w:rPr>
          <w:sz w:val="26"/>
          <w:szCs w:val="26"/>
          <w:rtl/>
          <w:lang w:bidi="ar-LB"/>
        </w:rPr>
        <w:t>المعنية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 w:rsidRPr="00EB4870">
        <w:rPr>
          <w:sz w:val="26"/>
          <w:szCs w:val="26"/>
          <w:rtl/>
          <w:lang w:bidi="ar-LB"/>
        </w:rPr>
        <w:t>بتأخير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 w:rsidRPr="00EB4870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="00757245" w:rsidRPr="00EB4870">
        <w:rPr>
          <w:sz w:val="26"/>
          <w:szCs w:val="26"/>
          <w:rtl/>
          <w:lang w:bidi="ar-LB"/>
        </w:rPr>
        <w:t>الشرائح</w:t>
      </w:r>
      <w:r w:rsidR="00757245">
        <w:rPr>
          <w:rStyle w:val="FootnoteReference"/>
          <w:sz w:val="26"/>
          <w:szCs w:val="26"/>
          <w:rtl/>
          <w:lang w:bidi="ar-LB"/>
        </w:rPr>
        <w:footnoteReference w:id="31"/>
      </w:r>
      <w:r w:rsidR="00CF54CC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وتتم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أدناه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معالجة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المسائل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العالقة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بالمشرو</w:t>
      </w:r>
      <w:r w:rsidRPr="00EB4870">
        <w:rPr>
          <w:sz w:val="26"/>
          <w:szCs w:val="26"/>
          <w:rtl/>
          <w:lang w:bidi="ar-LB"/>
        </w:rPr>
        <w:t>ع</w:t>
      </w:r>
      <w:r w:rsidR="00CF54CC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الجارية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المتبقي</w:t>
      </w:r>
      <w:r w:rsidR="00CF54CC">
        <w:rPr>
          <w:sz w:val="26"/>
          <w:szCs w:val="26"/>
          <w:rtl/>
          <w:lang w:bidi="ar-LB"/>
        </w:rPr>
        <w:t>ة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غير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المدرجة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الثالث</w:t>
      </w:r>
      <w:r w:rsidR="00FF5FA4">
        <w:rPr>
          <w:sz w:val="26"/>
          <w:szCs w:val="26"/>
          <w:rtl/>
          <w:lang w:bidi="ar-LB"/>
        </w:rPr>
        <w:t xml:space="preserve"> </w:t>
      </w:r>
      <w:r w:rsidR="00CF54CC">
        <w:rPr>
          <w:sz w:val="26"/>
          <w:szCs w:val="26"/>
          <w:rtl/>
          <w:lang w:bidi="ar-LB"/>
        </w:rPr>
        <w:t>ب</w:t>
      </w:r>
      <w:r w:rsidRPr="00EB4870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الوثيقة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وطلبات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الإلغاء.</w:t>
      </w:r>
    </w:p>
    <w:p w14:paraId="6ECAC4D4" w14:textId="2C1EE728" w:rsidR="00F235E1" w:rsidRPr="00EB4870" w:rsidRDefault="00FD4701" w:rsidP="00191404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lastRenderedPageBreak/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167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جاري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تنفيذهم</w:t>
      </w:r>
      <w:r w:rsidR="00F235E1"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باستثناء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التعزيز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المؤسسي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وإ</w:t>
      </w:r>
      <w:r>
        <w:rPr>
          <w:sz w:val="26"/>
          <w:szCs w:val="26"/>
          <w:rtl/>
          <w:lang w:bidi="ar-LB"/>
        </w:rPr>
        <w:t>عداد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EB4870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235E1"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عدل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48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تواريخ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المخطط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لها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F235E1" w:rsidRPr="00EB4870">
        <w:rPr>
          <w:sz w:val="26"/>
          <w:szCs w:val="26"/>
          <w:rtl/>
          <w:lang w:bidi="ar-LB"/>
        </w:rPr>
        <w:t>تقرير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لعام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2022.</w:t>
      </w:r>
    </w:p>
    <w:p w14:paraId="73EDF0F9" w14:textId="7398D8AC" w:rsidR="00F235E1" w:rsidRPr="00EB4870" w:rsidRDefault="006A0F39" w:rsidP="00191404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وفقا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235E1" w:rsidRPr="00EB4870">
        <w:rPr>
          <w:sz w:val="26"/>
          <w:szCs w:val="26"/>
          <w:rtl/>
          <w:lang w:bidi="ar-LB"/>
        </w:rPr>
        <w:t>لقرار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82/11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(ج)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2)،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لاحظت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عدم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تجديد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مشرو</w:t>
      </w:r>
      <w:r w:rsidR="00F235E1" w:rsidRPr="00EB4870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التعزيز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المؤسسي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خلال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العامين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الماضيين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لثمانية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بلدان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المادة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5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وهي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أنغولا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وغينيا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الاستوائية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وغرينادا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وناميبيا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وناورو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وميانمار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السودان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وسورينام.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ولدى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EB4870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أرصدة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متبقية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كبيرة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بسبب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التقدم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البطيء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لأسباب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مختلفة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بما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ذلك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الوضع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السياسي.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وأفاد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F235E1" w:rsidRPr="00EB4870">
        <w:rPr>
          <w:sz w:val="26"/>
          <w:szCs w:val="26"/>
          <w:rtl/>
          <w:lang w:bidi="ar-LB"/>
        </w:rPr>
        <w:t>أنه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كان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يقدم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لتلك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البلدان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ويخطط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لتقديم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طلبات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التجديد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بحلول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2025،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ميانمار،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ستكون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خاضعة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للوضع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السياسي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واستئناف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البلاد.</w:t>
      </w:r>
    </w:p>
    <w:p w14:paraId="0A427952" w14:textId="47622DF6" w:rsidR="00F235E1" w:rsidRPr="00EB4870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B4870">
        <w:rPr>
          <w:sz w:val="26"/>
          <w:szCs w:val="26"/>
          <w:rtl/>
          <w:lang w:bidi="ar-LB"/>
        </w:rPr>
        <w:t>وفيما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يتعلق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بخطة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الهيدروكلوروفلوروكربونية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لهايتي،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أبلغ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اليونيب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الأمانة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بأنه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يتم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إحراز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تقدم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منذ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أكثر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عامين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حيث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طلب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الشريحة؛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وعلاوة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ذلك،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الموافقة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تمديد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تاريخ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المشروع.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وبعد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التشاور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مع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اليونيب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الاتفاق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عدم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طلب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</w:t>
      </w:r>
      <w:r w:rsidR="009D787B">
        <w:rPr>
          <w:sz w:val="26"/>
          <w:szCs w:val="26"/>
          <w:rtl/>
          <w:lang w:bidi="ar-LB"/>
        </w:rPr>
        <w:t>لشريحة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الثالثة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والرابعة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المتبقيتين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المرحلة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الأولى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الهيدروكلوروفلوروكربونية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</w:t>
      </w:r>
      <w:r w:rsidR="009D787B">
        <w:rPr>
          <w:sz w:val="26"/>
          <w:szCs w:val="26"/>
          <w:rtl/>
          <w:lang w:bidi="ar-LB"/>
        </w:rPr>
        <w:t>أنا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سيتم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إلغاء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الهيدروكلوروفلوروكربونية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مع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العلم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ب</w:t>
      </w:r>
      <w:r w:rsidRPr="00EB4870">
        <w:rPr>
          <w:sz w:val="26"/>
          <w:szCs w:val="26"/>
          <w:rtl/>
          <w:lang w:bidi="ar-LB"/>
        </w:rPr>
        <w:t>أن</w:t>
      </w:r>
      <w:r w:rsidR="009D787B">
        <w:rPr>
          <w:sz w:val="26"/>
          <w:szCs w:val="26"/>
          <w:rtl/>
          <w:lang w:bidi="ar-LB"/>
        </w:rPr>
        <w:t>ه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9D787B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الأموال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الشرائح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السابقة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بالكامل.</w:t>
      </w:r>
    </w:p>
    <w:p w14:paraId="3334F1D1" w14:textId="7DEB7A3A" w:rsidR="00F235E1" w:rsidRPr="00EB4870" w:rsidRDefault="003E5EA9" w:rsidP="00191404">
      <w:pPr>
        <w:bidi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تعميم</w:t>
      </w:r>
      <w:r w:rsidR="00FF5FA4">
        <w:rPr>
          <w:sz w:val="26"/>
          <w:szCs w:val="26"/>
          <w:u w:val="single"/>
          <w:rtl/>
          <w:lang w:bidi="ar-LB"/>
        </w:rPr>
        <w:t xml:space="preserve"> </w:t>
      </w:r>
      <w:r w:rsidR="005620AC">
        <w:rPr>
          <w:sz w:val="26"/>
          <w:szCs w:val="26"/>
          <w:u w:val="single"/>
          <w:rtl/>
          <w:lang w:bidi="ar-LB"/>
        </w:rPr>
        <w:t>مراعاة</w:t>
      </w:r>
      <w:r w:rsidR="00FF5FA4">
        <w:rPr>
          <w:sz w:val="26"/>
          <w:szCs w:val="26"/>
          <w:u w:val="single"/>
          <w:rtl/>
          <w:lang w:bidi="ar-LB"/>
        </w:rPr>
        <w:t xml:space="preserve"> </w:t>
      </w:r>
      <w:r w:rsidR="00D868DE" w:rsidRPr="00C36E3E">
        <w:rPr>
          <w:sz w:val="26"/>
          <w:szCs w:val="26"/>
          <w:u w:val="single"/>
          <w:rtl/>
          <w:lang w:bidi="ar-LB"/>
        </w:rPr>
        <w:t>المنظور</w:t>
      </w:r>
      <w:r w:rsidR="00FF5FA4">
        <w:rPr>
          <w:sz w:val="26"/>
          <w:szCs w:val="26"/>
          <w:u w:val="single"/>
          <w:rtl/>
          <w:lang w:bidi="ar-LB"/>
        </w:rPr>
        <w:t xml:space="preserve"> </w:t>
      </w:r>
      <w:r w:rsidR="00D868DE" w:rsidRPr="00C36E3E">
        <w:rPr>
          <w:sz w:val="26"/>
          <w:szCs w:val="26"/>
          <w:u w:val="single"/>
          <w:rtl/>
          <w:lang w:bidi="ar-LB"/>
        </w:rPr>
        <w:t>الجنساني</w:t>
      </w:r>
      <w:r w:rsidR="00F235E1" w:rsidRPr="00EB4870">
        <w:rPr>
          <w:rStyle w:val="FootnoteReference"/>
          <w:sz w:val="26"/>
          <w:szCs w:val="26"/>
          <w:lang w:bidi="ar-LB"/>
        </w:rPr>
        <w:footnoteReference w:id="32"/>
      </w:r>
    </w:p>
    <w:p w14:paraId="112DAD27" w14:textId="77777777" w:rsidR="00F235E1" w:rsidRPr="00EB4870" w:rsidRDefault="00F235E1" w:rsidP="00191404">
      <w:pPr>
        <w:rPr>
          <w:sz w:val="26"/>
          <w:szCs w:val="26"/>
          <w:rtl/>
          <w:lang w:bidi="ar-LB"/>
        </w:rPr>
      </w:pPr>
    </w:p>
    <w:p w14:paraId="20587CEC" w14:textId="228FF173" w:rsidR="00F235E1" w:rsidRPr="00C36E3E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C36E3E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أجل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وحدات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الأوزون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الوطنية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السياسة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التشغيلية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ل</w:t>
      </w:r>
      <w:r w:rsidR="00C36E3E">
        <w:rPr>
          <w:sz w:val="26"/>
          <w:szCs w:val="26"/>
          <w:rtl/>
          <w:lang w:bidi="ar-LB"/>
        </w:rPr>
        <w:t>ل</w:t>
      </w:r>
      <w:r w:rsidRPr="00C36E3E">
        <w:rPr>
          <w:sz w:val="26"/>
          <w:szCs w:val="26"/>
          <w:rtl/>
          <w:lang w:bidi="ar-LB"/>
        </w:rPr>
        <w:t>صندوق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المتعدد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الأطراف</w:t>
      </w:r>
      <w:r w:rsidR="00FF5FA4">
        <w:rPr>
          <w:sz w:val="26"/>
          <w:szCs w:val="26"/>
          <w:rtl/>
          <w:lang w:bidi="ar-LB"/>
        </w:rPr>
        <w:t xml:space="preserve"> </w:t>
      </w:r>
      <w:r w:rsidR="00C36E3E">
        <w:rPr>
          <w:sz w:val="26"/>
          <w:szCs w:val="26"/>
          <w:rtl/>
          <w:lang w:bidi="ar-LB"/>
        </w:rPr>
        <w:t>المعنية</w:t>
      </w:r>
      <w:r w:rsidR="00FF5FA4">
        <w:rPr>
          <w:sz w:val="26"/>
          <w:szCs w:val="26"/>
          <w:rtl/>
          <w:lang w:bidi="ar-LB"/>
        </w:rPr>
        <w:t xml:space="preserve"> </w:t>
      </w:r>
      <w:r w:rsidR="000221E7">
        <w:rPr>
          <w:sz w:val="26"/>
          <w:szCs w:val="26"/>
          <w:rtl/>
          <w:lang w:bidi="ar-LB"/>
        </w:rPr>
        <w:t>ب</w:t>
      </w:r>
      <w:r w:rsidR="00C36E3E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0221E7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C36E3E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C36E3E" w:rsidRPr="00C36E3E">
        <w:rPr>
          <w:sz w:val="26"/>
          <w:szCs w:val="26"/>
          <w:rtl/>
          <w:lang w:bidi="ar-LB"/>
        </w:rPr>
        <w:t>الجنساني</w:t>
      </w:r>
      <w:r w:rsidRPr="00C36E3E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تقديم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العديد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المنتجات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والمبادرات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برنامج</w:t>
      </w:r>
      <w:r w:rsidR="00FF5FA4">
        <w:rPr>
          <w:sz w:val="26"/>
          <w:szCs w:val="26"/>
          <w:rtl/>
          <w:lang w:bidi="ar-LB"/>
        </w:rPr>
        <w:t xml:space="preserve"> </w:t>
      </w:r>
      <w:r w:rsidR="005A019E">
        <w:rPr>
          <w:sz w:val="26"/>
          <w:szCs w:val="26"/>
          <w:rtl/>
          <w:lang w:bidi="ar-LB"/>
        </w:rPr>
        <w:t>ال</w:t>
      </w:r>
      <w:r w:rsidRPr="00C36E3E">
        <w:rPr>
          <w:sz w:val="26"/>
          <w:szCs w:val="26"/>
          <w:rtl/>
          <w:lang w:bidi="ar-LB"/>
        </w:rPr>
        <w:t>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="005A019E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الامتثال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مثل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الدليل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الإرشادي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بشأن</w:t>
      </w:r>
      <w:r w:rsidR="00FF5FA4">
        <w:rPr>
          <w:sz w:val="26"/>
          <w:szCs w:val="26"/>
          <w:rtl/>
          <w:lang w:bidi="ar-LB"/>
        </w:rPr>
        <w:t xml:space="preserve"> </w:t>
      </w:r>
      <w:r w:rsidR="00C36E3E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0221E7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C36E3E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C36E3E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بروتوكول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مونتريال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والشبكة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الدولية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للنساء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مجال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التبريد.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وهي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مصممة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لدعم</w:t>
      </w:r>
      <w:r w:rsidR="00FF5FA4">
        <w:rPr>
          <w:sz w:val="26"/>
          <w:szCs w:val="26"/>
          <w:rtl/>
          <w:lang w:bidi="ar-LB"/>
        </w:rPr>
        <w:t xml:space="preserve"> </w:t>
      </w:r>
      <w:r w:rsidR="005A019E">
        <w:rPr>
          <w:sz w:val="26"/>
          <w:szCs w:val="26"/>
          <w:rtl/>
          <w:lang w:bidi="ar-LB"/>
        </w:rPr>
        <w:t>وإنجاز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0221E7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0221E7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0221E7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0221E7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المنظمة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كجزء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الإقليمية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لبرنامج</w:t>
      </w:r>
      <w:r w:rsidR="00FF5FA4">
        <w:rPr>
          <w:sz w:val="26"/>
          <w:szCs w:val="26"/>
          <w:rtl/>
          <w:lang w:bidi="ar-LB"/>
        </w:rPr>
        <w:t xml:space="preserve"> </w:t>
      </w:r>
      <w:r w:rsidR="005A019E">
        <w:rPr>
          <w:sz w:val="26"/>
          <w:szCs w:val="26"/>
          <w:rtl/>
          <w:lang w:bidi="ar-LB"/>
        </w:rPr>
        <w:t>ال</w:t>
      </w:r>
      <w:r w:rsidRPr="00C36E3E">
        <w:rPr>
          <w:sz w:val="26"/>
          <w:szCs w:val="26"/>
          <w:rtl/>
          <w:lang w:bidi="ar-LB"/>
        </w:rPr>
        <w:t>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="005A019E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7E63A3">
        <w:rPr>
          <w:sz w:val="26"/>
          <w:szCs w:val="26"/>
          <w:rtl/>
          <w:lang w:bidi="ar-LB"/>
        </w:rPr>
        <w:t>الامتثال</w:t>
      </w:r>
      <w:r w:rsidR="00FF5FA4">
        <w:rPr>
          <w:sz w:val="26"/>
          <w:szCs w:val="26"/>
          <w:rtl/>
          <w:lang w:bidi="ar-LB"/>
        </w:rPr>
        <w:t xml:space="preserve"> </w:t>
      </w:r>
      <w:r w:rsidR="007E63A3">
        <w:rPr>
          <w:sz w:val="26"/>
          <w:szCs w:val="26"/>
          <w:rtl/>
          <w:lang w:bidi="ar-LB"/>
        </w:rPr>
        <w:t>وإعداد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="00ED443A">
        <w:rPr>
          <w:sz w:val="26"/>
          <w:szCs w:val="26"/>
          <w:rtl/>
          <w:lang w:bidi="ar-LB"/>
        </w:rPr>
        <w:t>وتنفيذ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7E63A3">
        <w:rPr>
          <w:sz w:val="26"/>
          <w:szCs w:val="26"/>
          <w:rtl/>
          <w:lang w:bidi="ar-LB"/>
        </w:rPr>
        <w:t>المشرو</w:t>
      </w:r>
      <w:r w:rsidRPr="00C36E3E">
        <w:rPr>
          <w:sz w:val="26"/>
          <w:szCs w:val="26"/>
          <w:rtl/>
          <w:lang w:bidi="ar-LB"/>
        </w:rPr>
        <w:t>ع</w:t>
      </w:r>
      <w:r w:rsidR="007E63A3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C36E3E">
        <w:rPr>
          <w:sz w:val="26"/>
          <w:szCs w:val="26"/>
          <w:rtl/>
          <w:lang w:bidi="ar-LB"/>
        </w:rPr>
        <w:t>الوطنية.</w:t>
      </w:r>
      <w:r w:rsidR="00FF5FA4">
        <w:rPr>
          <w:sz w:val="26"/>
          <w:szCs w:val="26"/>
          <w:rtl/>
          <w:lang w:bidi="ar-LB"/>
        </w:rPr>
        <w:t xml:space="preserve"> </w:t>
      </w:r>
    </w:p>
    <w:p w14:paraId="7DBD35B5" w14:textId="6B2EF7D8" w:rsidR="00F235E1" w:rsidRPr="00EB4870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474DC1">
        <w:rPr>
          <w:sz w:val="26"/>
          <w:szCs w:val="26"/>
          <w:rtl/>
          <w:lang w:bidi="ar-LB"/>
        </w:rPr>
        <w:t>المشرو</w:t>
      </w:r>
      <w:r w:rsidR="00474DC1" w:rsidRPr="00C36E3E">
        <w:rPr>
          <w:sz w:val="26"/>
          <w:szCs w:val="26"/>
          <w:rtl/>
          <w:lang w:bidi="ar-LB"/>
        </w:rPr>
        <w:t>ع</w:t>
      </w:r>
      <w:r w:rsidR="00474DC1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ينفذها</w:t>
      </w:r>
      <w:r w:rsidR="00FF5FA4">
        <w:rPr>
          <w:sz w:val="26"/>
          <w:szCs w:val="26"/>
          <w:rtl/>
          <w:lang w:bidi="ar-LB"/>
        </w:rPr>
        <w:t xml:space="preserve"> </w:t>
      </w:r>
      <w:r w:rsidR="00173810">
        <w:rPr>
          <w:sz w:val="26"/>
          <w:szCs w:val="26"/>
          <w:rtl/>
          <w:lang w:bidi="ar-LB"/>
        </w:rPr>
        <w:t>اليونيب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تتنوع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واستخدام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المؤشرات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وتعت</w:t>
      </w:r>
      <w:r w:rsidR="00C67EA3">
        <w:rPr>
          <w:sz w:val="26"/>
          <w:szCs w:val="26"/>
          <w:rtl/>
          <w:lang w:bidi="ar-LB"/>
        </w:rPr>
        <w:t>مد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نوع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المشروع.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وفي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مشرو</w:t>
      </w:r>
      <w:r w:rsidRPr="00EB4870">
        <w:rPr>
          <w:sz w:val="26"/>
          <w:szCs w:val="26"/>
          <w:rtl/>
          <w:lang w:bidi="ar-LB"/>
        </w:rPr>
        <w:t>ع</w:t>
      </w:r>
      <w:r w:rsidR="00C67EA3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التعزيز</w:t>
      </w:r>
      <w:r w:rsidR="00FF5FA4">
        <w:rPr>
          <w:sz w:val="26"/>
          <w:szCs w:val="26"/>
          <w:rtl/>
          <w:lang w:bidi="ar-LB"/>
        </w:rPr>
        <w:t xml:space="preserve"> </w:t>
      </w:r>
      <w:r w:rsidR="00C67EA3">
        <w:rPr>
          <w:sz w:val="26"/>
          <w:szCs w:val="26"/>
          <w:rtl/>
          <w:lang w:bidi="ar-LB"/>
        </w:rPr>
        <w:t>المؤسسي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يتم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تضمين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والمؤشرات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>
        <w:rPr>
          <w:sz w:val="26"/>
          <w:szCs w:val="26"/>
          <w:rtl/>
          <w:lang w:bidi="ar-LB"/>
        </w:rPr>
        <w:t>ب</w:t>
      </w:r>
      <w:r w:rsidR="00A32539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بشكل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منهجي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بما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يتوافق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صيغة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تجديد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التعزيز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المؤسسي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المنقحة،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وفقًا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للقرار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91/63.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ويتم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إجراء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التنسيق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والتشاور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أصحاب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المصلحة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بشأن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مسائل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A32539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مشرو</w:t>
      </w:r>
      <w:r w:rsidR="002E1D42" w:rsidRPr="00EB4870">
        <w:rPr>
          <w:sz w:val="26"/>
          <w:szCs w:val="26"/>
          <w:rtl/>
          <w:lang w:bidi="ar-LB"/>
        </w:rPr>
        <w:t>ع</w:t>
      </w:r>
      <w:r w:rsidR="002E1D42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التعزيز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المؤسسي</w:t>
      </w:r>
      <w:r w:rsidRPr="00EB4870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بالإضافة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ذلك،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تستخدم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بعض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البلدان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تمويل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التعزيز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المؤسسي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لإشراك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خبير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الشؤون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الجنسانية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لإجراء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تقييم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أعمق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>
        <w:rPr>
          <w:sz w:val="26"/>
          <w:szCs w:val="26"/>
          <w:rtl/>
          <w:lang w:bidi="ar-LB"/>
        </w:rPr>
        <w:t>ل</w:t>
      </w:r>
      <w:r w:rsidR="0085199B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="002E1D42">
        <w:rPr>
          <w:sz w:val="26"/>
          <w:szCs w:val="26"/>
          <w:rtl/>
          <w:lang w:bidi="ar-LB"/>
        </w:rPr>
        <w:t>وإعداد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خارطة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طريق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>
        <w:rPr>
          <w:sz w:val="26"/>
          <w:szCs w:val="26"/>
          <w:rtl/>
          <w:lang w:bidi="ar-LB"/>
        </w:rPr>
        <w:t>ل</w:t>
      </w:r>
      <w:r w:rsidR="0085199B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85199B" w:rsidRPr="00C36E3E">
        <w:rPr>
          <w:sz w:val="26"/>
          <w:szCs w:val="26"/>
          <w:rtl/>
          <w:lang w:bidi="ar-LB"/>
        </w:rPr>
        <w:t>الجنساني</w:t>
      </w:r>
      <w:r w:rsidRPr="00EB4870">
        <w:rPr>
          <w:sz w:val="26"/>
          <w:szCs w:val="26"/>
          <w:rtl/>
          <w:lang w:bidi="ar-LB"/>
        </w:rPr>
        <w:t>.</w:t>
      </w:r>
    </w:p>
    <w:p w14:paraId="5EC267FF" w14:textId="2A4C5DE3" w:rsidR="00F235E1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B4870">
        <w:rPr>
          <w:sz w:val="26"/>
          <w:szCs w:val="26"/>
          <w:rtl/>
          <w:lang w:bidi="ar-LB"/>
        </w:rPr>
        <w:t>بالنسبة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لشرائح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خطط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الهيدروكلوفلوروكربونية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يستمر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اليونيب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تقدي</w:t>
      </w:r>
      <w:r w:rsidR="00141B14">
        <w:rPr>
          <w:sz w:val="26"/>
          <w:szCs w:val="26"/>
          <w:rtl/>
          <w:lang w:bidi="ar-LB"/>
        </w:rPr>
        <w:t>م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الدعم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ومساعدة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البلدان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جمع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بيانات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مصنفة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حسب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الجنس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عن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التدريبات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والأحداث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والإبلاغ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عنها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بشكل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منهجي</w:t>
      </w:r>
      <w:r w:rsidR="00141B14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و</w:t>
      </w:r>
      <w:r w:rsidRPr="00EB4870">
        <w:rPr>
          <w:sz w:val="26"/>
          <w:szCs w:val="26"/>
          <w:rtl/>
          <w:lang w:bidi="ar-LB"/>
        </w:rPr>
        <w:t>يتضمن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المشروع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المعتمدة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والإبلاغ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عنها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جانبًا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جنسانيًا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(أي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دورة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تدريبية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للفنيات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حصريًا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ومنح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دراسية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للفنيات،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وتدريب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141B14">
        <w:rPr>
          <w:sz w:val="26"/>
          <w:szCs w:val="26"/>
          <w:rtl/>
          <w:lang w:bidi="ar-LB"/>
        </w:rPr>
        <w:t>التبريد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القابلة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للاشتعال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للفنيات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ألمانيا،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أو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إضافة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دورات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 w:rsidRPr="00EB4870">
        <w:rPr>
          <w:sz w:val="26"/>
          <w:szCs w:val="26"/>
          <w:rtl/>
          <w:lang w:bidi="ar-LB"/>
        </w:rPr>
        <w:t>بالجنس</w:t>
      </w:r>
      <w:r w:rsidR="00C72448">
        <w:rPr>
          <w:sz w:val="26"/>
          <w:szCs w:val="26"/>
          <w:rtl/>
          <w:lang w:bidi="ar-LB"/>
        </w:rPr>
        <w:t>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إلى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حلقات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العمل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للمستوردين،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وتدريب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فنيي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التبريد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و</w:t>
      </w:r>
      <w:r w:rsidRPr="00EB4870">
        <w:rPr>
          <w:sz w:val="26"/>
          <w:szCs w:val="26"/>
          <w:rtl/>
          <w:lang w:bidi="ar-LB"/>
        </w:rPr>
        <w:t>تكييف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الهواء،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وغير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ذلك</w:t>
      </w:r>
      <w:r w:rsidRPr="00EB4870">
        <w:rPr>
          <w:sz w:val="26"/>
          <w:szCs w:val="26"/>
          <w:rtl/>
          <w:lang w:bidi="ar-LB"/>
        </w:rPr>
        <w:t>).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المراحل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الجديدة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خطط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C72448">
        <w:rPr>
          <w:sz w:val="26"/>
          <w:szCs w:val="26"/>
          <w:rtl/>
          <w:lang w:bidi="ar-LB"/>
        </w:rPr>
        <w:t>الهيدروكلوفلوروكربونية،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يتم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تضمين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البيانات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بالجنس</w:t>
      </w:r>
      <w:r w:rsidR="00C72448">
        <w:rPr>
          <w:sz w:val="26"/>
          <w:szCs w:val="26"/>
          <w:rtl/>
          <w:lang w:bidi="ar-LB"/>
        </w:rPr>
        <w:t>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بشكل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أكثر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منهجية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مقترحاتها.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ويلاحظ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التنوع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المتزايد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تركز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النساء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مجموعات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مختلفة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أصحاب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المصلحة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وثائق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المشروع.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و</w:t>
      </w:r>
      <w:r w:rsidRPr="00EB4870">
        <w:rPr>
          <w:sz w:val="26"/>
          <w:szCs w:val="26"/>
          <w:rtl/>
          <w:lang w:bidi="ar-LB"/>
        </w:rPr>
        <w:t>للمراحل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الجديدة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تعديل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كيغالي</w:t>
      </w:r>
      <w:r w:rsidRPr="00EB4870">
        <w:rPr>
          <w:sz w:val="26"/>
          <w:szCs w:val="26"/>
          <w:rtl/>
          <w:lang w:bidi="ar-LB"/>
        </w:rPr>
        <w:t>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تجري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البلدان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تقييمات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>
        <w:rPr>
          <w:sz w:val="26"/>
          <w:szCs w:val="26"/>
          <w:rtl/>
          <w:lang w:bidi="ar-LB"/>
        </w:rPr>
        <w:t>ل</w:t>
      </w:r>
      <w:r w:rsidR="00D573BD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كجزء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إعداد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تعديل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كيغالي</w:t>
      </w:r>
      <w:r w:rsidRPr="00EB4870">
        <w:rPr>
          <w:sz w:val="26"/>
          <w:szCs w:val="26"/>
          <w:rtl/>
          <w:lang w:bidi="ar-LB"/>
        </w:rPr>
        <w:t>.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و</w:t>
      </w:r>
      <w:r w:rsidRPr="00EB4870">
        <w:rPr>
          <w:sz w:val="26"/>
          <w:szCs w:val="26"/>
          <w:rtl/>
          <w:lang w:bidi="ar-LB"/>
        </w:rPr>
        <w:t>تشمل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جميع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lastRenderedPageBreak/>
        <w:t>استراتيجيات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 w:rsidRPr="00EB4870">
        <w:rPr>
          <w:sz w:val="26"/>
          <w:szCs w:val="26"/>
          <w:rtl/>
          <w:lang w:bidi="ar-LB"/>
        </w:rPr>
        <w:t>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تعديل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كيغالي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الاعتبارات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الجنسانية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وفقا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للقرار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92/40،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تكمل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تعميم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>
        <w:rPr>
          <w:sz w:val="26"/>
          <w:szCs w:val="26"/>
          <w:rtl/>
          <w:lang w:bidi="ar-LB"/>
        </w:rPr>
        <w:t>مراعاة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المنظور</w:t>
      </w:r>
      <w:r w:rsidR="00FF5FA4">
        <w:rPr>
          <w:sz w:val="26"/>
          <w:szCs w:val="26"/>
          <w:rtl/>
          <w:lang w:bidi="ar-LB"/>
        </w:rPr>
        <w:t xml:space="preserve"> </w:t>
      </w:r>
      <w:r w:rsidR="00D573BD" w:rsidRPr="00C36E3E">
        <w:rPr>
          <w:sz w:val="26"/>
          <w:szCs w:val="26"/>
          <w:rtl/>
          <w:lang w:bidi="ar-LB"/>
        </w:rPr>
        <w:t>الجنساني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مخطط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لها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بالفعل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بموجب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B4870">
        <w:rPr>
          <w:sz w:val="26"/>
          <w:szCs w:val="26"/>
          <w:rtl/>
          <w:lang w:bidi="ar-LB"/>
        </w:rPr>
        <w:t>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 w:rsidRPr="00EB4870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100517">
        <w:rPr>
          <w:sz w:val="26"/>
          <w:szCs w:val="26"/>
          <w:rtl/>
          <w:lang w:bidi="ar-LB"/>
        </w:rPr>
        <w:t>الهيدروكلوفلوروكربونية</w:t>
      </w:r>
      <w:r w:rsidRPr="00EB4870">
        <w:rPr>
          <w:sz w:val="26"/>
          <w:szCs w:val="26"/>
          <w:rtl/>
          <w:lang w:bidi="ar-LB"/>
        </w:rPr>
        <w:t>.</w:t>
      </w:r>
    </w:p>
    <w:p w14:paraId="631C9C98" w14:textId="7FBB41CE" w:rsidR="002368A6" w:rsidRDefault="002368A6" w:rsidP="00191404">
      <w:pPr>
        <w:keepNext/>
        <w:bidi/>
        <w:ind w:left="720" w:hanging="72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EB4870">
        <w:rPr>
          <w:b/>
          <w:bCs/>
          <w:sz w:val="26"/>
          <w:szCs w:val="26"/>
          <w:rtl/>
          <w:lang w:bidi="ar-LB"/>
        </w:rPr>
        <w:t>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المشروعات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المعتمدة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إطار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المساهمات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الطوعية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الإضافية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لدعم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البدء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السريع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التخفيض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التدريجي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للمواد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A97BFA">
        <w:rPr>
          <w:b/>
          <w:bCs/>
          <w:sz w:val="26"/>
          <w:szCs w:val="26"/>
          <w:rtl/>
          <w:lang w:bidi="ar-LB"/>
        </w:rPr>
        <w:t>الهيدروفلوروكربونية</w:t>
      </w:r>
    </w:p>
    <w:p w14:paraId="70E36198" w14:textId="73D4D1F8" w:rsidR="00F235E1" w:rsidRPr="00EB4870" w:rsidRDefault="001E5825" w:rsidP="005F5F76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حتى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ديسمبر</w:t>
      </w:r>
      <w:r>
        <w:rPr>
          <w:sz w:val="26"/>
          <w:szCs w:val="26"/>
          <w:rtl/>
          <w:lang w:bidi="ar-LB"/>
        </w:rPr>
        <w:t>/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كانون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وافقت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اللجنة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التنفيذية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79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مشروعًا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متعلقا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إطار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المساهمات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الطوعية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الإضافية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التي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بلغت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7,515,807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دولارًا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أمريكيًا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(باستثناء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تكاليف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دعم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الو</w:t>
      </w:r>
      <w:r>
        <w:rPr>
          <w:sz w:val="26"/>
          <w:szCs w:val="26"/>
          <w:rtl/>
          <w:lang w:bidi="ar-LB"/>
        </w:rPr>
        <w:t>كالة).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ويرد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ملخص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لحالة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235E1" w:rsidRPr="00EB4870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الجدول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B4870">
        <w:rPr>
          <w:sz w:val="26"/>
          <w:szCs w:val="26"/>
          <w:rtl/>
          <w:lang w:bidi="ar-LB"/>
        </w:rPr>
        <w:t>5.</w:t>
      </w:r>
    </w:p>
    <w:p w14:paraId="5E23FB6E" w14:textId="55BB5EFF" w:rsidR="00F235E1" w:rsidRPr="00EB4870" w:rsidRDefault="001E5825" w:rsidP="00191404">
      <w:pPr>
        <w:pStyle w:val="Heading1"/>
        <w:keepNext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5-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حالة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المش</w:t>
      </w:r>
      <w:r>
        <w:rPr>
          <w:b/>
          <w:bCs/>
          <w:sz w:val="26"/>
          <w:szCs w:val="26"/>
          <w:rtl/>
          <w:lang w:bidi="ar-LB"/>
        </w:rPr>
        <w:t>رو</w:t>
      </w:r>
      <w:r w:rsidR="00F235E1" w:rsidRPr="00EB4870">
        <w:rPr>
          <w:b/>
          <w:bCs/>
          <w:sz w:val="26"/>
          <w:szCs w:val="26"/>
          <w:rtl/>
          <w:lang w:bidi="ar-LB"/>
        </w:rPr>
        <w:t>ع</w:t>
      </w:r>
      <w:r>
        <w:rPr>
          <w:b/>
          <w:bCs/>
          <w:sz w:val="26"/>
          <w:szCs w:val="26"/>
          <w:rtl/>
          <w:lang w:bidi="ar-LB"/>
        </w:rPr>
        <w:t>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المتعلقة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بالمواد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Pr="00EB4870">
        <w:rPr>
          <w:b/>
          <w:bCs/>
          <w:sz w:val="26"/>
          <w:szCs w:val="26"/>
          <w:rtl/>
          <w:lang w:bidi="ar-LB"/>
        </w:rPr>
        <w:t>المعتمدة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حتى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نهاية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عام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EB4870">
        <w:rPr>
          <w:b/>
          <w:bCs/>
          <w:sz w:val="26"/>
          <w:szCs w:val="26"/>
          <w:rtl/>
          <w:lang w:bidi="ar-LB"/>
        </w:rPr>
        <w:t>2023</w:t>
      </w:r>
    </w:p>
    <w:tbl>
      <w:tblPr>
        <w:bidiVisual/>
        <w:tblW w:w="9776" w:type="dxa"/>
        <w:tblLook w:val="04A0" w:firstRow="1" w:lastRow="0" w:firstColumn="1" w:lastColumn="0" w:noHBand="0" w:noVBand="1"/>
      </w:tblPr>
      <w:tblGrid>
        <w:gridCol w:w="1980"/>
        <w:gridCol w:w="992"/>
        <w:gridCol w:w="1134"/>
        <w:gridCol w:w="1276"/>
        <w:gridCol w:w="1134"/>
        <w:gridCol w:w="1083"/>
        <w:gridCol w:w="894"/>
        <w:gridCol w:w="1283"/>
      </w:tblGrid>
      <w:tr w:rsidR="00F235E1" w:rsidRPr="00D405C7" w14:paraId="44EABACB" w14:textId="77777777" w:rsidTr="00A074C1">
        <w:trPr>
          <w:trHeight w:val="26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18481" w14:textId="77777777" w:rsidR="00F235E1" w:rsidRPr="00D405C7" w:rsidRDefault="00A074C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النوع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4FEAA" w14:textId="5AF890AD" w:rsidR="00F235E1" w:rsidRPr="00D405C7" w:rsidRDefault="00A074C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عدد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المشرو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eastAsia="en-CA" w:bidi="ar-LB"/>
              </w:rPr>
              <w:t>ات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A8344" w14:textId="23C36F83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التمويل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الأمريكي)*</w:t>
            </w:r>
          </w:p>
        </w:tc>
      </w:tr>
      <w:tr w:rsidR="00F235E1" w:rsidRPr="00D405C7" w14:paraId="689618CE" w14:textId="77777777" w:rsidTr="00A074C1">
        <w:trPr>
          <w:trHeight w:val="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D795" w14:textId="77777777" w:rsidR="00F235E1" w:rsidRPr="00D405C7" w:rsidRDefault="00F235E1" w:rsidP="00191404">
            <w:pPr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7672B" w14:textId="70F9A409" w:rsidR="00F235E1" w:rsidRPr="00D405C7" w:rsidRDefault="00A074C1" w:rsidP="00191404">
            <w:pPr>
              <w:bidi/>
              <w:ind w:left="-153" w:right="-162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موافق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عليها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D8FCB" w14:textId="77777777" w:rsidR="00F235E1" w:rsidRPr="00D405C7" w:rsidRDefault="00A074C1" w:rsidP="00191404">
            <w:pPr>
              <w:bidi/>
              <w:ind w:left="-196" w:right="-183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6146" w14:textId="6BAA2ED8" w:rsidR="00F235E1" w:rsidRPr="00D405C7" w:rsidRDefault="00F235E1" w:rsidP="00191404">
            <w:pPr>
              <w:bidi/>
              <w:ind w:left="-175" w:right="-172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A074C1"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A7E17" w14:textId="77777777" w:rsidR="00F235E1" w:rsidRPr="00D405C7" w:rsidRDefault="00A074C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41305" w14:textId="77777777" w:rsidR="00F235E1" w:rsidRPr="00D405C7" w:rsidRDefault="00A074C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A786A" w14:textId="77777777" w:rsidR="00F235E1" w:rsidRPr="00D405C7" w:rsidRDefault="00A074C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الرصيد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4CED" w14:textId="32751B7A" w:rsidR="00F235E1" w:rsidRPr="00D405C7" w:rsidRDefault="00F235E1" w:rsidP="00191404">
            <w:pPr>
              <w:bidi/>
              <w:ind w:left="-209" w:right="-126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%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A074C1"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</w:tr>
      <w:tr w:rsidR="00F235E1" w:rsidRPr="00D405C7" w14:paraId="22CCF2CF" w14:textId="77777777" w:rsidTr="00A074C1">
        <w:trPr>
          <w:trHeight w:val="26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28893" w14:textId="6C7AFBF5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المساعدة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الفنية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–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الأنشطة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التمكينية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E654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FB0D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F87A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445A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7,515,807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0B05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7,381,111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90A6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134,696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1491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98</w:t>
            </w:r>
          </w:p>
        </w:tc>
      </w:tr>
    </w:tbl>
    <w:p w14:paraId="2B8BBCAD" w14:textId="1BE67105" w:rsidR="00F235E1" w:rsidRPr="006A03FC" w:rsidRDefault="00F235E1" w:rsidP="00191404">
      <w:pPr>
        <w:pStyle w:val="Title1"/>
        <w:keepNext/>
        <w:bidi/>
        <w:jc w:val="both"/>
        <w:rPr>
          <w:b w:val="0"/>
          <w:caps w:val="0"/>
          <w:sz w:val="20"/>
          <w:szCs w:val="20"/>
          <w:lang w:val="en-CA" w:bidi="ar-LB"/>
        </w:rPr>
      </w:pPr>
      <w:r w:rsidRPr="006A03FC">
        <w:rPr>
          <w:b w:val="0"/>
          <w:caps w:val="0"/>
          <w:sz w:val="20"/>
          <w:szCs w:val="20"/>
          <w:lang w:val="en-CA" w:bidi="ar-LB"/>
        </w:rPr>
        <w:t>*</w:t>
      </w:r>
      <w:r w:rsidR="00FF5FA4">
        <w:rPr>
          <w:b w:val="0"/>
          <w:caps w:val="0"/>
          <w:sz w:val="20"/>
          <w:szCs w:val="20"/>
          <w:rtl/>
          <w:lang w:val="en-CA" w:bidi="ar-LB"/>
        </w:rPr>
        <w:t xml:space="preserve"> </w:t>
      </w:r>
      <w:r w:rsidRPr="006A03FC">
        <w:rPr>
          <w:b w:val="0"/>
          <w:caps w:val="0"/>
          <w:sz w:val="20"/>
          <w:szCs w:val="20"/>
          <w:rtl/>
          <w:lang w:val="en-CA" w:bidi="ar-LB"/>
        </w:rPr>
        <w:t>باستثناء</w:t>
      </w:r>
      <w:r w:rsidR="00FF5FA4">
        <w:rPr>
          <w:b w:val="0"/>
          <w:caps w:val="0"/>
          <w:sz w:val="20"/>
          <w:szCs w:val="20"/>
          <w:rtl/>
          <w:lang w:val="en-CA" w:bidi="ar-LB"/>
        </w:rPr>
        <w:t xml:space="preserve"> </w:t>
      </w:r>
      <w:r w:rsidRPr="006A03FC">
        <w:rPr>
          <w:b w:val="0"/>
          <w:caps w:val="0"/>
          <w:sz w:val="20"/>
          <w:szCs w:val="20"/>
          <w:rtl/>
          <w:lang w:val="en-CA" w:bidi="ar-LB"/>
        </w:rPr>
        <w:t>تكاليف</w:t>
      </w:r>
      <w:r w:rsidR="00FF5FA4">
        <w:rPr>
          <w:b w:val="0"/>
          <w:caps w:val="0"/>
          <w:sz w:val="20"/>
          <w:szCs w:val="20"/>
          <w:rtl/>
          <w:lang w:val="en-CA" w:bidi="ar-LB"/>
        </w:rPr>
        <w:t xml:space="preserve"> </w:t>
      </w:r>
      <w:r w:rsidRPr="006A03FC">
        <w:rPr>
          <w:b w:val="0"/>
          <w:caps w:val="0"/>
          <w:sz w:val="20"/>
          <w:szCs w:val="20"/>
          <w:rtl/>
          <w:lang w:val="en-CA" w:bidi="ar-LB"/>
        </w:rPr>
        <w:t>دعم</w:t>
      </w:r>
      <w:r w:rsidR="00FF5FA4">
        <w:rPr>
          <w:b w:val="0"/>
          <w:caps w:val="0"/>
          <w:sz w:val="20"/>
          <w:szCs w:val="20"/>
          <w:rtl/>
          <w:lang w:val="en-CA" w:bidi="ar-LB"/>
        </w:rPr>
        <w:t xml:space="preserve"> </w:t>
      </w:r>
      <w:r w:rsidRPr="006A03FC">
        <w:rPr>
          <w:b w:val="0"/>
          <w:caps w:val="0"/>
          <w:sz w:val="20"/>
          <w:szCs w:val="20"/>
          <w:rtl/>
          <w:lang w:val="en-CA" w:bidi="ar-LB"/>
        </w:rPr>
        <w:t>الوكالة</w:t>
      </w:r>
      <w:r w:rsidRPr="006A03FC">
        <w:rPr>
          <w:b w:val="0"/>
          <w:caps w:val="0"/>
          <w:sz w:val="20"/>
          <w:szCs w:val="20"/>
          <w:lang w:val="en-CA" w:bidi="ar-LB"/>
        </w:rPr>
        <w:t>.</w:t>
      </w:r>
    </w:p>
    <w:p w14:paraId="2AD20BA5" w14:textId="77777777" w:rsidR="00F235E1" w:rsidRPr="00D405C7" w:rsidRDefault="00F235E1" w:rsidP="00191404">
      <w:pPr>
        <w:pStyle w:val="Title1"/>
        <w:jc w:val="both"/>
        <w:rPr>
          <w:b w:val="0"/>
          <w:caps w:val="0"/>
          <w:lang w:val="en-CA" w:bidi="ar-LB"/>
        </w:rPr>
      </w:pPr>
    </w:p>
    <w:p w14:paraId="571587C4" w14:textId="64BC85E7" w:rsidR="00F235E1" w:rsidRPr="00EF6A5D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F6A5D">
        <w:rPr>
          <w:sz w:val="26"/>
          <w:szCs w:val="26"/>
          <w:rtl/>
          <w:lang w:bidi="ar-LB"/>
        </w:rPr>
        <w:t>وبحلول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نهاية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2023،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="00EF6A5D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جميع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التمكينية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المعتمدة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وعددها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79.</w:t>
      </w:r>
    </w:p>
    <w:p w14:paraId="70064756" w14:textId="2F5C6E68" w:rsidR="00F235E1" w:rsidRPr="00EF6A5D" w:rsidRDefault="00F235E1" w:rsidP="00191404">
      <w:pPr>
        <w:pStyle w:val="Heading1"/>
        <w:bidi/>
        <w:rPr>
          <w:sz w:val="26"/>
          <w:szCs w:val="26"/>
          <w:rtl/>
          <w:lang w:bidi="ar-LB"/>
        </w:rPr>
      </w:pPr>
      <w:r w:rsidRPr="00EF6A5D">
        <w:rPr>
          <w:sz w:val="26"/>
          <w:szCs w:val="26"/>
          <w:rtl/>
          <w:lang w:bidi="ar-LB"/>
        </w:rPr>
        <w:t>ومن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إجمالي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التمويل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التراكمي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المعتمد</w:t>
      </w:r>
      <w:r w:rsidR="00FF5FA4">
        <w:rPr>
          <w:sz w:val="26"/>
          <w:szCs w:val="26"/>
          <w:rtl/>
          <w:lang w:bidi="ar-LB"/>
        </w:rPr>
        <w:t xml:space="preserve"> </w:t>
      </w:r>
      <w:r w:rsidR="00190CC8">
        <w:rPr>
          <w:sz w:val="26"/>
          <w:szCs w:val="26"/>
          <w:rtl/>
          <w:lang w:bidi="ar-LB"/>
        </w:rPr>
        <w:t>وقدره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7,515,807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دولاراً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أميركياً،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7,381,111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دولاراً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أميركياً،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ما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يمثل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معدل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صرف</w:t>
      </w:r>
      <w:r w:rsidR="00FF5FA4">
        <w:rPr>
          <w:sz w:val="26"/>
          <w:szCs w:val="26"/>
          <w:rtl/>
          <w:lang w:bidi="ar-LB"/>
        </w:rPr>
        <w:t xml:space="preserve"> </w:t>
      </w:r>
      <w:r w:rsidR="00190CC8">
        <w:rPr>
          <w:sz w:val="26"/>
          <w:szCs w:val="26"/>
          <w:rtl/>
          <w:lang w:bidi="ar-LB"/>
        </w:rPr>
        <w:t>قدره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eastAsia="en-CA" w:bidi="ar-LB"/>
        </w:rPr>
        <w:t>98</w:t>
      </w:r>
      <w:r w:rsidR="00FF5FA4">
        <w:rPr>
          <w:sz w:val="26"/>
          <w:szCs w:val="26"/>
          <w:rtl/>
          <w:lang w:eastAsia="en-CA"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المائة.</w:t>
      </w:r>
    </w:p>
    <w:p w14:paraId="3BEBA5FA" w14:textId="2A17A951" w:rsidR="00F235E1" w:rsidRPr="00EF6A5D" w:rsidRDefault="00F235E1" w:rsidP="00191404">
      <w:pPr>
        <w:pStyle w:val="a--"/>
        <w:keepNext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sz w:val="26"/>
          <w:szCs w:val="26"/>
          <w:lang w:val="en-CA" w:bidi="ar-LB"/>
        </w:rPr>
      </w:pPr>
      <w:r w:rsidRPr="00EF6A5D">
        <w:rPr>
          <w:sz w:val="26"/>
          <w:szCs w:val="26"/>
          <w:rtl/>
          <w:lang w:val="en-CA" w:bidi="ar-LB"/>
        </w:rPr>
        <w:t>ثالثا</w:t>
      </w:r>
      <w:r w:rsidR="00FF5FA4">
        <w:rPr>
          <w:sz w:val="26"/>
          <w:szCs w:val="26"/>
          <w:rtl/>
          <w:lang w:val="en-CA" w:bidi="ar-LB"/>
        </w:rPr>
        <w:t xml:space="preserve"> </w:t>
      </w:r>
      <w:r w:rsidRPr="00EF6A5D">
        <w:rPr>
          <w:sz w:val="26"/>
          <w:szCs w:val="26"/>
          <w:rtl/>
          <w:lang w:val="en-CA" w:bidi="ar-LB"/>
        </w:rPr>
        <w:t>التوصية</w:t>
      </w:r>
    </w:p>
    <w:p w14:paraId="5A4B4BD9" w14:textId="77777777" w:rsidR="00F235E1" w:rsidRPr="00EF6A5D" w:rsidRDefault="00F235E1" w:rsidP="00191404">
      <w:pPr>
        <w:pStyle w:val="0Heading0"/>
        <w:keepNext/>
        <w:bidi/>
        <w:rPr>
          <w:sz w:val="26"/>
          <w:szCs w:val="26"/>
          <w:lang w:val="en-CA" w:bidi="ar-LB"/>
        </w:rPr>
      </w:pPr>
    </w:p>
    <w:p w14:paraId="15A9B07B" w14:textId="3D54BDE7" w:rsidR="00F235E1" w:rsidRPr="00EF6A5D" w:rsidRDefault="00F235E1" w:rsidP="00191404">
      <w:pPr>
        <w:pStyle w:val="Heading1"/>
        <w:keepNext/>
        <w:bidi/>
        <w:rPr>
          <w:sz w:val="26"/>
          <w:szCs w:val="26"/>
          <w:rtl/>
          <w:lang w:bidi="ar-LB"/>
        </w:rPr>
      </w:pPr>
      <w:r w:rsidRPr="00EF6A5D">
        <w:rPr>
          <w:sz w:val="26"/>
          <w:szCs w:val="26"/>
          <w:rtl/>
          <w:lang w:bidi="ar-LB"/>
        </w:rPr>
        <w:t>قد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ترغب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اللجنة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التنفيذية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في:</w:t>
      </w:r>
    </w:p>
    <w:p w14:paraId="29E420B2" w14:textId="0B71B6C7" w:rsidR="00F235E1" w:rsidRPr="00EF6A5D" w:rsidRDefault="00F235E1" w:rsidP="00191404">
      <w:pPr>
        <w:pStyle w:val="Heading2"/>
        <w:keepNext/>
        <w:bidi/>
        <w:rPr>
          <w:sz w:val="26"/>
          <w:szCs w:val="26"/>
          <w:rtl/>
          <w:lang w:bidi="ar-LB"/>
        </w:rPr>
      </w:pPr>
      <w:r w:rsidRPr="00EF6A5D">
        <w:rPr>
          <w:sz w:val="26"/>
          <w:szCs w:val="26"/>
          <w:rtl/>
          <w:lang w:bidi="ar-LB"/>
        </w:rPr>
        <w:t>أن</w:t>
      </w:r>
      <w:r w:rsidR="00FF5FA4">
        <w:rPr>
          <w:sz w:val="26"/>
          <w:szCs w:val="26"/>
          <w:rtl/>
          <w:lang w:bidi="ar-LB"/>
        </w:rPr>
        <w:t xml:space="preserve"> </w:t>
      </w:r>
      <w:r w:rsidR="00A8507C">
        <w:rPr>
          <w:sz w:val="26"/>
          <w:szCs w:val="26"/>
          <w:rtl/>
          <w:lang w:bidi="ar-LB"/>
        </w:rPr>
        <w:t>تحيط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علماً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ب</w:t>
      </w:r>
      <w:r w:rsidR="00A8507C">
        <w:rPr>
          <w:sz w:val="26"/>
          <w:szCs w:val="26"/>
          <w:rtl/>
          <w:lang w:bidi="ar-LB"/>
        </w:rPr>
        <w:t>ال</w:t>
      </w:r>
      <w:r w:rsidRPr="00EF6A5D">
        <w:rPr>
          <w:sz w:val="26"/>
          <w:szCs w:val="26"/>
          <w:rtl/>
          <w:lang w:bidi="ar-LB"/>
        </w:rPr>
        <w:t>تقرير</w:t>
      </w:r>
      <w:r w:rsidR="00FF5FA4">
        <w:rPr>
          <w:sz w:val="26"/>
          <w:szCs w:val="26"/>
          <w:rtl/>
          <w:lang w:bidi="ar-LB"/>
        </w:rPr>
        <w:t xml:space="preserve"> </w:t>
      </w:r>
      <w:r w:rsidR="00A8507C">
        <w:rPr>
          <w:sz w:val="26"/>
          <w:szCs w:val="26"/>
          <w:rtl/>
          <w:lang w:bidi="ar-LB"/>
        </w:rPr>
        <w:t>المرحلي</w:t>
      </w:r>
      <w:r w:rsidR="00FF5FA4">
        <w:rPr>
          <w:sz w:val="26"/>
          <w:szCs w:val="26"/>
          <w:rtl/>
          <w:lang w:bidi="ar-LB"/>
        </w:rPr>
        <w:t xml:space="preserve"> </w:t>
      </w:r>
      <w:r w:rsidR="00A8507C">
        <w:rPr>
          <w:sz w:val="26"/>
          <w:szCs w:val="26"/>
          <w:rtl/>
          <w:lang w:bidi="ar-LB"/>
        </w:rPr>
        <w:t>لليونيب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حتى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31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ديسمبر</w:t>
      </w:r>
      <w:r w:rsidR="00A8507C">
        <w:rPr>
          <w:sz w:val="26"/>
          <w:szCs w:val="26"/>
          <w:rtl/>
          <w:lang w:bidi="ar-LB"/>
        </w:rPr>
        <w:t>/</w:t>
      </w:r>
      <w:r w:rsidR="00FF5FA4">
        <w:rPr>
          <w:sz w:val="26"/>
          <w:szCs w:val="26"/>
          <w:rtl/>
          <w:lang w:bidi="ar-LB"/>
        </w:rPr>
        <w:t xml:space="preserve"> </w:t>
      </w:r>
      <w:r w:rsidR="00A8507C">
        <w:rPr>
          <w:sz w:val="26"/>
          <w:szCs w:val="26"/>
          <w:rtl/>
          <w:lang w:bidi="ar-LB"/>
        </w:rPr>
        <w:t>كانون</w:t>
      </w:r>
      <w:r w:rsidR="00FF5FA4">
        <w:rPr>
          <w:sz w:val="26"/>
          <w:szCs w:val="26"/>
          <w:rtl/>
          <w:lang w:bidi="ar-LB"/>
        </w:rPr>
        <w:t xml:space="preserve"> </w:t>
      </w:r>
      <w:r w:rsidR="00A8507C"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2023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الوارد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الوثيقة</w:t>
      </w:r>
      <w:r w:rsidR="00FF5FA4">
        <w:rPr>
          <w:sz w:val="26"/>
          <w:szCs w:val="26"/>
          <w:rtl/>
          <w:lang w:bidi="ar-LB"/>
        </w:rPr>
        <w:t xml:space="preserve"> </w:t>
      </w:r>
      <w:r w:rsidRPr="00EF6A5D">
        <w:rPr>
          <w:sz w:val="26"/>
          <w:szCs w:val="26"/>
          <w:rtl/>
          <w:lang w:bidi="ar-LB"/>
        </w:rPr>
        <w:t>UNEP/OzL.Pro/ExCom/95/17؛</w:t>
      </w:r>
    </w:p>
    <w:p w14:paraId="2FC7277A" w14:textId="65FF0FD6" w:rsidR="00F235E1" w:rsidRPr="00EF6A5D" w:rsidRDefault="00F741AF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597AAB">
        <w:rPr>
          <w:sz w:val="26"/>
          <w:szCs w:val="26"/>
          <w:rtl/>
          <w:lang w:bidi="ar-LB"/>
        </w:rPr>
        <w:t>أن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تلغي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خطة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إدارة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هيدروكلوروفلوروكربونية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لهايتي؛</w:t>
      </w:r>
      <w:r w:rsidR="00FF5FA4">
        <w:rPr>
          <w:sz w:val="26"/>
          <w:szCs w:val="26"/>
          <w:rtl/>
          <w:lang w:bidi="ar-LB"/>
        </w:rPr>
        <w:t xml:space="preserve"> </w:t>
      </w:r>
    </w:p>
    <w:p w14:paraId="064252DC" w14:textId="5B9EA3F8" w:rsidR="00F235E1" w:rsidRPr="00EF6A5D" w:rsidRDefault="00F741AF" w:rsidP="00191404">
      <w:pPr>
        <w:pStyle w:val="Heading2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597AAB">
        <w:rPr>
          <w:sz w:val="26"/>
          <w:szCs w:val="26"/>
          <w:rtl/>
          <w:lang w:bidi="ar-LB"/>
        </w:rPr>
        <w:t>أن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توافق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التوصيات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بالمشرو</w:t>
      </w:r>
      <w:r w:rsidR="00F235E1" w:rsidRPr="00EF6A5D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الجارية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مع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المسائل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المحددة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الواردة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في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الثالث</w:t>
      </w:r>
      <w:r w:rsidR="00FF5FA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F235E1" w:rsidRPr="00EF6A5D">
        <w:rPr>
          <w:sz w:val="26"/>
          <w:szCs w:val="26"/>
          <w:rtl/>
          <w:lang w:bidi="ar-LB"/>
        </w:rPr>
        <w:t>هذه</w:t>
      </w:r>
      <w:r w:rsidR="00FF5FA4">
        <w:rPr>
          <w:sz w:val="26"/>
          <w:szCs w:val="26"/>
          <w:rtl/>
          <w:lang w:bidi="ar-LB"/>
        </w:rPr>
        <w:t xml:space="preserve"> </w:t>
      </w:r>
      <w:r w:rsidR="00F235E1" w:rsidRPr="00EF6A5D">
        <w:rPr>
          <w:sz w:val="26"/>
          <w:szCs w:val="26"/>
          <w:rtl/>
          <w:lang w:bidi="ar-LB"/>
        </w:rPr>
        <w:t>الوثيقة.</w:t>
      </w:r>
    </w:p>
    <w:p w14:paraId="397165BD" w14:textId="77777777" w:rsidR="00F235E1" w:rsidRPr="00D405C7" w:rsidRDefault="00F235E1" w:rsidP="00191404">
      <w:pPr>
        <w:rPr>
          <w:rtl/>
          <w:lang w:bidi="ar-LB"/>
        </w:rPr>
      </w:pPr>
    </w:p>
    <w:p w14:paraId="4E58D6C1" w14:textId="77777777" w:rsidR="00F235E1" w:rsidRPr="00D405C7" w:rsidRDefault="00F235E1" w:rsidP="00191404">
      <w:pPr>
        <w:rPr>
          <w:rtl/>
          <w:lang w:bidi="ar-LB"/>
        </w:rPr>
        <w:sectPr w:rsidR="00F235E1" w:rsidRPr="00D405C7" w:rsidSect="00CF3557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2E0BC36" w14:textId="1408F09F" w:rsidR="00F235E1" w:rsidRPr="008369B8" w:rsidRDefault="00BB7FBD" w:rsidP="005F5F76">
      <w:pPr>
        <w:bidi/>
        <w:spacing w:after="240"/>
        <w:jc w:val="center"/>
        <w:rPr>
          <w:b/>
          <w:bCs/>
          <w:sz w:val="26"/>
          <w:szCs w:val="26"/>
          <w:rtl/>
          <w:lang w:bidi="ar-LB"/>
        </w:rPr>
      </w:pPr>
      <w:r w:rsidRPr="008369B8"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8369B8">
        <w:rPr>
          <w:b/>
          <w:bCs/>
          <w:sz w:val="26"/>
          <w:szCs w:val="26"/>
          <w:rtl/>
          <w:lang w:bidi="ar-LB"/>
        </w:rPr>
        <w:t>الأول</w:t>
      </w:r>
    </w:p>
    <w:p w14:paraId="7373ED23" w14:textId="07B7E819" w:rsidR="00F235E1" w:rsidRPr="008369B8" w:rsidRDefault="008369B8" w:rsidP="005F5F76">
      <w:pPr>
        <w:pStyle w:val="Title1"/>
        <w:bidi/>
        <w:rPr>
          <w:caps w:val="0"/>
          <w:sz w:val="26"/>
          <w:szCs w:val="26"/>
          <w:lang w:val="en-CA" w:bidi="ar-LB"/>
        </w:rPr>
      </w:pPr>
      <w:r>
        <w:rPr>
          <w:bCs/>
          <w:caps w:val="0"/>
          <w:sz w:val="26"/>
          <w:szCs w:val="26"/>
          <w:rtl/>
          <w:lang w:val="en-CA" w:bidi="ar-LB"/>
        </w:rPr>
        <w:t>لمحة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369B8">
        <w:rPr>
          <w:bCs/>
          <w:caps w:val="0"/>
          <w:sz w:val="26"/>
          <w:szCs w:val="26"/>
          <w:rtl/>
          <w:lang w:val="en-CA" w:bidi="ar-LB"/>
        </w:rPr>
        <w:t>عامة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عن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369B8">
        <w:rPr>
          <w:bCs/>
          <w:caps w:val="0"/>
          <w:sz w:val="26"/>
          <w:szCs w:val="26"/>
          <w:rtl/>
          <w:lang w:val="en-CA" w:bidi="ar-LB"/>
        </w:rPr>
        <w:t>حالة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369B8">
        <w:rPr>
          <w:bCs/>
          <w:caps w:val="0"/>
          <w:sz w:val="26"/>
          <w:szCs w:val="26"/>
          <w:rtl/>
          <w:lang w:val="en-CA" w:bidi="ar-LB"/>
        </w:rPr>
        <w:t>تنفيذ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369B8">
        <w:rPr>
          <w:bCs/>
          <w:caps w:val="0"/>
          <w:sz w:val="26"/>
          <w:szCs w:val="26"/>
          <w:rtl/>
          <w:lang w:val="en-CA" w:bidi="ar-LB"/>
        </w:rPr>
        <w:t>المشروع</w:t>
      </w:r>
      <w:r>
        <w:rPr>
          <w:bCs/>
          <w:caps w:val="0"/>
          <w:sz w:val="26"/>
          <w:szCs w:val="26"/>
          <w:rtl/>
          <w:lang w:val="en-CA" w:bidi="ar-LB"/>
        </w:rPr>
        <w:t>ات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لليونيب</w:t>
      </w:r>
    </w:p>
    <w:p w14:paraId="415D3EAB" w14:textId="3C7D5D8C" w:rsidR="00F235E1" w:rsidRPr="008369B8" w:rsidRDefault="008369B8" w:rsidP="005F5F76">
      <w:pPr>
        <w:pStyle w:val="Title1"/>
        <w:bidi/>
        <w:spacing w:after="240"/>
        <w:rPr>
          <w:caps w:val="0"/>
          <w:sz w:val="26"/>
          <w:szCs w:val="26"/>
          <w:lang w:val="en-CA" w:bidi="ar-LB"/>
        </w:rPr>
      </w:pPr>
      <w:r>
        <w:rPr>
          <w:bCs/>
          <w:caps w:val="0"/>
          <w:sz w:val="26"/>
          <w:szCs w:val="26"/>
          <w:rtl/>
          <w:lang w:val="en-CA" w:bidi="ar-LB"/>
        </w:rPr>
        <w:t>حسب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ال</w:t>
      </w:r>
      <w:r w:rsidR="00F235E1" w:rsidRPr="008369B8">
        <w:rPr>
          <w:bCs/>
          <w:caps w:val="0"/>
          <w:sz w:val="26"/>
          <w:szCs w:val="26"/>
          <w:rtl/>
          <w:lang w:val="en-CA" w:bidi="ar-LB"/>
        </w:rPr>
        <w:t>بلد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369B8">
        <w:rPr>
          <w:bCs/>
          <w:caps w:val="0"/>
          <w:sz w:val="26"/>
          <w:szCs w:val="26"/>
          <w:rtl/>
          <w:lang w:val="en-CA" w:bidi="ar-LB"/>
        </w:rPr>
        <w:t>لعام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369B8">
        <w:rPr>
          <w:caps w:val="0"/>
          <w:sz w:val="26"/>
          <w:szCs w:val="26"/>
          <w:lang w:val="en-CA" w:bidi="ar-LB"/>
        </w:rPr>
        <w:t>2023</w:t>
      </w:r>
    </w:p>
    <w:p w14:paraId="16B06DFA" w14:textId="2F20DA2B" w:rsidR="00F235E1" w:rsidRPr="008369B8" w:rsidRDefault="00F235E1" w:rsidP="00191404">
      <w:pPr>
        <w:pStyle w:val="Heading1"/>
        <w:numPr>
          <w:ilvl w:val="0"/>
          <w:numId w:val="28"/>
        </w:numPr>
        <w:bidi/>
        <w:rPr>
          <w:sz w:val="26"/>
          <w:szCs w:val="26"/>
          <w:rtl/>
          <w:lang w:bidi="ar-LB"/>
        </w:rPr>
      </w:pPr>
      <w:r w:rsidRPr="008369B8">
        <w:rPr>
          <w:sz w:val="26"/>
          <w:szCs w:val="26"/>
          <w:rtl/>
          <w:lang w:bidi="ar-LB"/>
        </w:rPr>
        <w:t>يبين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الجدول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1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الأول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المشرو</w:t>
      </w:r>
      <w:r w:rsidRPr="008369B8">
        <w:rPr>
          <w:sz w:val="26"/>
          <w:szCs w:val="26"/>
          <w:rtl/>
          <w:lang w:bidi="ar-LB"/>
        </w:rPr>
        <w:t>ع</w:t>
      </w:r>
      <w:r w:rsidR="00AE442E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حسب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البلد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لعام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2023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Pr="008369B8">
        <w:rPr>
          <w:sz w:val="26"/>
          <w:szCs w:val="26"/>
          <w:rtl/>
          <w:lang w:bidi="ar-LB"/>
        </w:rPr>
        <w:t>حيث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المصروفات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المخطط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لها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والمحققة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وإنجاز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AE442E">
        <w:rPr>
          <w:sz w:val="26"/>
          <w:szCs w:val="26"/>
          <w:rtl/>
          <w:lang w:bidi="ar-LB"/>
        </w:rPr>
        <w:t>المشرو</w:t>
      </w:r>
      <w:r w:rsidRPr="008369B8">
        <w:rPr>
          <w:sz w:val="26"/>
          <w:szCs w:val="26"/>
          <w:rtl/>
          <w:lang w:bidi="ar-LB"/>
        </w:rPr>
        <w:t>ع</w:t>
      </w:r>
      <w:r w:rsidR="00AE442E">
        <w:rPr>
          <w:sz w:val="26"/>
          <w:szCs w:val="26"/>
          <w:rtl/>
          <w:lang w:bidi="ar-LB"/>
        </w:rPr>
        <w:t>ات</w:t>
      </w:r>
      <w:r w:rsidRPr="008369B8">
        <w:rPr>
          <w:sz w:val="26"/>
          <w:szCs w:val="26"/>
          <w:rtl/>
          <w:lang w:bidi="ar-LB"/>
        </w:rPr>
        <w:t>.</w:t>
      </w:r>
    </w:p>
    <w:p w14:paraId="0977CAA5" w14:textId="1265141A" w:rsidR="00F235E1" w:rsidRPr="008369B8" w:rsidRDefault="00F235E1" w:rsidP="00191404">
      <w:pPr>
        <w:pStyle w:val="Title1"/>
        <w:keepNext/>
        <w:bidi/>
        <w:jc w:val="both"/>
        <w:rPr>
          <w:caps w:val="0"/>
          <w:sz w:val="26"/>
          <w:szCs w:val="26"/>
          <w:lang w:val="en-CA" w:bidi="ar-LB"/>
        </w:rPr>
      </w:pPr>
      <w:r w:rsidRPr="008369B8">
        <w:rPr>
          <w:bCs/>
          <w:caps w:val="0"/>
          <w:sz w:val="26"/>
          <w:szCs w:val="26"/>
          <w:rtl/>
          <w:lang w:val="en-CA" w:bidi="ar-LB"/>
        </w:rPr>
        <w:t>الجدول</w:t>
      </w:r>
      <w:r w:rsidR="00FF5FA4">
        <w:rPr>
          <w:caps w:val="0"/>
          <w:sz w:val="26"/>
          <w:szCs w:val="26"/>
          <w:rtl/>
          <w:lang w:val="en-CA" w:bidi="ar-LB"/>
        </w:rPr>
        <w:t xml:space="preserve"> </w:t>
      </w:r>
      <w:r w:rsidR="00AE442E">
        <w:rPr>
          <w:caps w:val="0"/>
          <w:sz w:val="26"/>
          <w:szCs w:val="26"/>
          <w:rtl/>
          <w:lang w:val="en-CA" w:bidi="ar-LB"/>
        </w:rPr>
        <w:t>1-</w:t>
      </w:r>
      <w:r w:rsidR="00FF5FA4">
        <w:rPr>
          <w:caps w:val="0"/>
          <w:sz w:val="26"/>
          <w:szCs w:val="26"/>
          <w:rtl/>
          <w:lang w:val="en-CA" w:bidi="ar-LB"/>
        </w:rPr>
        <w:t xml:space="preserve"> </w:t>
      </w:r>
      <w:r w:rsidRPr="008369B8">
        <w:rPr>
          <w:bCs/>
          <w:caps w:val="0"/>
          <w:sz w:val="26"/>
          <w:szCs w:val="26"/>
          <w:rtl/>
          <w:lang w:val="en-CA" w:bidi="ar-LB"/>
        </w:rPr>
        <w:t>حالة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Pr="008369B8">
        <w:rPr>
          <w:bCs/>
          <w:caps w:val="0"/>
          <w:sz w:val="26"/>
          <w:szCs w:val="26"/>
          <w:rtl/>
          <w:lang w:val="en-CA" w:bidi="ar-LB"/>
        </w:rPr>
        <w:t>تنفيذ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AE442E">
        <w:rPr>
          <w:bCs/>
          <w:caps w:val="0"/>
          <w:sz w:val="26"/>
          <w:szCs w:val="26"/>
          <w:rtl/>
          <w:lang w:val="en-CA" w:bidi="ar-LB"/>
        </w:rPr>
        <w:t>اليونيب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AE442E">
        <w:rPr>
          <w:bCs/>
          <w:caps w:val="0"/>
          <w:sz w:val="26"/>
          <w:szCs w:val="26"/>
          <w:rtl/>
          <w:lang w:val="en-CA" w:bidi="ar-LB"/>
        </w:rPr>
        <w:t>للمشروعات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Pr="008369B8">
        <w:rPr>
          <w:bCs/>
          <w:caps w:val="0"/>
          <w:sz w:val="26"/>
          <w:szCs w:val="26"/>
          <w:rtl/>
          <w:lang w:val="en-CA" w:bidi="ar-LB"/>
        </w:rPr>
        <w:t>لعام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Pr="008369B8">
        <w:rPr>
          <w:caps w:val="0"/>
          <w:sz w:val="26"/>
          <w:szCs w:val="26"/>
          <w:lang w:val="en-CA" w:bidi="ar-LB"/>
        </w:rPr>
        <w:t>2023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3078"/>
        <w:gridCol w:w="1530"/>
        <w:gridCol w:w="1483"/>
        <w:gridCol w:w="1701"/>
        <w:gridCol w:w="1559"/>
      </w:tblGrid>
      <w:tr w:rsidR="00F235E1" w:rsidRPr="00D405C7" w14:paraId="2407D91B" w14:textId="77777777" w:rsidTr="00EB7823">
        <w:trPr>
          <w:trHeight w:val="823"/>
          <w:tblHeader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5BF9B" w14:textId="77777777" w:rsidR="00F235E1" w:rsidRPr="00D405C7" w:rsidRDefault="00B60BF8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البلد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488D5" w14:textId="515ECD13" w:rsidR="00B60BF8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الأموال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B60BF8">
              <w:rPr>
                <w:b/>
                <w:bCs/>
                <w:sz w:val="20"/>
                <w:rtl/>
                <w:lang w:eastAsia="en-CA" w:bidi="ar-LB"/>
              </w:rPr>
              <w:t>التقديرية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المصروفة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في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عام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2023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</w:p>
          <w:p w14:paraId="60F21FF4" w14:textId="1647DE43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0C5E8" w14:textId="719BF10D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الأموال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المصروفة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في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عام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2023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52F32" w14:textId="3C75553F" w:rsidR="00F235E1" w:rsidRPr="00D405C7" w:rsidRDefault="00F235E1" w:rsidP="00191404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نسبة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الأموال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المصروفة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عن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التقديرات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لعام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b/>
                <w:bCs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069CF" w14:textId="7855D58F" w:rsidR="00F235E1" w:rsidRPr="00D405C7" w:rsidRDefault="007D3853" w:rsidP="00191404">
            <w:pPr>
              <w:bidi/>
              <w:ind w:left="-111" w:right="-104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نسبة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المشرو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eastAsia="en-CA" w:bidi="ar-LB"/>
              </w:rPr>
              <w:t>ات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المخطط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لها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والمنجزة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في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عام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F235E1" w:rsidRPr="00D405C7">
              <w:rPr>
                <w:b/>
                <w:bCs/>
                <w:sz w:val="20"/>
                <w:rtl/>
                <w:lang w:eastAsia="en-CA" w:bidi="ar-LB"/>
              </w:rPr>
              <w:t>2023*</w:t>
            </w:r>
          </w:p>
        </w:tc>
      </w:tr>
      <w:tr w:rsidR="00F235E1" w:rsidRPr="00D405C7" w14:paraId="35E9DE9C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AF6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أفغانستان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175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278,936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9B9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928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28B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28EB333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DB7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ألبانيا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3BE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74,796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D40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183,504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F8B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B0B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2E003F8C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24F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الجزائر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C23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115,315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B78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FC0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8827" w14:textId="57545F80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399D3FD3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AF9B" w14:textId="77777777" w:rsidR="00F235E1" w:rsidRPr="00D405C7" w:rsidRDefault="000D3B58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أنغ</w:t>
            </w:r>
            <w:r w:rsidR="00F235E1" w:rsidRPr="00D405C7">
              <w:rPr>
                <w:sz w:val="20"/>
                <w:rtl/>
                <w:lang w:eastAsia="en-CA" w:bidi="ar-LB"/>
              </w:rPr>
              <w:t>ولا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ADA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126,211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433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172,032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D43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70F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2DD8EAB3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580B" w14:textId="7522E532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انتيغوا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وب</w:t>
            </w:r>
            <w:r w:rsidR="000D3B58">
              <w:rPr>
                <w:sz w:val="20"/>
                <w:rtl/>
                <w:lang w:eastAsia="en-CA" w:bidi="ar-LB"/>
              </w:rPr>
              <w:t>ا</w:t>
            </w:r>
            <w:r w:rsidRPr="00D405C7">
              <w:rPr>
                <w:sz w:val="20"/>
                <w:rtl/>
                <w:lang w:eastAsia="en-CA" w:bidi="ar-LB"/>
              </w:rPr>
              <w:t>ربودا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8864" w14:textId="34858B0D" w:rsidR="00F235E1" w:rsidRPr="00D405C7" w:rsidRDefault="00BF49BE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36,000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61D5" w14:textId="28C17EB9" w:rsidR="00F235E1" w:rsidRPr="00D405C7" w:rsidRDefault="00081B4C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25,000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0BB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FFB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2283C3D1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A43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أرمينيا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1EB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40,800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02B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53,190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992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ED8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1B861863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E5FE" w14:textId="0FB7FD5B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جزر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البهاما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1C8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115,575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96C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111,504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1B9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5F0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D4E8847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521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البحرين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810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106,575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2F5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259,378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6ED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6F2A" w14:textId="4ACF724C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551E32FD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0CD1" w14:textId="77777777" w:rsidR="00F235E1" w:rsidRPr="00D405C7" w:rsidRDefault="000D3B58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بنغ</w:t>
            </w:r>
            <w:r w:rsidR="00F235E1" w:rsidRPr="00D405C7">
              <w:rPr>
                <w:sz w:val="20"/>
                <w:rtl/>
                <w:lang w:eastAsia="en-CA" w:bidi="ar-LB"/>
              </w:rPr>
              <w:t>لاديش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A6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229,535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7B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128,485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D57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FE3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021245C5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030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بربادوس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0BB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150,087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719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61,586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F0F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0D8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3DD2B9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59E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بليز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BE4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98,769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965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144,880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291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855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4B19780F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9A6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بنين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F52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98,550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C3C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108,092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086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3AF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7B751D6C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B3F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بوتان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C7E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54,413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BE5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29,735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C5C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49A5" w14:textId="7ED68F01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6D537D5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BA4F" w14:textId="5DC464F6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بوليفيا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(دولة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متعددة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القوميات)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4F2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68,970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641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33,227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2AD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FA5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7211AB35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CF0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بوتسوانا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C1D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297,563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738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80,216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AF0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925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80</w:t>
            </w:r>
          </w:p>
        </w:tc>
      </w:tr>
      <w:tr w:rsidR="00F235E1" w:rsidRPr="00D405C7" w14:paraId="1E53FE9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F269" w14:textId="5A479BBA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بروناي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دار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السلام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7E3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156,018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BB5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80,663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285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16A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75B551D8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3BA0" w14:textId="6B2D5CFC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بوركينا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فاسو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240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40,611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A4D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47,684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A7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FE8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3C1D3FAF" w14:textId="77777777" w:rsidTr="00EB7823">
        <w:trPr>
          <w:trHeight w:val="73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B78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بوروندي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1A18" w14:textId="5D2BD3F7" w:rsidR="00F235E1" w:rsidRPr="00D405C7" w:rsidRDefault="002519AC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51,000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EE1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84,795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233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1C4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0918DEAB" w14:textId="77777777" w:rsidTr="00EB7823">
        <w:trPr>
          <w:trHeight w:val="69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F464" w14:textId="496C94A8" w:rsidR="00F235E1" w:rsidRPr="00D405C7" w:rsidRDefault="000D3B58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كابو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فيردي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75A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146,300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1D0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2,845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6663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6A46" w14:textId="597D7223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3A775B1B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F46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كمبوديا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DD2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137,848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F08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211,784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059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972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2A1F8693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ED8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الكاميرون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424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107,161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E59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178,601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EF9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E82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315345A" w14:textId="77777777" w:rsidTr="00EB7823">
        <w:trPr>
          <w:trHeight w:val="101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7DC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تشاد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4D5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97,100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6A0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149,796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789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2D57" w14:textId="1231CDA1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6C7B7EB2" w14:textId="77777777" w:rsidTr="00EB7823">
        <w:trPr>
          <w:trHeight w:val="147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410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تشيلي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803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123,368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A3E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121,152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A9E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68A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91F46C2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5D1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الصين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05F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1,539,222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44F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1,653,207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BEE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979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0319D4CD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3E7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كولومبيا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5735" w14:textId="13EE9C97" w:rsidR="00F235E1" w:rsidRPr="00D405C7" w:rsidRDefault="00852DE8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45,000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642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47,978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BBC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AC9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3047D849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70B3" w14:textId="6DC7E360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جزر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القمر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4DA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73,089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139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7,438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DDA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DF3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182E0081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2EE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الكونغو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36B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53,780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078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F2A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C3D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67</w:t>
            </w:r>
          </w:p>
        </w:tc>
      </w:tr>
      <w:tr w:rsidR="00F235E1" w:rsidRPr="00D405C7" w14:paraId="436D6DF9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1B39" w14:textId="25C72864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جزر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كوك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22B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125,123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90A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37,002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506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1FB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626282C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AFAA" w14:textId="1E731976" w:rsidR="00F235E1" w:rsidRPr="00D405C7" w:rsidRDefault="000D3B58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0D3B58">
              <w:rPr>
                <w:sz w:val="20"/>
                <w:rtl/>
                <w:lang w:eastAsia="en-CA" w:bidi="ar-LB"/>
              </w:rPr>
              <w:t>كوت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0D3B58">
              <w:rPr>
                <w:sz w:val="20"/>
                <w:rtl/>
                <w:lang w:eastAsia="en-CA" w:bidi="ar-LB"/>
              </w:rPr>
              <w:t>ديفوار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EE2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221,654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A03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216,592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57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C8F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42452DF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8266" w14:textId="52A70B82" w:rsidR="00F235E1" w:rsidRPr="00D405C7" w:rsidRDefault="00F235E1" w:rsidP="00191404">
            <w:pPr>
              <w:bidi/>
              <w:ind w:right="-108"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جمهورية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الكونغو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الديمقراطية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8428" w14:textId="558C4567" w:rsidR="00F235E1" w:rsidRPr="00D405C7" w:rsidRDefault="004D6D35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49,000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CB2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6,509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2C4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885C" w14:textId="339AD8D5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1BB9A96A" w14:textId="77777777" w:rsidTr="00EB7823">
        <w:trPr>
          <w:trHeight w:val="216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BF4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جيبوتي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1E9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83,850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ADB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20,905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597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FA1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666A7D17" w14:textId="77777777" w:rsidTr="00EB7823">
        <w:trPr>
          <w:trHeight w:val="121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05A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دومينيكا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94D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171,814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653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105,895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7F5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10D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1B7768FB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C0A9" w14:textId="1B12FC81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جمهورية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الدومينيكان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DD0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39,251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046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65,418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C49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11F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3305731F" w14:textId="77777777" w:rsidTr="00EB7823">
        <w:trPr>
          <w:trHeight w:val="57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31C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مصر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D1BE" w14:textId="3D77C1E0" w:rsidR="00F235E1" w:rsidRPr="00D405C7" w:rsidRDefault="00096D30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91,000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3FF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104,200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B2D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4449" w14:textId="03A3BF78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78F6D843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347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السلفادور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A38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51,100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950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22,664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2A5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B619" w14:textId="413F2B2E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02D99864" w14:textId="77777777" w:rsidTr="00EB7823">
        <w:trPr>
          <w:trHeight w:val="148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73DC" w14:textId="52247888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غينيا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الاستوائية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799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91,404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785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627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3B1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66815F5F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F8C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إريتريا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AE3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6AE5" w14:textId="1436A966" w:rsidR="00F235E1" w:rsidRPr="00D405C7" w:rsidRDefault="00D80A6B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90C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2E5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F8FECBF" w14:textId="77777777" w:rsidTr="00EB7823">
        <w:trPr>
          <w:trHeight w:val="98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C051" w14:textId="77777777" w:rsidR="00F235E1" w:rsidRPr="00D405C7" w:rsidRDefault="006B1D43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إ</w:t>
            </w:r>
            <w:r w:rsidR="00F235E1" w:rsidRPr="00D405C7">
              <w:rPr>
                <w:sz w:val="20"/>
                <w:rtl/>
                <w:lang w:eastAsia="en-CA" w:bidi="ar-LB"/>
              </w:rPr>
              <w:t>سواتيني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A01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114,000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7DA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73C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2F0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4CEC62F8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524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أثيوبيا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11A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173,605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86F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6E2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3E51" w14:textId="77777777" w:rsidR="00F235E1" w:rsidRPr="00D405C7" w:rsidRDefault="00F235E1" w:rsidP="00191404">
            <w:pPr>
              <w:jc w:val="left"/>
              <w:rPr>
                <w:sz w:val="20"/>
                <w:rtl/>
                <w:lang w:eastAsia="en-CA" w:bidi="ar-LB"/>
              </w:rPr>
            </w:pPr>
          </w:p>
        </w:tc>
      </w:tr>
      <w:tr w:rsidR="00F235E1" w:rsidRPr="00D405C7" w14:paraId="7240E113" w14:textId="77777777" w:rsidTr="00EB7823">
        <w:trPr>
          <w:trHeight w:val="181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B11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فيجي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8A6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126,277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E48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88,803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3D4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A63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4FE92F3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8638" w14:textId="77777777" w:rsidR="00F235E1" w:rsidRPr="00D405C7" w:rsidRDefault="006B1D43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lastRenderedPageBreak/>
              <w:t>غ</w:t>
            </w:r>
            <w:r w:rsidR="00F235E1" w:rsidRPr="00D405C7">
              <w:rPr>
                <w:sz w:val="20"/>
                <w:rtl/>
                <w:lang w:eastAsia="en-CA" w:bidi="ar-LB"/>
              </w:rPr>
              <w:t>ابون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F6F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75,841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861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42,596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41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ADB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DD2D7FF" w14:textId="77777777" w:rsidTr="00EB7823">
        <w:trPr>
          <w:trHeight w:val="70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C30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غامبيا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5F1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136,850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533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155,695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38D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941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67</w:t>
            </w:r>
          </w:p>
        </w:tc>
      </w:tr>
      <w:tr w:rsidR="00F235E1" w:rsidRPr="00D405C7" w14:paraId="0DC7494A" w14:textId="77777777" w:rsidTr="00EB7823">
        <w:trPr>
          <w:trHeight w:val="117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40D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غانا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F42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75,399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A48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171,700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AEC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A77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EAB5167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532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غرينادا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E77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113,717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E08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10,100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A2B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049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3F966D1B" w14:textId="77777777" w:rsidTr="00EB7823">
        <w:trPr>
          <w:trHeight w:val="66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D02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غواتيمالا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66F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119,971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5EB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103,773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2AF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0E7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2ADBB1AC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6D0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غينيا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F65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81,028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56E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31,395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C53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CA8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326B07B2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E23C" w14:textId="59445CA0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غينيا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بيساو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EDF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73,922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F23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28,398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583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F1D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486F65AE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06C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غيانا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460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85,096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61C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73,977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8E1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325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67</w:t>
            </w:r>
          </w:p>
        </w:tc>
      </w:tr>
      <w:tr w:rsidR="00F235E1" w:rsidRPr="00D405C7" w14:paraId="2A06FF08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A1A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هندوراس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243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44,438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18F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24,240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435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C7C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2606175D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9D9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الهند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635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357,568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734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67,216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115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EB3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0D64B1A1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0CB9" w14:textId="6D75ECF8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إيران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(الجمهورية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الإسلامية)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E90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180,560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7B6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141,669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023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F66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20E662DD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34E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العراق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130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182,661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D0B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198,953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2E5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618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42C93A99" w14:textId="77777777" w:rsidTr="00EB7823">
        <w:trPr>
          <w:trHeight w:val="123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795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جامايكا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321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60,183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FE3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30,433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631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03B0" w14:textId="03C17EF7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7E8284F6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DA3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كينيا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747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101,446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8B7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101,446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4CF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84EE" w14:textId="297A2BDF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2EF05971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BDC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كيريباتي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C1E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181,084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8F5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35,091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F7A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C59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3C821D2D" w14:textId="77777777" w:rsidTr="00EB7823">
        <w:trPr>
          <w:trHeight w:val="73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110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الكويت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1BB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349,680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33B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120,432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0E2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BE5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08372EBD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18F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قرغيزستان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CE5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87,491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8B9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110,948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EB3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2C4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40CBE6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B4F1" w14:textId="04EDF5C0" w:rsidR="00F235E1" w:rsidRPr="00D405C7" w:rsidRDefault="00F235E1" w:rsidP="00191404">
            <w:pPr>
              <w:bidi/>
              <w:ind w:right="-107"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جمهورية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لاو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الديمقراطية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الشعبية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68C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227,628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65D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172,412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2CD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38D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20</w:t>
            </w:r>
          </w:p>
        </w:tc>
      </w:tr>
      <w:tr w:rsidR="00F235E1" w:rsidRPr="00D405C7" w14:paraId="607858D7" w14:textId="77777777" w:rsidTr="00EB7823">
        <w:trPr>
          <w:trHeight w:val="69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C8D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ليسوتو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90A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84,350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71D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105,253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4C3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2D7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4D626C4A" w14:textId="77777777" w:rsidTr="00EB7823">
        <w:trPr>
          <w:trHeight w:val="100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20C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ليبيريا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132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50,694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2E8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45,823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0B5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228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DB414D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306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مدغشقر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608C" w14:textId="71A9767F" w:rsidR="00F235E1" w:rsidRPr="00D405C7" w:rsidRDefault="005543ED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24,000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83C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53,523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FD2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8550" w14:textId="7A17A620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44DDC127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C37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مالاوي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798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103,312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6E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219,613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01D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AC9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1E2B4C0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BEE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مالديف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4D3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85,124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A0F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46,476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7B3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FCB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41518506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1EA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مالي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3AD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10,728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2BF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15,150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5EB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B22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151358E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09C0" w14:textId="400755CC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جزر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مارشال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EB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129,603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7B7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44,553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DF4E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05E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7E5BFB" w:rsidRPr="00D405C7" w14:paraId="1C44D48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CA1F" w14:textId="77777777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موريتانيا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DB2F" w14:textId="77777777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55,350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5E55" w14:textId="675BDBF2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93,000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CEED" w14:textId="77777777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313D" w14:textId="0433F0C9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7E5BFB" w:rsidRPr="00D405C7" w14:paraId="480C98C1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A040" w14:textId="77777777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موريشيوس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77FC" w14:textId="10D5B27D" w:rsidR="007E5BFB" w:rsidRPr="00D405C7" w:rsidRDefault="00E7616E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51,000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FC5B" w14:textId="28F116AB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85,000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E1A4" w14:textId="77777777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F4FE" w14:textId="77777777" w:rsidR="007E5BFB" w:rsidRPr="00D405C7" w:rsidRDefault="007E5BFB" w:rsidP="007E5BF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55C4BBCE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EDE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المكسيك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26F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28,970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90D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59,404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C60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A5C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7AC9126C" w14:textId="77777777" w:rsidTr="00EB7823">
        <w:trPr>
          <w:trHeight w:val="75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C44B" w14:textId="25AF4EEB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ميكرونيزيا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(ولايات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="00392DA3">
              <w:rPr>
                <w:sz w:val="20"/>
                <w:rtl/>
                <w:lang w:eastAsia="en-CA" w:bidi="ar-LB"/>
              </w:rPr>
              <w:t>-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="00392DA3">
              <w:rPr>
                <w:sz w:val="20"/>
                <w:rtl/>
                <w:lang w:eastAsia="en-CA" w:bidi="ar-LB"/>
              </w:rPr>
              <w:t>المو</w:t>
            </w:r>
            <w:r w:rsidRPr="00D405C7">
              <w:rPr>
                <w:sz w:val="20"/>
                <w:rtl/>
                <w:lang w:eastAsia="en-CA" w:bidi="ar-LB"/>
              </w:rPr>
              <w:t>حدة)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781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145,008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EEF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55,471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576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2CE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0FACC4EC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B32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منغوليا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5A4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146,983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F6D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140,545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73A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685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6411EB18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5A1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موزمبيق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F63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109,604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29D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77,083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0E1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ABA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9CCA227" w14:textId="77777777" w:rsidTr="00EB7823">
        <w:trPr>
          <w:trHeight w:val="56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ECF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ميانمار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3D4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127,170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0D2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33,256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B59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D67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39058C2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67B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ناميبيا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B8F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122,400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C15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35,350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E58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3BB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04AC47C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09D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ناورو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188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90,270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DF5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2,660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EC0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E54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2A55D1A6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C62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نيبال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BC9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155,050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933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54,016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A52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CDD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2B70FBE9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9769" w14:textId="77777777" w:rsidR="00F235E1" w:rsidRPr="00D405C7" w:rsidRDefault="00A213A2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نيكاراغ</w:t>
            </w:r>
            <w:r w:rsidR="00F235E1" w:rsidRPr="00D405C7">
              <w:rPr>
                <w:sz w:val="20"/>
                <w:rtl/>
                <w:lang w:eastAsia="en-CA" w:bidi="ar-LB"/>
              </w:rPr>
              <w:t>وا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634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68,983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3CE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103,587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9CB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FB6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6DDB7259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E16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النيجر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ECE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105,350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959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97,562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5C2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3B02" w14:textId="51122DE5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1806AAD0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AA2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نيجيريا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A01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34,800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302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57,570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59A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123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03C7884B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B77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نيوي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47A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51,585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0D0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DD6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593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5EB0F1A8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506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عُمان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713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64,002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E14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B8B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CAC6" w14:textId="228C6782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0375CEE0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B12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باكستان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911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281,289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053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206,320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D63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B20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1C21C2A3" w14:textId="77777777" w:rsidTr="00EB7823">
        <w:trPr>
          <w:trHeight w:val="77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256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بالاو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3CA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131,715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E6A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43,525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3E7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8FB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48F24C98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9D5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باراغواي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E57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73,835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290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78,108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802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421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5A422009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38F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بيرو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213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146,637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D0A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80,835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E9B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EBA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78639B37" w14:textId="77777777" w:rsidTr="00EB7823">
        <w:trPr>
          <w:trHeight w:val="201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E63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الفلبين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A9D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81,329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73F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132,641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1ED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73A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79EE04E2" w14:textId="77777777" w:rsidTr="00EB7823">
        <w:trPr>
          <w:trHeight w:val="10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8D2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قطر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15D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88,697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F9A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1F6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CB47" w14:textId="629A6A85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1677CFE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44BE" w14:textId="5821900F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جمهورية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مولدوفا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039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46,526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A3A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64,848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E63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3CF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3E6E9636" w14:textId="77777777" w:rsidTr="00EB7823">
        <w:trPr>
          <w:trHeight w:val="55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1BB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رواندا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3D0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149,100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37E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150,300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0E5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C1A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67</w:t>
            </w:r>
          </w:p>
        </w:tc>
      </w:tr>
      <w:tr w:rsidR="00F235E1" w:rsidRPr="00D405C7" w14:paraId="39286B15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6E56" w14:textId="138BFB5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سانت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كيتس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ونيفيس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A61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88,084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B4A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28,887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1A4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EFE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2C1C276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D480" w14:textId="3C1BEE63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سانت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لوسيا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247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127,891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CDA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113,796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A8F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52A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2B86163C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D776" w14:textId="28511B19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lastRenderedPageBreak/>
              <w:t>سانت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فينسنت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وجزر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غرينادين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AE6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158,264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35E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80,484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DD5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A32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33</w:t>
            </w:r>
          </w:p>
        </w:tc>
      </w:tr>
      <w:tr w:rsidR="00F235E1" w:rsidRPr="00D405C7" w14:paraId="3C5DB6C5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CF3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ساموا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6B0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133,360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0E4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54,736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CE5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F43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6AAD35D3" w14:textId="77777777" w:rsidTr="00EB7823">
        <w:trPr>
          <w:trHeight w:val="71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7B88" w14:textId="5D9C8398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ساو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تومي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وبرينسيبي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F3B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114,508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745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90,828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F96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EA4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67</w:t>
            </w:r>
          </w:p>
        </w:tc>
      </w:tr>
      <w:tr w:rsidR="00F235E1" w:rsidRPr="00D405C7" w14:paraId="73974CBD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DB10" w14:textId="0C9084B1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المملكة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العربية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السعودية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AE8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229,020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85D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113,567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A5E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55D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000A1620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D63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السنغال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B0A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195,895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EB1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104,854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4EF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142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1A6BB99C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7ED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صربيا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3D2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27,283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896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20,100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5A6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484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32D86E87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60E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سيشل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3F7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70,350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290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56,200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A99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00B1" w14:textId="53F1B24D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2BBC0C53" w14:textId="77777777" w:rsidTr="00EB7823">
        <w:trPr>
          <w:trHeight w:val="113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FDF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سيراليون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E80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169,895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CD20" w14:textId="1A9BBD2C" w:rsidR="00F235E1" w:rsidRPr="00D405C7" w:rsidRDefault="00A65B1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lang w:eastAsia="en-CA"/>
              </w:rPr>
              <w:t>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1F2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6BB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7DEC6984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9DBF" w14:textId="3D01E708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جزر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سليمان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A12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168,914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E75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25,011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734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7A7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59626A85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ECE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الصومال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499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68,850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0BA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95,100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0CA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E82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86FAAA9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480F" w14:textId="2AD33A8B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جنوب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السودان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35D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75,675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B95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28B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630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0A91E40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C1D5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سريلانكا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B0D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127,349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053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42,876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ECE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F11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6C9F1CC1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478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السودان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F9E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112,021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DFA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BCD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ACB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67477433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195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سورينام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EB5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59,337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1BD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43,850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C9E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D73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0C0F15D1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BCF7" w14:textId="3AAE4F4F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الجمهورية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العربية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السورية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33E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280,206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45D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11,082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0F6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576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757AE890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BA42" w14:textId="29E43FB1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تيمور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="00A213A2">
              <w:rPr>
                <w:sz w:val="20"/>
                <w:rtl/>
                <w:lang w:eastAsia="en-CA" w:bidi="ar-LB"/>
              </w:rPr>
              <w:t>-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="00A213A2">
              <w:rPr>
                <w:sz w:val="20"/>
                <w:rtl/>
                <w:lang w:eastAsia="en-CA" w:bidi="ar-LB"/>
              </w:rPr>
              <w:t>ليشتي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4CD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66,634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DBC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76,260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F95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8A9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54DA9C97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E15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توغو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7D6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77,150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7D6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78,536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210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9A48" w14:textId="388C4B6C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7FAACB9B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1DED" w14:textId="77777777" w:rsidR="00F235E1" w:rsidRPr="00D405C7" w:rsidRDefault="00A213A2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تونغ</w:t>
            </w:r>
            <w:r w:rsidR="00F235E1" w:rsidRPr="00D405C7">
              <w:rPr>
                <w:sz w:val="20"/>
                <w:rtl/>
                <w:lang w:eastAsia="en-CA" w:bidi="ar-LB"/>
              </w:rPr>
              <w:t>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FB7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123,206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F36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C655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15E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75767B1E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077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تركمانستان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904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58,368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FB4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73,697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22C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828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035F59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1F9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توفالو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C64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75,929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926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6,304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14A9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828A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031BF23E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C60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اوغندا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AD0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106,250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692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119,795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8AB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B336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1031CF9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DCE8" w14:textId="44930164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جمهورية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تنزانيا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المتحدة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ACD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118,850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940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29,795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DDE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3099" w14:textId="333C9462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03F0A550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498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فانواتو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C94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159,361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192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61,022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08B0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31E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0</w:t>
            </w:r>
          </w:p>
        </w:tc>
      </w:tr>
      <w:tr w:rsidR="00F235E1" w:rsidRPr="00D405C7" w14:paraId="4A8D16A8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AB5B" w14:textId="66A5639F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في</w:t>
            </w:r>
            <w:r w:rsidR="00A213A2">
              <w:rPr>
                <w:sz w:val="20"/>
                <w:rtl/>
                <w:lang w:eastAsia="en-CA" w:bidi="ar-LB"/>
              </w:rPr>
              <w:t>ي</w:t>
            </w:r>
            <w:r w:rsidRPr="00D405C7">
              <w:rPr>
                <w:sz w:val="20"/>
                <w:rtl/>
                <w:lang w:eastAsia="en-CA" w:bidi="ar-LB"/>
              </w:rPr>
              <w:t>ت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نام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8BD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76,658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73E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94,194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3DD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BB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5B3FA72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02B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اليمن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546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101,999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042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169,985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761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9C0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1635AE62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ED8B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زامبيا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CDE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146,100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F48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177,945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F3C7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E21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</w:tr>
      <w:tr w:rsidR="00F235E1" w:rsidRPr="00D405C7" w14:paraId="30FB47A7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A76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زيمبابوي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6D3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162,850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82B2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270,995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AFB8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0381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439E9AD7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98B3" w14:textId="1C87D55B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المنطقة: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آسيا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والمحيط</w:t>
            </w:r>
            <w:r w:rsidR="00FF5FA4">
              <w:rPr>
                <w:sz w:val="20"/>
                <w:rtl/>
                <w:lang w:eastAsia="en-CA" w:bidi="ar-LB"/>
              </w:rPr>
              <w:t xml:space="preserve"> </w:t>
            </w:r>
            <w:r w:rsidRPr="00D405C7">
              <w:rPr>
                <w:sz w:val="20"/>
                <w:rtl/>
                <w:lang w:eastAsia="en-CA" w:bidi="ar-LB"/>
              </w:rPr>
              <w:t>الهادئ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EC5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410,992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5D63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207,152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823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7837" w14:textId="75D99A63" w:rsidR="00F235E1" w:rsidRPr="00D405C7" w:rsidRDefault="00FF5FA4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235E1" w:rsidRPr="00D405C7" w14:paraId="4694A882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012C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عالمي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D15F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9,568,417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01ED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8,975,030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C7D4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C49E" w14:textId="77777777" w:rsidR="00F235E1" w:rsidRPr="00D405C7" w:rsidRDefault="00F235E1" w:rsidP="00191404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D405C7">
              <w:rPr>
                <w:sz w:val="20"/>
                <w:rtl/>
                <w:lang w:eastAsia="en-CA" w:bidi="ar-LB"/>
              </w:rPr>
              <w:t>100</w:t>
            </w:r>
          </w:p>
        </w:tc>
      </w:tr>
      <w:tr w:rsidR="00F235E1" w:rsidRPr="00D405C7" w14:paraId="7EE8ED0A" w14:textId="77777777" w:rsidTr="00EB7823">
        <w:trPr>
          <w:trHeight w:val="54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50AA" w14:textId="2A187006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  <w:r w:rsidR="00FF5FA4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A213A2">
              <w:rPr>
                <w:b/>
                <w:bCs/>
                <w:sz w:val="20"/>
                <w:rtl/>
                <w:lang w:eastAsia="en-CA" w:bidi="ar-LB"/>
              </w:rPr>
              <w:t>الكلي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6C37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24,688,363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4761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20,088,911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466D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BCE8" w14:textId="77777777" w:rsidR="00F235E1" w:rsidRPr="00D405C7" w:rsidRDefault="00F235E1" w:rsidP="00191404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D405C7">
              <w:rPr>
                <w:b/>
                <w:bCs/>
                <w:sz w:val="20"/>
                <w:rtl/>
                <w:lang w:eastAsia="en-CA" w:bidi="ar-LB"/>
              </w:rPr>
              <w:t>54</w:t>
            </w:r>
          </w:p>
        </w:tc>
      </w:tr>
    </w:tbl>
    <w:p w14:paraId="48DA93E4" w14:textId="6FDDCB8E" w:rsidR="00F235E1" w:rsidRPr="00D405C7" w:rsidRDefault="00F235E1" w:rsidP="00191404">
      <w:pPr>
        <w:pStyle w:val="Title1"/>
        <w:keepNext/>
        <w:bidi/>
        <w:jc w:val="both"/>
        <w:rPr>
          <w:b w:val="0"/>
          <w:caps w:val="0"/>
          <w:sz w:val="19"/>
          <w:szCs w:val="19"/>
          <w:lang w:val="en-CA" w:bidi="ar-LB"/>
        </w:rPr>
      </w:pPr>
      <w:r w:rsidRPr="00D405C7">
        <w:rPr>
          <w:b w:val="0"/>
          <w:caps w:val="0"/>
          <w:sz w:val="19"/>
          <w:szCs w:val="19"/>
          <w:lang w:val="en-CA" w:bidi="ar-LB"/>
        </w:rPr>
        <w:t>*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بالنسبة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للمشاريع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التي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كان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من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المقرر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إنجازها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في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 w:bidi="ar-LB"/>
        </w:rPr>
        <w:t>عام</w:t>
      </w:r>
      <w:r w:rsidR="00FF5FA4">
        <w:rPr>
          <w:b w:val="0"/>
          <w:caps w:val="0"/>
          <w:sz w:val="19"/>
          <w:szCs w:val="19"/>
          <w:rtl/>
          <w:lang w:val="en-CA" w:bidi="ar-LB"/>
        </w:rPr>
        <w:t xml:space="preserve"> </w:t>
      </w:r>
      <w:r w:rsidRPr="00D405C7">
        <w:rPr>
          <w:b w:val="0"/>
          <w:caps w:val="0"/>
          <w:sz w:val="19"/>
          <w:szCs w:val="19"/>
          <w:lang w:val="en-CA" w:bidi="ar-LB"/>
        </w:rPr>
        <w:t>2023.</w:t>
      </w:r>
    </w:p>
    <w:p w14:paraId="04686407" w14:textId="77777777" w:rsidR="00F235E1" w:rsidRPr="00D405C7" w:rsidRDefault="00F235E1" w:rsidP="00191404">
      <w:pPr>
        <w:jc w:val="left"/>
        <w:rPr>
          <w:rtl/>
          <w:lang w:bidi="ar-LB"/>
        </w:rPr>
      </w:pPr>
    </w:p>
    <w:p w14:paraId="33D21DFC" w14:textId="77777777" w:rsidR="00F235E1" w:rsidRPr="00D405C7" w:rsidRDefault="00F235E1" w:rsidP="00191404">
      <w:pPr>
        <w:jc w:val="left"/>
        <w:rPr>
          <w:rtl/>
          <w:lang w:bidi="ar-LB"/>
        </w:rPr>
      </w:pPr>
    </w:p>
    <w:p w14:paraId="1ED5244A" w14:textId="77777777" w:rsidR="00F235E1" w:rsidRPr="00D405C7" w:rsidRDefault="00F235E1" w:rsidP="00191404">
      <w:pPr>
        <w:jc w:val="left"/>
        <w:rPr>
          <w:rtl/>
          <w:lang w:bidi="ar-LB"/>
        </w:rPr>
      </w:pPr>
    </w:p>
    <w:p w14:paraId="71DDF941" w14:textId="77777777" w:rsidR="00F235E1" w:rsidRPr="00D405C7" w:rsidRDefault="00F235E1" w:rsidP="00191404">
      <w:pPr>
        <w:jc w:val="left"/>
        <w:rPr>
          <w:rtl/>
          <w:lang w:bidi="ar-LB"/>
        </w:rPr>
        <w:sectPr w:rsidR="00F235E1" w:rsidRPr="00D405C7" w:rsidSect="00CF3557">
          <w:headerReference w:type="even" r:id="rId18"/>
          <w:headerReference w:type="default" r:id="rId19"/>
          <w:headerReference w:type="first" r:id="rId20"/>
          <w:footerReference w:type="first" r:id="rId21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6BB032AA" w14:textId="5C2458BE" w:rsidR="00F235E1" w:rsidRPr="008C59AD" w:rsidRDefault="00A42A8B" w:rsidP="00FF5FA4">
      <w:pPr>
        <w:bidi/>
        <w:spacing w:after="240"/>
        <w:jc w:val="center"/>
        <w:rPr>
          <w:sz w:val="26"/>
          <w:szCs w:val="26"/>
          <w:rtl/>
          <w:lang w:bidi="ar-LB"/>
        </w:rPr>
      </w:pPr>
      <w:bookmarkStart w:id="3" w:name="_Hlk115855444"/>
      <w:r w:rsidRPr="008C59AD"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8C59AD">
        <w:rPr>
          <w:b/>
          <w:bCs/>
          <w:sz w:val="26"/>
          <w:szCs w:val="26"/>
          <w:rtl/>
          <w:lang w:bidi="ar-LB"/>
        </w:rPr>
        <w:t>الثاني</w:t>
      </w:r>
    </w:p>
    <w:p w14:paraId="1B15CC23" w14:textId="116D32F2" w:rsidR="00F235E1" w:rsidRPr="008C59AD" w:rsidRDefault="00A54F5D" w:rsidP="00191404">
      <w:pPr>
        <w:pStyle w:val="Title1"/>
        <w:bidi/>
        <w:rPr>
          <w:caps w:val="0"/>
          <w:sz w:val="26"/>
          <w:szCs w:val="26"/>
          <w:lang w:val="en-CA" w:bidi="ar-LB"/>
        </w:rPr>
      </w:pPr>
      <w:r>
        <w:rPr>
          <w:bCs/>
          <w:caps w:val="0"/>
          <w:sz w:val="26"/>
          <w:szCs w:val="26"/>
          <w:rtl/>
          <w:lang w:val="en-CA" w:bidi="ar-LB"/>
        </w:rPr>
        <w:t>لمحة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C59AD">
        <w:rPr>
          <w:bCs/>
          <w:caps w:val="0"/>
          <w:sz w:val="26"/>
          <w:szCs w:val="26"/>
          <w:rtl/>
          <w:lang w:val="en-CA" w:bidi="ar-LB"/>
        </w:rPr>
        <w:t>عامة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عن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C59AD">
        <w:rPr>
          <w:bCs/>
          <w:caps w:val="0"/>
          <w:sz w:val="26"/>
          <w:szCs w:val="26"/>
          <w:rtl/>
          <w:lang w:val="en-CA" w:bidi="ar-LB"/>
        </w:rPr>
        <w:t>حالة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C59AD">
        <w:rPr>
          <w:bCs/>
          <w:caps w:val="0"/>
          <w:sz w:val="26"/>
          <w:szCs w:val="26"/>
          <w:rtl/>
          <w:lang w:val="en-CA" w:bidi="ar-LB"/>
        </w:rPr>
        <w:t>تنفيذ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C26581">
        <w:rPr>
          <w:bCs/>
          <w:caps w:val="0"/>
          <w:sz w:val="26"/>
          <w:szCs w:val="26"/>
          <w:rtl/>
          <w:lang w:val="en-CA" w:bidi="ar-LB"/>
        </w:rPr>
        <w:t>اليونيب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C26581">
        <w:rPr>
          <w:bCs/>
          <w:caps w:val="0"/>
          <w:sz w:val="26"/>
          <w:szCs w:val="26"/>
          <w:rtl/>
          <w:lang w:val="en-CA" w:bidi="ar-LB"/>
        </w:rPr>
        <w:t>ل</w:t>
      </w:r>
      <w:r w:rsidR="00F235E1" w:rsidRPr="008C59AD">
        <w:rPr>
          <w:bCs/>
          <w:caps w:val="0"/>
          <w:sz w:val="26"/>
          <w:szCs w:val="26"/>
          <w:rtl/>
          <w:lang w:val="en-CA" w:bidi="ar-LB"/>
        </w:rPr>
        <w:t>لمشروع</w:t>
      </w:r>
      <w:r>
        <w:rPr>
          <w:bCs/>
          <w:caps w:val="0"/>
          <w:sz w:val="26"/>
          <w:szCs w:val="26"/>
          <w:rtl/>
          <w:lang w:val="en-CA" w:bidi="ar-LB"/>
        </w:rPr>
        <w:t>ات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</w:p>
    <w:p w14:paraId="2E452B0A" w14:textId="577F34FD" w:rsidR="00F235E1" w:rsidRPr="008C59AD" w:rsidRDefault="00A54F5D" w:rsidP="00191404">
      <w:pPr>
        <w:pStyle w:val="Title1"/>
        <w:bidi/>
        <w:rPr>
          <w:caps w:val="0"/>
          <w:sz w:val="26"/>
          <w:szCs w:val="26"/>
          <w:lang w:val="en-CA" w:bidi="ar-LB"/>
        </w:rPr>
      </w:pPr>
      <w:r>
        <w:rPr>
          <w:bCs/>
          <w:caps w:val="0"/>
          <w:sz w:val="26"/>
          <w:szCs w:val="26"/>
          <w:rtl/>
          <w:lang w:val="en-CA" w:bidi="ar-LB"/>
        </w:rPr>
        <w:t>حسب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السنة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حتى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C59AD">
        <w:rPr>
          <w:caps w:val="0"/>
          <w:sz w:val="26"/>
          <w:szCs w:val="26"/>
          <w:lang w:val="en-CA" w:bidi="ar-LB"/>
        </w:rPr>
        <w:t>31</w:t>
      </w:r>
      <w:r w:rsidR="00FF5FA4">
        <w:rPr>
          <w:caps w:val="0"/>
          <w:sz w:val="26"/>
          <w:szCs w:val="26"/>
          <w:rtl/>
          <w:lang w:val="en-CA" w:bidi="ar-LB"/>
        </w:rPr>
        <w:t xml:space="preserve"> </w:t>
      </w:r>
      <w:r w:rsidR="00F235E1" w:rsidRPr="008C59AD">
        <w:rPr>
          <w:bCs/>
          <w:caps w:val="0"/>
          <w:sz w:val="26"/>
          <w:szCs w:val="26"/>
          <w:rtl/>
          <w:lang w:val="en-CA" w:bidi="ar-LB"/>
        </w:rPr>
        <w:t>ديسمبر</w:t>
      </w:r>
      <w:r>
        <w:rPr>
          <w:bCs/>
          <w:caps w:val="0"/>
          <w:sz w:val="26"/>
          <w:szCs w:val="26"/>
          <w:rtl/>
          <w:lang w:val="en-CA" w:bidi="ar-LB"/>
        </w:rPr>
        <w:t>/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كانون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>
        <w:rPr>
          <w:bCs/>
          <w:caps w:val="0"/>
          <w:sz w:val="26"/>
          <w:szCs w:val="26"/>
          <w:rtl/>
          <w:lang w:val="en-CA" w:bidi="ar-LB"/>
        </w:rPr>
        <w:t>الأول</w:t>
      </w:r>
      <w:r w:rsidR="00FF5FA4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F235E1" w:rsidRPr="008C59AD">
        <w:rPr>
          <w:caps w:val="0"/>
          <w:sz w:val="26"/>
          <w:szCs w:val="26"/>
          <w:lang w:val="en-CA" w:bidi="ar-LB"/>
        </w:rPr>
        <w:t>2023</w:t>
      </w:r>
    </w:p>
    <w:bookmarkEnd w:id="3"/>
    <w:p w14:paraId="08FB1E41" w14:textId="5440A1CC" w:rsidR="00F235E1" w:rsidRPr="008C59AD" w:rsidRDefault="00F235E1" w:rsidP="00787330">
      <w:pPr>
        <w:pStyle w:val="Heading1"/>
        <w:numPr>
          <w:ilvl w:val="0"/>
          <w:numId w:val="29"/>
        </w:numPr>
        <w:bidi/>
        <w:spacing w:before="240"/>
        <w:rPr>
          <w:sz w:val="26"/>
          <w:szCs w:val="26"/>
          <w:rtl/>
          <w:lang w:bidi="ar-LB"/>
        </w:rPr>
      </w:pPr>
      <w:r w:rsidRPr="008C59AD">
        <w:rPr>
          <w:sz w:val="26"/>
          <w:szCs w:val="26"/>
          <w:rtl/>
          <w:lang w:bidi="ar-LB"/>
        </w:rPr>
        <w:t>يقدم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الجدول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1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من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المرفق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الثا</w:t>
      </w:r>
      <w:r w:rsidR="00986E7B">
        <w:rPr>
          <w:sz w:val="26"/>
          <w:szCs w:val="26"/>
          <w:rtl/>
          <w:lang w:bidi="ar-LB"/>
        </w:rPr>
        <w:t>ني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لمحة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عامة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عن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حالة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تنفيذ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المشرو</w:t>
      </w:r>
      <w:r w:rsidRPr="008C59AD">
        <w:rPr>
          <w:sz w:val="26"/>
          <w:szCs w:val="26"/>
          <w:rtl/>
          <w:lang w:bidi="ar-LB"/>
        </w:rPr>
        <w:t>ع</w:t>
      </w:r>
      <w:r w:rsidR="00986E7B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حسب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السنة.</w:t>
      </w:r>
      <w:r w:rsidRPr="008C59AD">
        <w:rPr>
          <w:rStyle w:val="FootnoteReference"/>
          <w:sz w:val="26"/>
          <w:szCs w:val="26"/>
          <w:lang w:bidi="ar-LB"/>
        </w:rPr>
        <w:footnoteReference w:id="33"/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و</w:t>
      </w:r>
      <w:r w:rsidRPr="008C59AD">
        <w:rPr>
          <w:sz w:val="26"/>
          <w:szCs w:val="26"/>
          <w:rtl/>
          <w:lang w:bidi="ar-LB"/>
        </w:rPr>
        <w:t>تم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الآن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إنجاز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جميع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المشرو</w:t>
      </w:r>
      <w:r w:rsidRPr="008C59AD">
        <w:rPr>
          <w:sz w:val="26"/>
          <w:szCs w:val="26"/>
          <w:rtl/>
          <w:lang w:bidi="ar-LB"/>
        </w:rPr>
        <w:t>ع</w:t>
      </w:r>
      <w:r w:rsidR="00986E7B">
        <w:rPr>
          <w:sz w:val="26"/>
          <w:szCs w:val="26"/>
          <w:rtl/>
          <w:lang w:bidi="ar-LB"/>
        </w:rPr>
        <w:t>ات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والأنشطة</w:t>
      </w:r>
      <w:r w:rsidR="00FF5FA4">
        <w:rPr>
          <w:sz w:val="26"/>
          <w:szCs w:val="26"/>
          <w:rtl/>
          <w:lang w:bidi="ar-LB"/>
        </w:rPr>
        <w:t xml:space="preserve"> </w:t>
      </w:r>
      <w:r w:rsidR="00986E7B">
        <w:rPr>
          <w:sz w:val="26"/>
          <w:szCs w:val="26"/>
          <w:rtl/>
          <w:lang w:bidi="ar-LB"/>
        </w:rPr>
        <w:t>المعتمدة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بين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عامي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1991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و2009،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وفي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عامي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2011</w:t>
      </w:r>
      <w:r w:rsidR="00FF5FA4">
        <w:rPr>
          <w:sz w:val="26"/>
          <w:szCs w:val="26"/>
          <w:rtl/>
          <w:lang w:bidi="ar-LB"/>
        </w:rPr>
        <w:t xml:space="preserve"> </w:t>
      </w:r>
      <w:r w:rsidRPr="008C59AD">
        <w:rPr>
          <w:sz w:val="26"/>
          <w:szCs w:val="26"/>
          <w:rtl/>
          <w:lang w:bidi="ar-LB"/>
        </w:rPr>
        <w:t>و2013.</w:t>
      </w:r>
    </w:p>
    <w:p w14:paraId="24C468A0" w14:textId="43CF54F1" w:rsidR="00F235E1" w:rsidRPr="008C59AD" w:rsidRDefault="00986E7B" w:rsidP="00191404">
      <w:pPr>
        <w:keepNext/>
        <w:suppressAutoHyphens/>
        <w:bidi/>
        <w:jc w:val="left"/>
        <w:rPr>
          <w:b/>
          <w:bCs/>
          <w:spacing w:val="-3"/>
          <w:sz w:val="26"/>
          <w:szCs w:val="26"/>
          <w:rtl/>
          <w:lang w:bidi="ar-LB"/>
        </w:rPr>
      </w:pPr>
      <w:r>
        <w:rPr>
          <w:b/>
          <w:bCs/>
          <w:spacing w:val="-3"/>
          <w:sz w:val="26"/>
          <w:szCs w:val="26"/>
          <w:rtl/>
          <w:lang w:bidi="ar-LB"/>
        </w:rPr>
        <w:t>الجدول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>
        <w:rPr>
          <w:b/>
          <w:bCs/>
          <w:spacing w:val="-3"/>
          <w:sz w:val="26"/>
          <w:szCs w:val="26"/>
          <w:rtl/>
          <w:lang w:bidi="ar-LB"/>
        </w:rPr>
        <w:t>1-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8C59AD">
        <w:rPr>
          <w:b/>
          <w:bCs/>
          <w:spacing w:val="-3"/>
          <w:sz w:val="26"/>
          <w:szCs w:val="26"/>
          <w:rtl/>
          <w:lang w:bidi="ar-LB"/>
        </w:rPr>
        <w:t>حالة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8C59AD">
        <w:rPr>
          <w:b/>
          <w:bCs/>
          <w:spacing w:val="-3"/>
          <w:sz w:val="26"/>
          <w:szCs w:val="26"/>
          <w:rtl/>
          <w:lang w:bidi="ar-LB"/>
        </w:rPr>
        <w:t>تنفيذ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8C59AD">
        <w:rPr>
          <w:b/>
          <w:bCs/>
          <w:spacing w:val="-3"/>
          <w:sz w:val="26"/>
          <w:szCs w:val="26"/>
          <w:rtl/>
          <w:lang w:bidi="ar-LB"/>
        </w:rPr>
        <w:t>المشروع</w:t>
      </w:r>
      <w:r>
        <w:rPr>
          <w:b/>
          <w:bCs/>
          <w:spacing w:val="-3"/>
          <w:sz w:val="26"/>
          <w:szCs w:val="26"/>
          <w:rtl/>
          <w:lang w:bidi="ar-LB"/>
        </w:rPr>
        <w:t>ات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8C59AD">
        <w:rPr>
          <w:b/>
          <w:bCs/>
          <w:spacing w:val="-3"/>
          <w:sz w:val="26"/>
          <w:szCs w:val="26"/>
          <w:rtl/>
          <w:lang w:bidi="ar-LB"/>
        </w:rPr>
        <w:t>حسب</w:t>
      </w:r>
      <w:r w:rsidR="00FF5FA4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F235E1" w:rsidRPr="008C59AD">
        <w:rPr>
          <w:b/>
          <w:bCs/>
          <w:spacing w:val="-3"/>
          <w:sz w:val="26"/>
          <w:szCs w:val="26"/>
          <w:rtl/>
          <w:lang w:bidi="ar-LB"/>
        </w:rPr>
        <w:t>السنة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780"/>
        <w:gridCol w:w="1128"/>
        <w:gridCol w:w="1094"/>
        <w:gridCol w:w="1388"/>
        <w:gridCol w:w="1216"/>
        <w:gridCol w:w="1216"/>
        <w:gridCol w:w="1116"/>
        <w:gridCol w:w="1413"/>
      </w:tblGrid>
      <w:tr w:rsidR="00F235E1" w:rsidRPr="00787330" w14:paraId="490E85D2" w14:textId="77777777" w:rsidTr="00986E7B">
        <w:trPr>
          <w:trHeight w:val="146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80C4" w14:textId="77777777" w:rsidR="00F235E1" w:rsidRPr="00787330" w:rsidRDefault="0002696D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</w:t>
            </w:r>
            <w:r w:rsidR="00F235E1"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سنة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B359" w14:textId="3914F741" w:rsidR="00F235E1" w:rsidRPr="00787330" w:rsidRDefault="0002696D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عدد</w:t>
            </w:r>
            <w:r w:rsidR="00FF5FA4">
              <w:rPr>
                <w:b/>
                <w:bCs/>
                <w:sz w:val="19"/>
                <w:szCs w:val="19"/>
                <w:rtl/>
                <w:lang w:eastAsia="en-CA" w:bidi="ar-LB"/>
              </w:rPr>
              <w:t xml:space="preserve"> </w:t>
            </w: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المشرو</w:t>
            </w:r>
            <w:r w:rsidR="00F235E1"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ع</w:t>
            </w: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ات</w:t>
            </w:r>
            <w:r w:rsidR="00F235E1"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*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367F" w14:textId="57C17272" w:rsidR="00F235E1" w:rsidRPr="00787330" w:rsidRDefault="00F235E1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التمويل</w:t>
            </w:r>
            <w:r w:rsidR="00FF5FA4">
              <w:rPr>
                <w:b/>
                <w:bCs/>
                <w:sz w:val="19"/>
                <w:szCs w:val="19"/>
                <w:rtl/>
                <w:lang w:eastAsia="en-CA" w:bidi="ar-LB"/>
              </w:rPr>
              <w:t xml:space="preserve"> </w:t>
            </w: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(بالدولار</w:t>
            </w:r>
            <w:r w:rsidR="00FF5FA4">
              <w:rPr>
                <w:b/>
                <w:bCs/>
                <w:sz w:val="19"/>
                <w:szCs w:val="19"/>
                <w:rtl/>
                <w:lang w:eastAsia="en-CA" w:bidi="ar-LB"/>
              </w:rPr>
              <w:t xml:space="preserve"> </w:t>
            </w: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الأمريكي)**</w:t>
            </w:r>
          </w:p>
        </w:tc>
      </w:tr>
      <w:tr w:rsidR="00F235E1" w:rsidRPr="00787330" w14:paraId="08658ED5" w14:textId="77777777" w:rsidTr="0002696D">
        <w:trPr>
          <w:trHeight w:val="51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A167" w14:textId="77777777" w:rsidR="00F235E1" w:rsidRPr="00787330" w:rsidRDefault="00F235E1" w:rsidP="00191404">
            <w:pPr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DDA2" w14:textId="2D6E596C" w:rsidR="00F235E1" w:rsidRPr="00787330" w:rsidRDefault="0002696D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</w:t>
            </w:r>
            <w:r w:rsidR="00F235E1"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موافق</w:t>
            </w:r>
            <w:r w:rsidR="00FF5FA4">
              <w:rPr>
                <w:b/>
                <w:bCs/>
                <w:sz w:val="19"/>
                <w:szCs w:val="19"/>
                <w:rtl/>
                <w:lang w:eastAsia="en-CA" w:bidi="ar-LB"/>
              </w:rPr>
              <w:t xml:space="preserve"> </w:t>
            </w: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عليها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7B4C" w14:textId="77777777" w:rsidR="00F235E1" w:rsidRPr="00787330" w:rsidRDefault="0002696D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المنجزة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FE96" w14:textId="4E1712E7" w:rsidR="00F235E1" w:rsidRPr="00787330" w:rsidRDefault="00F235E1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٪</w:t>
            </w:r>
            <w:r w:rsidR="00FF5FA4">
              <w:rPr>
                <w:b/>
                <w:bCs/>
                <w:sz w:val="19"/>
                <w:szCs w:val="19"/>
                <w:rtl/>
                <w:lang w:eastAsia="en-CA" w:bidi="ar-LB"/>
              </w:rPr>
              <w:t xml:space="preserve"> </w:t>
            </w:r>
            <w:r w:rsidR="0002696D"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المنجزة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6A27" w14:textId="77777777" w:rsidR="00F235E1" w:rsidRPr="00787330" w:rsidRDefault="0002696D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المعتمد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33B5" w14:textId="77777777" w:rsidR="00F235E1" w:rsidRPr="00787330" w:rsidRDefault="0002696D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82EB" w14:textId="77777777" w:rsidR="00F235E1" w:rsidRPr="00787330" w:rsidRDefault="0002696D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الرصيد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34E2" w14:textId="4D064652" w:rsidR="00F235E1" w:rsidRPr="00787330" w:rsidRDefault="00F235E1" w:rsidP="00191404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%</w:t>
            </w:r>
            <w:r w:rsidR="00FF5FA4">
              <w:rPr>
                <w:b/>
                <w:bCs/>
                <w:sz w:val="19"/>
                <w:szCs w:val="19"/>
                <w:rtl/>
                <w:lang w:eastAsia="en-CA" w:bidi="ar-LB"/>
              </w:rPr>
              <w:t xml:space="preserve"> </w:t>
            </w:r>
            <w:r w:rsidR="0002696D" w:rsidRPr="00787330">
              <w:rPr>
                <w:b/>
                <w:bCs/>
                <w:sz w:val="19"/>
                <w:szCs w:val="19"/>
                <w:rtl/>
                <w:lang w:eastAsia="en-CA" w:bidi="ar-LB"/>
              </w:rPr>
              <w:t>المصروف</w:t>
            </w:r>
          </w:p>
        </w:tc>
      </w:tr>
      <w:tr w:rsidR="00F235E1" w:rsidRPr="00787330" w14:paraId="46BC7DCF" w14:textId="77777777" w:rsidTr="0002696D">
        <w:trPr>
          <w:trHeight w:val="9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34D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873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BBD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5BE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927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1,372,335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B7B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1,372,335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21C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D83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1D228A9F" w14:textId="77777777" w:rsidTr="0002696D">
        <w:trPr>
          <w:trHeight w:val="12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35E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D89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653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A2C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6D6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1,711,000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28C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1,711,000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DC0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8C3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7C3251E3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C68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484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320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B11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F5D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4,194,343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7EC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4,194,343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05A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0F4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32EA9C3B" w14:textId="77777777" w:rsidTr="0002696D">
        <w:trPr>
          <w:trHeight w:val="7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60A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FC2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25F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EDE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EF9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4,231,169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506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4,231,169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18C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401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30EE9CD4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503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EE9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7DD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3AA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3CA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4,047,683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3D2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4,047,683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491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4F6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47645FB5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4C8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C26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1B6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AE5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0A9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3,366,039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D5B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3,366,039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CB0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C2A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539DD1BC" w14:textId="77777777" w:rsidTr="0002696D">
        <w:trPr>
          <w:trHeight w:val="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7C1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85C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B30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191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950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7,962,291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B35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7,962,291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037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FDF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06C2FCCE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ED7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E13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DAA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83E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F33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4,669,124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E385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4,669,124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2AE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962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74EB0506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20A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1999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D0B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3C4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14E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1EA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6,368,983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286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6,368,983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31D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021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6CEDD4E8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A5F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1A5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CC2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FB3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003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6,300,398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380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6,300,398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874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C36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6C977031" w14:textId="77777777" w:rsidTr="0002696D">
        <w:trPr>
          <w:trHeight w:val="10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BDD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E12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A5B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D2F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23A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7,411,159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AAA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7,411,159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E0B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FB8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6548658F" w14:textId="77777777" w:rsidTr="0002696D">
        <w:trPr>
          <w:trHeight w:val="14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008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6D0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157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413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6DE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9,469,401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AE8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9,469,401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3DB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A88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79CBCE36" w14:textId="77777777" w:rsidTr="0002696D">
        <w:trPr>
          <w:trHeight w:val="19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1E5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4E4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40B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DD2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2D7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11,165,394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902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11,165,394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816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365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239C0202" w14:textId="77777777" w:rsidTr="0002696D">
        <w:trPr>
          <w:trHeight w:val="2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F97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EF1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2D8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53E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FBB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12,362,652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89A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12,362,652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BF8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B10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487BCAE6" w14:textId="77777777" w:rsidTr="0002696D">
        <w:trPr>
          <w:trHeight w:val="1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BD8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A8D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56E5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479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234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12,339,483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70E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12,339,483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CE6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EF9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26DCA1F2" w14:textId="77777777" w:rsidTr="0002696D">
        <w:trPr>
          <w:trHeight w:val="17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BF3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26E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52E5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249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539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12,731,484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408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12,731,484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E92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D3D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3879ED7A" w14:textId="77777777" w:rsidTr="0002696D">
        <w:trPr>
          <w:trHeight w:val="22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754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707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BA3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23B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7C8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14,611,111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E8F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14,611,111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367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A06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4BB52E31" w14:textId="77777777" w:rsidTr="0002696D">
        <w:trPr>
          <w:trHeight w:val="1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305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783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132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B4D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4E3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F50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17,875,070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336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17,875,070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090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69E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19A7E8AD" w14:textId="77777777" w:rsidTr="0002696D">
        <w:trPr>
          <w:trHeight w:val="17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F52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B8F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F4F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51E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61F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17,250,876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000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17,250,876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927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C63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5E72777B" w14:textId="77777777" w:rsidTr="0002696D">
        <w:trPr>
          <w:trHeight w:val="6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ED4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414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89D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4A9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E5D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14,361,124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3DC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14,314,496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926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46,629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D80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4A5744C9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9BF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933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977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9F5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DB6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16,782,433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539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16,782,434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72B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-1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8655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66F7700F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BEE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066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614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FCC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B23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16,137,634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892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16,086,261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8EF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51,373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09E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061C0D10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DAA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CF8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309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A91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97B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14,152,112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48C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14,152,112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F44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-1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3CA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322FA06A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DC1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C19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7AB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117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625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12,339,041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887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12,304,026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DD3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35,015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C30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028A0AC4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E27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C96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2EC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C1F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FEC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21,169,099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7D8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21,119,898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1D4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49,201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25B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0ECD77AA" w14:textId="77777777" w:rsidTr="0002696D">
        <w:trPr>
          <w:trHeight w:val="4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A04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6C1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743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982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899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19,633,315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5D0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19,472,744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989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160,571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157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99</w:t>
            </w:r>
          </w:p>
        </w:tc>
      </w:tr>
      <w:tr w:rsidR="00F235E1" w:rsidRPr="00787330" w14:paraId="43FD9D45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760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7FA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CC0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89D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2B5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12,576,768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3BB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12,520,963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C14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55,805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0DF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100</w:t>
            </w:r>
          </w:p>
        </w:tc>
      </w:tr>
      <w:tr w:rsidR="00F235E1" w:rsidRPr="00787330" w14:paraId="54EBA4E8" w14:textId="77777777" w:rsidTr="0002696D">
        <w:trPr>
          <w:trHeight w:val="13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2B4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C42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A36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657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4A0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19,587,957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4A3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18,975,933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A92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612,024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105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97</w:t>
            </w:r>
          </w:p>
        </w:tc>
      </w:tr>
      <w:tr w:rsidR="00F235E1" w:rsidRPr="00787330" w14:paraId="13AA6F45" w14:textId="77777777" w:rsidTr="0002696D">
        <w:trPr>
          <w:trHeight w:val="17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472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2019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5C9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059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570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839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14,880,868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E09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14,207,816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E00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673,052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ED4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95</w:t>
            </w:r>
          </w:p>
        </w:tc>
      </w:tr>
      <w:tr w:rsidR="00F235E1" w:rsidRPr="00787330" w14:paraId="1BA95DAC" w14:textId="77777777" w:rsidTr="0002696D">
        <w:trPr>
          <w:trHeight w:val="6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545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DF1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134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BD7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1E85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DF8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15,697,493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512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11,901,436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27F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3,796,057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2BE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76</w:t>
            </w:r>
          </w:p>
        </w:tc>
      </w:tr>
      <w:tr w:rsidR="00F235E1" w:rsidRPr="00787330" w14:paraId="5D907F9E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4DE6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562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220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780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54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C769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22,451,633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C317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16,104,742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08D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6,346,892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345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72</w:t>
            </w:r>
          </w:p>
        </w:tc>
      </w:tr>
      <w:tr w:rsidR="00F235E1" w:rsidRPr="00787330" w14:paraId="118DAFE7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B435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2022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06A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433A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E1C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B993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24,266,135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1E0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10,908,587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0CC0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13,357,548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CE2F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45</w:t>
            </w:r>
          </w:p>
        </w:tc>
      </w:tr>
      <w:tr w:rsidR="00F235E1" w:rsidRPr="00787330" w14:paraId="6A0B61F4" w14:textId="77777777" w:rsidTr="0002696D">
        <w:trPr>
          <w:trHeight w:val="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E7B2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2023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42AC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128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A45E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6291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4C44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28,350,427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7C48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14,855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BD1B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28,335,572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A4AD" w14:textId="77777777" w:rsidR="00F235E1" w:rsidRPr="00787330" w:rsidRDefault="00F235E1" w:rsidP="00191404">
            <w:pPr>
              <w:bidi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sz w:val="19"/>
                <w:szCs w:val="19"/>
                <w:rtl/>
                <w:lang w:eastAsia="zh-CN" w:bidi="ar-LB"/>
              </w:rPr>
              <w:t>0</w:t>
            </w:r>
          </w:p>
        </w:tc>
      </w:tr>
      <w:tr w:rsidR="00F235E1" w:rsidRPr="00787330" w14:paraId="66A6E6EE" w14:textId="77777777" w:rsidTr="0002696D">
        <w:trPr>
          <w:trHeight w:val="3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B710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المجموع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D074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2,847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E4B6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2,515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C32D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83DE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411,826,032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B27E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358,306,297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5342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53,519,735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C965" w14:textId="77777777" w:rsidR="00F235E1" w:rsidRPr="00787330" w:rsidRDefault="00F235E1" w:rsidP="00191404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zh-CN" w:bidi="ar-LB"/>
              </w:rPr>
            </w:pPr>
            <w:r w:rsidRPr="00787330">
              <w:rPr>
                <w:b/>
                <w:bCs/>
                <w:sz w:val="19"/>
                <w:szCs w:val="19"/>
                <w:rtl/>
                <w:lang w:eastAsia="zh-CN" w:bidi="ar-LB"/>
              </w:rPr>
              <w:t>87</w:t>
            </w:r>
          </w:p>
        </w:tc>
      </w:tr>
    </w:tbl>
    <w:p w14:paraId="2BF61DFE" w14:textId="3DBAB726" w:rsidR="00F235E1" w:rsidRPr="00205BFE" w:rsidRDefault="00F235E1" w:rsidP="00191404">
      <w:pPr>
        <w:bidi/>
        <w:rPr>
          <w:sz w:val="20"/>
          <w:rtl/>
          <w:lang w:bidi="ar-LB"/>
        </w:rPr>
      </w:pPr>
      <w:r w:rsidRPr="00205BFE">
        <w:rPr>
          <w:sz w:val="20"/>
          <w:rtl/>
          <w:lang w:bidi="ar-LB"/>
        </w:rPr>
        <w:t>*</w:t>
      </w:r>
      <w:r w:rsidR="00FF5FA4">
        <w:rPr>
          <w:sz w:val="20"/>
          <w:rtl/>
          <w:lang w:bidi="ar-LB"/>
        </w:rPr>
        <w:t xml:space="preserve"> </w:t>
      </w:r>
      <w:r w:rsidR="00205BFE" w:rsidRPr="00205BFE">
        <w:rPr>
          <w:sz w:val="20"/>
          <w:rtl/>
          <w:lang w:bidi="ar-LB"/>
        </w:rPr>
        <w:t>باستثناء</w:t>
      </w:r>
      <w:r w:rsidR="00FF5FA4">
        <w:rPr>
          <w:sz w:val="20"/>
          <w:rtl/>
          <w:lang w:bidi="ar-LB"/>
        </w:rPr>
        <w:t xml:space="preserve"> </w:t>
      </w:r>
      <w:r w:rsidR="00205BFE">
        <w:rPr>
          <w:sz w:val="20"/>
          <w:rtl/>
          <w:lang w:bidi="ar-LB"/>
        </w:rPr>
        <w:t>المشرو</w:t>
      </w:r>
      <w:r w:rsidRPr="00205BFE">
        <w:rPr>
          <w:sz w:val="20"/>
          <w:rtl/>
          <w:lang w:bidi="ar-LB"/>
        </w:rPr>
        <w:t>ع</w:t>
      </w:r>
      <w:r w:rsidR="00205BFE">
        <w:rPr>
          <w:sz w:val="20"/>
          <w:rtl/>
          <w:lang w:bidi="ar-LB"/>
        </w:rPr>
        <w:t>ات</w:t>
      </w:r>
      <w:r w:rsidR="00FF5FA4">
        <w:rPr>
          <w:sz w:val="20"/>
          <w:rtl/>
          <w:lang w:bidi="ar-LB"/>
        </w:rPr>
        <w:t xml:space="preserve"> </w:t>
      </w:r>
      <w:r w:rsidRPr="00205BFE">
        <w:rPr>
          <w:sz w:val="20"/>
          <w:rtl/>
          <w:lang w:bidi="ar-LB"/>
        </w:rPr>
        <w:t>المغلقة</w:t>
      </w:r>
      <w:r w:rsidR="00FF5FA4">
        <w:rPr>
          <w:sz w:val="20"/>
          <w:rtl/>
          <w:lang w:bidi="ar-LB"/>
        </w:rPr>
        <w:t xml:space="preserve"> </w:t>
      </w:r>
      <w:r w:rsidRPr="00205BFE">
        <w:rPr>
          <w:sz w:val="20"/>
          <w:rtl/>
          <w:lang w:bidi="ar-LB"/>
        </w:rPr>
        <w:t>والمحولة.</w:t>
      </w:r>
    </w:p>
    <w:p w14:paraId="1BE95179" w14:textId="7593F7A0" w:rsidR="00F235E1" w:rsidRPr="00205BFE" w:rsidRDefault="00F235E1" w:rsidP="00191404">
      <w:pPr>
        <w:bidi/>
        <w:rPr>
          <w:sz w:val="20"/>
          <w:rtl/>
          <w:lang w:bidi="ar-LB"/>
        </w:rPr>
      </w:pPr>
      <w:r w:rsidRPr="00205BFE">
        <w:rPr>
          <w:sz w:val="20"/>
          <w:rtl/>
          <w:lang w:bidi="ar-LB"/>
        </w:rPr>
        <w:t>**</w:t>
      </w:r>
      <w:r w:rsidR="00FF5FA4">
        <w:rPr>
          <w:sz w:val="20"/>
          <w:rtl/>
          <w:lang w:bidi="ar-LB"/>
        </w:rPr>
        <w:t xml:space="preserve"> </w:t>
      </w:r>
      <w:r w:rsidRPr="00205BFE">
        <w:rPr>
          <w:sz w:val="20"/>
          <w:rtl/>
          <w:lang w:bidi="ar-LB"/>
        </w:rPr>
        <w:t>باستثناء</w:t>
      </w:r>
      <w:r w:rsidR="00FF5FA4">
        <w:rPr>
          <w:sz w:val="20"/>
          <w:rtl/>
          <w:lang w:bidi="ar-LB"/>
        </w:rPr>
        <w:t xml:space="preserve"> </w:t>
      </w:r>
      <w:r w:rsidRPr="00205BFE">
        <w:rPr>
          <w:sz w:val="20"/>
          <w:rtl/>
          <w:lang w:bidi="ar-LB"/>
        </w:rPr>
        <w:t>تكاليف</w:t>
      </w:r>
      <w:r w:rsidR="00FF5FA4">
        <w:rPr>
          <w:sz w:val="20"/>
          <w:rtl/>
          <w:lang w:bidi="ar-LB"/>
        </w:rPr>
        <w:t xml:space="preserve"> </w:t>
      </w:r>
      <w:r w:rsidRPr="00205BFE">
        <w:rPr>
          <w:sz w:val="20"/>
          <w:rtl/>
          <w:lang w:bidi="ar-LB"/>
        </w:rPr>
        <w:t>دعم</w:t>
      </w:r>
      <w:r w:rsidR="00FF5FA4">
        <w:rPr>
          <w:sz w:val="20"/>
          <w:rtl/>
          <w:lang w:bidi="ar-LB"/>
        </w:rPr>
        <w:t xml:space="preserve"> </w:t>
      </w:r>
      <w:r w:rsidRPr="00205BFE">
        <w:rPr>
          <w:sz w:val="20"/>
          <w:rtl/>
          <w:lang w:bidi="ar-LB"/>
        </w:rPr>
        <w:t>الوكالة.</w:t>
      </w:r>
    </w:p>
    <w:p w14:paraId="60E74B46" w14:textId="77777777" w:rsidR="00F235E1" w:rsidRPr="00D405C7" w:rsidRDefault="00F235E1" w:rsidP="00191404">
      <w:pPr>
        <w:rPr>
          <w:rtl/>
          <w:lang w:bidi="ar-LB"/>
        </w:rPr>
        <w:sectPr w:rsidR="00F235E1" w:rsidRPr="00D405C7" w:rsidSect="00CF3557">
          <w:headerReference w:type="first" r:id="rId22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43F9EBD" w14:textId="4CB6230E" w:rsidR="00F235E1" w:rsidRPr="007B5EBA" w:rsidRDefault="00F82D47" w:rsidP="00FF5FA4">
      <w:pPr>
        <w:tabs>
          <w:tab w:val="left" w:pos="5560"/>
        </w:tabs>
        <w:bidi/>
        <w:spacing w:after="240"/>
        <w:jc w:val="center"/>
        <w:rPr>
          <w:b/>
          <w:bCs/>
          <w:sz w:val="26"/>
          <w:szCs w:val="26"/>
          <w:rtl/>
          <w:lang w:bidi="ar-LB"/>
        </w:rPr>
      </w:pPr>
      <w:r w:rsidRPr="007B5EBA"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7B5EBA">
        <w:rPr>
          <w:b/>
          <w:bCs/>
          <w:sz w:val="26"/>
          <w:szCs w:val="26"/>
          <w:rtl/>
          <w:lang w:bidi="ar-LB"/>
        </w:rPr>
        <w:t>الثالث</w:t>
      </w:r>
    </w:p>
    <w:p w14:paraId="614237B1" w14:textId="7791EB4E" w:rsidR="00F235E1" w:rsidRPr="007B5EBA" w:rsidRDefault="00CF5A07" w:rsidP="00191404">
      <w:pPr>
        <w:pStyle w:val="Heading2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المشرو</w:t>
      </w:r>
      <w:r w:rsidR="00F235E1" w:rsidRPr="007B5EBA">
        <w:rPr>
          <w:b/>
          <w:bCs/>
          <w:sz w:val="26"/>
          <w:szCs w:val="26"/>
          <w:rtl/>
          <w:lang w:bidi="ar-LB"/>
        </w:rPr>
        <w:t>ع</w:t>
      </w:r>
      <w:r>
        <w:rPr>
          <w:b/>
          <w:bCs/>
          <w:sz w:val="26"/>
          <w:szCs w:val="26"/>
          <w:rtl/>
          <w:lang w:bidi="ar-LB"/>
        </w:rPr>
        <w:t>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7B5EBA">
        <w:rPr>
          <w:b/>
          <w:bCs/>
          <w:sz w:val="26"/>
          <w:szCs w:val="26"/>
          <w:rtl/>
          <w:lang w:bidi="ar-LB"/>
        </w:rPr>
        <w:t>الجارية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7B5EBA">
        <w:rPr>
          <w:b/>
          <w:bCs/>
          <w:sz w:val="26"/>
          <w:szCs w:val="26"/>
          <w:rtl/>
          <w:lang w:bidi="ar-LB"/>
        </w:rPr>
        <w:t>التي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7B5EBA">
        <w:rPr>
          <w:b/>
          <w:bCs/>
          <w:sz w:val="26"/>
          <w:szCs w:val="26"/>
          <w:rtl/>
          <w:lang w:bidi="ar-LB"/>
        </w:rPr>
        <w:t>تتضمن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1A78ED">
        <w:rPr>
          <w:b/>
          <w:bCs/>
          <w:sz w:val="26"/>
          <w:szCs w:val="26"/>
          <w:rtl/>
          <w:lang w:bidi="ar-LB"/>
        </w:rPr>
        <w:t>مشكلات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7B5EBA">
        <w:rPr>
          <w:b/>
          <w:bCs/>
          <w:sz w:val="26"/>
          <w:szCs w:val="26"/>
          <w:rtl/>
          <w:lang w:bidi="ar-LB"/>
        </w:rPr>
        <w:t>عالقة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 w:rsidR="00F235E1" w:rsidRPr="007B5EBA">
        <w:rPr>
          <w:b/>
          <w:bCs/>
          <w:sz w:val="26"/>
          <w:szCs w:val="26"/>
          <w:rtl/>
          <w:lang w:bidi="ar-LB"/>
        </w:rPr>
        <w:t>في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</w:t>
      </w:r>
      <w:r w:rsidR="00F235E1" w:rsidRPr="007B5EBA">
        <w:rPr>
          <w:b/>
          <w:bCs/>
          <w:sz w:val="26"/>
          <w:szCs w:val="26"/>
          <w:rtl/>
          <w:lang w:bidi="ar-LB"/>
        </w:rPr>
        <w:t>تقرير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المرحلي</w:t>
      </w:r>
      <w:r w:rsidR="00FF5FA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لليونيب</w:t>
      </w:r>
    </w:p>
    <w:tbl>
      <w:tblPr>
        <w:bidiVisual/>
        <w:tblW w:w="143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4195"/>
        <w:gridCol w:w="1405"/>
        <w:gridCol w:w="1653"/>
        <w:gridCol w:w="4795"/>
      </w:tblGrid>
      <w:tr w:rsidR="00F235E1" w:rsidRPr="00D405C7" w14:paraId="3AD0ECF9" w14:textId="77777777" w:rsidTr="001A78ED">
        <w:trPr>
          <w:trHeight w:val="264"/>
          <w:tblHeader/>
        </w:trPr>
        <w:tc>
          <w:tcPr>
            <w:tcW w:w="2258" w:type="dxa"/>
            <w:shd w:val="clear" w:color="auto" w:fill="auto"/>
            <w:hideMark/>
          </w:tcPr>
          <w:p w14:paraId="445F79DC" w14:textId="0E723113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رمز</w:t>
            </w:r>
            <w:r w:rsidR="00FF5FA4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البلد/المشروع</w:t>
            </w:r>
          </w:p>
        </w:tc>
        <w:tc>
          <w:tcPr>
            <w:tcW w:w="4195" w:type="dxa"/>
            <w:shd w:val="clear" w:color="auto" w:fill="auto"/>
            <w:hideMark/>
          </w:tcPr>
          <w:p w14:paraId="1DD2D0BB" w14:textId="71732606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عنوان</w:t>
            </w:r>
            <w:r w:rsidR="00FF5FA4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المشروع</w:t>
            </w:r>
          </w:p>
        </w:tc>
        <w:tc>
          <w:tcPr>
            <w:tcW w:w="1405" w:type="dxa"/>
            <w:shd w:val="clear" w:color="auto" w:fill="auto"/>
            <w:hideMark/>
          </w:tcPr>
          <w:p w14:paraId="3B9E4750" w14:textId="6C112FF8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الصرف</w:t>
            </w:r>
            <w:r w:rsidR="00FF5FA4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(%)</w:t>
            </w:r>
          </w:p>
        </w:tc>
        <w:tc>
          <w:tcPr>
            <w:tcW w:w="1653" w:type="dxa"/>
            <w:shd w:val="clear" w:color="auto" w:fill="auto"/>
            <w:hideMark/>
          </w:tcPr>
          <w:p w14:paraId="42229670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الحالة/</w:t>
            </w:r>
            <w:r w:rsidR="001A78ED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المشكلات</w:t>
            </w:r>
          </w:p>
        </w:tc>
        <w:tc>
          <w:tcPr>
            <w:tcW w:w="4795" w:type="dxa"/>
            <w:shd w:val="clear" w:color="auto" w:fill="auto"/>
            <w:hideMark/>
          </w:tcPr>
          <w:p w14:paraId="43F22060" w14:textId="77777777" w:rsidR="00F235E1" w:rsidRPr="00D405C7" w:rsidRDefault="00785036" w:rsidP="0019140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ال</w:t>
            </w:r>
            <w:r w:rsidR="00F235E1" w:rsidRPr="00D405C7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توصية</w:t>
            </w:r>
          </w:p>
        </w:tc>
      </w:tr>
      <w:tr w:rsidR="00F235E1" w:rsidRPr="00D405C7" w14:paraId="6ACCBE8F" w14:textId="77777777" w:rsidTr="001A78ED">
        <w:trPr>
          <w:trHeight w:val="264"/>
        </w:trPr>
        <w:tc>
          <w:tcPr>
            <w:tcW w:w="2258" w:type="dxa"/>
            <w:shd w:val="clear" w:color="auto" w:fill="auto"/>
          </w:tcPr>
          <w:p w14:paraId="7C1FEE16" w14:textId="06FB12BD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انتيغوا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وبربودا</w:t>
            </w:r>
          </w:p>
          <w:p w14:paraId="6FFDB5D4" w14:textId="77777777" w:rsidR="00F235E1" w:rsidRPr="00785036" w:rsidRDefault="00785036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ANT/PHA/73/PRP/17</w:t>
            </w:r>
          </w:p>
        </w:tc>
        <w:tc>
          <w:tcPr>
            <w:tcW w:w="4195" w:type="dxa"/>
            <w:shd w:val="clear" w:color="auto" w:fill="auto"/>
          </w:tcPr>
          <w:p w14:paraId="73357F52" w14:textId="18612C5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إعداد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7128D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7128D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67128D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الثانية)</w:t>
            </w:r>
          </w:p>
        </w:tc>
        <w:tc>
          <w:tcPr>
            <w:tcW w:w="1405" w:type="dxa"/>
            <w:shd w:val="clear" w:color="auto" w:fill="auto"/>
          </w:tcPr>
          <w:p w14:paraId="66626FFD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100</w:t>
            </w:r>
          </w:p>
        </w:tc>
        <w:tc>
          <w:tcPr>
            <w:tcW w:w="1653" w:type="dxa"/>
            <w:shd w:val="clear" w:color="auto" w:fill="auto"/>
          </w:tcPr>
          <w:p w14:paraId="696F18D8" w14:textId="6A1D9720" w:rsidR="00F235E1" w:rsidRPr="00D405C7" w:rsidRDefault="005C4CCE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إعداد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</w:p>
        </w:tc>
        <w:tc>
          <w:tcPr>
            <w:tcW w:w="4795" w:type="dxa"/>
            <w:shd w:val="clear" w:color="auto" w:fill="auto"/>
          </w:tcPr>
          <w:p w14:paraId="661911CC" w14:textId="56369AFB" w:rsidR="00F235E1" w:rsidRPr="00D405C7" w:rsidRDefault="00A9445F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بالإشارة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582E7B">
              <w:rPr>
                <w:rFonts w:asciiTheme="majorBidi" w:hAnsiTheme="majorBidi"/>
                <w:sz w:val="20"/>
                <w:rtl/>
                <w:lang w:bidi="ar-LB"/>
              </w:rPr>
              <w:t>القرار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582E7B">
              <w:rPr>
                <w:rFonts w:asciiTheme="majorBidi" w:hAnsiTheme="majorBidi"/>
                <w:sz w:val="20"/>
                <w:rtl/>
                <w:lang w:bidi="ar-LB"/>
              </w:rPr>
              <w:t>77/8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582E7B">
              <w:rPr>
                <w:rFonts w:asciiTheme="majorBidi" w:hAnsiTheme="majorBidi"/>
                <w:sz w:val="20"/>
                <w:rtl/>
                <w:lang w:bidi="ar-LB"/>
              </w:rPr>
              <w:t>(ج)،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582E7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582E7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582E7B">
              <w:rPr>
                <w:rFonts w:asciiTheme="majorBidi" w:hAnsiTheme="majorBidi"/>
                <w:sz w:val="20"/>
                <w:rtl/>
                <w:lang w:bidi="ar-LB"/>
              </w:rPr>
              <w:t>ب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582E7B">
              <w:rPr>
                <w:rFonts w:asciiTheme="majorBidi" w:hAnsiTheme="majorBidi"/>
                <w:sz w:val="20"/>
                <w:rtl/>
                <w:lang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إعداد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المرحلة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الثانية</w:t>
            </w:r>
          </w:p>
        </w:tc>
      </w:tr>
      <w:tr w:rsidR="00F235E1" w:rsidRPr="00D405C7" w14:paraId="5528E4BD" w14:textId="77777777" w:rsidTr="001A78ED">
        <w:trPr>
          <w:trHeight w:val="264"/>
        </w:trPr>
        <w:tc>
          <w:tcPr>
            <w:tcW w:w="2258" w:type="dxa"/>
            <w:shd w:val="clear" w:color="auto" w:fill="auto"/>
          </w:tcPr>
          <w:p w14:paraId="4BB77307" w14:textId="5FC6468D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انتيغوا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وبربودا</w:t>
            </w:r>
          </w:p>
          <w:p w14:paraId="57C4AFC7" w14:textId="77777777" w:rsidR="00F235E1" w:rsidRPr="00D405C7" w:rsidRDefault="00985954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ANT/SEV/73/INS/16</w:t>
            </w:r>
          </w:p>
        </w:tc>
        <w:tc>
          <w:tcPr>
            <w:tcW w:w="4195" w:type="dxa"/>
            <w:shd w:val="clear" w:color="auto" w:fill="auto"/>
          </w:tcPr>
          <w:p w14:paraId="2F985623" w14:textId="252E40F6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تمديد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مشروع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التعزيز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المؤسسي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الخامسة: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1/2015-12/2016)</w:t>
            </w:r>
          </w:p>
        </w:tc>
        <w:tc>
          <w:tcPr>
            <w:tcW w:w="1405" w:type="dxa"/>
            <w:shd w:val="clear" w:color="auto" w:fill="auto"/>
          </w:tcPr>
          <w:p w14:paraId="022D4553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42</w:t>
            </w:r>
          </w:p>
        </w:tc>
        <w:tc>
          <w:tcPr>
            <w:tcW w:w="1653" w:type="dxa"/>
            <w:shd w:val="clear" w:color="auto" w:fill="auto"/>
          </w:tcPr>
          <w:p w14:paraId="1DC93501" w14:textId="2A8737F8" w:rsidR="00F235E1" w:rsidRPr="00D405C7" w:rsidRDefault="005C4CCE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الإنجاز</w:t>
            </w:r>
          </w:p>
        </w:tc>
        <w:tc>
          <w:tcPr>
            <w:tcW w:w="4795" w:type="dxa"/>
            <w:shd w:val="clear" w:color="auto" w:fill="auto"/>
          </w:tcPr>
          <w:p w14:paraId="4B033584" w14:textId="61AC9A6C" w:rsidR="00F235E1" w:rsidRPr="00D405C7" w:rsidRDefault="00A9445F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9445F">
              <w:rPr>
                <w:rFonts w:asciiTheme="majorBidi" w:hAnsiTheme="majorBidi"/>
                <w:sz w:val="20"/>
                <w:rtl/>
                <w:lang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التنفيذ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والتاريخ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المحدد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C256A">
              <w:rPr>
                <w:rFonts w:asciiTheme="majorBidi" w:hAnsiTheme="majorBidi"/>
                <w:sz w:val="20"/>
                <w:rtl/>
                <w:lang w:bidi="ar-LB"/>
              </w:rPr>
              <w:t>للإنجاز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C256A">
              <w:rPr>
                <w:rFonts w:asciiTheme="majorBidi" w:hAnsiTheme="majorBidi"/>
                <w:sz w:val="20"/>
                <w:rtl/>
                <w:lang w:bidi="ar-LB"/>
              </w:rPr>
              <w:t>التشغيلي</w:t>
            </w:r>
          </w:p>
        </w:tc>
      </w:tr>
      <w:tr w:rsidR="00F235E1" w:rsidRPr="00D405C7" w14:paraId="7C5EFD0E" w14:textId="77777777" w:rsidTr="001A78ED">
        <w:trPr>
          <w:trHeight w:val="264"/>
        </w:trPr>
        <w:tc>
          <w:tcPr>
            <w:tcW w:w="2258" w:type="dxa"/>
            <w:shd w:val="clear" w:color="auto" w:fill="auto"/>
          </w:tcPr>
          <w:p w14:paraId="1CDC140F" w14:textId="4A482C98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انتيغوا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وبربودا</w:t>
            </w:r>
          </w:p>
          <w:p w14:paraId="41FA3E6B" w14:textId="77777777" w:rsidR="00F235E1" w:rsidRPr="00D405C7" w:rsidRDefault="00C528BC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ANT/SEV/93/INS/20</w:t>
            </w:r>
          </w:p>
        </w:tc>
        <w:tc>
          <w:tcPr>
            <w:tcW w:w="4195" w:type="dxa"/>
            <w:shd w:val="clear" w:color="auto" w:fill="auto"/>
          </w:tcPr>
          <w:p w14:paraId="383966D6" w14:textId="18E8F53D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تمديد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مشروع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التعزيز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المؤسسي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السادسة: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1/2024-12/2026)</w:t>
            </w:r>
          </w:p>
        </w:tc>
        <w:tc>
          <w:tcPr>
            <w:tcW w:w="1405" w:type="dxa"/>
            <w:shd w:val="clear" w:color="auto" w:fill="auto"/>
          </w:tcPr>
          <w:p w14:paraId="0D2B0307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</w:tcPr>
          <w:p w14:paraId="461FCA81" w14:textId="5A314E88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البطيء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  <w:tc>
          <w:tcPr>
            <w:tcW w:w="4795" w:type="dxa"/>
            <w:shd w:val="clear" w:color="auto" w:fill="auto"/>
          </w:tcPr>
          <w:p w14:paraId="4CA8A216" w14:textId="607A43E3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طلب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برنامج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الأمم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المتحدة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للبيئة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تقديم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vertAlign w:val="superscript"/>
                <w:rtl/>
                <w:lang w:bidi="ar-LB"/>
              </w:rPr>
              <w:t>بشأن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التقدم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التنفيذ</w:t>
            </w:r>
          </w:p>
        </w:tc>
      </w:tr>
      <w:tr w:rsidR="00F235E1" w:rsidRPr="00D405C7" w14:paraId="555029A1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631F04D6" w14:textId="70B9A0CE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جزر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البهاما</w:t>
            </w:r>
          </w:p>
          <w:p w14:paraId="38095E3C" w14:textId="77777777" w:rsidR="00F235E1" w:rsidRPr="00D405C7" w:rsidRDefault="00C528BC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BHA/PHA/90/TAS/33</w:t>
            </w:r>
          </w:p>
        </w:tc>
        <w:tc>
          <w:tcPr>
            <w:tcW w:w="4195" w:type="dxa"/>
            <w:shd w:val="clear" w:color="auto" w:fill="auto"/>
            <w:hideMark/>
          </w:tcPr>
          <w:p w14:paraId="5A70EB21" w14:textId="094B9576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38F927D5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4979DDDC" w14:textId="48A72F5C" w:rsidR="00F235E1" w:rsidRPr="00D405C7" w:rsidRDefault="005C4CCE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634125B3" w14:textId="0D822184" w:rsidR="00F235E1" w:rsidRPr="00D405C7" w:rsidRDefault="00CC256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E4E38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4E4E38"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4E4E38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4E4E38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2598DE49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7F59EB03" w14:textId="77777777" w:rsidR="00F235E1" w:rsidRPr="00D405C7" w:rsidRDefault="00C528BC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بنغ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لاديش</w:t>
            </w:r>
          </w:p>
          <w:p w14:paraId="3799D703" w14:textId="77777777" w:rsidR="00F235E1" w:rsidRPr="00D405C7" w:rsidRDefault="00C528BC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BGD/PHA/81/TAS/50</w:t>
            </w:r>
          </w:p>
        </w:tc>
        <w:tc>
          <w:tcPr>
            <w:tcW w:w="4195" w:type="dxa"/>
            <w:shd w:val="clear" w:color="auto" w:fill="auto"/>
            <w:hideMark/>
          </w:tcPr>
          <w:p w14:paraId="23DA70EC" w14:textId="2C6C8163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eastAsia="zh-CN" w:bidi="ar-LB"/>
              </w:rPr>
              <w:t>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التبريد)</w:t>
            </w:r>
          </w:p>
        </w:tc>
        <w:tc>
          <w:tcPr>
            <w:tcW w:w="1405" w:type="dxa"/>
            <w:shd w:val="clear" w:color="auto" w:fill="auto"/>
            <w:hideMark/>
          </w:tcPr>
          <w:p w14:paraId="0E2AD79E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36</w:t>
            </w:r>
          </w:p>
        </w:tc>
        <w:tc>
          <w:tcPr>
            <w:tcW w:w="1653" w:type="dxa"/>
            <w:shd w:val="clear" w:color="auto" w:fill="auto"/>
            <w:hideMark/>
          </w:tcPr>
          <w:p w14:paraId="1C9E7FA0" w14:textId="0A714F95" w:rsidR="00F235E1" w:rsidRPr="00D405C7" w:rsidRDefault="0065712F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0792CB96" w14:textId="778570C3" w:rsidR="00F235E1" w:rsidRPr="00D405C7" w:rsidRDefault="004E4E38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70689F"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70689F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70689F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54CF5249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7494511C" w14:textId="4AD12612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بوليفيا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(دولة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متعددة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القوميات)</w:t>
            </w:r>
          </w:p>
          <w:p w14:paraId="78F8A105" w14:textId="77777777" w:rsidR="00F235E1" w:rsidRPr="00D405C7" w:rsidRDefault="00C04D0D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BOL/PHA/87/TAS/51</w:t>
            </w:r>
          </w:p>
        </w:tc>
        <w:tc>
          <w:tcPr>
            <w:tcW w:w="4195" w:type="dxa"/>
            <w:shd w:val="clear" w:color="auto" w:fill="auto"/>
            <w:hideMark/>
          </w:tcPr>
          <w:p w14:paraId="754634C6" w14:textId="315F1F79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216388CB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028386C7" w14:textId="52AA67BF" w:rsidR="00F235E1" w:rsidRPr="00D405C7" w:rsidRDefault="005B060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</w:p>
        </w:tc>
        <w:tc>
          <w:tcPr>
            <w:tcW w:w="4795" w:type="dxa"/>
            <w:shd w:val="clear" w:color="auto" w:fill="auto"/>
            <w:hideMark/>
          </w:tcPr>
          <w:p w14:paraId="0AD62829" w14:textId="6ACE00B4" w:rsidR="00F235E1" w:rsidRPr="00D405C7" w:rsidRDefault="0070689F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5B060B" w:rsidRPr="00D405C7" w14:paraId="6406E6F6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30949D7E" w14:textId="77777777" w:rsidR="005B060B" w:rsidRPr="00D405C7" w:rsidRDefault="005B060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بوتسوانا</w:t>
            </w:r>
          </w:p>
          <w:p w14:paraId="506AB34E" w14:textId="77777777" w:rsidR="005B060B" w:rsidRPr="00D405C7" w:rsidRDefault="005B060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BOT/PHA/86/TAS/26</w:t>
            </w:r>
          </w:p>
        </w:tc>
        <w:tc>
          <w:tcPr>
            <w:tcW w:w="4195" w:type="dxa"/>
            <w:shd w:val="clear" w:color="auto" w:fill="auto"/>
            <w:hideMark/>
          </w:tcPr>
          <w:p w14:paraId="286D8A95" w14:textId="5F1E740E" w:rsidR="005B060B" w:rsidRPr="009F0492" w:rsidRDefault="005B060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val="en-US"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0D6A4867" w14:textId="77777777" w:rsidR="005B060B" w:rsidRPr="00D405C7" w:rsidRDefault="005B060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41685BD4" w14:textId="01A319DA" w:rsidR="005B060B" w:rsidRDefault="005B060B" w:rsidP="00191404">
            <w:pPr>
              <w:bidi/>
              <w:jc w:val="left"/>
              <w:rPr>
                <w:lang w:bidi="ar-LB"/>
              </w:rPr>
            </w:pP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5B97A7A2" w14:textId="0E9A5D61" w:rsidR="005B060B" w:rsidRPr="00D405C7" w:rsidRDefault="0035083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5B060B" w:rsidRPr="00D405C7" w14:paraId="19C5394E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77D767E5" w14:textId="77777777" w:rsidR="005B060B" w:rsidRPr="00D405C7" w:rsidRDefault="005B060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بوروندي</w:t>
            </w:r>
          </w:p>
          <w:p w14:paraId="1DB9B80D" w14:textId="77777777" w:rsidR="005B060B" w:rsidRPr="00D405C7" w:rsidRDefault="005B060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CBI/PHA/88/TAS/28</w:t>
            </w:r>
          </w:p>
        </w:tc>
        <w:tc>
          <w:tcPr>
            <w:tcW w:w="4195" w:type="dxa"/>
            <w:shd w:val="clear" w:color="auto" w:fill="auto"/>
            <w:hideMark/>
          </w:tcPr>
          <w:p w14:paraId="78D687F0" w14:textId="67613FB3" w:rsidR="005B060B" w:rsidRPr="00D405C7" w:rsidRDefault="005B060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5929EB63" w14:textId="77777777" w:rsidR="005B060B" w:rsidRPr="00D405C7" w:rsidRDefault="005B060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38380FB4" w14:textId="3662C265" w:rsidR="005B060B" w:rsidRDefault="005B060B" w:rsidP="00191404">
            <w:pPr>
              <w:bidi/>
              <w:jc w:val="left"/>
              <w:rPr>
                <w:lang w:bidi="ar-LB"/>
              </w:rPr>
            </w:pP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F964A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59BF44F4" w14:textId="3FF1C653" w:rsidR="005B060B" w:rsidRPr="00D405C7" w:rsidRDefault="0035083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3A88155F" w14:textId="77777777" w:rsidTr="001A78ED">
        <w:trPr>
          <w:trHeight w:val="463"/>
        </w:trPr>
        <w:tc>
          <w:tcPr>
            <w:tcW w:w="2258" w:type="dxa"/>
            <w:shd w:val="clear" w:color="auto" w:fill="auto"/>
          </w:tcPr>
          <w:p w14:paraId="3E34380F" w14:textId="77777777" w:rsidR="00F235E1" w:rsidRPr="00D405C7" w:rsidRDefault="00F235E1" w:rsidP="00191404">
            <w:pPr>
              <w:bidi/>
              <w:rPr>
                <w:rFonts w:asciiTheme="majorBidi" w:hAnsiTheme="majorBidi"/>
                <w:sz w:val="20"/>
                <w:rtl/>
                <w:lang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تشيلي</w:t>
            </w:r>
          </w:p>
          <w:p w14:paraId="74575F4D" w14:textId="77777777" w:rsidR="00F235E1" w:rsidRPr="00D405C7" w:rsidRDefault="00C04D0D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CHI/PHA/88/TAS/206</w:t>
            </w:r>
          </w:p>
        </w:tc>
        <w:tc>
          <w:tcPr>
            <w:tcW w:w="4195" w:type="dxa"/>
          </w:tcPr>
          <w:p w14:paraId="56F01498" w14:textId="65BDACED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الثالثة،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</w:tcPr>
          <w:p w14:paraId="5352DC5E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13</w:t>
            </w:r>
          </w:p>
        </w:tc>
        <w:tc>
          <w:tcPr>
            <w:tcW w:w="1653" w:type="dxa"/>
            <w:shd w:val="clear" w:color="auto" w:fill="auto"/>
          </w:tcPr>
          <w:p w14:paraId="2CDCD120" w14:textId="29402950" w:rsidR="00F235E1" w:rsidRPr="00D405C7" w:rsidRDefault="00622259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</w:p>
        </w:tc>
        <w:tc>
          <w:tcPr>
            <w:tcW w:w="4795" w:type="dxa"/>
            <w:shd w:val="clear" w:color="auto" w:fill="auto"/>
          </w:tcPr>
          <w:p w14:paraId="2E4F7D56" w14:textId="71C3928D" w:rsidR="00F235E1" w:rsidRPr="00D405C7" w:rsidRDefault="0035083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وصرف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الأموال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</w:tr>
      <w:tr w:rsidR="00F235E1" w:rsidRPr="00D405C7" w14:paraId="2FB42647" w14:textId="77777777" w:rsidTr="001A78ED">
        <w:trPr>
          <w:trHeight w:val="926"/>
        </w:trPr>
        <w:tc>
          <w:tcPr>
            <w:tcW w:w="2258" w:type="dxa"/>
            <w:shd w:val="clear" w:color="auto" w:fill="auto"/>
            <w:hideMark/>
          </w:tcPr>
          <w:p w14:paraId="11A8C225" w14:textId="7777777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الصين</w:t>
            </w:r>
          </w:p>
          <w:p w14:paraId="122CB6BF" w14:textId="77777777" w:rsidR="00F235E1" w:rsidRPr="00D405C7" w:rsidRDefault="00B10263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CPR/PHA/81/TAS/595</w:t>
            </w:r>
          </w:p>
        </w:tc>
        <w:tc>
          <w:tcPr>
            <w:tcW w:w="4195" w:type="dxa"/>
            <w:shd w:val="clear" w:color="auto" w:fill="auto"/>
            <w:hideMark/>
          </w:tcPr>
          <w:p w14:paraId="586B84CB" w14:textId="2B023DD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</w:t>
            </w:r>
            <w:r w:rsidR="00D925D4">
              <w:rPr>
                <w:rFonts w:asciiTheme="majorBidi" w:hAnsiTheme="majorBidi"/>
                <w:sz w:val="20"/>
                <w:rtl/>
                <w:lang w:eastAsia="zh-CN" w:bidi="ar-LB"/>
              </w:rPr>
              <w:t>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eastAsia="zh-CN" w:bidi="ar-LB"/>
              </w:rPr>
              <w:t>الثانية)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eastAsia="zh-CN" w:bidi="ar-LB"/>
              </w:rPr>
              <w:t>(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التبريد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وتكييف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الهواء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والمكون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التمكيني)</w:t>
            </w:r>
          </w:p>
        </w:tc>
        <w:tc>
          <w:tcPr>
            <w:tcW w:w="1405" w:type="dxa"/>
            <w:shd w:val="clear" w:color="auto" w:fill="auto"/>
            <w:hideMark/>
          </w:tcPr>
          <w:p w14:paraId="2FD23D8F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93</w:t>
            </w:r>
          </w:p>
        </w:tc>
        <w:tc>
          <w:tcPr>
            <w:tcW w:w="1653" w:type="dxa"/>
            <w:shd w:val="clear" w:color="auto" w:fill="auto"/>
            <w:hideMark/>
          </w:tcPr>
          <w:p w14:paraId="2F905A50" w14:textId="67FED6A5" w:rsidR="00F235E1" w:rsidRPr="00D405C7" w:rsidRDefault="00622259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4FE56DDA" w14:textId="663C07C2" w:rsidR="00F235E1" w:rsidRPr="00D405C7" w:rsidRDefault="0035083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0F37C431" w14:textId="77777777" w:rsidTr="001A78ED">
        <w:trPr>
          <w:trHeight w:val="926"/>
        </w:trPr>
        <w:tc>
          <w:tcPr>
            <w:tcW w:w="2258" w:type="dxa"/>
            <w:shd w:val="clear" w:color="auto" w:fill="auto"/>
            <w:hideMark/>
          </w:tcPr>
          <w:p w14:paraId="2D2D42B8" w14:textId="7777777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الصين</w:t>
            </w:r>
          </w:p>
          <w:p w14:paraId="3C6546EA" w14:textId="77777777" w:rsidR="00F235E1" w:rsidRPr="00D405C7" w:rsidRDefault="00B10263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CPR/PHA/84/TAS/597</w:t>
            </w:r>
          </w:p>
        </w:tc>
        <w:tc>
          <w:tcPr>
            <w:tcW w:w="4195" w:type="dxa"/>
            <w:shd w:val="clear" w:color="auto" w:fill="auto"/>
            <w:hideMark/>
          </w:tcPr>
          <w:p w14:paraId="145E5015" w14:textId="70C3D89F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الثالثة)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التبريد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وتكييف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الهواء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والمكون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التمكيني)</w:t>
            </w:r>
          </w:p>
        </w:tc>
        <w:tc>
          <w:tcPr>
            <w:tcW w:w="1405" w:type="dxa"/>
            <w:shd w:val="clear" w:color="auto" w:fill="auto"/>
            <w:hideMark/>
          </w:tcPr>
          <w:p w14:paraId="0132FDA4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90</w:t>
            </w:r>
          </w:p>
        </w:tc>
        <w:tc>
          <w:tcPr>
            <w:tcW w:w="1653" w:type="dxa"/>
            <w:shd w:val="clear" w:color="auto" w:fill="auto"/>
            <w:hideMark/>
          </w:tcPr>
          <w:p w14:paraId="1C391F0C" w14:textId="42D96219" w:rsidR="00F235E1" w:rsidRPr="00D405C7" w:rsidRDefault="00622259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5668D81D" w14:textId="3141F189" w:rsidR="00F235E1" w:rsidRPr="00D405C7" w:rsidRDefault="0035083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5C229B49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696E39F4" w14:textId="7777777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الصين</w:t>
            </w:r>
          </w:p>
          <w:p w14:paraId="44B241A6" w14:textId="77777777" w:rsidR="00F235E1" w:rsidRPr="00D405C7" w:rsidRDefault="00B10263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CPR/PHA/91/TAS/615</w:t>
            </w:r>
          </w:p>
        </w:tc>
        <w:tc>
          <w:tcPr>
            <w:tcW w:w="4195" w:type="dxa"/>
            <w:shd w:val="clear" w:color="auto" w:fill="auto"/>
            <w:hideMark/>
          </w:tcPr>
          <w:p w14:paraId="058D4863" w14:textId="40E24E0E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الخامسة)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وبرنامج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التمكين)</w:t>
            </w:r>
          </w:p>
        </w:tc>
        <w:tc>
          <w:tcPr>
            <w:tcW w:w="1405" w:type="dxa"/>
            <w:shd w:val="clear" w:color="auto" w:fill="auto"/>
            <w:hideMark/>
          </w:tcPr>
          <w:p w14:paraId="181EB198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22</w:t>
            </w:r>
          </w:p>
        </w:tc>
        <w:tc>
          <w:tcPr>
            <w:tcW w:w="1653" w:type="dxa"/>
            <w:shd w:val="clear" w:color="auto" w:fill="auto"/>
            <w:hideMark/>
          </w:tcPr>
          <w:p w14:paraId="6C8FCD76" w14:textId="63C455FC" w:rsidR="00F235E1" w:rsidRPr="00D405C7" w:rsidRDefault="00622259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63CA1F60" w14:textId="280C7E90" w:rsidR="00F235E1" w:rsidRPr="00D405C7" w:rsidRDefault="0035083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1F36B41F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36AC3190" w14:textId="7777777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lastRenderedPageBreak/>
              <w:t>جيبوتي</w:t>
            </w:r>
          </w:p>
          <w:p w14:paraId="06F62653" w14:textId="77777777" w:rsidR="00F235E1" w:rsidRPr="00D405C7" w:rsidRDefault="002D15AC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DJI/PHA/88/TAS/29</w:t>
            </w:r>
          </w:p>
        </w:tc>
        <w:tc>
          <w:tcPr>
            <w:tcW w:w="4195" w:type="dxa"/>
            <w:shd w:val="clear" w:color="auto" w:fill="auto"/>
            <w:hideMark/>
          </w:tcPr>
          <w:p w14:paraId="2C28FCCB" w14:textId="3596E23C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التحقق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925D4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D925D4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</w:p>
        </w:tc>
        <w:tc>
          <w:tcPr>
            <w:tcW w:w="1405" w:type="dxa"/>
            <w:shd w:val="clear" w:color="auto" w:fill="auto"/>
            <w:hideMark/>
          </w:tcPr>
          <w:p w14:paraId="3B76CBE4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5778C2FE" w14:textId="770D0D81" w:rsidR="00F235E1" w:rsidRPr="00D405C7" w:rsidRDefault="00622259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</w:p>
        </w:tc>
        <w:tc>
          <w:tcPr>
            <w:tcW w:w="4795" w:type="dxa"/>
            <w:shd w:val="clear" w:color="auto" w:fill="auto"/>
            <w:hideMark/>
          </w:tcPr>
          <w:p w14:paraId="4EDD69F5" w14:textId="7CBDBCE9" w:rsidR="00F235E1" w:rsidRPr="00D405C7" w:rsidRDefault="0035083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112516C4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10A8D41E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دومينيكا</w:t>
            </w:r>
          </w:p>
          <w:p w14:paraId="37DE47FC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DMI/PHA/62/TAS/19</w:t>
            </w:r>
          </w:p>
        </w:tc>
        <w:tc>
          <w:tcPr>
            <w:tcW w:w="4195" w:type="dxa"/>
            <w:shd w:val="clear" w:color="auto" w:fill="auto"/>
            <w:hideMark/>
          </w:tcPr>
          <w:p w14:paraId="657C5427" w14:textId="4402317F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6DB5528D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43</w:t>
            </w:r>
          </w:p>
        </w:tc>
        <w:tc>
          <w:tcPr>
            <w:tcW w:w="1653" w:type="dxa"/>
            <w:shd w:val="clear" w:color="auto" w:fill="auto"/>
            <w:hideMark/>
          </w:tcPr>
          <w:p w14:paraId="602CEB20" w14:textId="687B50C9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364506DD" w14:textId="738F30E2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3EC56EE3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56E725CF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دومينيكا</w:t>
            </w:r>
          </w:p>
          <w:p w14:paraId="7CA25069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DMI/PHA/84/TAS/25</w:t>
            </w:r>
          </w:p>
        </w:tc>
        <w:tc>
          <w:tcPr>
            <w:tcW w:w="4195" w:type="dxa"/>
            <w:shd w:val="clear" w:color="auto" w:fill="auto"/>
            <w:hideMark/>
          </w:tcPr>
          <w:p w14:paraId="79F3C0A8" w14:textId="768C9EB9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الثانية)</w:t>
            </w:r>
          </w:p>
        </w:tc>
        <w:tc>
          <w:tcPr>
            <w:tcW w:w="1405" w:type="dxa"/>
            <w:shd w:val="clear" w:color="auto" w:fill="auto"/>
            <w:hideMark/>
          </w:tcPr>
          <w:p w14:paraId="1732D842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149F0CC2" w14:textId="4DE1D7F2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تأخيرات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34B92B78" w14:textId="05AA3F34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3B08FF34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373BE191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دومينيكا</w:t>
            </w:r>
          </w:p>
          <w:p w14:paraId="0F494F1F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DMI/PHA/86/TAS/26</w:t>
            </w:r>
          </w:p>
        </w:tc>
        <w:tc>
          <w:tcPr>
            <w:tcW w:w="4195" w:type="dxa"/>
            <w:shd w:val="clear" w:color="auto" w:fill="auto"/>
            <w:hideMark/>
          </w:tcPr>
          <w:p w14:paraId="0A6D0AC4" w14:textId="2FFBBAA8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التحقق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</w:p>
        </w:tc>
        <w:tc>
          <w:tcPr>
            <w:tcW w:w="1405" w:type="dxa"/>
            <w:shd w:val="clear" w:color="auto" w:fill="auto"/>
            <w:hideMark/>
          </w:tcPr>
          <w:p w14:paraId="1442C504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608CECB0" w14:textId="2B13A122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تأخيرات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19610BA9" w14:textId="2CB7BE10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088A5B8C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63333931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أثيوبيا</w:t>
            </w:r>
          </w:p>
          <w:p w14:paraId="3F25FBB2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ETH/PHA/88/TAS/33</w:t>
            </w:r>
          </w:p>
        </w:tc>
        <w:tc>
          <w:tcPr>
            <w:tcW w:w="4195" w:type="dxa"/>
            <w:shd w:val="clear" w:color="auto" w:fill="auto"/>
            <w:hideMark/>
          </w:tcPr>
          <w:p w14:paraId="2F35AEE9" w14:textId="5A4377C0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3983F2EB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160AE5C9" w14:textId="390EF331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</w:p>
        </w:tc>
        <w:tc>
          <w:tcPr>
            <w:tcW w:w="4795" w:type="dxa"/>
            <w:shd w:val="clear" w:color="auto" w:fill="auto"/>
            <w:hideMark/>
          </w:tcPr>
          <w:p w14:paraId="3B1DFD47" w14:textId="6AE636E5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20E69E27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3EE6B9AA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غرينادا</w:t>
            </w:r>
          </w:p>
          <w:p w14:paraId="346D8441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GRN/PHA/90/TAS/32</w:t>
            </w:r>
          </w:p>
        </w:tc>
        <w:tc>
          <w:tcPr>
            <w:tcW w:w="4195" w:type="dxa"/>
            <w:shd w:val="clear" w:color="auto" w:fill="auto"/>
            <w:hideMark/>
          </w:tcPr>
          <w:p w14:paraId="68776EC1" w14:textId="13851AB9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48E0C458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71D942D3" w14:textId="4F0A17AD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36E59735" w14:textId="7BE6CF39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099F9B87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4A4E0619" w14:textId="443FA8C1" w:rsidR="00E63DF5" w:rsidRPr="00BF49BE" w:rsidRDefault="00E63DF5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val="fr-FR" w:eastAsia="zh-CN" w:bidi="ar-LB"/>
              </w:rPr>
              <w:t>غينيا</w:t>
            </w:r>
            <w:r w:rsidR="00FF5FA4">
              <w:rPr>
                <w:rFonts w:asciiTheme="majorBidi" w:hAnsiTheme="majorBidi"/>
                <w:sz w:val="20"/>
                <w:rtl/>
                <w:lang w:val="fr-FR"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val="fr-FR" w:eastAsia="zh-CN" w:bidi="ar-LB"/>
              </w:rPr>
              <w:t>بيساو</w:t>
            </w:r>
          </w:p>
          <w:p w14:paraId="2E4CD54F" w14:textId="77777777" w:rsidR="00E63DF5" w:rsidRPr="00BF49BE" w:rsidRDefault="00E63DF5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BF49BE">
              <w:rPr>
                <w:rFonts w:asciiTheme="majorBidi" w:hAnsiTheme="majorBidi" w:cstheme="majorBidi"/>
                <w:sz w:val="20"/>
                <w:lang w:eastAsia="zh-CN" w:bidi="ar-LB"/>
              </w:rPr>
              <w:t>GBS/PHA/88/TAS/29</w:t>
            </w:r>
          </w:p>
        </w:tc>
        <w:tc>
          <w:tcPr>
            <w:tcW w:w="4195" w:type="dxa"/>
            <w:shd w:val="clear" w:color="auto" w:fill="auto"/>
            <w:hideMark/>
          </w:tcPr>
          <w:p w14:paraId="54A00493" w14:textId="3945BA12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التحقق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</w:p>
        </w:tc>
        <w:tc>
          <w:tcPr>
            <w:tcW w:w="1405" w:type="dxa"/>
            <w:shd w:val="clear" w:color="auto" w:fill="auto"/>
            <w:hideMark/>
          </w:tcPr>
          <w:p w14:paraId="19DC632E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36D5A524" w14:textId="241531BB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51EC3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3D2D3038" w14:textId="71E4E45D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070AC66A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4B1E52F3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الهند</w:t>
            </w:r>
          </w:p>
          <w:p w14:paraId="65610400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IND/PHA/82/TAS/476</w:t>
            </w:r>
          </w:p>
        </w:tc>
        <w:tc>
          <w:tcPr>
            <w:tcW w:w="4195" w:type="dxa"/>
            <w:shd w:val="clear" w:color="auto" w:fill="auto"/>
            <w:hideMark/>
          </w:tcPr>
          <w:p w14:paraId="55E35807" w14:textId="3CC9ED02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التبريد)</w:t>
            </w:r>
          </w:p>
        </w:tc>
        <w:tc>
          <w:tcPr>
            <w:tcW w:w="1405" w:type="dxa"/>
            <w:shd w:val="clear" w:color="auto" w:fill="auto"/>
            <w:hideMark/>
          </w:tcPr>
          <w:p w14:paraId="0DB4F131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61</w:t>
            </w:r>
          </w:p>
        </w:tc>
        <w:tc>
          <w:tcPr>
            <w:tcW w:w="1653" w:type="dxa"/>
            <w:shd w:val="clear" w:color="auto" w:fill="auto"/>
            <w:hideMark/>
          </w:tcPr>
          <w:p w14:paraId="7195A6CF" w14:textId="4D19C000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152D5461" w14:textId="19EADED4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3271CB93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436A7453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الهند</w:t>
            </w:r>
          </w:p>
          <w:p w14:paraId="65FD673F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IND/PHA/91/TAS/502</w:t>
            </w:r>
          </w:p>
        </w:tc>
        <w:tc>
          <w:tcPr>
            <w:tcW w:w="4195" w:type="dxa"/>
            <w:shd w:val="clear" w:color="auto" w:fill="auto"/>
            <w:hideMark/>
          </w:tcPr>
          <w:p w14:paraId="456EC696" w14:textId="10647655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الثالثة،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(الأنشطة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التمكينية)</w:t>
            </w:r>
          </w:p>
        </w:tc>
        <w:tc>
          <w:tcPr>
            <w:tcW w:w="1405" w:type="dxa"/>
            <w:shd w:val="clear" w:color="auto" w:fill="auto"/>
            <w:hideMark/>
          </w:tcPr>
          <w:p w14:paraId="45C53525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39949F50" w14:textId="6EEB9EB3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15B095DC" w14:textId="64CF121A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CF344B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6AACFD9E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529B9826" w14:textId="31C940C8" w:rsidR="00E63DF5" w:rsidRPr="00D405C7" w:rsidRDefault="00E63DF5" w:rsidP="00191404">
            <w:pPr>
              <w:bidi/>
              <w:ind w:right="-110"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إيران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(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جمهورية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-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الإسلامية)</w:t>
            </w:r>
          </w:p>
          <w:p w14:paraId="3628CA2A" w14:textId="77777777" w:rsidR="00E63DF5" w:rsidRPr="007C7956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IRA/PHA/84/TAS/234</w:t>
            </w:r>
          </w:p>
        </w:tc>
        <w:tc>
          <w:tcPr>
            <w:tcW w:w="4195" w:type="dxa"/>
            <w:shd w:val="clear" w:color="auto" w:fill="auto"/>
            <w:hideMark/>
          </w:tcPr>
          <w:p w14:paraId="55E0775C" w14:textId="68AB4358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التبريد)</w:t>
            </w:r>
          </w:p>
        </w:tc>
        <w:tc>
          <w:tcPr>
            <w:tcW w:w="1405" w:type="dxa"/>
            <w:shd w:val="clear" w:color="auto" w:fill="auto"/>
            <w:hideMark/>
          </w:tcPr>
          <w:p w14:paraId="1F4FF6EA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71</w:t>
            </w:r>
          </w:p>
        </w:tc>
        <w:tc>
          <w:tcPr>
            <w:tcW w:w="1653" w:type="dxa"/>
            <w:shd w:val="clear" w:color="auto" w:fill="auto"/>
            <w:hideMark/>
          </w:tcPr>
          <w:p w14:paraId="59C03776" w14:textId="68B86411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3E1C9C82" w14:textId="7054433E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42247056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098A80CD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ليبيريا</w:t>
            </w:r>
          </w:p>
          <w:p w14:paraId="217BE941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LIR/PHA/90/TAS/33</w:t>
            </w:r>
          </w:p>
        </w:tc>
        <w:tc>
          <w:tcPr>
            <w:tcW w:w="4195" w:type="dxa"/>
            <w:shd w:val="clear" w:color="auto" w:fill="auto"/>
            <w:hideMark/>
          </w:tcPr>
          <w:p w14:paraId="29B01F9B" w14:textId="0A3B9D81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64B9519A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347C680C" w14:textId="4AB03829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</w:p>
        </w:tc>
        <w:tc>
          <w:tcPr>
            <w:tcW w:w="4795" w:type="dxa"/>
            <w:shd w:val="clear" w:color="auto" w:fill="auto"/>
            <w:hideMark/>
          </w:tcPr>
          <w:p w14:paraId="23B06BCE" w14:textId="271A9AA8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E63DF5" w:rsidRPr="00D405C7" w14:paraId="2E1960F8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0AF67D6B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منغوليا</w:t>
            </w:r>
          </w:p>
          <w:p w14:paraId="2D36341C" w14:textId="77777777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MON/PHA/86/TAS/31</w:t>
            </w:r>
          </w:p>
        </w:tc>
        <w:tc>
          <w:tcPr>
            <w:tcW w:w="4195" w:type="dxa"/>
            <w:shd w:val="clear" w:color="auto" w:fill="auto"/>
            <w:hideMark/>
          </w:tcPr>
          <w:p w14:paraId="1379DF88" w14:textId="25A3265C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45811137" w14:textId="77777777" w:rsidR="00E63DF5" w:rsidRPr="00D405C7" w:rsidRDefault="00E63DF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61</w:t>
            </w:r>
          </w:p>
        </w:tc>
        <w:tc>
          <w:tcPr>
            <w:tcW w:w="1653" w:type="dxa"/>
            <w:shd w:val="clear" w:color="auto" w:fill="auto"/>
            <w:hideMark/>
          </w:tcPr>
          <w:p w14:paraId="037E364A" w14:textId="23453131" w:rsidR="00E63DF5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1BF5570D" w14:textId="1F6E7E4A" w:rsidR="00E63DF5" w:rsidRDefault="00E63DF5" w:rsidP="00191404">
            <w:pPr>
              <w:bidi/>
              <w:jc w:val="left"/>
              <w:rPr>
                <w:lang w:bidi="ar-LB"/>
              </w:rPr>
            </w:pP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039D6ABB" w14:textId="77777777" w:rsidTr="001A78ED">
        <w:trPr>
          <w:trHeight w:val="463"/>
        </w:trPr>
        <w:tc>
          <w:tcPr>
            <w:tcW w:w="2258" w:type="dxa"/>
            <w:shd w:val="clear" w:color="auto" w:fill="auto"/>
          </w:tcPr>
          <w:p w14:paraId="1EA9DC5E" w14:textId="77777777" w:rsidR="00F235E1" w:rsidRPr="00D405C7" w:rsidRDefault="00F235E1" w:rsidP="00191404">
            <w:pPr>
              <w:bidi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ميانمار</w:t>
            </w:r>
          </w:p>
          <w:p w14:paraId="7577C68E" w14:textId="77777777" w:rsidR="00F235E1" w:rsidRPr="00D405C7" w:rsidRDefault="001D66AF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MYA/SEV/84/INS/22</w:t>
            </w:r>
          </w:p>
        </w:tc>
        <w:tc>
          <w:tcPr>
            <w:tcW w:w="4195" w:type="dxa"/>
            <w:shd w:val="clear" w:color="auto" w:fill="auto"/>
          </w:tcPr>
          <w:p w14:paraId="0F092F93" w14:textId="6A5903C3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تمديد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التعزيز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المؤسسي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الخامسة: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7/2020-6/2022)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405" w:type="dxa"/>
            <w:shd w:val="clear" w:color="auto" w:fill="auto"/>
          </w:tcPr>
          <w:p w14:paraId="6E72C2C9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47</w:t>
            </w:r>
          </w:p>
        </w:tc>
        <w:tc>
          <w:tcPr>
            <w:tcW w:w="1653" w:type="dxa"/>
            <w:shd w:val="clear" w:color="auto" w:fill="auto"/>
          </w:tcPr>
          <w:p w14:paraId="43A7958D" w14:textId="03CB53F3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الوضع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السياسي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الذي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أدى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عدم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التقدم</w:t>
            </w:r>
          </w:p>
        </w:tc>
        <w:tc>
          <w:tcPr>
            <w:tcW w:w="4795" w:type="dxa"/>
            <w:shd w:val="clear" w:color="auto" w:fill="auto"/>
          </w:tcPr>
          <w:p w14:paraId="0F2117DE" w14:textId="31E413B4" w:rsidR="00F235E1" w:rsidRPr="00D405C7" w:rsidRDefault="00E63DF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E048B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بما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ذلك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أي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تغيير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</w:p>
        </w:tc>
      </w:tr>
      <w:tr w:rsidR="00760C35" w:rsidRPr="00D405C7" w14:paraId="3ECB85C1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49143B8F" w14:textId="77777777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نيبال</w:t>
            </w:r>
          </w:p>
          <w:p w14:paraId="283DBC8F" w14:textId="77777777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NEP/PHA/86/TAS/43</w:t>
            </w:r>
          </w:p>
        </w:tc>
        <w:tc>
          <w:tcPr>
            <w:tcW w:w="4195" w:type="dxa"/>
            <w:shd w:val="clear" w:color="auto" w:fill="auto"/>
            <w:hideMark/>
          </w:tcPr>
          <w:p w14:paraId="63778B18" w14:textId="3BA247F4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7C200D0E" w14:textId="77777777" w:rsidR="00760C35" w:rsidRPr="00D405C7" w:rsidRDefault="00760C3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14</w:t>
            </w:r>
          </w:p>
        </w:tc>
        <w:tc>
          <w:tcPr>
            <w:tcW w:w="1653" w:type="dxa"/>
            <w:shd w:val="clear" w:color="auto" w:fill="auto"/>
            <w:hideMark/>
          </w:tcPr>
          <w:p w14:paraId="74A1BD28" w14:textId="207DF7C4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7BE29719" w14:textId="4F43F4CD" w:rsidR="00760C35" w:rsidRPr="009F0492" w:rsidRDefault="00760C35" w:rsidP="00191404">
            <w:pPr>
              <w:bidi/>
              <w:rPr>
                <w:rtl/>
                <w:lang w:val="en-US" w:bidi="ar-LB"/>
              </w:rPr>
            </w:pP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760C35" w:rsidRPr="00D405C7" w14:paraId="525A6648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20D717B4" w14:textId="77777777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lastRenderedPageBreak/>
              <w:t>باكستان</w:t>
            </w:r>
          </w:p>
          <w:p w14:paraId="76B51F04" w14:textId="77777777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PAK/PHA/83/TAS/101</w:t>
            </w:r>
          </w:p>
        </w:tc>
        <w:tc>
          <w:tcPr>
            <w:tcW w:w="4195" w:type="dxa"/>
            <w:shd w:val="clear" w:color="auto" w:fill="auto"/>
            <w:hideMark/>
          </w:tcPr>
          <w:p w14:paraId="1D73D95C" w14:textId="070EA66B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التبريد)</w:t>
            </w:r>
          </w:p>
        </w:tc>
        <w:tc>
          <w:tcPr>
            <w:tcW w:w="1405" w:type="dxa"/>
            <w:shd w:val="clear" w:color="auto" w:fill="auto"/>
            <w:hideMark/>
          </w:tcPr>
          <w:p w14:paraId="00667079" w14:textId="77777777" w:rsidR="00760C35" w:rsidRPr="00D405C7" w:rsidRDefault="00760C3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72</w:t>
            </w:r>
          </w:p>
        </w:tc>
        <w:tc>
          <w:tcPr>
            <w:tcW w:w="1653" w:type="dxa"/>
            <w:shd w:val="clear" w:color="auto" w:fill="auto"/>
            <w:hideMark/>
          </w:tcPr>
          <w:p w14:paraId="74F58175" w14:textId="3ECC6AA5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09746BDB" w14:textId="278DC851" w:rsidR="00760C35" w:rsidRDefault="00760C35" w:rsidP="00191404">
            <w:pPr>
              <w:jc w:val="right"/>
              <w:rPr>
                <w:lang w:bidi="ar-LB"/>
              </w:rPr>
            </w:pP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760C35" w:rsidRPr="00D405C7" w14:paraId="4B7C9469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7112BB0F" w14:textId="77777777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باكستان</w:t>
            </w:r>
          </w:p>
          <w:p w14:paraId="769F25A8" w14:textId="77777777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PAK/PHA/90/TAS/114</w:t>
            </w:r>
          </w:p>
        </w:tc>
        <w:tc>
          <w:tcPr>
            <w:tcW w:w="4195" w:type="dxa"/>
            <w:shd w:val="clear" w:color="auto" w:fill="auto"/>
            <w:hideMark/>
          </w:tcPr>
          <w:p w14:paraId="52749DEF" w14:textId="27016F13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الثالثة،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(قطاع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خدمة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التبريد)</w:t>
            </w:r>
          </w:p>
        </w:tc>
        <w:tc>
          <w:tcPr>
            <w:tcW w:w="1405" w:type="dxa"/>
            <w:shd w:val="clear" w:color="auto" w:fill="auto"/>
            <w:hideMark/>
          </w:tcPr>
          <w:p w14:paraId="5EDBB60F" w14:textId="77777777" w:rsidR="00760C35" w:rsidRPr="00D405C7" w:rsidRDefault="00760C35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2DE44E4B" w14:textId="4D57ECC1" w:rsidR="00760C35" w:rsidRPr="00D405C7" w:rsidRDefault="00760C35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</w:p>
        </w:tc>
        <w:tc>
          <w:tcPr>
            <w:tcW w:w="4795" w:type="dxa"/>
            <w:shd w:val="clear" w:color="auto" w:fill="auto"/>
            <w:hideMark/>
          </w:tcPr>
          <w:p w14:paraId="2A9C5BDA" w14:textId="57B1D87C" w:rsidR="00760C35" w:rsidRDefault="00760C35" w:rsidP="00191404">
            <w:pPr>
              <w:bidi/>
              <w:jc w:val="left"/>
              <w:rPr>
                <w:lang w:bidi="ar-LB"/>
              </w:rPr>
            </w:pP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585169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A655EB" w:rsidRPr="00D405C7" w14:paraId="69A579C2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05564E4C" w14:textId="6CA642C5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سانت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كيتس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ونيفيس</w:t>
            </w:r>
          </w:p>
          <w:p w14:paraId="5B067E64" w14:textId="77777777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STK/PHA/74/TAS/20</w:t>
            </w:r>
          </w:p>
        </w:tc>
        <w:tc>
          <w:tcPr>
            <w:tcW w:w="4195" w:type="dxa"/>
            <w:shd w:val="clear" w:color="auto" w:fill="auto"/>
            <w:hideMark/>
          </w:tcPr>
          <w:p w14:paraId="232BB8CB" w14:textId="17CE10EF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الثانية)</w:t>
            </w:r>
          </w:p>
        </w:tc>
        <w:tc>
          <w:tcPr>
            <w:tcW w:w="1405" w:type="dxa"/>
            <w:shd w:val="clear" w:color="auto" w:fill="auto"/>
            <w:hideMark/>
          </w:tcPr>
          <w:p w14:paraId="5F5CFDE4" w14:textId="77777777" w:rsidR="00A655EB" w:rsidRPr="00D405C7" w:rsidRDefault="00A655E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0D84EBDF" w14:textId="03052802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تأخيرات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3F598DE6" w14:textId="5BC2DB62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A655EB" w:rsidRPr="00D405C7" w14:paraId="6221BDC3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0C3CF314" w14:textId="5943A026" w:rsidR="00A655EB" w:rsidRPr="00BF49BE" w:rsidRDefault="00A655EB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val="fr-FR" w:eastAsia="zh-CN" w:bidi="ar-LB"/>
              </w:rPr>
              <w:t>سانت</w:t>
            </w:r>
            <w:r w:rsidR="00FF5FA4">
              <w:rPr>
                <w:rFonts w:asciiTheme="majorBidi" w:hAnsiTheme="majorBidi"/>
                <w:sz w:val="20"/>
                <w:rtl/>
                <w:lang w:val="fr-FR"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val="fr-FR" w:eastAsia="zh-CN" w:bidi="ar-LB"/>
              </w:rPr>
              <w:t>لوسيا</w:t>
            </w:r>
          </w:p>
          <w:p w14:paraId="1945F373" w14:textId="77777777" w:rsidR="00A655EB" w:rsidRPr="00BF49BE" w:rsidRDefault="00A655EB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BF49BE">
              <w:rPr>
                <w:rFonts w:asciiTheme="majorBidi" w:hAnsiTheme="majorBidi" w:cstheme="majorBidi"/>
                <w:sz w:val="20"/>
                <w:lang w:eastAsia="zh-CN" w:bidi="ar-LB"/>
              </w:rPr>
              <w:t>STL/PHA/87/TAS/34</w:t>
            </w:r>
          </w:p>
        </w:tc>
        <w:tc>
          <w:tcPr>
            <w:tcW w:w="4195" w:type="dxa"/>
            <w:shd w:val="clear" w:color="auto" w:fill="auto"/>
            <w:hideMark/>
          </w:tcPr>
          <w:p w14:paraId="2B994A8F" w14:textId="0D196135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32CE2A3D" w14:textId="77777777" w:rsidR="00A655EB" w:rsidRPr="00D405C7" w:rsidRDefault="00A655E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2A373B48" w14:textId="055CC45C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23E9F9D2" w14:textId="351DF327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A655EB" w:rsidRPr="00D405C7" w14:paraId="060142BB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4379BED3" w14:textId="528C39D8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سانت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فينسنت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وجزر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غرينادين</w:t>
            </w:r>
          </w:p>
          <w:p w14:paraId="309A8E74" w14:textId="77777777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STV/PHA/86/TAS/26</w:t>
            </w:r>
          </w:p>
        </w:tc>
        <w:tc>
          <w:tcPr>
            <w:tcW w:w="4195" w:type="dxa"/>
            <w:shd w:val="clear" w:color="auto" w:fill="auto"/>
            <w:hideMark/>
          </w:tcPr>
          <w:p w14:paraId="3457BDE6" w14:textId="03BCAC5C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الثالثة)</w:t>
            </w:r>
          </w:p>
        </w:tc>
        <w:tc>
          <w:tcPr>
            <w:tcW w:w="1405" w:type="dxa"/>
            <w:shd w:val="clear" w:color="auto" w:fill="auto"/>
            <w:hideMark/>
          </w:tcPr>
          <w:p w14:paraId="251CFE84" w14:textId="77777777" w:rsidR="00A655EB" w:rsidRPr="00D405C7" w:rsidRDefault="00A655E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645CDF40" w14:textId="62E17C1A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59ED7729" w14:textId="77A6825A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A655EB" w:rsidRPr="00D405C7" w14:paraId="68D4D3F8" w14:textId="77777777" w:rsidTr="001A78ED">
        <w:trPr>
          <w:trHeight w:val="695"/>
        </w:trPr>
        <w:tc>
          <w:tcPr>
            <w:tcW w:w="2258" w:type="dxa"/>
            <w:shd w:val="clear" w:color="auto" w:fill="auto"/>
            <w:hideMark/>
          </w:tcPr>
          <w:p w14:paraId="7969A372" w14:textId="7CC3BAD3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ساو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تومي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وبرينسيبي</w:t>
            </w:r>
          </w:p>
          <w:p w14:paraId="64B0505C" w14:textId="77777777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STP/PHA/88/TAS/33</w:t>
            </w:r>
          </w:p>
        </w:tc>
        <w:tc>
          <w:tcPr>
            <w:tcW w:w="4195" w:type="dxa"/>
            <w:shd w:val="clear" w:color="auto" w:fill="auto"/>
            <w:hideMark/>
          </w:tcPr>
          <w:p w14:paraId="5B07D4AD" w14:textId="3228AC2D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التحقق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</w:p>
        </w:tc>
        <w:tc>
          <w:tcPr>
            <w:tcW w:w="1405" w:type="dxa"/>
            <w:shd w:val="clear" w:color="auto" w:fill="auto"/>
            <w:hideMark/>
          </w:tcPr>
          <w:p w14:paraId="5676E955" w14:textId="77777777" w:rsidR="00A655EB" w:rsidRPr="00D405C7" w:rsidRDefault="00A655E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2AE23EB7" w14:textId="77B35141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448CCE58" w14:textId="7C2954EB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A655EB" w:rsidRPr="00D405C7" w14:paraId="5F4AB089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47D4AE4E" w14:textId="77777777" w:rsidR="00A655EB" w:rsidRPr="00D405C7" w:rsidRDefault="00A655EB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val="es-ES"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val="es-ES" w:eastAsia="zh-CN" w:bidi="ar-LB"/>
              </w:rPr>
              <w:t>سيراليون</w:t>
            </w:r>
          </w:p>
          <w:p w14:paraId="452FBEAD" w14:textId="77777777" w:rsidR="00A655EB" w:rsidRPr="00D405C7" w:rsidRDefault="00A655EB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val="es-ES"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val="es-ES" w:eastAsia="zh-CN" w:bidi="ar-LB"/>
              </w:rPr>
              <w:t>SIL/PHA/87/TAS/41</w:t>
            </w:r>
          </w:p>
        </w:tc>
        <w:tc>
          <w:tcPr>
            <w:tcW w:w="4195" w:type="dxa"/>
            <w:shd w:val="clear" w:color="auto" w:fill="auto"/>
            <w:hideMark/>
          </w:tcPr>
          <w:p w14:paraId="53B2D29B" w14:textId="055D53ED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0E466365" w14:textId="77777777" w:rsidR="00A655EB" w:rsidRPr="00D405C7" w:rsidRDefault="00A655E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3D5FE06D" w14:textId="236AF795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0426F9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795" w:type="dxa"/>
            <w:shd w:val="clear" w:color="auto" w:fill="auto"/>
            <w:hideMark/>
          </w:tcPr>
          <w:p w14:paraId="22317B0F" w14:textId="3DD3EA90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A655EB" w:rsidRPr="00D405C7" w14:paraId="4B7B30B9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4F63598D" w14:textId="77777777" w:rsidR="00A655EB" w:rsidRPr="00D405C7" w:rsidRDefault="00A655EB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val="es-ES"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val="es-ES" w:eastAsia="zh-CN" w:bidi="ar-LB"/>
              </w:rPr>
              <w:t>سريلانكا</w:t>
            </w:r>
          </w:p>
          <w:p w14:paraId="316F51A3" w14:textId="77777777" w:rsidR="00A655EB" w:rsidRPr="00D405C7" w:rsidRDefault="00A655EB" w:rsidP="00191404">
            <w:pPr>
              <w:bidi/>
              <w:jc w:val="left"/>
              <w:rPr>
                <w:rFonts w:asciiTheme="majorBidi" w:hAnsiTheme="majorBidi" w:cstheme="majorBidi"/>
                <w:sz w:val="20"/>
                <w:lang w:val="es-ES"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val="es-ES" w:eastAsia="zh-CN" w:bidi="ar-LB"/>
              </w:rPr>
              <w:t>SRL/PHA/86/TAS/56</w:t>
            </w:r>
          </w:p>
        </w:tc>
        <w:tc>
          <w:tcPr>
            <w:tcW w:w="4195" w:type="dxa"/>
            <w:shd w:val="clear" w:color="auto" w:fill="auto"/>
            <w:hideMark/>
          </w:tcPr>
          <w:p w14:paraId="169BA4C5" w14:textId="1FE5F339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6C0CE923" w14:textId="77777777" w:rsidR="00A655EB" w:rsidRPr="00D405C7" w:rsidRDefault="00A655EB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26</w:t>
            </w:r>
          </w:p>
        </w:tc>
        <w:tc>
          <w:tcPr>
            <w:tcW w:w="1653" w:type="dxa"/>
            <w:shd w:val="clear" w:color="auto" w:fill="auto"/>
            <w:hideMark/>
          </w:tcPr>
          <w:p w14:paraId="4658E02C" w14:textId="13875B9F" w:rsidR="00A655EB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5A9CC695" w14:textId="226C2C1E" w:rsidR="00A655EB" w:rsidRDefault="00A655EB" w:rsidP="00191404">
            <w:pPr>
              <w:bidi/>
              <w:jc w:val="left"/>
              <w:rPr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تقريرا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74A11C99" w14:textId="77777777" w:rsidTr="001A78ED">
        <w:trPr>
          <w:trHeight w:val="463"/>
        </w:trPr>
        <w:tc>
          <w:tcPr>
            <w:tcW w:w="2258" w:type="dxa"/>
            <w:shd w:val="clear" w:color="auto" w:fill="auto"/>
          </w:tcPr>
          <w:p w14:paraId="500906F1" w14:textId="77777777" w:rsidR="00F235E1" w:rsidRPr="00D405C7" w:rsidRDefault="00F235E1" w:rsidP="00191404">
            <w:pPr>
              <w:bidi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سورينام</w:t>
            </w:r>
          </w:p>
          <w:p w14:paraId="055C2E4F" w14:textId="3A2D3120" w:rsidR="00F235E1" w:rsidRPr="00D405C7" w:rsidRDefault="00614C8A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SUR/SEV/86/INS/30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4195" w:type="dxa"/>
            <w:shd w:val="clear" w:color="auto" w:fill="auto"/>
          </w:tcPr>
          <w:p w14:paraId="3C694F9C" w14:textId="0179BD6C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تمديد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التعزيز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المؤسسي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السابعة: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1/2021-12/2022)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405" w:type="dxa"/>
            <w:shd w:val="clear" w:color="auto" w:fill="auto"/>
          </w:tcPr>
          <w:p w14:paraId="2F1FF561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</w:tcPr>
          <w:p w14:paraId="78155EAE" w14:textId="0275A14D" w:rsidR="00F235E1" w:rsidRPr="00D405C7" w:rsidRDefault="00FF02D6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التأخ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التنفيذ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والتحديات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الإدارية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وحدة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الأوزون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الوطنية</w:t>
            </w:r>
          </w:p>
        </w:tc>
        <w:tc>
          <w:tcPr>
            <w:tcW w:w="4795" w:type="dxa"/>
            <w:shd w:val="clear" w:color="auto" w:fill="auto"/>
          </w:tcPr>
          <w:p w14:paraId="66DE2E3F" w14:textId="541FEC1A" w:rsidR="00F235E1" w:rsidRPr="00D405C7" w:rsidRDefault="00D60744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التنفيذ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بما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ذلك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تحديث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بشأن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حل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التحديات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الإدارية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وصرف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الأموال</w:t>
            </w:r>
          </w:p>
        </w:tc>
      </w:tr>
      <w:tr w:rsidR="00F235E1" w:rsidRPr="00D405C7" w14:paraId="6864AEAD" w14:textId="77777777" w:rsidTr="001A78ED">
        <w:trPr>
          <w:trHeight w:val="463"/>
        </w:trPr>
        <w:tc>
          <w:tcPr>
            <w:tcW w:w="2258" w:type="dxa"/>
            <w:shd w:val="clear" w:color="auto" w:fill="auto"/>
          </w:tcPr>
          <w:p w14:paraId="63D30122" w14:textId="7777777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سورينام</w:t>
            </w:r>
          </w:p>
          <w:p w14:paraId="30DF5064" w14:textId="77777777" w:rsidR="00F235E1" w:rsidRPr="00D405C7" w:rsidRDefault="00541C6C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SUR/PHA/92/TAS/33</w:t>
            </w:r>
          </w:p>
        </w:tc>
        <w:tc>
          <w:tcPr>
            <w:tcW w:w="4195" w:type="dxa"/>
            <w:shd w:val="clear" w:color="auto" w:fill="auto"/>
          </w:tcPr>
          <w:p w14:paraId="021BDA68" w14:textId="42116E51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820332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20332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20332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820332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الرابعة)</w:t>
            </w:r>
          </w:p>
        </w:tc>
        <w:tc>
          <w:tcPr>
            <w:tcW w:w="1405" w:type="dxa"/>
            <w:shd w:val="clear" w:color="auto" w:fill="auto"/>
          </w:tcPr>
          <w:p w14:paraId="0196859A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</w:tcPr>
          <w:p w14:paraId="069012CF" w14:textId="57E62225" w:rsidR="00F235E1" w:rsidRPr="00D405C7" w:rsidRDefault="00215FC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اتأخ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المشروع</w:t>
            </w:r>
          </w:p>
        </w:tc>
        <w:tc>
          <w:tcPr>
            <w:tcW w:w="4795" w:type="dxa"/>
            <w:shd w:val="clear" w:color="auto" w:fill="auto"/>
          </w:tcPr>
          <w:p w14:paraId="602E399A" w14:textId="12AD42A2" w:rsidR="00F235E1" w:rsidRPr="00D405C7" w:rsidRDefault="00A655EB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A655EB">
              <w:rPr>
                <w:rFonts w:asciiTheme="majorBidi" w:hAnsiTheme="majorBidi"/>
                <w:sz w:val="20"/>
                <w:rtl/>
                <w:lang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A655EB">
              <w:rPr>
                <w:rFonts w:asciiTheme="majorBidi" w:hAnsiTheme="majorBidi"/>
                <w:sz w:val="20"/>
                <w:rtl/>
                <w:lang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التنفيذ،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بما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ذلك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إنجاز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المرحلة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الأولى،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وصرف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الأموال</w:t>
            </w:r>
          </w:p>
        </w:tc>
      </w:tr>
      <w:tr w:rsidR="00F235E1" w:rsidRPr="00D405C7" w14:paraId="5F4C11FE" w14:textId="77777777" w:rsidTr="001A78ED">
        <w:trPr>
          <w:trHeight w:val="463"/>
        </w:trPr>
        <w:tc>
          <w:tcPr>
            <w:tcW w:w="2258" w:type="dxa"/>
            <w:shd w:val="clear" w:color="auto" w:fill="auto"/>
          </w:tcPr>
          <w:p w14:paraId="798E1E2D" w14:textId="7777777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سورينام</w:t>
            </w:r>
          </w:p>
          <w:p w14:paraId="5C28A3CD" w14:textId="77777777" w:rsidR="00F235E1" w:rsidRPr="00D405C7" w:rsidRDefault="00541C6C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SUR/PHA/93/TAS/34</w:t>
            </w:r>
          </w:p>
        </w:tc>
        <w:tc>
          <w:tcPr>
            <w:tcW w:w="4195" w:type="dxa"/>
          </w:tcPr>
          <w:p w14:paraId="1E20C844" w14:textId="59994AD7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20332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20332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20332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820332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</w:tcPr>
          <w:p w14:paraId="6AAF958B" w14:textId="77777777" w:rsidR="00F235E1" w:rsidRPr="00D405C7" w:rsidRDefault="00F235E1" w:rsidP="00191404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</w:tcPr>
          <w:p w14:paraId="6D08E237" w14:textId="564A415F" w:rsidR="00F235E1" w:rsidRPr="00D405C7" w:rsidRDefault="00F235E1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تأخير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تنفيذ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bidi="ar-LB"/>
              </w:rPr>
              <w:t>المشروع</w:t>
            </w:r>
          </w:p>
        </w:tc>
        <w:tc>
          <w:tcPr>
            <w:tcW w:w="4795" w:type="dxa"/>
            <w:shd w:val="clear" w:color="auto" w:fill="auto"/>
          </w:tcPr>
          <w:p w14:paraId="08DB4754" w14:textId="5FDFC058" w:rsidR="00F235E1" w:rsidRPr="00D405C7" w:rsidRDefault="00D60744" w:rsidP="00191404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حالة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التقدم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المحرز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التنفيذ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وصرف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bidi="ar-LB"/>
              </w:rPr>
              <w:t>الأموال</w:t>
            </w:r>
          </w:p>
        </w:tc>
      </w:tr>
      <w:tr w:rsidR="00F235E1" w:rsidRPr="00D405C7" w14:paraId="183B0310" w14:textId="77777777" w:rsidTr="001A78ED">
        <w:trPr>
          <w:trHeight w:val="463"/>
        </w:trPr>
        <w:tc>
          <w:tcPr>
            <w:tcW w:w="2258" w:type="dxa"/>
            <w:shd w:val="clear" w:color="auto" w:fill="auto"/>
            <w:hideMark/>
          </w:tcPr>
          <w:p w14:paraId="045B2B1F" w14:textId="127A1FDF" w:rsidR="00F235E1" w:rsidRPr="00D405C7" w:rsidRDefault="00F235E1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جمهورية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تنزانيا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المتحدة</w:t>
            </w:r>
          </w:p>
          <w:p w14:paraId="389202AE" w14:textId="77777777" w:rsidR="00F235E1" w:rsidRPr="00D405C7" w:rsidRDefault="00541C6C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URT/PHA/87/TAS/41</w:t>
            </w:r>
          </w:p>
        </w:tc>
        <w:tc>
          <w:tcPr>
            <w:tcW w:w="4195" w:type="dxa"/>
            <w:shd w:val="clear" w:color="auto" w:fill="auto"/>
            <w:hideMark/>
          </w:tcPr>
          <w:p w14:paraId="547D8C73" w14:textId="1859F54C" w:rsidR="00F235E1" w:rsidRPr="00D405C7" w:rsidRDefault="00F235E1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2A1C93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1C93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1C93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2A1C93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6F81FD4D" w14:textId="77777777" w:rsidR="00F235E1" w:rsidRPr="00D405C7" w:rsidRDefault="00F235E1" w:rsidP="00191404">
            <w:pPr>
              <w:keepNext/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0</w:t>
            </w:r>
          </w:p>
        </w:tc>
        <w:tc>
          <w:tcPr>
            <w:tcW w:w="1653" w:type="dxa"/>
            <w:shd w:val="clear" w:color="auto" w:fill="auto"/>
            <w:hideMark/>
          </w:tcPr>
          <w:p w14:paraId="68DF77E5" w14:textId="5CE7BA49" w:rsidR="00F235E1" w:rsidRPr="00D405C7" w:rsidRDefault="00215FC1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18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شهرا</w:t>
            </w:r>
          </w:p>
        </w:tc>
        <w:tc>
          <w:tcPr>
            <w:tcW w:w="4795" w:type="dxa"/>
            <w:shd w:val="clear" w:color="auto" w:fill="auto"/>
            <w:hideMark/>
          </w:tcPr>
          <w:p w14:paraId="60076F05" w14:textId="79EA04F8" w:rsidR="00F235E1" w:rsidRPr="00D405C7" w:rsidRDefault="00216799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  <w:tr w:rsidR="00F235E1" w:rsidRPr="00D405C7" w14:paraId="2B8D63A1" w14:textId="77777777" w:rsidTr="001A78ED">
        <w:trPr>
          <w:trHeight w:val="283"/>
        </w:trPr>
        <w:tc>
          <w:tcPr>
            <w:tcW w:w="2258" w:type="dxa"/>
            <w:shd w:val="clear" w:color="auto" w:fill="auto"/>
            <w:hideMark/>
          </w:tcPr>
          <w:p w14:paraId="2AF13409" w14:textId="77777777" w:rsidR="00F235E1" w:rsidRPr="00D405C7" w:rsidRDefault="00F235E1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فانواتو</w:t>
            </w:r>
          </w:p>
          <w:p w14:paraId="02661218" w14:textId="77777777" w:rsidR="00F235E1" w:rsidRPr="00D405C7" w:rsidRDefault="0002169C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VAN/PHA/86/TAS/18</w:t>
            </w:r>
          </w:p>
        </w:tc>
        <w:tc>
          <w:tcPr>
            <w:tcW w:w="4195" w:type="dxa"/>
            <w:shd w:val="clear" w:color="auto" w:fill="auto"/>
            <w:hideMark/>
          </w:tcPr>
          <w:p w14:paraId="20D0C783" w14:textId="654FB3A1" w:rsidR="00F235E1" w:rsidRPr="00D405C7" w:rsidRDefault="00F235E1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إدارة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2A1C93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1C93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1C93" w:rsidRPr="00D405C7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</w:t>
            </w:r>
            <w:r w:rsidR="002A1C93">
              <w:rPr>
                <w:rFonts w:asciiTheme="majorBidi" w:hAnsiTheme="majorBidi"/>
                <w:sz w:val="20"/>
                <w:rtl/>
                <w:lang w:bidi="ar-LB"/>
              </w:rPr>
              <w:t>ية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1C93">
              <w:rPr>
                <w:rFonts w:asciiTheme="majorBidi" w:hAnsiTheme="majorBidi"/>
                <w:sz w:val="20"/>
                <w:rtl/>
                <w:lang w:eastAsia="zh-CN" w:bidi="ar-LB"/>
              </w:rPr>
              <w:t>ل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بلدان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جزر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المحيط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الهادئ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من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خلال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النهج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الإقليمي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(المرحلة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الثانية،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الشريحة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الأولى)</w:t>
            </w:r>
          </w:p>
        </w:tc>
        <w:tc>
          <w:tcPr>
            <w:tcW w:w="1405" w:type="dxa"/>
            <w:shd w:val="clear" w:color="auto" w:fill="auto"/>
            <w:hideMark/>
          </w:tcPr>
          <w:p w14:paraId="0482A731" w14:textId="77777777" w:rsidR="00F235E1" w:rsidRPr="00D405C7" w:rsidRDefault="00F235E1" w:rsidP="00191404">
            <w:pPr>
              <w:keepNext/>
              <w:bidi/>
              <w:jc w:val="center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11</w:t>
            </w:r>
          </w:p>
        </w:tc>
        <w:tc>
          <w:tcPr>
            <w:tcW w:w="1653" w:type="dxa"/>
            <w:shd w:val="clear" w:color="auto" w:fill="auto"/>
            <w:hideMark/>
          </w:tcPr>
          <w:p w14:paraId="2354A891" w14:textId="03EBD9B8" w:rsidR="00F235E1" w:rsidRPr="00D405C7" w:rsidRDefault="00215FC1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لمدة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12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F235E1"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شهرًا</w:t>
            </w:r>
          </w:p>
        </w:tc>
        <w:tc>
          <w:tcPr>
            <w:tcW w:w="4795" w:type="dxa"/>
            <w:shd w:val="clear" w:color="auto" w:fill="auto"/>
            <w:hideMark/>
          </w:tcPr>
          <w:p w14:paraId="01D38B23" w14:textId="5E1B02E1" w:rsidR="00F235E1" w:rsidRPr="00D405C7" w:rsidRDefault="00216799" w:rsidP="00191404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مطالبة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اليونيب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bidi="ar-LB"/>
              </w:rPr>
              <w:t>بأن</w:t>
            </w:r>
            <w:r w:rsidR="00FF5FA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01DA6">
              <w:rPr>
                <w:rFonts w:asciiTheme="majorBidi" w:hAnsiTheme="majorBidi"/>
                <w:sz w:val="20"/>
                <w:rtl/>
                <w:lang w:eastAsia="zh-CN" w:bidi="ar-LB"/>
              </w:rPr>
              <w:t>يقدم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تقرير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إلى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الاجتماع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السادس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والتسعين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عن</w:t>
            </w:r>
            <w:r w:rsidR="00FF5FA4">
              <w:rPr>
                <w:rFonts w:asciiTheme="majorBidi" w:hAnsiTheme="majorBidi"/>
                <w:sz w:val="20"/>
                <w:vertAlign w:val="superscript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هذا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D405C7">
              <w:rPr>
                <w:rFonts w:asciiTheme="majorBidi" w:hAnsiTheme="majorBidi"/>
                <w:sz w:val="20"/>
                <w:rtl/>
                <w:lang w:eastAsia="zh-CN" w:bidi="ar-LB"/>
              </w:rPr>
              <w:t>المشروع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المتأخر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في</w:t>
            </w:r>
            <w:r w:rsidR="00FF5FA4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</w:p>
        </w:tc>
      </w:tr>
    </w:tbl>
    <w:p w14:paraId="6A33EDE1" w14:textId="77777777" w:rsidR="00F235E1" w:rsidRPr="00D405C7" w:rsidRDefault="00F235E1" w:rsidP="00191404">
      <w:pPr>
        <w:jc w:val="left"/>
        <w:rPr>
          <w:rtl/>
          <w:lang w:bidi="ar-L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235E1" w:rsidRPr="00D405C7" w14:paraId="32CED862" w14:textId="77777777" w:rsidTr="00CF3557">
        <w:trPr>
          <w:jc w:val="center"/>
        </w:trPr>
        <w:tc>
          <w:tcPr>
            <w:tcW w:w="1871" w:type="dxa"/>
          </w:tcPr>
          <w:p w14:paraId="6539D223" w14:textId="77777777" w:rsidR="00F235E1" w:rsidRPr="00D405C7" w:rsidRDefault="00F235E1" w:rsidP="00191404">
            <w:pPr>
              <w:rPr>
                <w:rtl/>
                <w:lang w:bidi="ar-LB"/>
              </w:rPr>
            </w:pPr>
          </w:p>
        </w:tc>
        <w:tc>
          <w:tcPr>
            <w:tcW w:w="1872" w:type="dxa"/>
          </w:tcPr>
          <w:p w14:paraId="763F7D27" w14:textId="77777777" w:rsidR="00F235E1" w:rsidRPr="00D405C7" w:rsidRDefault="00F235E1" w:rsidP="00191404">
            <w:pPr>
              <w:rPr>
                <w:rtl/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CB12558" w14:textId="77777777" w:rsidR="00F235E1" w:rsidRPr="00D405C7" w:rsidRDefault="00F235E1" w:rsidP="00191404">
            <w:pPr>
              <w:rPr>
                <w:rtl/>
                <w:lang w:bidi="ar-LB"/>
              </w:rPr>
            </w:pPr>
          </w:p>
        </w:tc>
        <w:tc>
          <w:tcPr>
            <w:tcW w:w="1872" w:type="dxa"/>
          </w:tcPr>
          <w:p w14:paraId="32F29BA1" w14:textId="77777777" w:rsidR="00F235E1" w:rsidRPr="00D405C7" w:rsidRDefault="00F235E1" w:rsidP="00191404">
            <w:pPr>
              <w:rPr>
                <w:rtl/>
                <w:lang w:bidi="ar-LB"/>
              </w:rPr>
            </w:pPr>
          </w:p>
        </w:tc>
        <w:tc>
          <w:tcPr>
            <w:tcW w:w="1873" w:type="dxa"/>
          </w:tcPr>
          <w:p w14:paraId="2049304E" w14:textId="77777777" w:rsidR="00F235E1" w:rsidRPr="00D405C7" w:rsidRDefault="00F235E1" w:rsidP="00191404">
            <w:pPr>
              <w:rPr>
                <w:rtl/>
                <w:lang w:bidi="ar-LB"/>
              </w:rPr>
            </w:pPr>
          </w:p>
        </w:tc>
      </w:tr>
    </w:tbl>
    <w:p w14:paraId="444FFC58" w14:textId="77777777" w:rsidR="00F235E1" w:rsidRPr="00393115" w:rsidRDefault="00F235E1" w:rsidP="00191404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</w:pPr>
    </w:p>
    <w:sectPr w:rsidR="00F235E1" w:rsidRPr="00393115" w:rsidSect="00624EE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5840" w:h="12240" w:orient="landscape" w:code="1"/>
      <w:pgMar w:top="1440" w:right="850" w:bottom="1440" w:left="1440" w:header="720" w:footer="70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1E050" w14:textId="77777777" w:rsidR="00C352DB" w:rsidRDefault="00C352DB">
      <w:r>
        <w:separator/>
      </w:r>
    </w:p>
  </w:endnote>
  <w:endnote w:type="continuationSeparator" w:id="0">
    <w:p w14:paraId="2FB0793F" w14:textId="77777777" w:rsidR="00C352DB" w:rsidRDefault="00C3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D570D" w14:textId="77777777" w:rsidR="00CF3557" w:rsidRPr="0033525D" w:rsidRDefault="00CF3557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C26581">
      <w:rPr>
        <w:noProof/>
        <w:rtl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9490E" w14:textId="77777777" w:rsidR="00CF3557" w:rsidRPr="0033525D" w:rsidRDefault="00CF3557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C26581">
      <w:rPr>
        <w:noProof/>
        <w:rtl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00C3B" w14:textId="2CDF4918" w:rsidR="00191404" w:rsidRDefault="00191404" w:rsidP="0019140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FF5FA4">
      <w:rPr>
        <w:rFonts w:cs="Arabic Transparent"/>
        <w:rtl/>
      </w:rPr>
      <w:t xml:space="preserve"> </w:t>
    </w:r>
  </w:p>
  <w:p w14:paraId="6E721271" w14:textId="57914201" w:rsidR="00191404" w:rsidRDefault="00191404" w:rsidP="0019140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FF5FA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FF5FA4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102831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075F3" w14:textId="77777777" w:rsidR="00CF3557" w:rsidRDefault="00CF3557">
        <w:pPr>
          <w:pStyle w:val="Footer"/>
          <w:bidi/>
          <w:jc w:val="center"/>
          <w:rPr>
            <w:rtl/>
          </w:rPr>
        </w:pPr>
        <w:r>
          <w:fldChar w:fldCharType="begin"/>
        </w:r>
        <w:r>
          <w:rPr>
            <w:rtl/>
          </w:rPr>
          <w:instrText xml:space="preserve"> PAGE   \* MERGEFORMAT </w:instrText>
        </w:r>
        <w:r>
          <w:fldChar w:fldCharType="separate"/>
        </w:r>
        <w:r w:rsidR="00C26581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5F23A" w14:textId="77777777" w:rsidR="00CF3557" w:rsidRDefault="00CF355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26581">
      <w:rPr>
        <w:noProof/>
      </w:rPr>
      <w:t>4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B364D" w14:textId="77777777" w:rsidR="00CF3557" w:rsidRDefault="00CF355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26581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C6D6AA" w14:textId="77777777" w:rsidR="00CF3557" w:rsidRDefault="00CF35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65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262933" w14:textId="77777777" w:rsidR="00CF3557" w:rsidRDefault="00CF35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79F603" w14:textId="77777777" w:rsidR="00C352DB" w:rsidRDefault="00C352DB" w:rsidP="00AD1BF2">
      <w:pPr>
        <w:jc w:val="right"/>
      </w:pPr>
      <w:r>
        <w:separator/>
      </w:r>
    </w:p>
  </w:footnote>
  <w:footnote w:type="continuationSeparator" w:id="0">
    <w:p w14:paraId="3D47F49F" w14:textId="77777777" w:rsidR="00C352DB" w:rsidRDefault="00C352DB" w:rsidP="003C5103"/>
  </w:footnote>
  <w:footnote w:type="continuationNotice" w:id="1">
    <w:p w14:paraId="2EF01357" w14:textId="77777777" w:rsidR="00C352DB" w:rsidRDefault="00C352DB"/>
  </w:footnote>
  <w:footnote w:id="2">
    <w:p w14:paraId="3BACCB76" w14:textId="583A4623" w:rsidR="00CF3557" w:rsidRPr="00BF49BE" w:rsidRDefault="00FF5FA4" w:rsidP="00F25926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CF3557" w:rsidRPr="00BF49BE">
        <w:rPr>
          <w:lang w:val="fr-CH"/>
        </w:rPr>
        <w:t>UNEP/</w:t>
      </w:r>
      <w:proofErr w:type="spellStart"/>
      <w:r w:rsidR="00CF3557" w:rsidRPr="00BF49BE">
        <w:rPr>
          <w:lang w:val="fr-CH"/>
        </w:rPr>
        <w:t>OzL.Pro</w:t>
      </w:r>
      <w:proofErr w:type="spellEnd"/>
      <w:r w:rsidR="00CF3557" w:rsidRPr="00BF49BE">
        <w:rPr>
          <w:lang w:val="fr-CH"/>
        </w:rPr>
        <w:t>/</w:t>
      </w:r>
      <w:proofErr w:type="spellStart"/>
      <w:r w:rsidR="00CF3557" w:rsidRPr="00BF49BE">
        <w:rPr>
          <w:lang w:val="fr-CH"/>
        </w:rPr>
        <w:t>ExCom</w:t>
      </w:r>
      <w:proofErr w:type="spellEnd"/>
      <w:r w:rsidR="00CF3557" w:rsidRPr="00BF49BE">
        <w:rPr>
          <w:lang w:val="fr-CH"/>
        </w:rPr>
        <w:t>/95/1</w:t>
      </w:r>
      <w:r w:rsidR="00CF3557">
        <w:rPr>
          <w:rFonts w:hint="cs"/>
          <w:rtl/>
          <w:lang w:bidi="ar-SA"/>
        </w:rPr>
        <w:t>الوثيقة</w:t>
      </w:r>
      <w:r w:rsidRPr="00BF49BE">
        <w:rPr>
          <w:rFonts w:hint="cs"/>
          <w:lang w:val="fr-CH" w:bidi="ar-SA"/>
        </w:rPr>
        <w:t xml:space="preserve"> </w:t>
      </w:r>
      <w:r w:rsidR="00CF3557" w:rsidRPr="001A24C6">
        <w:rPr>
          <w:rStyle w:val="FootnoteReference"/>
        </w:rPr>
        <w:footnoteRef/>
      </w:r>
    </w:p>
  </w:footnote>
  <w:footnote w:id="3">
    <w:p w14:paraId="6F063CD7" w14:textId="2C475E33" w:rsidR="00CF3557" w:rsidRPr="00D405C7" w:rsidRDefault="00CF3557" w:rsidP="00597AAB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97AAB">
        <w:rPr>
          <w:rFonts w:hint="cs"/>
          <w:rtl/>
        </w:rPr>
        <w:t>أرفق</w:t>
      </w:r>
      <w:r w:rsidR="00FF5FA4">
        <w:rPr>
          <w:rFonts w:hint="cs"/>
          <w:rtl/>
        </w:rPr>
        <w:t xml:space="preserve"> </w:t>
      </w:r>
      <w:r w:rsidR="00A559A4">
        <w:rPr>
          <w:rFonts w:hint="cs"/>
          <w:rtl/>
        </w:rPr>
        <w:t>ال</w:t>
      </w:r>
      <w:r w:rsidR="00A559A4" w:rsidRPr="00D405C7">
        <w:rPr>
          <w:rtl/>
        </w:rPr>
        <w:t>تقرير</w:t>
      </w:r>
      <w:r w:rsidR="00FF5FA4">
        <w:rPr>
          <w:rtl/>
        </w:rPr>
        <w:t xml:space="preserve"> </w:t>
      </w:r>
      <w:r w:rsidR="00A559A4">
        <w:rPr>
          <w:rFonts w:hint="cs"/>
          <w:rtl/>
        </w:rPr>
        <w:t>المرحلي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بهذه</w:t>
      </w:r>
      <w:r w:rsidR="00FF5FA4">
        <w:rPr>
          <w:rtl/>
        </w:rPr>
        <w:t xml:space="preserve"> </w:t>
      </w:r>
      <w:r w:rsidRPr="00D405C7">
        <w:rPr>
          <w:rtl/>
        </w:rPr>
        <w:t>الوثيقة.</w:t>
      </w:r>
      <w:r w:rsidR="00FF5FA4">
        <w:rPr>
          <w:rtl/>
        </w:rPr>
        <w:t xml:space="preserve"> </w:t>
      </w:r>
      <w:r w:rsidR="00A559A4">
        <w:rPr>
          <w:rFonts w:hint="cs"/>
          <w:rtl/>
        </w:rPr>
        <w:t>و</w:t>
      </w:r>
      <w:r w:rsidRPr="00D405C7">
        <w:rPr>
          <w:rtl/>
        </w:rPr>
        <w:t>أدرجت</w:t>
      </w:r>
      <w:r w:rsidR="00FF5FA4">
        <w:rPr>
          <w:rtl/>
        </w:rPr>
        <w:t xml:space="preserve"> </w:t>
      </w:r>
      <w:r w:rsidRPr="00D405C7">
        <w:rPr>
          <w:rtl/>
        </w:rPr>
        <w:t>البيانات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قاعدة</w:t>
      </w:r>
      <w:r w:rsidR="00FF5FA4">
        <w:rPr>
          <w:rtl/>
        </w:rPr>
        <w:t xml:space="preserve"> </w:t>
      </w:r>
      <w:r w:rsidRPr="00D405C7">
        <w:rPr>
          <w:rtl/>
        </w:rPr>
        <w:t>بيانات</w:t>
      </w:r>
      <w:r w:rsidR="00FF5FA4">
        <w:rPr>
          <w:rtl/>
        </w:rPr>
        <w:t xml:space="preserve"> </w:t>
      </w:r>
      <w:r w:rsidR="00A559A4">
        <w:rPr>
          <w:rFonts w:hint="cs"/>
          <w:rtl/>
        </w:rPr>
        <w:t>ال</w:t>
      </w:r>
      <w:r w:rsidRPr="00D405C7">
        <w:rPr>
          <w:rtl/>
        </w:rPr>
        <w:t>تقرير</w:t>
      </w:r>
      <w:r w:rsidR="00FF5FA4">
        <w:rPr>
          <w:rtl/>
        </w:rPr>
        <w:t xml:space="preserve"> </w:t>
      </w:r>
      <w:r w:rsidR="00A559A4">
        <w:rPr>
          <w:rFonts w:hint="cs"/>
          <w:rtl/>
        </w:rPr>
        <w:t>المرحلي</w:t>
      </w:r>
      <w:r w:rsidR="00FF5FA4">
        <w:rPr>
          <w:rtl/>
        </w:rPr>
        <w:t xml:space="preserve"> </w:t>
      </w:r>
      <w:r w:rsidR="00A559A4">
        <w:rPr>
          <w:rFonts w:hint="cs"/>
          <w:rtl/>
        </w:rPr>
        <w:t>المجمع</w:t>
      </w:r>
      <w:r w:rsidRPr="00D405C7">
        <w:rPr>
          <w:rtl/>
        </w:rPr>
        <w:t>،</w:t>
      </w:r>
      <w:r w:rsidR="00FF5FA4">
        <w:rPr>
          <w:rtl/>
        </w:rPr>
        <w:t xml:space="preserve"> </w:t>
      </w:r>
      <w:r w:rsidRPr="00D405C7">
        <w:rPr>
          <w:rtl/>
        </w:rPr>
        <w:t>التي</w:t>
      </w:r>
      <w:r w:rsidR="00FF5FA4">
        <w:rPr>
          <w:rtl/>
        </w:rPr>
        <w:t xml:space="preserve"> </w:t>
      </w:r>
      <w:r w:rsidRPr="00D405C7">
        <w:rPr>
          <w:rtl/>
        </w:rPr>
        <w:t>تتوفر</w:t>
      </w:r>
      <w:r w:rsidR="00FF5FA4">
        <w:rPr>
          <w:rtl/>
        </w:rPr>
        <w:t xml:space="preserve"> </w:t>
      </w:r>
      <w:r w:rsidRPr="00D405C7">
        <w:rPr>
          <w:rtl/>
        </w:rPr>
        <w:t>على</w:t>
      </w:r>
      <w:r w:rsidR="00FF5FA4">
        <w:rPr>
          <w:rtl/>
        </w:rPr>
        <w:t xml:space="preserve"> </w:t>
      </w:r>
      <w:r w:rsidRPr="00D405C7">
        <w:rPr>
          <w:rtl/>
        </w:rPr>
        <w:t>بوابة</w:t>
      </w:r>
      <w:r w:rsidR="00FF5FA4">
        <w:rPr>
          <w:rtl/>
        </w:rPr>
        <w:t xml:space="preserve"> </w:t>
      </w:r>
      <w:r w:rsidRPr="00D405C7">
        <w:rPr>
          <w:rtl/>
        </w:rPr>
        <w:t>الاجتماع</w:t>
      </w:r>
      <w:r w:rsidR="00FF5FA4">
        <w:rPr>
          <w:rtl/>
        </w:rPr>
        <w:t xml:space="preserve"> </w:t>
      </w:r>
      <w:r w:rsidRPr="00D405C7">
        <w:rPr>
          <w:rtl/>
        </w:rPr>
        <w:t>الخامس</w:t>
      </w:r>
      <w:r w:rsidR="00FF5FA4">
        <w:rPr>
          <w:rtl/>
        </w:rPr>
        <w:t xml:space="preserve"> </w:t>
      </w:r>
      <w:r w:rsidRPr="00D405C7">
        <w:rPr>
          <w:rtl/>
        </w:rPr>
        <w:t>والتسعين</w:t>
      </w:r>
      <w:r w:rsidR="00FF5FA4">
        <w:rPr>
          <w:rtl/>
        </w:rPr>
        <w:t xml:space="preserve"> </w:t>
      </w:r>
      <w:r w:rsidRPr="00D405C7">
        <w:rPr>
          <w:rtl/>
        </w:rPr>
        <w:t>على</w:t>
      </w:r>
      <w:r w:rsidR="00FF5FA4">
        <w:rPr>
          <w:rtl/>
        </w:rPr>
        <w:t xml:space="preserve"> </w:t>
      </w:r>
      <w:r w:rsidR="00A559A4">
        <w:rPr>
          <w:rFonts w:hint="cs"/>
          <w:rtl/>
        </w:rPr>
        <w:t>الموقع</w:t>
      </w:r>
      <w:r w:rsidR="00FF5FA4">
        <w:rPr>
          <w:rFonts w:hint="cs"/>
          <w:rtl/>
        </w:rPr>
        <w:t xml:space="preserve"> </w:t>
      </w:r>
      <w:r w:rsidR="00A559A4">
        <w:rPr>
          <w:rFonts w:hint="cs"/>
          <w:rtl/>
        </w:rPr>
        <w:t>الإلكتروني</w:t>
      </w:r>
      <w:r w:rsidR="00FF5FA4">
        <w:rPr>
          <w:rFonts w:hint="cs"/>
          <w:rtl/>
        </w:rPr>
        <w:t xml:space="preserve"> </w:t>
      </w:r>
      <w:r w:rsidR="00A559A4">
        <w:rPr>
          <w:rFonts w:hint="cs"/>
          <w:rtl/>
        </w:rPr>
        <w:t>لل</w:t>
      </w:r>
      <w:r w:rsidRPr="00D405C7">
        <w:rPr>
          <w:rtl/>
        </w:rPr>
        <w:t>صندوق</w:t>
      </w:r>
      <w:r w:rsidR="00FF5FA4">
        <w:rPr>
          <w:rtl/>
        </w:rPr>
        <w:t xml:space="preserve"> </w:t>
      </w:r>
      <w:r w:rsidR="00A559A4">
        <w:rPr>
          <w:rtl/>
        </w:rPr>
        <w:t>المتعدد</w:t>
      </w:r>
      <w:r w:rsidR="00FF5FA4">
        <w:rPr>
          <w:rtl/>
        </w:rPr>
        <w:t xml:space="preserve"> </w:t>
      </w:r>
      <w:r w:rsidR="00A559A4">
        <w:rPr>
          <w:rtl/>
        </w:rPr>
        <w:t>الأطراف</w:t>
      </w:r>
      <w:r w:rsidRPr="00D405C7">
        <w:rPr>
          <w:rtl/>
        </w:rPr>
        <w:t>،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برنامج</w:t>
      </w:r>
      <w:r w:rsidR="00FF5FA4">
        <w:rPr>
          <w:rtl/>
        </w:rPr>
        <w:t xml:space="preserve"> </w:t>
      </w:r>
      <w:r w:rsidRPr="00D405C7">
        <w:rPr>
          <w:rtl/>
        </w:rPr>
        <w:t>جداول</w:t>
      </w:r>
      <w:r w:rsidR="00FF5FA4">
        <w:rPr>
          <w:rtl/>
        </w:rPr>
        <w:t xml:space="preserve"> </w:t>
      </w:r>
      <w:r w:rsidRPr="00D405C7">
        <w:rPr>
          <w:rtl/>
        </w:rPr>
        <w:t>البيانات</w:t>
      </w:r>
      <w:r w:rsidR="00FF5FA4">
        <w:rPr>
          <w:rtl/>
        </w:rPr>
        <w:t xml:space="preserve"> </w:t>
      </w:r>
      <w:r w:rsidRPr="00D405C7">
        <w:rPr>
          <w:rtl/>
        </w:rPr>
        <w:t>Microsoft</w:t>
      </w:r>
      <w:r w:rsidR="00FF5FA4">
        <w:rPr>
          <w:rtl/>
        </w:rPr>
        <w:t xml:space="preserve"> </w:t>
      </w:r>
      <w:r w:rsidRPr="00D405C7">
        <w:rPr>
          <w:rtl/>
        </w:rPr>
        <w:t>Excel.</w:t>
      </w:r>
    </w:p>
  </w:footnote>
  <w:footnote w:id="4">
    <w:p w14:paraId="5D58EF2D" w14:textId="4F3696B6" w:rsidR="00CF3557" w:rsidRPr="00D405C7" w:rsidRDefault="00CF3557" w:rsidP="00F54205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95C9D">
        <w:rPr>
          <w:rFonts w:hint="cs"/>
          <w:rtl/>
        </w:rPr>
        <w:t>عم</w:t>
      </w:r>
      <w:r w:rsidR="00F54205">
        <w:rPr>
          <w:rFonts w:hint="cs"/>
          <w:rtl/>
        </w:rPr>
        <w:t>لا</w:t>
      </w:r>
      <w:r w:rsidR="00FF5FA4">
        <w:rPr>
          <w:rtl/>
        </w:rPr>
        <w:t xml:space="preserve"> </w:t>
      </w:r>
      <w:r w:rsidR="00F54205">
        <w:rPr>
          <w:rFonts w:hint="cs"/>
          <w:rtl/>
        </w:rPr>
        <w:t>با</w:t>
      </w:r>
      <w:r w:rsidRPr="00D405C7">
        <w:rPr>
          <w:rtl/>
        </w:rPr>
        <w:t>لقرار</w:t>
      </w:r>
      <w:r w:rsidR="00FF5FA4">
        <w:rPr>
          <w:rtl/>
        </w:rPr>
        <w:t xml:space="preserve"> </w:t>
      </w:r>
      <w:r w:rsidRPr="00D405C7">
        <w:rPr>
          <w:rtl/>
        </w:rPr>
        <w:t>84/12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(أ)(</w:t>
      </w:r>
      <w:r w:rsidR="00F54205">
        <w:rPr>
          <w:rFonts w:hint="cs"/>
          <w:rtl/>
        </w:rPr>
        <w:t>4</w:t>
      </w:r>
      <w:r w:rsidRPr="00D405C7">
        <w:rPr>
          <w:rtl/>
        </w:rPr>
        <w:t>)،</w:t>
      </w:r>
      <w:r w:rsidR="00FF5FA4">
        <w:rPr>
          <w:rtl/>
        </w:rPr>
        <w:t xml:space="preserve"> </w:t>
      </w:r>
      <w:r w:rsidRPr="00D405C7">
        <w:rPr>
          <w:rtl/>
        </w:rPr>
        <w:t>تم</w:t>
      </w:r>
      <w:r w:rsidR="00FF5FA4">
        <w:rPr>
          <w:rtl/>
        </w:rPr>
        <w:t xml:space="preserve"> </w:t>
      </w:r>
      <w:r w:rsidRPr="00D405C7">
        <w:rPr>
          <w:rtl/>
        </w:rPr>
        <w:t>تضمين</w:t>
      </w:r>
      <w:r w:rsidR="00FF5FA4">
        <w:rPr>
          <w:rtl/>
        </w:rPr>
        <w:t xml:space="preserve"> </w:t>
      </w:r>
      <w:r w:rsidRPr="00D405C7">
        <w:rPr>
          <w:rtl/>
        </w:rPr>
        <w:t>قياس</w:t>
      </w:r>
      <w:r w:rsidR="00FF5FA4">
        <w:rPr>
          <w:rtl/>
        </w:rPr>
        <w:t xml:space="preserve"> </w:t>
      </w:r>
      <w:r w:rsidR="00F54205">
        <w:rPr>
          <w:rFonts w:hint="cs"/>
          <w:rtl/>
        </w:rPr>
        <w:t>المواد</w:t>
      </w:r>
      <w:r w:rsidR="00FF5FA4">
        <w:rPr>
          <w:rtl/>
        </w:rPr>
        <w:t xml:space="preserve"> </w:t>
      </w:r>
      <w:r w:rsidRPr="00D405C7">
        <w:rPr>
          <w:rtl/>
        </w:rPr>
        <w:t>الهيدروفلوروكربون</w:t>
      </w:r>
      <w:r w:rsidR="00F54205">
        <w:rPr>
          <w:rFonts w:hint="cs"/>
          <w:rtl/>
        </w:rPr>
        <w:t>ية</w:t>
      </w:r>
      <w:r w:rsidR="00FF5FA4">
        <w:rPr>
          <w:rtl/>
        </w:rPr>
        <w:t xml:space="preserve"> </w:t>
      </w:r>
      <w:r w:rsidR="00F54205">
        <w:rPr>
          <w:rFonts w:hint="cs"/>
          <w:rtl/>
        </w:rPr>
        <w:t>بالطن</w:t>
      </w:r>
      <w:r w:rsidR="00FF5FA4">
        <w:rPr>
          <w:rFonts w:hint="cs"/>
          <w:rtl/>
        </w:rPr>
        <w:t xml:space="preserve"> </w:t>
      </w:r>
      <w:r w:rsidR="00F54205">
        <w:rPr>
          <w:rFonts w:hint="cs"/>
          <w:rtl/>
        </w:rPr>
        <w:t>من</w:t>
      </w:r>
      <w:r w:rsidR="00FF5FA4">
        <w:rPr>
          <w:rtl/>
        </w:rPr>
        <w:t xml:space="preserve"> </w:t>
      </w:r>
      <w:r w:rsidR="00F54205">
        <w:rPr>
          <w:rtl/>
        </w:rPr>
        <w:t>مكافئ</w:t>
      </w:r>
      <w:r w:rsidR="00FF5FA4">
        <w:rPr>
          <w:rtl/>
        </w:rPr>
        <w:t xml:space="preserve"> </w:t>
      </w:r>
      <w:r w:rsidRPr="00F54205">
        <w:rPr>
          <w:rtl/>
        </w:rPr>
        <w:t>ثاني</w:t>
      </w:r>
      <w:r w:rsidR="00FF5FA4">
        <w:rPr>
          <w:vertAlign w:val="subscript"/>
          <w:rtl/>
        </w:rPr>
        <w:t xml:space="preserve"> </w:t>
      </w:r>
      <w:r w:rsidRPr="00D405C7">
        <w:rPr>
          <w:rtl/>
        </w:rPr>
        <w:t>أكسيد</w:t>
      </w:r>
      <w:r w:rsidR="00FF5FA4">
        <w:rPr>
          <w:rtl/>
        </w:rPr>
        <w:t xml:space="preserve"> </w:t>
      </w:r>
      <w:r w:rsidRPr="00D405C7">
        <w:rPr>
          <w:rtl/>
        </w:rPr>
        <w:t>الكربون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="00F54205">
        <w:rPr>
          <w:rFonts w:hint="cs"/>
          <w:rtl/>
        </w:rPr>
        <w:t>ال</w:t>
      </w:r>
      <w:r w:rsidRPr="00D405C7">
        <w:rPr>
          <w:rtl/>
        </w:rPr>
        <w:t>تقارير</w:t>
      </w:r>
      <w:r w:rsidR="00FF5FA4">
        <w:rPr>
          <w:rtl/>
        </w:rPr>
        <w:t xml:space="preserve"> </w:t>
      </w:r>
      <w:r w:rsidR="00F54205">
        <w:rPr>
          <w:rFonts w:hint="cs"/>
          <w:rtl/>
        </w:rPr>
        <w:t>المرحلية</w:t>
      </w:r>
      <w:r w:rsidR="00FF5FA4">
        <w:rPr>
          <w:rtl/>
        </w:rPr>
        <w:t xml:space="preserve"> </w:t>
      </w:r>
      <w:r w:rsidRPr="00D405C7">
        <w:rPr>
          <w:rtl/>
        </w:rPr>
        <w:t>المقدمة</w:t>
      </w:r>
      <w:r w:rsidR="00FF5FA4">
        <w:rPr>
          <w:rtl/>
        </w:rPr>
        <w:t xml:space="preserve"> </w:t>
      </w:r>
      <w:r w:rsidRPr="00D405C7">
        <w:rPr>
          <w:rtl/>
        </w:rPr>
        <w:t>إلى</w:t>
      </w:r>
      <w:r w:rsidR="00FF5FA4">
        <w:rPr>
          <w:rtl/>
        </w:rPr>
        <w:t xml:space="preserve"> </w:t>
      </w:r>
      <w:r w:rsidRPr="00D405C7">
        <w:rPr>
          <w:rtl/>
        </w:rPr>
        <w:t>الاجتماع</w:t>
      </w:r>
      <w:r w:rsidR="00FF5FA4">
        <w:rPr>
          <w:rtl/>
        </w:rPr>
        <w:t xml:space="preserve"> </w:t>
      </w:r>
      <w:r w:rsidRPr="00F54205">
        <w:rPr>
          <w:rtl/>
        </w:rPr>
        <w:t>الخامس</w:t>
      </w:r>
      <w:r w:rsidR="00FF5FA4">
        <w:rPr>
          <w:rtl/>
        </w:rPr>
        <w:t xml:space="preserve"> </w:t>
      </w:r>
      <w:r w:rsidRPr="00F54205">
        <w:rPr>
          <w:rtl/>
        </w:rPr>
        <w:t>والتسعين</w:t>
      </w:r>
      <w:r w:rsidRPr="00D405C7">
        <w:rPr>
          <w:rtl/>
        </w:rPr>
        <w:t>.</w:t>
      </w:r>
    </w:p>
  </w:footnote>
  <w:footnote w:id="5">
    <w:p w14:paraId="37DC80EB" w14:textId="5F3C6EA9" w:rsidR="00CF3557" w:rsidRPr="00D405C7" w:rsidRDefault="00CF3557" w:rsidP="009A5A6B">
      <w:pPr>
        <w:pStyle w:val="FootnoteText"/>
        <w:bidi/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E81069">
        <w:rPr>
          <w:rtl/>
        </w:rPr>
        <w:t>المشر</w:t>
      </w:r>
      <w:r w:rsidR="00E81069">
        <w:rPr>
          <w:rFonts w:hint="cs"/>
          <w:rtl/>
        </w:rPr>
        <w:t>و</w:t>
      </w:r>
      <w:r w:rsidRPr="00D405C7">
        <w:rPr>
          <w:rtl/>
        </w:rPr>
        <w:t>ع</w:t>
      </w:r>
      <w:r w:rsidR="00E81069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Pr="00D405C7">
        <w:rPr>
          <w:rtl/>
        </w:rPr>
        <w:t>الجارية</w:t>
      </w:r>
      <w:r w:rsidR="00FF5FA4">
        <w:rPr>
          <w:rtl/>
        </w:rPr>
        <w:t xml:space="preserve"> </w:t>
      </w:r>
      <w:r w:rsidRPr="00D405C7">
        <w:rPr>
          <w:rtl/>
        </w:rPr>
        <w:t>هي</w:t>
      </w:r>
      <w:r w:rsidR="00FF5FA4">
        <w:rPr>
          <w:rtl/>
        </w:rPr>
        <w:t xml:space="preserve"> </w:t>
      </w:r>
      <w:r w:rsidRPr="00D405C7">
        <w:rPr>
          <w:rtl/>
        </w:rPr>
        <w:t>كل</w:t>
      </w:r>
      <w:r w:rsidR="00FF5FA4">
        <w:rPr>
          <w:rtl/>
        </w:rPr>
        <w:t xml:space="preserve"> </w:t>
      </w:r>
      <w:r w:rsidR="00E81069">
        <w:rPr>
          <w:rtl/>
        </w:rPr>
        <w:t>المشر</w:t>
      </w:r>
      <w:r w:rsidR="00E81069">
        <w:rPr>
          <w:rFonts w:hint="cs"/>
          <w:rtl/>
        </w:rPr>
        <w:t>و</w:t>
      </w:r>
      <w:r w:rsidR="00E81069" w:rsidRPr="00D405C7">
        <w:rPr>
          <w:rtl/>
        </w:rPr>
        <w:t>ع</w:t>
      </w:r>
      <w:r w:rsidR="00E81069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Pr="00D405C7">
        <w:rPr>
          <w:rtl/>
        </w:rPr>
        <w:t>التي</w:t>
      </w:r>
      <w:r w:rsidR="00FF5FA4">
        <w:rPr>
          <w:rtl/>
        </w:rPr>
        <w:t xml:space="preserve"> </w:t>
      </w:r>
      <w:r w:rsidRPr="00D405C7">
        <w:rPr>
          <w:rtl/>
        </w:rPr>
        <w:t>كانت</w:t>
      </w:r>
      <w:r w:rsidR="00FF5FA4">
        <w:rPr>
          <w:rtl/>
        </w:rPr>
        <w:t xml:space="preserve"> </w:t>
      </w:r>
      <w:r w:rsidRPr="00D405C7">
        <w:rPr>
          <w:rtl/>
        </w:rPr>
        <w:t>قيد</w:t>
      </w:r>
      <w:r w:rsidR="00FF5FA4">
        <w:rPr>
          <w:rtl/>
        </w:rPr>
        <w:t xml:space="preserve"> </w:t>
      </w:r>
      <w:r w:rsidRPr="00D405C7">
        <w:rPr>
          <w:rtl/>
        </w:rPr>
        <w:t>التنفيذ</w:t>
      </w:r>
      <w:r w:rsidR="00FF5FA4">
        <w:rPr>
          <w:rtl/>
        </w:rPr>
        <w:t xml:space="preserve"> </w:t>
      </w:r>
      <w:r w:rsidR="00E81069">
        <w:rPr>
          <w:rFonts w:hint="cs"/>
          <w:rtl/>
        </w:rPr>
        <w:t>حتى</w:t>
      </w:r>
      <w:r w:rsidRPr="00D405C7">
        <w:t>31</w:t>
      </w:r>
      <w:r w:rsidR="00FF5FA4">
        <w:rPr>
          <w:rtl/>
        </w:rPr>
        <w:t xml:space="preserve"> </w:t>
      </w:r>
      <w:r w:rsidRPr="00D405C7">
        <w:rPr>
          <w:rtl/>
        </w:rPr>
        <w:t>ديسمبر</w:t>
      </w:r>
      <w:r w:rsidR="00E81069">
        <w:rPr>
          <w:rFonts w:hint="cs"/>
          <w:rtl/>
        </w:rPr>
        <w:t>/</w:t>
      </w:r>
      <w:r w:rsidR="00FF5FA4">
        <w:rPr>
          <w:rFonts w:hint="cs"/>
          <w:rtl/>
        </w:rPr>
        <w:t xml:space="preserve"> </w:t>
      </w:r>
      <w:r w:rsidR="00E81069">
        <w:rPr>
          <w:rFonts w:hint="cs"/>
          <w:rtl/>
        </w:rPr>
        <w:t>كانون</w:t>
      </w:r>
      <w:r w:rsidR="00FF5FA4">
        <w:rPr>
          <w:rFonts w:hint="cs"/>
          <w:rtl/>
        </w:rPr>
        <w:t xml:space="preserve"> </w:t>
      </w:r>
      <w:r w:rsidR="00E81069">
        <w:rPr>
          <w:rFonts w:hint="cs"/>
          <w:rtl/>
        </w:rPr>
        <w:t>الأول</w:t>
      </w:r>
      <w:r w:rsidRPr="00D405C7">
        <w:t>2023</w:t>
      </w:r>
      <w:r w:rsidR="00FF5FA4">
        <w:rPr>
          <w:rtl/>
        </w:rPr>
        <w:t xml:space="preserve"> </w:t>
      </w:r>
      <w:r w:rsidR="00E81069">
        <w:rPr>
          <w:rFonts w:hint="cs"/>
          <w:rtl/>
          <w:lang w:bidi="ar-SA"/>
        </w:rPr>
        <w:t>.</w:t>
      </w:r>
      <w:r w:rsidR="00FF5FA4">
        <w:rPr>
          <w:rFonts w:hint="cs"/>
          <w:rtl/>
          <w:lang w:bidi="ar-SA"/>
        </w:rPr>
        <w:t xml:space="preserve"> </w:t>
      </w:r>
      <w:r w:rsidRPr="00D405C7">
        <w:rPr>
          <w:rtl/>
        </w:rPr>
        <w:t>وتشمل</w:t>
      </w:r>
      <w:r w:rsidR="00FF5FA4">
        <w:rPr>
          <w:rtl/>
        </w:rPr>
        <w:t xml:space="preserve"> </w:t>
      </w:r>
      <w:r w:rsidRPr="00D405C7">
        <w:rPr>
          <w:rtl/>
        </w:rPr>
        <w:t>المؤشرات</w:t>
      </w:r>
      <w:r w:rsidR="00FF5FA4">
        <w:rPr>
          <w:rtl/>
        </w:rPr>
        <w:t xml:space="preserve"> </w:t>
      </w:r>
      <w:r w:rsidRPr="00D405C7">
        <w:rPr>
          <w:rtl/>
        </w:rPr>
        <w:t>الرئيسية</w:t>
      </w:r>
      <w:r w:rsidR="00FF5FA4">
        <w:rPr>
          <w:rtl/>
        </w:rPr>
        <w:t xml:space="preserve"> </w:t>
      </w:r>
      <w:r w:rsidRPr="00D405C7">
        <w:rPr>
          <w:rtl/>
        </w:rPr>
        <w:t>للتقدم</w:t>
      </w:r>
      <w:r w:rsidR="00FF5FA4">
        <w:rPr>
          <w:rtl/>
        </w:rPr>
        <w:t xml:space="preserve"> </w:t>
      </w:r>
      <w:r w:rsidRPr="00D405C7">
        <w:rPr>
          <w:rtl/>
        </w:rPr>
        <w:t>النسبة</w:t>
      </w:r>
      <w:r w:rsidR="00FF5FA4">
        <w:rPr>
          <w:rtl/>
        </w:rPr>
        <w:t xml:space="preserve"> </w:t>
      </w:r>
      <w:r w:rsidRPr="00D405C7">
        <w:rPr>
          <w:rtl/>
        </w:rPr>
        <w:t>المئوية</w:t>
      </w:r>
      <w:r w:rsidR="00FF5FA4">
        <w:rPr>
          <w:rtl/>
        </w:rPr>
        <w:t xml:space="preserve"> </w:t>
      </w:r>
      <w:r w:rsidRPr="00D405C7">
        <w:rPr>
          <w:rtl/>
        </w:rPr>
        <w:t>للأمو</w:t>
      </w:r>
      <w:r w:rsidR="00E81069">
        <w:rPr>
          <w:rtl/>
        </w:rPr>
        <w:t>ال</w:t>
      </w:r>
      <w:r w:rsidR="00FF5FA4">
        <w:rPr>
          <w:rtl/>
        </w:rPr>
        <w:t xml:space="preserve"> </w:t>
      </w:r>
      <w:r w:rsidR="00E81069">
        <w:rPr>
          <w:rtl/>
        </w:rPr>
        <w:t>المصروفة</w:t>
      </w:r>
      <w:r w:rsidR="00FF5FA4">
        <w:rPr>
          <w:rtl/>
        </w:rPr>
        <w:t xml:space="preserve"> </w:t>
      </w:r>
      <w:r w:rsidR="00E81069">
        <w:rPr>
          <w:rtl/>
        </w:rPr>
        <w:t>والنسبة</w:t>
      </w:r>
      <w:r w:rsidR="00FF5FA4">
        <w:rPr>
          <w:rtl/>
        </w:rPr>
        <w:t xml:space="preserve"> </w:t>
      </w:r>
      <w:r w:rsidR="00E81069">
        <w:rPr>
          <w:rtl/>
        </w:rPr>
        <w:t>المئوية</w:t>
      </w:r>
      <w:r w:rsidR="00FF5FA4">
        <w:rPr>
          <w:rtl/>
        </w:rPr>
        <w:t xml:space="preserve"> </w:t>
      </w:r>
      <w:r w:rsidR="00E81069">
        <w:rPr>
          <w:rtl/>
        </w:rPr>
        <w:t>للم</w:t>
      </w:r>
      <w:r w:rsidR="00E81069">
        <w:rPr>
          <w:rFonts w:hint="cs"/>
          <w:rtl/>
        </w:rPr>
        <w:t>ش</w:t>
      </w:r>
      <w:r w:rsidR="00E81069">
        <w:rPr>
          <w:rtl/>
        </w:rPr>
        <w:t>ر</w:t>
      </w:r>
      <w:r w:rsidR="00E81069">
        <w:rPr>
          <w:rFonts w:hint="cs"/>
          <w:rtl/>
        </w:rPr>
        <w:t>و</w:t>
      </w:r>
      <w:r w:rsidRPr="00D405C7">
        <w:rPr>
          <w:rtl/>
        </w:rPr>
        <w:t>ع</w:t>
      </w:r>
      <w:r w:rsidR="00E81069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Pr="00D405C7">
        <w:rPr>
          <w:rtl/>
        </w:rPr>
        <w:t>التي</w:t>
      </w:r>
      <w:r w:rsidR="00FF5FA4">
        <w:rPr>
          <w:rtl/>
        </w:rPr>
        <w:t xml:space="preserve"> </w:t>
      </w:r>
      <w:r w:rsidRPr="00D405C7">
        <w:rPr>
          <w:rtl/>
        </w:rPr>
        <w:t>بدأت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صرف</w:t>
      </w:r>
      <w:r w:rsidR="00FF5FA4">
        <w:rPr>
          <w:rtl/>
        </w:rPr>
        <w:t xml:space="preserve"> </w:t>
      </w:r>
      <w:r w:rsidRPr="00D405C7">
        <w:rPr>
          <w:rtl/>
        </w:rPr>
        <w:t>الأموال؛</w:t>
      </w:r>
      <w:r w:rsidR="00FF5FA4">
        <w:rPr>
          <w:rtl/>
        </w:rPr>
        <w:t xml:space="preserve"> </w:t>
      </w:r>
      <w:r w:rsidRPr="00D405C7">
        <w:rPr>
          <w:rtl/>
        </w:rPr>
        <w:t>والتمويل</w:t>
      </w:r>
      <w:r w:rsidR="00FF5FA4">
        <w:rPr>
          <w:rtl/>
        </w:rPr>
        <w:t xml:space="preserve"> </w:t>
      </w:r>
      <w:r w:rsidRPr="00D405C7">
        <w:rPr>
          <w:rtl/>
        </w:rPr>
        <w:t>المتوقع</w:t>
      </w:r>
      <w:r w:rsidR="00FF5FA4">
        <w:rPr>
          <w:rtl/>
        </w:rPr>
        <w:t xml:space="preserve"> </w:t>
      </w:r>
      <w:r w:rsidRPr="00D405C7">
        <w:rPr>
          <w:rtl/>
        </w:rPr>
        <w:t>صرفه</w:t>
      </w:r>
      <w:r w:rsidR="00FF5FA4">
        <w:rPr>
          <w:rtl/>
        </w:rPr>
        <w:t xml:space="preserve"> </w:t>
      </w:r>
      <w:r w:rsidRPr="00D405C7">
        <w:rPr>
          <w:rtl/>
        </w:rPr>
        <w:t>بحلول</w:t>
      </w:r>
      <w:r w:rsidR="00FF5FA4">
        <w:rPr>
          <w:rtl/>
        </w:rPr>
        <w:t xml:space="preserve"> </w:t>
      </w:r>
      <w:r w:rsidRPr="00D405C7">
        <w:rPr>
          <w:rtl/>
        </w:rPr>
        <w:t>نهاية</w:t>
      </w:r>
      <w:r w:rsidR="00FF5FA4">
        <w:rPr>
          <w:rtl/>
        </w:rPr>
        <w:t xml:space="preserve"> </w:t>
      </w:r>
      <w:r w:rsidR="00E81069">
        <w:rPr>
          <w:rFonts w:hint="cs"/>
          <w:rtl/>
        </w:rPr>
        <w:t>هذا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العام</w:t>
      </w:r>
      <w:r w:rsidR="00FF5FA4">
        <w:rPr>
          <w:rtl/>
        </w:rPr>
        <w:t xml:space="preserve"> </w:t>
      </w:r>
      <w:r w:rsidRPr="00D405C7">
        <w:rPr>
          <w:rtl/>
        </w:rPr>
        <w:t>كنسبة</w:t>
      </w:r>
      <w:r w:rsidR="00FF5FA4">
        <w:rPr>
          <w:rtl/>
        </w:rPr>
        <w:t xml:space="preserve"> </w:t>
      </w:r>
      <w:r w:rsidRPr="00D405C7">
        <w:rPr>
          <w:rtl/>
        </w:rPr>
        <w:t>مئوية</w:t>
      </w:r>
      <w:r w:rsidR="00FF5FA4">
        <w:rPr>
          <w:rtl/>
        </w:rPr>
        <w:t xml:space="preserve"> </w:t>
      </w:r>
      <w:r w:rsidRPr="00D405C7">
        <w:rPr>
          <w:rtl/>
        </w:rPr>
        <w:t>من</w:t>
      </w:r>
      <w:r w:rsidR="00FF5FA4">
        <w:rPr>
          <w:rtl/>
        </w:rPr>
        <w:t xml:space="preserve"> </w:t>
      </w:r>
      <w:r w:rsidRPr="00D405C7">
        <w:rPr>
          <w:rtl/>
        </w:rPr>
        <w:t>التمويل</w:t>
      </w:r>
      <w:r w:rsidR="00FF5FA4">
        <w:rPr>
          <w:rtl/>
        </w:rPr>
        <w:t xml:space="preserve"> </w:t>
      </w:r>
      <w:r w:rsidRPr="00D405C7">
        <w:rPr>
          <w:rtl/>
        </w:rPr>
        <w:t>المعتمد؛</w:t>
      </w:r>
      <w:r w:rsidR="00FF5FA4">
        <w:rPr>
          <w:rtl/>
        </w:rPr>
        <w:t xml:space="preserve"> </w:t>
      </w:r>
      <w:r w:rsidRPr="00D405C7">
        <w:rPr>
          <w:rtl/>
        </w:rPr>
        <w:t>ومتوسط</w:t>
      </w:r>
      <w:r w:rsidR="00FF5FA4">
        <w:rPr>
          <w:rtl/>
        </w:rPr>
        <w:t xml:space="preserve"> </w:t>
      </w:r>
      <w:r w:rsidRPr="00D405C7">
        <w:rPr>
          <w:rtl/>
        </w:rPr>
        <w:t>مدة</w:t>
      </w:r>
      <w:r w:rsidR="00FF5FA4">
        <w:rPr>
          <w:rtl/>
        </w:rPr>
        <w:t xml:space="preserve"> </w:t>
      </w:r>
      <w:r w:rsidRPr="00D405C7">
        <w:rPr>
          <w:rtl/>
        </w:rPr>
        <w:t>التأخير</w:t>
      </w:r>
      <w:r w:rsidR="00FF5FA4">
        <w:rPr>
          <w:rtl/>
        </w:rPr>
        <w:t xml:space="preserve"> </w:t>
      </w:r>
      <w:r w:rsidRPr="00D405C7">
        <w:rPr>
          <w:rtl/>
        </w:rPr>
        <w:t>المتوقع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التنفيذ؛</w:t>
      </w:r>
      <w:r w:rsidR="00FF5FA4">
        <w:rPr>
          <w:rtl/>
        </w:rPr>
        <w:t xml:space="preserve"> </w:t>
      </w:r>
      <w:r w:rsidRPr="00D405C7">
        <w:rPr>
          <w:rtl/>
        </w:rPr>
        <w:t>والمعلومات</w:t>
      </w:r>
      <w:r w:rsidR="00FF5FA4">
        <w:rPr>
          <w:rtl/>
        </w:rPr>
        <w:t xml:space="preserve"> </w:t>
      </w:r>
      <w:r w:rsidRPr="00D405C7">
        <w:rPr>
          <w:rtl/>
        </w:rPr>
        <w:t>المقدمة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عمود</w:t>
      </w:r>
      <w:r w:rsidR="00FF5FA4">
        <w:rPr>
          <w:rtl/>
        </w:rPr>
        <w:t xml:space="preserve"> </w:t>
      </w:r>
      <w:r w:rsidRPr="00D405C7">
        <w:rPr>
          <w:rtl/>
        </w:rPr>
        <w:t>الملاحظات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قاعدة</w:t>
      </w:r>
      <w:r w:rsidR="00FF5FA4">
        <w:rPr>
          <w:rtl/>
        </w:rPr>
        <w:t xml:space="preserve"> </w:t>
      </w:r>
      <w:r w:rsidRPr="00D405C7">
        <w:rPr>
          <w:rtl/>
        </w:rPr>
        <w:t>بيانات</w:t>
      </w:r>
      <w:r w:rsidR="00FF5FA4">
        <w:rPr>
          <w:rtl/>
        </w:rPr>
        <w:t xml:space="preserve"> </w:t>
      </w:r>
      <w:r w:rsidR="009A5A6B">
        <w:rPr>
          <w:rFonts w:hint="cs"/>
          <w:rtl/>
        </w:rPr>
        <w:t>ال</w:t>
      </w:r>
      <w:r w:rsidRPr="00D405C7">
        <w:rPr>
          <w:rtl/>
        </w:rPr>
        <w:t>تقرير</w:t>
      </w:r>
      <w:r w:rsidR="00FF5FA4">
        <w:rPr>
          <w:rtl/>
        </w:rPr>
        <w:t xml:space="preserve"> </w:t>
      </w:r>
      <w:r w:rsidR="009A5A6B">
        <w:rPr>
          <w:rFonts w:hint="cs"/>
          <w:rtl/>
        </w:rPr>
        <w:t>المرحلي</w:t>
      </w:r>
      <w:r w:rsidRPr="00D405C7">
        <w:t>.</w:t>
      </w:r>
    </w:p>
  </w:footnote>
  <w:footnote w:id="6">
    <w:p w14:paraId="214A7C9B" w14:textId="22B0CA6E" w:rsidR="00CF3557" w:rsidRPr="00D405C7" w:rsidRDefault="00CF3557" w:rsidP="003011DC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يتم</w:t>
      </w:r>
      <w:r w:rsidR="00FF5FA4">
        <w:rPr>
          <w:rtl/>
        </w:rPr>
        <w:t xml:space="preserve"> </w:t>
      </w:r>
      <w:r w:rsidR="003011DC">
        <w:rPr>
          <w:rFonts w:hint="cs"/>
          <w:rtl/>
        </w:rPr>
        <w:t>التعبير</w:t>
      </w:r>
      <w:r w:rsidR="00FF5FA4">
        <w:rPr>
          <w:rFonts w:hint="cs"/>
          <w:rtl/>
        </w:rPr>
        <w:t xml:space="preserve"> </w:t>
      </w:r>
      <w:r w:rsidR="003011DC">
        <w:rPr>
          <w:rFonts w:hint="cs"/>
          <w:rtl/>
        </w:rPr>
        <w:t>عن</w:t>
      </w:r>
      <w:r w:rsidR="00FF5FA4">
        <w:rPr>
          <w:rFonts w:hint="cs"/>
          <w:rtl/>
        </w:rPr>
        <w:t xml:space="preserve"> </w:t>
      </w:r>
      <w:r w:rsidR="003011DC">
        <w:rPr>
          <w:rFonts w:hint="cs"/>
          <w:rtl/>
        </w:rPr>
        <w:t>إزالة</w:t>
      </w:r>
      <w:r w:rsidR="00FF5FA4">
        <w:rPr>
          <w:rtl/>
        </w:rPr>
        <w:t xml:space="preserve"> </w:t>
      </w:r>
      <w:r w:rsidRPr="00D405C7">
        <w:rPr>
          <w:rtl/>
        </w:rPr>
        <w:t>المواد</w:t>
      </w:r>
      <w:r w:rsidR="00FF5FA4">
        <w:rPr>
          <w:rtl/>
        </w:rPr>
        <w:t xml:space="preserve"> </w:t>
      </w:r>
      <w:r w:rsidRPr="00D405C7">
        <w:rPr>
          <w:rtl/>
        </w:rPr>
        <w:t>المستنفدة</w:t>
      </w:r>
      <w:r w:rsidR="00FF5FA4">
        <w:rPr>
          <w:rtl/>
        </w:rPr>
        <w:t xml:space="preserve"> </w:t>
      </w:r>
      <w:r w:rsidRPr="00D405C7">
        <w:rPr>
          <w:rtl/>
        </w:rPr>
        <w:t>للأوزون</w:t>
      </w:r>
      <w:r w:rsidR="00FF5FA4">
        <w:rPr>
          <w:rtl/>
        </w:rPr>
        <w:t xml:space="preserve"> </w:t>
      </w:r>
      <w:r w:rsidR="003011DC">
        <w:rPr>
          <w:rFonts w:hint="cs"/>
          <w:rtl/>
        </w:rPr>
        <w:t>بالطن</w:t>
      </w:r>
      <w:r w:rsidR="00FF5FA4">
        <w:rPr>
          <w:rFonts w:hint="cs"/>
          <w:rtl/>
        </w:rPr>
        <w:t xml:space="preserve"> </w:t>
      </w:r>
      <w:r w:rsidR="003011DC">
        <w:rPr>
          <w:rFonts w:hint="cs"/>
          <w:rtl/>
        </w:rPr>
        <w:t>من</w:t>
      </w:r>
      <w:r w:rsidR="00FF5FA4">
        <w:rPr>
          <w:rFonts w:hint="cs"/>
          <w:rtl/>
        </w:rPr>
        <w:t xml:space="preserve"> </w:t>
      </w:r>
      <w:r w:rsidR="003011DC">
        <w:rPr>
          <w:rFonts w:hint="cs"/>
          <w:rtl/>
        </w:rPr>
        <w:t>قدرات</w:t>
      </w:r>
      <w:r w:rsidR="00FF5FA4">
        <w:rPr>
          <w:rFonts w:hint="cs"/>
          <w:rtl/>
        </w:rPr>
        <w:t xml:space="preserve"> </w:t>
      </w:r>
      <w:r w:rsidR="003011DC">
        <w:rPr>
          <w:rFonts w:hint="cs"/>
          <w:rtl/>
        </w:rPr>
        <w:t>استنفاذ</w:t>
      </w:r>
      <w:r w:rsidR="00FF5FA4">
        <w:rPr>
          <w:rtl/>
        </w:rPr>
        <w:t xml:space="preserve"> </w:t>
      </w:r>
      <w:r w:rsidR="003011DC">
        <w:rPr>
          <w:rFonts w:hint="cs"/>
          <w:rtl/>
        </w:rPr>
        <w:t>ا</w:t>
      </w:r>
      <w:r w:rsidRPr="00D405C7">
        <w:rPr>
          <w:rtl/>
        </w:rPr>
        <w:t>لأوزون</w:t>
      </w:r>
      <w:r w:rsidR="00FF5FA4">
        <w:rPr>
          <w:rtl/>
        </w:rPr>
        <w:t xml:space="preserve"> </w:t>
      </w:r>
      <w:r w:rsidR="003011DC">
        <w:rPr>
          <w:rFonts w:hint="cs"/>
          <w:rtl/>
        </w:rPr>
        <w:t>وإزالة</w:t>
      </w:r>
      <w:r w:rsidR="00FF5FA4">
        <w:rPr>
          <w:rFonts w:hint="cs"/>
          <w:rtl/>
        </w:rPr>
        <w:t xml:space="preserve"> </w:t>
      </w:r>
      <w:r w:rsidR="003011DC">
        <w:rPr>
          <w:rFonts w:hint="cs"/>
          <w:rtl/>
        </w:rPr>
        <w:t>المواد</w:t>
      </w:r>
      <w:r w:rsidR="00FF5FA4">
        <w:rPr>
          <w:rtl/>
        </w:rPr>
        <w:t xml:space="preserve"> </w:t>
      </w:r>
      <w:r w:rsidRPr="00D405C7">
        <w:rPr>
          <w:rtl/>
        </w:rPr>
        <w:t>الهيدروفلوروكربون</w:t>
      </w:r>
      <w:r w:rsidR="003011DC">
        <w:rPr>
          <w:rFonts w:hint="cs"/>
          <w:rtl/>
        </w:rPr>
        <w:t>ية</w:t>
      </w:r>
      <w:r w:rsidR="00FF5FA4">
        <w:rPr>
          <w:rtl/>
        </w:rPr>
        <w:t xml:space="preserve"> </w:t>
      </w:r>
      <w:r w:rsidR="003011DC">
        <w:rPr>
          <w:rtl/>
        </w:rPr>
        <w:t>بالطن</w:t>
      </w:r>
      <w:r w:rsidR="00FF5FA4">
        <w:rPr>
          <w:rtl/>
        </w:rPr>
        <w:t xml:space="preserve"> </w:t>
      </w:r>
      <w:r w:rsidR="003011DC">
        <w:rPr>
          <w:rtl/>
        </w:rPr>
        <w:t>المتري</w:t>
      </w:r>
      <w:r w:rsidR="00FF5FA4">
        <w:rPr>
          <w:rtl/>
        </w:rPr>
        <w:t xml:space="preserve"> </w:t>
      </w:r>
      <w:r w:rsidR="003011DC">
        <w:rPr>
          <w:rFonts w:hint="cs"/>
          <w:rtl/>
        </w:rPr>
        <w:t>والطن</w:t>
      </w:r>
      <w:r w:rsidR="00FF5FA4">
        <w:rPr>
          <w:rFonts w:hint="cs"/>
          <w:rtl/>
        </w:rPr>
        <w:t xml:space="preserve"> </w:t>
      </w:r>
      <w:r w:rsidR="003011DC">
        <w:rPr>
          <w:rFonts w:hint="cs"/>
          <w:rtl/>
        </w:rPr>
        <w:t>من</w:t>
      </w:r>
      <w:r w:rsidR="00FF5FA4">
        <w:rPr>
          <w:rtl/>
        </w:rPr>
        <w:t xml:space="preserve"> </w:t>
      </w:r>
      <w:r w:rsidRPr="00D405C7">
        <w:rPr>
          <w:rtl/>
        </w:rPr>
        <w:t>مكافئ</w:t>
      </w:r>
      <w:r w:rsidR="00FF5FA4">
        <w:rPr>
          <w:rtl/>
        </w:rPr>
        <w:t xml:space="preserve"> </w:t>
      </w:r>
      <w:r w:rsidRPr="003011DC">
        <w:rPr>
          <w:rtl/>
        </w:rPr>
        <w:t>ثاني</w:t>
      </w:r>
      <w:r w:rsidR="00FF5FA4">
        <w:rPr>
          <w:rtl/>
        </w:rPr>
        <w:t xml:space="preserve"> </w:t>
      </w:r>
      <w:r w:rsidRPr="003011DC">
        <w:rPr>
          <w:rtl/>
        </w:rPr>
        <w:t>أكسيد</w:t>
      </w:r>
      <w:r w:rsidR="00FF5FA4">
        <w:rPr>
          <w:rtl/>
        </w:rPr>
        <w:t xml:space="preserve"> </w:t>
      </w:r>
      <w:r w:rsidRPr="003011DC">
        <w:rPr>
          <w:rtl/>
        </w:rPr>
        <w:t>الكربون</w:t>
      </w:r>
      <w:r w:rsidRPr="00D405C7">
        <w:rPr>
          <w:rtl/>
        </w:rPr>
        <w:t>.</w:t>
      </w:r>
    </w:p>
  </w:footnote>
  <w:footnote w:id="7">
    <w:p w14:paraId="419B19DB" w14:textId="1A4BCA48" w:rsidR="00CF3557" w:rsidRPr="00D405C7" w:rsidRDefault="00CF3557" w:rsidP="001F7AFD">
      <w:pPr>
        <w:pStyle w:val="Title1"/>
        <w:widowControl w:val="0"/>
        <w:bidi/>
        <w:jc w:val="both"/>
        <w:rPr>
          <w:bCs/>
          <w:sz w:val="20"/>
          <w:szCs w:val="20"/>
          <w:rtl/>
        </w:rPr>
      </w:pPr>
      <w:r w:rsidRPr="00D405C7">
        <w:rPr>
          <w:rStyle w:val="FootnoteReference"/>
          <w:b w:val="0"/>
          <w:sz w:val="20"/>
          <w:szCs w:val="20"/>
        </w:rPr>
        <w:footnoteRef/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لا</w:t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توجد</w:t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إزالة</w:t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ل</w:t>
      </w:r>
      <w:r w:rsidR="001F7AFD">
        <w:rPr>
          <w:b w:val="0"/>
          <w:caps w:val="0"/>
          <w:sz w:val="19"/>
          <w:szCs w:val="19"/>
          <w:rtl/>
          <w:lang w:val="en-CA"/>
        </w:rPr>
        <w:t>لمشر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و</w:t>
      </w:r>
      <w:r w:rsidRPr="00D405C7">
        <w:rPr>
          <w:b w:val="0"/>
          <w:caps w:val="0"/>
          <w:sz w:val="19"/>
          <w:szCs w:val="19"/>
          <w:rtl/>
          <w:lang w:val="en-CA"/>
        </w:rPr>
        <w:t>ع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ات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/>
        </w:rPr>
        <w:t>المتعلقة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rtl/>
        </w:rPr>
        <w:t>بالمواد</w:t>
      </w:r>
      <w:r w:rsidR="00FF5FA4">
        <w:rPr>
          <w:rtl/>
        </w:rPr>
        <w:t xml:space="preserve"> </w:t>
      </w:r>
      <w:r w:rsidR="001F7AFD" w:rsidRPr="00D405C7">
        <w:rPr>
          <w:rtl/>
        </w:rPr>
        <w:t>الهيدروفلوروكربون</w:t>
      </w:r>
      <w:r w:rsidR="001F7AFD">
        <w:rPr>
          <w:rFonts w:hint="cs"/>
          <w:rtl/>
        </w:rPr>
        <w:t>ية</w:t>
      </w:r>
      <w:r w:rsidR="00FF5FA4">
        <w:rPr>
          <w:rtl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/>
        </w:rPr>
        <w:t>في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/>
        </w:rPr>
        <w:t>عام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D405C7">
        <w:rPr>
          <w:b w:val="0"/>
          <w:caps w:val="0"/>
          <w:sz w:val="19"/>
          <w:szCs w:val="19"/>
          <w:lang w:val="en-CA"/>
        </w:rPr>
        <w:t>2023</w:t>
      </w:r>
    </w:p>
  </w:footnote>
  <w:footnote w:id="8">
    <w:p w14:paraId="763BAE56" w14:textId="2A95328F" w:rsidR="00CF3557" w:rsidRPr="00D405C7" w:rsidRDefault="00CF3557" w:rsidP="001F7AFD">
      <w:pPr>
        <w:pStyle w:val="Title1"/>
        <w:widowControl w:val="0"/>
        <w:bidi/>
        <w:jc w:val="both"/>
        <w:rPr>
          <w:bCs/>
          <w:sz w:val="20"/>
          <w:szCs w:val="20"/>
          <w:rtl/>
        </w:rPr>
      </w:pPr>
      <w:r w:rsidRPr="00D405C7">
        <w:rPr>
          <w:rStyle w:val="FootnoteReference"/>
          <w:b w:val="0"/>
          <w:sz w:val="20"/>
          <w:szCs w:val="20"/>
        </w:rPr>
        <w:footnoteRef/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لا</w:t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توجد</w:t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إزالة</w:t>
      </w:r>
      <w:r w:rsidR="00FF5FA4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/>
        </w:rPr>
        <w:t>حتى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D405C7">
        <w:rPr>
          <w:b w:val="0"/>
          <w:caps w:val="0"/>
          <w:sz w:val="19"/>
          <w:szCs w:val="19"/>
          <w:rtl/>
          <w:lang w:val="en-CA"/>
        </w:rPr>
        <w:t>الآن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ل</w:t>
      </w:r>
      <w:r w:rsidR="001F7AFD">
        <w:rPr>
          <w:b w:val="0"/>
          <w:caps w:val="0"/>
          <w:sz w:val="19"/>
          <w:szCs w:val="19"/>
          <w:rtl/>
          <w:lang w:val="en-CA"/>
        </w:rPr>
        <w:t>لمشر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و</w:t>
      </w:r>
      <w:r w:rsidR="001F7AFD" w:rsidRPr="00D405C7">
        <w:rPr>
          <w:b w:val="0"/>
          <w:caps w:val="0"/>
          <w:sz w:val="19"/>
          <w:szCs w:val="19"/>
          <w:rtl/>
          <w:lang w:val="en-CA"/>
        </w:rPr>
        <w:t>ع</w:t>
      </w:r>
      <w:r w:rsidR="001F7AFD">
        <w:rPr>
          <w:rFonts w:hint="cs"/>
          <w:b w:val="0"/>
          <w:caps w:val="0"/>
          <w:sz w:val="19"/>
          <w:szCs w:val="19"/>
          <w:rtl/>
          <w:lang w:val="en-CA"/>
        </w:rPr>
        <w:t>ات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="001F7AFD" w:rsidRPr="00D405C7">
        <w:rPr>
          <w:b w:val="0"/>
          <w:caps w:val="0"/>
          <w:sz w:val="19"/>
          <w:szCs w:val="19"/>
          <w:rtl/>
          <w:lang w:val="en-CA"/>
        </w:rPr>
        <w:t>المتعلقة</w:t>
      </w:r>
      <w:r w:rsidR="00FF5FA4">
        <w:rPr>
          <w:b w:val="0"/>
          <w:caps w:val="0"/>
          <w:sz w:val="19"/>
          <w:szCs w:val="19"/>
          <w:rtl/>
          <w:lang w:val="en-CA"/>
        </w:rPr>
        <w:t xml:space="preserve"> </w:t>
      </w:r>
      <w:r w:rsidR="001F7AFD">
        <w:rPr>
          <w:rFonts w:hint="cs"/>
          <w:rtl/>
        </w:rPr>
        <w:t>بالمواد</w:t>
      </w:r>
      <w:r w:rsidR="00FF5FA4">
        <w:rPr>
          <w:rtl/>
        </w:rPr>
        <w:t xml:space="preserve"> </w:t>
      </w:r>
      <w:r w:rsidR="001F7AFD" w:rsidRPr="00D405C7">
        <w:rPr>
          <w:rtl/>
        </w:rPr>
        <w:t>الهيدروفلوروكربون</w:t>
      </w:r>
      <w:r w:rsidR="001F7AFD">
        <w:rPr>
          <w:rFonts w:hint="cs"/>
          <w:rtl/>
        </w:rPr>
        <w:t>ية</w:t>
      </w:r>
      <w:r w:rsidRPr="00D405C7">
        <w:rPr>
          <w:b w:val="0"/>
          <w:caps w:val="0"/>
          <w:sz w:val="19"/>
          <w:szCs w:val="19"/>
          <w:lang w:val="en-CA"/>
        </w:rPr>
        <w:t>.</w:t>
      </w:r>
    </w:p>
  </w:footnote>
  <w:footnote w:id="9">
    <w:p w14:paraId="6A9C19E4" w14:textId="0ACFE7C7" w:rsidR="00CF3557" w:rsidRPr="00D405C7" w:rsidRDefault="00CF3557" w:rsidP="001A0C95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1A0C95">
        <w:rPr>
          <w:rtl/>
        </w:rPr>
        <w:t>المشر</w:t>
      </w:r>
      <w:r w:rsidR="001A0C95">
        <w:rPr>
          <w:rFonts w:hint="cs"/>
          <w:rtl/>
        </w:rPr>
        <w:t>و</w:t>
      </w:r>
      <w:r w:rsidRPr="00D405C7">
        <w:rPr>
          <w:rtl/>
        </w:rPr>
        <w:t>ع</w:t>
      </w:r>
      <w:r w:rsidR="001A0C95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Pr="00D405C7">
        <w:rPr>
          <w:rtl/>
        </w:rPr>
        <w:t>المعتمدة</w:t>
      </w:r>
      <w:r w:rsidR="00FF5FA4">
        <w:rPr>
          <w:rtl/>
        </w:rPr>
        <w:t xml:space="preserve"> </w:t>
      </w:r>
      <w:r w:rsidRPr="00D405C7">
        <w:rPr>
          <w:rtl/>
        </w:rPr>
        <w:t>على</w:t>
      </w:r>
      <w:r w:rsidR="00FF5FA4">
        <w:rPr>
          <w:rtl/>
        </w:rPr>
        <w:t xml:space="preserve"> </w:t>
      </w:r>
      <w:r w:rsidRPr="00D405C7">
        <w:rPr>
          <w:rtl/>
        </w:rPr>
        <w:t>مدى</w:t>
      </w:r>
      <w:r w:rsidR="00FF5FA4">
        <w:rPr>
          <w:rtl/>
        </w:rPr>
        <w:t xml:space="preserve"> </w:t>
      </w:r>
      <w:r w:rsidRPr="00D405C7">
        <w:rPr>
          <w:rtl/>
        </w:rPr>
        <w:t>18</w:t>
      </w:r>
      <w:r w:rsidR="00FF5FA4">
        <w:rPr>
          <w:rtl/>
        </w:rPr>
        <w:t xml:space="preserve"> </w:t>
      </w:r>
      <w:r w:rsidRPr="00D405C7">
        <w:rPr>
          <w:rtl/>
        </w:rPr>
        <w:t>شهراً</w:t>
      </w:r>
      <w:r w:rsidR="00FF5FA4">
        <w:rPr>
          <w:rtl/>
        </w:rPr>
        <w:t xml:space="preserve"> </w:t>
      </w:r>
      <w:r w:rsidR="001A0C95">
        <w:rPr>
          <w:rFonts w:hint="cs"/>
          <w:rtl/>
        </w:rPr>
        <w:t>ب</w:t>
      </w:r>
      <w:r w:rsidRPr="00D405C7">
        <w:rPr>
          <w:rtl/>
        </w:rPr>
        <w:t>صرف</w:t>
      </w:r>
      <w:r w:rsidR="00FF5FA4">
        <w:rPr>
          <w:rtl/>
        </w:rPr>
        <w:t xml:space="preserve"> </w:t>
      </w:r>
      <w:r w:rsidRPr="00D405C7">
        <w:rPr>
          <w:rtl/>
        </w:rPr>
        <w:t>أقل</w:t>
      </w:r>
      <w:r w:rsidR="00FF5FA4">
        <w:rPr>
          <w:rtl/>
        </w:rPr>
        <w:t xml:space="preserve"> </w:t>
      </w:r>
      <w:r w:rsidRPr="00D405C7">
        <w:rPr>
          <w:rtl/>
        </w:rPr>
        <w:t>من</w:t>
      </w:r>
      <w:r w:rsidR="00FF5FA4">
        <w:rPr>
          <w:rtl/>
        </w:rPr>
        <w:t xml:space="preserve"> </w:t>
      </w:r>
      <w:r w:rsidRPr="00D405C7">
        <w:rPr>
          <w:rtl/>
        </w:rPr>
        <w:t>1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المائة،</w:t>
      </w:r>
      <w:r w:rsidR="00FF5FA4">
        <w:rPr>
          <w:rtl/>
        </w:rPr>
        <w:t xml:space="preserve"> </w:t>
      </w:r>
      <w:r w:rsidRPr="00D405C7">
        <w:rPr>
          <w:rtl/>
        </w:rPr>
        <w:t>أو</w:t>
      </w:r>
      <w:r w:rsidR="00FF5FA4">
        <w:rPr>
          <w:rtl/>
        </w:rPr>
        <w:t xml:space="preserve"> </w:t>
      </w:r>
      <w:r w:rsidR="001A0C95">
        <w:rPr>
          <w:rtl/>
        </w:rPr>
        <w:t>المشر</w:t>
      </w:r>
      <w:r w:rsidR="001A0C95">
        <w:rPr>
          <w:rFonts w:hint="cs"/>
          <w:rtl/>
        </w:rPr>
        <w:t>و</w:t>
      </w:r>
      <w:r w:rsidR="001A0C95" w:rsidRPr="00D405C7">
        <w:rPr>
          <w:rtl/>
        </w:rPr>
        <w:t>ع</w:t>
      </w:r>
      <w:r w:rsidR="001A0C95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Pr="00D405C7">
        <w:rPr>
          <w:rtl/>
        </w:rPr>
        <w:t>التي</w:t>
      </w:r>
      <w:r w:rsidR="00FF5FA4">
        <w:rPr>
          <w:rtl/>
        </w:rPr>
        <w:t xml:space="preserve"> </w:t>
      </w:r>
      <w:r w:rsidRPr="00D405C7">
        <w:rPr>
          <w:rtl/>
        </w:rPr>
        <w:t>لم</w:t>
      </w:r>
      <w:r w:rsidR="00FF5FA4">
        <w:rPr>
          <w:rtl/>
        </w:rPr>
        <w:t xml:space="preserve"> </w:t>
      </w:r>
      <w:r w:rsidRPr="00D405C7">
        <w:rPr>
          <w:rtl/>
        </w:rPr>
        <w:t>تكتمل</w:t>
      </w:r>
      <w:r w:rsidR="00FF5FA4">
        <w:rPr>
          <w:rtl/>
        </w:rPr>
        <w:t xml:space="preserve"> </w:t>
      </w:r>
      <w:r w:rsidRPr="00D405C7">
        <w:rPr>
          <w:rtl/>
        </w:rPr>
        <w:t>بعد</w:t>
      </w:r>
      <w:r w:rsidR="00FF5FA4">
        <w:rPr>
          <w:rtl/>
        </w:rPr>
        <w:t xml:space="preserve"> </w:t>
      </w:r>
      <w:r w:rsidRPr="00D405C7">
        <w:rPr>
          <w:rtl/>
        </w:rPr>
        <w:t>12</w:t>
      </w:r>
      <w:r w:rsidR="00FF5FA4">
        <w:rPr>
          <w:rtl/>
        </w:rPr>
        <w:t xml:space="preserve"> </w:t>
      </w:r>
      <w:r w:rsidRPr="00D405C7">
        <w:rPr>
          <w:rtl/>
        </w:rPr>
        <w:t>شهراً</w:t>
      </w:r>
      <w:r w:rsidR="00FF5FA4">
        <w:rPr>
          <w:rtl/>
        </w:rPr>
        <w:t xml:space="preserve"> </w:t>
      </w:r>
      <w:r w:rsidRPr="00D405C7">
        <w:rPr>
          <w:rtl/>
        </w:rPr>
        <w:t>من</w:t>
      </w:r>
      <w:r w:rsidR="00FF5FA4">
        <w:rPr>
          <w:rtl/>
        </w:rPr>
        <w:t xml:space="preserve"> </w:t>
      </w:r>
      <w:r w:rsidRPr="00D405C7">
        <w:rPr>
          <w:rtl/>
        </w:rPr>
        <w:t>تاريخ</w:t>
      </w:r>
      <w:r w:rsidR="00FF5FA4">
        <w:rPr>
          <w:rtl/>
        </w:rPr>
        <w:t xml:space="preserve"> </w:t>
      </w:r>
      <w:r w:rsidR="001A0C95">
        <w:rPr>
          <w:rFonts w:hint="cs"/>
          <w:rtl/>
        </w:rPr>
        <w:t>الإنجاز</w:t>
      </w:r>
      <w:r w:rsidR="00FF5FA4">
        <w:rPr>
          <w:rtl/>
        </w:rPr>
        <w:t xml:space="preserve"> </w:t>
      </w:r>
      <w:r w:rsidRPr="00D405C7">
        <w:rPr>
          <w:rtl/>
        </w:rPr>
        <w:t>المقترح</w:t>
      </w:r>
      <w:r w:rsidR="00FF5FA4">
        <w:rPr>
          <w:rtl/>
        </w:rPr>
        <w:t xml:space="preserve"> </w:t>
      </w:r>
      <w:r w:rsidRPr="00D405C7">
        <w:rPr>
          <w:rtl/>
        </w:rPr>
        <w:t>في</w:t>
      </w:r>
      <w:r w:rsidR="00FF5FA4">
        <w:rPr>
          <w:rtl/>
        </w:rPr>
        <w:t xml:space="preserve"> </w:t>
      </w:r>
      <w:r w:rsidRPr="00D405C7">
        <w:rPr>
          <w:rtl/>
        </w:rPr>
        <w:t>التقرير</w:t>
      </w:r>
      <w:r w:rsidR="00FF5FA4">
        <w:rPr>
          <w:rtl/>
        </w:rPr>
        <w:t xml:space="preserve"> </w:t>
      </w:r>
      <w:r w:rsidRPr="00D405C7">
        <w:rPr>
          <w:rtl/>
        </w:rPr>
        <w:t>المرحلي</w:t>
      </w:r>
      <w:r w:rsidR="00FF5FA4">
        <w:rPr>
          <w:rtl/>
        </w:rPr>
        <w:t xml:space="preserve"> </w:t>
      </w:r>
      <w:r w:rsidRPr="00D405C7">
        <w:rPr>
          <w:rtl/>
        </w:rPr>
        <w:t>(المقرر</w:t>
      </w:r>
      <w:r w:rsidR="00FF5FA4">
        <w:rPr>
          <w:rtl/>
        </w:rPr>
        <w:t xml:space="preserve"> </w:t>
      </w:r>
      <w:r w:rsidRPr="00D405C7">
        <w:rPr>
          <w:rtl/>
        </w:rPr>
        <w:t>22/61).</w:t>
      </w:r>
    </w:p>
  </w:footnote>
  <w:footnote w:id="10">
    <w:p w14:paraId="019A3B64" w14:textId="727A4B02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tl/>
        </w:rPr>
        <w:t xml:space="preserve"> </w:t>
      </w:r>
      <w:bookmarkStart w:id="1" w:name="_Hlk179796622"/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</w:t>
      </w:r>
      <w:r w:rsidR="00FF5FA4">
        <w:rPr>
          <w:rtl/>
        </w:rPr>
        <w:t xml:space="preserve"> </w:t>
      </w:r>
      <w:bookmarkEnd w:id="1"/>
      <w:r w:rsidRPr="00D405C7">
        <w:rPr>
          <w:rtl/>
        </w:rPr>
        <w:t>39</w:t>
      </w:r>
    </w:p>
  </w:footnote>
  <w:footnote w:id="11">
    <w:p w14:paraId="14E50C99" w14:textId="1C285FA1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UNEP/OzL.Pro/ExCom/95/41</w:t>
      </w:r>
    </w:p>
  </w:footnote>
  <w:footnote w:id="12">
    <w:p w14:paraId="322115F0" w14:textId="1F6D4F00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UNEP/OzL.Pro/ExCom/95/43</w:t>
      </w:r>
    </w:p>
  </w:footnote>
  <w:footnote w:id="13">
    <w:p w14:paraId="3A535AB0" w14:textId="167FFE37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UNEP/OzL.Pro/ExCom/95/44</w:t>
      </w:r>
    </w:p>
  </w:footnote>
  <w:footnote w:id="14">
    <w:p w14:paraId="2ACAE080" w14:textId="7370A991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UNEP/OzL.Pro/ExCom/95/46</w:t>
      </w:r>
    </w:p>
  </w:footnote>
  <w:footnote w:id="15">
    <w:p w14:paraId="44136677" w14:textId="588F2342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  <w:lang w:bidi="ar-SA"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UNEP/OzL.Pro/ExCom/95/47</w:t>
      </w:r>
    </w:p>
  </w:footnote>
  <w:footnote w:id="16">
    <w:p w14:paraId="374EC683" w14:textId="75B0F906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UNEP/OzL.Pro/ExCom/95/49</w:t>
      </w:r>
    </w:p>
  </w:footnote>
  <w:footnote w:id="17">
    <w:p w14:paraId="64225CEA" w14:textId="10128685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UNEP/OzL.Pro/ExCom/95/51</w:t>
      </w:r>
    </w:p>
  </w:footnote>
  <w:footnote w:id="18">
    <w:p w14:paraId="1553683C" w14:textId="5C18AF86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UNEP/OzL.Pro/ExCom/95/54</w:t>
      </w:r>
    </w:p>
  </w:footnote>
  <w:footnote w:id="19">
    <w:p w14:paraId="3BD27680" w14:textId="7AD63C5C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UNEP/OzL.Pro/ExCom/95/56</w:t>
      </w:r>
    </w:p>
  </w:footnote>
  <w:footnote w:id="20">
    <w:p w14:paraId="1418E8E4" w14:textId="590FA1C3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UNEP/OzL.Pro/ExCom/95/58</w:t>
      </w:r>
    </w:p>
  </w:footnote>
  <w:footnote w:id="21">
    <w:p w14:paraId="1AAB24E2" w14:textId="2DC92645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UNEP/OzL.Pro/ExCom/95/59</w:t>
      </w:r>
    </w:p>
  </w:footnote>
  <w:footnote w:id="22">
    <w:p w14:paraId="32B2B277" w14:textId="13532507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UNEP/OzL.Pro/ExCom/95/62</w:t>
      </w:r>
    </w:p>
  </w:footnote>
  <w:footnote w:id="23">
    <w:p w14:paraId="0C755A32" w14:textId="48073CF0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UNEP/OzL.Pro/ExCom/95/69</w:t>
      </w:r>
    </w:p>
  </w:footnote>
  <w:footnote w:id="24">
    <w:p w14:paraId="0D11F746" w14:textId="6FFD9775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5F4F90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</w:t>
      </w:r>
      <w:r w:rsidR="0035133A">
        <w:rPr>
          <w:rtl/>
        </w:rPr>
        <w:t>EP/OzL.Pro/ExCom/95/71</w:t>
      </w:r>
      <w:r w:rsidR="00FF5FA4">
        <w:rPr>
          <w:rtl/>
        </w:rPr>
        <w:t xml:space="preserve"> </w:t>
      </w:r>
      <w:r w:rsidR="0035133A">
        <w:rPr>
          <w:rtl/>
        </w:rPr>
        <w:t>(جزر</w:t>
      </w:r>
      <w:r w:rsidR="00FF5FA4">
        <w:rPr>
          <w:rtl/>
        </w:rPr>
        <w:t xml:space="preserve"> </w:t>
      </w:r>
      <w:r w:rsidR="0035133A">
        <w:rPr>
          <w:rtl/>
        </w:rPr>
        <w:t>كوك</w:t>
      </w:r>
      <w:r w:rsidR="00FF5FA4">
        <w:rPr>
          <w:rtl/>
        </w:rPr>
        <w:t xml:space="preserve"> </w:t>
      </w:r>
      <w:r w:rsidR="0035133A">
        <w:rPr>
          <w:rtl/>
        </w:rPr>
        <w:t>وكيريباتي</w:t>
      </w:r>
      <w:r w:rsidR="00FF5FA4">
        <w:rPr>
          <w:rtl/>
        </w:rPr>
        <w:t xml:space="preserve"> </w:t>
      </w:r>
      <w:r w:rsidR="0035133A">
        <w:rPr>
          <w:rtl/>
        </w:rPr>
        <w:t>وجزر</w:t>
      </w:r>
      <w:r w:rsidR="00FF5FA4">
        <w:rPr>
          <w:rtl/>
        </w:rPr>
        <w:t xml:space="preserve"> </w:t>
      </w:r>
      <w:r w:rsidR="0035133A">
        <w:rPr>
          <w:rtl/>
        </w:rPr>
        <w:t>مارشال</w:t>
      </w:r>
      <w:r w:rsidR="00FF5FA4">
        <w:rPr>
          <w:rtl/>
        </w:rPr>
        <w:t xml:space="preserve"> </w:t>
      </w:r>
      <w:r w:rsidRPr="00D405C7">
        <w:rPr>
          <w:rtl/>
        </w:rPr>
        <w:t>وميكرونيزيا</w:t>
      </w:r>
      <w:r w:rsidR="00FF5FA4">
        <w:rPr>
          <w:rtl/>
        </w:rPr>
        <w:t xml:space="preserve"> </w:t>
      </w:r>
      <w:r w:rsidRPr="00D405C7">
        <w:rPr>
          <w:rtl/>
        </w:rPr>
        <w:t>(ولايات</w:t>
      </w:r>
      <w:r w:rsidR="00FF5FA4">
        <w:rPr>
          <w:rFonts w:hint="cs"/>
          <w:rtl/>
        </w:rPr>
        <w:t xml:space="preserve"> </w:t>
      </w:r>
      <w:r w:rsidR="00D10DFD">
        <w:rPr>
          <w:rFonts w:hint="cs"/>
          <w:rtl/>
        </w:rPr>
        <w:t>-</w:t>
      </w:r>
      <w:r w:rsidR="00FF5FA4">
        <w:rPr>
          <w:rtl/>
        </w:rPr>
        <w:t xml:space="preserve"> </w:t>
      </w:r>
      <w:r w:rsidR="00627E54">
        <w:rPr>
          <w:rFonts w:hint="cs"/>
          <w:rtl/>
        </w:rPr>
        <w:t>ال</w:t>
      </w:r>
      <w:r w:rsidR="00D10DFD">
        <w:rPr>
          <w:rtl/>
        </w:rPr>
        <w:t>م</w:t>
      </w:r>
      <w:r w:rsidR="00D10DFD">
        <w:rPr>
          <w:rFonts w:hint="cs"/>
          <w:rtl/>
        </w:rPr>
        <w:t>و</w:t>
      </w:r>
      <w:r w:rsidR="0035133A">
        <w:rPr>
          <w:rtl/>
        </w:rPr>
        <w:t>حدة)</w:t>
      </w:r>
      <w:r w:rsidR="00FF5FA4">
        <w:rPr>
          <w:rtl/>
        </w:rPr>
        <w:t xml:space="preserve"> </w:t>
      </w:r>
      <w:r w:rsidR="0035133A">
        <w:rPr>
          <w:rtl/>
        </w:rPr>
        <w:t>وناورو</w:t>
      </w:r>
      <w:r w:rsidR="00FF5FA4">
        <w:rPr>
          <w:rtl/>
        </w:rPr>
        <w:t xml:space="preserve"> </w:t>
      </w:r>
      <w:r w:rsidR="0035133A">
        <w:rPr>
          <w:rtl/>
        </w:rPr>
        <w:t>ونيوي</w:t>
      </w:r>
      <w:r w:rsidR="00FF5FA4">
        <w:rPr>
          <w:rtl/>
        </w:rPr>
        <w:t xml:space="preserve"> </w:t>
      </w:r>
      <w:r w:rsidR="0035133A">
        <w:rPr>
          <w:rtl/>
        </w:rPr>
        <w:t>وبالاو</w:t>
      </w:r>
      <w:r w:rsidR="00FF5FA4">
        <w:rPr>
          <w:rtl/>
        </w:rPr>
        <w:t xml:space="preserve"> </w:t>
      </w:r>
      <w:r w:rsidR="0035133A">
        <w:rPr>
          <w:rtl/>
        </w:rPr>
        <w:t>وساموا</w:t>
      </w:r>
      <w:r w:rsidR="00FF5FA4">
        <w:rPr>
          <w:rtl/>
        </w:rPr>
        <w:t xml:space="preserve"> </w:t>
      </w:r>
      <w:r w:rsidRPr="00D405C7">
        <w:rPr>
          <w:rtl/>
        </w:rPr>
        <w:t>وج</w:t>
      </w:r>
      <w:r w:rsidR="0035133A">
        <w:rPr>
          <w:rtl/>
        </w:rPr>
        <w:t>زر</w:t>
      </w:r>
      <w:r w:rsidR="00FF5FA4">
        <w:rPr>
          <w:rtl/>
        </w:rPr>
        <w:t xml:space="preserve"> </w:t>
      </w:r>
      <w:r w:rsidR="0035133A">
        <w:rPr>
          <w:rtl/>
        </w:rPr>
        <w:t>سليمان</w:t>
      </w:r>
      <w:r w:rsidR="00FF5FA4">
        <w:rPr>
          <w:rtl/>
        </w:rPr>
        <w:t xml:space="preserve"> </w:t>
      </w:r>
      <w:r w:rsidR="0035133A">
        <w:rPr>
          <w:rtl/>
        </w:rPr>
        <w:t>وتونغا</w:t>
      </w:r>
      <w:r w:rsidR="00FF5FA4">
        <w:rPr>
          <w:rtl/>
        </w:rPr>
        <w:t xml:space="preserve"> </w:t>
      </w:r>
      <w:r w:rsidR="0035133A">
        <w:rPr>
          <w:rtl/>
        </w:rPr>
        <w:t>وتوفالو</w:t>
      </w:r>
      <w:r w:rsidR="00FF5FA4">
        <w:rPr>
          <w:rtl/>
        </w:rPr>
        <w:t xml:space="preserve"> </w:t>
      </w:r>
      <w:r w:rsidR="00F83342">
        <w:rPr>
          <w:rtl/>
        </w:rPr>
        <w:t>وفا</w:t>
      </w:r>
      <w:r w:rsidR="00F83342">
        <w:rPr>
          <w:rFonts w:hint="cs"/>
          <w:rtl/>
        </w:rPr>
        <w:t>ن</w:t>
      </w:r>
      <w:r w:rsidRPr="00D405C7">
        <w:rPr>
          <w:rtl/>
        </w:rPr>
        <w:t>واتو)</w:t>
      </w:r>
    </w:p>
  </w:footnote>
  <w:footnote w:id="25">
    <w:p w14:paraId="0547FA5F" w14:textId="03F42A1B" w:rsidR="00CF3557" w:rsidRPr="00D405C7" w:rsidRDefault="00CF3557" w:rsidP="00F235E1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B836AC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UNEP/OzL.Pro/ExCom/95/72</w:t>
      </w:r>
    </w:p>
  </w:footnote>
  <w:footnote w:id="26">
    <w:p w14:paraId="355CBBFF" w14:textId="3F8482B1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B836AC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UNEP/OzL.Pro/ExCom/95/73</w:t>
      </w:r>
    </w:p>
  </w:footnote>
  <w:footnote w:id="27">
    <w:p w14:paraId="41A4E2EE" w14:textId="518D64CB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B836AC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UNEP/OzL.Pro/ExCom/95/74</w:t>
      </w:r>
    </w:p>
  </w:footnote>
  <w:footnote w:id="28">
    <w:p w14:paraId="6DA28E43" w14:textId="4418EFB7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B836AC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UNEP/OzL.Pro/ExCom/95/80</w:t>
      </w:r>
    </w:p>
  </w:footnote>
  <w:footnote w:id="29">
    <w:p w14:paraId="10389D53" w14:textId="6ECFEA06" w:rsidR="00CF3557" w:rsidRPr="00B85357" w:rsidRDefault="00CF3557" w:rsidP="00B85357">
      <w:pPr>
        <w:pStyle w:val="FootnoteText"/>
        <w:bidi/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B836AC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UNEP/OzL.Pro/ExCom/95/20</w:t>
      </w:r>
      <w:r w:rsidR="00FF5FA4">
        <w:rPr>
          <w:rtl/>
        </w:rPr>
        <w:t xml:space="preserve"> </w:t>
      </w:r>
      <w:r w:rsidRPr="00D405C7">
        <w:rPr>
          <w:rtl/>
        </w:rPr>
        <w:t>أو</w:t>
      </w:r>
      <w:r w:rsidR="00FF5FA4">
        <w:rPr>
          <w:rFonts w:hint="cs"/>
          <w:rtl/>
        </w:rPr>
        <w:t xml:space="preserve"> </w:t>
      </w:r>
      <w:r w:rsidR="005C4F9E">
        <w:rPr>
          <w:rFonts w:hint="cs"/>
          <w:rtl/>
        </w:rPr>
        <w:t>الوثيقة</w:t>
      </w:r>
      <w:r w:rsidR="00FF5FA4">
        <w:rPr>
          <w:rtl/>
        </w:rPr>
        <w:t xml:space="preserve"> </w:t>
      </w:r>
      <w:r w:rsidR="00B85357" w:rsidRPr="00D405C7">
        <w:t>UNEP/</w:t>
      </w:r>
      <w:proofErr w:type="spellStart"/>
      <w:r w:rsidR="00B85357" w:rsidRPr="00D405C7">
        <w:t>OzL.Pro</w:t>
      </w:r>
      <w:proofErr w:type="spellEnd"/>
      <w:r w:rsidR="00B85357" w:rsidRPr="00D405C7">
        <w:t>/ExCom/95/21</w:t>
      </w:r>
    </w:p>
  </w:footnote>
  <w:footnote w:id="30">
    <w:p w14:paraId="66F82BBA" w14:textId="17D14E33" w:rsidR="00CF3557" w:rsidRPr="00D405C7" w:rsidRDefault="00CF3557" w:rsidP="00F235E1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="00B836AC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UNEP/OzL.Pro/ExCom/95/52</w:t>
      </w:r>
    </w:p>
  </w:footnote>
  <w:footnote w:id="31">
    <w:p w14:paraId="59B26FB6" w14:textId="7F53CD49" w:rsidR="00017DC8" w:rsidRPr="00D405C7" w:rsidRDefault="00757245" w:rsidP="000D7417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FF5FA4">
        <w:rPr>
          <w:rFonts w:hint="cs"/>
          <w:rtl/>
          <w:lang w:bidi="ar-SA"/>
        </w:rPr>
        <w:t xml:space="preserve"> </w:t>
      </w:r>
      <w:r w:rsidR="00017DC8">
        <w:rPr>
          <w:rFonts w:hint="cs"/>
          <w:rtl/>
        </w:rPr>
        <w:t>الوثيقة</w:t>
      </w:r>
      <w:r w:rsidR="00FF5FA4">
        <w:rPr>
          <w:rFonts w:hint="cs"/>
          <w:rtl/>
        </w:rPr>
        <w:t xml:space="preserve"> </w:t>
      </w:r>
      <w:r w:rsidR="00017DC8" w:rsidRPr="00D405C7">
        <w:t>UNEP/</w:t>
      </w:r>
      <w:proofErr w:type="spellStart"/>
      <w:r w:rsidR="00017DC8" w:rsidRPr="00D405C7">
        <w:t>OzL.Pro</w:t>
      </w:r>
      <w:proofErr w:type="spellEnd"/>
      <w:r w:rsidR="00017DC8" w:rsidRPr="00D405C7">
        <w:t>/ExCom/95/24</w:t>
      </w:r>
    </w:p>
    <w:p w14:paraId="2D747D99" w14:textId="6E568FE2" w:rsidR="00757245" w:rsidRPr="00017DC8" w:rsidRDefault="005F5F76" w:rsidP="005F5F76">
      <w:pPr>
        <w:pStyle w:val="FootnoteText"/>
        <w:bidi/>
        <w:spacing w:before="120" w:after="120"/>
        <w:rPr>
          <w:rtl/>
          <w:lang w:val="en-US" w:bidi="ar-SA"/>
        </w:rPr>
      </w:pPr>
      <w:r>
        <w:rPr>
          <w:lang w:val="en-US" w:bidi="ar-SA"/>
        </w:rPr>
        <w:t>___________________________</w:t>
      </w:r>
    </w:p>
  </w:footnote>
  <w:footnote w:id="32">
    <w:p w14:paraId="6903204F" w14:textId="77E1B14A" w:rsidR="00CF3557" w:rsidRPr="00D405C7" w:rsidRDefault="00CF3557" w:rsidP="006224B2">
      <w:pPr>
        <w:pStyle w:val="FootnoteText"/>
        <w:bidi/>
        <w:rPr>
          <w:lang w:val="en-US"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</w:rPr>
        <w:t xml:space="preserve"> </w:t>
      </w:r>
      <w:r w:rsidRPr="00D405C7">
        <w:rPr>
          <w:rtl/>
        </w:rPr>
        <w:t>طلبت</w:t>
      </w:r>
      <w:r w:rsidR="00FF5FA4">
        <w:rPr>
          <w:rtl/>
        </w:rPr>
        <w:t xml:space="preserve"> </w:t>
      </w:r>
      <w:r w:rsidRPr="00D405C7">
        <w:rPr>
          <w:rtl/>
        </w:rPr>
        <w:t>اللجنة</w:t>
      </w:r>
      <w:r w:rsidR="00FF5FA4">
        <w:rPr>
          <w:rtl/>
        </w:rPr>
        <w:t xml:space="preserve"> </w:t>
      </w:r>
      <w:r w:rsidRPr="00D405C7">
        <w:rPr>
          <w:rtl/>
        </w:rPr>
        <w:t>التنفيذية</w:t>
      </w:r>
      <w:r w:rsidR="00FF5FA4">
        <w:rPr>
          <w:rtl/>
        </w:rPr>
        <w:t xml:space="preserve"> </w:t>
      </w:r>
      <w:r w:rsidRPr="00D405C7">
        <w:rPr>
          <w:rtl/>
        </w:rPr>
        <w:t>من</w:t>
      </w:r>
      <w:r w:rsidR="00FF5FA4">
        <w:rPr>
          <w:rtl/>
        </w:rPr>
        <w:t xml:space="preserve"> </w:t>
      </w:r>
      <w:r w:rsidRPr="00D405C7">
        <w:rPr>
          <w:rtl/>
        </w:rPr>
        <w:t>الوكالات</w:t>
      </w:r>
      <w:r w:rsidR="00FF5FA4">
        <w:rPr>
          <w:rtl/>
        </w:rPr>
        <w:t xml:space="preserve"> </w:t>
      </w:r>
      <w:r w:rsidRPr="00D405C7">
        <w:rPr>
          <w:rtl/>
        </w:rPr>
        <w:t>الثنائية</w:t>
      </w:r>
      <w:r w:rsidR="00FF5FA4">
        <w:rPr>
          <w:rtl/>
        </w:rPr>
        <w:t xml:space="preserve"> </w:t>
      </w:r>
      <w:r w:rsidRPr="00D405C7">
        <w:rPr>
          <w:rtl/>
        </w:rPr>
        <w:t>والمنفذة</w:t>
      </w:r>
      <w:r w:rsidR="00FF5FA4">
        <w:rPr>
          <w:rtl/>
        </w:rPr>
        <w:t xml:space="preserve"> </w:t>
      </w:r>
      <w:r w:rsidR="006224B2">
        <w:rPr>
          <w:rFonts w:hint="cs"/>
          <w:rtl/>
        </w:rPr>
        <w:t>أن</w:t>
      </w:r>
      <w:r w:rsidR="00FF5FA4">
        <w:rPr>
          <w:rFonts w:hint="cs"/>
          <w:rtl/>
        </w:rPr>
        <w:t xml:space="preserve"> </w:t>
      </w:r>
      <w:r w:rsidR="006224B2">
        <w:rPr>
          <w:rFonts w:hint="cs"/>
          <w:rtl/>
        </w:rPr>
        <w:t>تقدم</w:t>
      </w:r>
      <w:r w:rsidR="00FF5FA4">
        <w:rPr>
          <w:rtl/>
        </w:rPr>
        <w:t xml:space="preserve"> </w:t>
      </w:r>
      <w:r w:rsidRPr="00D405C7">
        <w:rPr>
          <w:rtl/>
        </w:rPr>
        <w:t>تقرير</w:t>
      </w:r>
      <w:r w:rsidR="006224B2">
        <w:rPr>
          <w:rFonts w:hint="cs"/>
          <w:rtl/>
        </w:rPr>
        <w:t>ا</w:t>
      </w:r>
      <w:r w:rsidR="00FF5FA4">
        <w:rPr>
          <w:rtl/>
        </w:rPr>
        <w:t xml:space="preserve"> </w:t>
      </w:r>
      <w:r w:rsidRPr="00D405C7">
        <w:rPr>
          <w:rtl/>
        </w:rPr>
        <w:t>موجز</w:t>
      </w:r>
      <w:r w:rsidR="006224B2">
        <w:rPr>
          <w:rFonts w:hint="cs"/>
          <w:rtl/>
        </w:rPr>
        <w:t>ا</w:t>
      </w:r>
      <w:r w:rsidR="00FF5FA4">
        <w:rPr>
          <w:rtl/>
        </w:rPr>
        <w:t xml:space="preserve"> </w:t>
      </w:r>
      <w:r w:rsidRPr="00D405C7">
        <w:rPr>
          <w:rtl/>
        </w:rPr>
        <w:t>عن</w:t>
      </w:r>
      <w:r w:rsidR="00FF5FA4">
        <w:rPr>
          <w:rtl/>
        </w:rPr>
        <w:t xml:space="preserve"> </w:t>
      </w:r>
      <w:r w:rsidRPr="00D405C7">
        <w:rPr>
          <w:rtl/>
        </w:rPr>
        <w:t>نتائج</w:t>
      </w:r>
      <w:r w:rsidR="00FF5FA4">
        <w:rPr>
          <w:rtl/>
        </w:rPr>
        <w:t xml:space="preserve"> </w:t>
      </w:r>
      <w:r w:rsidRPr="00D405C7">
        <w:rPr>
          <w:rtl/>
        </w:rPr>
        <w:t>تعميم</w:t>
      </w:r>
      <w:r w:rsidR="00FF5FA4">
        <w:rPr>
          <w:rtl/>
        </w:rPr>
        <w:t xml:space="preserve"> </w:t>
      </w:r>
      <w:r w:rsidRPr="00D405C7">
        <w:rPr>
          <w:rtl/>
        </w:rPr>
        <w:t>مراعاة</w:t>
      </w:r>
      <w:r w:rsidR="00FF5FA4">
        <w:rPr>
          <w:rtl/>
        </w:rPr>
        <w:t xml:space="preserve"> </w:t>
      </w:r>
      <w:r w:rsidRPr="00D405C7">
        <w:rPr>
          <w:rtl/>
        </w:rPr>
        <w:t>المنظور</w:t>
      </w:r>
      <w:r w:rsidR="00FF5FA4">
        <w:rPr>
          <w:rtl/>
        </w:rPr>
        <w:t xml:space="preserve"> </w:t>
      </w:r>
      <w:r w:rsidRPr="00D405C7">
        <w:rPr>
          <w:rtl/>
        </w:rPr>
        <w:t>الجنساني</w:t>
      </w:r>
      <w:r w:rsidR="00FF5FA4">
        <w:rPr>
          <w:rtl/>
        </w:rPr>
        <w:t xml:space="preserve"> </w:t>
      </w:r>
      <w:r w:rsidRPr="00D405C7">
        <w:rPr>
          <w:rtl/>
        </w:rPr>
        <w:t>الرئيسية</w:t>
      </w:r>
      <w:r w:rsidR="00FF5FA4">
        <w:rPr>
          <w:rtl/>
        </w:rPr>
        <w:t xml:space="preserve"> </w:t>
      </w:r>
      <w:r w:rsidRPr="00D405C7">
        <w:rPr>
          <w:rtl/>
        </w:rPr>
        <w:t>التي</w:t>
      </w:r>
      <w:r w:rsidR="00FF5FA4">
        <w:rPr>
          <w:rtl/>
        </w:rPr>
        <w:t xml:space="preserve"> </w:t>
      </w:r>
      <w:r w:rsidRPr="00D405C7">
        <w:rPr>
          <w:rtl/>
        </w:rPr>
        <w:t>تحققت</w:t>
      </w:r>
      <w:r w:rsidR="00FF5FA4">
        <w:rPr>
          <w:rtl/>
        </w:rPr>
        <w:t xml:space="preserve"> </w:t>
      </w:r>
      <w:r w:rsidRPr="00D405C7">
        <w:rPr>
          <w:rtl/>
        </w:rPr>
        <w:t>كجزء</w:t>
      </w:r>
      <w:r w:rsidR="00FF5FA4">
        <w:rPr>
          <w:rtl/>
        </w:rPr>
        <w:t xml:space="preserve"> </w:t>
      </w:r>
      <w:r w:rsidRPr="00D405C7">
        <w:rPr>
          <w:rtl/>
        </w:rPr>
        <w:t>من</w:t>
      </w:r>
      <w:r w:rsidR="00FF5FA4">
        <w:rPr>
          <w:rtl/>
        </w:rPr>
        <w:t xml:space="preserve"> </w:t>
      </w:r>
      <w:r w:rsidRPr="00D405C7">
        <w:rPr>
          <w:rtl/>
        </w:rPr>
        <w:t>تقارير</w:t>
      </w:r>
      <w:r w:rsidR="006224B2">
        <w:rPr>
          <w:rFonts w:hint="cs"/>
          <w:rtl/>
        </w:rPr>
        <w:t>ها</w:t>
      </w:r>
      <w:r w:rsidR="00FF5FA4">
        <w:rPr>
          <w:rtl/>
        </w:rPr>
        <w:t xml:space="preserve"> </w:t>
      </w:r>
      <w:r w:rsidR="006224B2">
        <w:rPr>
          <w:rFonts w:hint="cs"/>
          <w:rtl/>
        </w:rPr>
        <w:t>المرحلية</w:t>
      </w:r>
      <w:r w:rsidR="00FF5FA4">
        <w:rPr>
          <w:rtl/>
        </w:rPr>
        <w:t xml:space="preserve"> </w:t>
      </w:r>
      <w:r w:rsidR="006224B2">
        <w:rPr>
          <w:rtl/>
        </w:rPr>
        <w:t>السنوية</w:t>
      </w:r>
      <w:r w:rsidRPr="00D405C7">
        <w:rPr>
          <w:rtl/>
        </w:rPr>
        <w:t>،</w:t>
      </w:r>
      <w:r w:rsidR="00FF5FA4">
        <w:rPr>
          <w:rtl/>
        </w:rPr>
        <w:t xml:space="preserve"> </w:t>
      </w:r>
      <w:r w:rsidR="006224B2">
        <w:rPr>
          <w:rFonts w:hint="cs"/>
          <w:rtl/>
        </w:rPr>
        <w:t>حتى</w:t>
      </w:r>
      <w:r w:rsidR="00FF5FA4">
        <w:rPr>
          <w:rtl/>
        </w:rPr>
        <w:t xml:space="preserve"> </w:t>
      </w:r>
      <w:r w:rsidRPr="00D405C7">
        <w:rPr>
          <w:rtl/>
        </w:rPr>
        <w:t>عام</w:t>
      </w:r>
      <w:r w:rsidR="00FF5FA4">
        <w:rPr>
          <w:rtl/>
        </w:rPr>
        <w:t xml:space="preserve"> </w:t>
      </w:r>
      <w:r w:rsidRPr="00D405C7">
        <w:rPr>
          <w:rtl/>
        </w:rPr>
        <w:t>2023،</w:t>
      </w:r>
      <w:r w:rsidR="00FF5FA4">
        <w:rPr>
          <w:rtl/>
        </w:rPr>
        <w:t xml:space="preserve"> </w:t>
      </w:r>
      <w:r w:rsidRPr="00D405C7">
        <w:rPr>
          <w:rtl/>
        </w:rPr>
        <w:t>على</w:t>
      </w:r>
      <w:r w:rsidR="00FF5FA4">
        <w:rPr>
          <w:rtl/>
        </w:rPr>
        <w:t xml:space="preserve"> </w:t>
      </w:r>
      <w:r w:rsidRPr="00D405C7">
        <w:rPr>
          <w:rtl/>
        </w:rPr>
        <w:t>أساس</w:t>
      </w:r>
      <w:r w:rsidR="00FF5FA4">
        <w:rPr>
          <w:rtl/>
        </w:rPr>
        <w:t xml:space="preserve"> </w:t>
      </w:r>
      <w:r w:rsidRPr="00D405C7">
        <w:rPr>
          <w:rtl/>
        </w:rPr>
        <w:t>المعلومات</w:t>
      </w:r>
      <w:r w:rsidR="00FF5FA4">
        <w:rPr>
          <w:rtl/>
        </w:rPr>
        <w:t xml:space="preserve"> </w:t>
      </w:r>
      <w:r w:rsidR="006224B2">
        <w:rPr>
          <w:rFonts w:hint="cs"/>
          <w:rtl/>
        </w:rPr>
        <w:t>المتوفرة</w:t>
      </w:r>
      <w:r w:rsidR="00FF5FA4">
        <w:rPr>
          <w:rFonts w:hint="cs"/>
          <w:rtl/>
        </w:rPr>
        <w:t xml:space="preserve"> </w:t>
      </w:r>
      <w:r w:rsidR="006224B2">
        <w:rPr>
          <w:rFonts w:hint="cs"/>
          <w:rtl/>
        </w:rPr>
        <w:t>لديها</w:t>
      </w:r>
      <w:r w:rsidR="00FF5FA4">
        <w:rPr>
          <w:rtl/>
        </w:rPr>
        <w:t xml:space="preserve"> </w:t>
      </w:r>
      <w:r w:rsidRPr="00D405C7">
        <w:rPr>
          <w:rtl/>
        </w:rPr>
        <w:t>(القرار</w:t>
      </w:r>
      <w:r w:rsidR="00FF5FA4">
        <w:rPr>
          <w:rtl/>
        </w:rPr>
        <w:t xml:space="preserve"> </w:t>
      </w:r>
      <w:r w:rsidRPr="00D405C7">
        <w:rPr>
          <w:rtl/>
        </w:rPr>
        <w:t>90/48</w:t>
      </w:r>
      <w:r w:rsidR="00FF5FA4">
        <w:rPr>
          <w:rtl/>
        </w:rPr>
        <w:t xml:space="preserve"> </w:t>
      </w:r>
      <w:r w:rsidRPr="00D405C7">
        <w:rPr>
          <w:rtl/>
        </w:rPr>
        <w:t>(د)).</w:t>
      </w:r>
    </w:p>
  </w:footnote>
  <w:footnote w:id="33">
    <w:p w14:paraId="37FB6CB6" w14:textId="33303C14" w:rsidR="00CF3557" w:rsidRPr="00D405C7" w:rsidRDefault="00CF3557" w:rsidP="00F229B4">
      <w:pPr>
        <w:pStyle w:val="FootnoteText"/>
        <w:bidi/>
        <w:rPr>
          <w:rtl/>
        </w:rPr>
      </w:pPr>
      <w:r w:rsidRPr="00D405C7">
        <w:rPr>
          <w:rStyle w:val="FootnoteReference"/>
        </w:rPr>
        <w:footnoteRef/>
      </w:r>
      <w:r w:rsidR="00FF5FA4">
        <w:rPr>
          <w:rFonts w:hint="cs"/>
          <w:rtl/>
          <w:lang w:bidi="ar-SA"/>
        </w:rPr>
        <w:t xml:space="preserve"> </w:t>
      </w:r>
      <w:r w:rsidRPr="00D405C7">
        <w:rPr>
          <w:rtl/>
        </w:rPr>
        <w:t>تُعرض</w:t>
      </w:r>
      <w:r w:rsidR="00FF5FA4">
        <w:rPr>
          <w:rtl/>
        </w:rPr>
        <w:t xml:space="preserve"> </w:t>
      </w:r>
      <w:r w:rsidRPr="00D405C7">
        <w:rPr>
          <w:rtl/>
        </w:rPr>
        <w:t>البيانات</w:t>
      </w:r>
      <w:r w:rsidR="00FF5FA4">
        <w:rPr>
          <w:rtl/>
        </w:rPr>
        <w:t xml:space="preserve"> </w:t>
      </w:r>
      <w:r w:rsidRPr="00D405C7">
        <w:rPr>
          <w:rtl/>
        </w:rPr>
        <w:t>وفقًا</w:t>
      </w:r>
      <w:r w:rsidR="00FF5FA4">
        <w:rPr>
          <w:rtl/>
        </w:rPr>
        <w:t xml:space="preserve"> </w:t>
      </w:r>
      <w:r w:rsidRPr="00D405C7">
        <w:rPr>
          <w:rtl/>
        </w:rPr>
        <w:t>للسنة</w:t>
      </w:r>
      <w:r w:rsidR="00FF5FA4">
        <w:rPr>
          <w:rtl/>
        </w:rPr>
        <w:t xml:space="preserve"> </w:t>
      </w:r>
      <w:r w:rsidRPr="00D405C7">
        <w:rPr>
          <w:rtl/>
        </w:rPr>
        <w:t>التي</w:t>
      </w:r>
      <w:r w:rsidR="00FF5FA4">
        <w:rPr>
          <w:rtl/>
        </w:rPr>
        <w:t xml:space="preserve"> </w:t>
      </w:r>
      <w:r w:rsidRPr="00D405C7">
        <w:rPr>
          <w:rtl/>
        </w:rPr>
        <w:t>وافقت</w:t>
      </w:r>
      <w:r w:rsidR="00FF5FA4">
        <w:rPr>
          <w:rtl/>
        </w:rPr>
        <w:t xml:space="preserve"> </w:t>
      </w:r>
      <w:r w:rsidRPr="00D405C7">
        <w:rPr>
          <w:rtl/>
        </w:rPr>
        <w:t>فيها</w:t>
      </w:r>
      <w:r w:rsidR="00FF5FA4">
        <w:rPr>
          <w:rtl/>
        </w:rPr>
        <w:t xml:space="preserve"> </w:t>
      </w:r>
      <w:r w:rsidRPr="00D405C7">
        <w:rPr>
          <w:rtl/>
        </w:rPr>
        <w:t>اللجنة</w:t>
      </w:r>
      <w:r w:rsidR="00FF5FA4">
        <w:rPr>
          <w:rtl/>
        </w:rPr>
        <w:t xml:space="preserve"> </w:t>
      </w:r>
      <w:r w:rsidRPr="00D405C7">
        <w:rPr>
          <w:rtl/>
        </w:rPr>
        <w:t>التنفيذية</w:t>
      </w:r>
      <w:r w:rsidR="00FF5FA4">
        <w:rPr>
          <w:rtl/>
        </w:rPr>
        <w:t xml:space="preserve"> </w:t>
      </w:r>
      <w:r w:rsidRPr="00D405C7">
        <w:rPr>
          <w:rtl/>
        </w:rPr>
        <w:t>على</w:t>
      </w:r>
      <w:r w:rsidR="00FF5FA4">
        <w:rPr>
          <w:rtl/>
        </w:rPr>
        <w:t xml:space="preserve"> </w:t>
      </w:r>
      <w:r w:rsidRPr="00D405C7">
        <w:rPr>
          <w:rtl/>
        </w:rPr>
        <w:t>المشروع.</w:t>
      </w:r>
      <w:r w:rsidR="00FF5FA4">
        <w:rPr>
          <w:rtl/>
        </w:rPr>
        <w:t xml:space="preserve"> </w:t>
      </w:r>
      <w:r w:rsidR="00F229B4">
        <w:rPr>
          <w:rtl/>
        </w:rPr>
        <w:t>وهي</w:t>
      </w:r>
      <w:r w:rsidR="00FF5FA4">
        <w:rPr>
          <w:rtl/>
        </w:rPr>
        <w:t xml:space="preserve"> </w:t>
      </w:r>
      <w:r w:rsidR="00F229B4">
        <w:rPr>
          <w:rtl/>
        </w:rPr>
        <w:t>تعامل</w:t>
      </w:r>
      <w:r w:rsidR="00FF5FA4">
        <w:rPr>
          <w:rtl/>
        </w:rPr>
        <w:t xml:space="preserve"> </w:t>
      </w:r>
      <w:r w:rsidR="00F229B4">
        <w:rPr>
          <w:rtl/>
        </w:rPr>
        <w:t>جميع</w:t>
      </w:r>
      <w:r w:rsidR="00FF5FA4">
        <w:rPr>
          <w:rtl/>
        </w:rPr>
        <w:t xml:space="preserve"> </w:t>
      </w:r>
      <w:r w:rsidR="00F229B4">
        <w:rPr>
          <w:rtl/>
        </w:rPr>
        <w:t>الموافقات</w:t>
      </w:r>
      <w:r w:rsidR="00FF5FA4">
        <w:rPr>
          <w:rtl/>
        </w:rPr>
        <w:t xml:space="preserve"> </w:t>
      </w:r>
      <w:r w:rsidR="00F229B4">
        <w:rPr>
          <w:rtl/>
        </w:rPr>
        <w:t>(المشر</w:t>
      </w:r>
      <w:r w:rsidR="00F229B4">
        <w:rPr>
          <w:rFonts w:hint="cs"/>
          <w:rtl/>
        </w:rPr>
        <w:t>و</w:t>
      </w:r>
      <w:r w:rsidRPr="00D405C7">
        <w:rPr>
          <w:rtl/>
        </w:rPr>
        <w:t>ع</w:t>
      </w:r>
      <w:r w:rsidR="00F229B4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Pr="00D405C7">
        <w:rPr>
          <w:rtl/>
        </w:rPr>
        <w:t>الاستثمارية</w:t>
      </w:r>
      <w:r w:rsidR="00FF5FA4">
        <w:rPr>
          <w:rtl/>
        </w:rPr>
        <w:t xml:space="preserve"> </w:t>
      </w:r>
      <w:r w:rsidRPr="00D405C7">
        <w:rPr>
          <w:rtl/>
        </w:rPr>
        <w:t>وغير</w:t>
      </w:r>
      <w:r w:rsidR="00FF5FA4">
        <w:rPr>
          <w:rtl/>
        </w:rPr>
        <w:t xml:space="preserve"> </w:t>
      </w:r>
      <w:r w:rsidRPr="00D405C7">
        <w:rPr>
          <w:rtl/>
        </w:rPr>
        <w:t>الاستثمارية)</w:t>
      </w:r>
      <w:r w:rsidR="00FF5FA4">
        <w:rPr>
          <w:rtl/>
        </w:rPr>
        <w:t xml:space="preserve"> </w:t>
      </w:r>
      <w:r w:rsidRPr="00D405C7">
        <w:rPr>
          <w:rtl/>
        </w:rPr>
        <w:t>على</w:t>
      </w:r>
      <w:r w:rsidR="00FF5FA4">
        <w:rPr>
          <w:rtl/>
        </w:rPr>
        <w:t xml:space="preserve"> </w:t>
      </w:r>
      <w:r w:rsidRPr="00D405C7">
        <w:rPr>
          <w:rtl/>
        </w:rPr>
        <w:t>قدم</w:t>
      </w:r>
      <w:r w:rsidR="00FF5FA4">
        <w:rPr>
          <w:rtl/>
        </w:rPr>
        <w:t xml:space="preserve"> </w:t>
      </w:r>
      <w:r w:rsidRPr="00D405C7">
        <w:rPr>
          <w:rtl/>
        </w:rPr>
        <w:t>المساواة</w:t>
      </w:r>
      <w:r w:rsidR="00FF5FA4">
        <w:rPr>
          <w:rtl/>
        </w:rPr>
        <w:t xml:space="preserve"> </w:t>
      </w:r>
      <w:r w:rsidRPr="00D405C7">
        <w:rPr>
          <w:rtl/>
        </w:rPr>
        <w:t>(أي</w:t>
      </w:r>
      <w:r w:rsidR="00FF5FA4">
        <w:rPr>
          <w:rtl/>
        </w:rPr>
        <w:t xml:space="preserve"> </w:t>
      </w:r>
      <w:r w:rsidRPr="00D405C7">
        <w:rPr>
          <w:rtl/>
        </w:rPr>
        <w:t>أن</w:t>
      </w:r>
      <w:r w:rsidR="00FF5FA4">
        <w:rPr>
          <w:rtl/>
        </w:rPr>
        <w:t xml:space="preserve"> </w:t>
      </w:r>
      <w:r w:rsidRPr="00D405C7">
        <w:rPr>
          <w:rtl/>
        </w:rPr>
        <w:t>المشروع</w:t>
      </w:r>
      <w:r w:rsidR="00FF5FA4">
        <w:rPr>
          <w:rtl/>
        </w:rPr>
        <w:t xml:space="preserve"> </w:t>
      </w:r>
      <w:r w:rsidRPr="00D405C7">
        <w:rPr>
          <w:rtl/>
        </w:rPr>
        <w:t>الاستث</w:t>
      </w:r>
      <w:r w:rsidR="00F229B4">
        <w:rPr>
          <w:rtl/>
        </w:rPr>
        <w:t>ماري</w:t>
      </w:r>
      <w:r w:rsidR="00FF5FA4">
        <w:rPr>
          <w:rtl/>
        </w:rPr>
        <w:t xml:space="preserve"> </w:t>
      </w:r>
      <w:r w:rsidR="00F229B4">
        <w:rPr>
          <w:rtl/>
        </w:rPr>
        <w:t>أو</w:t>
      </w:r>
      <w:r w:rsidR="00FF5FA4">
        <w:rPr>
          <w:rtl/>
        </w:rPr>
        <w:t xml:space="preserve"> </w:t>
      </w:r>
      <w:r w:rsidR="00F229B4">
        <w:rPr>
          <w:rtl/>
        </w:rPr>
        <w:t>شريحة</w:t>
      </w:r>
      <w:r w:rsidR="00FF5FA4">
        <w:rPr>
          <w:rtl/>
        </w:rPr>
        <w:t xml:space="preserve"> </w:t>
      </w:r>
      <w:r w:rsidR="00F229B4">
        <w:rPr>
          <w:rtl/>
        </w:rPr>
        <w:t>التمويل</w:t>
      </w:r>
      <w:r w:rsidR="00FF5FA4">
        <w:rPr>
          <w:rtl/>
        </w:rPr>
        <w:t xml:space="preserve"> </w:t>
      </w:r>
      <w:r w:rsidR="00F229B4">
        <w:rPr>
          <w:rtl/>
        </w:rPr>
        <w:t>من</w:t>
      </w:r>
      <w:r w:rsidR="00FF5FA4">
        <w:rPr>
          <w:rtl/>
        </w:rPr>
        <w:t xml:space="preserve"> </w:t>
      </w:r>
      <w:r w:rsidR="00F229B4">
        <w:rPr>
          <w:rtl/>
        </w:rPr>
        <w:t>اتفاق</w:t>
      </w:r>
      <w:r w:rsidR="00FF5FA4">
        <w:rPr>
          <w:rtl/>
        </w:rPr>
        <w:t xml:space="preserve"> </w:t>
      </w:r>
      <w:r w:rsidR="00F229B4">
        <w:rPr>
          <w:rtl/>
        </w:rPr>
        <w:t>متعدد</w:t>
      </w:r>
      <w:r w:rsidR="00FF5FA4">
        <w:rPr>
          <w:rtl/>
        </w:rPr>
        <w:t xml:space="preserve"> </w:t>
      </w:r>
      <w:r w:rsidRPr="00D405C7">
        <w:rPr>
          <w:rtl/>
        </w:rPr>
        <w:t>السنوات</w:t>
      </w:r>
      <w:r w:rsidR="00FF5FA4">
        <w:rPr>
          <w:rtl/>
        </w:rPr>
        <w:t xml:space="preserve"> </w:t>
      </w:r>
      <w:r w:rsidRPr="00D405C7">
        <w:rPr>
          <w:rtl/>
        </w:rPr>
        <w:t>بقيمة</w:t>
      </w:r>
      <w:r w:rsidR="00FF5FA4">
        <w:rPr>
          <w:rtl/>
        </w:rPr>
        <w:t xml:space="preserve"> </w:t>
      </w:r>
      <w:r w:rsidRPr="00D405C7">
        <w:rPr>
          <w:rtl/>
        </w:rPr>
        <w:t>مليون</w:t>
      </w:r>
      <w:r w:rsidR="00FF5FA4">
        <w:rPr>
          <w:rtl/>
        </w:rPr>
        <w:t xml:space="preserve"> </w:t>
      </w:r>
      <w:r w:rsidRPr="00D405C7">
        <w:rPr>
          <w:rtl/>
        </w:rPr>
        <w:t>دولار</w:t>
      </w:r>
      <w:r w:rsidR="00F229B4">
        <w:rPr>
          <w:rFonts w:hint="cs"/>
          <w:rtl/>
        </w:rPr>
        <w:t>ا</w:t>
      </w:r>
      <w:r w:rsidR="00FF5FA4">
        <w:rPr>
          <w:rtl/>
        </w:rPr>
        <w:t xml:space="preserve"> </w:t>
      </w:r>
      <w:r w:rsidRPr="00D405C7">
        <w:rPr>
          <w:rtl/>
        </w:rPr>
        <w:t>أمريكي</w:t>
      </w:r>
      <w:r w:rsidR="00F229B4">
        <w:rPr>
          <w:rFonts w:hint="cs"/>
          <w:rtl/>
        </w:rPr>
        <w:t>ا</w:t>
      </w:r>
      <w:r w:rsidR="00FF5FA4">
        <w:rPr>
          <w:rtl/>
        </w:rPr>
        <w:t xml:space="preserve"> </w:t>
      </w:r>
      <w:r w:rsidR="00F229B4">
        <w:rPr>
          <w:rFonts w:hint="cs"/>
          <w:rtl/>
        </w:rPr>
        <w:t>تُ</w:t>
      </w:r>
      <w:r w:rsidRPr="00D405C7">
        <w:rPr>
          <w:rtl/>
        </w:rPr>
        <w:t>عتبر</w:t>
      </w:r>
      <w:r w:rsidR="00FF5FA4">
        <w:rPr>
          <w:rtl/>
        </w:rPr>
        <w:t xml:space="preserve"> </w:t>
      </w:r>
      <w:r w:rsidRPr="00D405C7">
        <w:rPr>
          <w:rtl/>
        </w:rPr>
        <w:t>مشروعًا</w:t>
      </w:r>
      <w:r w:rsidR="00FF5FA4">
        <w:rPr>
          <w:rtl/>
        </w:rPr>
        <w:t xml:space="preserve"> </w:t>
      </w:r>
      <w:r w:rsidRPr="00D405C7">
        <w:rPr>
          <w:rtl/>
        </w:rPr>
        <w:t>واحدًا،</w:t>
      </w:r>
      <w:r w:rsidR="00FF5FA4">
        <w:rPr>
          <w:rtl/>
        </w:rPr>
        <w:t xml:space="preserve"> </w:t>
      </w:r>
      <w:r w:rsidRPr="00D405C7">
        <w:rPr>
          <w:rtl/>
        </w:rPr>
        <w:t>كما</w:t>
      </w:r>
      <w:r w:rsidR="00FF5FA4">
        <w:rPr>
          <w:rtl/>
        </w:rPr>
        <w:t xml:space="preserve"> </w:t>
      </w:r>
      <w:r w:rsidRPr="00D405C7">
        <w:rPr>
          <w:rtl/>
        </w:rPr>
        <w:t>هو</w:t>
      </w:r>
      <w:r w:rsidR="00FF5FA4">
        <w:rPr>
          <w:rtl/>
        </w:rPr>
        <w:t xml:space="preserve"> </w:t>
      </w:r>
      <w:r w:rsidRPr="00D405C7">
        <w:rPr>
          <w:rtl/>
        </w:rPr>
        <w:t>الحال</w:t>
      </w:r>
      <w:r w:rsidR="00FF5FA4">
        <w:rPr>
          <w:rtl/>
        </w:rPr>
        <w:t xml:space="preserve"> </w:t>
      </w:r>
      <w:r w:rsidRPr="00D405C7">
        <w:rPr>
          <w:rtl/>
        </w:rPr>
        <w:t>مع</w:t>
      </w:r>
      <w:r w:rsidR="00FF5FA4">
        <w:rPr>
          <w:rtl/>
        </w:rPr>
        <w:t xml:space="preserve"> </w:t>
      </w:r>
      <w:r w:rsidRPr="00D405C7">
        <w:rPr>
          <w:rtl/>
        </w:rPr>
        <w:t>إعداد</w:t>
      </w:r>
      <w:r w:rsidR="00FF5FA4">
        <w:rPr>
          <w:rtl/>
        </w:rPr>
        <w:t xml:space="preserve"> </w:t>
      </w:r>
      <w:r w:rsidRPr="00D405C7">
        <w:rPr>
          <w:rtl/>
        </w:rPr>
        <w:t>برنامج</w:t>
      </w:r>
      <w:r w:rsidR="00FF5FA4">
        <w:rPr>
          <w:rtl/>
        </w:rPr>
        <w:t xml:space="preserve"> </w:t>
      </w:r>
      <w:r w:rsidR="00F229B4">
        <w:rPr>
          <w:rFonts w:hint="cs"/>
          <w:rtl/>
        </w:rPr>
        <w:t>قطري</w:t>
      </w:r>
      <w:r w:rsidR="00FF5FA4">
        <w:rPr>
          <w:rtl/>
        </w:rPr>
        <w:t xml:space="preserve"> </w:t>
      </w:r>
      <w:r w:rsidRPr="00D405C7">
        <w:rPr>
          <w:rtl/>
        </w:rPr>
        <w:t>بقيمة</w:t>
      </w:r>
      <w:r w:rsidR="00FF5FA4">
        <w:rPr>
          <w:rtl/>
        </w:rPr>
        <w:t xml:space="preserve"> </w:t>
      </w:r>
      <w:r w:rsidR="00F229B4">
        <w:rPr>
          <w:rFonts w:hint="cs"/>
          <w:rtl/>
        </w:rPr>
        <w:t>30,000</w:t>
      </w:r>
      <w:r w:rsidR="00FF5FA4">
        <w:rPr>
          <w:rFonts w:hint="cs"/>
          <w:rtl/>
        </w:rPr>
        <w:t xml:space="preserve"> </w:t>
      </w:r>
      <w:r w:rsidR="00F229B4">
        <w:rPr>
          <w:rFonts w:hint="cs"/>
          <w:rtl/>
        </w:rPr>
        <w:t>ا</w:t>
      </w:r>
      <w:r w:rsidR="00FF5FA4">
        <w:rPr>
          <w:rtl/>
        </w:rPr>
        <w:t xml:space="preserve"> </w:t>
      </w:r>
      <w:r w:rsidRPr="00D405C7">
        <w:rPr>
          <w:rtl/>
        </w:rPr>
        <w:t>دولار</w:t>
      </w:r>
      <w:r w:rsidR="00F229B4">
        <w:rPr>
          <w:rFonts w:hint="cs"/>
          <w:rtl/>
        </w:rPr>
        <w:t>ا</w:t>
      </w:r>
      <w:r w:rsidR="00FF5FA4">
        <w:rPr>
          <w:rtl/>
        </w:rPr>
        <w:t xml:space="preserve"> </w:t>
      </w:r>
      <w:r w:rsidRPr="00D405C7">
        <w:rPr>
          <w:rtl/>
        </w:rPr>
        <w:t>أمريكي</w:t>
      </w:r>
      <w:r w:rsidR="00F229B4">
        <w:rPr>
          <w:rFonts w:hint="cs"/>
          <w:rtl/>
        </w:rPr>
        <w:t>ا</w:t>
      </w:r>
      <w:r w:rsidRPr="00D405C7">
        <w:rPr>
          <w:rtl/>
        </w:rPr>
        <w:t>).</w:t>
      </w:r>
      <w:r w:rsidR="00FF5FA4">
        <w:rPr>
          <w:rtl/>
        </w:rPr>
        <w:t xml:space="preserve"> </w:t>
      </w:r>
      <w:r w:rsidR="00F229B4">
        <w:rPr>
          <w:rFonts w:hint="cs"/>
          <w:rtl/>
        </w:rPr>
        <w:t>و</w:t>
      </w:r>
      <w:r w:rsidRPr="00D405C7">
        <w:rPr>
          <w:rtl/>
        </w:rPr>
        <w:t>المؤشرات</w:t>
      </w:r>
      <w:r w:rsidR="00FF5FA4">
        <w:rPr>
          <w:rtl/>
        </w:rPr>
        <w:t xml:space="preserve"> </w:t>
      </w:r>
      <w:r w:rsidRPr="00D405C7">
        <w:rPr>
          <w:rtl/>
        </w:rPr>
        <w:t>الرئيسية</w:t>
      </w:r>
      <w:r w:rsidR="00FF5FA4">
        <w:rPr>
          <w:rtl/>
        </w:rPr>
        <w:t xml:space="preserve"> </w:t>
      </w:r>
      <w:r w:rsidRPr="00D405C7">
        <w:rPr>
          <w:rtl/>
        </w:rPr>
        <w:t>من</w:t>
      </w:r>
      <w:r w:rsidR="00FF5FA4">
        <w:rPr>
          <w:rtl/>
        </w:rPr>
        <w:t xml:space="preserve"> </w:t>
      </w:r>
      <w:r w:rsidRPr="00D405C7">
        <w:rPr>
          <w:rtl/>
        </w:rPr>
        <w:t>الملخص</w:t>
      </w:r>
      <w:r w:rsidR="00FF5FA4">
        <w:rPr>
          <w:rtl/>
        </w:rPr>
        <w:t xml:space="preserve"> </w:t>
      </w:r>
      <w:r w:rsidR="00F229B4">
        <w:rPr>
          <w:rtl/>
        </w:rPr>
        <w:t>السنوي</w:t>
      </w:r>
      <w:r w:rsidR="00FF5FA4">
        <w:rPr>
          <w:rtl/>
        </w:rPr>
        <w:t xml:space="preserve"> </w:t>
      </w:r>
      <w:r w:rsidR="00F229B4">
        <w:rPr>
          <w:rtl/>
        </w:rPr>
        <w:t>هي:</w:t>
      </w:r>
      <w:r w:rsidR="00FF5FA4">
        <w:rPr>
          <w:rtl/>
        </w:rPr>
        <w:t xml:space="preserve"> </w:t>
      </w:r>
      <w:r w:rsidR="00F229B4">
        <w:rPr>
          <w:rtl/>
        </w:rPr>
        <w:t>النسبة</w:t>
      </w:r>
      <w:r w:rsidR="00FF5FA4">
        <w:rPr>
          <w:rtl/>
        </w:rPr>
        <w:t xml:space="preserve"> </w:t>
      </w:r>
      <w:r w:rsidR="00F229B4">
        <w:rPr>
          <w:rtl/>
        </w:rPr>
        <w:t>المئوية</w:t>
      </w:r>
      <w:r w:rsidR="00FF5FA4">
        <w:rPr>
          <w:rtl/>
        </w:rPr>
        <w:t xml:space="preserve"> </w:t>
      </w:r>
      <w:r w:rsidR="00F229B4">
        <w:rPr>
          <w:rtl/>
        </w:rPr>
        <w:t>للمشر</w:t>
      </w:r>
      <w:r w:rsidR="00F229B4">
        <w:rPr>
          <w:rFonts w:hint="cs"/>
          <w:rtl/>
        </w:rPr>
        <w:t>و</w:t>
      </w:r>
      <w:r w:rsidRPr="00D405C7">
        <w:rPr>
          <w:rtl/>
        </w:rPr>
        <w:t>ع</w:t>
      </w:r>
      <w:r w:rsidR="00F229B4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="00F229B4">
        <w:rPr>
          <w:rFonts w:hint="cs"/>
          <w:rtl/>
        </w:rPr>
        <w:t>المنجزة</w:t>
      </w:r>
      <w:r w:rsidRPr="00D405C7">
        <w:rPr>
          <w:rtl/>
        </w:rPr>
        <w:t>،</w:t>
      </w:r>
      <w:r w:rsidR="00FF5FA4">
        <w:rPr>
          <w:rtl/>
        </w:rPr>
        <w:t xml:space="preserve"> </w:t>
      </w:r>
      <w:r w:rsidRPr="00D405C7">
        <w:rPr>
          <w:rtl/>
        </w:rPr>
        <w:t>وأطنان</w:t>
      </w:r>
      <w:r w:rsidR="00FF5FA4">
        <w:rPr>
          <w:rtl/>
        </w:rPr>
        <w:t xml:space="preserve"> </w:t>
      </w:r>
      <w:r w:rsidRPr="00D405C7">
        <w:rPr>
          <w:rtl/>
        </w:rPr>
        <w:t>القدرة</w:t>
      </w:r>
      <w:r w:rsidR="00FF5FA4">
        <w:rPr>
          <w:rtl/>
        </w:rPr>
        <w:t xml:space="preserve"> </w:t>
      </w:r>
      <w:r w:rsidRPr="00D405C7">
        <w:rPr>
          <w:rtl/>
        </w:rPr>
        <w:t>على</w:t>
      </w:r>
      <w:r w:rsidR="00FF5FA4">
        <w:rPr>
          <w:rtl/>
        </w:rPr>
        <w:t xml:space="preserve"> </w:t>
      </w:r>
      <w:r w:rsidRPr="00D405C7">
        <w:rPr>
          <w:rtl/>
        </w:rPr>
        <w:t>استنفاد</w:t>
      </w:r>
      <w:r w:rsidR="00FF5FA4">
        <w:rPr>
          <w:rtl/>
        </w:rPr>
        <w:t xml:space="preserve"> </w:t>
      </w:r>
      <w:r w:rsidRPr="00D405C7">
        <w:rPr>
          <w:rtl/>
        </w:rPr>
        <w:t>الأوزون/</w:t>
      </w:r>
      <w:r w:rsidR="00FF5FA4">
        <w:rPr>
          <w:rtl/>
        </w:rPr>
        <w:t xml:space="preserve"> </w:t>
      </w:r>
      <w:r w:rsidRPr="00D405C7">
        <w:rPr>
          <w:rtl/>
        </w:rPr>
        <w:t>أطنان</w:t>
      </w:r>
      <w:r w:rsidR="00FF5FA4">
        <w:rPr>
          <w:rtl/>
        </w:rPr>
        <w:t xml:space="preserve"> </w:t>
      </w:r>
      <w:r w:rsidRPr="00D405C7">
        <w:rPr>
          <w:rtl/>
        </w:rPr>
        <w:t>مكافئ</w:t>
      </w:r>
      <w:r w:rsidR="00FF5FA4">
        <w:rPr>
          <w:rtl/>
        </w:rPr>
        <w:t xml:space="preserve"> </w:t>
      </w:r>
      <w:r w:rsidRPr="00F229B4">
        <w:rPr>
          <w:rtl/>
        </w:rPr>
        <w:t>ثاني</w:t>
      </w:r>
      <w:r w:rsidR="00FF5FA4">
        <w:rPr>
          <w:vertAlign w:val="subscript"/>
          <w:rtl/>
        </w:rPr>
        <w:t xml:space="preserve"> </w:t>
      </w:r>
      <w:r w:rsidRPr="00D405C7">
        <w:rPr>
          <w:rtl/>
        </w:rPr>
        <w:t>أكسيد</w:t>
      </w:r>
      <w:r w:rsidR="00FF5FA4">
        <w:rPr>
          <w:rtl/>
        </w:rPr>
        <w:t xml:space="preserve"> </w:t>
      </w:r>
      <w:r w:rsidRPr="00D405C7">
        <w:rPr>
          <w:rtl/>
        </w:rPr>
        <w:t>الكربون</w:t>
      </w:r>
      <w:r w:rsidR="00FF5FA4">
        <w:rPr>
          <w:rtl/>
        </w:rPr>
        <w:t xml:space="preserve"> </w:t>
      </w:r>
      <w:r w:rsidRPr="00D405C7">
        <w:rPr>
          <w:rtl/>
        </w:rPr>
        <w:t>التي</w:t>
      </w:r>
      <w:r w:rsidR="00FF5FA4">
        <w:rPr>
          <w:rtl/>
        </w:rPr>
        <w:t xml:space="preserve"> </w:t>
      </w:r>
      <w:r w:rsidRPr="00D405C7">
        <w:rPr>
          <w:rtl/>
        </w:rPr>
        <w:t>تم</w:t>
      </w:r>
      <w:r w:rsidR="00F229B4">
        <w:rPr>
          <w:rFonts w:hint="cs"/>
          <w:rtl/>
        </w:rPr>
        <w:t>ت</w:t>
      </w:r>
      <w:r w:rsidR="00FF5FA4">
        <w:rPr>
          <w:rFonts w:hint="cs"/>
          <w:rtl/>
        </w:rPr>
        <w:t xml:space="preserve"> </w:t>
      </w:r>
      <w:r w:rsidR="00F229B4">
        <w:rPr>
          <w:rFonts w:hint="cs"/>
          <w:rtl/>
        </w:rPr>
        <w:t>إزالتها</w:t>
      </w:r>
      <w:r w:rsidRPr="00D405C7">
        <w:rPr>
          <w:rtl/>
        </w:rPr>
        <w:t>،</w:t>
      </w:r>
      <w:r w:rsidR="00FF5FA4">
        <w:rPr>
          <w:rtl/>
        </w:rPr>
        <w:t xml:space="preserve"> </w:t>
      </w:r>
      <w:r w:rsidRPr="00D405C7">
        <w:rPr>
          <w:rtl/>
        </w:rPr>
        <w:t>والنسبة</w:t>
      </w:r>
      <w:r w:rsidR="00FF5FA4">
        <w:rPr>
          <w:rtl/>
        </w:rPr>
        <w:t xml:space="preserve"> </w:t>
      </w:r>
      <w:r w:rsidRPr="00D405C7">
        <w:rPr>
          <w:rtl/>
        </w:rPr>
        <w:t>المئوية</w:t>
      </w:r>
      <w:r w:rsidR="00FF5FA4">
        <w:rPr>
          <w:rtl/>
        </w:rPr>
        <w:t xml:space="preserve"> </w:t>
      </w:r>
      <w:r w:rsidRPr="00D405C7">
        <w:rPr>
          <w:rtl/>
        </w:rPr>
        <w:t>للأموال</w:t>
      </w:r>
      <w:r w:rsidR="00FF5FA4">
        <w:rPr>
          <w:rtl/>
        </w:rPr>
        <w:t xml:space="preserve"> </w:t>
      </w:r>
      <w:r w:rsidRPr="00D405C7">
        <w:rPr>
          <w:rtl/>
        </w:rPr>
        <w:t>المصروفة.</w:t>
      </w:r>
      <w:r w:rsidR="00FF5FA4">
        <w:rPr>
          <w:rtl/>
        </w:rPr>
        <w:t xml:space="preserve"> </w:t>
      </w:r>
      <w:r w:rsidR="00F229B4">
        <w:rPr>
          <w:rFonts w:hint="cs"/>
          <w:rtl/>
        </w:rPr>
        <w:t>وتوجد</w:t>
      </w:r>
      <w:r w:rsidR="00FF5FA4">
        <w:rPr>
          <w:rtl/>
        </w:rPr>
        <w:t xml:space="preserve"> </w:t>
      </w:r>
      <w:r w:rsidRPr="00D405C7">
        <w:rPr>
          <w:rtl/>
        </w:rPr>
        <w:t>ثلاثة</w:t>
      </w:r>
      <w:r w:rsidR="00FF5FA4">
        <w:rPr>
          <w:rtl/>
        </w:rPr>
        <w:t xml:space="preserve"> </w:t>
      </w:r>
      <w:r w:rsidRPr="00D405C7">
        <w:rPr>
          <w:rtl/>
        </w:rPr>
        <w:t>أنواع</w:t>
      </w:r>
      <w:r w:rsidR="00FF5FA4">
        <w:rPr>
          <w:rtl/>
        </w:rPr>
        <w:t xml:space="preserve"> </w:t>
      </w:r>
      <w:r w:rsidRPr="00D405C7">
        <w:rPr>
          <w:rtl/>
        </w:rPr>
        <w:t>من</w:t>
      </w:r>
      <w:r w:rsidR="00FF5FA4">
        <w:rPr>
          <w:rFonts w:hint="cs"/>
          <w:rtl/>
        </w:rPr>
        <w:t xml:space="preserve"> </w:t>
      </w:r>
      <w:r w:rsidR="00F229B4">
        <w:rPr>
          <w:rFonts w:hint="cs"/>
          <w:rtl/>
        </w:rPr>
        <w:t>المصروفات</w:t>
      </w:r>
      <w:r w:rsidR="00F229B4">
        <w:rPr>
          <w:rtl/>
        </w:rPr>
        <w:t>:</w:t>
      </w:r>
      <w:r w:rsidR="00FF5FA4">
        <w:rPr>
          <w:rtl/>
        </w:rPr>
        <w:t xml:space="preserve"> </w:t>
      </w:r>
      <w:r w:rsidR="00F229B4">
        <w:rPr>
          <w:rtl/>
        </w:rPr>
        <w:t>أثناء</w:t>
      </w:r>
      <w:r w:rsidR="00FF5FA4">
        <w:rPr>
          <w:rtl/>
        </w:rPr>
        <w:t xml:space="preserve"> </w:t>
      </w:r>
      <w:r w:rsidR="00F229B4">
        <w:rPr>
          <w:rtl/>
        </w:rPr>
        <w:t>التنفيذ</w:t>
      </w:r>
      <w:r w:rsidR="00FF5FA4">
        <w:rPr>
          <w:rtl/>
        </w:rPr>
        <w:t xml:space="preserve"> </w:t>
      </w:r>
      <w:r w:rsidR="00F229B4">
        <w:rPr>
          <w:rtl/>
        </w:rPr>
        <w:t>وبعد</w:t>
      </w:r>
      <w:r w:rsidR="00FF5FA4">
        <w:rPr>
          <w:rtl/>
        </w:rPr>
        <w:t xml:space="preserve"> </w:t>
      </w:r>
      <w:r w:rsidR="00F229B4">
        <w:rPr>
          <w:rtl/>
        </w:rPr>
        <w:t>التنفيذ</w:t>
      </w:r>
      <w:r w:rsidR="00FF5FA4">
        <w:rPr>
          <w:rtl/>
        </w:rPr>
        <w:t xml:space="preserve"> </w:t>
      </w:r>
      <w:r w:rsidR="00F229B4">
        <w:rPr>
          <w:rtl/>
        </w:rPr>
        <w:t>وللمشر</w:t>
      </w:r>
      <w:r w:rsidR="00F229B4">
        <w:rPr>
          <w:rFonts w:hint="cs"/>
          <w:rtl/>
        </w:rPr>
        <w:t>و</w:t>
      </w:r>
      <w:r w:rsidRPr="00D405C7">
        <w:rPr>
          <w:rtl/>
        </w:rPr>
        <w:t>ع</w:t>
      </w:r>
      <w:r w:rsidR="00F229B4">
        <w:rPr>
          <w:rFonts w:hint="cs"/>
          <w:rtl/>
        </w:rPr>
        <w:t>ات</w:t>
      </w:r>
      <w:r w:rsidR="00FF5FA4">
        <w:rPr>
          <w:rtl/>
        </w:rPr>
        <w:t xml:space="preserve"> </w:t>
      </w:r>
      <w:r w:rsidRPr="00D405C7">
        <w:rPr>
          <w:rtl/>
        </w:rPr>
        <w:t>الممولة</w:t>
      </w:r>
      <w:r w:rsidR="00FF5FA4">
        <w:rPr>
          <w:rtl/>
        </w:rPr>
        <w:t xml:space="preserve"> </w:t>
      </w:r>
      <w:r w:rsidRPr="00D405C7">
        <w:rPr>
          <w:rtl/>
        </w:rPr>
        <w:t>بأثر</w:t>
      </w:r>
      <w:r w:rsidR="00FF5FA4">
        <w:rPr>
          <w:rtl/>
        </w:rPr>
        <w:t xml:space="preserve"> </w:t>
      </w:r>
      <w:r w:rsidRPr="00D405C7">
        <w:rPr>
          <w:rtl/>
        </w:rPr>
        <w:t>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07C00" w14:textId="1DB23947" w:rsidR="00CF3557" w:rsidRPr="0033525D" w:rsidRDefault="0014594A" w:rsidP="00787330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2EE209E2" w14:textId="77777777" w:rsidR="00CF3557" w:rsidRDefault="00CF3557" w:rsidP="00787330">
    <w:pPr>
      <w:jc w:val="right"/>
    </w:pPr>
  </w:p>
  <w:p w14:paraId="79152A2E" w14:textId="77777777" w:rsidR="00191404" w:rsidRPr="0033525D" w:rsidRDefault="00191404">
    <w:pPr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7B317" w14:textId="59061C21" w:rsidR="00CF3557" w:rsidRPr="003859CF" w:rsidRDefault="003859CF" w:rsidP="003859CF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72BE6254" w14:textId="77777777" w:rsidR="00CF3557" w:rsidRDefault="00CF3557">
    <w:pPr>
      <w:pStyle w:val="Header"/>
    </w:pPr>
  </w:p>
  <w:p w14:paraId="3AC5D13E" w14:textId="77777777" w:rsidR="00191404" w:rsidRPr="0033525D" w:rsidRDefault="00191404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8F6CC" w14:textId="62B8C09D" w:rsidR="009A3320" w:rsidRDefault="00787330" w:rsidP="009A332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44B7E84C" w14:textId="64F8DDFC" w:rsidR="00787330" w:rsidRDefault="00787330" w:rsidP="009A3320">
    <w:pPr>
      <w:jc w:val="left"/>
    </w:pPr>
    <w:r>
      <w:t>Annex</w:t>
    </w:r>
    <w:r w:rsidR="00FF5FA4">
      <w:t xml:space="preserve"> </w:t>
    </w:r>
    <w:r>
      <w:t>I</w:t>
    </w:r>
  </w:p>
  <w:p w14:paraId="5E5790E9" w14:textId="77777777" w:rsidR="00787330" w:rsidRDefault="00787330" w:rsidP="00787330">
    <w:pPr>
      <w:pStyle w:val="Header"/>
      <w:jc w:val="left"/>
      <w:rPr>
        <w:lang w:val="en-US" w:bidi="ar-SA"/>
      </w:rPr>
    </w:pPr>
  </w:p>
  <w:p w14:paraId="605F2AA9" w14:textId="77777777" w:rsidR="00787330" w:rsidRPr="00BB7FBD" w:rsidRDefault="00787330" w:rsidP="00787330">
    <w:pPr>
      <w:pStyle w:val="Header"/>
      <w:jc w:val="left"/>
      <w:rPr>
        <w:lang w:val="en-US" w:bidi="ar-S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4E6BA" w14:textId="0B1A0D82" w:rsidR="00244806" w:rsidRDefault="00244806" w:rsidP="0024480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41D468AD" w14:textId="4215CC38" w:rsidR="00CF3557" w:rsidRDefault="00244806" w:rsidP="00244806">
    <w:pPr>
      <w:jc w:val="right"/>
      <w:rPr>
        <w:rtl/>
        <w:lang w:bidi="ar-SA"/>
      </w:rPr>
    </w:pPr>
    <w:r>
      <w:t>Annex</w:t>
    </w:r>
    <w:r w:rsidR="00FF5FA4">
      <w:t xml:space="preserve"> </w:t>
    </w:r>
    <w:r>
      <w:t>I</w:t>
    </w:r>
  </w:p>
  <w:p w14:paraId="0CC09F66" w14:textId="77777777" w:rsidR="00CF3557" w:rsidRDefault="00CF3557">
    <w:pPr>
      <w:pStyle w:val="Header"/>
      <w:rPr>
        <w:lang w:val="en-US"/>
      </w:rPr>
    </w:pPr>
  </w:p>
  <w:p w14:paraId="25145698" w14:textId="77777777" w:rsidR="00191404" w:rsidRPr="00244806" w:rsidRDefault="00191404">
    <w:pPr>
      <w:pStyle w:val="Header"/>
      <w:rPr>
        <w:rtl/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22E9B" w14:textId="65B093EB" w:rsidR="0047527B" w:rsidRDefault="00BB7FBD" w:rsidP="004752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3FF36241" w14:textId="14646CE4" w:rsidR="00CF3557" w:rsidRDefault="00BB7FBD" w:rsidP="0047527B">
    <w:pPr>
      <w:jc w:val="right"/>
    </w:pPr>
    <w:r>
      <w:t>Annex</w:t>
    </w:r>
    <w:r w:rsidR="00FF5FA4">
      <w:t xml:space="preserve"> </w:t>
    </w:r>
    <w:r>
      <w:t>I</w:t>
    </w:r>
  </w:p>
  <w:p w14:paraId="48D88D13" w14:textId="77777777" w:rsidR="00191404" w:rsidRDefault="00191404" w:rsidP="00BB7FBD">
    <w:pPr>
      <w:pStyle w:val="Header"/>
      <w:jc w:val="right"/>
      <w:rPr>
        <w:lang w:val="en-US" w:bidi="ar-SA"/>
      </w:rPr>
    </w:pPr>
  </w:p>
  <w:p w14:paraId="088CB22A" w14:textId="77777777" w:rsidR="00191404" w:rsidRPr="00BB7FBD" w:rsidRDefault="00191404" w:rsidP="00BB7FBD">
    <w:pPr>
      <w:pStyle w:val="Header"/>
      <w:jc w:val="right"/>
      <w:rPr>
        <w:lang w:val="en-US" w:bidi="ar-S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FD84A" w14:textId="02D9231D" w:rsidR="00CF3557" w:rsidRDefault="00CF3557" w:rsidP="007F4A5C">
    <w:pPr>
      <w:jc w:val="right"/>
    </w:pPr>
    <w:r>
      <w:fldChar w:fldCharType="begin"/>
    </w:r>
    <w:r>
      <w:rPr>
        <w:rtl/>
      </w:rP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3C5C1ECA" w14:textId="44CF1EF0" w:rsidR="001E22EC" w:rsidRDefault="001E22EC" w:rsidP="007F4A5C">
    <w:pPr>
      <w:jc w:val="right"/>
    </w:pPr>
    <w:r>
      <w:t>Annex II</w:t>
    </w:r>
  </w:p>
  <w:p w14:paraId="6A09EF0E" w14:textId="77777777" w:rsidR="00191404" w:rsidRDefault="00191404" w:rsidP="00A42A8B">
    <w:pPr>
      <w:rPr>
        <w:rtl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9A5B5" w14:textId="2170EF39" w:rsidR="002F67A8" w:rsidRDefault="002F67A8" w:rsidP="002F67A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0A26CC1A" w14:textId="56782BA6" w:rsidR="00CF3557" w:rsidRDefault="002F67A8" w:rsidP="002F67A8">
    <w:pPr>
      <w:jc w:val="right"/>
    </w:pPr>
    <w:r>
      <w:t>Annex</w:t>
    </w:r>
    <w:r w:rsidR="00FF5FA4">
      <w:t xml:space="preserve"> </w:t>
    </w:r>
    <w:r>
      <w:t>III</w:t>
    </w:r>
  </w:p>
  <w:p w14:paraId="0D70AF88" w14:textId="77777777" w:rsidR="00CF3557" w:rsidRDefault="00CF3557"/>
  <w:p w14:paraId="66F6A39A" w14:textId="77777777" w:rsidR="005F5F76" w:rsidRDefault="005F5F76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B0E0B" w14:textId="0D153EA1" w:rsidR="002F67A8" w:rsidRDefault="002F67A8" w:rsidP="006860DC">
    <w:pPr>
      <w:tabs>
        <w:tab w:val="left" w:pos="10515"/>
        <w:tab w:val="right" w:pos="13550"/>
      </w:tabs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67C6959C" w14:textId="4219F683" w:rsidR="00CF3557" w:rsidRDefault="002F67A8" w:rsidP="006860DC">
    <w:pPr>
      <w:jc w:val="left"/>
    </w:pPr>
    <w:r>
      <w:t>Annex</w:t>
    </w:r>
    <w:r w:rsidR="00FF5FA4">
      <w:t xml:space="preserve"> </w:t>
    </w:r>
    <w:r w:rsidR="008F530A">
      <w:t>III</w:t>
    </w:r>
  </w:p>
  <w:p w14:paraId="11A03F72" w14:textId="77777777" w:rsidR="00191404" w:rsidRDefault="00191404" w:rsidP="006860DC">
    <w:pPr>
      <w:jc w:val="left"/>
    </w:pPr>
  </w:p>
  <w:p w14:paraId="08F0E3B7" w14:textId="77777777" w:rsidR="00191404" w:rsidRDefault="00191404" w:rsidP="006860DC">
    <w:pPr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549AF" w14:textId="23E83AF5" w:rsidR="00CF3557" w:rsidRDefault="00CF3557" w:rsidP="0039311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4A5C">
      <w:t>UNEP/</w:t>
    </w:r>
    <w:proofErr w:type="spellStart"/>
    <w:r w:rsidR="007F4A5C">
      <w:t>OzL.Pro</w:t>
    </w:r>
    <w:proofErr w:type="spellEnd"/>
    <w:r w:rsidR="007F4A5C">
      <w:t>/ExCom/95/17</w:t>
    </w:r>
    <w:r>
      <w:fldChar w:fldCharType="end"/>
    </w:r>
  </w:p>
  <w:p w14:paraId="75487B30" w14:textId="611B3A6D" w:rsidR="00CF3557" w:rsidRDefault="00CF3557" w:rsidP="0054477F">
    <w:pPr>
      <w:jc w:val="right"/>
    </w:pPr>
    <w:r>
      <w:t>Annex</w:t>
    </w:r>
    <w:r w:rsidR="00FF5FA4">
      <w:t xml:space="preserve"> </w:t>
    </w:r>
    <w:r w:rsidR="0054477F">
      <w:t>III</w:t>
    </w:r>
  </w:p>
  <w:p w14:paraId="78AADE9D" w14:textId="77777777" w:rsidR="00CF3557" w:rsidRDefault="00CF3557">
    <w:pPr>
      <w:pStyle w:val="Header"/>
    </w:pPr>
  </w:p>
  <w:p w14:paraId="69B0A5EB" w14:textId="77777777" w:rsidR="00191404" w:rsidRDefault="001914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2486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A6E0B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1433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5C64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64824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9C64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BC4B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4C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EE9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A260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9909C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EC85DBF"/>
    <w:multiLevelType w:val="hybridMultilevel"/>
    <w:tmpl w:val="6BE0FB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631744381">
    <w:abstractNumId w:val="10"/>
  </w:num>
  <w:num w:numId="2" w16cid:durableId="2040817886">
    <w:abstractNumId w:val="10"/>
  </w:num>
  <w:num w:numId="3" w16cid:durableId="2114669145">
    <w:abstractNumId w:val="10"/>
  </w:num>
  <w:num w:numId="4" w16cid:durableId="271860343">
    <w:abstractNumId w:val="10"/>
  </w:num>
  <w:num w:numId="5" w16cid:durableId="561328788">
    <w:abstractNumId w:val="10"/>
  </w:num>
  <w:num w:numId="6" w16cid:durableId="1768423899">
    <w:abstractNumId w:val="9"/>
  </w:num>
  <w:num w:numId="7" w16cid:durableId="136069506">
    <w:abstractNumId w:val="7"/>
  </w:num>
  <w:num w:numId="8" w16cid:durableId="182666878">
    <w:abstractNumId w:val="6"/>
  </w:num>
  <w:num w:numId="9" w16cid:durableId="704990215">
    <w:abstractNumId w:val="5"/>
  </w:num>
  <w:num w:numId="10" w16cid:durableId="1590192015">
    <w:abstractNumId w:val="4"/>
  </w:num>
  <w:num w:numId="11" w16cid:durableId="362368117">
    <w:abstractNumId w:val="8"/>
  </w:num>
  <w:num w:numId="12" w16cid:durableId="218512944">
    <w:abstractNumId w:val="3"/>
  </w:num>
  <w:num w:numId="13" w16cid:durableId="560022459">
    <w:abstractNumId w:val="2"/>
  </w:num>
  <w:num w:numId="14" w16cid:durableId="1578438944">
    <w:abstractNumId w:val="1"/>
  </w:num>
  <w:num w:numId="15" w16cid:durableId="527110673">
    <w:abstractNumId w:val="0"/>
  </w:num>
  <w:num w:numId="16" w16cid:durableId="1819220850">
    <w:abstractNumId w:val="12"/>
  </w:num>
  <w:num w:numId="17" w16cid:durableId="2123960862">
    <w:abstractNumId w:val="16"/>
  </w:num>
  <w:num w:numId="18" w16cid:durableId="1330325093">
    <w:abstractNumId w:val="17"/>
  </w:num>
  <w:num w:numId="19" w16cid:durableId="806706839">
    <w:abstractNumId w:val="18"/>
  </w:num>
  <w:num w:numId="20" w16cid:durableId="1358893511">
    <w:abstractNumId w:val="15"/>
  </w:num>
  <w:num w:numId="21" w16cid:durableId="57099149">
    <w:abstractNumId w:val="11"/>
  </w:num>
  <w:num w:numId="22" w16cid:durableId="260257338">
    <w:abstractNumId w:val="14"/>
  </w:num>
  <w:num w:numId="23" w16cid:durableId="4690556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49567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27030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643853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77044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899049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817154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AB1"/>
    <w:rsid w:val="00013372"/>
    <w:rsid w:val="00014E79"/>
    <w:rsid w:val="00017133"/>
    <w:rsid w:val="00017DC8"/>
    <w:rsid w:val="0002169C"/>
    <w:rsid w:val="000221E7"/>
    <w:rsid w:val="00024D21"/>
    <w:rsid w:val="0002696D"/>
    <w:rsid w:val="0003197D"/>
    <w:rsid w:val="000409D5"/>
    <w:rsid w:val="0004254A"/>
    <w:rsid w:val="00056349"/>
    <w:rsid w:val="00081B4C"/>
    <w:rsid w:val="000861FE"/>
    <w:rsid w:val="00093A3A"/>
    <w:rsid w:val="00093B57"/>
    <w:rsid w:val="00096D30"/>
    <w:rsid w:val="000A078F"/>
    <w:rsid w:val="000C27EB"/>
    <w:rsid w:val="000C2FE8"/>
    <w:rsid w:val="000D15B4"/>
    <w:rsid w:val="000D3B58"/>
    <w:rsid w:val="000D7417"/>
    <w:rsid w:val="000E0770"/>
    <w:rsid w:val="000E62CE"/>
    <w:rsid w:val="000F32F1"/>
    <w:rsid w:val="00100517"/>
    <w:rsid w:val="00101CA4"/>
    <w:rsid w:val="00107DEE"/>
    <w:rsid w:val="00116043"/>
    <w:rsid w:val="00133CD4"/>
    <w:rsid w:val="00141B14"/>
    <w:rsid w:val="0014594A"/>
    <w:rsid w:val="00150CD4"/>
    <w:rsid w:val="00170997"/>
    <w:rsid w:val="00173810"/>
    <w:rsid w:val="00190CC8"/>
    <w:rsid w:val="00191404"/>
    <w:rsid w:val="001962E4"/>
    <w:rsid w:val="001A0C95"/>
    <w:rsid w:val="001A5A97"/>
    <w:rsid w:val="001A78ED"/>
    <w:rsid w:val="001C0797"/>
    <w:rsid w:val="001D2B45"/>
    <w:rsid w:val="001D66AF"/>
    <w:rsid w:val="001E22EC"/>
    <w:rsid w:val="001E5728"/>
    <w:rsid w:val="001E5825"/>
    <w:rsid w:val="001F1FB9"/>
    <w:rsid w:val="001F7AFD"/>
    <w:rsid w:val="00200F07"/>
    <w:rsid w:val="00205BFE"/>
    <w:rsid w:val="00211EDC"/>
    <w:rsid w:val="00215FC1"/>
    <w:rsid w:val="00216799"/>
    <w:rsid w:val="00216D97"/>
    <w:rsid w:val="00220481"/>
    <w:rsid w:val="0022104F"/>
    <w:rsid w:val="0022673E"/>
    <w:rsid w:val="002368A6"/>
    <w:rsid w:val="002407F6"/>
    <w:rsid w:val="00244806"/>
    <w:rsid w:val="002519AC"/>
    <w:rsid w:val="0026706C"/>
    <w:rsid w:val="002706DE"/>
    <w:rsid w:val="002906D1"/>
    <w:rsid w:val="00292F19"/>
    <w:rsid w:val="002A1C93"/>
    <w:rsid w:val="002A428A"/>
    <w:rsid w:val="002B1E02"/>
    <w:rsid w:val="002B535E"/>
    <w:rsid w:val="002D15AC"/>
    <w:rsid w:val="002D1F9D"/>
    <w:rsid w:val="002E1D42"/>
    <w:rsid w:val="002E6A6F"/>
    <w:rsid w:val="002E7EF7"/>
    <w:rsid w:val="002F1F9E"/>
    <w:rsid w:val="002F505F"/>
    <w:rsid w:val="002F67A8"/>
    <w:rsid w:val="003011DC"/>
    <w:rsid w:val="0032579D"/>
    <w:rsid w:val="00327C88"/>
    <w:rsid w:val="0033193A"/>
    <w:rsid w:val="003363BE"/>
    <w:rsid w:val="0035083A"/>
    <w:rsid w:val="0035133A"/>
    <w:rsid w:val="0035441C"/>
    <w:rsid w:val="003859CF"/>
    <w:rsid w:val="00391F49"/>
    <w:rsid w:val="00392DA3"/>
    <w:rsid w:val="00393115"/>
    <w:rsid w:val="003947B5"/>
    <w:rsid w:val="0039668D"/>
    <w:rsid w:val="003A3BF3"/>
    <w:rsid w:val="003A5487"/>
    <w:rsid w:val="003A71D0"/>
    <w:rsid w:val="003B20C3"/>
    <w:rsid w:val="003B5680"/>
    <w:rsid w:val="003B585F"/>
    <w:rsid w:val="003C2491"/>
    <w:rsid w:val="003C2739"/>
    <w:rsid w:val="003C5103"/>
    <w:rsid w:val="003D5DB5"/>
    <w:rsid w:val="003E5EA9"/>
    <w:rsid w:val="003F2852"/>
    <w:rsid w:val="00416AD7"/>
    <w:rsid w:val="00425A28"/>
    <w:rsid w:val="004320BB"/>
    <w:rsid w:val="00446276"/>
    <w:rsid w:val="004477AD"/>
    <w:rsid w:val="00474DC1"/>
    <w:rsid w:val="0047527B"/>
    <w:rsid w:val="0048338E"/>
    <w:rsid w:val="0048655F"/>
    <w:rsid w:val="004971E8"/>
    <w:rsid w:val="004A0621"/>
    <w:rsid w:val="004A4C46"/>
    <w:rsid w:val="004C5B74"/>
    <w:rsid w:val="004D0715"/>
    <w:rsid w:val="004D6D35"/>
    <w:rsid w:val="004E3E84"/>
    <w:rsid w:val="004E4E38"/>
    <w:rsid w:val="004E630A"/>
    <w:rsid w:val="005062BD"/>
    <w:rsid w:val="0053096E"/>
    <w:rsid w:val="00541C6C"/>
    <w:rsid w:val="005440D4"/>
    <w:rsid w:val="0054477F"/>
    <w:rsid w:val="00546241"/>
    <w:rsid w:val="00551FA4"/>
    <w:rsid w:val="005543ED"/>
    <w:rsid w:val="005546A6"/>
    <w:rsid w:val="005620AC"/>
    <w:rsid w:val="00572288"/>
    <w:rsid w:val="005742BD"/>
    <w:rsid w:val="0057774F"/>
    <w:rsid w:val="00582E7B"/>
    <w:rsid w:val="00584ED8"/>
    <w:rsid w:val="00591E83"/>
    <w:rsid w:val="00595C9D"/>
    <w:rsid w:val="00597AAB"/>
    <w:rsid w:val="005A019E"/>
    <w:rsid w:val="005A1108"/>
    <w:rsid w:val="005B060B"/>
    <w:rsid w:val="005B65DF"/>
    <w:rsid w:val="005C30E1"/>
    <w:rsid w:val="005C4CCE"/>
    <w:rsid w:val="005C4F9E"/>
    <w:rsid w:val="005C7D4A"/>
    <w:rsid w:val="005F4F90"/>
    <w:rsid w:val="005F5F76"/>
    <w:rsid w:val="006038D9"/>
    <w:rsid w:val="00614C8A"/>
    <w:rsid w:val="00622259"/>
    <w:rsid w:val="006224B2"/>
    <w:rsid w:val="00624AEF"/>
    <w:rsid w:val="00624EEA"/>
    <w:rsid w:val="006268E3"/>
    <w:rsid w:val="00627E54"/>
    <w:rsid w:val="0065712F"/>
    <w:rsid w:val="00657F60"/>
    <w:rsid w:val="00661C19"/>
    <w:rsid w:val="00662A73"/>
    <w:rsid w:val="0067128D"/>
    <w:rsid w:val="006759DA"/>
    <w:rsid w:val="006860DC"/>
    <w:rsid w:val="00686540"/>
    <w:rsid w:val="006A03FC"/>
    <w:rsid w:val="006A0F39"/>
    <w:rsid w:val="006A4221"/>
    <w:rsid w:val="006B1D43"/>
    <w:rsid w:val="006B2408"/>
    <w:rsid w:val="006C4FE3"/>
    <w:rsid w:val="006C5087"/>
    <w:rsid w:val="006C6B56"/>
    <w:rsid w:val="006F2A2C"/>
    <w:rsid w:val="00702662"/>
    <w:rsid w:val="0070689F"/>
    <w:rsid w:val="00724EDA"/>
    <w:rsid w:val="00757245"/>
    <w:rsid w:val="00760C35"/>
    <w:rsid w:val="007731E1"/>
    <w:rsid w:val="00785036"/>
    <w:rsid w:val="00786775"/>
    <w:rsid w:val="00787330"/>
    <w:rsid w:val="00791A1A"/>
    <w:rsid w:val="00794A97"/>
    <w:rsid w:val="007B5EBA"/>
    <w:rsid w:val="007C6EF9"/>
    <w:rsid w:val="007C7956"/>
    <w:rsid w:val="007D141D"/>
    <w:rsid w:val="007D3853"/>
    <w:rsid w:val="007D567C"/>
    <w:rsid w:val="007D6197"/>
    <w:rsid w:val="007E20B0"/>
    <w:rsid w:val="007E5BFB"/>
    <w:rsid w:val="007E5D09"/>
    <w:rsid w:val="007E63A3"/>
    <w:rsid w:val="007F4A5C"/>
    <w:rsid w:val="008141FE"/>
    <w:rsid w:val="00820332"/>
    <w:rsid w:val="00822206"/>
    <w:rsid w:val="008369B8"/>
    <w:rsid w:val="0084173D"/>
    <w:rsid w:val="00851852"/>
    <w:rsid w:val="0085199B"/>
    <w:rsid w:val="00852DE8"/>
    <w:rsid w:val="00873EAB"/>
    <w:rsid w:val="008768CD"/>
    <w:rsid w:val="00877CFF"/>
    <w:rsid w:val="00883897"/>
    <w:rsid w:val="00885865"/>
    <w:rsid w:val="008C4255"/>
    <w:rsid w:val="008C59AD"/>
    <w:rsid w:val="008E2901"/>
    <w:rsid w:val="008E3DF3"/>
    <w:rsid w:val="008F530A"/>
    <w:rsid w:val="0090067C"/>
    <w:rsid w:val="0090339C"/>
    <w:rsid w:val="00903FEB"/>
    <w:rsid w:val="00920424"/>
    <w:rsid w:val="00924994"/>
    <w:rsid w:val="00927410"/>
    <w:rsid w:val="00945DAB"/>
    <w:rsid w:val="00945DB0"/>
    <w:rsid w:val="00960949"/>
    <w:rsid w:val="00960E9B"/>
    <w:rsid w:val="00966AB1"/>
    <w:rsid w:val="00971762"/>
    <w:rsid w:val="00975CE5"/>
    <w:rsid w:val="00983FD1"/>
    <w:rsid w:val="00985954"/>
    <w:rsid w:val="00986E7B"/>
    <w:rsid w:val="00986FF4"/>
    <w:rsid w:val="00987E76"/>
    <w:rsid w:val="00993161"/>
    <w:rsid w:val="00995221"/>
    <w:rsid w:val="00997DD9"/>
    <w:rsid w:val="009A3320"/>
    <w:rsid w:val="009A5140"/>
    <w:rsid w:val="009A5A6B"/>
    <w:rsid w:val="009B184F"/>
    <w:rsid w:val="009C46AA"/>
    <w:rsid w:val="009C46B2"/>
    <w:rsid w:val="009D787B"/>
    <w:rsid w:val="009E0723"/>
    <w:rsid w:val="009E424C"/>
    <w:rsid w:val="009F0492"/>
    <w:rsid w:val="009F1276"/>
    <w:rsid w:val="009F57FF"/>
    <w:rsid w:val="00A04A72"/>
    <w:rsid w:val="00A074C1"/>
    <w:rsid w:val="00A213A2"/>
    <w:rsid w:val="00A30C31"/>
    <w:rsid w:val="00A32539"/>
    <w:rsid w:val="00A42A8B"/>
    <w:rsid w:val="00A44778"/>
    <w:rsid w:val="00A51A4A"/>
    <w:rsid w:val="00A54F5D"/>
    <w:rsid w:val="00A559A4"/>
    <w:rsid w:val="00A60F86"/>
    <w:rsid w:val="00A655EB"/>
    <w:rsid w:val="00A65B11"/>
    <w:rsid w:val="00A755B6"/>
    <w:rsid w:val="00A84B13"/>
    <w:rsid w:val="00A8507C"/>
    <w:rsid w:val="00A907AD"/>
    <w:rsid w:val="00A92398"/>
    <w:rsid w:val="00A9342E"/>
    <w:rsid w:val="00A9445F"/>
    <w:rsid w:val="00A97BFA"/>
    <w:rsid w:val="00AB0BFC"/>
    <w:rsid w:val="00AB36C4"/>
    <w:rsid w:val="00AB4886"/>
    <w:rsid w:val="00AC4955"/>
    <w:rsid w:val="00AD1BF2"/>
    <w:rsid w:val="00AD7227"/>
    <w:rsid w:val="00AE442E"/>
    <w:rsid w:val="00AE7157"/>
    <w:rsid w:val="00AF084E"/>
    <w:rsid w:val="00B100DB"/>
    <w:rsid w:val="00B10263"/>
    <w:rsid w:val="00B11DB6"/>
    <w:rsid w:val="00B40E87"/>
    <w:rsid w:val="00B57585"/>
    <w:rsid w:val="00B57876"/>
    <w:rsid w:val="00B60BF8"/>
    <w:rsid w:val="00B62DE6"/>
    <w:rsid w:val="00B81E83"/>
    <w:rsid w:val="00B836AC"/>
    <w:rsid w:val="00B85357"/>
    <w:rsid w:val="00BA1EF3"/>
    <w:rsid w:val="00BA3ABE"/>
    <w:rsid w:val="00BA460A"/>
    <w:rsid w:val="00BB1C42"/>
    <w:rsid w:val="00BB7FBD"/>
    <w:rsid w:val="00BC1B6F"/>
    <w:rsid w:val="00BC25A6"/>
    <w:rsid w:val="00BC60A1"/>
    <w:rsid w:val="00BE1E82"/>
    <w:rsid w:val="00BF3E59"/>
    <w:rsid w:val="00BF49BE"/>
    <w:rsid w:val="00C012BB"/>
    <w:rsid w:val="00C0337B"/>
    <w:rsid w:val="00C04D0D"/>
    <w:rsid w:val="00C26581"/>
    <w:rsid w:val="00C26EBD"/>
    <w:rsid w:val="00C27B58"/>
    <w:rsid w:val="00C352DB"/>
    <w:rsid w:val="00C36E3E"/>
    <w:rsid w:val="00C402F2"/>
    <w:rsid w:val="00C528BC"/>
    <w:rsid w:val="00C55EF2"/>
    <w:rsid w:val="00C6722F"/>
    <w:rsid w:val="00C67EA3"/>
    <w:rsid w:val="00C72448"/>
    <w:rsid w:val="00C73735"/>
    <w:rsid w:val="00C7391D"/>
    <w:rsid w:val="00C83E39"/>
    <w:rsid w:val="00C92867"/>
    <w:rsid w:val="00CB3AF6"/>
    <w:rsid w:val="00CC256A"/>
    <w:rsid w:val="00CC2FD2"/>
    <w:rsid w:val="00CD7F86"/>
    <w:rsid w:val="00CE781E"/>
    <w:rsid w:val="00CF1D66"/>
    <w:rsid w:val="00CF3557"/>
    <w:rsid w:val="00CF50EF"/>
    <w:rsid w:val="00CF54CC"/>
    <w:rsid w:val="00CF5A07"/>
    <w:rsid w:val="00D006A9"/>
    <w:rsid w:val="00D106F7"/>
    <w:rsid w:val="00D10DFD"/>
    <w:rsid w:val="00D45C4D"/>
    <w:rsid w:val="00D573BD"/>
    <w:rsid w:val="00D60744"/>
    <w:rsid w:val="00D6339B"/>
    <w:rsid w:val="00D67E06"/>
    <w:rsid w:val="00D80A6B"/>
    <w:rsid w:val="00D83712"/>
    <w:rsid w:val="00D857B0"/>
    <w:rsid w:val="00D868DE"/>
    <w:rsid w:val="00D925D4"/>
    <w:rsid w:val="00DC4F25"/>
    <w:rsid w:val="00DC7B85"/>
    <w:rsid w:val="00DF68A5"/>
    <w:rsid w:val="00E1360E"/>
    <w:rsid w:val="00E27B62"/>
    <w:rsid w:val="00E423D1"/>
    <w:rsid w:val="00E43532"/>
    <w:rsid w:val="00E56495"/>
    <w:rsid w:val="00E63DF5"/>
    <w:rsid w:val="00E63EB2"/>
    <w:rsid w:val="00E7616E"/>
    <w:rsid w:val="00E81069"/>
    <w:rsid w:val="00E86EBE"/>
    <w:rsid w:val="00EA1271"/>
    <w:rsid w:val="00EA36AC"/>
    <w:rsid w:val="00EB4870"/>
    <w:rsid w:val="00EB7823"/>
    <w:rsid w:val="00EC108E"/>
    <w:rsid w:val="00ED443A"/>
    <w:rsid w:val="00EF566C"/>
    <w:rsid w:val="00EF6A5D"/>
    <w:rsid w:val="00F073F2"/>
    <w:rsid w:val="00F1162D"/>
    <w:rsid w:val="00F229B4"/>
    <w:rsid w:val="00F235E1"/>
    <w:rsid w:val="00F25926"/>
    <w:rsid w:val="00F54205"/>
    <w:rsid w:val="00F741AF"/>
    <w:rsid w:val="00F82D47"/>
    <w:rsid w:val="00F83342"/>
    <w:rsid w:val="00F92058"/>
    <w:rsid w:val="00FA5609"/>
    <w:rsid w:val="00FB2265"/>
    <w:rsid w:val="00FB3A9B"/>
    <w:rsid w:val="00FD4701"/>
    <w:rsid w:val="00FE28DF"/>
    <w:rsid w:val="00FF02D6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64E81A"/>
  <w15:docId w15:val="{6D036886-D174-4B23-89BE-A1604FE0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2,Char Char2,Char Char Char1,Heading 3 Char Char1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uiPriority w:val="99"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customStyle="1" w:styleId="Newheader4">
    <w:name w:val="New header 4"/>
    <w:basedOn w:val="Heading4"/>
    <w:next w:val="Normal"/>
    <w:qFormat/>
    <w:rsid w:val="00F235E1"/>
    <w:pPr>
      <w:spacing w:before="0" w:after="240"/>
      <w:ind w:left="2880" w:hanging="720"/>
    </w:pPr>
    <w:rPr>
      <w:sz w:val="22"/>
      <w:szCs w:val="22"/>
      <w:lang w:bidi="ar-SA"/>
    </w:rPr>
  </w:style>
  <w:style w:type="paragraph" w:styleId="BodyText">
    <w:name w:val="Body Text"/>
    <w:basedOn w:val="Normal"/>
    <w:link w:val="BodyTextChar"/>
    <w:uiPriority w:val="99"/>
    <w:semiHidden/>
    <w:rsid w:val="00F235E1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235E1"/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rsid w:val="00F235E1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235E1"/>
    <w:rPr>
      <w:sz w:val="22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235E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235E1"/>
    <w:rPr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rsid w:val="00F235E1"/>
    <w:pPr>
      <w:spacing w:after="120"/>
      <w:ind w:left="360"/>
    </w:pPr>
    <w:rPr>
      <w:sz w:val="22"/>
      <w:szCs w:val="22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235E1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235E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235E1"/>
    <w:rPr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rsid w:val="00F235E1"/>
    <w:pPr>
      <w:spacing w:after="120" w:line="480" w:lineRule="auto"/>
      <w:ind w:left="360"/>
    </w:pPr>
    <w:rPr>
      <w:sz w:val="22"/>
      <w:szCs w:val="22"/>
      <w:lang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235E1"/>
    <w:rPr>
      <w:sz w:val="22"/>
      <w:szCs w:val="22"/>
    </w:rPr>
  </w:style>
  <w:style w:type="paragraph" w:styleId="Closing">
    <w:name w:val="Closing"/>
    <w:basedOn w:val="Normal"/>
    <w:link w:val="ClosingChar"/>
    <w:uiPriority w:val="99"/>
    <w:semiHidden/>
    <w:rsid w:val="00F235E1"/>
    <w:pPr>
      <w:ind w:left="4320"/>
    </w:pPr>
    <w:rPr>
      <w:sz w:val="22"/>
      <w:szCs w:val="22"/>
      <w:lang w:bidi="ar-S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F235E1"/>
    <w:rPr>
      <w:sz w:val="22"/>
      <w:szCs w:val="22"/>
    </w:rPr>
  </w:style>
  <w:style w:type="paragraph" w:styleId="E-mailSignature">
    <w:name w:val="E-mail Signature"/>
    <w:basedOn w:val="Normal"/>
    <w:link w:val="E-mailSignatureChar"/>
    <w:uiPriority w:val="99"/>
    <w:semiHidden/>
    <w:rsid w:val="00F235E1"/>
    <w:rPr>
      <w:sz w:val="22"/>
      <w:szCs w:val="22"/>
      <w:lang w:bidi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235E1"/>
    <w:rPr>
      <w:sz w:val="22"/>
      <w:szCs w:val="22"/>
    </w:rPr>
  </w:style>
  <w:style w:type="character" w:styleId="Emphasis">
    <w:name w:val="Emphasis"/>
    <w:uiPriority w:val="99"/>
    <w:qFormat/>
    <w:rsid w:val="00F235E1"/>
    <w:rPr>
      <w:i/>
      <w:iCs/>
    </w:rPr>
  </w:style>
  <w:style w:type="paragraph" w:styleId="EnvelopeAddress">
    <w:name w:val="envelope address"/>
    <w:basedOn w:val="Normal"/>
    <w:uiPriority w:val="99"/>
    <w:semiHidden/>
    <w:rsid w:val="00F235E1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2"/>
      <w:szCs w:val="24"/>
      <w:lang w:bidi="ar-SA"/>
    </w:rPr>
  </w:style>
  <w:style w:type="paragraph" w:styleId="EnvelopeReturn">
    <w:name w:val="envelope return"/>
    <w:basedOn w:val="Normal"/>
    <w:uiPriority w:val="99"/>
    <w:semiHidden/>
    <w:rsid w:val="00F235E1"/>
    <w:rPr>
      <w:rFonts w:ascii="Arial" w:hAnsi="Arial" w:cs="Arial"/>
      <w:sz w:val="20"/>
      <w:szCs w:val="22"/>
      <w:lang w:bidi="ar-SA"/>
    </w:rPr>
  </w:style>
  <w:style w:type="character" w:styleId="FollowedHyperlink">
    <w:name w:val="FollowedHyperlink"/>
    <w:uiPriority w:val="99"/>
    <w:semiHidden/>
    <w:rsid w:val="00F235E1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F235E1"/>
  </w:style>
  <w:style w:type="paragraph" w:styleId="HTMLAddress">
    <w:name w:val="HTML Address"/>
    <w:basedOn w:val="Normal"/>
    <w:link w:val="HTMLAddressChar"/>
    <w:uiPriority w:val="99"/>
    <w:semiHidden/>
    <w:rsid w:val="00F235E1"/>
    <w:rPr>
      <w:i/>
      <w:iCs/>
      <w:sz w:val="22"/>
      <w:szCs w:val="22"/>
      <w:lang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235E1"/>
    <w:rPr>
      <w:i/>
      <w:iCs/>
      <w:sz w:val="22"/>
      <w:szCs w:val="22"/>
    </w:rPr>
  </w:style>
  <w:style w:type="character" w:styleId="HTMLCite">
    <w:name w:val="HTML Cite"/>
    <w:uiPriority w:val="99"/>
    <w:semiHidden/>
    <w:rsid w:val="00F235E1"/>
    <w:rPr>
      <w:i/>
      <w:iCs/>
    </w:rPr>
  </w:style>
  <w:style w:type="character" w:styleId="HTMLCode">
    <w:name w:val="HTML Code"/>
    <w:uiPriority w:val="99"/>
    <w:semiHidden/>
    <w:rsid w:val="00F235E1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F235E1"/>
    <w:rPr>
      <w:i/>
      <w:iCs/>
    </w:rPr>
  </w:style>
  <w:style w:type="character" w:styleId="HTMLKeyboard">
    <w:name w:val="HTML Keyboard"/>
    <w:uiPriority w:val="99"/>
    <w:semiHidden/>
    <w:rsid w:val="00F235E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F235E1"/>
    <w:rPr>
      <w:rFonts w:ascii="Courier New" w:hAnsi="Courier New" w:cs="Courier New"/>
      <w:sz w:val="20"/>
      <w:szCs w:val="22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235E1"/>
    <w:rPr>
      <w:rFonts w:ascii="Courier New" w:hAnsi="Courier New" w:cs="Courier New"/>
      <w:szCs w:val="22"/>
    </w:rPr>
  </w:style>
  <w:style w:type="character" w:styleId="HTMLSample">
    <w:name w:val="HTML Sample"/>
    <w:uiPriority w:val="99"/>
    <w:semiHidden/>
    <w:rsid w:val="00F235E1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F235E1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F235E1"/>
    <w:rPr>
      <w:i/>
      <w:iCs/>
    </w:rPr>
  </w:style>
  <w:style w:type="character" w:styleId="Hyperlink">
    <w:name w:val="Hyperlink"/>
    <w:uiPriority w:val="99"/>
    <w:semiHidden/>
    <w:rsid w:val="00F235E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F235E1"/>
  </w:style>
  <w:style w:type="paragraph" w:styleId="List">
    <w:name w:val="List"/>
    <w:basedOn w:val="Normal"/>
    <w:uiPriority w:val="99"/>
    <w:semiHidden/>
    <w:rsid w:val="00F235E1"/>
    <w:pPr>
      <w:ind w:left="360" w:hanging="360"/>
    </w:pPr>
    <w:rPr>
      <w:sz w:val="22"/>
      <w:szCs w:val="22"/>
      <w:lang w:bidi="ar-SA"/>
    </w:rPr>
  </w:style>
  <w:style w:type="paragraph" w:styleId="List2">
    <w:name w:val="List 2"/>
    <w:basedOn w:val="Normal"/>
    <w:uiPriority w:val="99"/>
    <w:semiHidden/>
    <w:rsid w:val="00F235E1"/>
    <w:pPr>
      <w:ind w:left="720" w:hanging="360"/>
    </w:pPr>
    <w:rPr>
      <w:sz w:val="22"/>
      <w:szCs w:val="22"/>
      <w:lang w:bidi="ar-SA"/>
    </w:rPr>
  </w:style>
  <w:style w:type="paragraph" w:styleId="List3">
    <w:name w:val="List 3"/>
    <w:basedOn w:val="Normal"/>
    <w:uiPriority w:val="99"/>
    <w:semiHidden/>
    <w:rsid w:val="00F235E1"/>
    <w:pPr>
      <w:ind w:left="1080" w:hanging="360"/>
    </w:pPr>
    <w:rPr>
      <w:sz w:val="22"/>
      <w:szCs w:val="22"/>
      <w:lang w:bidi="ar-SA"/>
    </w:rPr>
  </w:style>
  <w:style w:type="paragraph" w:styleId="List4">
    <w:name w:val="List 4"/>
    <w:basedOn w:val="Normal"/>
    <w:uiPriority w:val="99"/>
    <w:semiHidden/>
    <w:rsid w:val="00F235E1"/>
    <w:pPr>
      <w:ind w:left="1440" w:hanging="360"/>
    </w:pPr>
    <w:rPr>
      <w:sz w:val="22"/>
      <w:szCs w:val="22"/>
      <w:lang w:bidi="ar-SA"/>
    </w:rPr>
  </w:style>
  <w:style w:type="paragraph" w:styleId="List5">
    <w:name w:val="List 5"/>
    <w:basedOn w:val="Normal"/>
    <w:uiPriority w:val="99"/>
    <w:semiHidden/>
    <w:rsid w:val="00F235E1"/>
    <w:pPr>
      <w:ind w:left="1800" w:hanging="360"/>
    </w:pPr>
    <w:rPr>
      <w:sz w:val="22"/>
      <w:szCs w:val="22"/>
      <w:lang w:bidi="ar-SA"/>
    </w:rPr>
  </w:style>
  <w:style w:type="paragraph" w:styleId="ListBullet">
    <w:name w:val="List Bullet"/>
    <w:basedOn w:val="Normal"/>
    <w:autoRedefine/>
    <w:uiPriority w:val="99"/>
    <w:semiHidden/>
    <w:rsid w:val="00F235E1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Bullet2">
    <w:name w:val="List Bullet 2"/>
    <w:basedOn w:val="Normal"/>
    <w:autoRedefine/>
    <w:uiPriority w:val="99"/>
    <w:semiHidden/>
    <w:rsid w:val="00F235E1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Bullet3">
    <w:name w:val="List Bullet 3"/>
    <w:basedOn w:val="Normal"/>
    <w:autoRedefine/>
    <w:uiPriority w:val="99"/>
    <w:semiHidden/>
    <w:rsid w:val="00F235E1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Bullet4">
    <w:name w:val="List Bullet 4"/>
    <w:basedOn w:val="Normal"/>
    <w:autoRedefine/>
    <w:uiPriority w:val="99"/>
    <w:semiHidden/>
    <w:rsid w:val="00F235E1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Bullet5">
    <w:name w:val="List Bullet 5"/>
    <w:basedOn w:val="Normal"/>
    <w:autoRedefine/>
    <w:uiPriority w:val="99"/>
    <w:semiHidden/>
    <w:rsid w:val="00F235E1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ListContinue">
    <w:name w:val="List Continue"/>
    <w:basedOn w:val="Normal"/>
    <w:uiPriority w:val="99"/>
    <w:semiHidden/>
    <w:rsid w:val="00F235E1"/>
    <w:pPr>
      <w:spacing w:after="120"/>
      <w:ind w:left="360"/>
    </w:pPr>
    <w:rPr>
      <w:sz w:val="22"/>
      <w:szCs w:val="22"/>
      <w:lang w:bidi="ar-SA"/>
    </w:rPr>
  </w:style>
  <w:style w:type="paragraph" w:styleId="ListContinue2">
    <w:name w:val="List Continue 2"/>
    <w:basedOn w:val="Normal"/>
    <w:uiPriority w:val="99"/>
    <w:semiHidden/>
    <w:rsid w:val="00F235E1"/>
    <w:pPr>
      <w:spacing w:after="120"/>
      <w:ind w:left="720"/>
    </w:pPr>
    <w:rPr>
      <w:sz w:val="22"/>
      <w:szCs w:val="22"/>
      <w:lang w:bidi="ar-SA"/>
    </w:rPr>
  </w:style>
  <w:style w:type="paragraph" w:styleId="ListContinue3">
    <w:name w:val="List Continue 3"/>
    <w:basedOn w:val="Normal"/>
    <w:uiPriority w:val="99"/>
    <w:semiHidden/>
    <w:rsid w:val="00F235E1"/>
    <w:pPr>
      <w:spacing w:after="120"/>
      <w:ind w:left="1080"/>
    </w:pPr>
    <w:rPr>
      <w:sz w:val="22"/>
      <w:szCs w:val="22"/>
      <w:lang w:bidi="ar-SA"/>
    </w:rPr>
  </w:style>
  <w:style w:type="paragraph" w:styleId="ListContinue4">
    <w:name w:val="List Continue 4"/>
    <w:basedOn w:val="Normal"/>
    <w:uiPriority w:val="99"/>
    <w:semiHidden/>
    <w:rsid w:val="00F235E1"/>
    <w:pPr>
      <w:spacing w:after="120"/>
      <w:ind w:left="1440"/>
    </w:pPr>
    <w:rPr>
      <w:sz w:val="22"/>
      <w:szCs w:val="22"/>
      <w:lang w:bidi="ar-SA"/>
    </w:rPr>
  </w:style>
  <w:style w:type="paragraph" w:styleId="ListContinue5">
    <w:name w:val="List Continue 5"/>
    <w:basedOn w:val="Normal"/>
    <w:uiPriority w:val="99"/>
    <w:semiHidden/>
    <w:rsid w:val="00F235E1"/>
    <w:pPr>
      <w:spacing w:after="120"/>
      <w:ind w:left="1800"/>
    </w:pPr>
    <w:rPr>
      <w:sz w:val="22"/>
      <w:szCs w:val="22"/>
      <w:lang w:bidi="ar-SA"/>
    </w:rPr>
  </w:style>
  <w:style w:type="paragraph" w:styleId="ListNumber">
    <w:name w:val="List Number"/>
    <w:basedOn w:val="Normal"/>
    <w:uiPriority w:val="99"/>
    <w:semiHidden/>
    <w:rsid w:val="00F235E1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Number2">
    <w:name w:val="List Number 2"/>
    <w:basedOn w:val="Normal"/>
    <w:uiPriority w:val="99"/>
    <w:semiHidden/>
    <w:rsid w:val="00F235E1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Number3">
    <w:name w:val="List Number 3"/>
    <w:basedOn w:val="Normal"/>
    <w:uiPriority w:val="99"/>
    <w:semiHidden/>
    <w:rsid w:val="00F235E1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Number4">
    <w:name w:val="List Number 4"/>
    <w:basedOn w:val="Normal"/>
    <w:uiPriority w:val="99"/>
    <w:semiHidden/>
    <w:rsid w:val="00F235E1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Number5">
    <w:name w:val="List Number 5"/>
    <w:basedOn w:val="Normal"/>
    <w:uiPriority w:val="99"/>
    <w:semiHidden/>
    <w:rsid w:val="00F235E1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MessageHeader">
    <w:name w:val="Message Header"/>
    <w:basedOn w:val="Normal"/>
    <w:link w:val="MessageHeaderChar"/>
    <w:uiPriority w:val="99"/>
    <w:semiHidden/>
    <w:rsid w:val="00F235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2"/>
      <w:szCs w:val="24"/>
      <w:lang w:bidi="ar-SA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235E1"/>
    <w:rPr>
      <w:rFonts w:ascii="Arial" w:hAnsi="Arial" w:cs="Arial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F235E1"/>
    <w:rPr>
      <w:sz w:val="22"/>
      <w:szCs w:val="24"/>
      <w:lang w:bidi="ar-SA"/>
    </w:rPr>
  </w:style>
  <w:style w:type="paragraph" w:styleId="NormalIndent">
    <w:name w:val="Normal Indent"/>
    <w:basedOn w:val="Normal"/>
    <w:uiPriority w:val="99"/>
    <w:semiHidden/>
    <w:rsid w:val="00F235E1"/>
    <w:pPr>
      <w:ind w:left="720"/>
    </w:pPr>
    <w:rPr>
      <w:sz w:val="22"/>
      <w:szCs w:val="22"/>
      <w:lang w:bidi="ar-SA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F235E1"/>
    <w:rPr>
      <w:sz w:val="22"/>
      <w:szCs w:val="22"/>
      <w:lang w:bidi="ar-S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235E1"/>
    <w:rPr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235E1"/>
    <w:rPr>
      <w:sz w:val="22"/>
      <w:szCs w:val="22"/>
      <w:lang w:bidi="ar-S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235E1"/>
    <w:rPr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rsid w:val="00F235E1"/>
    <w:pPr>
      <w:ind w:left="4320"/>
    </w:pPr>
    <w:rPr>
      <w:sz w:val="22"/>
      <w:szCs w:val="22"/>
      <w:lang w:bidi="ar-S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235E1"/>
    <w:rPr>
      <w:sz w:val="22"/>
      <w:szCs w:val="22"/>
    </w:rPr>
  </w:style>
  <w:style w:type="character" w:styleId="Strong">
    <w:name w:val="Strong"/>
    <w:uiPriority w:val="99"/>
    <w:qFormat/>
    <w:rsid w:val="00F235E1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link w:val="Heading2"/>
    <w:rsid w:val="00F235E1"/>
    <w:rPr>
      <w:sz w:val="24"/>
      <w:lang w:val="en-GB" w:bidi="ar-DZ"/>
    </w:rPr>
  </w:style>
  <w:style w:type="character" w:customStyle="1" w:styleId="Heading3Char">
    <w:name w:val="Heading 3 Char"/>
    <w:aliases w:val="Char Char,Heading 3 Char1 Char,Heading 3 Char Char Char,Char Char Char Char,Char Char1 Char,Heading 3 Char2 Char,Char Char2 Char,Char Char Char1 Char,Heading 3 Char Char1 Char"/>
    <w:link w:val="Heading3"/>
    <w:rsid w:val="00F235E1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"/>
    <w:link w:val="Heading4"/>
    <w:rsid w:val="00F235E1"/>
    <w:rPr>
      <w:sz w:val="24"/>
      <w:lang w:val="en-GB" w:bidi="ar-DZ"/>
    </w:rPr>
  </w:style>
  <w:style w:type="character" w:customStyle="1" w:styleId="Heading5Char">
    <w:name w:val="Heading 5 Char"/>
    <w:link w:val="Heading5"/>
    <w:rsid w:val="00F235E1"/>
    <w:rPr>
      <w:sz w:val="24"/>
      <w:lang w:val="en-GB" w:bidi="ar-DZ"/>
    </w:rPr>
  </w:style>
  <w:style w:type="character" w:customStyle="1" w:styleId="Heading6Char">
    <w:name w:val="Heading 6 Char"/>
    <w:link w:val="Heading6"/>
    <w:rsid w:val="00F235E1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link w:val="Heading7"/>
    <w:rsid w:val="00F235E1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link w:val="Heading8"/>
    <w:uiPriority w:val="99"/>
    <w:rsid w:val="00F235E1"/>
    <w:rPr>
      <w:b/>
      <w:sz w:val="24"/>
      <w:lang w:val="en-GB" w:bidi="ar-DZ"/>
    </w:rPr>
  </w:style>
  <w:style w:type="character" w:customStyle="1" w:styleId="Heading9Char">
    <w:name w:val="Heading 9 Char"/>
    <w:link w:val="Heading9"/>
    <w:rsid w:val="00F235E1"/>
    <w:rPr>
      <w:rFonts w:ascii="Arial" w:hAnsi="Arial"/>
      <w:i/>
      <w:sz w:val="18"/>
      <w:lang w:val="en-GB" w:bidi="ar-DZ"/>
    </w:rPr>
  </w:style>
  <w:style w:type="character" w:customStyle="1" w:styleId="HeaderChar">
    <w:name w:val="Header Char"/>
    <w:link w:val="Header"/>
    <w:rsid w:val="00F235E1"/>
    <w:rPr>
      <w:sz w:val="24"/>
      <w:lang w:val="en-GB" w:bidi="ar-DZ"/>
    </w:rPr>
  </w:style>
  <w:style w:type="character" w:customStyle="1" w:styleId="BodyText3Char">
    <w:name w:val="Body Text 3 Char"/>
    <w:link w:val="BodyText3"/>
    <w:uiPriority w:val="99"/>
    <w:semiHidden/>
    <w:rsid w:val="00F235E1"/>
    <w:rPr>
      <w:sz w:val="16"/>
      <w:szCs w:val="16"/>
      <w:lang w:val="en-GB" w:bidi="ar-DZ"/>
    </w:rPr>
  </w:style>
  <w:style w:type="character" w:customStyle="1" w:styleId="BodyText2Char1">
    <w:name w:val="Body Text 2 Char1"/>
    <w:uiPriority w:val="99"/>
    <w:semiHidden/>
    <w:rsid w:val="00F235E1"/>
  </w:style>
  <w:style w:type="character" w:customStyle="1" w:styleId="BodyTextIndent3Char">
    <w:name w:val="Body Text Indent 3 Char"/>
    <w:link w:val="BodyTextIndent3"/>
    <w:uiPriority w:val="99"/>
    <w:semiHidden/>
    <w:rsid w:val="00F235E1"/>
    <w:rPr>
      <w:sz w:val="16"/>
      <w:szCs w:val="16"/>
      <w:lang w:val="en-GB" w:bidi="ar-DZ"/>
    </w:rPr>
  </w:style>
  <w:style w:type="character" w:customStyle="1" w:styleId="PlainTextChar">
    <w:name w:val="Plain Text Char"/>
    <w:link w:val="PlainText"/>
    <w:uiPriority w:val="99"/>
    <w:semiHidden/>
    <w:rsid w:val="00F235E1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link w:val="Subtitle"/>
    <w:uiPriority w:val="99"/>
    <w:rsid w:val="00F235E1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link w:val="Title"/>
    <w:uiPriority w:val="99"/>
    <w:rsid w:val="00F235E1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link w:val="Date"/>
    <w:uiPriority w:val="99"/>
    <w:rsid w:val="00F235E1"/>
    <w:rPr>
      <w:sz w:val="24"/>
      <w:lang w:val="en-GB" w:bidi="ar-DZ"/>
    </w:rPr>
  </w:style>
  <w:style w:type="paragraph" w:customStyle="1" w:styleId="Heading">
    <w:name w:val="Heading"/>
    <w:basedOn w:val="Header"/>
    <w:next w:val="Header"/>
    <w:rsid w:val="00F235E1"/>
    <w:pPr>
      <w:tabs>
        <w:tab w:val="clear" w:pos="4320"/>
        <w:tab w:val="clear" w:pos="8640"/>
      </w:tabs>
    </w:pPr>
    <w:rPr>
      <w:b/>
      <w:bCs/>
      <w:szCs w:val="24"/>
      <w:u w:val="single"/>
      <w:lang w:bidi="ar-SA"/>
    </w:rPr>
  </w:style>
  <w:style w:type="paragraph" w:customStyle="1" w:styleId="Bullet2">
    <w:name w:val="Bullet 2"/>
    <w:basedOn w:val="Normal"/>
    <w:uiPriority w:val="99"/>
    <w:rsid w:val="00F235E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F235E1"/>
    <w:pPr>
      <w:ind w:left="720"/>
    </w:pPr>
    <w:rPr>
      <w:sz w:val="22"/>
      <w:szCs w:val="22"/>
      <w:lang w:bidi="ar-SA"/>
    </w:rPr>
  </w:style>
  <w:style w:type="paragraph" w:customStyle="1" w:styleId="xl72">
    <w:name w:val="xl72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3">
    <w:name w:val="xl73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4">
    <w:name w:val="xl74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5">
    <w:name w:val="xl75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76">
    <w:name w:val="xl76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77">
    <w:name w:val="xl77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78">
    <w:name w:val="xl78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bidi="ar-SA"/>
    </w:rPr>
  </w:style>
  <w:style w:type="paragraph" w:customStyle="1" w:styleId="xl79">
    <w:name w:val="xl79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0">
    <w:name w:val="xl80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1">
    <w:name w:val="xl81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2">
    <w:name w:val="xl82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bidi="ar-SA"/>
    </w:rPr>
  </w:style>
  <w:style w:type="paragraph" w:customStyle="1" w:styleId="xl83">
    <w:name w:val="xl83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84">
    <w:name w:val="xl84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bidi="ar-SA"/>
    </w:rPr>
  </w:style>
  <w:style w:type="paragraph" w:customStyle="1" w:styleId="xl85">
    <w:name w:val="xl85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bidi="ar-SA"/>
    </w:rPr>
  </w:style>
  <w:style w:type="paragraph" w:customStyle="1" w:styleId="xl86">
    <w:name w:val="xl86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bidi="ar-SA"/>
    </w:rPr>
  </w:style>
  <w:style w:type="paragraph" w:customStyle="1" w:styleId="xl87">
    <w:name w:val="xl87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bidi="ar-SA"/>
    </w:rPr>
  </w:style>
  <w:style w:type="paragraph" w:customStyle="1" w:styleId="xl88">
    <w:name w:val="xl88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bidi="ar-SA"/>
    </w:rPr>
  </w:style>
  <w:style w:type="paragraph" w:customStyle="1" w:styleId="xl89">
    <w:name w:val="xl89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bidi="ar-SA"/>
    </w:rPr>
  </w:style>
  <w:style w:type="paragraph" w:customStyle="1" w:styleId="xl90">
    <w:name w:val="xl90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bidi="ar-SA"/>
    </w:rPr>
  </w:style>
  <w:style w:type="paragraph" w:customStyle="1" w:styleId="xl91">
    <w:name w:val="xl91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bidi="ar-SA"/>
    </w:rPr>
  </w:style>
  <w:style w:type="paragraph" w:customStyle="1" w:styleId="xl92">
    <w:name w:val="xl92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bidi="ar-SA"/>
    </w:rPr>
  </w:style>
  <w:style w:type="paragraph" w:customStyle="1" w:styleId="xl93">
    <w:name w:val="xl93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bidi="ar-SA"/>
    </w:rPr>
  </w:style>
  <w:style w:type="paragraph" w:customStyle="1" w:styleId="xl94">
    <w:name w:val="xl94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95">
    <w:name w:val="xl95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71">
    <w:name w:val="xl71"/>
    <w:basedOn w:val="Normal"/>
    <w:rsid w:val="00F235E1"/>
    <w:pPr>
      <w:spacing w:before="100" w:beforeAutospacing="1" w:after="100" w:afterAutospacing="1"/>
      <w:jc w:val="left"/>
    </w:pPr>
    <w:rPr>
      <w:sz w:val="16"/>
      <w:szCs w:val="16"/>
      <w:lang w:eastAsia="en-CA" w:bidi="ar-SA"/>
    </w:rPr>
  </w:style>
  <w:style w:type="paragraph" w:customStyle="1" w:styleId="a--">
    <w:name w:val="a-(-)"/>
    <w:basedOn w:val="Normal"/>
    <w:rsid w:val="00F235E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Cs w:val="24"/>
      <w:lang w:eastAsia="fr-FR" w:bidi="ar-SA"/>
    </w:rPr>
  </w:style>
  <w:style w:type="paragraph" w:styleId="Revision">
    <w:name w:val="Revision"/>
    <w:hidden/>
    <w:uiPriority w:val="99"/>
    <w:semiHidden/>
    <w:rsid w:val="00F235E1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235E1"/>
    <w:rPr>
      <w:sz w:val="20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35E1"/>
  </w:style>
  <w:style w:type="character" w:styleId="EndnoteReference">
    <w:name w:val="endnote reference"/>
    <w:basedOn w:val="DefaultParagraphFont"/>
    <w:uiPriority w:val="99"/>
    <w:semiHidden/>
    <w:unhideWhenUsed/>
    <w:rsid w:val="00F235E1"/>
    <w:rPr>
      <w:vertAlign w:val="superscript"/>
    </w:rPr>
  </w:style>
  <w:style w:type="paragraph" w:customStyle="1" w:styleId="Default">
    <w:name w:val="Default"/>
    <w:rsid w:val="00F235E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5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8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purl.org/dc/elements/1.1/"/>
    <ds:schemaRef ds:uri="b93c647f-d63b-431a-95c8-8e00048cff23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eb6c2e4c-3f1c-4103-a37b-37c984dbe58f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753082C-148E-4C59-8CDC-59A5B4111C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277</TotalTime>
  <Pages>16</Pages>
  <Words>4700</Words>
  <Characters>26790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لبرنامج الأمم المتحدة للبيئة (اليونيب) حتى 31 ديسمبر/ كانون الأول 2023</vt:lpstr>
    </vt:vector>
  </TitlesOfParts>
  <Company>UNMFS</Company>
  <LinksUpToDate>false</LinksUpToDate>
  <CharactersWithSpaces>31428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لبرنامج الأمم المتحدة للبيئة (اليونيب) حتى 31 ديسمبر/ كانون الأول 2023</dc:title>
  <dc:creator>Yas</dc:creator>
  <cp:lastModifiedBy>Angela Xue He Yan</cp:lastModifiedBy>
  <cp:revision>297</cp:revision>
  <cp:lastPrinted>2024-11-03T15:56:00Z</cp:lastPrinted>
  <dcterms:created xsi:type="dcterms:W3CDTF">2024-10-31T16:03:00Z</dcterms:created>
  <dcterms:modified xsi:type="dcterms:W3CDTF">2024-11-03T15:58:00Z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UNEP/OzL.Pro/ExCom/95/17</vt:lpwstr>
  </property>
  <property fmtid="{D5CDD505-2E9C-101B-9397-08002B2CF9AE}" pid="3" name="Revision date">
    <vt:lpwstr>30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